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horzAnchor="margin" w:tblpY="-687"/>
        <w:tblW w:w="9889" w:type="dxa"/>
        <w:tblLayout w:type="fixed"/>
        <w:tblLook w:val="0000" w:firstRow="0" w:lastRow="0" w:firstColumn="0" w:lastColumn="0" w:noHBand="0" w:noVBand="0"/>
      </w:tblPr>
      <w:tblGrid>
        <w:gridCol w:w="6487"/>
        <w:gridCol w:w="3402"/>
      </w:tblGrid>
      <w:tr w:rsidR="009F6520" w14:paraId="20CFAFBC" w14:textId="77777777" w:rsidTr="00876A8A">
        <w:trPr>
          <w:cantSplit/>
        </w:trPr>
        <w:tc>
          <w:tcPr>
            <w:tcW w:w="6487" w:type="dxa"/>
            <w:vAlign w:val="center"/>
          </w:tcPr>
          <w:p w14:paraId="471FBB2C" w14:textId="77777777" w:rsidR="009F6520" w:rsidRPr="00D8032B" w:rsidRDefault="009F6520" w:rsidP="009F6520">
            <w:pPr>
              <w:shd w:val="solid" w:color="FFFFFF" w:fill="FFFFFF"/>
              <w:spacing w:before="0"/>
              <w:rPr>
                <w:rFonts w:ascii="Verdana" w:hAnsi="Verdana" w:cs="Times New Roman Bold"/>
                <w:b/>
                <w:bCs/>
                <w:sz w:val="26"/>
                <w:szCs w:val="26"/>
              </w:rPr>
            </w:pPr>
            <w:r>
              <w:rPr>
                <w:rFonts w:ascii="Verdana" w:hAnsi="Verdana" w:cs="Times New Roman Bold"/>
                <w:b/>
                <w:bCs/>
                <w:sz w:val="26"/>
                <w:szCs w:val="26"/>
              </w:rPr>
              <w:t>Radiocommunication Study Groups</w:t>
            </w:r>
          </w:p>
        </w:tc>
        <w:tc>
          <w:tcPr>
            <w:tcW w:w="3402" w:type="dxa"/>
          </w:tcPr>
          <w:p w14:paraId="275C73B5" w14:textId="77777777" w:rsidR="009F6520" w:rsidRDefault="008965DF" w:rsidP="008965DF">
            <w:pPr>
              <w:shd w:val="solid" w:color="FFFFFF" w:fill="FFFFFF"/>
              <w:spacing w:before="0" w:line="240" w:lineRule="atLeast"/>
            </w:pPr>
            <w:bookmarkStart w:id="0" w:name="ditulogo"/>
            <w:bookmarkEnd w:id="0"/>
            <w:r>
              <w:rPr>
                <w:noProof/>
                <w:lang w:eastAsia="en-GB"/>
              </w:rPr>
              <w:drawing>
                <wp:inline distT="0" distB="0" distL="0" distR="0" wp14:anchorId="44038E16" wp14:editId="576EC4AC">
                  <wp:extent cx="765175" cy="7651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TU official logo-blue.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771186" cy="771186"/>
                          </a:xfrm>
                          <a:prstGeom prst="rect">
                            <a:avLst/>
                          </a:prstGeom>
                        </pic:spPr>
                      </pic:pic>
                    </a:graphicData>
                  </a:graphic>
                </wp:inline>
              </w:drawing>
            </w:r>
          </w:p>
        </w:tc>
      </w:tr>
      <w:tr w:rsidR="000069D4" w:rsidRPr="0051782D" w14:paraId="3FE840F2" w14:textId="77777777" w:rsidTr="00876A8A">
        <w:trPr>
          <w:cantSplit/>
        </w:trPr>
        <w:tc>
          <w:tcPr>
            <w:tcW w:w="6487" w:type="dxa"/>
            <w:tcBorders>
              <w:bottom w:val="single" w:sz="12" w:space="0" w:color="auto"/>
            </w:tcBorders>
          </w:tcPr>
          <w:p w14:paraId="5A9595FD" w14:textId="77777777" w:rsidR="000069D4" w:rsidRPr="00163271" w:rsidRDefault="000069D4" w:rsidP="00A5173C">
            <w:pPr>
              <w:shd w:val="solid" w:color="FFFFFF" w:fill="FFFFFF"/>
              <w:spacing w:before="0" w:after="48"/>
              <w:rPr>
                <w:rFonts w:ascii="Verdana" w:hAnsi="Verdana" w:cs="Times New Roman Bold"/>
                <w:b/>
                <w:sz w:val="22"/>
                <w:szCs w:val="22"/>
              </w:rPr>
            </w:pPr>
          </w:p>
        </w:tc>
        <w:tc>
          <w:tcPr>
            <w:tcW w:w="3402" w:type="dxa"/>
            <w:tcBorders>
              <w:bottom w:val="single" w:sz="12" w:space="0" w:color="auto"/>
            </w:tcBorders>
          </w:tcPr>
          <w:p w14:paraId="37A7EAD2" w14:textId="77777777" w:rsidR="000069D4" w:rsidRPr="0051782D" w:rsidRDefault="000069D4" w:rsidP="00A5173C">
            <w:pPr>
              <w:shd w:val="solid" w:color="FFFFFF" w:fill="FFFFFF"/>
              <w:spacing w:before="0" w:after="48" w:line="240" w:lineRule="atLeast"/>
              <w:rPr>
                <w:sz w:val="22"/>
                <w:szCs w:val="22"/>
                <w:lang w:val="en-US"/>
              </w:rPr>
            </w:pPr>
          </w:p>
        </w:tc>
      </w:tr>
      <w:tr w:rsidR="000069D4" w14:paraId="2E537456" w14:textId="77777777" w:rsidTr="00876A8A">
        <w:trPr>
          <w:cantSplit/>
        </w:trPr>
        <w:tc>
          <w:tcPr>
            <w:tcW w:w="6487" w:type="dxa"/>
            <w:tcBorders>
              <w:top w:val="single" w:sz="12" w:space="0" w:color="auto"/>
            </w:tcBorders>
          </w:tcPr>
          <w:p w14:paraId="4C1068C4" w14:textId="77777777" w:rsidR="000069D4" w:rsidRPr="0051782D" w:rsidRDefault="000069D4" w:rsidP="00A5173C">
            <w:pPr>
              <w:shd w:val="solid" w:color="FFFFFF" w:fill="FFFFFF"/>
              <w:spacing w:before="0" w:after="48"/>
              <w:rPr>
                <w:rFonts w:ascii="Verdana" w:hAnsi="Verdana" w:cs="Times New Roman Bold"/>
                <w:bCs/>
                <w:sz w:val="22"/>
                <w:szCs w:val="22"/>
              </w:rPr>
            </w:pPr>
          </w:p>
        </w:tc>
        <w:tc>
          <w:tcPr>
            <w:tcW w:w="3402" w:type="dxa"/>
            <w:tcBorders>
              <w:top w:val="single" w:sz="12" w:space="0" w:color="auto"/>
            </w:tcBorders>
          </w:tcPr>
          <w:p w14:paraId="2C9013C7" w14:textId="77777777" w:rsidR="000069D4" w:rsidRPr="00710D66" w:rsidRDefault="000069D4" w:rsidP="00A5173C">
            <w:pPr>
              <w:shd w:val="solid" w:color="FFFFFF" w:fill="FFFFFF"/>
              <w:spacing w:before="0" w:after="48" w:line="240" w:lineRule="atLeast"/>
              <w:rPr>
                <w:lang w:val="en-US"/>
              </w:rPr>
            </w:pPr>
          </w:p>
        </w:tc>
      </w:tr>
      <w:tr w:rsidR="000069D4" w14:paraId="13C856CD" w14:textId="77777777" w:rsidTr="00876A8A">
        <w:trPr>
          <w:cantSplit/>
        </w:trPr>
        <w:tc>
          <w:tcPr>
            <w:tcW w:w="6487" w:type="dxa"/>
            <w:vMerge w:val="restart"/>
          </w:tcPr>
          <w:p w14:paraId="7DC996B6" w14:textId="77777777" w:rsidR="0000101A" w:rsidRPr="006B5D2A" w:rsidRDefault="0000101A" w:rsidP="0000101A">
            <w:pPr>
              <w:widowControl w:val="0"/>
              <w:shd w:val="solid" w:color="FFFFFF" w:fill="FFFFFF"/>
              <w:tabs>
                <w:tab w:val="clear" w:pos="1134"/>
                <w:tab w:val="clear" w:pos="1871"/>
                <w:tab w:val="clear" w:pos="2268"/>
              </w:tabs>
              <w:spacing w:before="0" w:after="240"/>
              <w:ind w:left="1134" w:hanging="1134"/>
              <w:rPr>
                <w:rFonts w:ascii="Verdana" w:hAnsi="Verdana"/>
                <w:sz w:val="20"/>
              </w:rPr>
            </w:pPr>
            <w:bookmarkStart w:id="1" w:name="recibido"/>
            <w:bookmarkStart w:id="2" w:name="dnum" w:colFirst="1" w:colLast="1"/>
            <w:bookmarkEnd w:id="1"/>
            <w:proofErr w:type="gramStart"/>
            <w:r w:rsidRPr="006B5D2A">
              <w:rPr>
                <w:rFonts w:ascii="Verdana" w:hAnsi="Verdana"/>
                <w:sz w:val="20"/>
              </w:rPr>
              <w:t>Received :</w:t>
            </w:r>
            <w:proofErr w:type="gramEnd"/>
            <w:r w:rsidRPr="006B5D2A">
              <w:rPr>
                <w:rFonts w:ascii="Verdana" w:hAnsi="Verdana"/>
                <w:sz w:val="20"/>
              </w:rPr>
              <w:tab/>
              <w:t>29 June 2023</w:t>
            </w:r>
          </w:p>
          <w:p w14:paraId="39A7B8B5" w14:textId="32951410" w:rsidR="0000101A" w:rsidRPr="006B5D2A" w:rsidRDefault="0000101A" w:rsidP="0000101A">
            <w:pPr>
              <w:widowControl w:val="0"/>
              <w:shd w:val="solid" w:color="FFFFFF" w:fill="FFFFFF"/>
              <w:tabs>
                <w:tab w:val="clear" w:pos="1134"/>
                <w:tab w:val="clear" w:pos="1871"/>
                <w:tab w:val="clear" w:pos="2268"/>
              </w:tabs>
              <w:spacing w:before="0" w:after="240"/>
              <w:ind w:left="1134" w:hanging="1134"/>
              <w:rPr>
                <w:rFonts w:ascii="Verdana" w:hAnsi="Verdana"/>
                <w:sz w:val="20"/>
              </w:rPr>
            </w:pPr>
            <w:r w:rsidRPr="006B5D2A">
              <w:rPr>
                <w:rFonts w:ascii="Verdana" w:hAnsi="Verdana"/>
                <w:sz w:val="20"/>
              </w:rPr>
              <w:t>Source:</w:t>
            </w:r>
            <w:r w:rsidRPr="006B5D2A">
              <w:rPr>
                <w:rFonts w:ascii="Verdana" w:hAnsi="Verdana"/>
                <w:sz w:val="20"/>
              </w:rPr>
              <w:tab/>
              <w:t xml:space="preserve">Document </w:t>
            </w:r>
            <w:hyperlink r:id="rId8" w:history="1">
              <w:proofErr w:type="spellStart"/>
              <w:r w:rsidRPr="00166C09">
                <w:rPr>
                  <w:rStyle w:val="Hyperlink"/>
                  <w:rFonts w:ascii="Verdana" w:hAnsi="Verdana"/>
                  <w:sz w:val="20"/>
                </w:rPr>
                <w:t>5B</w:t>
              </w:r>
              <w:proofErr w:type="spellEnd"/>
              <w:r w:rsidRPr="00166C09">
                <w:rPr>
                  <w:rStyle w:val="Hyperlink"/>
                  <w:rFonts w:ascii="Verdana" w:hAnsi="Verdana"/>
                  <w:sz w:val="20"/>
                </w:rPr>
                <w:t>/731</w:t>
              </w:r>
            </w:hyperlink>
            <w:r w:rsidRPr="006B5D2A">
              <w:rPr>
                <w:rFonts w:ascii="Verdana" w:hAnsi="Verdana"/>
                <w:sz w:val="20"/>
              </w:rPr>
              <w:t xml:space="preserve"> Annex 10</w:t>
            </w:r>
          </w:p>
          <w:p w14:paraId="4E652B82" w14:textId="7265C381" w:rsidR="008965DF" w:rsidRPr="00982084" w:rsidRDefault="0000101A" w:rsidP="0000101A">
            <w:pPr>
              <w:shd w:val="solid" w:color="FFFFFF" w:fill="FFFFFF"/>
              <w:tabs>
                <w:tab w:val="clear" w:pos="1134"/>
                <w:tab w:val="clear" w:pos="1871"/>
                <w:tab w:val="clear" w:pos="2268"/>
              </w:tabs>
              <w:spacing w:before="0" w:after="240"/>
              <w:ind w:left="1134" w:hanging="1134"/>
              <w:rPr>
                <w:rFonts w:ascii="Verdana" w:hAnsi="Verdana"/>
                <w:sz w:val="20"/>
              </w:rPr>
            </w:pPr>
            <w:r>
              <w:rPr>
                <w:rFonts w:ascii="Verdana" w:hAnsi="Verdana"/>
                <w:sz w:val="20"/>
              </w:rPr>
              <w:t>Subject:</w:t>
            </w:r>
            <w:r>
              <w:rPr>
                <w:rFonts w:ascii="Verdana" w:hAnsi="Verdana"/>
                <w:sz w:val="20"/>
              </w:rPr>
              <w:tab/>
              <w:t xml:space="preserve">Revision of Preliminary Draft New Report ITU-R </w:t>
            </w:r>
            <w:proofErr w:type="gramStart"/>
            <w:r>
              <w:rPr>
                <w:rFonts w:ascii="Verdana" w:hAnsi="Verdana"/>
                <w:sz w:val="20"/>
              </w:rPr>
              <w:t>M.[</w:t>
            </w:r>
            <w:proofErr w:type="gramEnd"/>
            <w:r>
              <w:rPr>
                <w:rFonts w:ascii="Verdana" w:hAnsi="Verdana"/>
                <w:sz w:val="20"/>
              </w:rPr>
              <w:t>DIGITAL-VOICE]</w:t>
            </w:r>
          </w:p>
        </w:tc>
        <w:tc>
          <w:tcPr>
            <w:tcW w:w="3402" w:type="dxa"/>
          </w:tcPr>
          <w:p w14:paraId="1A42E7EE" w14:textId="77777777" w:rsidR="000069D4" w:rsidRPr="008965DF" w:rsidRDefault="008965DF" w:rsidP="00A5173C">
            <w:pPr>
              <w:shd w:val="solid" w:color="FFFFFF" w:fill="FFFFFF"/>
              <w:spacing w:before="0" w:line="240" w:lineRule="atLeast"/>
              <w:rPr>
                <w:rFonts w:ascii="Verdana" w:hAnsi="Verdana"/>
                <w:sz w:val="20"/>
                <w:lang w:eastAsia="zh-CN"/>
              </w:rPr>
            </w:pPr>
            <w:r>
              <w:rPr>
                <w:rFonts w:ascii="Verdana" w:hAnsi="Verdana"/>
                <w:b/>
                <w:sz w:val="20"/>
                <w:lang w:eastAsia="zh-CN"/>
              </w:rPr>
              <w:t xml:space="preserve">Document </w:t>
            </w:r>
            <w:proofErr w:type="spellStart"/>
            <w:r>
              <w:rPr>
                <w:rFonts w:ascii="Verdana" w:hAnsi="Verdana"/>
                <w:b/>
                <w:sz w:val="20"/>
                <w:lang w:eastAsia="zh-CN"/>
              </w:rPr>
              <w:t>5B</w:t>
            </w:r>
            <w:proofErr w:type="spellEnd"/>
            <w:r>
              <w:rPr>
                <w:rFonts w:ascii="Verdana" w:hAnsi="Verdana"/>
                <w:b/>
                <w:sz w:val="20"/>
                <w:lang w:eastAsia="zh-CN"/>
              </w:rPr>
              <w:t>/789-E</w:t>
            </w:r>
          </w:p>
        </w:tc>
      </w:tr>
      <w:tr w:rsidR="000069D4" w14:paraId="72081DCC" w14:textId="77777777" w:rsidTr="00876A8A">
        <w:trPr>
          <w:cantSplit/>
        </w:trPr>
        <w:tc>
          <w:tcPr>
            <w:tcW w:w="6487" w:type="dxa"/>
            <w:vMerge/>
          </w:tcPr>
          <w:p w14:paraId="07B6B8F0" w14:textId="77777777" w:rsidR="000069D4" w:rsidRDefault="000069D4" w:rsidP="00A5173C">
            <w:pPr>
              <w:spacing w:before="60"/>
              <w:jc w:val="center"/>
              <w:rPr>
                <w:b/>
                <w:smallCaps/>
                <w:sz w:val="32"/>
                <w:lang w:eastAsia="zh-CN"/>
              </w:rPr>
            </w:pPr>
            <w:bookmarkStart w:id="3" w:name="ddate" w:colFirst="1" w:colLast="1"/>
            <w:bookmarkEnd w:id="2"/>
          </w:p>
        </w:tc>
        <w:tc>
          <w:tcPr>
            <w:tcW w:w="3402" w:type="dxa"/>
          </w:tcPr>
          <w:p w14:paraId="07E18716" w14:textId="77777777" w:rsidR="000069D4" w:rsidRPr="008965DF" w:rsidRDefault="008965DF" w:rsidP="00A5173C">
            <w:pPr>
              <w:shd w:val="solid" w:color="FFFFFF" w:fill="FFFFFF"/>
              <w:spacing w:before="0" w:line="240" w:lineRule="atLeast"/>
              <w:rPr>
                <w:rFonts w:ascii="Verdana" w:hAnsi="Verdana"/>
                <w:sz w:val="20"/>
                <w:lang w:eastAsia="zh-CN"/>
              </w:rPr>
            </w:pPr>
            <w:r>
              <w:rPr>
                <w:rFonts w:ascii="Verdana" w:hAnsi="Verdana"/>
                <w:b/>
                <w:sz w:val="20"/>
                <w:lang w:eastAsia="zh-CN"/>
              </w:rPr>
              <w:t>30 June 2023</w:t>
            </w:r>
          </w:p>
        </w:tc>
      </w:tr>
      <w:tr w:rsidR="000069D4" w14:paraId="6C540441" w14:textId="77777777" w:rsidTr="00876A8A">
        <w:trPr>
          <w:cantSplit/>
        </w:trPr>
        <w:tc>
          <w:tcPr>
            <w:tcW w:w="6487" w:type="dxa"/>
            <w:vMerge/>
          </w:tcPr>
          <w:p w14:paraId="3C6C0DE6" w14:textId="77777777" w:rsidR="000069D4" w:rsidRDefault="000069D4" w:rsidP="00A5173C">
            <w:pPr>
              <w:spacing w:before="60"/>
              <w:jc w:val="center"/>
              <w:rPr>
                <w:b/>
                <w:smallCaps/>
                <w:sz w:val="32"/>
                <w:lang w:eastAsia="zh-CN"/>
              </w:rPr>
            </w:pPr>
            <w:bookmarkStart w:id="4" w:name="dorlang" w:colFirst="1" w:colLast="1"/>
            <w:bookmarkEnd w:id="3"/>
          </w:p>
        </w:tc>
        <w:tc>
          <w:tcPr>
            <w:tcW w:w="3402" w:type="dxa"/>
          </w:tcPr>
          <w:p w14:paraId="185E14E3" w14:textId="77777777" w:rsidR="000069D4" w:rsidRPr="008965DF" w:rsidRDefault="008965DF" w:rsidP="00A5173C">
            <w:pPr>
              <w:shd w:val="solid" w:color="FFFFFF" w:fill="FFFFFF"/>
              <w:spacing w:before="0" w:line="240" w:lineRule="atLeast"/>
              <w:rPr>
                <w:rFonts w:ascii="Verdana" w:eastAsia="SimSun" w:hAnsi="Verdana"/>
                <w:sz w:val="20"/>
                <w:lang w:eastAsia="zh-CN"/>
              </w:rPr>
            </w:pPr>
            <w:r>
              <w:rPr>
                <w:rFonts w:ascii="Verdana" w:eastAsia="SimSun" w:hAnsi="Verdana"/>
                <w:b/>
                <w:sz w:val="20"/>
                <w:lang w:eastAsia="zh-CN"/>
              </w:rPr>
              <w:t>English only</w:t>
            </w:r>
          </w:p>
        </w:tc>
      </w:tr>
      <w:tr w:rsidR="000069D4" w14:paraId="631D3409" w14:textId="77777777" w:rsidTr="00D046A7">
        <w:trPr>
          <w:cantSplit/>
        </w:trPr>
        <w:tc>
          <w:tcPr>
            <w:tcW w:w="9889" w:type="dxa"/>
            <w:gridSpan w:val="2"/>
          </w:tcPr>
          <w:p w14:paraId="6E342FDD" w14:textId="2C0585E1" w:rsidR="000069D4" w:rsidRDefault="0000101A" w:rsidP="008965DF">
            <w:pPr>
              <w:pStyle w:val="Source"/>
              <w:rPr>
                <w:lang w:eastAsia="zh-CN"/>
              </w:rPr>
            </w:pPr>
            <w:bookmarkStart w:id="5" w:name="dsource" w:colFirst="0" w:colLast="0"/>
            <w:bookmarkEnd w:id="4"/>
            <w:r w:rsidRPr="006E2C07">
              <w:rPr>
                <w:rFonts w:eastAsia="MS Mincho"/>
              </w:rPr>
              <w:t>United Sates of America</w:t>
            </w:r>
          </w:p>
        </w:tc>
      </w:tr>
      <w:tr w:rsidR="000069D4" w14:paraId="37E9A12C" w14:textId="77777777" w:rsidTr="00D046A7">
        <w:trPr>
          <w:cantSplit/>
        </w:trPr>
        <w:tc>
          <w:tcPr>
            <w:tcW w:w="9889" w:type="dxa"/>
            <w:gridSpan w:val="2"/>
          </w:tcPr>
          <w:p w14:paraId="726215C2" w14:textId="55EEBFF5" w:rsidR="000069D4" w:rsidRDefault="0000101A" w:rsidP="00A5173C">
            <w:pPr>
              <w:pStyle w:val="Title1"/>
              <w:rPr>
                <w:lang w:eastAsia="zh-CN"/>
              </w:rPr>
            </w:pPr>
            <w:bookmarkStart w:id="6" w:name="drec" w:colFirst="0" w:colLast="0"/>
            <w:bookmarkEnd w:id="5"/>
            <w:r>
              <w:rPr>
                <w:lang w:eastAsia="zh-CN"/>
              </w:rPr>
              <w:t xml:space="preserve">Revision to Annex 10 to Working Party </w:t>
            </w:r>
            <w:proofErr w:type="spellStart"/>
            <w:r>
              <w:rPr>
                <w:lang w:eastAsia="zh-CN"/>
              </w:rPr>
              <w:t>5B</w:t>
            </w:r>
            <w:proofErr w:type="spellEnd"/>
            <w:r>
              <w:rPr>
                <w:lang w:eastAsia="zh-CN"/>
              </w:rPr>
              <w:t xml:space="preserve"> Chairman’s Report</w:t>
            </w:r>
          </w:p>
        </w:tc>
      </w:tr>
      <w:tr w:rsidR="000069D4" w14:paraId="54DBEB7F" w14:textId="77777777" w:rsidTr="00D046A7">
        <w:trPr>
          <w:cantSplit/>
        </w:trPr>
        <w:tc>
          <w:tcPr>
            <w:tcW w:w="9889" w:type="dxa"/>
            <w:gridSpan w:val="2"/>
          </w:tcPr>
          <w:p w14:paraId="18D8EBD4" w14:textId="28623A93" w:rsidR="000069D4" w:rsidRDefault="0000101A" w:rsidP="0000101A">
            <w:pPr>
              <w:pStyle w:val="Title1"/>
              <w:rPr>
                <w:lang w:eastAsia="zh-CN"/>
              </w:rPr>
            </w:pPr>
            <w:bookmarkStart w:id="7" w:name="dtitle1" w:colFirst="0" w:colLast="0"/>
            <w:bookmarkEnd w:id="6"/>
            <w:r>
              <w:rPr>
                <w:lang w:eastAsia="zh-CN"/>
              </w:rPr>
              <w:t xml:space="preserve">Preliminary draft revision of </w:t>
            </w:r>
            <w:r w:rsidRPr="004527F7">
              <w:rPr>
                <w:lang w:eastAsia="zh-CN"/>
              </w:rPr>
              <w:t xml:space="preserve">PRELIMINARY </w:t>
            </w:r>
            <w:r w:rsidRPr="0000101A">
              <w:t>DRAFT</w:t>
            </w:r>
            <w:r w:rsidRPr="004527F7">
              <w:rPr>
                <w:lang w:eastAsia="zh-CN"/>
              </w:rPr>
              <w:t xml:space="preserve"> NEW</w:t>
            </w:r>
            <w:r>
              <w:rPr>
                <w:lang w:eastAsia="zh-CN"/>
              </w:rPr>
              <w:t xml:space="preserve"> </w:t>
            </w:r>
            <w:r w:rsidRPr="004527F7">
              <w:rPr>
                <w:lang w:eastAsia="zh-CN"/>
              </w:rPr>
              <w:t xml:space="preserve">REPORT ITU-R </w:t>
            </w:r>
            <w:proofErr w:type="gramStart"/>
            <w:r w:rsidRPr="004527F7">
              <w:rPr>
                <w:lang w:eastAsia="zh-CN"/>
              </w:rPr>
              <w:t>M.[</w:t>
            </w:r>
            <w:proofErr w:type="gramEnd"/>
            <w:r w:rsidRPr="004527F7">
              <w:rPr>
                <w:lang w:eastAsia="zh-CN"/>
              </w:rPr>
              <w:t>DIGITAL-VOICE]</w:t>
            </w:r>
          </w:p>
        </w:tc>
      </w:tr>
      <w:tr w:rsidR="0000101A" w14:paraId="68329EF5" w14:textId="77777777" w:rsidTr="00D046A7">
        <w:trPr>
          <w:cantSplit/>
        </w:trPr>
        <w:tc>
          <w:tcPr>
            <w:tcW w:w="9889" w:type="dxa"/>
            <w:gridSpan w:val="2"/>
          </w:tcPr>
          <w:p w14:paraId="1EEC3ED1" w14:textId="1DC414F9" w:rsidR="0000101A" w:rsidRDefault="0000101A" w:rsidP="0000101A">
            <w:pPr>
              <w:pStyle w:val="Title4"/>
              <w:rPr>
                <w:caps/>
                <w:lang w:eastAsia="zh-CN"/>
              </w:rPr>
            </w:pPr>
            <w:r w:rsidRPr="004527F7">
              <w:rPr>
                <w:lang w:eastAsia="zh-CN"/>
              </w:rPr>
              <w:t>Digital voice communication in the VHF maritime band</w:t>
            </w:r>
          </w:p>
        </w:tc>
      </w:tr>
    </w:tbl>
    <w:p w14:paraId="155D9277" w14:textId="77777777" w:rsidR="008965DF" w:rsidRDefault="008965DF" w:rsidP="00166C09">
      <w:pPr>
        <w:pStyle w:val="Headingb"/>
        <w:spacing w:before="360"/>
      </w:pPr>
      <w:bookmarkStart w:id="8" w:name="dbreak"/>
      <w:bookmarkEnd w:id="7"/>
      <w:bookmarkEnd w:id="8"/>
      <w:r>
        <w:t>Summary of revision</w:t>
      </w:r>
    </w:p>
    <w:p w14:paraId="41C88A04" w14:textId="77777777" w:rsidR="008965DF" w:rsidRDefault="008965DF" w:rsidP="00166C09">
      <w:pPr>
        <w:rPr>
          <w:lang w:eastAsia="zh-CN"/>
        </w:rPr>
      </w:pPr>
      <w:r w:rsidRPr="00003C75">
        <w:rPr>
          <w:lang w:eastAsia="zh-CN"/>
        </w:rPr>
        <w:t xml:space="preserve">This proposal is to </w:t>
      </w:r>
      <w:r>
        <w:rPr>
          <w:lang w:eastAsia="zh-CN"/>
        </w:rPr>
        <w:t xml:space="preserve">make minor wording edits to the scope (highlighted) and to </w:t>
      </w:r>
      <w:r w:rsidRPr="00003C75">
        <w:rPr>
          <w:lang w:eastAsia="zh-CN"/>
        </w:rPr>
        <w:t>add the missing text to Chapter 6 and remove the associated editor’s note</w:t>
      </w:r>
      <w:r>
        <w:rPr>
          <w:lang w:eastAsia="zh-CN"/>
        </w:rPr>
        <w:t xml:space="preserve"> (h</w:t>
      </w:r>
      <w:r w:rsidRPr="00003C75">
        <w:rPr>
          <w:lang w:eastAsia="zh-CN"/>
        </w:rPr>
        <w:t>ighlighted</w:t>
      </w:r>
      <w:r>
        <w:rPr>
          <w:lang w:eastAsia="zh-CN"/>
        </w:rPr>
        <w:t>)</w:t>
      </w:r>
      <w:r w:rsidRPr="00003C75">
        <w:rPr>
          <w:lang w:eastAsia="zh-CN"/>
        </w:rPr>
        <w:t xml:space="preserve"> on page 1</w:t>
      </w:r>
      <w:r>
        <w:rPr>
          <w:lang w:eastAsia="zh-CN"/>
        </w:rPr>
        <w:t>4</w:t>
      </w:r>
      <w:r w:rsidRPr="00003C75">
        <w:rPr>
          <w:lang w:eastAsia="zh-CN"/>
        </w:rPr>
        <w:t>.</w:t>
      </w:r>
      <w:r>
        <w:rPr>
          <w:lang w:eastAsia="zh-CN"/>
        </w:rPr>
        <w:t xml:space="preserve"> </w:t>
      </w:r>
    </w:p>
    <w:p w14:paraId="45638A6D" w14:textId="77777777" w:rsidR="008965DF" w:rsidRDefault="008965DF"/>
    <w:p w14:paraId="16C262AC" w14:textId="77777777" w:rsidR="008965DF" w:rsidRDefault="008965DF"/>
    <w:p w14:paraId="3A50299D" w14:textId="77777777" w:rsidR="008965DF" w:rsidRDefault="008965DF">
      <w:r>
        <w:rPr>
          <w:b/>
          <w:bCs/>
        </w:rPr>
        <w:t>Attachment:</w:t>
      </w:r>
      <w:r>
        <w:rPr>
          <w:b/>
          <w:bCs/>
        </w:rPr>
        <w:tab/>
      </w:r>
      <w:r>
        <w:t>1</w:t>
      </w:r>
    </w:p>
    <w:p w14:paraId="305950AA" w14:textId="77777777" w:rsidR="008965DF" w:rsidRDefault="008965DF" w:rsidP="00B34F47">
      <w:pPr>
        <w:tabs>
          <w:tab w:val="clear" w:pos="1134"/>
          <w:tab w:val="clear" w:pos="1871"/>
          <w:tab w:val="clear" w:pos="2268"/>
        </w:tabs>
        <w:spacing w:before="0"/>
        <w:textAlignment w:val="auto"/>
        <w:rPr>
          <w:rFonts w:eastAsiaTheme="minorEastAsia"/>
          <w:b/>
          <w:sz w:val="22"/>
        </w:rPr>
      </w:pPr>
      <w:r>
        <w:br w:type="page"/>
      </w:r>
    </w:p>
    <w:p w14:paraId="6D78616C" w14:textId="726A21A1" w:rsidR="008965DF" w:rsidRDefault="0000101A" w:rsidP="0000101A">
      <w:pPr>
        <w:pStyle w:val="AnnexNo"/>
      </w:pPr>
      <w:r w:rsidRPr="0000101A">
        <w:lastRenderedPageBreak/>
        <w:t>ATTACHMENT</w:t>
      </w:r>
    </w:p>
    <w:p w14:paraId="54B5671B" w14:textId="7EFDD7E0" w:rsidR="0000101A" w:rsidRDefault="0000101A" w:rsidP="0000101A">
      <w:pPr>
        <w:pStyle w:val="Source"/>
      </w:pPr>
      <w:r>
        <w:rPr>
          <w:lang w:eastAsia="zh-CN"/>
        </w:rPr>
        <w:t xml:space="preserve">Annex 10 to Working Party </w:t>
      </w:r>
      <w:proofErr w:type="spellStart"/>
      <w:r>
        <w:rPr>
          <w:lang w:eastAsia="zh-CN"/>
        </w:rPr>
        <w:t>5B</w:t>
      </w:r>
      <w:proofErr w:type="spellEnd"/>
      <w:r>
        <w:rPr>
          <w:lang w:eastAsia="zh-CN"/>
        </w:rPr>
        <w:t xml:space="preserve"> Chairman’s Report</w:t>
      </w:r>
    </w:p>
    <w:p w14:paraId="3CED68E3" w14:textId="6A4B4F0A" w:rsidR="0000101A" w:rsidRDefault="0000101A" w:rsidP="0000101A">
      <w:pPr>
        <w:pStyle w:val="Title1"/>
      </w:pPr>
      <w:r w:rsidRPr="004527F7">
        <w:rPr>
          <w:lang w:eastAsia="zh-CN"/>
        </w:rPr>
        <w:t>PRELIMINARY DRAFT NEW</w:t>
      </w:r>
      <w:r>
        <w:rPr>
          <w:lang w:eastAsia="zh-CN"/>
        </w:rPr>
        <w:t xml:space="preserve"> </w:t>
      </w:r>
      <w:r w:rsidRPr="004527F7">
        <w:rPr>
          <w:lang w:eastAsia="zh-CN"/>
        </w:rPr>
        <w:t xml:space="preserve">REPORT ITU-R </w:t>
      </w:r>
      <w:proofErr w:type="gramStart"/>
      <w:r w:rsidRPr="004527F7">
        <w:rPr>
          <w:lang w:eastAsia="zh-CN"/>
        </w:rPr>
        <w:t>M.[</w:t>
      </w:r>
      <w:proofErr w:type="gramEnd"/>
      <w:r w:rsidRPr="004527F7">
        <w:rPr>
          <w:lang w:eastAsia="zh-CN"/>
        </w:rPr>
        <w:t>DIGITAL-VOICE]</w:t>
      </w:r>
    </w:p>
    <w:p w14:paraId="251C462E" w14:textId="763DB68C" w:rsidR="0000101A" w:rsidRPr="0000101A" w:rsidRDefault="0000101A" w:rsidP="0000101A">
      <w:pPr>
        <w:pStyle w:val="Title4"/>
      </w:pPr>
      <w:r w:rsidRPr="004527F7">
        <w:rPr>
          <w:lang w:eastAsia="zh-CN"/>
        </w:rPr>
        <w:t>Digital voice communication in the VHF maritime band</w:t>
      </w:r>
    </w:p>
    <w:p w14:paraId="7A22F4C7" w14:textId="77777777" w:rsidR="0000101A" w:rsidRDefault="0000101A" w:rsidP="00E64478">
      <w:pPr>
        <w:jc w:val="both"/>
        <w:rPr>
          <w:b/>
          <w:bCs/>
          <w:sz w:val="22"/>
          <w:szCs w:val="18"/>
        </w:rPr>
      </w:pPr>
    </w:p>
    <w:p w14:paraId="3DDC47AF" w14:textId="2C600169" w:rsidR="008965DF" w:rsidRPr="004527F7" w:rsidRDefault="008965DF" w:rsidP="00E64478">
      <w:pPr>
        <w:jc w:val="both"/>
        <w:rPr>
          <w:b/>
          <w:bCs/>
          <w:sz w:val="22"/>
          <w:szCs w:val="18"/>
        </w:rPr>
      </w:pPr>
      <w:r w:rsidRPr="004527F7">
        <w:rPr>
          <w:b/>
          <w:bCs/>
          <w:sz w:val="22"/>
          <w:szCs w:val="18"/>
        </w:rPr>
        <w:t>Scope</w:t>
      </w:r>
    </w:p>
    <w:p w14:paraId="46B6DC9D" w14:textId="77777777" w:rsidR="008965DF" w:rsidRPr="004527F7" w:rsidRDefault="008965DF" w:rsidP="00E64478">
      <w:pPr>
        <w:jc w:val="both"/>
        <w:rPr>
          <w:sz w:val="22"/>
          <w:szCs w:val="18"/>
        </w:rPr>
      </w:pPr>
      <w:r w:rsidRPr="004527F7">
        <w:rPr>
          <w:sz w:val="22"/>
          <w:szCs w:val="18"/>
        </w:rPr>
        <w:t xml:space="preserve">The purpose of this report is to investigate </w:t>
      </w:r>
      <w:del w:id="9" w:author="USA" w:date="2023-06-26T11:11:00Z">
        <w:r w:rsidRPr="00F172C1" w:rsidDel="007A5E18">
          <w:rPr>
            <w:sz w:val="22"/>
            <w:szCs w:val="18"/>
            <w:highlight w:val="yellow"/>
            <w:rPrChange w:id="10" w:author="USA" w:date="2023-06-26T11:15:00Z">
              <w:rPr>
                <w:sz w:val="22"/>
                <w:szCs w:val="18"/>
              </w:rPr>
            </w:rPrChange>
          </w:rPr>
          <w:delText>in a new direction</w:delText>
        </w:r>
      </w:del>
      <w:ins w:id="11" w:author="USA" w:date="2023-06-26T11:11:00Z">
        <w:r w:rsidRPr="00F172C1">
          <w:rPr>
            <w:sz w:val="22"/>
            <w:szCs w:val="18"/>
            <w:highlight w:val="yellow"/>
            <w:rPrChange w:id="12" w:author="USA" w:date="2023-06-26T11:15:00Z">
              <w:rPr>
                <w:sz w:val="22"/>
                <w:szCs w:val="18"/>
              </w:rPr>
            </w:rPrChange>
          </w:rPr>
          <w:t>a</w:t>
        </w:r>
      </w:ins>
      <w:r>
        <w:rPr>
          <w:sz w:val="22"/>
          <w:szCs w:val="18"/>
          <w:highlight w:val="yellow"/>
        </w:rPr>
        <w:t xml:space="preserve"> </w:t>
      </w:r>
      <w:ins w:id="13" w:author="USA" w:date="2023-06-26T11:11:00Z">
        <w:r w:rsidRPr="00F172C1">
          <w:rPr>
            <w:sz w:val="22"/>
            <w:szCs w:val="18"/>
            <w:highlight w:val="yellow"/>
            <w:rPrChange w:id="14" w:author="USA" w:date="2023-06-26T11:15:00Z">
              <w:rPr>
                <w:sz w:val="22"/>
                <w:szCs w:val="18"/>
              </w:rPr>
            </w:rPrChange>
          </w:rPr>
          <w:t>new approach for</w:t>
        </w:r>
      </w:ins>
      <w:r w:rsidRPr="004527F7">
        <w:rPr>
          <w:sz w:val="22"/>
          <w:szCs w:val="18"/>
        </w:rPr>
        <w:t xml:space="preserve"> the possible expansion of the number of VHF maritime voice channels based on the implementation of digital technology. Analyses concerning </w:t>
      </w:r>
      <w:ins w:id="15" w:author="USA" w:date="2023-06-26T11:11:00Z">
        <w:r w:rsidRPr="00F172C1">
          <w:rPr>
            <w:sz w:val="22"/>
            <w:szCs w:val="18"/>
            <w:highlight w:val="yellow"/>
            <w:rPrChange w:id="16" w:author="USA" w:date="2023-06-26T11:15:00Z">
              <w:rPr>
                <w:sz w:val="22"/>
                <w:szCs w:val="18"/>
              </w:rPr>
            </w:rPrChange>
          </w:rPr>
          <w:t xml:space="preserve">operational </w:t>
        </w:r>
      </w:ins>
      <w:r w:rsidRPr="00F172C1">
        <w:rPr>
          <w:sz w:val="22"/>
          <w:szCs w:val="18"/>
          <w:highlight w:val="yellow"/>
          <w:rPrChange w:id="17" w:author="USA" w:date="2023-06-26T11:15:00Z">
            <w:rPr>
              <w:sz w:val="22"/>
              <w:szCs w:val="18"/>
            </w:rPr>
          </w:rPrChange>
        </w:rPr>
        <w:t>r</w:t>
      </w:r>
      <w:r w:rsidRPr="004527F7">
        <w:rPr>
          <w:sz w:val="22"/>
          <w:szCs w:val="18"/>
        </w:rPr>
        <w:t xml:space="preserve">eliability, </w:t>
      </w:r>
      <w:ins w:id="18" w:author="USA" w:date="2023-06-26T11:11:00Z">
        <w:r w:rsidRPr="00F172C1">
          <w:rPr>
            <w:sz w:val="22"/>
            <w:szCs w:val="18"/>
            <w:highlight w:val="yellow"/>
            <w:rPrChange w:id="19" w:author="USA" w:date="2023-06-26T11:15:00Z">
              <w:rPr>
                <w:sz w:val="22"/>
                <w:szCs w:val="18"/>
              </w:rPr>
            </w:rPrChange>
          </w:rPr>
          <w:t>impacts to the</w:t>
        </w:r>
        <w:r>
          <w:rPr>
            <w:sz w:val="22"/>
            <w:szCs w:val="18"/>
          </w:rPr>
          <w:t xml:space="preserve"> </w:t>
        </w:r>
      </w:ins>
      <w:r w:rsidRPr="004527F7">
        <w:rPr>
          <w:sz w:val="22"/>
          <w:szCs w:val="18"/>
        </w:rPr>
        <w:t xml:space="preserve">GMDSS, mode of operation (simplex/duplex), bandwidth, range, etc. are the necessary </w:t>
      </w:r>
      <w:del w:id="20" w:author="USA" w:date="2023-06-26T11:11:00Z">
        <w:r w:rsidRPr="00F172C1" w:rsidDel="007F0195">
          <w:rPr>
            <w:sz w:val="22"/>
            <w:szCs w:val="18"/>
            <w:highlight w:val="yellow"/>
            <w:rPrChange w:id="21" w:author="USA" w:date="2023-06-26T11:15:00Z">
              <w:rPr>
                <w:sz w:val="22"/>
                <w:szCs w:val="18"/>
              </w:rPr>
            </w:rPrChange>
          </w:rPr>
          <w:delText xml:space="preserve">milestones </w:delText>
        </w:r>
      </w:del>
      <w:ins w:id="22" w:author="USA" w:date="2023-06-26T11:11:00Z">
        <w:r w:rsidRPr="00F172C1">
          <w:rPr>
            <w:sz w:val="22"/>
            <w:szCs w:val="18"/>
            <w:highlight w:val="yellow"/>
            <w:rPrChange w:id="23" w:author="USA" w:date="2023-06-26T11:15:00Z">
              <w:rPr>
                <w:sz w:val="22"/>
                <w:szCs w:val="18"/>
              </w:rPr>
            </w:rPrChange>
          </w:rPr>
          <w:t>objec</w:t>
        </w:r>
      </w:ins>
      <w:ins w:id="24" w:author="USA" w:date="2023-06-26T11:12:00Z">
        <w:r w:rsidRPr="00F172C1">
          <w:rPr>
            <w:sz w:val="22"/>
            <w:szCs w:val="18"/>
            <w:highlight w:val="yellow"/>
            <w:rPrChange w:id="25" w:author="USA" w:date="2023-06-26T11:15:00Z">
              <w:rPr>
                <w:sz w:val="22"/>
                <w:szCs w:val="18"/>
              </w:rPr>
            </w:rPrChange>
          </w:rPr>
          <w:t>tives</w:t>
        </w:r>
      </w:ins>
      <w:ins w:id="26" w:author="USA" w:date="2023-06-26T11:11:00Z">
        <w:r w:rsidRPr="004527F7">
          <w:rPr>
            <w:sz w:val="22"/>
            <w:szCs w:val="18"/>
          </w:rPr>
          <w:t xml:space="preserve"> </w:t>
        </w:r>
      </w:ins>
      <w:r w:rsidRPr="004527F7">
        <w:rPr>
          <w:sz w:val="22"/>
          <w:szCs w:val="18"/>
        </w:rPr>
        <w:t xml:space="preserve">to </w:t>
      </w:r>
      <w:del w:id="27" w:author="USA" w:date="2023-06-26T11:12:00Z">
        <w:r w:rsidRPr="00F172C1" w:rsidDel="007F0195">
          <w:rPr>
            <w:sz w:val="22"/>
            <w:szCs w:val="18"/>
            <w:highlight w:val="yellow"/>
            <w:rPrChange w:id="28" w:author="USA" w:date="2023-06-26T11:15:00Z">
              <w:rPr>
                <w:sz w:val="22"/>
                <w:szCs w:val="18"/>
              </w:rPr>
            </w:rPrChange>
          </w:rPr>
          <w:delText xml:space="preserve">decide </w:delText>
        </w:r>
      </w:del>
      <w:ins w:id="29" w:author="USA" w:date="2023-06-26T11:12:00Z">
        <w:r w:rsidRPr="00F172C1">
          <w:rPr>
            <w:sz w:val="22"/>
            <w:szCs w:val="18"/>
            <w:highlight w:val="yellow"/>
            <w:rPrChange w:id="30" w:author="USA" w:date="2023-06-26T11:15:00Z">
              <w:rPr>
                <w:sz w:val="22"/>
                <w:szCs w:val="18"/>
              </w:rPr>
            </w:rPrChange>
          </w:rPr>
          <w:t>determine</w:t>
        </w:r>
        <w:r w:rsidRPr="004527F7">
          <w:rPr>
            <w:sz w:val="22"/>
            <w:szCs w:val="18"/>
          </w:rPr>
          <w:t xml:space="preserve"> </w:t>
        </w:r>
      </w:ins>
      <w:del w:id="31" w:author="USA" w:date="2023-06-26T11:12:00Z">
        <w:r w:rsidRPr="004527F7" w:rsidDel="00B73BF6">
          <w:rPr>
            <w:sz w:val="22"/>
            <w:szCs w:val="18"/>
          </w:rPr>
          <w:delText xml:space="preserve">on </w:delText>
        </w:r>
      </w:del>
      <w:r w:rsidRPr="004527F7">
        <w:rPr>
          <w:sz w:val="22"/>
          <w:szCs w:val="18"/>
        </w:rPr>
        <w:t xml:space="preserve">the feasibility of implementation of digital voice radio telephony in the VHF maritime mobile </w:t>
      </w:r>
      <w:proofErr w:type="gramStart"/>
      <w:r w:rsidRPr="004527F7">
        <w:rPr>
          <w:sz w:val="22"/>
          <w:szCs w:val="18"/>
        </w:rPr>
        <w:t>band</w:t>
      </w:r>
      <w:proofErr w:type="gramEnd"/>
    </w:p>
    <w:p w14:paraId="703A5D48" w14:textId="77777777" w:rsidR="008965DF" w:rsidRPr="004527F7" w:rsidRDefault="008965DF" w:rsidP="00E64478">
      <w:pPr>
        <w:pStyle w:val="enumlev1"/>
        <w:jc w:val="both"/>
        <w:rPr>
          <w:sz w:val="22"/>
          <w:szCs w:val="18"/>
        </w:rPr>
      </w:pPr>
      <w:r w:rsidRPr="004527F7">
        <w:rPr>
          <w:sz w:val="22"/>
          <w:szCs w:val="18"/>
        </w:rPr>
        <w:t xml:space="preserve">The Report contains of seven chapters: </w:t>
      </w:r>
    </w:p>
    <w:p w14:paraId="0A1982BA" w14:textId="77777777" w:rsidR="008965DF" w:rsidRPr="004527F7" w:rsidRDefault="008965DF" w:rsidP="00E64478">
      <w:pPr>
        <w:pStyle w:val="enumlev1"/>
        <w:numPr>
          <w:ilvl w:val="0"/>
          <w:numId w:val="4"/>
        </w:numPr>
        <w:ind w:left="1134" w:hanging="1134"/>
        <w:jc w:val="both"/>
        <w:rPr>
          <w:sz w:val="22"/>
          <w:szCs w:val="18"/>
        </w:rPr>
      </w:pPr>
      <w:r w:rsidRPr="004527F7">
        <w:rPr>
          <w:sz w:val="22"/>
          <w:szCs w:val="18"/>
        </w:rPr>
        <w:t xml:space="preserve">First part of the Report, up to Chapter 5, gives an overview of current </w:t>
      </w:r>
      <w:proofErr w:type="gramStart"/>
      <w:r w:rsidRPr="004527F7">
        <w:rPr>
          <w:sz w:val="22"/>
          <w:szCs w:val="18"/>
        </w:rPr>
        <w:t>situation;</w:t>
      </w:r>
      <w:proofErr w:type="gramEnd"/>
      <w:r w:rsidRPr="004527F7">
        <w:rPr>
          <w:sz w:val="22"/>
          <w:szCs w:val="18"/>
        </w:rPr>
        <w:t xml:space="preserve"> </w:t>
      </w:r>
    </w:p>
    <w:p w14:paraId="0FB8DEE2" w14:textId="77777777" w:rsidR="008965DF" w:rsidRPr="004527F7" w:rsidRDefault="008965DF" w:rsidP="00E64478">
      <w:pPr>
        <w:pStyle w:val="enumlev1"/>
        <w:numPr>
          <w:ilvl w:val="0"/>
          <w:numId w:val="4"/>
        </w:numPr>
        <w:ind w:left="1134" w:hanging="1134"/>
        <w:jc w:val="both"/>
        <w:rPr>
          <w:sz w:val="22"/>
          <w:szCs w:val="18"/>
        </w:rPr>
      </w:pPr>
      <w:r w:rsidRPr="004527F7">
        <w:rPr>
          <w:sz w:val="22"/>
          <w:szCs w:val="18"/>
        </w:rPr>
        <w:t xml:space="preserve">Second part of the Report, from Chapter 6, describes possible ways </w:t>
      </w:r>
      <w:del w:id="32" w:author="USA" w:date="2023-06-26T11:12:00Z">
        <w:r w:rsidRPr="00347455" w:rsidDel="00B73BF6">
          <w:rPr>
            <w:sz w:val="22"/>
            <w:szCs w:val="18"/>
            <w:highlight w:val="yellow"/>
            <w:rPrChange w:id="33" w:author="USA" w:date="2023-06-26T11:15:00Z">
              <w:rPr>
                <w:sz w:val="22"/>
                <w:szCs w:val="18"/>
              </w:rPr>
            </w:rPrChange>
          </w:rPr>
          <w:delText>for implementation</w:delText>
        </w:r>
      </w:del>
      <w:ins w:id="34" w:author="USA" w:date="2023-06-26T11:12:00Z">
        <w:r w:rsidRPr="00347455">
          <w:rPr>
            <w:sz w:val="22"/>
            <w:szCs w:val="18"/>
            <w:highlight w:val="yellow"/>
            <w:rPrChange w:id="35" w:author="USA" w:date="2023-06-26T11:15:00Z">
              <w:rPr>
                <w:sz w:val="22"/>
                <w:szCs w:val="18"/>
              </w:rPr>
            </w:rPrChange>
          </w:rPr>
          <w:t>to</w:t>
        </w:r>
      </w:ins>
      <w:ins w:id="36" w:author="USA" w:date="2023-06-26T11:13:00Z">
        <w:r w:rsidRPr="00347455">
          <w:rPr>
            <w:sz w:val="22"/>
            <w:szCs w:val="18"/>
            <w:highlight w:val="yellow"/>
            <w:rPrChange w:id="37" w:author="USA" w:date="2023-06-26T11:15:00Z">
              <w:rPr>
                <w:sz w:val="22"/>
                <w:szCs w:val="18"/>
              </w:rPr>
            </w:rPrChange>
          </w:rPr>
          <w:t xml:space="preserve"> address</w:t>
        </w:r>
      </w:ins>
      <w:r w:rsidRPr="004527F7">
        <w:rPr>
          <w:sz w:val="22"/>
          <w:szCs w:val="18"/>
        </w:rPr>
        <w:t xml:space="preserve"> coexistence with </w:t>
      </w:r>
      <w:ins w:id="38" w:author="USA" w:date="2023-06-26T11:13:00Z">
        <w:r w:rsidRPr="00347455">
          <w:rPr>
            <w:sz w:val="22"/>
            <w:szCs w:val="18"/>
            <w:highlight w:val="yellow"/>
            <w:rPrChange w:id="39" w:author="USA" w:date="2023-06-26T11:16:00Z">
              <w:rPr>
                <w:sz w:val="22"/>
                <w:szCs w:val="18"/>
              </w:rPr>
            </w:rPrChange>
          </w:rPr>
          <w:t>existing</w:t>
        </w:r>
        <w:r>
          <w:rPr>
            <w:sz w:val="22"/>
            <w:szCs w:val="18"/>
          </w:rPr>
          <w:t xml:space="preserve"> </w:t>
        </w:r>
      </w:ins>
      <w:r w:rsidRPr="004527F7">
        <w:rPr>
          <w:sz w:val="22"/>
          <w:szCs w:val="18"/>
        </w:rPr>
        <w:t xml:space="preserve">analogue and digital voice channels. </w:t>
      </w:r>
    </w:p>
    <w:p w14:paraId="424B3840" w14:textId="77777777" w:rsidR="008965DF" w:rsidRPr="004527F7" w:rsidRDefault="008965DF" w:rsidP="00E64478">
      <w:pPr>
        <w:pStyle w:val="enumlev1"/>
        <w:numPr>
          <w:ilvl w:val="0"/>
          <w:numId w:val="4"/>
        </w:numPr>
        <w:ind w:left="1134" w:hanging="1134"/>
        <w:jc w:val="both"/>
        <w:rPr>
          <w:sz w:val="22"/>
          <w:szCs w:val="18"/>
        </w:rPr>
      </w:pPr>
      <w:r w:rsidRPr="004527F7">
        <w:rPr>
          <w:sz w:val="22"/>
          <w:szCs w:val="18"/>
        </w:rPr>
        <w:t xml:space="preserve">In addition to basic analysis of the digital technology in the VHF maritime mobile band, discussions on a plan for a crossover from analogue to digital are required. This includes time frame, possibility of </w:t>
      </w:r>
      <w:del w:id="40" w:author="USA" w:date="2023-06-26T11:14:00Z">
        <w:r w:rsidRPr="00347455" w:rsidDel="00CC131C">
          <w:rPr>
            <w:sz w:val="22"/>
            <w:szCs w:val="18"/>
            <w:highlight w:val="yellow"/>
            <w:rPrChange w:id="41" w:author="USA" w:date="2023-06-26T11:16:00Z">
              <w:rPr>
                <w:sz w:val="22"/>
                <w:szCs w:val="18"/>
              </w:rPr>
            </w:rPrChange>
          </w:rPr>
          <w:delText>parallel operation</w:delText>
        </w:r>
      </w:del>
      <w:r>
        <w:rPr>
          <w:sz w:val="22"/>
          <w:szCs w:val="18"/>
          <w:highlight w:val="yellow"/>
        </w:rPr>
        <w:t xml:space="preserve"> </w:t>
      </w:r>
      <w:ins w:id="42" w:author="USA" w:date="2023-06-26T11:14:00Z">
        <w:r w:rsidRPr="00347455">
          <w:rPr>
            <w:sz w:val="22"/>
            <w:szCs w:val="18"/>
            <w:highlight w:val="yellow"/>
            <w:rPrChange w:id="43" w:author="USA" w:date="2023-06-26T11:16:00Z">
              <w:rPr>
                <w:sz w:val="22"/>
                <w:szCs w:val="18"/>
              </w:rPr>
            </w:rPrChange>
          </w:rPr>
          <w:t>transitional times for operation from analogue to digital</w:t>
        </w:r>
      </w:ins>
      <w:r w:rsidRPr="004527F7">
        <w:rPr>
          <w:sz w:val="22"/>
          <w:szCs w:val="18"/>
        </w:rPr>
        <w:t xml:space="preserve">, possible technical </w:t>
      </w:r>
      <w:del w:id="44" w:author="USA" w:date="2023-06-26T11:14:00Z">
        <w:r w:rsidRPr="00347455" w:rsidDel="00F172C1">
          <w:rPr>
            <w:sz w:val="22"/>
            <w:szCs w:val="18"/>
            <w:highlight w:val="yellow"/>
            <w:rPrChange w:id="45" w:author="USA" w:date="2023-06-26T11:16:00Z">
              <w:rPr>
                <w:sz w:val="22"/>
                <w:szCs w:val="18"/>
              </w:rPr>
            </w:rPrChange>
          </w:rPr>
          <w:delText xml:space="preserve">requirements </w:delText>
        </w:r>
      </w:del>
      <w:ins w:id="46" w:author="USA" w:date="2023-06-26T11:14:00Z">
        <w:r w:rsidRPr="00347455">
          <w:rPr>
            <w:sz w:val="22"/>
            <w:szCs w:val="18"/>
            <w:highlight w:val="yellow"/>
            <w:rPrChange w:id="47" w:author="USA" w:date="2023-06-26T11:16:00Z">
              <w:rPr>
                <w:sz w:val="22"/>
                <w:szCs w:val="18"/>
              </w:rPr>
            </w:rPrChange>
          </w:rPr>
          <w:t>objectives</w:t>
        </w:r>
        <w:r w:rsidRPr="004527F7">
          <w:rPr>
            <w:sz w:val="22"/>
            <w:szCs w:val="18"/>
          </w:rPr>
          <w:t xml:space="preserve"> </w:t>
        </w:r>
      </w:ins>
      <w:r w:rsidRPr="004527F7">
        <w:rPr>
          <w:sz w:val="22"/>
          <w:szCs w:val="18"/>
        </w:rPr>
        <w:t>to the manufacturers, testing etc.</w:t>
      </w:r>
    </w:p>
    <w:p w14:paraId="5AB9D946" w14:textId="77777777" w:rsidR="008965DF" w:rsidRPr="004527F7" w:rsidRDefault="008965DF" w:rsidP="00E64478">
      <w:pPr>
        <w:pStyle w:val="enumlev1"/>
        <w:numPr>
          <w:ilvl w:val="0"/>
          <w:numId w:val="4"/>
        </w:numPr>
        <w:ind w:left="1134" w:hanging="1134"/>
        <w:jc w:val="both"/>
        <w:rPr>
          <w:sz w:val="22"/>
          <w:szCs w:val="18"/>
        </w:rPr>
      </w:pPr>
      <w:r w:rsidRPr="004527F7">
        <w:rPr>
          <w:sz w:val="22"/>
          <w:szCs w:val="18"/>
        </w:rPr>
        <w:t xml:space="preserve">The Report does not </w:t>
      </w:r>
      <w:proofErr w:type="gramStart"/>
      <w:r w:rsidRPr="004527F7">
        <w:rPr>
          <w:sz w:val="22"/>
          <w:szCs w:val="18"/>
        </w:rPr>
        <w:t>take into account</w:t>
      </w:r>
      <w:proofErr w:type="gramEnd"/>
      <w:r w:rsidRPr="004527F7">
        <w:rPr>
          <w:sz w:val="22"/>
          <w:szCs w:val="18"/>
        </w:rPr>
        <w:t xml:space="preserve"> the lifespan of current VHF radios which could be as long as 20 years. </w:t>
      </w:r>
    </w:p>
    <w:p w14:paraId="26D12D18" w14:textId="77777777" w:rsidR="008965DF" w:rsidRDefault="008965DF" w:rsidP="006637FF">
      <w:pPr>
        <w:pStyle w:val="Recdate"/>
        <w:jc w:val="left"/>
        <w:rPr>
          <w:lang w:val="en-US" w:eastAsia="zh-CN"/>
        </w:rPr>
      </w:pPr>
    </w:p>
    <w:p w14:paraId="41BBC351" w14:textId="77777777" w:rsidR="008965DF" w:rsidRPr="006B0C0D" w:rsidRDefault="008965DF" w:rsidP="005479B4">
      <w:pPr>
        <w:pStyle w:val="Headingb"/>
        <w:jc w:val="both"/>
        <w:rPr>
          <w:lang w:val="fr-FR"/>
        </w:rPr>
      </w:pPr>
      <w:r w:rsidRPr="006B0C0D">
        <w:rPr>
          <w:lang w:val="fr-FR"/>
        </w:rPr>
        <w:t>Keywords</w:t>
      </w:r>
    </w:p>
    <w:p w14:paraId="5B40CCD8" w14:textId="77777777" w:rsidR="008965DF" w:rsidRPr="006B0C0D" w:rsidRDefault="008965DF" w:rsidP="005479B4">
      <w:pPr>
        <w:jc w:val="both"/>
        <w:rPr>
          <w:lang w:val="fr-FR"/>
        </w:rPr>
      </w:pPr>
      <w:r w:rsidRPr="006B0C0D">
        <w:rPr>
          <w:lang w:val="fr-FR"/>
        </w:rPr>
        <w:t xml:space="preserve">Analogue communications, digital communications, migration, </w:t>
      </w:r>
      <w:proofErr w:type="spellStart"/>
      <w:r w:rsidRPr="006B0C0D">
        <w:rPr>
          <w:lang w:val="fr-FR"/>
        </w:rPr>
        <w:t>GMD</w:t>
      </w:r>
      <w:r>
        <w:rPr>
          <w:rFonts w:hint="eastAsia"/>
          <w:lang w:val="fr-FR" w:eastAsia="zh-CN"/>
        </w:rPr>
        <w:t>S</w:t>
      </w:r>
      <w:r w:rsidRPr="006B0C0D">
        <w:rPr>
          <w:lang w:val="fr-FR"/>
        </w:rPr>
        <w:t>S</w:t>
      </w:r>
      <w:proofErr w:type="spellEnd"/>
      <w:r w:rsidRPr="006B0C0D">
        <w:rPr>
          <w:lang w:val="fr-FR"/>
        </w:rPr>
        <w:t>, VHF radio, DSC</w:t>
      </w:r>
    </w:p>
    <w:p w14:paraId="5FFF732D" w14:textId="77777777" w:rsidR="008965DF" w:rsidRPr="004527F7" w:rsidRDefault="008965DF" w:rsidP="005479B4">
      <w:pPr>
        <w:pStyle w:val="Headingb"/>
        <w:jc w:val="both"/>
      </w:pPr>
      <w:r w:rsidRPr="004527F7">
        <w:t>Abbreviations/Glossary</w:t>
      </w:r>
    </w:p>
    <w:p w14:paraId="65F27716" w14:textId="77777777" w:rsidR="008965DF" w:rsidRPr="004527F7" w:rsidRDefault="008965DF" w:rsidP="005479B4">
      <w:pPr>
        <w:tabs>
          <w:tab w:val="clear" w:pos="1134"/>
          <w:tab w:val="left" w:pos="1418"/>
        </w:tabs>
        <w:spacing w:before="60"/>
        <w:rPr>
          <w:lang w:eastAsia="zh-CN"/>
        </w:rPr>
      </w:pPr>
      <w:proofErr w:type="spellStart"/>
      <w:r w:rsidRPr="004527F7">
        <w:rPr>
          <w:lang w:eastAsia="zh-CN"/>
        </w:rPr>
        <w:t>ACELP</w:t>
      </w:r>
      <w:proofErr w:type="spellEnd"/>
      <w:r>
        <w:rPr>
          <w:lang w:eastAsia="zh-CN"/>
        </w:rPr>
        <w:tab/>
      </w:r>
      <w:r w:rsidRPr="004527F7">
        <w:rPr>
          <w:lang w:eastAsia="zh-CN"/>
        </w:rPr>
        <w:t>Algebraic code-excited linear prediction</w:t>
      </w:r>
    </w:p>
    <w:p w14:paraId="21CF7CDB" w14:textId="77777777" w:rsidR="008965DF" w:rsidRPr="004527F7" w:rsidRDefault="008965DF" w:rsidP="005479B4">
      <w:pPr>
        <w:tabs>
          <w:tab w:val="clear" w:pos="1134"/>
          <w:tab w:val="left" w:pos="1418"/>
        </w:tabs>
        <w:spacing w:before="60"/>
        <w:rPr>
          <w:lang w:eastAsia="zh-CN"/>
        </w:rPr>
      </w:pPr>
      <w:proofErr w:type="spellStart"/>
      <w:r w:rsidRPr="004527F7">
        <w:rPr>
          <w:lang w:eastAsia="zh-CN"/>
        </w:rPr>
        <w:t>ADPCM</w:t>
      </w:r>
      <w:proofErr w:type="spellEnd"/>
      <w:r w:rsidRPr="004527F7">
        <w:rPr>
          <w:lang w:eastAsia="zh-CN"/>
        </w:rPr>
        <w:tab/>
        <w:t>Adaptive differential pulse-code modulation</w:t>
      </w:r>
    </w:p>
    <w:p w14:paraId="2FF5ACAF" w14:textId="77777777" w:rsidR="008965DF" w:rsidRPr="004527F7" w:rsidRDefault="008965DF" w:rsidP="005479B4">
      <w:pPr>
        <w:tabs>
          <w:tab w:val="clear" w:pos="1134"/>
          <w:tab w:val="left" w:pos="1418"/>
        </w:tabs>
        <w:spacing w:before="60"/>
        <w:rPr>
          <w:lang w:eastAsia="zh-CN"/>
        </w:rPr>
      </w:pPr>
      <w:r w:rsidRPr="004527F7">
        <w:rPr>
          <w:lang w:eastAsia="zh-CN"/>
        </w:rPr>
        <w:t>AIS</w:t>
      </w:r>
      <w:r w:rsidRPr="004527F7">
        <w:rPr>
          <w:lang w:eastAsia="zh-CN"/>
        </w:rPr>
        <w:tab/>
        <w:t>Automatic identification system</w:t>
      </w:r>
    </w:p>
    <w:p w14:paraId="7EEE8837" w14:textId="77777777" w:rsidR="008965DF" w:rsidRPr="004527F7" w:rsidRDefault="008965DF" w:rsidP="005479B4">
      <w:pPr>
        <w:tabs>
          <w:tab w:val="clear" w:pos="1134"/>
          <w:tab w:val="left" w:pos="1418"/>
        </w:tabs>
        <w:spacing w:before="60"/>
        <w:rPr>
          <w:lang w:eastAsia="zh-CN"/>
        </w:rPr>
      </w:pPr>
      <w:proofErr w:type="spellStart"/>
      <w:r w:rsidRPr="004527F7">
        <w:rPr>
          <w:lang w:eastAsia="zh-CN"/>
        </w:rPr>
        <w:t>AMBE</w:t>
      </w:r>
      <w:proofErr w:type="spellEnd"/>
      <w:r w:rsidRPr="004527F7">
        <w:rPr>
          <w:lang w:eastAsia="zh-CN"/>
        </w:rPr>
        <w:tab/>
        <w:t>Advanced multi-band excitation</w:t>
      </w:r>
    </w:p>
    <w:p w14:paraId="1FECB399" w14:textId="77777777" w:rsidR="008965DF" w:rsidRPr="004527F7" w:rsidRDefault="008965DF" w:rsidP="005479B4">
      <w:pPr>
        <w:tabs>
          <w:tab w:val="clear" w:pos="1134"/>
          <w:tab w:val="left" w:pos="1418"/>
        </w:tabs>
        <w:spacing w:before="60"/>
        <w:rPr>
          <w:lang w:eastAsia="zh-CN"/>
        </w:rPr>
      </w:pPr>
      <w:r w:rsidRPr="004527F7">
        <w:rPr>
          <w:lang w:eastAsia="zh-CN"/>
        </w:rPr>
        <w:t>AMR-WB</w:t>
      </w:r>
      <w:r w:rsidRPr="004527F7">
        <w:rPr>
          <w:lang w:eastAsia="zh-CN"/>
        </w:rPr>
        <w:tab/>
        <w:t>Adaptive multi-rate wideband</w:t>
      </w:r>
    </w:p>
    <w:p w14:paraId="56B2B3BF" w14:textId="77777777" w:rsidR="008965DF" w:rsidRPr="004527F7" w:rsidRDefault="008965DF" w:rsidP="005479B4">
      <w:pPr>
        <w:tabs>
          <w:tab w:val="clear" w:pos="1134"/>
          <w:tab w:val="left" w:pos="1418"/>
        </w:tabs>
        <w:spacing w:before="60"/>
        <w:rPr>
          <w:lang w:eastAsia="zh-CN"/>
        </w:rPr>
      </w:pPr>
      <w:r w:rsidRPr="004527F7">
        <w:rPr>
          <w:lang w:eastAsia="zh-CN"/>
        </w:rPr>
        <w:t>ATIS</w:t>
      </w:r>
      <w:r w:rsidRPr="004527F7">
        <w:rPr>
          <w:lang w:eastAsia="zh-CN"/>
        </w:rPr>
        <w:tab/>
      </w:r>
      <w:bookmarkStart w:id="48" w:name="_Hlk121862418"/>
      <w:r w:rsidRPr="004527F7">
        <w:rPr>
          <w:lang w:eastAsia="zh-CN"/>
        </w:rPr>
        <w:t>Automatic transmitter identification system</w:t>
      </w:r>
      <w:bookmarkEnd w:id="48"/>
    </w:p>
    <w:p w14:paraId="20A684F3" w14:textId="77777777" w:rsidR="008965DF" w:rsidRPr="004527F7" w:rsidRDefault="008965DF" w:rsidP="005479B4">
      <w:pPr>
        <w:tabs>
          <w:tab w:val="clear" w:pos="1134"/>
          <w:tab w:val="left" w:pos="1418"/>
        </w:tabs>
        <w:spacing w:before="60"/>
        <w:rPr>
          <w:lang w:eastAsia="zh-CN"/>
        </w:rPr>
      </w:pPr>
      <w:r w:rsidRPr="004527F7">
        <w:rPr>
          <w:lang w:eastAsia="zh-CN"/>
        </w:rPr>
        <w:t>CIRM</w:t>
      </w:r>
      <w:r w:rsidRPr="004527F7">
        <w:rPr>
          <w:lang w:eastAsia="zh-CN"/>
        </w:rPr>
        <w:tab/>
      </w:r>
      <w:proofErr w:type="spellStart"/>
      <w:r w:rsidRPr="004527F7">
        <w:rPr>
          <w:lang w:eastAsia="zh-CN"/>
        </w:rPr>
        <w:t>Comité</w:t>
      </w:r>
      <w:proofErr w:type="spellEnd"/>
      <w:r w:rsidRPr="004527F7">
        <w:rPr>
          <w:lang w:eastAsia="zh-CN"/>
        </w:rPr>
        <w:t xml:space="preserve"> International Radio-Maritime</w:t>
      </w:r>
    </w:p>
    <w:p w14:paraId="2F471A99" w14:textId="77777777" w:rsidR="008965DF" w:rsidRPr="004527F7" w:rsidRDefault="008965DF" w:rsidP="005479B4">
      <w:pPr>
        <w:tabs>
          <w:tab w:val="clear" w:pos="1134"/>
          <w:tab w:val="left" w:pos="1418"/>
        </w:tabs>
        <w:spacing w:before="60"/>
        <w:rPr>
          <w:lang w:eastAsia="zh-CN"/>
        </w:rPr>
      </w:pPr>
      <w:r w:rsidRPr="004527F7">
        <w:rPr>
          <w:lang w:eastAsia="zh-CN"/>
        </w:rPr>
        <w:t>CEPT</w:t>
      </w:r>
      <w:r w:rsidRPr="004527F7">
        <w:rPr>
          <w:lang w:eastAsia="zh-CN"/>
        </w:rPr>
        <w:tab/>
        <w:t>European Conference of Postal and Telecommunications Administrations</w:t>
      </w:r>
    </w:p>
    <w:p w14:paraId="55D41B86" w14:textId="77777777" w:rsidR="008965DF" w:rsidRPr="004527F7" w:rsidRDefault="008965DF" w:rsidP="005479B4">
      <w:pPr>
        <w:tabs>
          <w:tab w:val="clear" w:pos="1134"/>
          <w:tab w:val="left" w:pos="1418"/>
        </w:tabs>
        <w:spacing w:before="60"/>
        <w:rPr>
          <w:lang w:eastAsia="zh-CN"/>
        </w:rPr>
      </w:pPr>
      <w:r w:rsidRPr="004527F7">
        <w:rPr>
          <w:lang w:eastAsia="zh-CN"/>
        </w:rPr>
        <w:t>CS-</w:t>
      </w:r>
      <w:proofErr w:type="spellStart"/>
      <w:r w:rsidRPr="004527F7">
        <w:rPr>
          <w:lang w:eastAsia="zh-CN"/>
        </w:rPr>
        <w:t>ACELP</w:t>
      </w:r>
      <w:proofErr w:type="spellEnd"/>
      <w:r w:rsidRPr="004527F7">
        <w:t xml:space="preserve"> </w:t>
      </w:r>
      <w:r w:rsidRPr="004527F7">
        <w:tab/>
      </w:r>
      <w:r w:rsidRPr="004527F7">
        <w:rPr>
          <w:lang w:eastAsia="zh-CN"/>
        </w:rPr>
        <w:t>Conjugate-structure algebraic-code excited linear prediction</w:t>
      </w:r>
    </w:p>
    <w:p w14:paraId="4530C982" w14:textId="77777777" w:rsidR="008965DF" w:rsidRPr="004527F7" w:rsidRDefault="008965DF" w:rsidP="005479B4">
      <w:pPr>
        <w:tabs>
          <w:tab w:val="clear" w:pos="1134"/>
          <w:tab w:val="left" w:pos="1418"/>
        </w:tabs>
        <w:spacing w:before="60"/>
        <w:rPr>
          <w:lang w:eastAsia="zh-CN"/>
        </w:rPr>
      </w:pPr>
      <w:r w:rsidRPr="004527F7">
        <w:rPr>
          <w:lang w:eastAsia="zh-CN"/>
        </w:rPr>
        <w:t>DSC</w:t>
      </w:r>
      <w:r w:rsidRPr="004527F7">
        <w:rPr>
          <w:lang w:eastAsia="zh-CN"/>
        </w:rPr>
        <w:tab/>
        <w:t>Digital selective call</w:t>
      </w:r>
    </w:p>
    <w:p w14:paraId="7BAF544B" w14:textId="77777777" w:rsidR="008965DF" w:rsidRPr="004527F7" w:rsidRDefault="008965DF" w:rsidP="005479B4">
      <w:pPr>
        <w:tabs>
          <w:tab w:val="clear" w:pos="1134"/>
          <w:tab w:val="left" w:pos="1418"/>
        </w:tabs>
        <w:spacing w:before="60"/>
        <w:rPr>
          <w:lang w:eastAsia="zh-CN"/>
        </w:rPr>
      </w:pPr>
      <w:proofErr w:type="spellStart"/>
      <w:r w:rsidRPr="004527F7">
        <w:rPr>
          <w:lang w:eastAsia="zh-CN"/>
        </w:rPr>
        <w:t>DMR</w:t>
      </w:r>
      <w:proofErr w:type="spellEnd"/>
      <w:r w:rsidRPr="004527F7">
        <w:rPr>
          <w:lang w:eastAsia="zh-CN"/>
        </w:rPr>
        <w:tab/>
        <w:t>Digital mobile radio</w:t>
      </w:r>
    </w:p>
    <w:p w14:paraId="1041B9CF" w14:textId="77777777" w:rsidR="008965DF" w:rsidRPr="004527F7" w:rsidRDefault="008965DF" w:rsidP="005479B4">
      <w:pPr>
        <w:tabs>
          <w:tab w:val="clear" w:pos="1134"/>
          <w:tab w:val="left" w:pos="1418"/>
        </w:tabs>
        <w:spacing w:before="60"/>
        <w:rPr>
          <w:lang w:eastAsia="zh-CN"/>
        </w:rPr>
      </w:pPr>
      <w:proofErr w:type="spellStart"/>
      <w:r w:rsidRPr="004527F7">
        <w:rPr>
          <w:lang w:eastAsia="zh-CN"/>
        </w:rPr>
        <w:t>DPMR</w:t>
      </w:r>
      <w:proofErr w:type="spellEnd"/>
      <w:r w:rsidRPr="004527F7">
        <w:rPr>
          <w:lang w:eastAsia="zh-CN"/>
        </w:rPr>
        <w:tab/>
        <w:t>Digital private mobile radio</w:t>
      </w:r>
    </w:p>
    <w:p w14:paraId="4481F7B7" w14:textId="77777777" w:rsidR="008965DF" w:rsidRPr="004527F7" w:rsidRDefault="008965DF" w:rsidP="005479B4">
      <w:pPr>
        <w:tabs>
          <w:tab w:val="clear" w:pos="1134"/>
          <w:tab w:val="left" w:pos="1418"/>
        </w:tabs>
        <w:spacing w:before="60"/>
        <w:rPr>
          <w:lang w:eastAsia="zh-CN"/>
        </w:rPr>
      </w:pPr>
      <w:proofErr w:type="spellStart"/>
      <w:r w:rsidRPr="004527F7">
        <w:rPr>
          <w:lang w:eastAsia="zh-CN"/>
        </w:rPr>
        <w:t>ETSI</w:t>
      </w:r>
      <w:proofErr w:type="spellEnd"/>
      <w:r w:rsidRPr="004527F7">
        <w:rPr>
          <w:lang w:eastAsia="zh-CN"/>
        </w:rPr>
        <w:tab/>
        <w:t>European Telecommunications Standards Institute</w:t>
      </w:r>
    </w:p>
    <w:p w14:paraId="49090631" w14:textId="77777777" w:rsidR="008965DF" w:rsidRPr="004527F7" w:rsidRDefault="008965DF" w:rsidP="005479B4">
      <w:pPr>
        <w:tabs>
          <w:tab w:val="clear" w:pos="1134"/>
          <w:tab w:val="left" w:pos="1418"/>
        </w:tabs>
        <w:spacing w:before="60"/>
        <w:rPr>
          <w:lang w:eastAsia="zh-CN"/>
        </w:rPr>
      </w:pPr>
      <w:r w:rsidRPr="004527F7">
        <w:rPr>
          <w:lang w:eastAsia="zh-CN"/>
        </w:rPr>
        <w:lastRenderedPageBreak/>
        <w:t>EU</w:t>
      </w:r>
      <w:r w:rsidRPr="004527F7">
        <w:rPr>
          <w:lang w:eastAsia="zh-CN"/>
        </w:rPr>
        <w:tab/>
        <w:t>European Union</w:t>
      </w:r>
    </w:p>
    <w:p w14:paraId="7A3F500D" w14:textId="77777777" w:rsidR="008965DF" w:rsidRPr="004527F7" w:rsidRDefault="008965DF" w:rsidP="005479B4">
      <w:pPr>
        <w:tabs>
          <w:tab w:val="clear" w:pos="1134"/>
          <w:tab w:val="left" w:pos="1418"/>
        </w:tabs>
        <w:spacing w:before="60"/>
        <w:rPr>
          <w:lang w:eastAsia="zh-CN"/>
        </w:rPr>
      </w:pPr>
      <w:proofErr w:type="spellStart"/>
      <w:r w:rsidRPr="004527F7">
        <w:rPr>
          <w:lang w:eastAsia="zh-CN"/>
        </w:rPr>
        <w:t>FDMA</w:t>
      </w:r>
      <w:proofErr w:type="spellEnd"/>
      <w:r w:rsidRPr="004527F7">
        <w:rPr>
          <w:lang w:eastAsia="zh-CN"/>
        </w:rPr>
        <w:tab/>
        <w:t>Frequency division multiple access</w:t>
      </w:r>
    </w:p>
    <w:p w14:paraId="69EF0326" w14:textId="77777777" w:rsidR="008965DF" w:rsidRPr="004527F7" w:rsidRDefault="008965DF" w:rsidP="005479B4">
      <w:pPr>
        <w:tabs>
          <w:tab w:val="clear" w:pos="1134"/>
          <w:tab w:val="left" w:pos="1418"/>
        </w:tabs>
        <w:spacing w:before="60"/>
        <w:rPr>
          <w:lang w:eastAsia="zh-CN"/>
        </w:rPr>
      </w:pPr>
      <w:proofErr w:type="spellStart"/>
      <w:r w:rsidRPr="004527F7">
        <w:rPr>
          <w:lang w:eastAsia="zh-CN"/>
        </w:rPr>
        <w:t>FEC</w:t>
      </w:r>
      <w:proofErr w:type="spellEnd"/>
      <w:r w:rsidRPr="004527F7">
        <w:rPr>
          <w:lang w:eastAsia="zh-CN"/>
        </w:rPr>
        <w:tab/>
        <w:t>Forward error correction</w:t>
      </w:r>
    </w:p>
    <w:p w14:paraId="1158AF89" w14:textId="77777777" w:rsidR="008965DF" w:rsidRPr="004527F7" w:rsidRDefault="008965DF" w:rsidP="005479B4">
      <w:pPr>
        <w:tabs>
          <w:tab w:val="clear" w:pos="1134"/>
          <w:tab w:val="left" w:pos="1418"/>
        </w:tabs>
        <w:spacing w:before="60"/>
        <w:rPr>
          <w:lang w:eastAsia="zh-CN"/>
        </w:rPr>
      </w:pPr>
      <w:proofErr w:type="spellStart"/>
      <w:r w:rsidRPr="004527F7">
        <w:rPr>
          <w:lang w:eastAsia="zh-CN"/>
        </w:rPr>
        <w:t>FRAND</w:t>
      </w:r>
      <w:proofErr w:type="spellEnd"/>
      <w:r w:rsidRPr="004527F7">
        <w:t xml:space="preserve"> </w:t>
      </w:r>
      <w:r w:rsidRPr="004527F7">
        <w:tab/>
      </w:r>
      <w:r w:rsidRPr="004527F7">
        <w:rPr>
          <w:lang w:eastAsia="zh-CN"/>
        </w:rPr>
        <w:t>Fair, reasonable and non-discriminatory</w:t>
      </w:r>
    </w:p>
    <w:p w14:paraId="1252CF5F" w14:textId="77777777" w:rsidR="008965DF" w:rsidRPr="004527F7" w:rsidRDefault="008965DF" w:rsidP="005479B4">
      <w:pPr>
        <w:tabs>
          <w:tab w:val="clear" w:pos="1134"/>
          <w:tab w:val="left" w:pos="1418"/>
        </w:tabs>
        <w:spacing w:before="60"/>
        <w:rPr>
          <w:lang w:eastAsia="zh-CN"/>
        </w:rPr>
      </w:pPr>
      <w:proofErr w:type="spellStart"/>
      <w:r w:rsidRPr="004527F7">
        <w:rPr>
          <w:lang w:eastAsia="zh-CN"/>
        </w:rPr>
        <w:t>FSK</w:t>
      </w:r>
      <w:proofErr w:type="spellEnd"/>
      <w:r w:rsidRPr="004527F7">
        <w:rPr>
          <w:lang w:eastAsia="zh-CN"/>
        </w:rPr>
        <w:tab/>
        <w:t>Frequency shift keying</w:t>
      </w:r>
    </w:p>
    <w:p w14:paraId="0DEA369F" w14:textId="77777777" w:rsidR="008965DF" w:rsidRPr="004527F7" w:rsidRDefault="008965DF" w:rsidP="005479B4">
      <w:pPr>
        <w:tabs>
          <w:tab w:val="clear" w:pos="1134"/>
          <w:tab w:val="left" w:pos="1418"/>
        </w:tabs>
        <w:spacing w:before="60"/>
        <w:rPr>
          <w:lang w:eastAsia="zh-CN"/>
        </w:rPr>
      </w:pPr>
      <w:r w:rsidRPr="004527F7">
        <w:rPr>
          <w:lang w:eastAsia="zh-CN"/>
        </w:rPr>
        <w:t>GMDSS</w:t>
      </w:r>
      <w:r w:rsidRPr="004527F7">
        <w:rPr>
          <w:lang w:eastAsia="zh-CN"/>
        </w:rPr>
        <w:tab/>
        <w:t>Global maritime distress and safety system</w:t>
      </w:r>
    </w:p>
    <w:p w14:paraId="6D3E33B2" w14:textId="77777777" w:rsidR="008965DF" w:rsidRPr="004527F7" w:rsidRDefault="008965DF" w:rsidP="005479B4">
      <w:pPr>
        <w:tabs>
          <w:tab w:val="clear" w:pos="1134"/>
          <w:tab w:val="left" w:pos="1418"/>
        </w:tabs>
        <w:spacing w:before="60"/>
        <w:rPr>
          <w:lang w:eastAsia="zh-CN"/>
        </w:rPr>
      </w:pPr>
      <w:r w:rsidRPr="004527F7">
        <w:rPr>
          <w:lang w:eastAsia="zh-CN"/>
        </w:rPr>
        <w:t>HF</w:t>
      </w:r>
      <w:r w:rsidRPr="004527F7">
        <w:rPr>
          <w:lang w:eastAsia="zh-CN"/>
        </w:rPr>
        <w:tab/>
        <w:t>High frequency</w:t>
      </w:r>
    </w:p>
    <w:p w14:paraId="06522DE0" w14:textId="77777777" w:rsidR="008965DF" w:rsidRPr="004527F7" w:rsidRDefault="008965DF" w:rsidP="005479B4">
      <w:pPr>
        <w:tabs>
          <w:tab w:val="clear" w:pos="1134"/>
          <w:tab w:val="left" w:pos="1418"/>
        </w:tabs>
        <w:spacing w:before="60"/>
        <w:rPr>
          <w:lang w:eastAsia="zh-CN"/>
        </w:rPr>
      </w:pPr>
      <w:r w:rsidRPr="004527F7">
        <w:rPr>
          <w:lang w:eastAsia="zh-CN"/>
        </w:rPr>
        <w:t>IALA</w:t>
      </w:r>
      <w:r w:rsidRPr="004527F7">
        <w:rPr>
          <w:lang w:eastAsia="zh-CN"/>
        </w:rPr>
        <w:tab/>
        <w:t>International Association of Marine Aids to Navigation and Lighthouse Authorities</w:t>
      </w:r>
    </w:p>
    <w:p w14:paraId="19B6A7BE" w14:textId="77777777" w:rsidR="008965DF" w:rsidRPr="004527F7" w:rsidRDefault="008965DF" w:rsidP="005479B4">
      <w:pPr>
        <w:tabs>
          <w:tab w:val="clear" w:pos="1134"/>
          <w:tab w:val="left" w:pos="1418"/>
        </w:tabs>
        <w:spacing w:before="60"/>
        <w:rPr>
          <w:lang w:eastAsia="zh-CN"/>
        </w:rPr>
      </w:pPr>
      <w:r w:rsidRPr="004527F7">
        <w:rPr>
          <w:lang w:eastAsia="zh-CN"/>
        </w:rPr>
        <w:t>IMO</w:t>
      </w:r>
      <w:r w:rsidRPr="004527F7">
        <w:rPr>
          <w:lang w:eastAsia="zh-CN"/>
        </w:rPr>
        <w:tab/>
        <w:t>International Maritime Organization</w:t>
      </w:r>
    </w:p>
    <w:p w14:paraId="0F4DF4CD" w14:textId="77777777" w:rsidR="008965DF" w:rsidRPr="004527F7" w:rsidRDefault="008965DF" w:rsidP="005479B4">
      <w:pPr>
        <w:tabs>
          <w:tab w:val="clear" w:pos="1134"/>
          <w:tab w:val="left" w:pos="1418"/>
        </w:tabs>
        <w:spacing w:before="60"/>
        <w:rPr>
          <w:lang w:eastAsia="zh-CN"/>
        </w:rPr>
      </w:pPr>
      <w:r w:rsidRPr="004527F7">
        <w:rPr>
          <w:lang w:eastAsia="zh-CN"/>
        </w:rPr>
        <w:t>LD-</w:t>
      </w:r>
      <w:proofErr w:type="spellStart"/>
      <w:r w:rsidRPr="004527F7">
        <w:rPr>
          <w:lang w:eastAsia="zh-CN"/>
        </w:rPr>
        <w:t>CELP</w:t>
      </w:r>
      <w:proofErr w:type="spellEnd"/>
      <w:r w:rsidRPr="004527F7">
        <w:tab/>
      </w:r>
      <w:r w:rsidRPr="004527F7">
        <w:rPr>
          <w:lang w:eastAsia="zh-CN"/>
        </w:rPr>
        <w:t>Low delay code excited linear prediction</w:t>
      </w:r>
    </w:p>
    <w:p w14:paraId="3CB5089B" w14:textId="77777777" w:rsidR="008965DF" w:rsidRPr="004527F7" w:rsidRDefault="008965DF" w:rsidP="005479B4">
      <w:pPr>
        <w:tabs>
          <w:tab w:val="clear" w:pos="1134"/>
          <w:tab w:val="left" w:pos="1418"/>
        </w:tabs>
        <w:spacing w:before="60"/>
        <w:rPr>
          <w:lang w:eastAsia="zh-CN"/>
        </w:rPr>
      </w:pPr>
      <w:r w:rsidRPr="004527F7">
        <w:rPr>
          <w:lang w:eastAsia="zh-CN"/>
        </w:rPr>
        <w:t>MF</w:t>
      </w:r>
      <w:r w:rsidRPr="004527F7">
        <w:rPr>
          <w:lang w:eastAsia="zh-CN"/>
        </w:rPr>
        <w:tab/>
        <w:t>Medium frequency</w:t>
      </w:r>
    </w:p>
    <w:p w14:paraId="0817FBA0" w14:textId="77777777" w:rsidR="008965DF" w:rsidRPr="004527F7" w:rsidRDefault="008965DF" w:rsidP="005479B4">
      <w:pPr>
        <w:tabs>
          <w:tab w:val="clear" w:pos="1134"/>
          <w:tab w:val="left" w:pos="1418"/>
        </w:tabs>
        <w:spacing w:before="60"/>
        <w:rPr>
          <w:lang w:eastAsia="zh-CN"/>
        </w:rPr>
      </w:pPr>
      <w:proofErr w:type="spellStart"/>
      <w:r w:rsidRPr="004527F7">
        <w:rPr>
          <w:lang w:eastAsia="zh-CN"/>
        </w:rPr>
        <w:t>MMSI</w:t>
      </w:r>
      <w:proofErr w:type="spellEnd"/>
      <w:r w:rsidRPr="004527F7">
        <w:rPr>
          <w:lang w:eastAsia="zh-CN"/>
        </w:rPr>
        <w:tab/>
        <w:t>Maritime mobile service identity</w:t>
      </w:r>
    </w:p>
    <w:p w14:paraId="1B1CF062" w14:textId="77777777" w:rsidR="008965DF" w:rsidRPr="004527F7" w:rsidRDefault="008965DF" w:rsidP="005479B4">
      <w:pPr>
        <w:tabs>
          <w:tab w:val="clear" w:pos="1134"/>
          <w:tab w:val="left" w:pos="1418"/>
        </w:tabs>
        <w:spacing w:before="60"/>
        <w:rPr>
          <w:lang w:eastAsia="zh-CN"/>
        </w:rPr>
      </w:pPr>
      <w:r w:rsidRPr="004527F7">
        <w:rPr>
          <w:lang w:eastAsia="zh-CN"/>
        </w:rPr>
        <w:t>MoU</w:t>
      </w:r>
      <w:r w:rsidRPr="004527F7">
        <w:rPr>
          <w:lang w:eastAsia="zh-CN"/>
        </w:rPr>
        <w:tab/>
        <w:t>Memorandum of understanding</w:t>
      </w:r>
    </w:p>
    <w:p w14:paraId="403EAF7A" w14:textId="77777777" w:rsidR="008965DF" w:rsidRPr="004527F7" w:rsidRDefault="008965DF" w:rsidP="005479B4">
      <w:pPr>
        <w:tabs>
          <w:tab w:val="clear" w:pos="1134"/>
          <w:tab w:val="left" w:pos="1418"/>
        </w:tabs>
        <w:spacing w:before="60"/>
        <w:rPr>
          <w:lang w:eastAsia="zh-CN"/>
        </w:rPr>
      </w:pPr>
      <w:r w:rsidRPr="004527F7">
        <w:rPr>
          <w:lang w:eastAsia="zh-CN"/>
        </w:rPr>
        <w:t>MSC</w:t>
      </w:r>
      <w:r w:rsidRPr="004527F7">
        <w:rPr>
          <w:lang w:eastAsia="zh-CN"/>
        </w:rPr>
        <w:tab/>
        <w:t>Maritime Safety Committee</w:t>
      </w:r>
    </w:p>
    <w:p w14:paraId="3FDEA6EC" w14:textId="77777777" w:rsidR="008965DF" w:rsidRPr="004527F7" w:rsidRDefault="008965DF" w:rsidP="005479B4">
      <w:pPr>
        <w:tabs>
          <w:tab w:val="clear" w:pos="1134"/>
          <w:tab w:val="left" w:pos="1418"/>
        </w:tabs>
        <w:spacing w:before="60"/>
        <w:rPr>
          <w:lang w:eastAsia="zh-CN"/>
        </w:rPr>
      </w:pPr>
      <w:proofErr w:type="spellStart"/>
      <w:r w:rsidRPr="004527F7">
        <w:rPr>
          <w:lang w:eastAsia="zh-CN"/>
        </w:rPr>
        <w:t>NXDN</w:t>
      </w:r>
      <w:proofErr w:type="spellEnd"/>
      <w:r w:rsidRPr="004527F7">
        <w:rPr>
          <w:lang w:eastAsia="zh-CN"/>
        </w:rPr>
        <w:tab/>
        <w:t>Next generation digital narrowband</w:t>
      </w:r>
    </w:p>
    <w:p w14:paraId="5BB69023" w14:textId="77777777" w:rsidR="008965DF" w:rsidRPr="004527F7" w:rsidRDefault="008965DF" w:rsidP="005479B4">
      <w:pPr>
        <w:tabs>
          <w:tab w:val="clear" w:pos="1134"/>
          <w:tab w:val="left" w:pos="1418"/>
        </w:tabs>
        <w:spacing w:before="60"/>
        <w:rPr>
          <w:lang w:eastAsia="zh-CN"/>
        </w:rPr>
      </w:pPr>
      <w:proofErr w:type="spellStart"/>
      <w:r w:rsidRPr="004527F7">
        <w:rPr>
          <w:lang w:eastAsia="zh-CN"/>
        </w:rPr>
        <w:t>PAMR</w:t>
      </w:r>
      <w:proofErr w:type="spellEnd"/>
      <w:r w:rsidRPr="004527F7">
        <w:rPr>
          <w:lang w:eastAsia="zh-CN"/>
        </w:rPr>
        <w:tab/>
        <w:t>Public access mobile radio</w:t>
      </w:r>
    </w:p>
    <w:p w14:paraId="05C477D8" w14:textId="77777777" w:rsidR="008965DF" w:rsidRPr="004527F7" w:rsidRDefault="008965DF" w:rsidP="005479B4">
      <w:pPr>
        <w:tabs>
          <w:tab w:val="clear" w:pos="1134"/>
          <w:tab w:val="left" w:pos="1418"/>
        </w:tabs>
        <w:spacing w:before="60"/>
        <w:rPr>
          <w:lang w:eastAsia="zh-CN"/>
        </w:rPr>
      </w:pPr>
      <w:proofErr w:type="spellStart"/>
      <w:r w:rsidRPr="004527F7">
        <w:rPr>
          <w:lang w:eastAsia="zh-CN"/>
        </w:rPr>
        <w:t>PESQ</w:t>
      </w:r>
      <w:proofErr w:type="spellEnd"/>
      <w:r w:rsidRPr="004527F7">
        <w:rPr>
          <w:lang w:eastAsia="zh-CN"/>
        </w:rPr>
        <w:tab/>
        <w:t>Perceptual evaluation of speech quality</w:t>
      </w:r>
    </w:p>
    <w:p w14:paraId="5D3646E0" w14:textId="77777777" w:rsidR="008965DF" w:rsidRPr="004527F7" w:rsidRDefault="008965DF" w:rsidP="005479B4">
      <w:pPr>
        <w:tabs>
          <w:tab w:val="clear" w:pos="1134"/>
          <w:tab w:val="left" w:pos="1418"/>
        </w:tabs>
        <w:spacing w:before="60"/>
        <w:rPr>
          <w:lang w:eastAsia="zh-CN"/>
        </w:rPr>
      </w:pPr>
      <w:proofErr w:type="spellStart"/>
      <w:r w:rsidRPr="004527F7">
        <w:rPr>
          <w:lang w:eastAsia="zh-CN"/>
        </w:rPr>
        <w:t>PMR</w:t>
      </w:r>
      <w:proofErr w:type="spellEnd"/>
      <w:r w:rsidRPr="004527F7">
        <w:rPr>
          <w:lang w:eastAsia="zh-CN"/>
        </w:rPr>
        <w:tab/>
        <w:t>Private mobile radio</w:t>
      </w:r>
    </w:p>
    <w:p w14:paraId="0649DC11" w14:textId="77777777" w:rsidR="008965DF" w:rsidRPr="004527F7" w:rsidRDefault="008965DF" w:rsidP="005479B4">
      <w:pPr>
        <w:tabs>
          <w:tab w:val="clear" w:pos="1134"/>
          <w:tab w:val="left" w:pos="1418"/>
        </w:tabs>
        <w:spacing w:before="60"/>
        <w:rPr>
          <w:lang w:eastAsia="zh-CN"/>
        </w:rPr>
      </w:pPr>
      <w:r w:rsidRPr="004527F7">
        <w:rPr>
          <w:lang w:eastAsia="zh-CN"/>
        </w:rPr>
        <w:t>POTS</w:t>
      </w:r>
      <w:r w:rsidRPr="004527F7">
        <w:rPr>
          <w:lang w:eastAsia="zh-CN"/>
        </w:rPr>
        <w:tab/>
        <w:t>Plain old telephone service</w:t>
      </w:r>
    </w:p>
    <w:p w14:paraId="5A8C1FBD" w14:textId="77777777" w:rsidR="008965DF" w:rsidRPr="004527F7" w:rsidRDefault="008965DF" w:rsidP="005479B4">
      <w:pPr>
        <w:tabs>
          <w:tab w:val="clear" w:pos="1134"/>
          <w:tab w:val="left" w:pos="1418"/>
        </w:tabs>
        <w:spacing w:before="60"/>
        <w:rPr>
          <w:lang w:eastAsia="zh-CN"/>
        </w:rPr>
      </w:pPr>
      <w:r w:rsidRPr="004527F7">
        <w:rPr>
          <w:lang w:eastAsia="zh-CN"/>
        </w:rPr>
        <w:t>PSTN</w:t>
      </w:r>
      <w:r w:rsidRPr="004527F7">
        <w:rPr>
          <w:lang w:eastAsia="zh-CN"/>
        </w:rPr>
        <w:tab/>
        <w:t>Public switched telephone network</w:t>
      </w:r>
    </w:p>
    <w:p w14:paraId="4CAA6BE7" w14:textId="77777777" w:rsidR="008965DF" w:rsidRPr="004527F7" w:rsidRDefault="008965DF" w:rsidP="005479B4">
      <w:pPr>
        <w:tabs>
          <w:tab w:val="clear" w:pos="1134"/>
          <w:tab w:val="left" w:pos="1418"/>
        </w:tabs>
        <w:spacing w:before="60"/>
        <w:rPr>
          <w:lang w:eastAsia="zh-CN"/>
        </w:rPr>
      </w:pPr>
      <w:proofErr w:type="spellStart"/>
      <w:r w:rsidRPr="004527F7">
        <w:rPr>
          <w:lang w:eastAsia="zh-CN"/>
        </w:rPr>
        <w:t>RAINWAT</w:t>
      </w:r>
      <w:proofErr w:type="spellEnd"/>
      <w:r w:rsidRPr="004527F7">
        <w:tab/>
      </w:r>
      <w:r w:rsidRPr="004527F7">
        <w:rPr>
          <w:lang w:eastAsia="zh-CN"/>
        </w:rPr>
        <w:t>Regional Arrangement on the Radiocommunication Service for Inland Waterways</w:t>
      </w:r>
    </w:p>
    <w:p w14:paraId="40FA5961" w14:textId="77777777" w:rsidR="008965DF" w:rsidRPr="004527F7" w:rsidRDefault="008965DF" w:rsidP="005479B4">
      <w:pPr>
        <w:tabs>
          <w:tab w:val="clear" w:pos="1134"/>
          <w:tab w:val="left" w:pos="1418"/>
        </w:tabs>
        <w:spacing w:before="60"/>
        <w:rPr>
          <w:lang w:eastAsia="zh-CN"/>
        </w:rPr>
      </w:pPr>
      <w:proofErr w:type="spellStart"/>
      <w:r w:rsidRPr="004527F7">
        <w:rPr>
          <w:lang w:eastAsia="zh-CN"/>
        </w:rPr>
        <w:t>RALCWI</w:t>
      </w:r>
      <w:proofErr w:type="spellEnd"/>
      <w:r w:rsidRPr="004527F7">
        <w:t xml:space="preserve"> </w:t>
      </w:r>
      <w:r w:rsidRPr="004527F7">
        <w:tab/>
      </w:r>
      <w:r w:rsidRPr="004527F7">
        <w:rPr>
          <w:lang w:eastAsia="zh-CN"/>
        </w:rPr>
        <w:t>Robust advanced low complexity waveform interpolation</w:t>
      </w:r>
    </w:p>
    <w:p w14:paraId="5F43BD9F" w14:textId="77777777" w:rsidR="008965DF" w:rsidRPr="004527F7" w:rsidRDefault="008965DF" w:rsidP="005479B4">
      <w:pPr>
        <w:tabs>
          <w:tab w:val="clear" w:pos="1134"/>
          <w:tab w:val="left" w:pos="1418"/>
        </w:tabs>
        <w:spacing w:before="60"/>
        <w:rPr>
          <w:lang w:eastAsia="zh-CN"/>
        </w:rPr>
      </w:pPr>
      <w:r w:rsidRPr="004527F7">
        <w:rPr>
          <w:lang w:eastAsia="zh-CN"/>
        </w:rPr>
        <w:t>RR</w:t>
      </w:r>
      <w:r w:rsidRPr="004527F7">
        <w:rPr>
          <w:lang w:eastAsia="zh-CN"/>
        </w:rPr>
        <w:tab/>
        <w:t>Radio Regulations</w:t>
      </w:r>
    </w:p>
    <w:p w14:paraId="44CE5F5E" w14:textId="77777777" w:rsidR="008965DF" w:rsidRPr="004527F7" w:rsidRDefault="008965DF" w:rsidP="005479B4">
      <w:pPr>
        <w:tabs>
          <w:tab w:val="clear" w:pos="1134"/>
          <w:tab w:val="left" w:pos="1418"/>
        </w:tabs>
        <w:spacing w:before="60"/>
        <w:rPr>
          <w:lang w:eastAsia="zh-CN"/>
        </w:rPr>
      </w:pPr>
      <w:r w:rsidRPr="004527F7">
        <w:rPr>
          <w:lang w:eastAsia="zh-CN"/>
        </w:rPr>
        <w:t>SB-</w:t>
      </w:r>
      <w:proofErr w:type="spellStart"/>
      <w:r w:rsidRPr="004527F7">
        <w:rPr>
          <w:lang w:eastAsia="zh-CN"/>
        </w:rPr>
        <w:t>ADPCM</w:t>
      </w:r>
      <w:proofErr w:type="spellEnd"/>
      <w:r w:rsidRPr="004527F7">
        <w:t xml:space="preserve"> </w:t>
      </w:r>
      <w:r w:rsidRPr="004527F7">
        <w:tab/>
      </w:r>
      <w:r w:rsidRPr="004527F7">
        <w:rPr>
          <w:lang w:eastAsia="zh-CN"/>
        </w:rPr>
        <w:t>Sub-band adaptive differential pulse code modulation</w:t>
      </w:r>
    </w:p>
    <w:p w14:paraId="3C2D747D" w14:textId="77777777" w:rsidR="008965DF" w:rsidRPr="004527F7" w:rsidRDefault="008965DF" w:rsidP="005479B4">
      <w:pPr>
        <w:tabs>
          <w:tab w:val="clear" w:pos="1134"/>
          <w:tab w:val="left" w:pos="1418"/>
        </w:tabs>
        <w:spacing w:before="60"/>
        <w:rPr>
          <w:lang w:eastAsia="zh-CN"/>
        </w:rPr>
      </w:pPr>
      <w:r w:rsidRPr="004527F7">
        <w:rPr>
          <w:lang w:eastAsia="zh-CN"/>
        </w:rPr>
        <w:t>SMS</w:t>
      </w:r>
      <w:r w:rsidRPr="004527F7">
        <w:rPr>
          <w:lang w:eastAsia="zh-CN"/>
        </w:rPr>
        <w:tab/>
        <w:t>Short message service</w:t>
      </w:r>
    </w:p>
    <w:p w14:paraId="36DAA2FF" w14:textId="77777777" w:rsidR="008965DF" w:rsidRPr="004527F7" w:rsidRDefault="008965DF" w:rsidP="005479B4">
      <w:pPr>
        <w:tabs>
          <w:tab w:val="clear" w:pos="1134"/>
          <w:tab w:val="left" w:pos="1418"/>
        </w:tabs>
        <w:spacing w:before="60"/>
        <w:rPr>
          <w:lang w:eastAsia="zh-CN"/>
        </w:rPr>
      </w:pPr>
      <w:r w:rsidRPr="004527F7">
        <w:rPr>
          <w:lang w:eastAsia="zh-CN"/>
        </w:rPr>
        <w:t>SNR</w:t>
      </w:r>
      <w:r w:rsidRPr="004527F7">
        <w:rPr>
          <w:lang w:eastAsia="zh-CN"/>
        </w:rPr>
        <w:tab/>
        <w:t>Signal to noise ratio</w:t>
      </w:r>
    </w:p>
    <w:p w14:paraId="7CABE454" w14:textId="77777777" w:rsidR="008965DF" w:rsidRPr="004527F7" w:rsidRDefault="008965DF" w:rsidP="005479B4">
      <w:pPr>
        <w:tabs>
          <w:tab w:val="clear" w:pos="1134"/>
          <w:tab w:val="left" w:pos="1418"/>
        </w:tabs>
        <w:spacing w:before="60"/>
        <w:rPr>
          <w:lang w:eastAsia="zh-CN"/>
        </w:rPr>
      </w:pPr>
      <w:r w:rsidRPr="004527F7">
        <w:rPr>
          <w:lang w:eastAsia="zh-CN"/>
        </w:rPr>
        <w:t>SOLAS</w:t>
      </w:r>
      <w:r w:rsidRPr="004527F7">
        <w:rPr>
          <w:lang w:eastAsia="zh-CN"/>
        </w:rPr>
        <w:tab/>
        <w:t>Safety of Life at Sea</w:t>
      </w:r>
    </w:p>
    <w:p w14:paraId="69636698" w14:textId="77777777" w:rsidR="008965DF" w:rsidRPr="004527F7" w:rsidRDefault="008965DF" w:rsidP="005479B4">
      <w:pPr>
        <w:tabs>
          <w:tab w:val="clear" w:pos="1134"/>
          <w:tab w:val="left" w:pos="1418"/>
        </w:tabs>
        <w:spacing w:before="60"/>
        <w:rPr>
          <w:lang w:eastAsia="zh-CN"/>
        </w:rPr>
      </w:pPr>
      <w:r w:rsidRPr="004527F7">
        <w:rPr>
          <w:lang w:eastAsia="zh-CN"/>
        </w:rPr>
        <w:t>TETRA</w:t>
      </w:r>
      <w:r w:rsidRPr="004527F7">
        <w:rPr>
          <w:lang w:eastAsia="zh-CN"/>
        </w:rPr>
        <w:tab/>
        <w:t>Trans-European trunked radio system</w:t>
      </w:r>
    </w:p>
    <w:p w14:paraId="2563CDA1" w14:textId="77777777" w:rsidR="008965DF" w:rsidRPr="004527F7" w:rsidRDefault="008965DF" w:rsidP="005479B4">
      <w:pPr>
        <w:tabs>
          <w:tab w:val="clear" w:pos="1134"/>
          <w:tab w:val="left" w:pos="1418"/>
        </w:tabs>
        <w:spacing w:before="60"/>
        <w:rPr>
          <w:lang w:eastAsia="zh-CN"/>
        </w:rPr>
      </w:pPr>
      <w:r w:rsidRPr="004527F7">
        <w:rPr>
          <w:lang w:eastAsia="zh-CN"/>
        </w:rPr>
        <w:t>TDMA</w:t>
      </w:r>
      <w:r w:rsidRPr="004527F7">
        <w:rPr>
          <w:lang w:eastAsia="zh-CN"/>
        </w:rPr>
        <w:tab/>
        <w:t>Time division multiple access</w:t>
      </w:r>
    </w:p>
    <w:p w14:paraId="00D46F5C" w14:textId="77777777" w:rsidR="008965DF" w:rsidRPr="004527F7" w:rsidRDefault="008965DF" w:rsidP="005479B4">
      <w:pPr>
        <w:tabs>
          <w:tab w:val="clear" w:pos="1134"/>
          <w:tab w:val="left" w:pos="1418"/>
        </w:tabs>
        <w:spacing w:before="60"/>
        <w:rPr>
          <w:lang w:eastAsia="zh-CN"/>
        </w:rPr>
      </w:pPr>
      <w:r w:rsidRPr="004527F7">
        <w:rPr>
          <w:lang w:eastAsia="zh-CN"/>
        </w:rPr>
        <w:t>TCP/IP</w:t>
      </w:r>
      <w:r w:rsidRPr="004527F7">
        <w:rPr>
          <w:lang w:eastAsia="zh-CN"/>
        </w:rPr>
        <w:tab/>
        <w:t>Transmission control protocol/internet protocol</w:t>
      </w:r>
    </w:p>
    <w:p w14:paraId="70C0D60A" w14:textId="77777777" w:rsidR="008965DF" w:rsidRPr="004527F7" w:rsidRDefault="008965DF" w:rsidP="005479B4">
      <w:pPr>
        <w:tabs>
          <w:tab w:val="clear" w:pos="1134"/>
          <w:tab w:val="left" w:pos="1418"/>
        </w:tabs>
        <w:spacing w:before="60"/>
        <w:rPr>
          <w:lang w:eastAsia="zh-CN"/>
        </w:rPr>
      </w:pPr>
      <w:proofErr w:type="spellStart"/>
      <w:r w:rsidRPr="004527F7">
        <w:rPr>
          <w:lang w:eastAsia="zh-CN"/>
        </w:rPr>
        <w:t>TWELP</w:t>
      </w:r>
      <w:proofErr w:type="spellEnd"/>
      <w:r w:rsidRPr="004527F7">
        <w:rPr>
          <w:lang w:eastAsia="zh-CN"/>
        </w:rPr>
        <w:tab/>
        <w:t>Tri-wave excited linear prediction</w:t>
      </w:r>
    </w:p>
    <w:p w14:paraId="30E031A0" w14:textId="77777777" w:rsidR="008965DF" w:rsidRPr="004527F7" w:rsidRDefault="008965DF" w:rsidP="005479B4">
      <w:pPr>
        <w:tabs>
          <w:tab w:val="clear" w:pos="1134"/>
          <w:tab w:val="left" w:pos="1418"/>
        </w:tabs>
        <w:spacing w:before="60"/>
        <w:rPr>
          <w:lang w:eastAsia="zh-CN"/>
        </w:rPr>
      </w:pPr>
      <w:r w:rsidRPr="004527F7">
        <w:rPr>
          <w:lang w:eastAsia="zh-CN"/>
        </w:rPr>
        <w:t>Tx</w:t>
      </w:r>
      <w:r w:rsidRPr="004527F7">
        <w:rPr>
          <w:lang w:eastAsia="zh-CN"/>
        </w:rPr>
        <w:tab/>
        <w:t>Transmission</w:t>
      </w:r>
    </w:p>
    <w:p w14:paraId="23DC8D09" w14:textId="77777777" w:rsidR="008965DF" w:rsidRPr="004527F7" w:rsidRDefault="008965DF" w:rsidP="005479B4">
      <w:pPr>
        <w:tabs>
          <w:tab w:val="clear" w:pos="1134"/>
          <w:tab w:val="left" w:pos="1418"/>
        </w:tabs>
        <w:spacing w:before="60"/>
        <w:rPr>
          <w:lang w:eastAsia="zh-CN"/>
        </w:rPr>
      </w:pPr>
      <w:proofErr w:type="spellStart"/>
      <w:r w:rsidRPr="004527F7">
        <w:rPr>
          <w:lang w:eastAsia="zh-CN"/>
        </w:rPr>
        <w:t>VDES</w:t>
      </w:r>
      <w:proofErr w:type="spellEnd"/>
      <w:r w:rsidRPr="004527F7">
        <w:rPr>
          <w:lang w:eastAsia="zh-CN"/>
        </w:rPr>
        <w:tab/>
        <w:t>VHF data exchange system</w:t>
      </w:r>
    </w:p>
    <w:p w14:paraId="5F1B57CD" w14:textId="77777777" w:rsidR="008965DF" w:rsidRPr="004527F7" w:rsidRDefault="008965DF" w:rsidP="005479B4">
      <w:pPr>
        <w:tabs>
          <w:tab w:val="clear" w:pos="1134"/>
          <w:tab w:val="left" w:pos="1418"/>
        </w:tabs>
        <w:spacing w:before="60"/>
        <w:rPr>
          <w:lang w:eastAsia="zh-CN"/>
        </w:rPr>
      </w:pPr>
      <w:r w:rsidRPr="004527F7">
        <w:rPr>
          <w:lang w:eastAsia="zh-CN"/>
        </w:rPr>
        <w:t>VHF</w:t>
      </w:r>
      <w:r w:rsidRPr="004527F7">
        <w:rPr>
          <w:lang w:eastAsia="zh-CN"/>
        </w:rPr>
        <w:tab/>
        <w:t>Very high frequency</w:t>
      </w:r>
    </w:p>
    <w:p w14:paraId="370442E4" w14:textId="77777777" w:rsidR="008965DF" w:rsidRPr="004527F7" w:rsidRDefault="008965DF" w:rsidP="005479B4">
      <w:pPr>
        <w:tabs>
          <w:tab w:val="clear" w:pos="1134"/>
          <w:tab w:val="left" w:pos="1418"/>
        </w:tabs>
        <w:spacing w:before="60"/>
        <w:rPr>
          <w:lang w:eastAsia="zh-CN"/>
        </w:rPr>
      </w:pPr>
      <w:proofErr w:type="spellStart"/>
      <w:r w:rsidRPr="004527F7">
        <w:rPr>
          <w:lang w:eastAsia="zh-CN"/>
        </w:rPr>
        <w:t>VTS</w:t>
      </w:r>
      <w:proofErr w:type="spellEnd"/>
      <w:r w:rsidRPr="004527F7">
        <w:rPr>
          <w:lang w:eastAsia="zh-CN"/>
        </w:rPr>
        <w:tab/>
        <w:t xml:space="preserve">Vessel traffic service </w:t>
      </w:r>
    </w:p>
    <w:p w14:paraId="3987027D" w14:textId="77777777" w:rsidR="008965DF" w:rsidRPr="004527F7" w:rsidRDefault="008965DF" w:rsidP="005479B4">
      <w:pPr>
        <w:tabs>
          <w:tab w:val="clear" w:pos="1134"/>
          <w:tab w:val="left" w:pos="1418"/>
        </w:tabs>
        <w:spacing w:before="60"/>
        <w:rPr>
          <w:lang w:eastAsia="zh-CN"/>
        </w:rPr>
      </w:pPr>
      <w:r w:rsidRPr="004527F7">
        <w:rPr>
          <w:lang w:eastAsia="zh-CN"/>
        </w:rPr>
        <w:t>WRC</w:t>
      </w:r>
      <w:r w:rsidRPr="004527F7">
        <w:rPr>
          <w:lang w:eastAsia="zh-CN"/>
        </w:rPr>
        <w:tab/>
        <w:t>World Radiocommunication Conference</w:t>
      </w:r>
    </w:p>
    <w:p w14:paraId="0B775133" w14:textId="77777777" w:rsidR="008965DF" w:rsidRPr="004527F7" w:rsidRDefault="008965DF" w:rsidP="005479B4">
      <w:pPr>
        <w:pStyle w:val="Headingb"/>
        <w:jc w:val="both"/>
      </w:pPr>
      <w:r w:rsidRPr="004527F7">
        <w:rPr>
          <w:rFonts w:eastAsia="SimSun"/>
        </w:rPr>
        <w:t>Related ITU Recommendations</w:t>
      </w:r>
      <w:r w:rsidRPr="004527F7">
        <w:t xml:space="preserve"> and Reports</w:t>
      </w:r>
    </w:p>
    <w:p w14:paraId="7B72D88E" w14:textId="77777777" w:rsidR="008965DF" w:rsidRPr="004527F7" w:rsidRDefault="008965DF" w:rsidP="005479B4">
      <w:pPr>
        <w:pStyle w:val="Headingi"/>
        <w:jc w:val="both"/>
      </w:pPr>
      <w:r w:rsidRPr="004527F7">
        <w:t>Recommendations:</w:t>
      </w:r>
    </w:p>
    <w:p w14:paraId="7FEAC747" w14:textId="77777777" w:rsidR="008965DF" w:rsidRDefault="008965DF" w:rsidP="005479B4">
      <w:pPr>
        <w:tabs>
          <w:tab w:val="clear" w:pos="1134"/>
          <w:tab w:val="clear" w:pos="1871"/>
          <w:tab w:val="left" w:pos="1985"/>
        </w:tabs>
        <w:ind w:left="1985" w:hanging="1985"/>
        <w:jc w:val="both"/>
      </w:pPr>
      <w:r w:rsidRPr="004527F7">
        <w:t xml:space="preserve">ITU-R </w:t>
      </w:r>
      <w:hyperlink r:id="rId9" w:history="1">
        <w:proofErr w:type="spellStart"/>
        <w:r w:rsidRPr="004527F7">
          <w:rPr>
            <w:rStyle w:val="Hyperlink"/>
          </w:rPr>
          <w:t>M.493</w:t>
        </w:r>
        <w:proofErr w:type="spellEnd"/>
      </w:hyperlink>
      <w:r w:rsidRPr="004527F7">
        <w:tab/>
        <w:t xml:space="preserve">Digital selective-calling system for use in the maritime mobile </w:t>
      </w:r>
      <w:proofErr w:type="gramStart"/>
      <w:r w:rsidRPr="004527F7">
        <w:t>service</w:t>
      </w:r>
      <w:proofErr w:type="gramEnd"/>
    </w:p>
    <w:p w14:paraId="6CEBED32" w14:textId="77777777" w:rsidR="008965DF" w:rsidRDefault="008965DF" w:rsidP="005479B4">
      <w:pPr>
        <w:tabs>
          <w:tab w:val="clear" w:pos="1134"/>
          <w:tab w:val="clear" w:pos="1871"/>
          <w:tab w:val="left" w:pos="1985"/>
        </w:tabs>
        <w:ind w:left="1985" w:hanging="1985"/>
        <w:jc w:val="both"/>
      </w:pPr>
      <w:r>
        <w:t xml:space="preserve">ITU-R </w:t>
      </w:r>
      <w:hyperlink r:id="rId10" w:history="1">
        <w:proofErr w:type="spellStart"/>
        <w:r w:rsidRPr="007737F2">
          <w:rPr>
            <w:rStyle w:val="Hyperlink"/>
          </w:rPr>
          <w:t>M.541</w:t>
        </w:r>
        <w:proofErr w:type="spellEnd"/>
      </w:hyperlink>
      <w:r w:rsidRPr="00283E29">
        <w:t xml:space="preserve"> </w:t>
      </w:r>
      <w:r>
        <w:tab/>
      </w:r>
      <w:r w:rsidRPr="00283E29">
        <w:t xml:space="preserve">Operational procedures for the use of digital selective-calling equipment in the maritime mobile </w:t>
      </w:r>
      <w:proofErr w:type="gramStart"/>
      <w:r w:rsidRPr="00283E29">
        <w:t>service</w:t>
      </w:r>
      <w:proofErr w:type="gramEnd"/>
    </w:p>
    <w:p w14:paraId="31F7817D" w14:textId="77777777" w:rsidR="008965DF" w:rsidRPr="004527F7" w:rsidRDefault="008965DF" w:rsidP="005479B4">
      <w:pPr>
        <w:tabs>
          <w:tab w:val="clear" w:pos="1134"/>
          <w:tab w:val="clear" w:pos="1871"/>
          <w:tab w:val="left" w:pos="1985"/>
        </w:tabs>
        <w:ind w:left="1985" w:hanging="1985"/>
        <w:jc w:val="both"/>
      </w:pPr>
      <w:r>
        <w:lastRenderedPageBreak/>
        <w:t xml:space="preserve">ITU-R </w:t>
      </w:r>
      <w:hyperlink r:id="rId11" w:history="1">
        <w:proofErr w:type="spellStart"/>
        <w:r w:rsidRPr="007737F2">
          <w:rPr>
            <w:rStyle w:val="Hyperlink"/>
          </w:rPr>
          <w:t>M.585</w:t>
        </w:r>
        <w:proofErr w:type="spellEnd"/>
      </w:hyperlink>
      <w:r>
        <w:tab/>
      </w:r>
      <w:r w:rsidRPr="00283E29">
        <w:t xml:space="preserve">Assignment and use of identities in the maritime mobile service  </w:t>
      </w:r>
    </w:p>
    <w:p w14:paraId="7F2F68A8" w14:textId="77777777" w:rsidR="008965DF" w:rsidRDefault="008965DF" w:rsidP="005479B4">
      <w:pPr>
        <w:tabs>
          <w:tab w:val="clear" w:pos="1134"/>
          <w:tab w:val="clear" w:pos="1871"/>
          <w:tab w:val="left" w:pos="1985"/>
        </w:tabs>
        <w:ind w:left="1985" w:hanging="1985"/>
        <w:jc w:val="both"/>
      </w:pPr>
      <w:r w:rsidRPr="004527F7">
        <w:t xml:space="preserve">ITU-R </w:t>
      </w:r>
      <w:hyperlink r:id="rId12" w:history="1">
        <w:proofErr w:type="spellStart"/>
        <w:r w:rsidRPr="004527F7">
          <w:rPr>
            <w:rStyle w:val="Hyperlink"/>
          </w:rPr>
          <w:t>M.1084</w:t>
        </w:r>
        <w:proofErr w:type="spellEnd"/>
      </w:hyperlink>
      <w:r w:rsidRPr="004527F7">
        <w:tab/>
        <w:t>Interim solutions for improved efficiency in the use of the band 156-174 MHz by stations in the maritime mobile service</w:t>
      </w:r>
    </w:p>
    <w:p w14:paraId="58CEE379" w14:textId="77777777" w:rsidR="008965DF" w:rsidRPr="004527F7" w:rsidRDefault="008965DF" w:rsidP="005479B4">
      <w:pPr>
        <w:tabs>
          <w:tab w:val="clear" w:pos="1134"/>
          <w:tab w:val="clear" w:pos="1871"/>
          <w:tab w:val="left" w:pos="1985"/>
        </w:tabs>
        <w:ind w:left="1985" w:hanging="1985"/>
        <w:jc w:val="both"/>
      </w:pPr>
      <w:r>
        <w:t xml:space="preserve">ITU-R </w:t>
      </w:r>
      <w:hyperlink r:id="rId13" w:history="1">
        <w:proofErr w:type="spellStart"/>
        <w:r w:rsidRPr="007737F2">
          <w:rPr>
            <w:rStyle w:val="Hyperlink"/>
          </w:rPr>
          <w:t>M.1171</w:t>
        </w:r>
        <w:proofErr w:type="spellEnd"/>
      </w:hyperlink>
      <w:r w:rsidRPr="00283E29">
        <w:t xml:space="preserve"> </w:t>
      </w:r>
      <w:r>
        <w:tab/>
      </w:r>
      <w:r w:rsidRPr="00283E29">
        <w:t>Radiotelephony procedures in the maritime mobile service</w:t>
      </w:r>
    </w:p>
    <w:p w14:paraId="13F98F46" w14:textId="77777777" w:rsidR="008965DF" w:rsidRPr="004527F7" w:rsidRDefault="008965DF" w:rsidP="005479B4">
      <w:pPr>
        <w:tabs>
          <w:tab w:val="clear" w:pos="1134"/>
          <w:tab w:val="clear" w:pos="1871"/>
          <w:tab w:val="left" w:pos="1985"/>
        </w:tabs>
        <w:ind w:left="1985" w:hanging="1985"/>
        <w:jc w:val="both"/>
      </w:pPr>
      <w:r w:rsidRPr="004527F7">
        <w:t xml:space="preserve">ITU-R </w:t>
      </w:r>
      <w:hyperlink r:id="rId14" w:history="1">
        <w:proofErr w:type="spellStart"/>
        <w:r w:rsidRPr="004527F7">
          <w:rPr>
            <w:rStyle w:val="Hyperlink"/>
          </w:rPr>
          <w:t>M.1309</w:t>
        </w:r>
        <w:proofErr w:type="spellEnd"/>
      </w:hyperlink>
      <w:r w:rsidRPr="004527F7">
        <w:tab/>
        <w:t xml:space="preserve">Digitally coded speech in the land mobile service  </w:t>
      </w:r>
    </w:p>
    <w:p w14:paraId="67FA1CA3" w14:textId="77777777" w:rsidR="008965DF" w:rsidRPr="004527F7" w:rsidRDefault="008965DF" w:rsidP="005479B4">
      <w:pPr>
        <w:tabs>
          <w:tab w:val="clear" w:pos="1134"/>
          <w:tab w:val="clear" w:pos="1871"/>
          <w:tab w:val="left" w:pos="1985"/>
        </w:tabs>
        <w:ind w:left="1985" w:hanging="1985"/>
        <w:jc w:val="both"/>
      </w:pPr>
      <w:r w:rsidRPr="004527F7">
        <w:t xml:space="preserve">ITU-R </w:t>
      </w:r>
      <w:hyperlink r:id="rId15" w:history="1">
        <w:proofErr w:type="spellStart"/>
        <w:r w:rsidRPr="004527F7">
          <w:rPr>
            <w:rStyle w:val="Hyperlink"/>
          </w:rPr>
          <w:t>M.1808</w:t>
        </w:r>
        <w:proofErr w:type="spellEnd"/>
      </w:hyperlink>
      <w:r w:rsidRPr="004527F7">
        <w:tab/>
        <w:t xml:space="preserve">Technical and operational characteristics of conventional and trunked land mobile systems operating in the mobile service allocations below 869 MHz to be used in sharing studies in bands below 960 </w:t>
      </w:r>
      <w:proofErr w:type="gramStart"/>
      <w:r w:rsidRPr="004527F7">
        <w:t>MHz</w:t>
      </w:r>
      <w:proofErr w:type="gramEnd"/>
      <w:r w:rsidRPr="004527F7">
        <w:t xml:space="preserve">  </w:t>
      </w:r>
    </w:p>
    <w:p w14:paraId="01297980" w14:textId="77777777" w:rsidR="008965DF" w:rsidRPr="004527F7" w:rsidRDefault="008965DF" w:rsidP="005479B4">
      <w:pPr>
        <w:pStyle w:val="Headingi"/>
        <w:tabs>
          <w:tab w:val="clear" w:pos="1134"/>
          <w:tab w:val="clear" w:pos="1871"/>
          <w:tab w:val="left" w:pos="1985"/>
        </w:tabs>
        <w:ind w:left="1985" w:hanging="1985"/>
        <w:jc w:val="both"/>
      </w:pPr>
      <w:r w:rsidRPr="004527F7">
        <w:t>Reports:</w:t>
      </w:r>
    </w:p>
    <w:p w14:paraId="2F26E6A3" w14:textId="77777777" w:rsidR="008965DF" w:rsidRPr="004527F7" w:rsidRDefault="008965DF" w:rsidP="005479B4">
      <w:pPr>
        <w:tabs>
          <w:tab w:val="clear" w:pos="1134"/>
          <w:tab w:val="clear" w:pos="1871"/>
          <w:tab w:val="left" w:pos="1985"/>
        </w:tabs>
        <w:ind w:left="1985" w:hanging="1985"/>
        <w:jc w:val="both"/>
      </w:pPr>
      <w:r w:rsidRPr="004527F7">
        <w:t xml:space="preserve">ITU-R </w:t>
      </w:r>
      <w:hyperlink r:id="rId16" w:history="1">
        <w:proofErr w:type="spellStart"/>
        <w:r w:rsidRPr="004527F7">
          <w:rPr>
            <w:rStyle w:val="Hyperlink"/>
          </w:rPr>
          <w:t>BT.2140</w:t>
        </w:r>
        <w:proofErr w:type="spellEnd"/>
      </w:hyperlink>
      <w:r w:rsidRPr="004527F7">
        <w:tab/>
        <w:t>Transition from analogue to digital terrestrial broadcasting</w:t>
      </w:r>
    </w:p>
    <w:p w14:paraId="026ACB78" w14:textId="77777777" w:rsidR="008965DF" w:rsidRPr="007737F2" w:rsidRDefault="008965DF" w:rsidP="005479B4">
      <w:pPr>
        <w:tabs>
          <w:tab w:val="clear" w:pos="1134"/>
          <w:tab w:val="clear" w:pos="1871"/>
          <w:tab w:val="left" w:pos="1985"/>
        </w:tabs>
        <w:ind w:left="1985" w:hanging="1985"/>
        <w:jc w:val="both"/>
        <w:rPr>
          <w:lang w:val="en-US"/>
        </w:rPr>
      </w:pPr>
      <w:r>
        <w:t xml:space="preserve">ITU-R </w:t>
      </w:r>
      <w:hyperlink r:id="rId17" w:history="1">
        <w:proofErr w:type="spellStart"/>
        <w:r w:rsidRPr="007737F2">
          <w:rPr>
            <w:rStyle w:val="Hyperlink"/>
          </w:rPr>
          <w:t>M.2010</w:t>
        </w:r>
        <w:proofErr w:type="spellEnd"/>
      </w:hyperlink>
      <w:r w:rsidRPr="0047171B">
        <w:t xml:space="preserve"> </w:t>
      </w:r>
      <w:r>
        <w:tab/>
      </w:r>
      <w:r w:rsidRPr="0047171B">
        <w:t>Improved efficiency in the use of the band 156-174 MHz by stations in the maritime mobile service</w:t>
      </w:r>
    </w:p>
    <w:p w14:paraId="560C67D0" w14:textId="77777777" w:rsidR="008965DF" w:rsidRPr="004527F7" w:rsidRDefault="008965DF" w:rsidP="005479B4">
      <w:pPr>
        <w:tabs>
          <w:tab w:val="clear" w:pos="1134"/>
          <w:tab w:val="clear" w:pos="1871"/>
          <w:tab w:val="left" w:pos="1985"/>
        </w:tabs>
        <w:ind w:left="1985" w:hanging="1985"/>
        <w:jc w:val="both"/>
      </w:pPr>
      <w:r w:rsidRPr="004527F7">
        <w:t xml:space="preserve">ITU-R </w:t>
      </w:r>
      <w:hyperlink r:id="rId18" w:history="1">
        <w:proofErr w:type="spellStart"/>
        <w:r w:rsidRPr="004527F7">
          <w:rPr>
            <w:rStyle w:val="Hyperlink"/>
          </w:rPr>
          <w:t>M.2231</w:t>
        </w:r>
        <w:proofErr w:type="spellEnd"/>
      </w:hyperlink>
      <w:r w:rsidRPr="004527F7">
        <w:tab/>
        <w:t xml:space="preserve">Use of Appendix </w:t>
      </w:r>
      <w:r w:rsidRPr="004527F7">
        <w:rPr>
          <w:b/>
          <w:bCs/>
        </w:rPr>
        <w:t>18</w:t>
      </w:r>
      <w:r w:rsidRPr="004527F7">
        <w:t xml:space="preserve"> to the Radio Regulations for the maritime mobile service  </w:t>
      </w:r>
    </w:p>
    <w:p w14:paraId="34F77503" w14:textId="77777777" w:rsidR="008965DF" w:rsidRPr="004527F7" w:rsidRDefault="008965DF" w:rsidP="005479B4">
      <w:pPr>
        <w:tabs>
          <w:tab w:val="clear" w:pos="1134"/>
          <w:tab w:val="clear" w:pos="1871"/>
          <w:tab w:val="left" w:pos="1985"/>
        </w:tabs>
        <w:ind w:left="1985" w:hanging="1985"/>
        <w:jc w:val="both"/>
      </w:pPr>
      <w:r w:rsidRPr="004527F7">
        <w:t xml:space="preserve">ITU-R </w:t>
      </w:r>
      <w:hyperlink r:id="rId19" w:history="1">
        <w:proofErr w:type="spellStart"/>
        <w:r w:rsidRPr="004527F7">
          <w:rPr>
            <w:rStyle w:val="Hyperlink"/>
          </w:rPr>
          <w:t>M.2288</w:t>
        </w:r>
        <w:proofErr w:type="spellEnd"/>
      </w:hyperlink>
      <w:r w:rsidRPr="004527F7">
        <w:tab/>
        <w:t>Digital voice communication system on MF/HF radio channels of the maritime mobile service for shore-to-ship/ship-to-shore applications</w:t>
      </w:r>
    </w:p>
    <w:p w14:paraId="1450D01B" w14:textId="77777777" w:rsidR="008965DF" w:rsidRPr="004527F7" w:rsidRDefault="008965DF" w:rsidP="005479B4">
      <w:pPr>
        <w:tabs>
          <w:tab w:val="clear" w:pos="1134"/>
          <w:tab w:val="clear" w:pos="1871"/>
          <w:tab w:val="left" w:pos="1985"/>
        </w:tabs>
        <w:ind w:left="1985" w:hanging="1985"/>
        <w:jc w:val="both"/>
      </w:pPr>
      <w:r w:rsidRPr="004527F7">
        <w:t xml:space="preserve">ITU-R </w:t>
      </w:r>
      <w:hyperlink r:id="rId20" w:history="1">
        <w:proofErr w:type="spellStart"/>
        <w:r w:rsidRPr="004527F7">
          <w:rPr>
            <w:rStyle w:val="Hyperlink"/>
          </w:rPr>
          <w:t>M.2474</w:t>
        </w:r>
        <w:proofErr w:type="spellEnd"/>
      </w:hyperlink>
      <w:r w:rsidRPr="004527F7">
        <w:tab/>
        <w:t>Conventional digital land mobile radio systems</w:t>
      </w:r>
    </w:p>
    <w:p w14:paraId="7B4C5161" w14:textId="77777777" w:rsidR="008965DF" w:rsidRPr="004527F7" w:rsidRDefault="008965DF" w:rsidP="005479B4">
      <w:pPr>
        <w:tabs>
          <w:tab w:val="clear" w:pos="1134"/>
          <w:tab w:val="clear" w:pos="1871"/>
          <w:tab w:val="left" w:pos="1985"/>
        </w:tabs>
        <w:ind w:left="1985" w:hanging="1985"/>
        <w:jc w:val="both"/>
      </w:pPr>
      <w:r w:rsidRPr="004527F7">
        <w:t xml:space="preserve">ITU-R </w:t>
      </w:r>
      <w:hyperlink r:id="rId21" w:history="1">
        <w:proofErr w:type="spellStart"/>
        <w:r w:rsidRPr="004527F7">
          <w:rPr>
            <w:rStyle w:val="Hyperlink"/>
          </w:rPr>
          <w:t>SM.2022</w:t>
        </w:r>
        <w:proofErr w:type="spellEnd"/>
      </w:hyperlink>
      <w:r w:rsidRPr="004527F7">
        <w:tab/>
        <w:t xml:space="preserve">The effect on digital communications systems of interference from other modulation schemes  </w:t>
      </w:r>
    </w:p>
    <w:p w14:paraId="39DAF192" w14:textId="77777777" w:rsidR="008965DF" w:rsidRPr="004527F7" w:rsidRDefault="008965DF" w:rsidP="005479B4">
      <w:pPr>
        <w:pStyle w:val="Heading1"/>
      </w:pPr>
      <w:bookmarkStart w:id="49" w:name="_Toc66434770"/>
      <w:bookmarkStart w:id="50" w:name="_Toc66434893"/>
      <w:bookmarkStart w:id="51" w:name="_Toc380056497"/>
      <w:bookmarkStart w:id="52" w:name="_Toc380059748"/>
      <w:bookmarkStart w:id="53" w:name="_Toc380059785"/>
      <w:bookmarkStart w:id="54" w:name="_Toc396153636"/>
      <w:bookmarkStart w:id="55" w:name="_Toc396383863"/>
      <w:bookmarkStart w:id="56" w:name="_Toc396917296"/>
      <w:bookmarkStart w:id="57" w:name="_Toc396917345"/>
      <w:bookmarkStart w:id="58" w:name="_Toc396917407"/>
      <w:bookmarkStart w:id="59" w:name="_Toc396917460"/>
      <w:bookmarkStart w:id="60" w:name="_Toc396917627"/>
      <w:bookmarkStart w:id="61" w:name="_Toc396917642"/>
      <w:bookmarkStart w:id="62" w:name="_Toc396917747"/>
      <w:bookmarkStart w:id="63" w:name="_Toc84926806"/>
      <w:bookmarkEnd w:id="49"/>
      <w:bookmarkEnd w:id="50"/>
      <w:r w:rsidRPr="004527F7">
        <w:t>1</w:t>
      </w:r>
      <w:r w:rsidRPr="004527F7">
        <w:tab/>
        <w:t>Introduction</w:t>
      </w:r>
      <w:bookmarkEnd w:id="51"/>
      <w:bookmarkEnd w:id="52"/>
      <w:bookmarkEnd w:id="53"/>
      <w:bookmarkEnd w:id="54"/>
      <w:bookmarkEnd w:id="55"/>
      <w:bookmarkEnd w:id="56"/>
      <w:bookmarkEnd w:id="57"/>
      <w:bookmarkEnd w:id="58"/>
      <w:bookmarkEnd w:id="59"/>
      <w:bookmarkEnd w:id="60"/>
      <w:bookmarkEnd w:id="61"/>
      <w:bookmarkEnd w:id="62"/>
      <w:bookmarkEnd w:id="63"/>
    </w:p>
    <w:p w14:paraId="1F724748" w14:textId="77777777" w:rsidR="008965DF" w:rsidRPr="004527F7" w:rsidRDefault="008965DF" w:rsidP="005479B4">
      <w:pPr>
        <w:jc w:val="both"/>
      </w:pPr>
      <w:r w:rsidRPr="004527F7">
        <w:t xml:space="preserve">The voice radio telephony in the VHF maritime mobile band is the most important communication for shipping. At this moment the congestion in the VHF maritime mobile band has become a serious problem not only in </w:t>
      </w:r>
      <w:r w:rsidRPr="004527F7">
        <w:rPr>
          <w:lang w:eastAsia="zh-CN"/>
        </w:rPr>
        <w:t>European Conference of Postal and Telecommunications Administrations</w:t>
      </w:r>
      <w:r w:rsidRPr="004527F7">
        <w:t xml:space="preserve"> </w:t>
      </w:r>
      <w:r>
        <w:t>(</w:t>
      </w:r>
      <w:r w:rsidRPr="004527F7">
        <w:t>CEPT</w:t>
      </w:r>
      <w:r>
        <w:t>)</w:t>
      </w:r>
      <w:r w:rsidRPr="004527F7">
        <w:t xml:space="preserve"> countries and is continuing to grow. </w:t>
      </w:r>
      <w:proofErr w:type="gramStart"/>
      <w:r w:rsidRPr="004527F7">
        <w:t>As a consequence of</w:t>
      </w:r>
      <w:proofErr w:type="gramEnd"/>
      <w:r w:rsidRPr="004527F7">
        <w:t xml:space="preserve"> the implementation of DSC, AIS and </w:t>
      </w:r>
      <w:proofErr w:type="spellStart"/>
      <w:r w:rsidRPr="004527F7">
        <w:t>VDES</w:t>
      </w:r>
      <w:proofErr w:type="spellEnd"/>
      <w:r w:rsidRPr="004527F7">
        <w:t xml:space="preserve"> the number of voice channels in the VHF maritime mobile band has been reduced rapidly. </w:t>
      </w:r>
    </w:p>
    <w:p w14:paraId="7E255571" w14:textId="77777777" w:rsidR="008965DF" w:rsidRPr="004527F7" w:rsidRDefault="008965DF" w:rsidP="005479B4">
      <w:pPr>
        <w:jc w:val="both"/>
      </w:pPr>
      <w:r w:rsidRPr="004527F7">
        <w:t xml:space="preserve">The first intent to cope with this problem was the reduction to 12.5 kHz/6.25 kHz bandwidths as indicated in Recommendation ITU-R </w:t>
      </w:r>
      <w:proofErr w:type="spellStart"/>
      <w:r w:rsidRPr="004527F7">
        <w:t>M.1084</w:t>
      </w:r>
      <w:proofErr w:type="spellEnd"/>
      <w:r w:rsidRPr="004527F7">
        <w:t xml:space="preserve"> but has never been implemented. Also splitting duplex channels into simplex does not lead to the doubling of available voice channels </w:t>
      </w:r>
      <w:proofErr w:type="gramStart"/>
      <w:r w:rsidRPr="004527F7">
        <w:t>due to the fact that</w:t>
      </w:r>
      <w:proofErr w:type="gramEnd"/>
      <w:r w:rsidRPr="004527F7">
        <w:t xml:space="preserve"> AIS Rx sensitivity will be degraded in the “upper legs” unless the antennas are separated significantly. This is not always possible on ships.</w:t>
      </w:r>
    </w:p>
    <w:p w14:paraId="794BCA68" w14:textId="77777777" w:rsidR="008965DF" w:rsidRPr="004527F7" w:rsidRDefault="008965DF" w:rsidP="005479B4">
      <w:pPr>
        <w:jc w:val="both"/>
      </w:pPr>
      <w:r w:rsidRPr="004527F7">
        <w:t xml:space="preserve">The Recommendation ITU-R </w:t>
      </w:r>
      <w:proofErr w:type="spellStart"/>
      <w:r w:rsidRPr="004527F7">
        <w:t>M.1084</w:t>
      </w:r>
      <w:proofErr w:type="spellEnd"/>
      <w:r w:rsidRPr="004527F7">
        <w:t xml:space="preserve"> provides ways to improve efficiency in the use of the band 156-174 MHz by stations in the maritime mobile service; specifically describes technical characteristics when using channels spaced by 12.5 kHz and 6.25 kHz, migration to narrow-band channels, an example method for implementing interleaved narrowband channels at 12.5 kHz or 6.25</w:t>
      </w:r>
      <w:r>
        <w:t> </w:t>
      </w:r>
      <w:r w:rsidRPr="004527F7">
        <w:t xml:space="preserve">kHz offset spacing and assignment of channels numbers to interleaved channels and simplex operation of duplex channels. </w:t>
      </w:r>
    </w:p>
    <w:p w14:paraId="6BA0E972" w14:textId="77777777" w:rsidR="008965DF" w:rsidRPr="004527F7" w:rsidRDefault="008965DF" w:rsidP="005479B4">
      <w:pPr>
        <w:jc w:val="both"/>
      </w:pPr>
      <w:r w:rsidRPr="004527F7">
        <w:t>This ITU Report gives an analysis to investigate the feasibility of implementation of digital voice radio telephony in the VHF maritime mobile band. This Report could be the base for future discussions.</w:t>
      </w:r>
    </w:p>
    <w:p w14:paraId="69797CC8" w14:textId="77777777" w:rsidR="0000101A" w:rsidRDefault="008965DF" w:rsidP="005479B4">
      <w:pPr>
        <w:pStyle w:val="Heading1"/>
        <w:ind w:left="0" w:firstLine="0"/>
        <w:jc w:val="both"/>
      </w:pPr>
      <w:bookmarkStart w:id="64" w:name="_Toc84926808"/>
      <w:bookmarkStart w:id="65" w:name="_Toc380056499"/>
      <w:bookmarkStart w:id="66" w:name="_Toc380059750"/>
      <w:bookmarkStart w:id="67" w:name="_Toc380059787"/>
      <w:bookmarkStart w:id="68" w:name="_Toc396153638"/>
      <w:bookmarkStart w:id="69" w:name="_Toc396383865"/>
      <w:bookmarkStart w:id="70" w:name="_Toc396917298"/>
      <w:bookmarkStart w:id="71" w:name="_Toc396917347"/>
      <w:bookmarkStart w:id="72" w:name="_Toc396917409"/>
      <w:bookmarkStart w:id="73" w:name="_Toc396917462"/>
      <w:bookmarkStart w:id="74" w:name="_Toc396917629"/>
      <w:bookmarkStart w:id="75" w:name="_Toc396917644"/>
      <w:bookmarkStart w:id="76" w:name="_Toc396917749"/>
      <w:r w:rsidRPr="004527F7">
        <w:lastRenderedPageBreak/>
        <w:t>2</w:t>
      </w:r>
      <w:r w:rsidRPr="004527F7">
        <w:tab/>
        <w:t xml:space="preserve">Current </w:t>
      </w:r>
      <w:bookmarkEnd w:id="64"/>
      <w:r w:rsidRPr="004527F7">
        <w:t xml:space="preserve">regulation </w:t>
      </w:r>
      <w:bookmarkStart w:id="77" w:name="_Toc84926810"/>
      <w:bookmarkStart w:id="78" w:name="_Toc380056503"/>
      <w:bookmarkStart w:id="79" w:name="_Toc380059753"/>
      <w:bookmarkStart w:id="80" w:name="_Toc380059791"/>
      <w:bookmarkStart w:id="81" w:name="_Toc396153641"/>
      <w:bookmarkStart w:id="82" w:name="_Toc396383869"/>
      <w:bookmarkStart w:id="83" w:name="_Toc396917302"/>
      <w:bookmarkStart w:id="84" w:name="_Toc396917413"/>
      <w:bookmarkStart w:id="85" w:name="_Toc396917633"/>
      <w:bookmarkStart w:id="86" w:name="_Toc396917648"/>
      <w:bookmarkStart w:id="87" w:name="_Toc396917753"/>
      <w:bookmarkEnd w:id="65"/>
      <w:bookmarkEnd w:id="66"/>
      <w:bookmarkEnd w:id="67"/>
      <w:bookmarkEnd w:id="68"/>
      <w:bookmarkEnd w:id="69"/>
      <w:bookmarkEnd w:id="70"/>
      <w:bookmarkEnd w:id="71"/>
      <w:bookmarkEnd w:id="72"/>
      <w:bookmarkEnd w:id="73"/>
      <w:bookmarkEnd w:id="74"/>
      <w:bookmarkEnd w:id="75"/>
      <w:bookmarkEnd w:id="76"/>
    </w:p>
    <w:p w14:paraId="1728A963" w14:textId="68AA5486" w:rsidR="008965DF" w:rsidRPr="004527F7" w:rsidRDefault="008965DF" w:rsidP="0000101A">
      <w:pPr>
        <w:pStyle w:val="Heading2"/>
      </w:pPr>
      <w:r w:rsidRPr="004527F7">
        <w:t>2.1</w:t>
      </w:r>
      <w:r>
        <w:t xml:space="preserve"> – </w:t>
      </w:r>
      <w:r w:rsidRPr="004527F7">
        <w:t>International Telecommunication U</w:t>
      </w:r>
      <w:bookmarkEnd w:id="77"/>
      <w:r w:rsidRPr="004527F7">
        <w:t>nion</w:t>
      </w:r>
    </w:p>
    <w:p w14:paraId="0DF6EEE5" w14:textId="77777777" w:rsidR="008965DF" w:rsidRPr="004527F7" w:rsidRDefault="008965DF" w:rsidP="005479B4">
      <w:pPr>
        <w:jc w:val="both"/>
      </w:pPr>
      <w:r w:rsidRPr="004527F7">
        <w:t>A scan and information delivered by the members of ITU WP</w:t>
      </w:r>
      <w:r>
        <w:t xml:space="preserve"> </w:t>
      </w:r>
      <w:proofErr w:type="spellStart"/>
      <w:r w:rsidRPr="004527F7">
        <w:t>5B</w:t>
      </w:r>
      <w:proofErr w:type="spellEnd"/>
      <w:r w:rsidRPr="004527F7">
        <w:t xml:space="preserve"> produced the following list of possible ITU documents related to the subject.</w:t>
      </w:r>
    </w:p>
    <w:p w14:paraId="553775F2" w14:textId="77777777" w:rsidR="008965DF" w:rsidRPr="004527F7" w:rsidRDefault="008965DF" w:rsidP="005479B4">
      <w:pPr>
        <w:pStyle w:val="Heading3"/>
        <w:jc w:val="both"/>
      </w:pPr>
      <w:bookmarkStart w:id="88" w:name="_Ref79577077"/>
      <w:bookmarkStart w:id="89" w:name="_Toc84926811"/>
      <w:r w:rsidRPr="004527F7">
        <w:t>2.1.1</w:t>
      </w:r>
      <w:r w:rsidRPr="004527F7">
        <w:tab/>
        <w:t>Regulations/recommendations/reports</w:t>
      </w:r>
      <w:bookmarkEnd w:id="88"/>
      <w:bookmarkEnd w:id="89"/>
    </w:p>
    <w:p w14:paraId="4BB4ABF1" w14:textId="77777777" w:rsidR="008965DF" w:rsidRPr="004527F7" w:rsidRDefault="008965DF" w:rsidP="005479B4">
      <w:pPr>
        <w:jc w:val="both"/>
      </w:pPr>
      <w:r w:rsidRPr="004527F7">
        <w:t xml:space="preserve">Radio Regulations Appendix </w:t>
      </w:r>
      <w:r w:rsidRPr="00A323EC">
        <w:rPr>
          <w:b/>
          <w:bCs/>
        </w:rPr>
        <w:t>18</w:t>
      </w:r>
      <w:r>
        <w:t>.</w:t>
      </w:r>
    </w:p>
    <w:p w14:paraId="6D350D05" w14:textId="77777777" w:rsidR="008965DF" w:rsidRDefault="008965DF" w:rsidP="005479B4">
      <w:pPr>
        <w:jc w:val="both"/>
      </w:pPr>
      <w:r>
        <w:rPr>
          <w:rFonts w:hint="eastAsia"/>
        </w:rPr>
        <w:t>S</w:t>
      </w:r>
      <w:r>
        <w:t xml:space="preserve">ee </w:t>
      </w:r>
      <w:r>
        <w:rPr>
          <w:rFonts w:hint="eastAsia"/>
          <w:lang w:eastAsia="zh-CN"/>
        </w:rPr>
        <w:t>the</w:t>
      </w:r>
      <w:r>
        <w:t xml:space="preserve"> section </w:t>
      </w:r>
      <w:r w:rsidRPr="006136CC">
        <w:t>Related ITU Recommendations</w:t>
      </w:r>
      <w:r w:rsidRPr="004527F7">
        <w:t xml:space="preserve"> and Reports</w:t>
      </w:r>
      <w:r>
        <w:t>.</w:t>
      </w:r>
    </w:p>
    <w:p w14:paraId="27417C2B" w14:textId="77777777" w:rsidR="008965DF" w:rsidRPr="004527F7" w:rsidRDefault="008965DF" w:rsidP="005479B4">
      <w:pPr>
        <w:jc w:val="both"/>
      </w:pPr>
      <w:r w:rsidRPr="004527F7">
        <w:t xml:space="preserve">The Radio Regulations Appendix </w:t>
      </w:r>
      <w:r w:rsidRPr="00A323EC">
        <w:rPr>
          <w:b/>
          <w:bCs/>
        </w:rPr>
        <w:t>18</w:t>
      </w:r>
      <w:r w:rsidRPr="004527F7">
        <w:t xml:space="preserve"> describes which frequencies and bandwidth are designated to which channel and what should be the use of the channel. For instance, analogue or digital. Together with the performance standards and resolutions of IMO is this the bases of the use and how (analogue or digital) of VHF radio channels.</w:t>
      </w:r>
    </w:p>
    <w:p w14:paraId="16454122" w14:textId="77777777" w:rsidR="008965DF" w:rsidRPr="004527F7" w:rsidRDefault="008965DF" w:rsidP="005479B4">
      <w:pPr>
        <w:jc w:val="both"/>
      </w:pPr>
      <w:r w:rsidRPr="004527F7">
        <w:t xml:space="preserve">Recommendation ITU-R </w:t>
      </w:r>
      <w:proofErr w:type="spellStart"/>
      <w:r w:rsidRPr="004527F7">
        <w:t>M.1084</w:t>
      </w:r>
      <w:proofErr w:type="spellEnd"/>
      <w:r w:rsidRPr="004527F7">
        <w:t xml:space="preserve"> recommends how to assign channel numbers when 25 kHz channels are divided into 12.5 or 6.25 kHz sub-channels. This recommendation could be used when assigning new channel numbers to the (digital) voice channels and depending on the chosen technique used to (automatically) switch to analogue if required.</w:t>
      </w:r>
    </w:p>
    <w:p w14:paraId="79E08213" w14:textId="77777777" w:rsidR="008965DF" w:rsidRPr="004527F7" w:rsidRDefault="008965DF" w:rsidP="005479B4">
      <w:pPr>
        <w:pStyle w:val="Heading3"/>
        <w:jc w:val="both"/>
      </w:pPr>
      <w:bookmarkStart w:id="90" w:name="_Toc66434902"/>
      <w:bookmarkStart w:id="91" w:name="_Toc66436657"/>
      <w:bookmarkStart w:id="92" w:name="_Toc66438649"/>
      <w:bookmarkStart w:id="93" w:name="_Toc66438868"/>
      <w:bookmarkStart w:id="94" w:name="_Toc66439087"/>
      <w:bookmarkStart w:id="95" w:name="_Toc66439306"/>
      <w:bookmarkStart w:id="96" w:name="_Toc66439523"/>
      <w:bookmarkStart w:id="97" w:name="_Toc66778329"/>
      <w:bookmarkStart w:id="98" w:name="_Toc66778572"/>
      <w:bookmarkStart w:id="99" w:name="_Toc84926812"/>
      <w:bookmarkEnd w:id="78"/>
      <w:bookmarkEnd w:id="79"/>
      <w:bookmarkEnd w:id="80"/>
      <w:bookmarkEnd w:id="81"/>
      <w:bookmarkEnd w:id="82"/>
      <w:bookmarkEnd w:id="83"/>
      <w:bookmarkEnd w:id="84"/>
      <w:bookmarkEnd w:id="85"/>
      <w:bookmarkEnd w:id="86"/>
      <w:bookmarkEnd w:id="87"/>
      <w:bookmarkEnd w:id="90"/>
      <w:bookmarkEnd w:id="91"/>
      <w:bookmarkEnd w:id="92"/>
      <w:bookmarkEnd w:id="93"/>
      <w:bookmarkEnd w:id="94"/>
      <w:bookmarkEnd w:id="95"/>
      <w:bookmarkEnd w:id="96"/>
      <w:bookmarkEnd w:id="97"/>
      <w:bookmarkEnd w:id="98"/>
      <w:r w:rsidRPr="004527F7">
        <w:t>2.2</w:t>
      </w:r>
      <w:r w:rsidRPr="004527F7">
        <w:tab/>
        <w:t>International Maritime O</w:t>
      </w:r>
      <w:bookmarkEnd w:id="99"/>
      <w:r w:rsidRPr="004527F7">
        <w:t>rganization</w:t>
      </w:r>
    </w:p>
    <w:p w14:paraId="34EB131B" w14:textId="77777777" w:rsidR="008965DF" w:rsidRPr="004527F7" w:rsidRDefault="008965DF" w:rsidP="005479B4">
      <w:pPr>
        <w:jc w:val="both"/>
      </w:pPr>
      <w:r w:rsidRPr="004527F7">
        <w:t>As stated in the previous paragraph VHF radio communication performance standards for maritime are defined by IMO within SOLAS and IMO resolutions. This section will focus on these performance standards and resolutions.</w:t>
      </w:r>
    </w:p>
    <w:p w14:paraId="3948C48E" w14:textId="77777777" w:rsidR="008965DF" w:rsidRPr="004527F7" w:rsidRDefault="008965DF" w:rsidP="005479B4">
      <w:pPr>
        <w:pStyle w:val="Heading3"/>
        <w:jc w:val="both"/>
      </w:pPr>
      <w:bookmarkStart w:id="100" w:name="_Toc84926813"/>
      <w:r w:rsidRPr="004527F7">
        <w:t>2.2.1</w:t>
      </w:r>
      <w:r w:rsidRPr="004527F7">
        <w:tab/>
        <w:t>Regulations as of March 2021</w:t>
      </w:r>
      <w:bookmarkEnd w:id="100"/>
    </w:p>
    <w:p w14:paraId="37A95BF2" w14:textId="77777777" w:rsidR="008965DF" w:rsidRPr="004527F7" w:rsidRDefault="008965DF" w:rsidP="005479B4">
      <w:pPr>
        <w:jc w:val="both"/>
      </w:pPr>
      <w:r w:rsidRPr="004527F7">
        <w:t>From a desktop scan on the possible IMO documents related to the use of VHF radio, the following documents were identified.</w:t>
      </w:r>
    </w:p>
    <w:p w14:paraId="77391D04" w14:textId="77777777" w:rsidR="008965DF" w:rsidRPr="004527F7" w:rsidRDefault="008965DF" w:rsidP="005479B4">
      <w:pPr>
        <w:pStyle w:val="enumlev1"/>
        <w:jc w:val="both"/>
      </w:pPr>
      <w:r w:rsidRPr="004527F7">
        <w:t>SOLAS performance standards</w:t>
      </w:r>
    </w:p>
    <w:p w14:paraId="651B14F1" w14:textId="77777777" w:rsidR="008965DF" w:rsidRPr="004527F7" w:rsidRDefault="008965DF" w:rsidP="005479B4">
      <w:pPr>
        <w:pStyle w:val="enumlev1"/>
        <w:jc w:val="both"/>
      </w:pPr>
      <w:r w:rsidRPr="004527F7">
        <w:t>–</w:t>
      </w:r>
      <w:r w:rsidRPr="004527F7">
        <w:tab/>
        <w:t xml:space="preserve">Resolution </w:t>
      </w:r>
      <w:proofErr w:type="spellStart"/>
      <w:r w:rsidRPr="004527F7">
        <w:t>A.694</w:t>
      </w:r>
      <w:proofErr w:type="spellEnd"/>
      <w:r w:rsidRPr="004527F7">
        <w:t>(17</w:t>
      </w:r>
      <w:proofErr w:type="gramStart"/>
      <w:r w:rsidRPr="004527F7">
        <w:t>);</w:t>
      </w:r>
      <w:proofErr w:type="gramEnd"/>
    </w:p>
    <w:p w14:paraId="5AFF505E" w14:textId="77777777" w:rsidR="008965DF" w:rsidRPr="004527F7" w:rsidRDefault="008965DF" w:rsidP="005479B4">
      <w:pPr>
        <w:pStyle w:val="enumlev1"/>
        <w:ind w:left="1130" w:hanging="1130"/>
        <w:jc w:val="both"/>
      </w:pPr>
      <w:r w:rsidRPr="004527F7">
        <w:t>–</w:t>
      </w:r>
      <w:r w:rsidRPr="004527F7">
        <w:tab/>
      </w:r>
      <w:r w:rsidRPr="004527F7">
        <w:tab/>
        <w:t xml:space="preserve">Resolution </w:t>
      </w:r>
      <w:proofErr w:type="spellStart"/>
      <w:r w:rsidRPr="004527F7">
        <w:t>A.803</w:t>
      </w:r>
      <w:proofErr w:type="spellEnd"/>
      <w:r w:rsidRPr="004527F7">
        <w:t>(19)</w:t>
      </w:r>
      <w:r>
        <w:t xml:space="preserve"> </w:t>
      </w:r>
      <w:r w:rsidRPr="004527F7">
        <w:t xml:space="preserve">Performance standards for shipborne VHF radio installations capable of voice communication and digital selective </w:t>
      </w:r>
      <w:proofErr w:type="gramStart"/>
      <w:r w:rsidRPr="004527F7">
        <w:t>calling;</w:t>
      </w:r>
      <w:proofErr w:type="gramEnd"/>
    </w:p>
    <w:p w14:paraId="0FBB18CB" w14:textId="77777777" w:rsidR="008965DF" w:rsidRPr="004527F7" w:rsidRDefault="008965DF" w:rsidP="005479B4">
      <w:pPr>
        <w:pStyle w:val="enumlev1"/>
        <w:jc w:val="both"/>
      </w:pPr>
      <w:r w:rsidRPr="004527F7">
        <w:t>–</w:t>
      </w:r>
      <w:r w:rsidRPr="004527F7">
        <w:tab/>
        <w:t xml:space="preserve">Resolution </w:t>
      </w:r>
      <w:proofErr w:type="spellStart"/>
      <w:r w:rsidRPr="004527F7">
        <w:t>MSC.68</w:t>
      </w:r>
      <w:proofErr w:type="spellEnd"/>
      <w:r w:rsidRPr="004527F7">
        <w:t xml:space="preserve">(68), annex </w:t>
      </w:r>
      <w:proofErr w:type="gramStart"/>
      <w:r w:rsidRPr="004527F7">
        <w:t>1;</w:t>
      </w:r>
      <w:proofErr w:type="gramEnd"/>
    </w:p>
    <w:p w14:paraId="17B2D3C7" w14:textId="77777777" w:rsidR="008965DF" w:rsidRPr="004527F7" w:rsidRDefault="008965DF" w:rsidP="005479B4">
      <w:pPr>
        <w:pStyle w:val="enumlev1"/>
        <w:jc w:val="both"/>
      </w:pPr>
      <w:r w:rsidRPr="004527F7">
        <w:t>–</w:t>
      </w:r>
      <w:r w:rsidRPr="004527F7">
        <w:tab/>
        <w:t xml:space="preserve">Resolution </w:t>
      </w:r>
      <w:proofErr w:type="spellStart"/>
      <w:r w:rsidRPr="004527F7">
        <w:t>A.805</w:t>
      </w:r>
      <w:proofErr w:type="spellEnd"/>
      <w:r w:rsidRPr="004527F7">
        <w:t>(19</w:t>
      </w:r>
      <w:proofErr w:type="gramStart"/>
      <w:r w:rsidRPr="004527F7">
        <w:t>);</w:t>
      </w:r>
      <w:proofErr w:type="gramEnd"/>
    </w:p>
    <w:p w14:paraId="42733D54" w14:textId="77777777" w:rsidR="008965DF" w:rsidRPr="004527F7" w:rsidRDefault="008965DF" w:rsidP="005479B4">
      <w:pPr>
        <w:pStyle w:val="enumlev1"/>
        <w:jc w:val="both"/>
      </w:pPr>
      <w:r w:rsidRPr="004527F7">
        <w:t>–</w:t>
      </w:r>
      <w:r w:rsidRPr="004527F7">
        <w:tab/>
        <w:t xml:space="preserve">Assembly Resolution </w:t>
      </w:r>
      <w:proofErr w:type="spellStart"/>
      <w:r w:rsidRPr="004527F7">
        <w:t>A.609</w:t>
      </w:r>
      <w:proofErr w:type="spellEnd"/>
      <w:r w:rsidRPr="004527F7">
        <w:t>(15</w:t>
      </w:r>
      <w:proofErr w:type="gramStart"/>
      <w:r w:rsidRPr="004527F7">
        <w:t>);</w:t>
      </w:r>
      <w:proofErr w:type="gramEnd"/>
    </w:p>
    <w:p w14:paraId="5A0496A8" w14:textId="77777777" w:rsidR="008965DF" w:rsidRPr="00D250D7" w:rsidRDefault="008965DF" w:rsidP="005479B4">
      <w:pPr>
        <w:pStyle w:val="enumlev1"/>
        <w:jc w:val="both"/>
      </w:pPr>
      <w:r w:rsidRPr="00D250D7">
        <w:t>SOLAS Convention Chapter IV/4-1(b</w:t>
      </w:r>
      <w:proofErr w:type="gramStart"/>
      <w:r w:rsidRPr="00D250D7">
        <w:t>);</w:t>
      </w:r>
      <w:proofErr w:type="gramEnd"/>
    </w:p>
    <w:p w14:paraId="7D148E62" w14:textId="77777777" w:rsidR="008965DF" w:rsidRPr="004527F7" w:rsidRDefault="008965DF" w:rsidP="005479B4">
      <w:pPr>
        <w:pStyle w:val="enumlev1"/>
        <w:jc w:val="both"/>
      </w:pPr>
      <w:r w:rsidRPr="004527F7">
        <w:t xml:space="preserve">SOLAS IV </w:t>
      </w:r>
      <w:proofErr w:type="gramStart"/>
      <w:r w:rsidRPr="004527F7">
        <w:t>7.1.1;</w:t>
      </w:r>
      <w:proofErr w:type="gramEnd"/>
    </w:p>
    <w:p w14:paraId="18A74043" w14:textId="77777777" w:rsidR="008965DF" w:rsidRPr="004527F7" w:rsidRDefault="008965DF" w:rsidP="005479B4">
      <w:pPr>
        <w:pStyle w:val="enumlev1"/>
      </w:pPr>
      <w:r w:rsidRPr="004527F7">
        <w:t xml:space="preserve">SOLAS IV </w:t>
      </w:r>
      <w:proofErr w:type="gramStart"/>
      <w:r w:rsidRPr="004527F7">
        <w:t>7.1.2;</w:t>
      </w:r>
      <w:proofErr w:type="gramEnd"/>
    </w:p>
    <w:p w14:paraId="63590B27" w14:textId="77777777" w:rsidR="008965DF" w:rsidRPr="004527F7" w:rsidRDefault="008965DF" w:rsidP="005479B4">
      <w:pPr>
        <w:pStyle w:val="enumlev1"/>
      </w:pPr>
      <w:r w:rsidRPr="004527F7">
        <w:t xml:space="preserve">Resolution </w:t>
      </w:r>
      <w:proofErr w:type="spellStart"/>
      <w:r w:rsidRPr="004527F7">
        <w:t>MSC.131</w:t>
      </w:r>
      <w:proofErr w:type="spellEnd"/>
      <w:r w:rsidRPr="004527F7">
        <w:t>(75).</w:t>
      </w:r>
    </w:p>
    <w:p w14:paraId="6A0DB593" w14:textId="77777777" w:rsidR="008965DF" w:rsidRPr="004527F7" w:rsidRDefault="008965DF" w:rsidP="005479B4">
      <w:pPr>
        <w:pStyle w:val="Heading3"/>
      </w:pPr>
      <w:bookmarkStart w:id="101" w:name="_Toc84926814"/>
      <w:r w:rsidRPr="004527F7">
        <w:t>2.2.2</w:t>
      </w:r>
      <w:r w:rsidRPr="004527F7">
        <w:tab/>
        <w:t>Performance standard</w:t>
      </w:r>
      <w:bookmarkEnd w:id="101"/>
      <w:r>
        <w:t>s</w:t>
      </w:r>
    </w:p>
    <w:p w14:paraId="2AFBC383" w14:textId="77777777" w:rsidR="008965DF" w:rsidRPr="004527F7" w:rsidRDefault="008965DF" w:rsidP="005479B4">
      <w:pPr>
        <w:jc w:val="both"/>
      </w:pPr>
      <w:r w:rsidRPr="004527F7">
        <w:t xml:space="preserve">The main performance standard for VHF radio on ships is from IMO Resolution </w:t>
      </w:r>
      <w:proofErr w:type="spellStart"/>
      <w:r w:rsidRPr="004527F7">
        <w:t>A.803</w:t>
      </w:r>
      <w:proofErr w:type="spellEnd"/>
      <w:r w:rsidRPr="004527F7">
        <w:t>(19). This performance standard defines the minimal requirements for the use, availability, installation, robustness, etc. for VHF radios on board of ships.</w:t>
      </w:r>
    </w:p>
    <w:p w14:paraId="17883CC7" w14:textId="77777777" w:rsidR="008965DF" w:rsidRPr="004527F7" w:rsidRDefault="008965DF" w:rsidP="005479B4">
      <w:pPr>
        <w:jc w:val="both"/>
      </w:pPr>
      <w:r w:rsidRPr="004527F7">
        <w:t xml:space="preserve">Below an overview of the most important requirements from the IMO Resolution </w:t>
      </w:r>
      <w:proofErr w:type="spellStart"/>
      <w:r w:rsidRPr="004527F7">
        <w:t>A.803</w:t>
      </w:r>
      <w:proofErr w:type="spellEnd"/>
      <w:r w:rsidRPr="004527F7">
        <w:t xml:space="preserve">(19). This Resolution has been reviewed by the eight meeting of the </w:t>
      </w:r>
      <w:r w:rsidRPr="004527F7">
        <w:rPr>
          <w:lang w:eastAsia="zh-CN"/>
        </w:rPr>
        <w:t>IMO sub-committee on Navigation, Communications and Search and Rescue</w:t>
      </w:r>
      <w:r w:rsidRPr="004527F7">
        <w:t xml:space="preserve"> in April 2021.</w:t>
      </w:r>
    </w:p>
    <w:p w14:paraId="60905D02" w14:textId="77777777" w:rsidR="008965DF" w:rsidRPr="004527F7" w:rsidRDefault="008965DF" w:rsidP="005479B4">
      <w:pPr>
        <w:pStyle w:val="enumlev1"/>
        <w:jc w:val="both"/>
      </w:pPr>
      <w:r w:rsidRPr="004527F7">
        <w:lastRenderedPageBreak/>
        <w:t>General:</w:t>
      </w:r>
    </w:p>
    <w:p w14:paraId="1D4CF0D8" w14:textId="77777777" w:rsidR="008965DF" w:rsidRPr="004527F7" w:rsidRDefault="008965DF" w:rsidP="005479B4">
      <w:pPr>
        <w:tabs>
          <w:tab w:val="clear" w:pos="1134"/>
          <w:tab w:val="left" w:pos="770"/>
        </w:tabs>
        <w:jc w:val="both"/>
      </w:pPr>
      <w:r w:rsidRPr="004527F7">
        <w:t xml:space="preserve">The installation, which may consist of more than one piece of equipment, </w:t>
      </w:r>
      <w:bookmarkStart w:id="102" w:name="_Hlk61882307"/>
      <w:r w:rsidRPr="004527F7">
        <w:t>should be capable of operating on single-frequency channels or on single- and two-frequency channels</w:t>
      </w:r>
      <w:bookmarkEnd w:id="102"/>
      <w:r w:rsidRPr="004527F7">
        <w:t>.</w:t>
      </w:r>
    </w:p>
    <w:p w14:paraId="2BC03D27" w14:textId="77777777" w:rsidR="008965DF" w:rsidRPr="004527F7" w:rsidRDefault="008965DF" w:rsidP="005479B4">
      <w:pPr>
        <w:tabs>
          <w:tab w:val="clear" w:pos="1134"/>
          <w:tab w:val="left" w:pos="770"/>
        </w:tabs>
        <w:jc w:val="both"/>
      </w:pPr>
      <w:r w:rsidRPr="004527F7">
        <w:t xml:space="preserve">The equipment </w:t>
      </w:r>
      <w:bookmarkStart w:id="103" w:name="_Hlk61882339"/>
      <w:r w:rsidRPr="004527F7">
        <w:t>should provide for the following categories of calls using both voice and digital selective calling (DSC)</w:t>
      </w:r>
      <w:bookmarkEnd w:id="103"/>
      <w:r w:rsidRPr="004527F7">
        <w:t>:</w:t>
      </w:r>
      <w:bookmarkStart w:id="104" w:name="_Hlk61882353"/>
    </w:p>
    <w:p w14:paraId="08F6BADE" w14:textId="77777777" w:rsidR="008965DF" w:rsidRPr="004527F7" w:rsidRDefault="008965DF" w:rsidP="005479B4">
      <w:pPr>
        <w:pStyle w:val="enumlev1"/>
      </w:pPr>
      <w:r w:rsidRPr="004527F7">
        <w:t>–</w:t>
      </w:r>
      <w:r w:rsidRPr="004527F7">
        <w:tab/>
        <w:t xml:space="preserve">distress, urgency and </w:t>
      </w:r>
      <w:proofErr w:type="gramStart"/>
      <w:r w:rsidRPr="004527F7">
        <w:t>safety;</w:t>
      </w:r>
      <w:proofErr w:type="gramEnd"/>
    </w:p>
    <w:p w14:paraId="7C6B84E0" w14:textId="77777777" w:rsidR="008965DF" w:rsidRPr="004527F7" w:rsidRDefault="008965DF" w:rsidP="005479B4">
      <w:pPr>
        <w:pStyle w:val="enumlev1"/>
      </w:pPr>
      <w:r w:rsidRPr="004527F7">
        <w:t>–</w:t>
      </w:r>
      <w:r w:rsidRPr="004527F7">
        <w:tab/>
        <w:t xml:space="preserve">ship operational </w:t>
      </w:r>
      <w:proofErr w:type="gramStart"/>
      <w:r w:rsidRPr="004527F7">
        <w:t>requirements;</w:t>
      </w:r>
      <w:proofErr w:type="gramEnd"/>
    </w:p>
    <w:p w14:paraId="43D5885A" w14:textId="77777777" w:rsidR="008965DF" w:rsidRPr="004527F7" w:rsidRDefault="008965DF" w:rsidP="005479B4">
      <w:pPr>
        <w:pStyle w:val="enumlev1"/>
      </w:pPr>
      <w:r w:rsidRPr="004527F7">
        <w:t>–</w:t>
      </w:r>
      <w:r w:rsidRPr="004527F7">
        <w:tab/>
        <w:t>public correspondence</w:t>
      </w:r>
      <w:bookmarkEnd w:id="104"/>
      <w:r w:rsidRPr="004527F7">
        <w:t>.</w:t>
      </w:r>
    </w:p>
    <w:p w14:paraId="71DCABA6" w14:textId="77777777" w:rsidR="008965DF" w:rsidRPr="004527F7" w:rsidRDefault="008965DF" w:rsidP="005479B4">
      <w:pPr>
        <w:tabs>
          <w:tab w:val="clear" w:pos="1134"/>
          <w:tab w:val="left" w:pos="770"/>
        </w:tabs>
        <w:jc w:val="both"/>
      </w:pPr>
      <w:r w:rsidRPr="004527F7">
        <w:t xml:space="preserve">The equipment should </w:t>
      </w:r>
      <w:bookmarkStart w:id="105" w:name="_Hlk61882399"/>
      <w:r w:rsidRPr="004527F7">
        <w:t>provide for the following categories of communications using voice</w:t>
      </w:r>
      <w:bookmarkEnd w:id="105"/>
      <w:r w:rsidRPr="004527F7">
        <w:t>:</w:t>
      </w:r>
    </w:p>
    <w:p w14:paraId="39B20008" w14:textId="77777777" w:rsidR="008965DF" w:rsidRPr="004527F7" w:rsidRDefault="008965DF" w:rsidP="005479B4">
      <w:pPr>
        <w:pStyle w:val="enumlev1"/>
      </w:pPr>
      <w:r w:rsidRPr="004527F7">
        <w:t>–</w:t>
      </w:r>
      <w:r w:rsidRPr="004527F7">
        <w:tab/>
        <w:t xml:space="preserve">distress, urgency and </w:t>
      </w:r>
      <w:proofErr w:type="gramStart"/>
      <w:r w:rsidRPr="004527F7">
        <w:t>safety;</w:t>
      </w:r>
      <w:proofErr w:type="gramEnd"/>
    </w:p>
    <w:p w14:paraId="7CB80F24" w14:textId="77777777" w:rsidR="008965DF" w:rsidRPr="004527F7" w:rsidRDefault="008965DF" w:rsidP="005479B4">
      <w:pPr>
        <w:pStyle w:val="enumlev1"/>
      </w:pPr>
      <w:r w:rsidRPr="004527F7">
        <w:t>–</w:t>
      </w:r>
      <w:r w:rsidRPr="004527F7">
        <w:tab/>
        <w:t xml:space="preserve">ship operational </w:t>
      </w:r>
      <w:proofErr w:type="gramStart"/>
      <w:r w:rsidRPr="004527F7">
        <w:t>requirements;</w:t>
      </w:r>
      <w:proofErr w:type="gramEnd"/>
    </w:p>
    <w:p w14:paraId="3C29C8EC" w14:textId="77777777" w:rsidR="008965DF" w:rsidRPr="004527F7" w:rsidRDefault="008965DF" w:rsidP="005479B4">
      <w:pPr>
        <w:pStyle w:val="enumlev1"/>
      </w:pPr>
      <w:r w:rsidRPr="004527F7">
        <w:t>–</w:t>
      </w:r>
      <w:r w:rsidRPr="004527F7">
        <w:tab/>
        <w:t>public correspondence.</w:t>
      </w:r>
    </w:p>
    <w:p w14:paraId="2A0DCE7E" w14:textId="77777777" w:rsidR="008965DF" w:rsidRPr="004527F7" w:rsidRDefault="008965DF" w:rsidP="005479B4">
      <w:pPr>
        <w:jc w:val="both"/>
      </w:pPr>
      <w:r w:rsidRPr="004527F7">
        <w:t>The equipment should comprise at least:</w:t>
      </w:r>
    </w:p>
    <w:p w14:paraId="6EB7798F" w14:textId="77777777" w:rsidR="008965DF" w:rsidRPr="004527F7" w:rsidRDefault="008965DF" w:rsidP="005479B4">
      <w:pPr>
        <w:pStyle w:val="enumlev1"/>
      </w:pPr>
      <w:r w:rsidRPr="004527F7">
        <w:t>–</w:t>
      </w:r>
      <w:r w:rsidRPr="004527F7">
        <w:tab/>
        <w:t xml:space="preserve">a transmitter/receiver including </w:t>
      </w:r>
      <w:proofErr w:type="gramStart"/>
      <w:r w:rsidRPr="004527F7">
        <w:t>antenna;</w:t>
      </w:r>
      <w:bookmarkStart w:id="106" w:name="_Hlk61882503"/>
      <w:proofErr w:type="gramEnd"/>
    </w:p>
    <w:p w14:paraId="0FBF4F39" w14:textId="77777777" w:rsidR="008965DF" w:rsidRPr="004527F7" w:rsidRDefault="008965DF" w:rsidP="005479B4">
      <w:pPr>
        <w:pStyle w:val="enumlev1"/>
      </w:pPr>
      <w:r w:rsidRPr="004527F7">
        <w:t>–</w:t>
      </w:r>
      <w:r w:rsidRPr="004527F7">
        <w:tab/>
        <w:t xml:space="preserve">an integral control unit or one or more separate control </w:t>
      </w:r>
      <w:proofErr w:type="gramStart"/>
      <w:r w:rsidRPr="004527F7">
        <w:t>units</w:t>
      </w:r>
      <w:bookmarkEnd w:id="106"/>
      <w:r w:rsidRPr="004527F7">
        <w:t>;</w:t>
      </w:r>
      <w:proofErr w:type="gramEnd"/>
    </w:p>
    <w:p w14:paraId="394F0351" w14:textId="77777777" w:rsidR="008965DF" w:rsidRPr="004527F7" w:rsidRDefault="008965DF" w:rsidP="005479B4">
      <w:pPr>
        <w:pStyle w:val="enumlev1"/>
      </w:pPr>
      <w:r w:rsidRPr="004527F7">
        <w:t>–</w:t>
      </w:r>
      <w:r w:rsidRPr="004527F7">
        <w:tab/>
        <w:t xml:space="preserve">a microphone with a press-to-transmit switch, which may be combined with a telephone in a </w:t>
      </w:r>
      <w:proofErr w:type="gramStart"/>
      <w:r w:rsidRPr="004527F7">
        <w:t>handset;</w:t>
      </w:r>
      <w:proofErr w:type="gramEnd"/>
    </w:p>
    <w:p w14:paraId="273F0A73" w14:textId="77777777" w:rsidR="008965DF" w:rsidRPr="004527F7" w:rsidRDefault="008965DF" w:rsidP="005479B4">
      <w:pPr>
        <w:pStyle w:val="enumlev1"/>
      </w:pPr>
      <w:r w:rsidRPr="004527F7">
        <w:t>–</w:t>
      </w:r>
      <w:r w:rsidRPr="004527F7">
        <w:tab/>
        <w:t xml:space="preserve">an internal or external </w:t>
      </w:r>
      <w:proofErr w:type="gramStart"/>
      <w:r w:rsidRPr="004527F7">
        <w:t>loudspeaker;</w:t>
      </w:r>
      <w:proofErr w:type="gramEnd"/>
    </w:p>
    <w:p w14:paraId="3880B751" w14:textId="77777777" w:rsidR="008965DF" w:rsidRPr="004527F7" w:rsidRDefault="008965DF" w:rsidP="005479B4">
      <w:pPr>
        <w:pStyle w:val="enumlev1"/>
      </w:pPr>
      <w:r w:rsidRPr="004527F7">
        <w:t>–</w:t>
      </w:r>
      <w:r w:rsidRPr="004527F7">
        <w:tab/>
        <w:t>an integral or separate digital selective calling facility; and</w:t>
      </w:r>
      <w:bookmarkStart w:id="107" w:name="_Hlk61882522"/>
    </w:p>
    <w:p w14:paraId="3D057A97" w14:textId="77777777" w:rsidR="008965DF" w:rsidRPr="004527F7" w:rsidRDefault="008965DF" w:rsidP="005479B4">
      <w:pPr>
        <w:pStyle w:val="enumlev1"/>
      </w:pPr>
      <w:r w:rsidRPr="004527F7">
        <w:t>–</w:t>
      </w:r>
      <w:r w:rsidRPr="004527F7">
        <w:tab/>
        <w:t>a dedicated DSC watch keeping facility to maintain a continuous watch on Channel 70</w:t>
      </w:r>
      <w:bookmarkEnd w:id="107"/>
      <w:r w:rsidRPr="004527F7">
        <w:t>.</w:t>
      </w:r>
    </w:p>
    <w:p w14:paraId="163CB65E" w14:textId="77777777" w:rsidR="008965DF" w:rsidRPr="004527F7" w:rsidRDefault="008965DF" w:rsidP="005479B4">
      <w:pPr>
        <w:jc w:val="both"/>
      </w:pPr>
      <w:r w:rsidRPr="004527F7">
        <w:t xml:space="preserve">The installation may also include additional </w:t>
      </w:r>
      <w:proofErr w:type="gramStart"/>
      <w:r w:rsidRPr="004527F7">
        <w:t>receivers;</w:t>
      </w:r>
      <w:proofErr w:type="gramEnd"/>
    </w:p>
    <w:p w14:paraId="322D00E0" w14:textId="77777777" w:rsidR="008965DF" w:rsidRPr="004527F7" w:rsidRDefault="008965DF" w:rsidP="005479B4">
      <w:pPr>
        <w:tabs>
          <w:tab w:val="clear" w:pos="1134"/>
          <w:tab w:val="left" w:pos="770"/>
        </w:tabs>
        <w:jc w:val="both"/>
      </w:pPr>
      <w:r w:rsidRPr="004527F7">
        <w:t xml:space="preserve">A distress alert should be activated only by means </w:t>
      </w:r>
      <w:bookmarkStart w:id="108" w:name="_Hlk61882543"/>
      <w:r w:rsidRPr="004527F7">
        <w:t>of a dedicated distress button</w:t>
      </w:r>
      <w:bookmarkEnd w:id="108"/>
      <w:r w:rsidRPr="004527F7">
        <w:t xml:space="preserve">. This button should not be any key of an ITU-T digital input panel or an ISO keyboard provided on the </w:t>
      </w:r>
      <w:proofErr w:type="gramStart"/>
      <w:r w:rsidRPr="004527F7">
        <w:t>equipment;</w:t>
      </w:r>
      <w:proofErr w:type="gramEnd"/>
    </w:p>
    <w:p w14:paraId="03876B38" w14:textId="77777777" w:rsidR="008965DF" w:rsidRPr="004527F7" w:rsidRDefault="008965DF" w:rsidP="005479B4">
      <w:pPr>
        <w:tabs>
          <w:tab w:val="clear" w:pos="1134"/>
          <w:tab w:val="left" w:pos="770"/>
        </w:tabs>
        <w:jc w:val="both"/>
      </w:pPr>
      <w:r w:rsidRPr="004527F7">
        <w:t>The dedicated distress button should:</w:t>
      </w:r>
    </w:p>
    <w:p w14:paraId="7D28EEA6" w14:textId="77777777" w:rsidR="008965DF" w:rsidRPr="004527F7" w:rsidRDefault="008965DF" w:rsidP="005479B4">
      <w:pPr>
        <w:pStyle w:val="enumlev1"/>
      </w:pPr>
      <w:r w:rsidRPr="004527F7">
        <w:t>–</w:t>
      </w:r>
      <w:r w:rsidRPr="004527F7">
        <w:tab/>
        <w:t xml:space="preserve">be clearly </w:t>
      </w:r>
      <w:proofErr w:type="gramStart"/>
      <w:r w:rsidRPr="004527F7">
        <w:t>identified;</w:t>
      </w:r>
      <w:proofErr w:type="gramEnd"/>
      <w:r w:rsidRPr="004527F7">
        <w:t xml:space="preserve"> </w:t>
      </w:r>
    </w:p>
    <w:p w14:paraId="2658560F" w14:textId="77777777" w:rsidR="008965DF" w:rsidRPr="004527F7" w:rsidRDefault="008965DF" w:rsidP="005479B4">
      <w:pPr>
        <w:pStyle w:val="enumlev1"/>
      </w:pPr>
      <w:r w:rsidRPr="004527F7">
        <w:t>–</w:t>
      </w:r>
      <w:r w:rsidRPr="004527F7">
        <w:tab/>
        <w:t>be protected against inadvertent operation.</w:t>
      </w:r>
    </w:p>
    <w:p w14:paraId="25EA4BC0" w14:textId="77777777" w:rsidR="008965DF" w:rsidRPr="004527F7" w:rsidRDefault="008965DF" w:rsidP="005479B4">
      <w:pPr>
        <w:pStyle w:val="enumlev2"/>
        <w:jc w:val="both"/>
      </w:pPr>
      <w:r w:rsidRPr="004527F7">
        <w:t xml:space="preserve">The </w:t>
      </w:r>
      <w:bookmarkStart w:id="109" w:name="_Hlk61882585"/>
      <w:r w:rsidRPr="004527F7">
        <w:t xml:space="preserve">distress alert initiation should require at least two independent </w:t>
      </w:r>
      <w:proofErr w:type="gramStart"/>
      <w:r w:rsidRPr="004527F7">
        <w:t>actions</w:t>
      </w:r>
      <w:bookmarkEnd w:id="109"/>
      <w:r w:rsidRPr="004527F7">
        <w:t>;</w:t>
      </w:r>
      <w:proofErr w:type="gramEnd"/>
    </w:p>
    <w:p w14:paraId="2868D779" w14:textId="77777777" w:rsidR="008965DF" w:rsidRPr="004527F7" w:rsidRDefault="008965DF" w:rsidP="005479B4">
      <w:pPr>
        <w:pStyle w:val="enumlev2"/>
        <w:jc w:val="both"/>
      </w:pPr>
      <w:r w:rsidRPr="004527F7">
        <w:t xml:space="preserve">The equipment </w:t>
      </w:r>
      <w:bookmarkStart w:id="110" w:name="_Hlk61882605"/>
      <w:r w:rsidRPr="004527F7">
        <w:t xml:space="preserve">should indicate the status of the distress alert </w:t>
      </w:r>
      <w:proofErr w:type="gramStart"/>
      <w:r w:rsidRPr="004527F7">
        <w:t>transmission</w:t>
      </w:r>
      <w:bookmarkEnd w:id="110"/>
      <w:r w:rsidRPr="004527F7">
        <w:t>;</w:t>
      </w:r>
      <w:proofErr w:type="gramEnd"/>
    </w:p>
    <w:p w14:paraId="591F04D0" w14:textId="77777777" w:rsidR="008965DF" w:rsidRPr="004527F7" w:rsidRDefault="008965DF" w:rsidP="005479B4">
      <w:pPr>
        <w:pStyle w:val="enumlev2"/>
        <w:jc w:val="both"/>
      </w:pPr>
      <w:r w:rsidRPr="004527F7">
        <w:t xml:space="preserve">It should be possible to </w:t>
      </w:r>
      <w:bookmarkStart w:id="111" w:name="_Hlk61882616"/>
      <w:r w:rsidRPr="004527F7">
        <w:t>interrupt and initiate distress alerts at any time</w:t>
      </w:r>
      <w:bookmarkEnd w:id="111"/>
      <w:r w:rsidRPr="004527F7">
        <w:t>.</w:t>
      </w:r>
    </w:p>
    <w:p w14:paraId="160880D3" w14:textId="77777777" w:rsidR="008965DF" w:rsidRPr="004527F7" w:rsidRDefault="008965DF" w:rsidP="005479B4">
      <w:pPr>
        <w:pStyle w:val="enumlev1"/>
        <w:jc w:val="both"/>
      </w:pPr>
      <w:r w:rsidRPr="004527F7">
        <w:t>Class of emission, frequency bands and channels:</w:t>
      </w:r>
    </w:p>
    <w:p w14:paraId="5F42C949" w14:textId="77777777" w:rsidR="008965DF" w:rsidRPr="00A323EC" w:rsidRDefault="008965DF" w:rsidP="005479B4">
      <w:pPr>
        <w:pStyle w:val="enumlev1"/>
        <w:jc w:val="both"/>
      </w:pPr>
      <w:r w:rsidRPr="004527F7">
        <w:t>–</w:t>
      </w:r>
      <w:r w:rsidRPr="004527F7">
        <w:tab/>
      </w:r>
      <w:r w:rsidRPr="00A323EC">
        <w:t xml:space="preserve">The equipment may be designated for operation on one or more channels selected from and in accordance with Appendix </w:t>
      </w:r>
      <w:r w:rsidRPr="003C275B">
        <w:rPr>
          <w:b/>
          <w:bCs/>
        </w:rPr>
        <w:t>18</w:t>
      </w:r>
      <w:r w:rsidRPr="00A323EC">
        <w:t xml:space="preserve"> of the Radio Regulations.</w:t>
      </w:r>
    </w:p>
    <w:p w14:paraId="2030DCEC" w14:textId="77777777" w:rsidR="008965DF" w:rsidRPr="004527F7" w:rsidRDefault="008965DF" w:rsidP="005479B4">
      <w:pPr>
        <w:pStyle w:val="enumlev1"/>
        <w:jc w:val="both"/>
      </w:pPr>
      <w:r w:rsidRPr="00A323EC">
        <w:t>–</w:t>
      </w:r>
      <w:r w:rsidRPr="00A323EC">
        <w:tab/>
        <w:t>The</w:t>
      </w:r>
      <w:r w:rsidRPr="004527F7">
        <w:t xml:space="preserve"> radiotelephone facility should be capable of </w:t>
      </w:r>
      <w:bookmarkStart w:id="112" w:name="_Hlk61882643"/>
      <w:r w:rsidRPr="004527F7">
        <w:t>operating as follows:</w:t>
      </w:r>
    </w:p>
    <w:p w14:paraId="0D9816B0" w14:textId="77777777" w:rsidR="008965DF" w:rsidRPr="004527F7" w:rsidRDefault="008965DF" w:rsidP="005479B4">
      <w:pPr>
        <w:pStyle w:val="enumlev2"/>
        <w:jc w:val="both"/>
      </w:pPr>
      <w:r>
        <w:t>•</w:t>
      </w:r>
      <w:r w:rsidRPr="004527F7">
        <w:tab/>
        <w:t xml:space="preserve">in the band 156.3 MHz to 156.875 MHz on single-frequency channels </w:t>
      </w:r>
      <w:bookmarkEnd w:id="112"/>
      <w:r w:rsidRPr="004527F7">
        <w:t xml:space="preserve">as specified in Appendix </w:t>
      </w:r>
      <w:r w:rsidRPr="004527F7">
        <w:rPr>
          <w:b/>
          <w:bCs/>
        </w:rPr>
        <w:t>18</w:t>
      </w:r>
      <w:r w:rsidRPr="004527F7">
        <w:t xml:space="preserve"> to the Radio </w:t>
      </w:r>
      <w:proofErr w:type="gramStart"/>
      <w:r w:rsidRPr="004527F7">
        <w:t>Regulations;</w:t>
      </w:r>
      <w:proofErr w:type="gramEnd"/>
    </w:p>
    <w:p w14:paraId="1EAB2652" w14:textId="77777777" w:rsidR="008965DF" w:rsidRPr="004527F7" w:rsidRDefault="008965DF" w:rsidP="005479B4">
      <w:pPr>
        <w:pStyle w:val="enumlev2"/>
        <w:jc w:val="both"/>
      </w:pPr>
      <w:r>
        <w:t>•</w:t>
      </w:r>
      <w:r w:rsidRPr="004527F7">
        <w:tab/>
        <w:t>in the band 156.025 MHz to 157.425 MHz for transmitting and the band 160.625</w:t>
      </w:r>
      <w:r>
        <w:t> </w:t>
      </w:r>
      <w:r w:rsidRPr="004527F7">
        <w:t xml:space="preserve">MHz to 162.025 MHz for receiving on two-frequency channels as specified in Appendix </w:t>
      </w:r>
      <w:r w:rsidRPr="004527F7">
        <w:rPr>
          <w:b/>
          <w:bCs/>
        </w:rPr>
        <w:t>18</w:t>
      </w:r>
      <w:r w:rsidRPr="004527F7">
        <w:t xml:space="preserve"> to the Radio Regulations.</w:t>
      </w:r>
    </w:p>
    <w:p w14:paraId="26E9DD19" w14:textId="77777777" w:rsidR="008965DF" w:rsidRPr="004527F7" w:rsidRDefault="008965DF" w:rsidP="005479B4">
      <w:pPr>
        <w:pStyle w:val="enumlev1"/>
        <w:ind w:left="1130" w:hanging="1130"/>
        <w:jc w:val="both"/>
      </w:pPr>
      <w:r w:rsidRPr="004527F7">
        <w:t>–</w:t>
      </w:r>
      <w:r w:rsidRPr="004527F7">
        <w:tab/>
        <w:t xml:space="preserve">The </w:t>
      </w:r>
      <w:bookmarkStart w:id="113" w:name="_Hlk61882733"/>
      <w:r w:rsidRPr="004527F7">
        <w:t xml:space="preserve">digital selective calling facility should be capable of operating on Channel </w:t>
      </w:r>
      <w:proofErr w:type="gramStart"/>
      <w:r w:rsidRPr="004527F7">
        <w:t>70</w:t>
      </w:r>
      <w:bookmarkEnd w:id="113"/>
      <w:r w:rsidRPr="004527F7">
        <w:t>;</w:t>
      </w:r>
      <w:proofErr w:type="gramEnd"/>
    </w:p>
    <w:p w14:paraId="74D3E298" w14:textId="77777777" w:rsidR="008965DF" w:rsidRPr="004527F7" w:rsidRDefault="008965DF" w:rsidP="005479B4">
      <w:pPr>
        <w:pStyle w:val="enumlev1"/>
        <w:ind w:left="1130" w:hanging="1130"/>
        <w:jc w:val="both"/>
      </w:pPr>
      <w:r w:rsidRPr="004527F7">
        <w:t>–</w:t>
      </w:r>
      <w:r w:rsidRPr="004527F7">
        <w:tab/>
        <w:t xml:space="preserve">Class of emission should comply with Appendix </w:t>
      </w:r>
      <w:r w:rsidRPr="004527F7">
        <w:rPr>
          <w:b/>
          <w:bCs/>
        </w:rPr>
        <w:t>19</w:t>
      </w:r>
      <w:r w:rsidRPr="004527F7">
        <w:t xml:space="preserve"> of the Radio </w:t>
      </w:r>
      <w:proofErr w:type="gramStart"/>
      <w:r w:rsidRPr="004527F7">
        <w:t>Regulations;</w:t>
      </w:r>
      <w:proofErr w:type="gramEnd"/>
    </w:p>
    <w:p w14:paraId="7FA8CB3D" w14:textId="77777777" w:rsidR="008965DF" w:rsidRPr="004527F7" w:rsidRDefault="008965DF" w:rsidP="005479B4">
      <w:pPr>
        <w:pStyle w:val="enumlev1"/>
        <w:jc w:val="both"/>
      </w:pPr>
      <w:r w:rsidRPr="004527F7">
        <w:lastRenderedPageBreak/>
        <w:t>Controls and indicators:</w:t>
      </w:r>
    </w:p>
    <w:p w14:paraId="0989E444" w14:textId="77777777" w:rsidR="008965DF" w:rsidRPr="004527F7" w:rsidRDefault="008965DF" w:rsidP="005479B4">
      <w:pPr>
        <w:pStyle w:val="enumlev1"/>
        <w:jc w:val="both"/>
      </w:pPr>
      <w:r w:rsidRPr="004527F7">
        <w:t>–</w:t>
      </w:r>
      <w:r w:rsidRPr="004527F7">
        <w:tab/>
        <w:t>General:</w:t>
      </w:r>
    </w:p>
    <w:p w14:paraId="0A06B6FC" w14:textId="77777777" w:rsidR="008965DF" w:rsidRPr="004527F7" w:rsidRDefault="008965DF" w:rsidP="005479B4">
      <w:pPr>
        <w:pStyle w:val="enumlev2"/>
        <w:jc w:val="both"/>
      </w:pPr>
      <w:r>
        <w:t>•</w:t>
      </w:r>
      <w:r w:rsidRPr="004527F7">
        <w:tab/>
        <w:t xml:space="preserve">Change of channel should be capable of being made as rapidly as possible, but in any event within 5 </w:t>
      </w:r>
      <w:proofErr w:type="gramStart"/>
      <w:r w:rsidRPr="004527F7">
        <w:t>s;</w:t>
      </w:r>
      <w:proofErr w:type="gramEnd"/>
    </w:p>
    <w:p w14:paraId="3EA69074" w14:textId="77777777" w:rsidR="008965DF" w:rsidRPr="004527F7" w:rsidRDefault="008965DF" w:rsidP="005479B4">
      <w:pPr>
        <w:pStyle w:val="enumlev2"/>
        <w:jc w:val="both"/>
      </w:pPr>
      <w:r>
        <w:t>•</w:t>
      </w:r>
      <w:r w:rsidRPr="004527F7">
        <w:tab/>
        <w:t xml:space="preserve">The time taken to </w:t>
      </w:r>
      <w:bookmarkStart w:id="114" w:name="_Hlk61882758"/>
      <w:r w:rsidRPr="004527F7">
        <w:t xml:space="preserve">switch from the transmit to the receive condition, and vice versa, should not exceed 0.3 </w:t>
      </w:r>
      <w:bookmarkEnd w:id="114"/>
      <w:proofErr w:type="gramStart"/>
      <w:r w:rsidRPr="004527F7">
        <w:t>s;</w:t>
      </w:r>
      <w:proofErr w:type="gramEnd"/>
    </w:p>
    <w:p w14:paraId="170080BE" w14:textId="77777777" w:rsidR="008965DF" w:rsidRPr="004527F7" w:rsidRDefault="008965DF" w:rsidP="005479B4">
      <w:pPr>
        <w:pStyle w:val="enumlev2"/>
        <w:jc w:val="both"/>
      </w:pPr>
      <w:r>
        <w:t>•</w:t>
      </w:r>
      <w:r w:rsidRPr="004527F7">
        <w:tab/>
        <w:t xml:space="preserve">An on/off switch should be provided for the entire installation with a visual indication that the installation is switched </w:t>
      </w:r>
      <w:proofErr w:type="gramStart"/>
      <w:r w:rsidRPr="004527F7">
        <w:t>on;</w:t>
      </w:r>
      <w:proofErr w:type="gramEnd"/>
    </w:p>
    <w:p w14:paraId="0957C142" w14:textId="77777777" w:rsidR="008965DF" w:rsidRPr="004527F7" w:rsidRDefault="008965DF" w:rsidP="005479B4">
      <w:pPr>
        <w:pStyle w:val="enumlev2"/>
        <w:jc w:val="both"/>
      </w:pPr>
      <w:r>
        <w:t>•</w:t>
      </w:r>
      <w:r w:rsidRPr="004527F7">
        <w:tab/>
        <w:t xml:space="preserve">A </w:t>
      </w:r>
      <w:bookmarkStart w:id="115" w:name="_Hlk61882809"/>
      <w:r w:rsidRPr="004527F7">
        <w:t xml:space="preserve">visual indication that the carrier is being transmitted should be </w:t>
      </w:r>
      <w:proofErr w:type="gramStart"/>
      <w:r w:rsidRPr="004527F7">
        <w:t>provided</w:t>
      </w:r>
      <w:bookmarkEnd w:id="115"/>
      <w:r w:rsidRPr="004527F7">
        <w:t>;</w:t>
      </w:r>
      <w:proofErr w:type="gramEnd"/>
    </w:p>
    <w:p w14:paraId="069DB85A" w14:textId="77777777" w:rsidR="008965DF" w:rsidRPr="004527F7" w:rsidRDefault="008965DF" w:rsidP="005479B4">
      <w:pPr>
        <w:pStyle w:val="enumlev2"/>
        <w:jc w:val="both"/>
      </w:pPr>
      <w:r>
        <w:t>•</w:t>
      </w:r>
      <w:r w:rsidRPr="004527F7">
        <w:tab/>
        <w:t xml:space="preserve">The equipment </w:t>
      </w:r>
      <w:bookmarkStart w:id="116" w:name="_Hlk61882828"/>
      <w:r w:rsidRPr="004527F7">
        <w:t>should indicate the channel number</w:t>
      </w:r>
      <w:bookmarkEnd w:id="116"/>
      <w:r w:rsidRPr="004527F7">
        <w:t xml:space="preserve">, as given in the Radio Regulations, to which it is tuned. It should allow the determination of the channel number under all conditions of external lighting. Where practicable, Channel 16 and Channel 70 should be distinctively </w:t>
      </w:r>
      <w:proofErr w:type="gramStart"/>
      <w:r w:rsidRPr="004527F7">
        <w:t>marked;</w:t>
      </w:r>
      <w:proofErr w:type="gramEnd"/>
    </w:p>
    <w:p w14:paraId="6BB61116" w14:textId="77777777" w:rsidR="008965DF" w:rsidRPr="004527F7" w:rsidRDefault="008965DF" w:rsidP="005479B4">
      <w:pPr>
        <w:pStyle w:val="enumlev2"/>
        <w:jc w:val="both"/>
      </w:pPr>
      <w:r>
        <w:t>•</w:t>
      </w:r>
      <w:r w:rsidRPr="004527F7">
        <w:tab/>
        <w:t xml:space="preserve">Control of the equipment should be possible at the position from which the ship is normally navigated. Control from that position should have priority if additional control units are provided. When there is more than one control unit, indication should be given to the other units that the equipment is in </w:t>
      </w:r>
      <w:proofErr w:type="gramStart"/>
      <w:r w:rsidRPr="004527F7">
        <w:t>operation;</w:t>
      </w:r>
      <w:proofErr w:type="gramEnd"/>
    </w:p>
    <w:p w14:paraId="42BA6244" w14:textId="77777777" w:rsidR="008965DF" w:rsidRPr="00A323EC" w:rsidRDefault="008965DF" w:rsidP="005479B4">
      <w:pPr>
        <w:pStyle w:val="enumlev2"/>
        <w:jc w:val="both"/>
        <w:rPr>
          <w:spacing w:val="-4"/>
        </w:rPr>
      </w:pPr>
      <w:r>
        <w:t>•</w:t>
      </w:r>
      <w:r w:rsidRPr="004527F7">
        <w:tab/>
      </w:r>
      <w:r w:rsidRPr="00A323EC">
        <w:rPr>
          <w:spacing w:val="-4"/>
        </w:rPr>
        <w:t xml:space="preserve">The equipment should not be able to transmit during a channel switching </w:t>
      </w:r>
      <w:proofErr w:type="gramStart"/>
      <w:r w:rsidRPr="00A323EC">
        <w:rPr>
          <w:spacing w:val="-4"/>
        </w:rPr>
        <w:t>operation;</w:t>
      </w:r>
      <w:proofErr w:type="gramEnd"/>
    </w:p>
    <w:p w14:paraId="0358AC7D" w14:textId="77777777" w:rsidR="008965DF" w:rsidRPr="004527F7" w:rsidRDefault="008965DF" w:rsidP="005479B4">
      <w:pPr>
        <w:pStyle w:val="enumlev2"/>
        <w:jc w:val="both"/>
      </w:pPr>
      <w:r>
        <w:t>•</w:t>
      </w:r>
      <w:r w:rsidRPr="004527F7">
        <w:tab/>
        <w:t>Operation of the transmit/receive control should not cause unwanted emissions</w:t>
      </w:r>
      <w:r>
        <w:t>.</w:t>
      </w:r>
    </w:p>
    <w:p w14:paraId="7BDDEC75" w14:textId="77777777" w:rsidR="008965DF" w:rsidRPr="004527F7" w:rsidRDefault="008965DF" w:rsidP="005479B4">
      <w:pPr>
        <w:pStyle w:val="enumlev1"/>
      </w:pPr>
      <w:r w:rsidRPr="004527F7">
        <w:t>–</w:t>
      </w:r>
      <w:r w:rsidRPr="004527F7">
        <w:tab/>
        <w:t xml:space="preserve">Radiotelephone </w:t>
      </w:r>
      <w:proofErr w:type="gramStart"/>
      <w:r w:rsidRPr="004527F7">
        <w:t>facility;</w:t>
      </w:r>
      <w:proofErr w:type="gramEnd"/>
    </w:p>
    <w:p w14:paraId="0BC5356D" w14:textId="77777777" w:rsidR="008965DF" w:rsidRPr="004527F7" w:rsidRDefault="008965DF" w:rsidP="005479B4">
      <w:pPr>
        <w:pStyle w:val="enumlev1"/>
        <w:jc w:val="both"/>
      </w:pPr>
      <w:r w:rsidRPr="004527F7">
        <w:t>–</w:t>
      </w:r>
      <w:r w:rsidRPr="004527F7">
        <w:tab/>
        <w:t>Provision should be made for changing from transmission to reception by use of a press</w:t>
      </w:r>
      <w:r>
        <w:noBreakHyphen/>
      </w:r>
      <w:r w:rsidRPr="004527F7">
        <w:t xml:space="preserve">to-transmit switch. Additionally, facilities for operation on two-frequency channels without manual control may be </w:t>
      </w:r>
      <w:proofErr w:type="gramStart"/>
      <w:r w:rsidRPr="004527F7">
        <w:t>provided;</w:t>
      </w:r>
      <w:proofErr w:type="gramEnd"/>
    </w:p>
    <w:p w14:paraId="279F3FE3" w14:textId="77777777" w:rsidR="008965DF" w:rsidRPr="004527F7" w:rsidRDefault="008965DF" w:rsidP="005479B4">
      <w:pPr>
        <w:pStyle w:val="enumlev1"/>
        <w:jc w:val="both"/>
      </w:pPr>
      <w:r w:rsidRPr="004527F7">
        <w:t>–</w:t>
      </w:r>
      <w:r w:rsidRPr="004527F7">
        <w:tab/>
        <w:t xml:space="preserve">The receiver should be provided with a manual volume control by which the audio output may be </w:t>
      </w:r>
      <w:proofErr w:type="gramStart"/>
      <w:r w:rsidRPr="004527F7">
        <w:t>varied;</w:t>
      </w:r>
      <w:proofErr w:type="gramEnd"/>
    </w:p>
    <w:p w14:paraId="23629E2A" w14:textId="77777777" w:rsidR="008965DF" w:rsidRPr="004527F7" w:rsidRDefault="008965DF" w:rsidP="005479B4">
      <w:pPr>
        <w:pStyle w:val="enumlev1"/>
      </w:pPr>
      <w:r w:rsidRPr="004527F7">
        <w:t>–</w:t>
      </w:r>
      <w:r w:rsidRPr="004527F7">
        <w:tab/>
        <w:t>Squelch (mute) control should be provided on the exterior of the equipment</w:t>
      </w:r>
      <w:r>
        <w:t>.</w:t>
      </w:r>
    </w:p>
    <w:p w14:paraId="195A7BAA" w14:textId="77777777" w:rsidR="008965DF" w:rsidRPr="004527F7" w:rsidRDefault="008965DF" w:rsidP="005479B4">
      <w:pPr>
        <w:pStyle w:val="enumlev1"/>
        <w:jc w:val="both"/>
      </w:pPr>
      <w:r w:rsidRPr="004527F7">
        <w:t>Permissible warming-up period:</w:t>
      </w:r>
    </w:p>
    <w:p w14:paraId="3F46EA65" w14:textId="77777777" w:rsidR="008965DF" w:rsidRPr="004527F7" w:rsidRDefault="008965DF" w:rsidP="005479B4">
      <w:pPr>
        <w:pStyle w:val="enumlev1"/>
      </w:pPr>
      <w:r w:rsidRPr="004527F7">
        <w:t>–</w:t>
      </w:r>
      <w:r w:rsidRPr="004527F7">
        <w:tab/>
        <w:t>The equipment should be operational within 1 min of switching on</w:t>
      </w:r>
      <w:r>
        <w:t>.</w:t>
      </w:r>
    </w:p>
    <w:p w14:paraId="1E9B0307" w14:textId="77777777" w:rsidR="008965DF" w:rsidRPr="004527F7" w:rsidRDefault="008965DF" w:rsidP="005479B4">
      <w:pPr>
        <w:pStyle w:val="enumlev1"/>
        <w:jc w:val="both"/>
      </w:pPr>
      <w:r w:rsidRPr="004527F7">
        <w:t>Transmitter output power:</w:t>
      </w:r>
    </w:p>
    <w:p w14:paraId="3BCFF152" w14:textId="77777777" w:rsidR="008965DF" w:rsidRPr="004527F7" w:rsidRDefault="008965DF" w:rsidP="005479B4">
      <w:pPr>
        <w:pStyle w:val="enumlev1"/>
      </w:pPr>
      <w:r w:rsidRPr="004527F7">
        <w:t>–</w:t>
      </w:r>
      <w:r w:rsidRPr="004527F7">
        <w:tab/>
        <w:t xml:space="preserve">The </w:t>
      </w:r>
      <w:bookmarkStart w:id="117" w:name="_Hlk61882946"/>
      <w:r w:rsidRPr="004527F7">
        <w:t xml:space="preserve">transmitter output power should be between 6 and 25 </w:t>
      </w:r>
      <w:proofErr w:type="gramStart"/>
      <w:r w:rsidRPr="004527F7">
        <w:t>W</w:t>
      </w:r>
      <w:bookmarkEnd w:id="117"/>
      <w:r>
        <w:t>;</w:t>
      </w:r>
      <w:proofErr w:type="gramEnd"/>
    </w:p>
    <w:p w14:paraId="33699F19" w14:textId="77777777" w:rsidR="008965DF" w:rsidRPr="004527F7" w:rsidRDefault="008965DF" w:rsidP="005479B4">
      <w:pPr>
        <w:pStyle w:val="enumlev1"/>
      </w:pPr>
      <w:r w:rsidRPr="004527F7">
        <w:t>–</w:t>
      </w:r>
      <w:r w:rsidRPr="004527F7">
        <w:tab/>
        <w:t>Provision should be made for r</w:t>
      </w:r>
      <w:bookmarkStart w:id="118" w:name="_Hlk61882999"/>
      <w:r w:rsidRPr="004527F7">
        <w:t>educing the transmitter output power to a value of between 0.1 and 1 W</w:t>
      </w:r>
      <w:bookmarkEnd w:id="118"/>
      <w:r w:rsidRPr="004527F7">
        <w:t xml:space="preserve">. However, this </w:t>
      </w:r>
      <w:bookmarkStart w:id="119" w:name="_Hlk61882981"/>
      <w:r w:rsidRPr="004527F7">
        <w:t>reduction of the power is optional on Channel 70</w:t>
      </w:r>
      <w:bookmarkEnd w:id="119"/>
      <w:r w:rsidRPr="004527F7">
        <w:t>.</w:t>
      </w:r>
    </w:p>
    <w:p w14:paraId="7609406B" w14:textId="77777777" w:rsidR="008965DF" w:rsidRPr="004527F7" w:rsidRDefault="008965DF" w:rsidP="005479B4">
      <w:pPr>
        <w:pStyle w:val="enumlev1"/>
        <w:jc w:val="both"/>
      </w:pPr>
      <w:r w:rsidRPr="004527F7">
        <w:t>Receiver parameters:</w:t>
      </w:r>
    </w:p>
    <w:p w14:paraId="5BF94DDE" w14:textId="77777777" w:rsidR="008965DF" w:rsidRPr="004527F7" w:rsidRDefault="008965DF" w:rsidP="005479B4">
      <w:pPr>
        <w:pStyle w:val="enumlev1"/>
        <w:ind w:left="1130" w:hanging="1130"/>
        <w:jc w:val="both"/>
      </w:pPr>
      <w:r w:rsidRPr="004527F7">
        <w:t>–</w:t>
      </w:r>
      <w:r w:rsidRPr="004527F7">
        <w:tab/>
        <w:t xml:space="preserve">Radiotelephone facility. </w:t>
      </w:r>
      <w:bookmarkStart w:id="120" w:name="_Hlk61883016"/>
      <w:r w:rsidRPr="004527F7">
        <w:t>The sensitivity of the receiver should be equal to or better than 2</w:t>
      </w:r>
      <w:r>
        <w:t> </w:t>
      </w:r>
      <w:proofErr w:type="spellStart"/>
      <w:r w:rsidRPr="004527F7">
        <w:t>μV</w:t>
      </w:r>
      <w:proofErr w:type="spellEnd"/>
      <w:r w:rsidRPr="004527F7">
        <w:t xml:space="preserve"> </w:t>
      </w:r>
      <w:proofErr w:type="spellStart"/>
      <w:r w:rsidRPr="004527F7">
        <w:t>e.m.f.</w:t>
      </w:r>
      <w:proofErr w:type="spellEnd"/>
      <w:r w:rsidRPr="004527F7">
        <w:t xml:space="preserve"> for a signal-to-noise ratio of 20 </w:t>
      </w:r>
      <w:proofErr w:type="gramStart"/>
      <w:r w:rsidRPr="004527F7">
        <w:t>dB</w:t>
      </w:r>
      <w:bookmarkEnd w:id="120"/>
      <w:r w:rsidRPr="004527F7">
        <w:t>;</w:t>
      </w:r>
      <w:proofErr w:type="gramEnd"/>
    </w:p>
    <w:p w14:paraId="062D2760" w14:textId="77777777" w:rsidR="008965DF" w:rsidRPr="004527F7" w:rsidRDefault="008965DF" w:rsidP="005479B4">
      <w:pPr>
        <w:pStyle w:val="enumlev1"/>
        <w:ind w:left="1130" w:hanging="1130"/>
        <w:jc w:val="both"/>
      </w:pPr>
      <w:r w:rsidRPr="004527F7">
        <w:t>–</w:t>
      </w:r>
      <w:r w:rsidRPr="004527F7">
        <w:tab/>
        <w:t xml:space="preserve">Digital selective calling facility. With a </w:t>
      </w:r>
      <w:bookmarkStart w:id="121" w:name="_Hlk61883042"/>
      <w:r w:rsidRPr="004527F7">
        <w:t>DSC modulated input signal having a level of 1</w:t>
      </w:r>
      <w:r>
        <w:t> </w:t>
      </w:r>
      <w:proofErr w:type="spellStart"/>
      <w:r w:rsidRPr="004527F7">
        <w:t>μV</w:t>
      </w:r>
      <w:proofErr w:type="spellEnd"/>
      <w:r w:rsidRPr="004527F7">
        <w:t xml:space="preserve"> </w:t>
      </w:r>
      <w:proofErr w:type="spellStart"/>
      <w:r w:rsidRPr="004527F7">
        <w:t>e.m.f.</w:t>
      </w:r>
      <w:proofErr w:type="spellEnd"/>
      <w:r w:rsidRPr="004527F7">
        <w:t xml:space="preserve"> to its associated VHF receiver, the DSC equipment should be capable of decoding the received message with a maximum permissible output character error rate of 10 </w:t>
      </w:r>
      <w:proofErr w:type="gramStart"/>
      <w:r w:rsidRPr="004527F7">
        <w:t>-2</w:t>
      </w:r>
      <w:bookmarkEnd w:id="121"/>
      <w:r w:rsidRPr="004527F7">
        <w:t>;</w:t>
      </w:r>
      <w:proofErr w:type="gramEnd"/>
    </w:p>
    <w:p w14:paraId="0D4C4CAB" w14:textId="77777777" w:rsidR="008965DF" w:rsidRPr="004527F7" w:rsidRDefault="008965DF" w:rsidP="005479B4">
      <w:pPr>
        <w:pStyle w:val="enumlev1"/>
        <w:ind w:left="1130" w:hanging="1130"/>
        <w:jc w:val="both"/>
      </w:pPr>
      <w:r w:rsidRPr="004527F7">
        <w:t>–</w:t>
      </w:r>
      <w:r w:rsidRPr="004527F7">
        <w:tab/>
        <w:t>Immunity to interference. The immunity to interference of the receiver should be such that the wanted signal is not seriously affected by unwanted signals.</w:t>
      </w:r>
    </w:p>
    <w:p w14:paraId="4325F7D7" w14:textId="77777777" w:rsidR="008965DF" w:rsidRPr="004527F7" w:rsidRDefault="008965DF" w:rsidP="005479B4">
      <w:pPr>
        <w:pStyle w:val="Heading2"/>
      </w:pPr>
      <w:bookmarkStart w:id="122" w:name="_Hlk14760533"/>
      <w:r w:rsidRPr="004527F7">
        <w:rPr>
          <w:lang w:eastAsia="zh-CN"/>
        </w:rPr>
        <w:lastRenderedPageBreak/>
        <w:t>2.3</w:t>
      </w:r>
      <w:r w:rsidRPr="004527F7">
        <w:rPr>
          <w:lang w:eastAsia="zh-CN"/>
        </w:rPr>
        <w:tab/>
      </w:r>
      <w:r w:rsidRPr="004527F7">
        <w:t>International</w:t>
      </w:r>
      <w:r w:rsidRPr="004527F7">
        <w:rPr>
          <w:lang w:eastAsia="zh-CN"/>
        </w:rPr>
        <w:t xml:space="preserve"> Association of Marine Aids to Navigation and Lighthouse Authorities</w:t>
      </w:r>
    </w:p>
    <w:p w14:paraId="22A1C408" w14:textId="77777777" w:rsidR="008965DF" w:rsidRPr="004527F7" w:rsidRDefault="008965DF" w:rsidP="005479B4">
      <w:pPr>
        <w:jc w:val="both"/>
      </w:pPr>
      <w:r w:rsidRPr="004527F7">
        <w:t>On the shore side, IALA defines Standards, Guidelines and Recommendations on VHF radio to communicate with shipping on their waters/area of responsibility for safety. In the process of adaption and migration to digital VHF radio, all parties involved need to be addressed, to ensure proper and clear communications between ships and ships and shore.</w:t>
      </w:r>
    </w:p>
    <w:p w14:paraId="32EA20FA" w14:textId="77777777" w:rsidR="008965DF" w:rsidRPr="004527F7" w:rsidRDefault="008965DF" w:rsidP="005479B4">
      <w:pPr>
        <w:jc w:val="both"/>
      </w:pPr>
      <w:r w:rsidRPr="004527F7">
        <w:t xml:space="preserve">Although there were initiatives before IALA started their discussion in February 2019 at a IALA ENAV </w:t>
      </w:r>
      <w:proofErr w:type="spellStart"/>
      <w:r w:rsidRPr="004527F7">
        <w:t>WG3</w:t>
      </w:r>
      <w:proofErr w:type="spellEnd"/>
      <w:r w:rsidRPr="004527F7">
        <w:t xml:space="preserve"> intersessional meeting with a presentation on this subject. The discussion was followed up at </w:t>
      </w:r>
      <w:proofErr w:type="spellStart"/>
      <w:r w:rsidRPr="004527F7">
        <w:t>ENAV23</w:t>
      </w:r>
      <w:proofErr w:type="spellEnd"/>
      <w:r w:rsidRPr="004527F7">
        <w:t xml:space="preserve"> in Singapore where there were several presentations about possible more efficient use of the spectrum currently used by VHF radio. The presentations focussed at that moment on one specific international standard, namely </w:t>
      </w:r>
      <w:proofErr w:type="spellStart"/>
      <w:r w:rsidRPr="004527F7">
        <w:t>dPMR</w:t>
      </w:r>
      <w:proofErr w:type="spellEnd"/>
      <w:r w:rsidRPr="004527F7">
        <w:t>, as an example but there are other possible solutions.</w:t>
      </w:r>
    </w:p>
    <w:p w14:paraId="5AFFE7E4" w14:textId="77777777" w:rsidR="008965DF" w:rsidRPr="004527F7" w:rsidRDefault="008965DF" w:rsidP="005479B4">
      <w:pPr>
        <w:jc w:val="both"/>
      </w:pPr>
      <w:r w:rsidRPr="004527F7">
        <w:t xml:space="preserve">From this IALA ENAV meeting, a liaison note was sent to CEPT </w:t>
      </w:r>
      <w:proofErr w:type="spellStart"/>
      <w:r w:rsidRPr="004527F7">
        <w:t>FM58</w:t>
      </w:r>
      <w:proofErr w:type="spellEnd"/>
      <w:r w:rsidRPr="004527F7">
        <w:t xml:space="preserve"> and IEC stating their vision on digitisation of VHF radio.</w:t>
      </w:r>
    </w:p>
    <w:p w14:paraId="26700433" w14:textId="77777777" w:rsidR="008965DF" w:rsidRPr="004527F7" w:rsidRDefault="008965DF" w:rsidP="005479B4">
      <w:pPr>
        <w:pStyle w:val="Heading3"/>
      </w:pPr>
      <w:bookmarkStart w:id="123" w:name="_Toc84926816"/>
      <w:r w:rsidRPr="004527F7">
        <w:t>2.3.1</w:t>
      </w:r>
      <w:r w:rsidRPr="004527F7">
        <w:tab/>
        <w:t>Correspondence</w:t>
      </w:r>
      <w:bookmarkEnd w:id="123"/>
    </w:p>
    <w:p w14:paraId="325DE15C" w14:textId="77777777" w:rsidR="008965DF" w:rsidRPr="004527F7" w:rsidRDefault="008965DF" w:rsidP="005479B4">
      <w:pPr>
        <w:jc w:val="both"/>
      </w:pPr>
      <w:r w:rsidRPr="004527F7">
        <w:t>IALA in their Liaison Note on 04. April 2019 stated the following (IALA ENAV Committee, 2019</w:t>
      </w:r>
      <w:r>
        <w:noBreakHyphen/>
      </w:r>
      <w:r w:rsidRPr="004527F7">
        <w:t>04) text.</w:t>
      </w:r>
    </w:p>
    <w:p w14:paraId="569B4F2D" w14:textId="77777777" w:rsidR="008965DF" w:rsidRPr="004527F7" w:rsidRDefault="008965DF" w:rsidP="005479B4">
      <w:pPr>
        <w:jc w:val="both"/>
        <w:rPr>
          <w:i/>
        </w:rPr>
      </w:pPr>
      <w:r w:rsidRPr="004527F7">
        <w:rPr>
          <w:i/>
        </w:rPr>
        <w:t>“IALA recognises and agrees that the maritime voice service on the maritime VHF band should be digitised. In this respect, IALA recommends that the following shall be included in the consideration:</w:t>
      </w:r>
    </w:p>
    <w:p w14:paraId="1F395980" w14:textId="77777777" w:rsidR="008965DF" w:rsidRPr="004527F7" w:rsidRDefault="008965DF" w:rsidP="005479B4">
      <w:pPr>
        <w:jc w:val="both"/>
      </w:pPr>
      <w:r w:rsidRPr="004527F7">
        <w:t xml:space="preserve">That any evaluated technologies should have a clear migration path both from </w:t>
      </w:r>
      <w:bookmarkStart w:id="124" w:name="_Hlk61883172"/>
      <w:r w:rsidRPr="004527F7">
        <w:t>the current analogue voice services to the new digital voice services by allowing both the digital and analogue services to co-exist</w:t>
      </w:r>
      <w:bookmarkEnd w:id="124"/>
      <w:r w:rsidRPr="004527F7">
        <w:t xml:space="preserve"> in the same transceiver for the duration of the entire migration period. This could extend to using the same antenna and other existing physical installation </w:t>
      </w:r>
      <w:proofErr w:type="gramStart"/>
      <w:r w:rsidRPr="004527F7">
        <w:t>hardware;</w:t>
      </w:r>
      <w:proofErr w:type="gramEnd"/>
    </w:p>
    <w:p w14:paraId="762B4968" w14:textId="77777777" w:rsidR="008965DF" w:rsidRPr="004527F7" w:rsidRDefault="008965DF" w:rsidP="005479B4">
      <w:pPr>
        <w:jc w:val="both"/>
      </w:pPr>
      <w:r w:rsidRPr="004527F7">
        <w:t xml:space="preserve">The </w:t>
      </w:r>
      <w:bookmarkStart w:id="125" w:name="_Hlk61883198"/>
      <w:r w:rsidRPr="004527F7">
        <w:t xml:space="preserve">channel efficiency be a high priority by allowing four (4) or more digital voice channels for each 25 kHz maritime VHF voice </w:t>
      </w:r>
      <w:proofErr w:type="gramStart"/>
      <w:r w:rsidRPr="004527F7">
        <w:t>channel;</w:t>
      </w:r>
      <w:proofErr w:type="gramEnd"/>
      <w:r w:rsidRPr="004527F7">
        <w:t xml:space="preserve"> </w:t>
      </w:r>
    </w:p>
    <w:bookmarkEnd w:id="125"/>
    <w:p w14:paraId="75AC06AD" w14:textId="77777777" w:rsidR="008965DF" w:rsidRPr="004527F7" w:rsidRDefault="008965DF" w:rsidP="005479B4">
      <w:pPr>
        <w:jc w:val="both"/>
      </w:pPr>
      <w:r w:rsidRPr="004527F7">
        <w:t xml:space="preserve">The digital service includes </w:t>
      </w:r>
      <w:bookmarkStart w:id="126" w:name="_Hlk61883220"/>
      <w:r w:rsidRPr="004527F7">
        <w:t xml:space="preserve">the capability of transmitting the location of the radio for the entire duration of the digital voice </w:t>
      </w:r>
      <w:proofErr w:type="gramStart"/>
      <w:r w:rsidRPr="004527F7">
        <w:t>conversation</w:t>
      </w:r>
      <w:bookmarkEnd w:id="126"/>
      <w:r w:rsidRPr="004527F7">
        <w:t>;</w:t>
      </w:r>
      <w:proofErr w:type="gramEnd"/>
    </w:p>
    <w:p w14:paraId="63890A44" w14:textId="77777777" w:rsidR="008965DF" w:rsidRPr="004527F7" w:rsidRDefault="008965DF" w:rsidP="005479B4">
      <w:pPr>
        <w:jc w:val="both"/>
      </w:pPr>
      <w:r w:rsidRPr="004527F7">
        <w:t xml:space="preserve">The digital service allows a </w:t>
      </w:r>
      <w:bookmarkStart w:id="127" w:name="_Hlk61883242"/>
      <w:r>
        <w:t>s</w:t>
      </w:r>
      <w:r w:rsidRPr="004527F7">
        <w:t xml:space="preserve">hort </w:t>
      </w:r>
      <w:r>
        <w:t>m</w:t>
      </w:r>
      <w:r w:rsidRPr="004527F7">
        <w:t xml:space="preserve">essage </w:t>
      </w:r>
      <w:r>
        <w:t>s</w:t>
      </w:r>
      <w:r w:rsidRPr="004527F7">
        <w:t xml:space="preserve">ervice (SMS) without the need to set up a digital or other voice </w:t>
      </w:r>
      <w:proofErr w:type="gramStart"/>
      <w:r w:rsidRPr="004527F7">
        <w:t>call</w:t>
      </w:r>
      <w:bookmarkEnd w:id="127"/>
      <w:r w:rsidRPr="004527F7">
        <w:t>;</w:t>
      </w:r>
      <w:proofErr w:type="gramEnd"/>
    </w:p>
    <w:p w14:paraId="1B5BB071" w14:textId="77777777" w:rsidR="008965DF" w:rsidRPr="004527F7" w:rsidRDefault="008965DF" w:rsidP="005479B4">
      <w:pPr>
        <w:jc w:val="both"/>
      </w:pPr>
      <w:r w:rsidRPr="004527F7">
        <w:t xml:space="preserve">The </w:t>
      </w:r>
      <w:bookmarkStart w:id="128" w:name="_Hlk61883265"/>
      <w:r w:rsidRPr="004527F7">
        <w:t xml:space="preserve">digital voice quality be </w:t>
      </w:r>
      <w:proofErr w:type="gramStart"/>
      <w:r w:rsidRPr="004527F7">
        <w:t>similar to</w:t>
      </w:r>
      <w:proofErr w:type="gramEnd"/>
      <w:r w:rsidRPr="004527F7">
        <w:t xml:space="preserve"> or better than the analogue voice service especially using weaker radio signals at the extents of the radio coverage</w:t>
      </w:r>
      <w:bookmarkEnd w:id="128"/>
      <w:r w:rsidRPr="004527F7">
        <w:t>.</w:t>
      </w:r>
    </w:p>
    <w:p w14:paraId="278C9B72" w14:textId="77777777" w:rsidR="008965DF" w:rsidRPr="004527F7" w:rsidRDefault="008965DF" w:rsidP="005479B4">
      <w:pPr>
        <w:jc w:val="both"/>
        <w:rPr>
          <w:i/>
        </w:rPr>
      </w:pPr>
      <w:r w:rsidRPr="004527F7">
        <w:rPr>
          <w:i/>
        </w:rPr>
        <w:t xml:space="preserve">IALA is currently evaluating digital </w:t>
      </w:r>
      <w:r>
        <w:rPr>
          <w:i/>
        </w:rPr>
        <w:t>p</w:t>
      </w:r>
      <w:r w:rsidRPr="004527F7">
        <w:rPr>
          <w:i/>
        </w:rPr>
        <w:t xml:space="preserve">rivate </w:t>
      </w:r>
      <w:r>
        <w:rPr>
          <w:i/>
        </w:rPr>
        <w:t>m</w:t>
      </w:r>
      <w:r w:rsidRPr="004527F7">
        <w:rPr>
          <w:i/>
        </w:rPr>
        <w:t xml:space="preserve">obile </w:t>
      </w:r>
      <w:r>
        <w:rPr>
          <w:i/>
        </w:rPr>
        <w:t>r</w:t>
      </w:r>
      <w:r w:rsidRPr="004527F7">
        <w:rPr>
          <w:i/>
        </w:rPr>
        <w:t>adio (</w:t>
      </w:r>
      <w:proofErr w:type="spellStart"/>
      <w:r w:rsidRPr="004527F7">
        <w:rPr>
          <w:i/>
        </w:rPr>
        <w:t>dPMR</w:t>
      </w:r>
      <w:proofErr w:type="spellEnd"/>
      <w:r w:rsidRPr="004527F7">
        <w:rPr>
          <w:i/>
        </w:rPr>
        <w:t xml:space="preserve">) as one of the candidate technologies and is able to share high-level evaluation reports when this process is </w:t>
      </w:r>
      <w:proofErr w:type="gramStart"/>
      <w:r w:rsidRPr="004527F7">
        <w:rPr>
          <w:i/>
        </w:rPr>
        <w:t>completed”</w:t>
      </w:r>
      <w:proofErr w:type="gramEnd"/>
    </w:p>
    <w:p w14:paraId="58342753" w14:textId="77777777" w:rsidR="008965DF" w:rsidRPr="004527F7" w:rsidRDefault="008965DF" w:rsidP="005479B4">
      <w:pPr>
        <w:pStyle w:val="Heading3"/>
        <w:jc w:val="both"/>
      </w:pPr>
      <w:bookmarkStart w:id="129" w:name="_Toc84926817"/>
      <w:bookmarkEnd w:id="122"/>
      <w:r w:rsidRPr="004527F7">
        <w:t>2.3.2</w:t>
      </w:r>
      <w:r w:rsidRPr="004527F7">
        <w:tab/>
        <w:t xml:space="preserve">Standards, </w:t>
      </w:r>
      <w:proofErr w:type="gramStart"/>
      <w:r>
        <w:t>g</w:t>
      </w:r>
      <w:r w:rsidRPr="004527F7">
        <w:t>uidelines</w:t>
      </w:r>
      <w:proofErr w:type="gramEnd"/>
      <w:r w:rsidRPr="004527F7">
        <w:t xml:space="preserve"> and </w:t>
      </w:r>
      <w:r>
        <w:t>r</w:t>
      </w:r>
      <w:r w:rsidRPr="004527F7">
        <w:t>ecommendations</w:t>
      </w:r>
      <w:bookmarkEnd w:id="129"/>
    </w:p>
    <w:p w14:paraId="63D57CDB" w14:textId="77777777" w:rsidR="008965DF" w:rsidRPr="004527F7" w:rsidRDefault="008965DF" w:rsidP="005479B4">
      <w:pPr>
        <w:jc w:val="both"/>
      </w:pPr>
      <w:r w:rsidRPr="004527F7">
        <w:t>From a review of the possible IALA documents related to the use of VHF radio, the following documents were identified:</w:t>
      </w:r>
    </w:p>
    <w:p w14:paraId="1023D85F" w14:textId="77777777" w:rsidR="008965DF" w:rsidRPr="004527F7" w:rsidRDefault="008965DF" w:rsidP="005479B4">
      <w:pPr>
        <w:pStyle w:val="enumlev1"/>
        <w:jc w:val="both"/>
      </w:pPr>
      <w:r w:rsidRPr="004527F7">
        <w:t>Maritime Radio Communications Plan (</w:t>
      </w:r>
      <w:proofErr w:type="spellStart"/>
      <w:r w:rsidRPr="004527F7">
        <w:t>MRCP</w:t>
      </w:r>
      <w:proofErr w:type="spellEnd"/>
      <w:r w:rsidRPr="004527F7">
        <w:t>) (Edition 15 December 2017</w:t>
      </w:r>
      <w:proofErr w:type="gramStart"/>
      <w:r w:rsidRPr="004527F7">
        <w:t>);</w:t>
      </w:r>
      <w:proofErr w:type="gramEnd"/>
    </w:p>
    <w:p w14:paraId="4A305CD3" w14:textId="77777777" w:rsidR="008965DF" w:rsidRPr="004527F7" w:rsidRDefault="008965DF" w:rsidP="005479B4">
      <w:pPr>
        <w:pStyle w:val="enumlev1"/>
        <w:jc w:val="both"/>
      </w:pPr>
      <w:proofErr w:type="spellStart"/>
      <w:r w:rsidRPr="004527F7">
        <w:t>R1012</w:t>
      </w:r>
      <w:proofErr w:type="spellEnd"/>
      <w:r w:rsidRPr="004527F7">
        <w:t xml:space="preserve"> </w:t>
      </w:r>
      <w:proofErr w:type="spellStart"/>
      <w:r w:rsidRPr="004527F7">
        <w:t>VTS</w:t>
      </w:r>
      <w:proofErr w:type="spellEnd"/>
      <w:r w:rsidRPr="004527F7">
        <w:t xml:space="preserve"> communications (Edition 1.0 December 2017</w:t>
      </w:r>
      <w:proofErr w:type="gramStart"/>
      <w:r w:rsidRPr="004527F7">
        <w:t>);</w:t>
      </w:r>
      <w:proofErr w:type="gramEnd"/>
    </w:p>
    <w:p w14:paraId="3C65D9DA" w14:textId="77777777" w:rsidR="008965DF" w:rsidRPr="004527F7" w:rsidRDefault="008965DF" w:rsidP="005479B4">
      <w:pPr>
        <w:pStyle w:val="enumlev1"/>
        <w:jc w:val="both"/>
      </w:pPr>
      <w:proofErr w:type="spellStart"/>
      <w:r w:rsidRPr="004527F7">
        <w:t>G1089</w:t>
      </w:r>
      <w:proofErr w:type="spellEnd"/>
      <w:r w:rsidRPr="004527F7">
        <w:t xml:space="preserve"> Provision of </w:t>
      </w:r>
      <w:proofErr w:type="spellStart"/>
      <w:r w:rsidRPr="004527F7">
        <w:t>VTS</w:t>
      </w:r>
      <w:proofErr w:type="spellEnd"/>
      <w:r w:rsidRPr="004527F7">
        <w:t xml:space="preserve"> services</w:t>
      </w:r>
      <w:del w:id="130" w:author="HUANG Jia" w:date="2022-11-21T16:43:00Z">
        <w:r w:rsidRPr="004527F7" w:rsidDel="00C869F8">
          <w:fldChar w:fldCharType="begin"/>
        </w:r>
        <w:r w:rsidRPr="004527F7" w:rsidDel="00C869F8">
          <w:delInstrText xml:space="preserve"> REF _Ref79417718 \r \h  \* MERGEFORMAT </w:delInstrText>
        </w:r>
        <w:r w:rsidRPr="004527F7" w:rsidDel="00C869F8">
          <w:fldChar w:fldCharType="end"/>
        </w:r>
      </w:del>
      <w:r w:rsidRPr="004527F7">
        <w:t xml:space="preserve"> (INS, TOS &amp; NAS) (Edition 1.0 December 2012</w:t>
      </w:r>
      <w:proofErr w:type="gramStart"/>
      <w:r w:rsidRPr="004527F7">
        <w:t>);</w:t>
      </w:r>
      <w:proofErr w:type="gramEnd"/>
    </w:p>
    <w:p w14:paraId="2A6359D0" w14:textId="77777777" w:rsidR="008965DF" w:rsidRPr="004527F7" w:rsidRDefault="008965DF" w:rsidP="005479B4">
      <w:pPr>
        <w:jc w:val="both"/>
      </w:pPr>
      <w:proofErr w:type="spellStart"/>
      <w:r w:rsidRPr="004527F7">
        <w:t>G1111</w:t>
      </w:r>
      <w:proofErr w:type="spellEnd"/>
      <w:r w:rsidRPr="004527F7">
        <w:t xml:space="preserve"> Preparation of operational and technical performance requirements for </w:t>
      </w:r>
      <w:proofErr w:type="spellStart"/>
      <w:r w:rsidRPr="004527F7">
        <w:t>VTS</w:t>
      </w:r>
      <w:proofErr w:type="spellEnd"/>
      <w:r w:rsidRPr="004527F7">
        <w:t xml:space="preserve"> systems (Edition</w:t>
      </w:r>
      <w:r>
        <w:t> </w:t>
      </w:r>
      <w:r w:rsidRPr="004527F7">
        <w:t>1.0 May 2015</w:t>
      </w:r>
      <w:proofErr w:type="gramStart"/>
      <w:r w:rsidRPr="004527F7">
        <w:t>);</w:t>
      </w:r>
      <w:proofErr w:type="gramEnd"/>
    </w:p>
    <w:p w14:paraId="40793D54" w14:textId="77777777" w:rsidR="008965DF" w:rsidRPr="004527F7" w:rsidRDefault="008965DF" w:rsidP="005479B4">
      <w:pPr>
        <w:jc w:val="both"/>
      </w:pPr>
      <w:proofErr w:type="spellStart"/>
      <w:r w:rsidRPr="004527F7">
        <w:t>G1132</w:t>
      </w:r>
      <w:proofErr w:type="spellEnd"/>
      <w:r w:rsidRPr="004527F7">
        <w:t xml:space="preserve"> </w:t>
      </w:r>
      <w:proofErr w:type="spellStart"/>
      <w:r w:rsidRPr="004527F7">
        <w:t>VTS</w:t>
      </w:r>
      <w:proofErr w:type="spellEnd"/>
      <w:r w:rsidRPr="004527F7">
        <w:t xml:space="preserve"> VHF voice communications (Edition 1.0 December 2017).</w:t>
      </w:r>
    </w:p>
    <w:p w14:paraId="0632A546" w14:textId="77777777" w:rsidR="008965DF" w:rsidRPr="004527F7" w:rsidRDefault="008965DF" w:rsidP="005479B4">
      <w:pPr>
        <w:pStyle w:val="Heading2"/>
      </w:pPr>
      <w:bookmarkStart w:id="131" w:name="_Toc84926818"/>
      <w:r w:rsidRPr="004527F7">
        <w:lastRenderedPageBreak/>
        <w:t>2.4</w:t>
      </w:r>
      <w:r w:rsidRPr="004527F7">
        <w:tab/>
        <w:t>Other bodies/countries/</w:t>
      </w:r>
      <w:r>
        <w:t>c</w:t>
      </w:r>
      <w:r w:rsidRPr="004527F7">
        <w:t>ompanies</w:t>
      </w:r>
      <w:bookmarkEnd w:id="131"/>
    </w:p>
    <w:p w14:paraId="5FFB152A" w14:textId="77777777" w:rsidR="008965DF" w:rsidRPr="004527F7" w:rsidRDefault="008965DF" w:rsidP="005479B4">
      <w:pPr>
        <w:pStyle w:val="Heading3"/>
      </w:pPr>
      <w:bookmarkStart w:id="132" w:name="_Toc84926819"/>
      <w:r w:rsidRPr="004527F7">
        <w:t>2.4.1</w:t>
      </w:r>
      <w:r w:rsidRPr="004527F7">
        <w:tab/>
        <w:t xml:space="preserve">Regional </w:t>
      </w:r>
      <w:r>
        <w:t>a</w:t>
      </w:r>
      <w:r w:rsidRPr="004527F7">
        <w:t xml:space="preserve">rrangement on the </w:t>
      </w:r>
      <w:r>
        <w:t>r</w:t>
      </w:r>
      <w:r w:rsidRPr="004527F7">
        <w:t xml:space="preserve">adiocommunication </w:t>
      </w:r>
      <w:r>
        <w:t>s</w:t>
      </w:r>
      <w:r w:rsidRPr="004527F7">
        <w:t xml:space="preserve">ervice for </w:t>
      </w:r>
      <w:r>
        <w:t>i</w:t>
      </w:r>
      <w:r w:rsidRPr="004527F7">
        <w:t xml:space="preserve">nland </w:t>
      </w:r>
      <w:r>
        <w:t>w</w:t>
      </w:r>
      <w:r w:rsidRPr="004527F7">
        <w:t xml:space="preserve">aterways </w:t>
      </w:r>
      <w:bookmarkEnd w:id="132"/>
    </w:p>
    <w:p w14:paraId="3E67E8F0" w14:textId="77777777" w:rsidR="008965DF" w:rsidRPr="004527F7" w:rsidRDefault="008965DF" w:rsidP="005479B4">
      <w:pPr>
        <w:jc w:val="both"/>
        <w:rPr>
          <w:lang w:eastAsia="de-DE"/>
        </w:rPr>
      </w:pPr>
      <w:r w:rsidRPr="004527F7">
        <w:rPr>
          <w:lang w:eastAsia="de-DE"/>
        </w:rPr>
        <w:t xml:space="preserve">The </w:t>
      </w:r>
      <w:r>
        <w:rPr>
          <w:lang w:eastAsia="de-DE"/>
        </w:rPr>
        <w:t>r</w:t>
      </w:r>
      <w:r w:rsidRPr="004527F7">
        <w:t xml:space="preserve">egional </w:t>
      </w:r>
      <w:r>
        <w:t>a</w:t>
      </w:r>
      <w:r w:rsidRPr="004527F7">
        <w:t xml:space="preserve">rrangement on the </w:t>
      </w:r>
      <w:r>
        <w:t>r</w:t>
      </w:r>
      <w:r w:rsidRPr="004527F7">
        <w:t xml:space="preserve">adiocommunication </w:t>
      </w:r>
      <w:r>
        <w:t>s</w:t>
      </w:r>
      <w:r w:rsidRPr="004527F7">
        <w:t xml:space="preserve">ervice for </w:t>
      </w:r>
      <w:r>
        <w:t>i</w:t>
      </w:r>
      <w:r w:rsidRPr="004527F7">
        <w:t xml:space="preserve">nland </w:t>
      </w:r>
      <w:r>
        <w:t>w</w:t>
      </w:r>
      <w:r w:rsidRPr="004527F7">
        <w:t>aterways (</w:t>
      </w:r>
      <w:proofErr w:type="spellStart"/>
      <w:r w:rsidRPr="004527F7">
        <w:rPr>
          <w:lang w:eastAsia="de-DE"/>
        </w:rPr>
        <w:t>RAINWAT</w:t>
      </w:r>
      <w:proofErr w:type="spellEnd"/>
      <w:r w:rsidRPr="004527F7">
        <w:rPr>
          <w:lang w:eastAsia="de-DE"/>
        </w:rPr>
        <w:t xml:space="preserve">) regulates radiocommunication on some European inland waterways. It is based on Art. 6 of the RR and concluded between the administrations of the following countries: </w:t>
      </w:r>
    </w:p>
    <w:p w14:paraId="3360229E" w14:textId="77777777" w:rsidR="008965DF" w:rsidRPr="004527F7" w:rsidRDefault="008965DF" w:rsidP="005479B4">
      <w:pPr>
        <w:jc w:val="both"/>
        <w:rPr>
          <w:lang w:eastAsia="de-DE"/>
        </w:rPr>
      </w:pPr>
      <w:r w:rsidRPr="004527F7">
        <w:rPr>
          <w:lang w:eastAsia="de-DE"/>
        </w:rPr>
        <w:t xml:space="preserve">Austria, Belgium, Bulgaria, Croatia, the Czech Republic, France, Germany, Hungary, Luxembourg, Moldova, Montenegro, the Netherlands, Poland, Romania, Serbia, the Slovak </w:t>
      </w:r>
      <w:proofErr w:type="gramStart"/>
      <w:r w:rsidRPr="004527F7">
        <w:rPr>
          <w:lang w:eastAsia="de-DE"/>
        </w:rPr>
        <w:t>Republic</w:t>
      </w:r>
      <w:proofErr w:type="gramEnd"/>
      <w:r w:rsidRPr="004527F7">
        <w:rPr>
          <w:lang w:eastAsia="de-DE"/>
        </w:rPr>
        <w:t xml:space="preserve"> and Switzerland.</w:t>
      </w:r>
    </w:p>
    <w:p w14:paraId="0A1CE2AA" w14:textId="77777777" w:rsidR="008965DF" w:rsidRPr="004527F7" w:rsidRDefault="008965DF" w:rsidP="005479B4">
      <w:pPr>
        <w:jc w:val="both"/>
        <w:rPr>
          <w:lang w:eastAsia="de-DE"/>
        </w:rPr>
      </w:pPr>
      <w:r w:rsidRPr="004527F7">
        <w:rPr>
          <w:lang w:eastAsia="de-DE"/>
        </w:rPr>
        <w:t xml:space="preserve">The current revision of the </w:t>
      </w:r>
      <w:proofErr w:type="spellStart"/>
      <w:r w:rsidRPr="004527F7">
        <w:rPr>
          <w:lang w:eastAsia="de-DE"/>
        </w:rPr>
        <w:t>RAINWAT</w:t>
      </w:r>
      <w:proofErr w:type="spellEnd"/>
      <w:r w:rsidRPr="004527F7">
        <w:rPr>
          <w:lang w:eastAsia="de-DE"/>
        </w:rPr>
        <w:t xml:space="preserve"> agreement is from 11 October 2016. </w:t>
      </w:r>
    </w:p>
    <w:p w14:paraId="11305061" w14:textId="77777777" w:rsidR="008965DF" w:rsidRPr="004527F7" w:rsidRDefault="008965DF" w:rsidP="005479B4">
      <w:pPr>
        <w:jc w:val="both"/>
        <w:rPr>
          <w:lang w:eastAsia="de-DE"/>
        </w:rPr>
      </w:pPr>
      <w:r w:rsidRPr="004527F7">
        <w:rPr>
          <w:lang w:eastAsia="de-DE"/>
        </w:rPr>
        <w:t xml:space="preserve">There are differences between the performance requirements of IMO as stated in paragraph 3.3 and the operational and technical requirements of the equipment as stated in Annex 3 of the </w:t>
      </w:r>
      <w:proofErr w:type="spellStart"/>
      <w:r w:rsidRPr="004527F7">
        <w:rPr>
          <w:lang w:eastAsia="de-DE"/>
        </w:rPr>
        <w:t>RAINWAT</w:t>
      </w:r>
      <w:proofErr w:type="spellEnd"/>
      <w:r w:rsidRPr="004527F7">
        <w:rPr>
          <w:lang w:eastAsia="de-DE"/>
        </w:rPr>
        <w:t xml:space="preserve"> agreement. The most important differences are:</w:t>
      </w:r>
    </w:p>
    <w:p w14:paraId="05884AB2" w14:textId="77777777" w:rsidR="008965DF" w:rsidRPr="004527F7" w:rsidRDefault="008965DF" w:rsidP="005479B4">
      <w:pPr>
        <w:pStyle w:val="enumlev1"/>
        <w:jc w:val="both"/>
        <w:rPr>
          <w:lang w:eastAsia="de-DE"/>
        </w:rPr>
      </w:pPr>
      <w:r w:rsidRPr="004527F7">
        <w:rPr>
          <w:lang w:eastAsia="de-DE"/>
        </w:rPr>
        <w:t xml:space="preserve">Dual watch is not </w:t>
      </w:r>
      <w:proofErr w:type="gramStart"/>
      <w:r w:rsidRPr="004527F7">
        <w:rPr>
          <w:lang w:eastAsia="de-DE"/>
        </w:rPr>
        <w:t>allowed;</w:t>
      </w:r>
      <w:proofErr w:type="gramEnd"/>
    </w:p>
    <w:p w14:paraId="58A63DA5" w14:textId="77777777" w:rsidR="008965DF" w:rsidRPr="004527F7" w:rsidRDefault="008965DF" w:rsidP="005479B4">
      <w:pPr>
        <w:pStyle w:val="enumlev1"/>
        <w:jc w:val="both"/>
        <w:rPr>
          <w:lang w:eastAsia="de-DE"/>
        </w:rPr>
      </w:pPr>
      <w:r w:rsidRPr="004527F7">
        <w:rPr>
          <w:lang w:eastAsia="de-DE"/>
        </w:rPr>
        <w:t xml:space="preserve">DSC usage is not allowed in radiocommunication on </w:t>
      </w:r>
      <w:r>
        <w:rPr>
          <w:lang w:eastAsia="de-DE"/>
        </w:rPr>
        <w:t>i</w:t>
      </w:r>
      <w:r w:rsidRPr="004527F7">
        <w:rPr>
          <w:lang w:eastAsia="de-DE"/>
        </w:rPr>
        <w:t xml:space="preserve">nland </w:t>
      </w:r>
      <w:proofErr w:type="gramStart"/>
      <w:r>
        <w:rPr>
          <w:lang w:eastAsia="de-DE"/>
        </w:rPr>
        <w:t>w</w:t>
      </w:r>
      <w:r w:rsidRPr="004527F7">
        <w:rPr>
          <w:lang w:eastAsia="de-DE"/>
        </w:rPr>
        <w:t>aterways;</w:t>
      </w:r>
      <w:proofErr w:type="gramEnd"/>
    </w:p>
    <w:p w14:paraId="7C97B882" w14:textId="77777777" w:rsidR="008965DF" w:rsidRPr="004527F7" w:rsidRDefault="008965DF" w:rsidP="005479B4">
      <w:pPr>
        <w:jc w:val="both"/>
        <w:rPr>
          <w:lang w:eastAsia="de-DE"/>
        </w:rPr>
      </w:pPr>
      <w:r w:rsidRPr="004527F7">
        <w:rPr>
          <w:lang w:eastAsia="de-DE"/>
        </w:rPr>
        <w:t xml:space="preserve">Identification of the radio by </w:t>
      </w:r>
      <w:r>
        <w:rPr>
          <w:lang w:eastAsia="zh-CN"/>
        </w:rPr>
        <w:t>a</w:t>
      </w:r>
      <w:r w:rsidRPr="004527F7">
        <w:rPr>
          <w:lang w:eastAsia="zh-CN"/>
        </w:rPr>
        <w:t>utomatic transmitter identification system</w:t>
      </w:r>
      <w:r w:rsidRPr="004527F7">
        <w:rPr>
          <w:lang w:eastAsia="de-DE"/>
        </w:rPr>
        <w:t xml:space="preserve"> </w:t>
      </w:r>
      <w:r>
        <w:rPr>
          <w:lang w:eastAsia="de-DE"/>
        </w:rPr>
        <w:t>(</w:t>
      </w:r>
      <w:r w:rsidRPr="004527F7">
        <w:rPr>
          <w:lang w:eastAsia="de-DE"/>
        </w:rPr>
        <w:t>ATIS</w:t>
      </w:r>
      <w:r>
        <w:rPr>
          <w:lang w:eastAsia="de-DE"/>
        </w:rPr>
        <w:t>)</w:t>
      </w:r>
      <w:r w:rsidRPr="004527F7">
        <w:rPr>
          <w:lang w:eastAsia="de-DE"/>
        </w:rPr>
        <w:t xml:space="preserve"> code is required and the reception of the ATIS signals on the loudspeaker or handset can be suppressed by suitable technical </w:t>
      </w:r>
      <w:proofErr w:type="gramStart"/>
      <w:r w:rsidRPr="004527F7">
        <w:rPr>
          <w:lang w:eastAsia="de-DE"/>
        </w:rPr>
        <w:t>measures;</w:t>
      </w:r>
      <w:proofErr w:type="gramEnd"/>
    </w:p>
    <w:p w14:paraId="638E3DB3" w14:textId="77777777" w:rsidR="008965DF" w:rsidRPr="004527F7" w:rsidRDefault="008965DF" w:rsidP="005479B4">
      <w:pPr>
        <w:jc w:val="both"/>
        <w:rPr>
          <w:lang w:eastAsia="de-DE"/>
        </w:rPr>
      </w:pPr>
      <w:r w:rsidRPr="004527F7">
        <w:rPr>
          <w:lang w:eastAsia="de-DE"/>
        </w:rPr>
        <w:t>The output power for mobile VHF radiotelephone equipment shall be set to a value between 0.5 and 25 W, however:</w:t>
      </w:r>
    </w:p>
    <w:p w14:paraId="62E1DA36" w14:textId="77777777" w:rsidR="008965DF" w:rsidRPr="004527F7" w:rsidRDefault="008965DF" w:rsidP="005479B4">
      <w:pPr>
        <w:pStyle w:val="enumlev1"/>
        <w:ind w:left="1130" w:hanging="1130"/>
        <w:jc w:val="both"/>
        <w:rPr>
          <w:lang w:eastAsia="de-DE"/>
        </w:rPr>
      </w:pPr>
      <w:r w:rsidRPr="004527F7">
        <w:t>–</w:t>
      </w:r>
      <w:r w:rsidRPr="004527F7">
        <w:tab/>
      </w:r>
      <w:r w:rsidRPr="004527F7">
        <w:tab/>
      </w:r>
      <w:r w:rsidRPr="004527F7">
        <w:rPr>
          <w:lang w:eastAsia="de-DE"/>
        </w:rPr>
        <w:t xml:space="preserve">the output power for frequencies designated for service categories ship-to-ship, ship-to port and on-board communications shall be limited automatically to a value between 0.5 and 1 </w:t>
      </w:r>
      <w:proofErr w:type="gramStart"/>
      <w:r w:rsidRPr="004527F7">
        <w:rPr>
          <w:lang w:eastAsia="de-DE"/>
        </w:rPr>
        <w:t>W;</w:t>
      </w:r>
      <w:proofErr w:type="gramEnd"/>
    </w:p>
    <w:p w14:paraId="0D7D2FD3" w14:textId="77777777" w:rsidR="008965DF" w:rsidRPr="004527F7" w:rsidRDefault="008965DF" w:rsidP="005479B4">
      <w:pPr>
        <w:pStyle w:val="enumlev1"/>
        <w:ind w:left="1130" w:hanging="1130"/>
        <w:jc w:val="both"/>
        <w:rPr>
          <w:lang w:eastAsia="de-DE"/>
        </w:rPr>
      </w:pPr>
      <w:r w:rsidRPr="004527F7">
        <w:t>–</w:t>
      </w:r>
      <w:r w:rsidRPr="004527F7">
        <w:tab/>
      </w:r>
      <w:r w:rsidRPr="004527F7">
        <w:rPr>
          <w:lang w:eastAsia="de-DE"/>
        </w:rPr>
        <w:t xml:space="preserve">for nautical information the Administrations may demand the reduction of the output power to a value between 0.5 and 1 W for vessels within their </w:t>
      </w:r>
      <w:proofErr w:type="gramStart"/>
      <w:r w:rsidRPr="004527F7">
        <w:rPr>
          <w:lang w:eastAsia="de-DE"/>
        </w:rPr>
        <w:t>territory;</w:t>
      </w:r>
      <w:proofErr w:type="gramEnd"/>
    </w:p>
    <w:p w14:paraId="16A05BD7" w14:textId="77777777" w:rsidR="008965DF" w:rsidRPr="004527F7" w:rsidRDefault="008965DF" w:rsidP="005479B4">
      <w:pPr>
        <w:jc w:val="both"/>
        <w:rPr>
          <w:lang w:eastAsia="de-DE"/>
        </w:rPr>
      </w:pPr>
      <w:r w:rsidRPr="004527F7">
        <w:rPr>
          <w:lang w:eastAsia="de-DE"/>
        </w:rPr>
        <w:t>Output power for handheld equipment used on Inland waterways shall be set to a value between 0.5 and 6 W. The following exceptions apply:</w:t>
      </w:r>
    </w:p>
    <w:p w14:paraId="20F004B3" w14:textId="77777777" w:rsidR="008965DF" w:rsidRPr="004527F7" w:rsidRDefault="008965DF" w:rsidP="005479B4">
      <w:pPr>
        <w:pStyle w:val="enumlev1"/>
        <w:ind w:left="1130" w:hanging="1130"/>
        <w:jc w:val="both"/>
        <w:rPr>
          <w:lang w:eastAsia="de-DE"/>
        </w:rPr>
      </w:pPr>
      <w:r w:rsidRPr="004527F7">
        <w:t>–</w:t>
      </w:r>
      <w:r w:rsidRPr="004527F7">
        <w:tab/>
      </w:r>
      <w:r w:rsidRPr="004527F7">
        <w:tab/>
      </w:r>
      <w:r w:rsidRPr="004527F7">
        <w:rPr>
          <w:lang w:eastAsia="de-DE"/>
        </w:rPr>
        <w:t xml:space="preserve">the output power for frequencies designated for service categories ship-to-ship, ship-to port and </w:t>
      </w:r>
      <w:proofErr w:type="gramStart"/>
      <w:r w:rsidRPr="004527F7">
        <w:rPr>
          <w:lang w:eastAsia="de-DE"/>
        </w:rPr>
        <w:t>on board</w:t>
      </w:r>
      <w:proofErr w:type="gramEnd"/>
      <w:r w:rsidRPr="004527F7">
        <w:rPr>
          <w:lang w:eastAsia="de-DE"/>
        </w:rPr>
        <w:t xml:space="preserve"> communications shall be limited automatically to a value between 0.5 and 1 W; </w:t>
      </w:r>
    </w:p>
    <w:p w14:paraId="32F10658" w14:textId="77777777" w:rsidR="008965DF" w:rsidRPr="004527F7" w:rsidRDefault="008965DF" w:rsidP="005479B4">
      <w:pPr>
        <w:pStyle w:val="enumlev1"/>
        <w:ind w:left="1130" w:hanging="1130"/>
        <w:jc w:val="both"/>
        <w:rPr>
          <w:lang w:eastAsia="de-DE"/>
        </w:rPr>
      </w:pPr>
      <w:r w:rsidRPr="004527F7">
        <w:t>–</w:t>
      </w:r>
      <w:r w:rsidRPr="004527F7">
        <w:tab/>
      </w:r>
      <w:r w:rsidRPr="004527F7">
        <w:rPr>
          <w:lang w:eastAsia="de-DE"/>
        </w:rPr>
        <w:t>for nautical information the Administrations may demand the reduction of the output power to a value between 0.5 and 1 W for vessels within their territory.</w:t>
      </w:r>
    </w:p>
    <w:p w14:paraId="638D241A" w14:textId="77777777" w:rsidR="008965DF" w:rsidRPr="004527F7" w:rsidRDefault="008965DF" w:rsidP="005479B4">
      <w:pPr>
        <w:pStyle w:val="Heading3"/>
        <w:jc w:val="both"/>
      </w:pPr>
      <w:bookmarkStart w:id="133" w:name="_Toc84926820"/>
      <w:r w:rsidRPr="004527F7">
        <w:t>2.4.2</w:t>
      </w:r>
      <w:r w:rsidRPr="004527F7">
        <w:tab/>
      </w:r>
      <w:proofErr w:type="spellStart"/>
      <w:r w:rsidRPr="004527F7">
        <w:t>Cybernetica</w:t>
      </w:r>
      <w:bookmarkEnd w:id="133"/>
      <w:proofErr w:type="spellEnd"/>
    </w:p>
    <w:p w14:paraId="38AED3E2" w14:textId="77777777" w:rsidR="008965DF" w:rsidRPr="004527F7" w:rsidRDefault="008965DF" w:rsidP="005479B4">
      <w:pPr>
        <w:jc w:val="both"/>
      </w:pPr>
      <w:proofErr w:type="spellStart"/>
      <w:r w:rsidRPr="004527F7">
        <w:t>Cybernetica</w:t>
      </w:r>
      <w:proofErr w:type="spellEnd"/>
      <w:r w:rsidRPr="004527F7">
        <w:t xml:space="preserve"> made a report on</w:t>
      </w:r>
      <w:r>
        <w:t xml:space="preserve"> "</w:t>
      </w:r>
      <w:r w:rsidRPr="004527F7">
        <w:t>Analyses of different digital radio protocols for use in maritime communication (Y-399-70)</w:t>
      </w:r>
      <w:r>
        <w:t>"</w:t>
      </w:r>
      <w:r w:rsidRPr="004527F7">
        <w:t xml:space="preserve"> where they compared different digital radio protocols. This analysis resulted in the following advice:</w:t>
      </w:r>
    </w:p>
    <w:p w14:paraId="26036829" w14:textId="77777777" w:rsidR="008965DF" w:rsidRPr="004527F7" w:rsidRDefault="008965DF" w:rsidP="005479B4">
      <w:pPr>
        <w:jc w:val="both"/>
        <w:rPr>
          <w:i/>
        </w:rPr>
      </w:pPr>
      <w:r>
        <w:rPr>
          <w:i/>
        </w:rPr>
        <w:t>"</w:t>
      </w:r>
      <w:r w:rsidRPr="004527F7">
        <w:rPr>
          <w:i/>
        </w:rPr>
        <w:t xml:space="preserve">Technically, the standards are comparable and offer similar functionality. However, the </w:t>
      </w:r>
      <w:proofErr w:type="spellStart"/>
      <w:r w:rsidRPr="004527F7">
        <w:rPr>
          <w:i/>
        </w:rPr>
        <w:t>dPMR</w:t>
      </w:r>
      <w:proofErr w:type="spellEnd"/>
      <w:r w:rsidRPr="004527F7">
        <w:rPr>
          <w:i/>
        </w:rPr>
        <w:t xml:space="preserve"> published as open </w:t>
      </w:r>
      <w:proofErr w:type="spellStart"/>
      <w:r w:rsidRPr="004527F7">
        <w:rPr>
          <w:i/>
        </w:rPr>
        <w:t>ETSI</w:t>
      </w:r>
      <w:proofErr w:type="spellEnd"/>
      <w:r w:rsidRPr="004527F7">
        <w:rPr>
          <w:i/>
        </w:rPr>
        <w:t xml:space="preserve"> standard is more preferred.</w:t>
      </w:r>
      <w:r>
        <w:rPr>
          <w:i/>
        </w:rPr>
        <w:t>"</w:t>
      </w:r>
    </w:p>
    <w:p w14:paraId="6BBFA550" w14:textId="77777777" w:rsidR="008965DF" w:rsidRPr="004527F7" w:rsidRDefault="008965DF" w:rsidP="005479B4">
      <w:pPr>
        <w:jc w:val="both"/>
      </w:pPr>
      <w:r w:rsidRPr="004527F7">
        <w:t>The full report can be found in Annex 1.</w:t>
      </w:r>
    </w:p>
    <w:p w14:paraId="3235E5A6" w14:textId="77777777" w:rsidR="008965DF" w:rsidRPr="004527F7" w:rsidRDefault="008965DF" w:rsidP="005479B4">
      <w:pPr>
        <w:pStyle w:val="Heading3"/>
      </w:pPr>
      <w:bookmarkStart w:id="134" w:name="_Toc84926821"/>
      <w:r w:rsidRPr="004527F7">
        <w:t>2.4.3</w:t>
      </w:r>
      <w:r w:rsidRPr="004527F7">
        <w:tab/>
        <w:t>Estonia</w:t>
      </w:r>
      <w:bookmarkEnd w:id="134"/>
    </w:p>
    <w:p w14:paraId="58B7E73F" w14:textId="77777777" w:rsidR="008965DF" w:rsidRPr="004527F7" w:rsidRDefault="008965DF" w:rsidP="005479B4">
      <w:pPr>
        <w:jc w:val="both"/>
      </w:pPr>
      <w:r w:rsidRPr="004527F7">
        <w:t>The test in Estonia the participants in the test were generally positive about the introduction of digital communication. The range of digital communications was the same (or better) than the range of analogue communication. At maximum distances that the digital [</w:t>
      </w:r>
      <w:proofErr w:type="spellStart"/>
      <w:r w:rsidRPr="004527F7">
        <w:t>dPMR</w:t>
      </w:r>
      <w:proofErr w:type="spellEnd"/>
      <w:r w:rsidRPr="004527F7">
        <w:t xml:space="preserve">] communication was </w:t>
      </w:r>
      <w:r w:rsidRPr="004527F7">
        <w:lastRenderedPageBreak/>
        <w:t xml:space="preserve">understandable (d = 19.6 NM) </w:t>
      </w:r>
      <w:r>
        <w:t>–</w:t>
      </w:r>
      <w:r w:rsidRPr="004527F7">
        <w:t xml:space="preserve"> analogue communications experienced very high noise and was not understandable. During the digital switchover period, when the digital station and the analogue station are very close together, the digital station signal will overlap the analogue channel, but this did not cause any interference during testing.</w:t>
      </w:r>
    </w:p>
    <w:p w14:paraId="222F42D7" w14:textId="77777777" w:rsidR="008965DF" w:rsidRPr="004527F7" w:rsidRDefault="008965DF" w:rsidP="005479B4">
      <w:pPr>
        <w:jc w:val="both"/>
        <w:rPr>
          <w:iCs/>
        </w:rPr>
      </w:pPr>
      <w:r w:rsidRPr="004527F7">
        <w:t>The full report can be found in Annex 2.</w:t>
      </w:r>
    </w:p>
    <w:p w14:paraId="0A23FB9D" w14:textId="77777777" w:rsidR="008965DF" w:rsidRPr="004527F7" w:rsidRDefault="008965DF" w:rsidP="005479B4">
      <w:pPr>
        <w:pStyle w:val="Heading3"/>
      </w:pPr>
      <w:bookmarkStart w:id="135" w:name="_Toc84926822"/>
      <w:r w:rsidRPr="004527F7">
        <w:t>2.4.4</w:t>
      </w:r>
      <w:r w:rsidRPr="004527F7">
        <w:tab/>
        <w:t>The Netherlands</w:t>
      </w:r>
      <w:bookmarkEnd w:id="135"/>
    </w:p>
    <w:p w14:paraId="217870C8" w14:textId="77777777" w:rsidR="008965DF" w:rsidRPr="004527F7" w:rsidRDefault="008965DF" w:rsidP="005479B4">
      <w:pPr>
        <w:jc w:val="both"/>
      </w:pPr>
      <w:r w:rsidRPr="004527F7">
        <w:t>The Netherlands did a trial in The Port of Rotterdam to test digitisation of VHF radio to include users in the process. Before and during the trial several issues were raised to consider:</w:t>
      </w:r>
    </w:p>
    <w:p w14:paraId="248B6BB8" w14:textId="77777777" w:rsidR="008965DF" w:rsidRPr="004527F7" w:rsidRDefault="008965DF" w:rsidP="005479B4">
      <w:pPr>
        <w:pStyle w:val="enumlev1"/>
        <w:jc w:val="both"/>
      </w:pPr>
      <w:r w:rsidRPr="004527F7">
        <w:t>–</w:t>
      </w:r>
      <w:r w:rsidRPr="004527F7">
        <w:tab/>
        <w:t xml:space="preserve">An appropriate used voice codec and digital VHF system seems to be a possible solution for a future replacement or co-existence of the present analogue </w:t>
      </w:r>
      <w:proofErr w:type="gramStart"/>
      <w:r w:rsidRPr="004527F7">
        <w:t>VHF;</w:t>
      </w:r>
      <w:proofErr w:type="gramEnd"/>
    </w:p>
    <w:p w14:paraId="13B03B20" w14:textId="77777777" w:rsidR="008965DF" w:rsidRPr="004527F7" w:rsidRDefault="008965DF" w:rsidP="005479B4">
      <w:pPr>
        <w:pStyle w:val="enumlev1"/>
        <w:jc w:val="both"/>
      </w:pPr>
      <w:r w:rsidRPr="004527F7">
        <w:t>–</w:t>
      </w:r>
      <w:r w:rsidRPr="004527F7">
        <w:tab/>
        <w:t xml:space="preserve">In principle: one analogue voice Channel can be converted into 4 digital voice </w:t>
      </w:r>
      <w:proofErr w:type="gramStart"/>
      <w:r w:rsidRPr="004527F7">
        <w:t>Channels;</w:t>
      </w:r>
      <w:proofErr w:type="gramEnd"/>
    </w:p>
    <w:p w14:paraId="6AD906D3" w14:textId="77777777" w:rsidR="008965DF" w:rsidRPr="004527F7" w:rsidRDefault="008965DF" w:rsidP="005479B4">
      <w:pPr>
        <w:pStyle w:val="enumlev1"/>
        <w:jc w:val="both"/>
      </w:pPr>
      <w:r w:rsidRPr="004527F7">
        <w:t>–</w:t>
      </w:r>
      <w:r w:rsidRPr="004527F7">
        <w:tab/>
        <w:t xml:space="preserve">Technologies should have in principle a clear migration path both from current analogue voice services to new digital voice services by allowing both digital and analogue services to co-exist in the same transceiver for the duration of the entire migration period. This could be extended to using the same antenna and other existing physical installation </w:t>
      </w:r>
      <w:proofErr w:type="gramStart"/>
      <w:r w:rsidRPr="004527F7">
        <w:t>hardware;</w:t>
      </w:r>
      <w:proofErr w:type="gramEnd"/>
    </w:p>
    <w:p w14:paraId="22E7C271" w14:textId="77777777" w:rsidR="008965DF" w:rsidRPr="004527F7" w:rsidRDefault="008965DF" w:rsidP="005479B4">
      <w:pPr>
        <w:pStyle w:val="enumlev1"/>
        <w:jc w:val="both"/>
      </w:pPr>
      <w:r w:rsidRPr="004527F7">
        <w:t>–</w:t>
      </w:r>
      <w:r w:rsidRPr="004527F7">
        <w:tab/>
        <w:t xml:space="preserve">The technology should confirm during the migration period to the standards set by international bodies like IMO and ITU. Next to this additional regional functionality could be </w:t>
      </w:r>
      <w:proofErr w:type="gramStart"/>
      <w:r w:rsidRPr="004527F7">
        <w:t>applicable;</w:t>
      </w:r>
      <w:proofErr w:type="gramEnd"/>
    </w:p>
    <w:p w14:paraId="301B3135" w14:textId="77777777" w:rsidR="008965DF" w:rsidRPr="004527F7" w:rsidRDefault="008965DF" w:rsidP="005479B4">
      <w:pPr>
        <w:pStyle w:val="enumlev1"/>
        <w:jc w:val="both"/>
      </w:pPr>
      <w:r w:rsidRPr="004527F7">
        <w:t>–</w:t>
      </w:r>
      <w:r w:rsidRPr="004527F7">
        <w:tab/>
        <w:t xml:space="preserve">Digital services should include the capability to embed additional information such as short messages (SMS) and position information of the radio for the entire duration of the digital voice </w:t>
      </w:r>
      <w:proofErr w:type="gramStart"/>
      <w:r w:rsidRPr="004527F7">
        <w:t>conversation;</w:t>
      </w:r>
      <w:proofErr w:type="gramEnd"/>
    </w:p>
    <w:p w14:paraId="1E3B9506" w14:textId="77777777" w:rsidR="008965DF" w:rsidRPr="004527F7" w:rsidRDefault="008965DF" w:rsidP="005479B4">
      <w:pPr>
        <w:pStyle w:val="enumlev1"/>
        <w:jc w:val="both"/>
      </w:pPr>
      <w:r w:rsidRPr="004527F7">
        <w:t>–</w:t>
      </w:r>
      <w:r w:rsidRPr="004527F7">
        <w:tab/>
        <w:t xml:space="preserve">Digital voice quality should be similar or better than the analogue voice quality, especially at the extent of the radio coverage where the radio signals are </w:t>
      </w:r>
      <w:proofErr w:type="gramStart"/>
      <w:r w:rsidRPr="004527F7">
        <w:t>weaker;</w:t>
      </w:r>
      <w:proofErr w:type="gramEnd"/>
      <w:r w:rsidRPr="004527F7">
        <w:t xml:space="preserve"> </w:t>
      </w:r>
    </w:p>
    <w:p w14:paraId="6ED0C7B1" w14:textId="77777777" w:rsidR="008965DF" w:rsidRPr="004527F7" w:rsidRDefault="008965DF" w:rsidP="005479B4">
      <w:pPr>
        <w:pStyle w:val="enumlev1"/>
        <w:jc w:val="both"/>
      </w:pPr>
      <w:r w:rsidRPr="004527F7">
        <w:t>–</w:t>
      </w:r>
      <w:r w:rsidRPr="004527F7">
        <w:tab/>
        <w:t xml:space="preserve">From a financial point of view (digital) radios should have the same price as analogue </w:t>
      </w:r>
      <w:proofErr w:type="gramStart"/>
      <w:r w:rsidRPr="004527F7">
        <w:t>radios;</w:t>
      </w:r>
      <w:proofErr w:type="gramEnd"/>
    </w:p>
    <w:p w14:paraId="5A89BA33" w14:textId="77777777" w:rsidR="008965DF" w:rsidRPr="004527F7" w:rsidRDefault="008965DF" w:rsidP="005479B4">
      <w:pPr>
        <w:pStyle w:val="enumlev1"/>
        <w:jc w:val="both"/>
      </w:pPr>
      <w:r w:rsidRPr="004527F7">
        <w:t>–</w:t>
      </w:r>
      <w:r w:rsidRPr="004527F7">
        <w:tab/>
        <w:t xml:space="preserve">The present </w:t>
      </w:r>
      <w:proofErr w:type="spellStart"/>
      <w:r w:rsidRPr="004527F7">
        <w:t>dPMR</w:t>
      </w:r>
      <w:proofErr w:type="spellEnd"/>
      <w:r w:rsidRPr="004527F7">
        <w:t xml:space="preserve"> technique/digital equipment </w:t>
      </w:r>
      <w:bookmarkStart w:id="136" w:name="_Hlk61883572"/>
      <w:r w:rsidRPr="004527F7">
        <w:t xml:space="preserve">should detect an analogue or digital signal and switch over automatically to the right </w:t>
      </w:r>
      <w:proofErr w:type="gramStart"/>
      <w:r w:rsidRPr="004527F7">
        <w:t>frequency;</w:t>
      </w:r>
      <w:proofErr w:type="gramEnd"/>
      <w:r w:rsidRPr="004527F7">
        <w:t xml:space="preserve"> </w:t>
      </w:r>
      <w:bookmarkEnd w:id="136"/>
    </w:p>
    <w:p w14:paraId="70B91BC1" w14:textId="77777777" w:rsidR="008965DF" w:rsidRPr="004527F7" w:rsidRDefault="008965DF" w:rsidP="005479B4">
      <w:pPr>
        <w:pStyle w:val="enumlev1"/>
        <w:jc w:val="both"/>
      </w:pPr>
      <w:r w:rsidRPr="004527F7">
        <w:t>–</w:t>
      </w:r>
      <w:r w:rsidRPr="004527F7">
        <w:tab/>
        <w:t>In relation to maritime there should be clear functional requirements, such as: must have, need to have, nice to have, undesirable and compare this to possible different technical standards and solutions.</w:t>
      </w:r>
    </w:p>
    <w:p w14:paraId="086AA42B" w14:textId="77777777" w:rsidR="008965DF" w:rsidRPr="004527F7" w:rsidRDefault="008965DF" w:rsidP="005479B4">
      <w:pPr>
        <w:jc w:val="both"/>
      </w:pPr>
      <w:r w:rsidRPr="004527F7">
        <w:t>The full report can be found in Annex 3:</w:t>
      </w:r>
    </w:p>
    <w:p w14:paraId="7E28AC35" w14:textId="77777777" w:rsidR="008965DF" w:rsidRPr="004527F7" w:rsidRDefault="008965DF" w:rsidP="005479B4">
      <w:pPr>
        <w:pStyle w:val="Heading3"/>
      </w:pPr>
      <w:bookmarkStart w:id="137" w:name="_Toc83305569"/>
      <w:bookmarkStart w:id="138" w:name="_Toc84926823"/>
      <w:bookmarkEnd w:id="137"/>
      <w:r w:rsidRPr="004527F7">
        <w:t>2.4.5</w:t>
      </w:r>
      <w:r w:rsidRPr="004527F7">
        <w:tab/>
      </w:r>
      <w:proofErr w:type="spellStart"/>
      <w:r w:rsidRPr="004527F7">
        <w:rPr>
          <w:lang w:eastAsia="zh-CN"/>
        </w:rPr>
        <w:t>Comité</w:t>
      </w:r>
      <w:proofErr w:type="spellEnd"/>
      <w:r w:rsidRPr="004527F7">
        <w:t xml:space="preserve"> International Radio-Maritime</w:t>
      </w:r>
      <w:bookmarkEnd w:id="138"/>
    </w:p>
    <w:p w14:paraId="79635BFF" w14:textId="77777777" w:rsidR="008965DF" w:rsidRPr="004527F7" w:rsidRDefault="008965DF" w:rsidP="005479B4">
      <w:pPr>
        <w:jc w:val="both"/>
      </w:pPr>
      <w:r w:rsidRPr="004527F7">
        <w:t xml:space="preserve">The </w:t>
      </w:r>
      <w:proofErr w:type="spellStart"/>
      <w:r w:rsidRPr="004527F7">
        <w:rPr>
          <w:lang w:eastAsia="zh-CN"/>
        </w:rPr>
        <w:t>Comité</w:t>
      </w:r>
      <w:proofErr w:type="spellEnd"/>
      <w:r w:rsidRPr="004527F7">
        <w:t xml:space="preserve"> International Radio-Maritime (CIRM)’s view is that the following issues need to be considered in the ongoing work on this subject:</w:t>
      </w:r>
    </w:p>
    <w:p w14:paraId="73CD3175" w14:textId="77777777" w:rsidR="008965DF" w:rsidRPr="004527F7" w:rsidRDefault="008965DF" w:rsidP="005479B4">
      <w:pPr>
        <w:pStyle w:val="enumlev1"/>
        <w:jc w:val="both"/>
      </w:pPr>
      <w:r w:rsidRPr="004527F7">
        <w:t>–</w:t>
      </w:r>
      <w:r w:rsidRPr="004527F7">
        <w:tab/>
        <w:t xml:space="preserve">A cost benefit analysis covering the entire maritime community, </w:t>
      </w:r>
      <w:proofErr w:type="gramStart"/>
      <w:r w:rsidRPr="004527F7">
        <w:t>i.e.</w:t>
      </w:r>
      <w:proofErr w:type="gramEnd"/>
      <w:r w:rsidRPr="004527F7">
        <w:t xml:space="preserve"> VHF coast stations, commercial shipping, recreational boating, ports, harbours and marinas etc.;</w:t>
      </w:r>
    </w:p>
    <w:p w14:paraId="21EF3E08" w14:textId="77777777" w:rsidR="008965DF" w:rsidRPr="004527F7" w:rsidRDefault="008965DF" w:rsidP="005479B4">
      <w:pPr>
        <w:pStyle w:val="enumlev1"/>
        <w:jc w:val="both"/>
      </w:pPr>
      <w:r w:rsidRPr="004527F7">
        <w:t>–</w:t>
      </w:r>
      <w:r w:rsidRPr="004527F7">
        <w:tab/>
        <w:t xml:space="preserve">The relative merits of TDMA vs. </w:t>
      </w:r>
      <w:proofErr w:type="spellStart"/>
      <w:r w:rsidRPr="004527F7">
        <w:t>FDMA</w:t>
      </w:r>
      <w:proofErr w:type="spellEnd"/>
      <w:r w:rsidRPr="004527F7">
        <w:t xml:space="preserve"> (</w:t>
      </w:r>
      <w:proofErr w:type="gramStart"/>
      <w:r w:rsidRPr="004527F7">
        <w:t>e.g.</w:t>
      </w:r>
      <w:proofErr w:type="gramEnd"/>
      <w:r w:rsidRPr="004527F7">
        <w:t xml:space="preserve"> in terms of frequency spectrum efficiency);</w:t>
      </w:r>
    </w:p>
    <w:p w14:paraId="722B7B5D" w14:textId="77777777" w:rsidR="008965DF" w:rsidRPr="004527F7" w:rsidRDefault="008965DF" w:rsidP="005479B4">
      <w:pPr>
        <w:pStyle w:val="enumlev1"/>
        <w:jc w:val="both"/>
      </w:pPr>
      <w:r w:rsidRPr="004527F7">
        <w:t>–</w:t>
      </w:r>
      <w:r w:rsidRPr="004527F7">
        <w:tab/>
        <w:t xml:space="preserve">Management of co-existence of digital and analogue </w:t>
      </w:r>
      <w:proofErr w:type="gramStart"/>
      <w:r w:rsidRPr="004527F7">
        <w:t>channels;</w:t>
      </w:r>
      <w:proofErr w:type="gramEnd"/>
    </w:p>
    <w:p w14:paraId="0928A369" w14:textId="77777777" w:rsidR="008965DF" w:rsidRPr="004527F7" w:rsidRDefault="008965DF" w:rsidP="005479B4">
      <w:pPr>
        <w:pStyle w:val="enumlev1"/>
        <w:jc w:val="both"/>
      </w:pPr>
      <w:r w:rsidRPr="004527F7">
        <w:t>–</w:t>
      </w:r>
      <w:r w:rsidRPr="004527F7">
        <w:tab/>
        <w:t>Should there be an allocation of a separate channel for digital distress, safety and calling (or should Channel 16 or Channel 70 take on this role</w:t>
      </w:r>
      <w:proofErr w:type="gramStart"/>
      <w:r w:rsidRPr="004527F7">
        <w:t>);</w:t>
      </w:r>
      <w:proofErr w:type="gramEnd"/>
    </w:p>
    <w:p w14:paraId="7711BA19" w14:textId="77777777" w:rsidR="008965DF" w:rsidRPr="004527F7" w:rsidRDefault="008965DF" w:rsidP="005479B4">
      <w:pPr>
        <w:pStyle w:val="enumlev1"/>
        <w:jc w:val="both"/>
      </w:pPr>
      <w:r w:rsidRPr="004527F7">
        <w:t>–</w:t>
      </w:r>
      <w:r w:rsidRPr="004527F7">
        <w:tab/>
        <w:t xml:space="preserve">What will be the future relationship between </w:t>
      </w:r>
      <w:r>
        <w:t>d</w:t>
      </w:r>
      <w:r w:rsidRPr="004527F7">
        <w:t xml:space="preserve">igital </w:t>
      </w:r>
      <w:r>
        <w:t>v</w:t>
      </w:r>
      <w:r w:rsidRPr="004527F7">
        <w:t>oice and DSC (</w:t>
      </w:r>
      <w:proofErr w:type="gramStart"/>
      <w:r w:rsidRPr="004527F7">
        <w:t>e.g.</w:t>
      </w:r>
      <w:proofErr w:type="gramEnd"/>
      <w:r w:rsidRPr="004527F7">
        <w:t xml:space="preserve"> could the same technology be used for DSC);</w:t>
      </w:r>
    </w:p>
    <w:p w14:paraId="7E1D51CE" w14:textId="77777777" w:rsidR="008965DF" w:rsidRPr="004527F7" w:rsidRDefault="008965DF" w:rsidP="005479B4">
      <w:pPr>
        <w:pStyle w:val="enumlev1"/>
        <w:jc w:val="both"/>
      </w:pPr>
      <w:r w:rsidRPr="004527F7">
        <w:lastRenderedPageBreak/>
        <w:t>–</w:t>
      </w:r>
      <w:r w:rsidRPr="004527F7">
        <w:tab/>
        <w:t xml:space="preserve">Could digitisation create an opportunity for SMS on VHF channels and position information with low </w:t>
      </w:r>
      <w:proofErr w:type="gramStart"/>
      <w:r w:rsidRPr="004527F7">
        <w:t>overhead;</w:t>
      </w:r>
      <w:proofErr w:type="gramEnd"/>
    </w:p>
    <w:p w14:paraId="45D84E70" w14:textId="77777777" w:rsidR="008965DF" w:rsidRPr="004527F7" w:rsidRDefault="008965DF" w:rsidP="005479B4">
      <w:pPr>
        <w:pStyle w:val="enumlev1"/>
        <w:jc w:val="both"/>
      </w:pPr>
      <w:r w:rsidRPr="004527F7">
        <w:t>–</w:t>
      </w:r>
      <w:r w:rsidRPr="004527F7">
        <w:tab/>
        <w:t xml:space="preserve">What ITU alignment issues are </w:t>
      </w:r>
      <w:proofErr w:type="gramStart"/>
      <w:r w:rsidRPr="004527F7">
        <w:t>involved;</w:t>
      </w:r>
      <w:proofErr w:type="gramEnd"/>
    </w:p>
    <w:p w14:paraId="1645E93E" w14:textId="77777777" w:rsidR="008965DF" w:rsidRPr="004527F7" w:rsidRDefault="008965DF" w:rsidP="005479B4">
      <w:pPr>
        <w:pStyle w:val="enumlev1"/>
        <w:jc w:val="both"/>
      </w:pPr>
      <w:r w:rsidRPr="004527F7">
        <w:t>–</w:t>
      </w:r>
      <w:r w:rsidRPr="004527F7">
        <w:tab/>
        <w:t>An implementation plan that clearly sets out how digitisation would be introduced and the impact of each stage on the maritime community.</w:t>
      </w:r>
      <w:bookmarkStart w:id="139" w:name="_Toc380056507"/>
      <w:bookmarkStart w:id="140" w:name="_Toc380059757"/>
      <w:bookmarkStart w:id="141" w:name="_Toc380059795"/>
    </w:p>
    <w:p w14:paraId="1311BF1A" w14:textId="77777777" w:rsidR="008965DF" w:rsidRPr="004527F7" w:rsidRDefault="008965DF" w:rsidP="005479B4">
      <w:pPr>
        <w:pStyle w:val="Heading1"/>
      </w:pPr>
      <w:bookmarkStart w:id="142" w:name="_Toc84926824"/>
      <w:bookmarkStart w:id="143" w:name="_Toc396153645"/>
      <w:bookmarkStart w:id="144" w:name="_Toc396383873"/>
      <w:bookmarkStart w:id="145" w:name="_Toc396917306"/>
      <w:bookmarkStart w:id="146" w:name="_Toc396917417"/>
      <w:bookmarkStart w:id="147" w:name="_Toc396917637"/>
      <w:bookmarkStart w:id="148" w:name="_Toc396917652"/>
      <w:bookmarkStart w:id="149" w:name="_Toc396917757"/>
      <w:r w:rsidRPr="004527F7">
        <w:t>3</w:t>
      </w:r>
      <w:r w:rsidRPr="004527F7">
        <w:tab/>
        <w:t>Overview of the current situation</w:t>
      </w:r>
      <w:bookmarkEnd w:id="142"/>
      <w:r w:rsidRPr="004527F7">
        <w:t xml:space="preserve"> </w:t>
      </w:r>
    </w:p>
    <w:p w14:paraId="2ADCF82D" w14:textId="77777777" w:rsidR="008965DF" w:rsidRPr="004527F7" w:rsidRDefault="008965DF" w:rsidP="005479B4">
      <w:pPr>
        <w:jc w:val="both"/>
      </w:pPr>
      <w:r w:rsidRPr="004527F7">
        <w:t xml:space="preserve">This section gives an overview of how the maritime VHF service is built up in general </w:t>
      </w:r>
      <w:proofErr w:type="gramStart"/>
      <w:r w:rsidRPr="004527F7">
        <w:t>at the moment</w:t>
      </w:r>
      <w:proofErr w:type="gramEnd"/>
      <w:r w:rsidRPr="004527F7">
        <w:t xml:space="preserve"> and the impact of </w:t>
      </w:r>
      <w:proofErr w:type="spellStart"/>
      <w:r w:rsidRPr="004527F7">
        <w:t>VDES</w:t>
      </w:r>
      <w:proofErr w:type="spellEnd"/>
      <w:r w:rsidRPr="004527F7">
        <w:t xml:space="preserve"> from 1 January 2024 as stated in IMO </w:t>
      </w:r>
      <w:proofErr w:type="spellStart"/>
      <w:r w:rsidRPr="004527F7">
        <w:t>MSC.1</w:t>
      </w:r>
      <w:proofErr w:type="spellEnd"/>
      <w:r w:rsidRPr="004527F7">
        <w:t>/</w:t>
      </w:r>
      <w:proofErr w:type="spellStart"/>
      <w:r w:rsidRPr="004527F7">
        <w:t>Circ.1460</w:t>
      </w:r>
      <w:proofErr w:type="spellEnd"/>
      <w:r w:rsidRPr="004527F7">
        <w:t>/</w:t>
      </w:r>
      <w:proofErr w:type="spellStart"/>
      <w:r w:rsidRPr="004527F7">
        <w:t>Rev.2</w:t>
      </w:r>
      <w:proofErr w:type="spellEnd"/>
      <w:r>
        <w:t>.</w:t>
      </w:r>
    </w:p>
    <w:p w14:paraId="7A29A4DF" w14:textId="77777777" w:rsidR="008965DF" w:rsidRPr="004527F7" w:rsidRDefault="008965DF" w:rsidP="005479B4">
      <w:pPr>
        <w:jc w:val="both"/>
      </w:pPr>
      <w:r w:rsidRPr="004527F7">
        <w:t>The current use of the VHF band after the WRC-2019 is shown in the figure</w:t>
      </w:r>
      <w:r w:rsidRPr="00B1248A">
        <w:t xml:space="preserve"> </w:t>
      </w:r>
      <w:r w:rsidRPr="004527F7">
        <w:t>below.</w:t>
      </w:r>
    </w:p>
    <w:p w14:paraId="2AA6E6A4" w14:textId="77777777" w:rsidR="008965DF" w:rsidRPr="004527F7" w:rsidRDefault="008965DF" w:rsidP="005479B4">
      <w:pPr>
        <w:pStyle w:val="FigureNo"/>
        <w:tabs>
          <w:tab w:val="clear" w:pos="1134"/>
          <w:tab w:val="clear" w:pos="1871"/>
          <w:tab w:val="clear" w:pos="2268"/>
          <w:tab w:val="left" w:pos="794"/>
          <w:tab w:val="left" w:pos="1191"/>
          <w:tab w:val="left" w:pos="1588"/>
          <w:tab w:val="left" w:pos="1985"/>
        </w:tabs>
        <w:spacing w:after="80"/>
        <w:rPr>
          <w:sz w:val="18"/>
        </w:rPr>
      </w:pPr>
      <w:r w:rsidRPr="004527F7">
        <w:rPr>
          <w:sz w:val="18"/>
        </w:rPr>
        <w:t>Figure 1</w:t>
      </w:r>
    </w:p>
    <w:p w14:paraId="5FEADD25" w14:textId="77777777" w:rsidR="008965DF" w:rsidRPr="004527F7" w:rsidRDefault="008965DF" w:rsidP="005479B4">
      <w:pPr>
        <w:pStyle w:val="Figuretitle"/>
        <w:rPr>
          <w:sz w:val="18"/>
          <w:lang w:eastAsia="ja-JP"/>
        </w:rPr>
      </w:pPr>
      <w:r w:rsidRPr="004527F7">
        <w:rPr>
          <w:sz w:val="18"/>
          <w:lang w:eastAsia="ja-JP"/>
        </w:rPr>
        <w:t xml:space="preserve">The current VHF frequency plan after </w:t>
      </w:r>
      <w:r>
        <w:rPr>
          <w:sz w:val="18"/>
          <w:lang w:eastAsia="ja-JP"/>
        </w:rPr>
        <w:t>the 2019 World Radiocommunication Conference</w:t>
      </w:r>
    </w:p>
    <w:p w14:paraId="5032BDCA" w14:textId="77777777" w:rsidR="008965DF" w:rsidRPr="004527F7" w:rsidRDefault="008965DF" w:rsidP="005479B4">
      <w:pPr>
        <w:pStyle w:val="Figure"/>
      </w:pPr>
      <w:r w:rsidRPr="004527F7">
        <w:drawing>
          <wp:inline distT="0" distB="0" distL="0" distR="0" wp14:anchorId="2863F7BB" wp14:editId="1E2387AB">
            <wp:extent cx="5886450" cy="3377896"/>
            <wp:effectExtent l="0" t="0" r="0" b="0"/>
            <wp:docPr id="352" name="Afbeelding 352"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Afbeelding 352" descr="A picture containing timeline&#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5896288" cy="3383542"/>
                    </a:xfrm>
                    <a:prstGeom prst="rect">
                      <a:avLst/>
                    </a:prstGeom>
                  </pic:spPr>
                </pic:pic>
              </a:graphicData>
            </a:graphic>
          </wp:inline>
        </w:drawing>
      </w:r>
    </w:p>
    <w:p w14:paraId="45A7D70F" w14:textId="77777777" w:rsidR="008965DF" w:rsidRPr="004527F7" w:rsidRDefault="008965DF" w:rsidP="005479B4">
      <w:pPr>
        <w:pStyle w:val="Normalaftertitle"/>
        <w:jc w:val="both"/>
      </w:pPr>
      <w:r w:rsidRPr="004527F7">
        <w:t xml:space="preserve">In the past, several analogue VHF voice channels were given over to other maritime purposes than voice. Examples of these are DSC and AIS. Most recently from 2012 VHF channels are given to the development of </w:t>
      </w:r>
      <w:proofErr w:type="spellStart"/>
      <w:r w:rsidRPr="004527F7">
        <w:t>IMO’s</w:t>
      </w:r>
      <w:proofErr w:type="spellEnd"/>
      <w:r w:rsidRPr="004527F7">
        <w:t xml:space="preserve"> e-Navigation where channels were assigned to </w:t>
      </w:r>
      <w:proofErr w:type="spellStart"/>
      <w:r w:rsidRPr="004527F7">
        <w:t>VDES</w:t>
      </w:r>
      <w:proofErr w:type="spellEnd"/>
      <w:r w:rsidRPr="004527F7">
        <w:t xml:space="preserve"> and </w:t>
      </w:r>
      <w:proofErr w:type="spellStart"/>
      <w:r w:rsidRPr="004527F7">
        <w:t>AMRD</w:t>
      </w:r>
      <w:proofErr w:type="spellEnd"/>
      <w:r w:rsidRPr="004527F7">
        <w:t xml:space="preserve"> group B. </w:t>
      </w:r>
    </w:p>
    <w:p w14:paraId="52F22AC6" w14:textId="77777777" w:rsidR="008965DF" w:rsidRPr="004527F7" w:rsidRDefault="008965DF" w:rsidP="005479B4">
      <w:pPr>
        <w:pStyle w:val="Heading1"/>
      </w:pPr>
      <w:bookmarkStart w:id="150" w:name="_Toc66778383"/>
      <w:bookmarkStart w:id="151" w:name="_Toc66778626"/>
      <w:bookmarkStart w:id="152" w:name="_Toc66778384"/>
      <w:bookmarkStart w:id="153" w:name="_Toc66778627"/>
      <w:bookmarkStart w:id="154" w:name="_Toc66778385"/>
      <w:bookmarkStart w:id="155" w:name="_Toc66778628"/>
      <w:bookmarkStart w:id="156" w:name="_Toc66778386"/>
      <w:bookmarkStart w:id="157" w:name="_Toc66778629"/>
      <w:bookmarkStart w:id="158" w:name="_Toc66778387"/>
      <w:bookmarkStart w:id="159" w:name="_Toc66778630"/>
      <w:bookmarkStart w:id="160" w:name="_Toc66778388"/>
      <w:bookmarkStart w:id="161" w:name="_Toc66778631"/>
      <w:bookmarkStart w:id="162" w:name="_Toc66778389"/>
      <w:bookmarkStart w:id="163" w:name="_Toc66778632"/>
      <w:bookmarkStart w:id="164" w:name="_Toc66778390"/>
      <w:bookmarkStart w:id="165" w:name="_Toc66778633"/>
      <w:bookmarkStart w:id="166" w:name="_Toc66778391"/>
      <w:bookmarkStart w:id="167" w:name="_Toc66778634"/>
      <w:bookmarkStart w:id="168" w:name="_Toc66778392"/>
      <w:bookmarkStart w:id="169" w:name="_Toc66778635"/>
      <w:bookmarkStart w:id="170" w:name="_Toc66778393"/>
      <w:bookmarkStart w:id="171" w:name="_Toc66778636"/>
      <w:bookmarkStart w:id="172" w:name="_Toc66778394"/>
      <w:bookmarkStart w:id="173" w:name="_Toc66778637"/>
      <w:bookmarkStart w:id="174" w:name="_Toc66778395"/>
      <w:bookmarkStart w:id="175" w:name="_Toc66778638"/>
      <w:bookmarkStart w:id="176" w:name="_Toc66778396"/>
      <w:bookmarkStart w:id="177" w:name="_Toc66778639"/>
      <w:bookmarkStart w:id="178" w:name="_Toc66778397"/>
      <w:bookmarkStart w:id="179" w:name="_Toc66778640"/>
      <w:bookmarkStart w:id="180" w:name="_Toc66778398"/>
      <w:bookmarkStart w:id="181" w:name="_Toc66778641"/>
      <w:bookmarkStart w:id="182" w:name="_Toc66778399"/>
      <w:bookmarkStart w:id="183" w:name="_Toc66778642"/>
      <w:bookmarkStart w:id="184" w:name="_Toc66778400"/>
      <w:bookmarkStart w:id="185" w:name="_Toc66778643"/>
      <w:bookmarkStart w:id="186" w:name="_Toc66778401"/>
      <w:bookmarkStart w:id="187" w:name="_Toc66778644"/>
      <w:bookmarkStart w:id="188" w:name="_Toc66778402"/>
      <w:bookmarkStart w:id="189" w:name="_Toc66778645"/>
      <w:bookmarkStart w:id="190" w:name="_Toc66778403"/>
      <w:bookmarkStart w:id="191" w:name="_Toc66778646"/>
      <w:bookmarkStart w:id="192" w:name="_Toc66778404"/>
      <w:bookmarkStart w:id="193" w:name="_Toc66778647"/>
      <w:bookmarkStart w:id="194" w:name="_Toc66438703"/>
      <w:bookmarkStart w:id="195" w:name="_Toc66438922"/>
      <w:bookmarkStart w:id="196" w:name="_Toc66439141"/>
      <w:bookmarkStart w:id="197" w:name="_Toc66439360"/>
      <w:bookmarkStart w:id="198" w:name="_Toc66439577"/>
      <w:bookmarkStart w:id="199" w:name="_Toc66778405"/>
      <w:bookmarkStart w:id="200" w:name="_Toc66778648"/>
      <w:bookmarkStart w:id="201" w:name="_Toc66438704"/>
      <w:bookmarkStart w:id="202" w:name="_Toc66438923"/>
      <w:bookmarkStart w:id="203" w:name="_Toc66439142"/>
      <w:bookmarkStart w:id="204" w:name="_Toc66439361"/>
      <w:bookmarkStart w:id="205" w:name="_Toc66439578"/>
      <w:bookmarkStart w:id="206" w:name="_Toc66778406"/>
      <w:bookmarkStart w:id="207" w:name="_Toc66778649"/>
      <w:bookmarkStart w:id="208" w:name="_Toc66438705"/>
      <w:bookmarkStart w:id="209" w:name="_Toc66438924"/>
      <w:bookmarkStart w:id="210" w:name="_Toc66439143"/>
      <w:bookmarkStart w:id="211" w:name="_Toc66439362"/>
      <w:bookmarkStart w:id="212" w:name="_Toc66439579"/>
      <w:bookmarkStart w:id="213" w:name="_Toc66778407"/>
      <w:bookmarkStart w:id="214" w:name="_Toc66778650"/>
      <w:bookmarkStart w:id="215" w:name="_Toc84926825"/>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r w:rsidRPr="004527F7">
        <w:t>4</w:t>
      </w:r>
      <w:r w:rsidRPr="004527F7">
        <w:tab/>
        <w:t>Maritime radio usage cases</w:t>
      </w:r>
      <w:bookmarkEnd w:id="215"/>
    </w:p>
    <w:p w14:paraId="2F5FBCFB" w14:textId="77777777" w:rsidR="008965DF" w:rsidRPr="004527F7" w:rsidRDefault="008965DF" w:rsidP="005479B4">
      <w:pPr>
        <w:jc w:val="both"/>
      </w:pPr>
      <w:r w:rsidRPr="004527F7">
        <w:t xml:space="preserve">The maritime environment can be divided into two different zones, the open </w:t>
      </w:r>
      <w:proofErr w:type="gramStart"/>
      <w:r w:rsidRPr="004527F7">
        <w:t>sea</w:t>
      </w:r>
      <w:proofErr w:type="gramEnd"/>
      <w:r w:rsidRPr="004527F7">
        <w:t xml:space="preserve"> and the coastal/inland areas, such as harbours and rivers. </w:t>
      </w:r>
    </w:p>
    <w:p w14:paraId="06E1B4DD" w14:textId="77777777" w:rsidR="008965DF" w:rsidRPr="004527F7" w:rsidRDefault="008965DF" w:rsidP="005479B4">
      <w:pPr>
        <w:jc w:val="both"/>
      </w:pPr>
      <w:r w:rsidRPr="004527F7">
        <w:t xml:space="preserve">In marine environment, voice communication over VHF band </w:t>
      </w:r>
      <w:proofErr w:type="gramStart"/>
      <w:r w:rsidRPr="004527F7">
        <w:t>are</w:t>
      </w:r>
      <w:proofErr w:type="gramEnd"/>
      <w:r w:rsidRPr="004527F7">
        <w:t xml:space="preserve"> widely used. There are two main usage cases.</w:t>
      </w:r>
    </w:p>
    <w:p w14:paraId="1BE4474C" w14:textId="77777777" w:rsidR="008965DF" w:rsidRPr="004527F7" w:rsidRDefault="008965DF" w:rsidP="005479B4">
      <w:pPr>
        <w:jc w:val="both"/>
      </w:pPr>
      <w:r w:rsidRPr="004527F7">
        <w:t xml:space="preserve">Ship-to-Ship communication. Normally vessels are listening to Channel 16 (distress and alerting frequency). Therefore, Channel 16 is used as call channel, to negotiate working channel (normally channel 6). If the vessels </w:t>
      </w:r>
      <w:proofErr w:type="spellStart"/>
      <w:r w:rsidRPr="004527F7">
        <w:t>MMSI</w:t>
      </w:r>
      <w:proofErr w:type="spellEnd"/>
      <w:r w:rsidRPr="004527F7">
        <w:t xml:space="preserve"> address is known, a preferable method is to use </w:t>
      </w:r>
      <w:r>
        <w:t>d</w:t>
      </w:r>
      <w:r w:rsidRPr="004527F7">
        <w:t xml:space="preserve">igital </w:t>
      </w:r>
      <w:r>
        <w:t>s</w:t>
      </w:r>
      <w:r w:rsidRPr="004527F7">
        <w:t xml:space="preserve">elective </w:t>
      </w:r>
      <w:r>
        <w:t>c</w:t>
      </w:r>
      <w:r w:rsidRPr="004527F7">
        <w:t xml:space="preserve">alling (DSC) call to negotiate working channel. </w:t>
      </w:r>
    </w:p>
    <w:p w14:paraId="1F8FED40" w14:textId="77777777" w:rsidR="008965DF" w:rsidRPr="004527F7" w:rsidRDefault="008965DF" w:rsidP="005479B4">
      <w:pPr>
        <w:jc w:val="both"/>
      </w:pPr>
      <w:r w:rsidRPr="004527F7">
        <w:lastRenderedPageBreak/>
        <w:t>Ship-to-Shore communication. Protocols are similar. Coastal stations are using fixed traffic channels, Channel 16/DSC can be used to advise vessels to switch to working channel.</w:t>
      </w:r>
    </w:p>
    <w:p w14:paraId="6F8D8464" w14:textId="77777777" w:rsidR="008965DF" w:rsidRPr="004527F7" w:rsidRDefault="008965DF" w:rsidP="005479B4">
      <w:pPr>
        <w:pStyle w:val="FigureNo"/>
        <w:tabs>
          <w:tab w:val="clear" w:pos="1134"/>
          <w:tab w:val="clear" w:pos="1871"/>
          <w:tab w:val="clear" w:pos="2268"/>
          <w:tab w:val="left" w:pos="794"/>
          <w:tab w:val="left" w:pos="1191"/>
          <w:tab w:val="left" w:pos="1588"/>
          <w:tab w:val="left" w:pos="1985"/>
        </w:tabs>
        <w:spacing w:after="80"/>
        <w:rPr>
          <w:sz w:val="18"/>
        </w:rPr>
      </w:pPr>
      <w:r w:rsidRPr="004527F7">
        <w:rPr>
          <w:sz w:val="18"/>
        </w:rPr>
        <w:t>Figure 2</w:t>
      </w:r>
    </w:p>
    <w:p w14:paraId="231CEFDC" w14:textId="77777777" w:rsidR="008965DF" w:rsidRDefault="008965DF" w:rsidP="005479B4">
      <w:pPr>
        <w:pStyle w:val="Figuretitle"/>
        <w:rPr>
          <w:sz w:val="18"/>
          <w:lang w:eastAsia="ja-JP"/>
        </w:rPr>
      </w:pPr>
      <w:r w:rsidRPr="004527F7">
        <w:rPr>
          <w:sz w:val="18"/>
          <w:lang w:eastAsia="ja-JP"/>
        </w:rPr>
        <w:t>Maritime communication</w:t>
      </w:r>
    </w:p>
    <w:p w14:paraId="282A8465" w14:textId="77777777" w:rsidR="008965DF" w:rsidRPr="004527F7" w:rsidRDefault="008965DF" w:rsidP="005479B4">
      <w:pPr>
        <w:pStyle w:val="Figure"/>
      </w:pPr>
      <w:r w:rsidRPr="004527F7">
        <w:drawing>
          <wp:inline distT="0" distB="0" distL="0" distR="0" wp14:anchorId="54187094" wp14:editId="48A3C637">
            <wp:extent cx="6086404" cy="4109292"/>
            <wp:effectExtent l="0" t="0" r="0" b="5715"/>
            <wp:docPr id="59"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4" descr="Map&#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6103791" cy="4121031"/>
                    </a:xfrm>
                    <a:prstGeom prst="rect">
                      <a:avLst/>
                    </a:prstGeom>
                  </pic:spPr>
                </pic:pic>
              </a:graphicData>
            </a:graphic>
          </wp:inline>
        </w:drawing>
      </w:r>
    </w:p>
    <w:p w14:paraId="0225D662" w14:textId="77777777" w:rsidR="008965DF" w:rsidRPr="004527F7" w:rsidRDefault="008965DF" w:rsidP="005479B4">
      <w:pPr>
        <w:pStyle w:val="Normalaftertitle"/>
        <w:jc w:val="both"/>
      </w:pPr>
      <w:r w:rsidRPr="004527F7">
        <w:t xml:space="preserve">Ship-to-Ship communication is implemented using simplex channels (vessels cannot contact each other over duplex channel). Ship-to-Shore communication can be over duplex channel but, in this case, other vessels can hear only the coast part of communication. In some situations (security related communication), it is preferred that all vessels can listen to both parties. When free simplex channels are not available coastal station broadcast vessel TX back to sea on coastal TX frequency (The </w:t>
      </w:r>
      <w:r w:rsidRPr="004527F7">
        <w:rPr>
          <w:rFonts w:cs="Arial"/>
          <w:color w:val="000000"/>
        </w:rPr>
        <w:t>Gulf of Finland reporting</w:t>
      </w:r>
      <w:r w:rsidRPr="004527F7">
        <w:t xml:space="preserve"> system working channels are used like this).</w:t>
      </w:r>
    </w:p>
    <w:p w14:paraId="009E3038" w14:textId="77777777" w:rsidR="008965DF" w:rsidRPr="004527F7" w:rsidRDefault="008965DF" w:rsidP="005479B4">
      <w:pPr>
        <w:jc w:val="both"/>
      </w:pPr>
      <w:r w:rsidRPr="004527F7">
        <w:t xml:space="preserve">With satellite and mobile communication development duplex channels are rarely used to VHF-PSTN connections (commercial service) therefore it will not be </w:t>
      </w:r>
      <w:proofErr w:type="gramStart"/>
      <w:r w:rsidRPr="004527F7">
        <w:t>taken into account</w:t>
      </w:r>
      <w:proofErr w:type="gramEnd"/>
      <w:r w:rsidRPr="004527F7">
        <w:t xml:space="preserve"> in this Report.</w:t>
      </w:r>
    </w:p>
    <w:p w14:paraId="4FAC73D1" w14:textId="77777777" w:rsidR="008965DF" w:rsidRPr="004527F7" w:rsidRDefault="008965DF" w:rsidP="005479B4">
      <w:pPr>
        <w:pStyle w:val="Heading1"/>
      </w:pPr>
      <w:bookmarkStart w:id="216" w:name="_Toc84926826"/>
      <w:r w:rsidRPr="004527F7">
        <w:t>5</w:t>
      </w:r>
      <w:r w:rsidRPr="004527F7">
        <w:tab/>
        <w:t>Terrestrial radio usage</w:t>
      </w:r>
      <w:bookmarkEnd w:id="216"/>
    </w:p>
    <w:p w14:paraId="25E3EE7D" w14:textId="77777777" w:rsidR="008965DF" w:rsidRPr="004527F7" w:rsidRDefault="008965DF" w:rsidP="005479B4">
      <w:pPr>
        <w:jc w:val="both"/>
      </w:pPr>
      <w:r w:rsidRPr="004527F7">
        <w:t xml:space="preserve">In terrestrial communication, mainly two type of communication is in use: </w:t>
      </w:r>
      <w:r>
        <w:t>p</w:t>
      </w:r>
      <w:r w:rsidRPr="004527F7">
        <w:t>eer-to-</w:t>
      </w:r>
      <w:r>
        <w:t>p</w:t>
      </w:r>
      <w:r w:rsidRPr="004527F7">
        <w:t xml:space="preserve">eer </w:t>
      </w:r>
      <w:r>
        <w:t>d</w:t>
      </w:r>
      <w:r w:rsidRPr="004527F7">
        <w:t xml:space="preserve">irect </w:t>
      </w:r>
      <w:r>
        <w:t>n</w:t>
      </w:r>
      <w:r w:rsidRPr="004527F7">
        <w:t xml:space="preserve">etwork and </w:t>
      </w:r>
      <w:r>
        <w:t>c</w:t>
      </w:r>
      <w:r w:rsidRPr="004527F7">
        <w:t xml:space="preserve">entralised </w:t>
      </w:r>
      <w:r>
        <w:t>r</w:t>
      </w:r>
      <w:r w:rsidRPr="004527F7">
        <w:t xml:space="preserve">epeater </w:t>
      </w:r>
      <w:r>
        <w:t>n</w:t>
      </w:r>
      <w:r w:rsidRPr="004527F7">
        <w:t>etwork.</w:t>
      </w:r>
    </w:p>
    <w:p w14:paraId="344108C7" w14:textId="77777777" w:rsidR="008965DF" w:rsidRPr="004527F7" w:rsidRDefault="008965DF" w:rsidP="005479B4">
      <w:pPr>
        <w:jc w:val="both"/>
      </w:pPr>
      <w:r w:rsidRPr="004527F7">
        <w:t xml:space="preserve">In </w:t>
      </w:r>
      <w:r>
        <w:t>d</w:t>
      </w:r>
      <w:r w:rsidRPr="004527F7">
        <w:t xml:space="preserve">irect </w:t>
      </w:r>
      <w:r>
        <w:t>n</w:t>
      </w:r>
      <w:r w:rsidRPr="004527F7">
        <w:t xml:space="preserve">etwork mode, all radios in network work in the same frequency. There are no </w:t>
      </w:r>
      <w:r>
        <w:t>m</w:t>
      </w:r>
      <w:r w:rsidRPr="004527F7">
        <w:t>aster-</w:t>
      </w:r>
      <w:r>
        <w:t>s</w:t>
      </w:r>
      <w:r w:rsidRPr="004527F7">
        <w:t>lave relationship and each radio in responsible for channel access rules. This is how maritime communication works today in analogue VHF band.</w:t>
      </w:r>
    </w:p>
    <w:p w14:paraId="3DFA8C31" w14:textId="77777777" w:rsidR="008965DF" w:rsidRPr="004527F7" w:rsidRDefault="008965DF" w:rsidP="005479B4">
      <w:pPr>
        <w:jc w:val="both"/>
      </w:pPr>
      <w:r w:rsidRPr="004527F7">
        <w:t xml:space="preserve">In a digital network, communication can be individual (like analogue VHF Ship-to-Ship call in traffic channel), group calls (used in DSC group call) and </w:t>
      </w:r>
      <w:r>
        <w:t>b</w:t>
      </w:r>
      <w:r w:rsidRPr="004527F7">
        <w:t xml:space="preserve">roadcast </w:t>
      </w:r>
      <w:r>
        <w:t>c</w:t>
      </w:r>
      <w:r w:rsidRPr="004527F7">
        <w:t>all.</w:t>
      </w:r>
    </w:p>
    <w:p w14:paraId="4FE0FBBB" w14:textId="77777777" w:rsidR="008965DF" w:rsidRPr="004527F7" w:rsidRDefault="008965DF" w:rsidP="005479B4">
      <w:pPr>
        <w:pStyle w:val="FigureNo"/>
        <w:tabs>
          <w:tab w:val="clear" w:pos="1134"/>
          <w:tab w:val="clear" w:pos="1871"/>
          <w:tab w:val="clear" w:pos="2268"/>
          <w:tab w:val="left" w:pos="794"/>
          <w:tab w:val="left" w:pos="1191"/>
          <w:tab w:val="left" w:pos="1588"/>
          <w:tab w:val="left" w:pos="1985"/>
        </w:tabs>
        <w:spacing w:after="80"/>
        <w:rPr>
          <w:sz w:val="18"/>
        </w:rPr>
      </w:pPr>
      <w:r w:rsidRPr="004527F7">
        <w:rPr>
          <w:sz w:val="18"/>
        </w:rPr>
        <w:lastRenderedPageBreak/>
        <w:t>Figure 3</w:t>
      </w:r>
    </w:p>
    <w:p w14:paraId="05261D2A" w14:textId="77777777" w:rsidR="008965DF" w:rsidRPr="004527F7" w:rsidRDefault="008965DF" w:rsidP="005479B4">
      <w:pPr>
        <w:pStyle w:val="Figuretitle"/>
        <w:rPr>
          <w:sz w:val="18"/>
          <w:lang w:eastAsia="ja-JP"/>
        </w:rPr>
      </w:pPr>
      <w:r w:rsidRPr="004527F7">
        <w:rPr>
          <w:sz w:val="18"/>
          <w:lang w:eastAsia="ja-JP"/>
        </w:rPr>
        <w:t>Peer-to-peer direct network</w:t>
      </w:r>
    </w:p>
    <w:p w14:paraId="22397AC6" w14:textId="77777777" w:rsidR="008965DF" w:rsidRPr="004527F7" w:rsidRDefault="008965DF" w:rsidP="005479B4">
      <w:pPr>
        <w:pStyle w:val="Figure"/>
      </w:pPr>
      <w:r w:rsidRPr="004527F7">
        <w:drawing>
          <wp:inline distT="0" distB="0" distL="0" distR="0" wp14:anchorId="4DF80DC3" wp14:editId="4034CD41">
            <wp:extent cx="3855534" cy="2743200"/>
            <wp:effectExtent l="0" t="0" r="0" b="0"/>
            <wp:docPr id="60"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5" descr="Diagram&#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3855534" cy="2743200"/>
                    </a:xfrm>
                    <a:prstGeom prst="rect">
                      <a:avLst/>
                    </a:prstGeom>
                  </pic:spPr>
                </pic:pic>
              </a:graphicData>
            </a:graphic>
          </wp:inline>
        </w:drawing>
      </w:r>
    </w:p>
    <w:p w14:paraId="1227BF58" w14:textId="77777777" w:rsidR="008965DF" w:rsidRPr="004527F7" w:rsidRDefault="008965DF" w:rsidP="005479B4">
      <w:pPr>
        <w:jc w:val="both"/>
      </w:pPr>
      <w:r w:rsidRPr="004527F7">
        <w:t xml:space="preserve">In a centralised repeater network, communication follows a star topology. All communication is between base station and radio. Two frequencies could be in use </w:t>
      </w:r>
      <w:r>
        <w:t>–</w:t>
      </w:r>
      <w:r w:rsidRPr="004527F7">
        <w:t xml:space="preserve"> TX and RX are separate frequencies as in the maritime duplex channels. In the repeater network it is possible to extend the network via additional inter-connected base stations (as communication between radios in different base stations coverage). </w:t>
      </w:r>
    </w:p>
    <w:p w14:paraId="19E45C67" w14:textId="77777777" w:rsidR="008965DF" w:rsidRPr="004527F7" w:rsidRDefault="008965DF" w:rsidP="005479B4">
      <w:pPr>
        <w:jc w:val="both"/>
      </w:pPr>
      <w:r w:rsidRPr="004527F7">
        <w:t xml:space="preserve">AIS VDE communication uses similar approx. </w:t>
      </w:r>
      <w:r>
        <w:t>–</w:t>
      </w:r>
      <w:r w:rsidRPr="004527F7">
        <w:t xml:space="preserve"> direct communication between vessels </w:t>
      </w:r>
      <w:proofErr w:type="gramStart"/>
      <w:r w:rsidRPr="004527F7">
        <w:t>are</w:t>
      </w:r>
      <w:proofErr w:type="gramEnd"/>
      <w:r w:rsidRPr="004527F7">
        <w:t xml:space="preserve"> allowed when no base station in view.</w:t>
      </w:r>
    </w:p>
    <w:p w14:paraId="68B98F31" w14:textId="77777777" w:rsidR="008965DF" w:rsidRPr="004527F7" w:rsidRDefault="008965DF" w:rsidP="005479B4">
      <w:pPr>
        <w:pStyle w:val="FigureNo"/>
        <w:tabs>
          <w:tab w:val="clear" w:pos="1134"/>
          <w:tab w:val="clear" w:pos="1871"/>
          <w:tab w:val="clear" w:pos="2268"/>
          <w:tab w:val="left" w:pos="794"/>
          <w:tab w:val="left" w:pos="1191"/>
          <w:tab w:val="left" w:pos="1588"/>
          <w:tab w:val="left" w:pos="1985"/>
        </w:tabs>
        <w:spacing w:after="80"/>
        <w:rPr>
          <w:sz w:val="18"/>
        </w:rPr>
      </w:pPr>
      <w:r w:rsidRPr="004527F7">
        <w:rPr>
          <w:sz w:val="18"/>
        </w:rPr>
        <w:t>Figure 4</w:t>
      </w:r>
    </w:p>
    <w:p w14:paraId="31B73859" w14:textId="77777777" w:rsidR="008965DF" w:rsidRPr="004527F7" w:rsidRDefault="008965DF" w:rsidP="005479B4">
      <w:pPr>
        <w:pStyle w:val="Figuretitle"/>
        <w:rPr>
          <w:sz w:val="18"/>
          <w:lang w:eastAsia="ja-JP"/>
        </w:rPr>
      </w:pPr>
      <w:r w:rsidRPr="004527F7">
        <w:rPr>
          <w:sz w:val="18"/>
          <w:lang w:eastAsia="ja-JP"/>
        </w:rPr>
        <w:t>Centralised repeater network</w:t>
      </w:r>
    </w:p>
    <w:p w14:paraId="5CF9773C" w14:textId="77777777" w:rsidR="008965DF" w:rsidRPr="004527F7" w:rsidRDefault="008965DF" w:rsidP="005479B4">
      <w:pPr>
        <w:pStyle w:val="Figure"/>
      </w:pPr>
      <w:r w:rsidRPr="004527F7">
        <w:drawing>
          <wp:inline distT="0" distB="0" distL="0" distR="0" wp14:anchorId="44B3012B" wp14:editId="22409E32">
            <wp:extent cx="5446902" cy="3603009"/>
            <wp:effectExtent l="0" t="0" r="1905" b="0"/>
            <wp:docPr id="61"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 descr="Diagram&#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5446902" cy="3603009"/>
                    </a:xfrm>
                    <a:prstGeom prst="rect">
                      <a:avLst/>
                    </a:prstGeom>
                  </pic:spPr>
                </pic:pic>
              </a:graphicData>
            </a:graphic>
          </wp:inline>
        </w:drawing>
      </w:r>
    </w:p>
    <w:p w14:paraId="69602EE2" w14:textId="77777777" w:rsidR="008965DF" w:rsidRPr="000E5050" w:rsidRDefault="008965DF" w:rsidP="005479B4">
      <w:pPr>
        <w:pStyle w:val="Heading1"/>
        <w:rPr>
          <w:lang w:val="en-US"/>
        </w:rPr>
      </w:pPr>
      <w:bookmarkStart w:id="217" w:name="_Toc84926827"/>
      <w:r w:rsidRPr="000E5050">
        <w:rPr>
          <w:lang w:val="en-US"/>
        </w:rPr>
        <w:lastRenderedPageBreak/>
        <w:t>6</w:t>
      </w:r>
      <w:r w:rsidRPr="000E5050">
        <w:rPr>
          <w:lang w:val="en-US"/>
        </w:rPr>
        <w:tab/>
        <w:t>Digital voice VHF Appendix 18</w:t>
      </w:r>
      <w:r>
        <w:rPr>
          <w:lang w:val="en-US"/>
        </w:rPr>
        <w:t xml:space="preserve"> of the Radio Regulations</w:t>
      </w:r>
      <w:r w:rsidRPr="000E5050">
        <w:rPr>
          <w:lang w:val="en-US"/>
        </w:rPr>
        <w:t xml:space="preserve"> </w:t>
      </w:r>
      <w:bookmarkEnd w:id="217"/>
    </w:p>
    <w:p w14:paraId="29F37822" w14:textId="77777777" w:rsidR="008965DF" w:rsidRPr="00176CCE" w:rsidRDefault="008965DF" w:rsidP="003511D8">
      <w:pPr>
        <w:pStyle w:val="EditorsNote"/>
        <w:rPr>
          <w:ins w:id="218" w:author="USA" w:date="2023-03-16T13:14:00Z"/>
          <w:strike/>
          <w:color w:val="FF0000"/>
          <w:highlight w:val="yellow"/>
          <w:rPrChange w:id="219" w:author="USA" w:date="2023-04-05T15:34:00Z">
            <w:rPr>
              <w:ins w:id="220" w:author="USA" w:date="2023-03-16T13:14:00Z"/>
              <w:strike/>
              <w:color w:val="FF0000"/>
            </w:rPr>
          </w:rPrChange>
        </w:rPr>
      </w:pPr>
      <w:ins w:id="221" w:author="USA" w:date="2023-03-16T13:14:00Z">
        <w:r w:rsidRPr="00176CCE">
          <w:rPr>
            <w:strike/>
            <w:color w:val="FF0000"/>
            <w:highlight w:val="yellow"/>
            <w:rPrChange w:id="222" w:author="USA" w:date="2023-04-05T15:34:00Z">
              <w:rPr>
                <w:strike/>
                <w:color w:val="FF0000"/>
              </w:rPr>
            </w:rPrChange>
          </w:rPr>
          <w:t xml:space="preserve">[Editor’s Note: this section should be further developed at next </w:t>
        </w:r>
        <w:proofErr w:type="spellStart"/>
        <w:r w:rsidRPr="00176CCE">
          <w:rPr>
            <w:strike/>
            <w:color w:val="FF0000"/>
            <w:highlight w:val="yellow"/>
            <w:rPrChange w:id="223" w:author="USA" w:date="2023-04-05T15:34:00Z">
              <w:rPr>
                <w:strike/>
                <w:color w:val="FF0000"/>
              </w:rPr>
            </w:rPrChange>
          </w:rPr>
          <w:t>WP5B</w:t>
        </w:r>
        <w:proofErr w:type="spellEnd"/>
        <w:r w:rsidRPr="00176CCE">
          <w:rPr>
            <w:strike/>
            <w:color w:val="FF0000"/>
            <w:highlight w:val="yellow"/>
            <w:rPrChange w:id="224" w:author="USA" w:date="2023-04-05T15:34:00Z">
              <w:rPr>
                <w:strike/>
                <w:color w:val="FF0000"/>
              </w:rPr>
            </w:rPrChange>
          </w:rPr>
          <w:t xml:space="preserve"> meeting.]</w:t>
        </w:r>
      </w:ins>
    </w:p>
    <w:p w14:paraId="7C5476A2" w14:textId="77777777" w:rsidR="008965DF" w:rsidRPr="00176CCE" w:rsidRDefault="008965DF" w:rsidP="003511D8">
      <w:pPr>
        <w:pStyle w:val="ListParagraph"/>
        <w:numPr>
          <w:ilvl w:val="0"/>
          <w:numId w:val="28"/>
        </w:numPr>
        <w:spacing w:before="240" w:after="240"/>
        <w:rPr>
          <w:ins w:id="225" w:author="USA" w:date="2023-03-16T13:14:00Z"/>
          <w:bCs/>
          <w:highlight w:val="yellow"/>
          <w:rPrChange w:id="226" w:author="USA" w:date="2023-04-05T15:34:00Z">
            <w:rPr>
              <w:ins w:id="227" w:author="USA" w:date="2023-03-16T13:14:00Z"/>
              <w:bCs/>
            </w:rPr>
          </w:rPrChange>
        </w:rPr>
      </w:pPr>
      <w:ins w:id="228" w:author="USA" w:date="2023-03-16T13:14:00Z">
        <w:r w:rsidRPr="00176CCE">
          <w:rPr>
            <w:b/>
            <w:bCs/>
            <w:highlight w:val="yellow"/>
            <w:rPrChange w:id="229" w:author="USA" w:date="2023-04-05T15:34:00Z">
              <w:rPr>
                <w:b/>
                <w:bCs/>
              </w:rPr>
            </w:rPrChange>
          </w:rPr>
          <w:t>Technical characteristics of marine VHF radios</w:t>
        </w:r>
      </w:ins>
    </w:p>
    <w:p w14:paraId="4F580D3A" w14:textId="77777777" w:rsidR="008965DF" w:rsidRPr="00176CCE" w:rsidRDefault="008965DF" w:rsidP="003511D8">
      <w:pPr>
        <w:pStyle w:val="Reftext"/>
        <w:ind w:left="0" w:firstLine="0"/>
        <w:jc w:val="both"/>
        <w:rPr>
          <w:ins w:id="230" w:author="USA" w:date="2023-03-16T13:14:00Z"/>
          <w:highlight w:val="yellow"/>
          <w:rPrChange w:id="231" w:author="USA" w:date="2023-04-05T15:34:00Z">
            <w:rPr>
              <w:ins w:id="232" w:author="USA" w:date="2023-03-16T13:14:00Z"/>
            </w:rPr>
          </w:rPrChange>
        </w:rPr>
      </w:pPr>
      <w:ins w:id="233" w:author="USA" w:date="2023-03-16T13:14:00Z">
        <w:r w:rsidRPr="00176CCE">
          <w:rPr>
            <w:highlight w:val="yellow"/>
            <w:rPrChange w:id="234" w:author="USA" w:date="2023-04-05T15:34:00Z">
              <w:rPr/>
            </w:rPrChange>
          </w:rPr>
          <w:t>Marine VHF radios with DSC (DSC, digital selective calling, is used for distress calling and general automated calling purposes, and it is required by most administrations) capability are divided into three main classes:</w:t>
        </w:r>
      </w:ins>
    </w:p>
    <w:p w14:paraId="000044F6" w14:textId="02F2AD37" w:rsidR="008965DF" w:rsidRPr="00176CCE" w:rsidRDefault="00166C09" w:rsidP="00166C09">
      <w:pPr>
        <w:pStyle w:val="enumlev1"/>
        <w:rPr>
          <w:ins w:id="235" w:author="USA" w:date="2023-03-16T13:14:00Z"/>
          <w:highlight w:val="yellow"/>
          <w:rPrChange w:id="236" w:author="USA" w:date="2023-04-05T15:34:00Z">
            <w:rPr>
              <w:ins w:id="237" w:author="USA" w:date="2023-03-16T13:14:00Z"/>
            </w:rPr>
          </w:rPrChange>
        </w:rPr>
      </w:pPr>
      <w:ins w:id="238" w:author="Song, Xiaojing" w:date="2023-06-30T15:53:00Z">
        <w:r>
          <w:rPr>
            <w:highlight w:val="yellow"/>
          </w:rPr>
          <w:t>-</w:t>
        </w:r>
        <w:r>
          <w:rPr>
            <w:highlight w:val="yellow"/>
          </w:rPr>
          <w:tab/>
        </w:r>
      </w:ins>
      <w:ins w:id="239" w:author="USA" w:date="2023-03-16T13:14:00Z">
        <w:r w:rsidR="008965DF" w:rsidRPr="00176CCE">
          <w:rPr>
            <w:highlight w:val="yellow"/>
            <w:rPrChange w:id="240" w:author="USA" w:date="2023-04-05T15:34:00Z">
              <w:rPr/>
            </w:rPrChange>
          </w:rPr>
          <w:t>Class A, mandatory carriage for SOLAS ships under GMDSS SOLAS Chapter IV.</w:t>
        </w:r>
      </w:ins>
    </w:p>
    <w:p w14:paraId="25625182" w14:textId="787B0713" w:rsidR="008965DF" w:rsidRPr="00176CCE" w:rsidRDefault="00166C09" w:rsidP="00166C09">
      <w:pPr>
        <w:pStyle w:val="enumlev1"/>
        <w:rPr>
          <w:ins w:id="241" w:author="USA" w:date="2023-03-16T13:14:00Z"/>
          <w:highlight w:val="yellow"/>
          <w:rPrChange w:id="242" w:author="USA" w:date="2023-04-05T15:34:00Z">
            <w:rPr>
              <w:ins w:id="243" w:author="USA" w:date="2023-03-16T13:14:00Z"/>
            </w:rPr>
          </w:rPrChange>
        </w:rPr>
      </w:pPr>
      <w:ins w:id="244" w:author="Song, Xiaojing" w:date="2023-06-30T15:53:00Z">
        <w:r>
          <w:rPr>
            <w:highlight w:val="yellow"/>
          </w:rPr>
          <w:t>-</w:t>
        </w:r>
        <w:r>
          <w:rPr>
            <w:highlight w:val="yellow"/>
          </w:rPr>
          <w:tab/>
        </w:r>
      </w:ins>
      <w:ins w:id="245" w:author="USA" w:date="2023-03-16T13:14:00Z">
        <w:r w:rsidR="008965DF" w:rsidRPr="00176CCE">
          <w:rPr>
            <w:highlight w:val="yellow"/>
            <w:rPrChange w:id="246" w:author="USA" w:date="2023-04-05T15:34:00Z">
              <w:rPr/>
            </w:rPrChange>
          </w:rPr>
          <w:t>Class D, voluntary carriage by non-SOLAS vessels.</w:t>
        </w:r>
      </w:ins>
    </w:p>
    <w:p w14:paraId="47DDAE49" w14:textId="1B439A06" w:rsidR="008965DF" w:rsidRPr="00176CCE" w:rsidRDefault="00166C09" w:rsidP="00166C09">
      <w:pPr>
        <w:pStyle w:val="enumlev1"/>
        <w:rPr>
          <w:ins w:id="247" w:author="USA" w:date="2023-03-16T13:14:00Z"/>
          <w:highlight w:val="yellow"/>
          <w:rPrChange w:id="248" w:author="USA" w:date="2023-04-05T15:34:00Z">
            <w:rPr>
              <w:ins w:id="249" w:author="USA" w:date="2023-03-16T13:14:00Z"/>
            </w:rPr>
          </w:rPrChange>
        </w:rPr>
      </w:pPr>
      <w:ins w:id="250" w:author="Song, Xiaojing" w:date="2023-06-30T15:53:00Z">
        <w:r>
          <w:rPr>
            <w:highlight w:val="yellow"/>
          </w:rPr>
          <w:t>-</w:t>
        </w:r>
        <w:r>
          <w:rPr>
            <w:highlight w:val="yellow"/>
          </w:rPr>
          <w:tab/>
        </w:r>
      </w:ins>
      <w:ins w:id="251" w:author="USA" w:date="2023-03-16T13:14:00Z">
        <w:r w:rsidR="008965DF" w:rsidRPr="00176CCE">
          <w:rPr>
            <w:highlight w:val="yellow"/>
            <w:rPrChange w:id="252" w:author="USA" w:date="2023-04-05T15:34:00Z">
              <w:rPr/>
            </w:rPrChange>
          </w:rPr>
          <w:t>Class H, handheld radios for non-SOLAS voluntary carriage.</w:t>
        </w:r>
      </w:ins>
    </w:p>
    <w:p w14:paraId="1E7407C7" w14:textId="77777777" w:rsidR="008965DF" w:rsidRPr="00176CCE" w:rsidRDefault="008965DF" w:rsidP="003511D8">
      <w:pPr>
        <w:ind w:left="1134" w:hanging="1134"/>
        <w:jc w:val="both"/>
        <w:rPr>
          <w:ins w:id="253" w:author="USA" w:date="2023-03-16T13:14:00Z"/>
          <w:highlight w:val="yellow"/>
          <w:rPrChange w:id="254" w:author="USA" w:date="2023-04-05T15:34:00Z">
            <w:rPr>
              <w:ins w:id="255" w:author="USA" w:date="2023-03-16T13:14:00Z"/>
            </w:rPr>
          </w:rPrChange>
        </w:rPr>
      </w:pPr>
      <w:ins w:id="256" w:author="USA" w:date="2023-03-16T13:14:00Z">
        <w:r w:rsidRPr="00176CCE">
          <w:rPr>
            <w:highlight w:val="yellow"/>
            <w:rPrChange w:id="257" w:author="USA" w:date="2023-04-05T15:34:00Z">
              <w:rPr/>
            </w:rPrChange>
          </w:rPr>
          <w:t>Some of these have integral GNSS, and some also have texting capability (</w:t>
        </w:r>
        <w:proofErr w:type="spellStart"/>
        <w:r w:rsidRPr="00176CCE">
          <w:rPr>
            <w:highlight w:val="yellow"/>
            <w:rPrChange w:id="258" w:author="USA" w:date="2023-04-05T15:34:00Z">
              <w:rPr/>
            </w:rPrChange>
          </w:rPr>
          <w:t>RTCM</w:t>
        </w:r>
        <w:proofErr w:type="spellEnd"/>
        <w:r w:rsidRPr="00176CCE">
          <w:rPr>
            <w:highlight w:val="yellow"/>
            <w:rPrChange w:id="259" w:author="USA" w:date="2023-04-05T15:34:00Z">
              <w:rPr/>
            </w:rPrChange>
          </w:rPr>
          <w:t xml:space="preserve"> </w:t>
        </w:r>
        <w:proofErr w:type="spellStart"/>
        <w:r w:rsidRPr="00176CCE">
          <w:rPr>
            <w:highlight w:val="yellow"/>
            <w:rPrChange w:id="260" w:author="USA" w:date="2023-04-05T15:34:00Z">
              <w:rPr/>
            </w:rPrChange>
          </w:rPr>
          <w:t>SC123</w:t>
        </w:r>
        <w:proofErr w:type="spellEnd"/>
        <w:r w:rsidRPr="00176CCE">
          <w:rPr>
            <w:highlight w:val="yellow"/>
            <w:rPrChange w:id="261" w:author="USA" w:date="2023-04-05T15:34:00Z">
              <w:rPr/>
            </w:rPrChange>
          </w:rPr>
          <w:t xml:space="preserve"> standard).</w:t>
        </w:r>
      </w:ins>
    </w:p>
    <w:p w14:paraId="645B2E4A" w14:textId="77777777" w:rsidR="008965DF" w:rsidRPr="00176CCE" w:rsidRDefault="008965DF" w:rsidP="003511D8">
      <w:pPr>
        <w:ind w:left="1134" w:hanging="1134"/>
        <w:jc w:val="both"/>
        <w:rPr>
          <w:ins w:id="262" w:author="USA" w:date="2023-03-16T13:14:00Z"/>
          <w:highlight w:val="yellow"/>
          <w:rPrChange w:id="263" w:author="USA" w:date="2023-04-05T15:34:00Z">
            <w:rPr>
              <w:ins w:id="264" w:author="USA" w:date="2023-03-16T13:14:00Z"/>
            </w:rPr>
          </w:rPrChange>
        </w:rPr>
      </w:pPr>
      <w:ins w:id="265" w:author="USA" w:date="2023-03-16T13:14:00Z">
        <w:r w:rsidRPr="00176CCE">
          <w:rPr>
            <w:highlight w:val="yellow"/>
            <w:rPrChange w:id="266" w:author="USA" w:date="2023-04-05T15:34:00Z">
              <w:rPr/>
            </w:rPrChange>
          </w:rPr>
          <w:t>Digital voice-capable radios would need to meet the current requirements of their respective classes.</w:t>
        </w:r>
      </w:ins>
    </w:p>
    <w:p w14:paraId="190BB449" w14:textId="77777777" w:rsidR="008965DF" w:rsidRPr="00176CCE" w:rsidRDefault="008965DF" w:rsidP="003511D8">
      <w:pPr>
        <w:pStyle w:val="ListParagraph"/>
        <w:numPr>
          <w:ilvl w:val="1"/>
          <w:numId w:val="27"/>
        </w:numPr>
        <w:spacing w:before="240" w:after="240"/>
        <w:jc w:val="both"/>
        <w:rPr>
          <w:ins w:id="267" w:author="USA" w:date="2023-03-16T13:14:00Z"/>
          <w:b/>
          <w:bCs/>
          <w:highlight w:val="yellow"/>
          <w:rPrChange w:id="268" w:author="USA" w:date="2023-04-05T15:34:00Z">
            <w:rPr>
              <w:ins w:id="269" w:author="USA" w:date="2023-03-16T13:14:00Z"/>
              <w:b/>
              <w:bCs/>
            </w:rPr>
          </w:rPrChange>
        </w:rPr>
      </w:pPr>
      <w:ins w:id="270" w:author="USA" w:date="2023-03-16T13:14:00Z">
        <w:r w:rsidRPr="00176CCE">
          <w:rPr>
            <w:b/>
            <w:bCs/>
            <w:highlight w:val="yellow"/>
            <w:rPrChange w:id="271" w:author="USA" w:date="2023-04-05T15:34:00Z">
              <w:rPr>
                <w:b/>
                <w:bCs/>
              </w:rPr>
            </w:rPrChange>
          </w:rPr>
          <w:t>Technical characteristics of the VHF maritime band, RR Appendix 18</w:t>
        </w:r>
      </w:ins>
    </w:p>
    <w:p w14:paraId="71102178" w14:textId="77777777" w:rsidR="008965DF" w:rsidRPr="00176CCE" w:rsidRDefault="008965DF" w:rsidP="003511D8">
      <w:pPr>
        <w:spacing w:before="240" w:after="240"/>
        <w:jc w:val="both"/>
        <w:rPr>
          <w:ins w:id="272" w:author="USA" w:date="2023-03-16T13:14:00Z"/>
          <w:highlight w:val="yellow"/>
          <w:rPrChange w:id="273" w:author="USA" w:date="2023-04-05T15:34:00Z">
            <w:rPr>
              <w:ins w:id="274" w:author="USA" w:date="2023-03-16T13:14:00Z"/>
            </w:rPr>
          </w:rPrChange>
        </w:rPr>
      </w:pPr>
      <w:ins w:id="275" w:author="USA" w:date="2023-03-16T13:14:00Z">
        <w:r w:rsidRPr="00176CCE">
          <w:rPr>
            <w:highlight w:val="yellow"/>
            <w:rPrChange w:id="276" w:author="USA" w:date="2023-04-05T15:34:00Z">
              <w:rPr/>
            </w:rPrChange>
          </w:rPr>
          <w:t xml:space="preserve">The VHF maritime band covers the frequency ranges, 156.025 to 157.425 MHz, and 160.625 to 162.025 MHz, with a gap in the middle frequency range between 157.425 and 160.625 MHz, and it is channelized in 25 kHz channels with channel numbers in two digits and four digits in accordance with Recommendation ITU-R </w:t>
        </w:r>
        <w:proofErr w:type="spellStart"/>
        <w:r w:rsidRPr="00176CCE">
          <w:rPr>
            <w:highlight w:val="yellow"/>
            <w:rPrChange w:id="277" w:author="USA" w:date="2023-04-05T15:34:00Z">
              <w:rPr/>
            </w:rPrChange>
          </w:rPr>
          <w:t>M.1084</w:t>
        </w:r>
        <w:proofErr w:type="spellEnd"/>
        <w:r w:rsidRPr="00176CCE">
          <w:rPr>
            <w:highlight w:val="yellow"/>
            <w:rPrChange w:id="278" w:author="USA" w:date="2023-04-05T15:34:00Z">
              <w:rPr/>
            </w:rPrChange>
          </w:rPr>
          <w:t>-5.</w:t>
        </w:r>
      </w:ins>
    </w:p>
    <w:p w14:paraId="12E0E757" w14:textId="77777777" w:rsidR="008965DF" w:rsidRPr="00176CCE" w:rsidRDefault="008965DF" w:rsidP="003511D8">
      <w:pPr>
        <w:spacing w:before="240" w:after="240"/>
        <w:jc w:val="both"/>
        <w:rPr>
          <w:ins w:id="279" w:author="USA" w:date="2023-03-16T13:14:00Z"/>
          <w:highlight w:val="yellow"/>
          <w:rPrChange w:id="280" w:author="USA" w:date="2023-04-05T15:34:00Z">
            <w:rPr>
              <w:ins w:id="281" w:author="USA" w:date="2023-03-16T13:14:00Z"/>
            </w:rPr>
          </w:rPrChange>
        </w:rPr>
      </w:pPr>
      <w:ins w:id="282" w:author="USA" w:date="2023-03-16T13:14:00Z">
        <w:r w:rsidRPr="00176CCE">
          <w:rPr>
            <w:highlight w:val="yellow"/>
            <w:rPrChange w:id="283" w:author="USA" w:date="2023-04-05T15:34:00Z">
              <w:rPr/>
            </w:rPrChange>
          </w:rPr>
          <w:t>RR Appendix 18 contains simplex and duplex channels, and some of the duplex channels may be used in simplex mode, designated by four-digit channel numbers.</w:t>
        </w:r>
      </w:ins>
    </w:p>
    <w:p w14:paraId="5917BA10" w14:textId="77777777" w:rsidR="008965DF" w:rsidRPr="00176CCE" w:rsidRDefault="008965DF" w:rsidP="003511D8">
      <w:pPr>
        <w:spacing w:before="240" w:after="240"/>
        <w:jc w:val="both"/>
        <w:rPr>
          <w:ins w:id="284" w:author="USA" w:date="2023-03-16T13:14:00Z"/>
          <w:highlight w:val="yellow"/>
          <w:rPrChange w:id="285" w:author="USA" w:date="2023-04-05T15:34:00Z">
            <w:rPr>
              <w:ins w:id="286" w:author="USA" w:date="2023-03-16T13:14:00Z"/>
            </w:rPr>
          </w:rPrChange>
        </w:rPr>
      </w:pPr>
      <w:ins w:id="287" w:author="USA" w:date="2023-03-16T13:14:00Z">
        <w:r w:rsidRPr="00176CCE">
          <w:rPr>
            <w:highlight w:val="yellow"/>
            <w:rPrChange w:id="288" w:author="USA" w:date="2023-04-05T15:34:00Z">
              <w:rPr/>
            </w:rPrChange>
          </w:rPr>
          <w:t>Footnotes are used in RR Appendix 18 to designate how the channels are used, for example:</w:t>
        </w:r>
      </w:ins>
    </w:p>
    <w:p w14:paraId="7E49E042" w14:textId="5A0741AD" w:rsidR="008965DF" w:rsidRPr="00176CCE" w:rsidRDefault="00166C09" w:rsidP="00166C09">
      <w:pPr>
        <w:pStyle w:val="enumlev1"/>
        <w:rPr>
          <w:ins w:id="289" w:author="USA" w:date="2023-03-16T13:14:00Z"/>
          <w:highlight w:val="yellow"/>
          <w:rPrChange w:id="290" w:author="USA" w:date="2023-04-05T15:34:00Z">
            <w:rPr>
              <w:ins w:id="291" w:author="USA" w:date="2023-03-16T13:14:00Z"/>
            </w:rPr>
          </w:rPrChange>
        </w:rPr>
      </w:pPr>
      <w:ins w:id="292" w:author="Song, Xiaojing" w:date="2023-06-30T15:53:00Z">
        <w:r>
          <w:rPr>
            <w:highlight w:val="yellow"/>
          </w:rPr>
          <w:t>-</w:t>
        </w:r>
        <w:r>
          <w:rPr>
            <w:highlight w:val="yellow"/>
          </w:rPr>
          <w:tab/>
        </w:r>
      </w:ins>
      <w:ins w:id="293" w:author="USA" w:date="2023-03-16T13:14:00Z">
        <w:r w:rsidR="008965DF" w:rsidRPr="00176CCE">
          <w:rPr>
            <w:highlight w:val="yellow"/>
            <w:rPrChange w:id="294" w:author="USA" w:date="2023-04-05T15:34:00Z">
              <w:rPr/>
            </w:rPrChange>
          </w:rPr>
          <w:t xml:space="preserve">For DSC, channel 70, footnotes </w:t>
        </w:r>
        <w:r w:rsidR="008965DF" w:rsidRPr="00176CCE">
          <w:rPr>
            <w:i/>
            <w:iCs/>
            <w:highlight w:val="yellow"/>
            <w:rPrChange w:id="295" w:author="USA" w:date="2023-04-05T15:34:00Z">
              <w:rPr>
                <w:i/>
                <w:iCs/>
              </w:rPr>
            </w:rPrChange>
          </w:rPr>
          <w:t xml:space="preserve">j) </w:t>
        </w:r>
        <w:r w:rsidR="008965DF" w:rsidRPr="00176CCE">
          <w:rPr>
            <w:highlight w:val="yellow"/>
            <w:rPrChange w:id="296" w:author="USA" w:date="2023-04-05T15:34:00Z">
              <w:rPr/>
            </w:rPrChange>
          </w:rPr>
          <w:t xml:space="preserve">and </w:t>
        </w:r>
        <w:r w:rsidR="008965DF" w:rsidRPr="00176CCE">
          <w:rPr>
            <w:i/>
            <w:iCs/>
            <w:highlight w:val="yellow"/>
            <w:rPrChange w:id="297" w:author="USA" w:date="2023-04-05T15:34:00Z">
              <w:rPr>
                <w:i/>
                <w:iCs/>
              </w:rPr>
            </w:rPrChange>
          </w:rPr>
          <w:t>f)</w:t>
        </w:r>
        <w:r w:rsidR="008965DF" w:rsidRPr="00176CCE">
          <w:rPr>
            <w:highlight w:val="yellow"/>
            <w:rPrChange w:id="298" w:author="USA" w:date="2023-04-05T15:34:00Z">
              <w:rPr/>
            </w:rPrChange>
          </w:rPr>
          <w:t>.</w:t>
        </w:r>
      </w:ins>
    </w:p>
    <w:p w14:paraId="732D4C1E" w14:textId="60C01A38" w:rsidR="008965DF" w:rsidRPr="00176CCE" w:rsidRDefault="00166C09" w:rsidP="00166C09">
      <w:pPr>
        <w:pStyle w:val="enumlev1"/>
        <w:rPr>
          <w:ins w:id="299" w:author="USA" w:date="2023-03-16T13:14:00Z"/>
          <w:highlight w:val="yellow"/>
          <w:rPrChange w:id="300" w:author="USA" w:date="2023-04-05T15:34:00Z">
            <w:rPr>
              <w:ins w:id="301" w:author="USA" w:date="2023-03-16T13:14:00Z"/>
            </w:rPr>
          </w:rPrChange>
        </w:rPr>
      </w:pPr>
      <w:ins w:id="302" w:author="Song, Xiaojing" w:date="2023-06-30T15:53:00Z">
        <w:r>
          <w:rPr>
            <w:highlight w:val="yellow"/>
          </w:rPr>
          <w:t>-</w:t>
        </w:r>
        <w:r>
          <w:rPr>
            <w:highlight w:val="yellow"/>
          </w:rPr>
          <w:tab/>
        </w:r>
      </w:ins>
      <w:ins w:id="303" w:author="USA" w:date="2023-03-16T13:14:00Z">
        <w:r w:rsidR="008965DF" w:rsidRPr="00176CCE">
          <w:rPr>
            <w:highlight w:val="yellow"/>
            <w:rPrChange w:id="304" w:author="USA" w:date="2023-04-05T15:34:00Z">
              <w:rPr/>
            </w:rPrChange>
          </w:rPr>
          <w:t xml:space="preserve">For AIS, channels AIS 1 and AIS 2, footnotes </w:t>
        </w:r>
        <w:r w:rsidR="008965DF" w:rsidRPr="00176CCE">
          <w:rPr>
            <w:i/>
            <w:iCs/>
            <w:highlight w:val="yellow"/>
            <w:rPrChange w:id="305" w:author="USA" w:date="2023-04-05T15:34:00Z">
              <w:rPr>
                <w:i/>
                <w:iCs/>
              </w:rPr>
            </w:rPrChange>
          </w:rPr>
          <w:t xml:space="preserve">f), l), </w:t>
        </w:r>
        <w:r w:rsidR="008965DF" w:rsidRPr="00176CCE">
          <w:rPr>
            <w:highlight w:val="yellow"/>
            <w:rPrChange w:id="306" w:author="USA" w:date="2023-04-05T15:34:00Z">
              <w:rPr/>
            </w:rPrChange>
          </w:rPr>
          <w:t xml:space="preserve">and </w:t>
        </w:r>
        <w:r w:rsidR="008965DF" w:rsidRPr="00176CCE">
          <w:rPr>
            <w:i/>
            <w:iCs/>
            <w:highlight w:val="yellow"/>
            <w:rPrChange w:id="307" w:author="USA" w:date="2023-04-05T15:34:00Z">
              <w:rPr>
                <w:i/>
                <w:iCs/>
              </w:rPr>
            </w:rPrChange>
          </w:rPr>
          <w:t>p)</w:t>
        </w:r>
        <w:r w:rsidR="008965DF" w:rsidRPr="00176CCE">
          <w:rPr>
            <w:highlight w:val="yellow"/>
            <w:rPrChange w:id="308" w:author="USA" w:date="2023-04-05T15:34:00Z">
              <w:rPr/>
            </w:rPrChange>
          </w:rPr>
          <w:t>.</w:t>
        </w:r>
      </w:ins>
    </w:p>
    <w:p w14:paraId="2BCE1CC0" w14:textId="5D988CC4" w:rsidR="008965DF" w:rsidRPr="00176CCE" w:rsidRDefault="00166C09" w:rsidP="00166C09">
      <w:pPr>
        <w:pStyle w:val="enumlev1"/>
        <w:rPr>
          <w:ins w:id="309" w:author="USA" w:date="2023-03-16T13:14:00Z"/>
          <w:highlight w:val="yellow"/>
          <w:rPrChange w:id="310" w:author="USA" w:date="2023-04-05T15:34:00Z">
            <w:rPr>
              <w:ins w:id="311" w:author="USA" w:date="2023-03-16T13:14:00Z"/>
            </w:rPr>
          </w:rPrChange>
        </w:rPr>
        <w:pPrChange w:id="312" w:author="USA" w:date="2023-03-23T16:59:00Z">
          <w:pPr>
            <w:spacing w:before="240" w:after="240"/>
            <w:jc w:val="both"/>
          </w:pPr>
        </w:pPrChange>
      </w:pPr>
      <w:ins w:id="313" w:author="Song, Xiaojing" w:date="2023-06-30T15:53:00Z">
        <w:r>
          <w:rPr>
            <w:highlight w:val="yellow"/>
          </w:rPr>
          <w:t>-</w:t>
        </w:r>
        <w:r>
          <w:rPr>
            <w:highlight w:val="yellow"/>
          </w:rPr>
          <w:tab/>
        </w:r>
      </w:ins>
      <w:ins w:id="314" w:author="USA" w:date="2023-03-16T13:14:00Z">
        <w:r w:rsidR="008965DF" w:rsidRPr="00176CCE">
          <w:rPr>
            <w:highlight w:val="yellow"/>
            <w:rPrChange w:id="315" w:author="USA" w:date="2023-04-05T15:34:00Z">
              <w:rPr/>
            </w:rPrChange>
          </w:rPr>
          <w:t xml:space="preserve">For </w:t>
        </w:r>
        <w:proofErr w:type="spellStart"/>
        <w:r w:rsidR="008965DF" w:rsidRPr="00176CCE">
          <w:rPr>
            <w:highlight w:val="yellow"/>
            <w:rPrChange w:id="316" w:author="USA" w:date="2023-04-05T15:34:00Z">
              <w:rPr/>
            </w:rPrChange>
          </w:rPr>
          <w:t>VDES</w:t>
        </w:r>
        <w:proofErr w:type="spellEnd"/>
        <w:r w:rsidR="008965DF" w:rsidRPr="00176CCE">
          <w:rPr>
            <w:highlight w:val="yellow"/>
            <w:rPrChange w:id="317" w:author="USA" w:date="2023-04-05T15:34:00Z">
              <w:rPr/>
            </w:rPrChange>
          </w:rPr>
          <w:t xml:space="preserve">, numerous channels in both the lower and upper frequency ranges, footnote </w:t>
        </w:r>
        <w:r w:rsidR="008965DF" w:rsidRPr="00176CCE">
          <w:rPr>
            <w:i/>
            <w:iCs/>
            <w:highlight w:val="yellow"/>
            <w:rPrChange w:id="318" w:author="USA" w:date="2023-04-05T15:34:00Z">
              <w:rPr>
                <w:i/>
                <w:iCs/>
              </w:rPr>
            </w:rPrChange>
          </w:rPr>
          <w:t>w)</w:t>
        </w:r>
        <w:r w:rsidR="008965DF" w:rsidRPr="00176CCE">
          <w:rPr>
            <w:highlight w:val="yellow"/>
            <w:rPrChange w:id="319" w:author="USA" w:date="2023-04-05T15:34:00Z">
              <w:rPr/>
            </w:rPrChange>
          </w:rPr>
          <w:t>.</w:t>
        </w:r>
      </w:ins>
    </w:p>
    <w:p w14:paraId="191FFFC1" w14:textId="77777777" w:rsidR="008965DF" w:rsidRPr="004527F7" w:rsidRDefault="008965DF" w:rsidP="005479B4">
      <w:pPr>
        <w:pStyle w:val="Heading1"/>
      </w:pPr>
      <w:bookmarkStart w:id="320" w:name="_Toc84926828"/>
      <w:r w:rsidRPr="004527F7">
        <w:t>7</w:t>
      </w:r>
      <w:r w:rsidRPr="004527F7">
        <w:tab/>
        <w:t>Technical parameters</w:t>
      </w:r>
      <w:bookmarkEnd w:id="320"/>
    </w:p>
    <w:p w14:paraId="7BA36175" w14:textId="77777777" w:rsidR="008965DF" w:rsidRPr="004527F7" w:rsidRDefault="008965DF" w:rsidP="005479B4">
      <w:r w:rsidRPr="004527F7">
        <w:t>The technical parameters of transmitting apparatus must comply with the ITU regulations.</w:t>
      </w:r>
    </w:p>
    <w:p w14:paraId="45DEB73F" w14:textId="77777777" w:rsidR="008965DF" w:rsidRPr="004527F7" w:rsidRDefault="008965DF" w:rsidP="005479B4">
      <w:pPr>
        <w:pStyle w:val="Heading1"/>
      </w:pPr>
      <w:bookmarkStart w:id="321" w:name="_Toc84926829"/>
      <w:r w:rsidRPr="004527F7">
        <w:t>8</w:t>
      </w:r>
      <w:r w:rsidRPr="004527F7">
        <w:tab/>
        <w:t>Requirements for v</w:t>
      </w:r>
      <w:r w:rsidRPr="004527F7">
        <w:rPr>
          <w:spacing w:val="-6"/>
        </w:rPr>
        <w:t>oice c</w:t>
      </w:r>
      <w:r w:rsidRPr="004527F7">
        <w:t>ommunication and associated digital selective calling in the VHF</w:t>
      </w:r>
      <w:r w:rsidRPr="004527F7">
        <w:rPr>
          <w:spacing w:val="-17"/>
        </w:rPr>
        <w:t xml:space="preserve"> </w:t>
      </w:r>
      <w:proofErr w:type="gramStart"/>
      <w:r w:rsidRPr="004527F7">
        <w:t>band</w:t>
      </w:r>
      <w:bookmarkEnd w:id="321"/>
      <w:proofErr w:type="gramEnd"/>
    </w:p>
    <w:p w14:paraId="0C28BB8A" w14:textId="77777777" w:rsidR="008965DF" w:rsidRPr="004527F7" w:rsidRDefault="008965DF" w:rsidP="005479B4">
      <w:pPr>
        <w:jc w:val="both"/>
      </w:pPr>
      <w:r w:rsidRPr="004527F7">
        <w:t>Gathered from the previous chapters, the following requirements could be composed (the source of regulation is given in brackets):</w:t>
      </w:r>
    </w:p>
    <w:p w14:paraId="11AF53D5" w14:textId="77777777" w:rsidR="008965DF" w:rsidRPr="004527F7" w:rsidRDefault="008965DF" w:rsidP="005479B4">
      <w:pPr>
        <w:pStyle w:val="enumlev1"/>
        <w:jc w:val="both"/>
      </w:pPr>
      <w:r w:rsidRPr="004527F7">
        <w:t>–</w:t>
      </w:r>
      <w:r w:rsidRPr="004527F7">
        <w:tab/>
        <w:t>Should be capable of operating on single-frequency channels or on single- and two</w:t>
      </w:r>
      <w:r>
        <w:noBreakHyphen/>
      </w:r>
      <w:r w:rsidRPr="004527F7">
        <w:t>frequency channels (IMO</w:t>
      </w:r>
      <w:proofErr w:type="gramStart"/>
      <w:r w:rsidRPr="004527F7">
        <w:t>);</w:t>
      </w:r>
      <w:proofErr w:type="gramEnd"/>
    </w:p>
    <w:p w14:paraId="0E2FDCC9" w14:textId="77777777" w:rsidR="008965DF" w:rsidRPr="004527F7" w:rsidRDefault="008965DF" w:rsidP="005479B4">
      <w:pPr>
        <w:pStyle w:val="enumlev1"/>
        <w:jc w:val="both"/>
      </w:pPr>
      <w:r w:rsidRPr="004527F7">
        <w:t>–</w:t>
      </w:r>
      <w:r w:rsidRPr="004527F7">
        <w:tab/>
        <w:t>Operating in the bands 156.025 MHz to 157.325 MHz and 160.625 MHz to 161.925 MHz on single-frequency and two-frequency channels (ITU/IMO</w:t>
      </w:r>
      <w:proofErr w:type="gramStart"/>
      <w:r w:rsidRPr="004527F7">
        <w:t>);</w:t>
      </w:r>
      <w:proofErr w:type="gramEnd"/>
    </w:p>
    <w:p w14:paraId="5D35CCA8" w14:textId="77777777" w:rsidR="008965DF" w:rsidRPr="004527F7" w:rsidRDefault="008965DF" w:rsidP="005479B4">
      <w:pPr>
        <w:pStyle w:val="enumlev1"/>
        <w:jc w:val="both"/>
      </w:pPr>
      <w:r w:rsidRPr="004527F7">
        <w:t>–</w:t>
      </w:r>
      <w:r w:rsidRPr="004527F7">
        <w:tab/>
        <w:t>Should provide at least three priorities of communications using voice (IMO</w:t>
      </w:r>
      <w:proofErr w:type="gramStart"/>
      <w:r w:rsidRPr="004527F7">
        <w:t>);</w:t>
      </w:r>
      <w:proofErr w:type="gramEnd"/>
    </w:p>
    <w:p w14:paraId="73F9275D" w14:textId="77777777" w:rsidR="008965DF" w:rsidRPr="004527F7" w:rsidRDefault="008965DF" w:rsidP="005479B4">
      <w:pPr>
        <w:pStyle w:val="enumlev1"/>
        <w:jc w:val="both"/>
      </w:pPr>
      <w:r w:rsidRPr="004527F7">
        <w:t>–</w:t>
      </w:r>
      <w:r w:rsidRPr="004527F7">
        <w:tab/>
        <w:t>A dedicated DSC watchkeeping facility to maintain a continuous watch on channel 70 (IMO</w:t>
      </w:r>
      <w:proofErr w:type="gramStart"/>
      <w:r w:rsidRPr="004527F7">
        <w:t>);</w:t>
      </w:r>
      <w:proofErr w:type="gramEnd"/>
    </w:p>
    <w:p w14:paraId="38680EED" w14:textId="77777777" w:rsidR="008965DF" w:rsidRPr="004527F7" w:rsidRDefault="008965DF" w:rsidP="005479B4">
      <w:pPr>
        <w:pStyle w:val="enumlev1"/>
        <w:jc w:val="both"/>
      </w:pPr>
      <w:r w:rsidRPr="004527F7">
        <w:lastRenderedPageBreak/>
        <w:t>–</w:t>
      </w:r>
      <w:r w:rsidRPr="004527F7">
        <w:tab/>
      </w:r>
      <w:r>
        <w:t>DSC</w:t>
      </w:r>
      <w:r w:rsidRPr="004527F7">
        <w:t xml:space="preserve"> facility should be capable of operating on Channel 70 (IMO</w:t>
      </w:r>
      <w:proofErr w:type="gramStart"/>
      <w:r w:rsidRPr="004527F7">
        <w:t>);</w:t>
      </w:r>
      <w:proofErr w:type="gramEnd"/>
    </w:p>
    <w:p w14:paraId="0B11628F" w14:textId="77777777" w:rsidR="008965DF" w:rsidRPr="004527F7" w:rsidRDefault="008965DF" w:rsidP="005479B4">
      <w:pPr>
        <w:pStyle w:val="enumlev1"/>
        <w:jc w:val="both"/>
      </w:pPr>
      <w:r w:rsidRPr="004527F7">
        <w:t>–</w:t>
      </w:r>
      <w:r w:rsidRPr="004527F7">
        <w:tab/>
        <w:t>Should provide at least three categories of calls using both voice and DSC (IMO</w:t>
      </w:r>
      <w:proofErr w:type="gramStart"/>
      <w:r w:rsidRPr="004527F7">
        <w:t>);</w:t>
      </w:r>
      <w:proofErr w:type="gramEnd"/>
    </w:p>
    <w:p w14:paraId="34FEADDD" w14:textId="77777777" w:rsidR="008965DF" w:rsidRPr="004527F7" w:rsidRDefault="008965DF" w:rsidP="005479B4">
      <w:pPr>
        <w:pStyle w:val="enumlev1"/>
        <w:jc w:val="both"/>
      </w:pPr>
      <w:r w:rsidRPr="004527F7">
        <w:t>–</w:t>
      </w:r>
      <w:r w:rsidRPr="004527F7">
        <w:tab/>
        <w:t>Should be capable of disabling DSC capabilities (</w:t>
      </w:r>
      <w:proofErr w:type="spellStart"/>
      <w:r w:rsidRPr="004527F7">
        <w:t>RAINWAT</w:t>
      </w:r>
      <w:proofErr w:type="spellEnd"/>
      <w:proofErr w:type="gramStart"/>
      <w:r w:rsidRPr="004527F7">
        <w:t>);</w:t>
      </w:r>
      <w:proofErr w:type="gramEnd"/>
    </w:p>
    <w:p w14:paraId="2960CDAE" w14:textId="77777777" w:rsidR="008965DF" w:rsidRPr="004527F7" w:rsidRDefault="008965DF" w:rsidP="005479B4">
      <w:pPr>
        <w:pStyle w:val="enumlev1"/>
        <w:jc w:val="both"/>
      </w:pPr>
      <w:r w:rsidRPr="004527F7">
        <w:t>–</w:t>
      </w:r>
      <w:r w:rsidRPr="004527F7">
        <w:tab/>
        <w:t>Switch time between transmit and receive condition, and vice versa, should not exceed 0.3 seconds (IMO</w:t>
      </w:r>
      <w:proofErr w:type="gramStart"/>
      <w:r w:rsidRPr="004527F7">
        <w:t>);</w:t>
      </w:r>
      <w:proofErr w:type="gramEnd"/>
      <w:r w:rsidRPr="004527F7">
        <w:t xml:space="preserve"> </w:t>
      </w:r>
    </w:p>
    <w:p w14:paraId="01BF5040" w14:textId="77777777" w:rsidR="008965DF" w:rsidRPr="004527F7" w:rsidRDefault="008965DF" w:rsidP="005479B4">
      <w:pPr>
        <w:pStyle w:val="enumlev1"/>
        <w:jc w:val="both"/>
      </w:pPr>
      <w:r w:rsidRPr="004527F7">
        <w:t>–</w:t>
      </w:r>
      <w:r w:rsidRPr="004527F7">
        <w:tab/>
        <w:t>Transmitter output power should be between 6 and 25 Watt for a fixed installation (IMO</w:t>
      </w:r>
      <w:proofErr w:type="gramStart"/>
      <w:r w:rsidRPr="004527F7">
        <w:t>);</w:t>
      </w:r>
      <w:proofErr w:type="gramEnd"/>
    </w:p>
    <w:p w14:paraId="23765808" w14:textId="77777777" w:rsidR="008965DF" w:rsidRPr="004527F7" w:rsidRDefault="008965DF" w:rsidP="005479B4">
      <w:pPr>
        <w:pStyle w:val="enumlev1"/>
        <w:jc w:val="both"/>
      </w:pPr>
      <w:r w:rsidRPr="004527F7">
        <w:t>–</w:t>
      </w:r>
      <w:r w:rsidRPr="004527F7">
        <w:tab/>
        <w:t>Reducing the transmitter output power to a value of between 0.1 and 1 Watt (IMO</w:t>
      </w:r>
      <w:proofErr w:type="gramStart"/>
      <w:r w:rsidRPr="004527F7">
        <w:t>);</w:t>
      </w:r>
      <w:proofErr w:type="gramEnd"/>
    </w:p>
    <w:p w14:paraId="0E1BE7E7" w14:textId="77777777" w:rsidR="008965DF" w:rsidRPr="004527F7" w:rsidRDefault="008965DF" w:rsidP="005479B4">
      <w:pPr>
        <w:pStyle w:val="enumlev1"/>
        <w:jc w:val="both"/>
      </w:pPr>
      <w:r w:rsidRPr="004527F7">
        <w:t>–</w:t>
      </w:r>
      <w:r w:rsidRPr="004527F7">
        <w:tab/>
        <w:t>Reduction of the power is optional on Channel 70 (IMO</w:t>
      </w:r>
      <w:proofErr w:type="gramStart"/>
      <w:r w:rsidRPr="004527F7">
        <w:t>);</w:t>
      </w:r>
      <w:proofErr w:type="gramEnd"/>
    </w:p>
    <w:p w14:paraId="5F9C4DDA" w14:textId="77777777" w:rsidR="008965DF" w:rsidRPr="004527F7" w:rsidRDefault="008965DF" w:rsidP="005479B4">
      <w:pPr>
        <w:pStyle w:val="enumlev1"/>
        <w:jc w:val="both"/>
      </w:pPr>
      <w:r w:rsidRPr="004527F7">
        <w:t>–</w:t>
      </w:r>
      <w:r w:rsidRPr="004527F7">
        <w:tab/>
        <w:t xml:space="preserve">The sensitivity of the receiver should be equal to or better than 2 </w:t>
      </w:r>
      <w:proofErr w:type="spellStart"/>
      <w:r w:rsidRPr="004527F7">
        <w:t>μV</w:t>
      </w:r>
      <w:proofErr w:type="spellEnd"/>
      <w:r w:rsidRPr="004527F7">
        <w:t xml:space="preserve"> </w:t>
      </w:r>
      <w:proofErr w:type="spellStart"/>
      <w:r w:rsidRPr="004527F7">
        <w:t>e.m.f.</w:t>
      </w:r>
      <w:proofErr w:type="spellEnd"/>
      <w:r w:rsidRPr="004527F7">
        <w:t xml:space="preserve"> for a signal</w:t>
      </w:r>
      <w:r>
        <w:noBreakHyphen/>
      </w:r>
      <w:r w:rsidRPr="004527F7">
        <w:t>to</w:t>
      </w:r>
      <w:r>
        <w:noBreakHyphen/>
      </w:r>
      <w:r w:rsidRPr="004527F7">
        <w:t>noise ratio of 20 dB (IMO</w:t>
      </w:r>
      <w:proofErr w:type="gramStart"/>
      <w:r w:rsidRPr="004527F7">
        <w:t>);</w:t>
      </w:r>
      <w:proofErr w:type="gramEnd"/>
    </w:p>
    <w:p w14:paraId="0A63823C" w14:textId="77777777" w:rsidR="008965DF" w:rsidRPr="004527F7" w:rsidRDefault="008965DF" w:rsidP="005479B4">
      <w:pPr>
        <w:pStyle w:val="enumlev1"/>
        <w:jc w:val="both"/>
      </w:pPr>
      <w:r w:rsidRPr="004527F7">
        <w:t>–</w:t>
      </w:r>
      <w:r w:rsidRPr="004527F7">
        <w:tab/>
        <w:t xml:space="preserve">DSC modulated input signal having a level of 1 </w:t>
      </w:r>
      <w:proofErr w:type="spellStart"/>
      <w:r w:rsidRPr="004527F7">
        <w:t>μV</w:t>
      </w:r>
      <w:proofErr w:type="spellEnd"/>
      <w:r w:rsidRPr="004527F7">
        <w:t xml:space="preserve"> </w:t>
      </w:r>
      <w:proofErr w:type="spellStart"/>
      <w:r w:rsidRPr="004527F7">
        <w:t>e.m.f.</w:t>
      </w:r>
      <w:proofErr w:type="spellEnd"/>
      <w:r w:rsidRPr="004527F7">
        <w:t xml:space="preserve"> to its associated VHF receiver, the DSC equipment should be capable of decoding the received message with a maximum permissible output character error rate of 10</w:t>
      </w:r>
      <w:r w:rsidRPr="004527F7">
        <w:rPr>
          <w:vertAlign w:val="superscript"/>
        </w:rPr>
        <w:t>-2</w:t>
      </w:r>
      <w:r w:rsidRPr="004527F7">
        <w:t xml:space="preserve"> (IMO</w:t>
      </w:r>
      <w:proofErr w:type="gramStart"/>
      <w:r w:rsidRPr="004527F7">
        <w:t>);</w:t>
      </w:r>
      <w:proofErr w:type="gramEnd"/>
    </w:p>
    <w:p w14:paraId="2687E9B3" w14:textId="77777777" w:rsidR="008965DF" w:rsidRPr="004527F7" w:rsidRDefault="008965DF" w:rsidP="005479B4">
      <w:pPr>
        <w:pStyle w:val="enumlev1"/>
        <w:jc w:val="both"/>
      </w:pPr>
      <w:r w:rsidRPr="004527F7">
        <w:t>–</w:t>
      </w:r>
      <w:r w:rsidRPr="004527F7">
        <w:tab/>
        <w:t>Should allow both the digital and analogue services to co-exist during the migration to future digital services (IALA/NL</w:t>
      </w:r>
      <w:proofErr w:type="gramStart"/>
      <w:r w:rsidRPr="004527F7">
        <w:t>);</w:t>
      </w:r>
      <w:proofErr w:type="gramEnd"/>
      <w:r w:rsidRPr="004527F7">
        <w:t xml:space="preserve"> </w:t>
      </w:r>
    </w:p>
    <w:p w14:paraId="471D50D1" w14:textId="77777777" w:rsidR="008965DF" w:rsidRDefault="008965DF" w:rsidP="005479B4">
      <w:pPr>
        <w:pStyle w:val="enumlev1"/>
        <w:jc w:val="both"/>
      </w:pPr>
      <w:r w:rsidRPr="004527F7">
        <w:t>–</w:t>
      </w:r>
      <w:r w:rsidRPr="004527F7">
        <w:tab/>
        <w:t>Channel efficiency be a high priority by allowing four (4) or more digital voice channels for each 25 kHz maritime VHF voice channel. (IALA/NL</w:t>
      </w:r>
      <w:proofErr w:type="gramStart"/>
      <w:r w:rsidRPr="004527F7">
        <w:t>);</w:t>
      </w:r>
      <w:proofErr w:type="gramEnd"/>
      <w:r>
        <w:t xml:space="preserve"> </w:t>
      </w:r>
    </w:p>
    <w:p w14:paraId="4AB24521" w14:textId="77777777" w:rsidR="008965DF" w:rsidRPr="00DF5BC1" w:rsidRDefault="008965DF" w:rsidP="005479B4">
      <w:pPr>
        <w:pStyle w:val="EditorsNote"/>
        <w:jc w:val="both"/>
        <w:rPr>
          <w:color w:val="FF0000"/>
        </w:rPr>
      </w:pPr>
      <w:r w:rsidRPr="00DF5BC1">
        <w:rPr>
          <w:color w:val="FF0000"/>
          <w:lang w:eastAsia="zh-CN"/>
        </w:rPr>
        <w:t>[Editor’s note: Shall we add and investigate if the space between current channels can be used? This could help with finding a migration plan.]</w:t>
      </w:r>
    </w:p>
    <w:p w14:paraId="3412EFB6" w14:textId="77777777" w:rsidR="008965DF" w:rsidRPr="004527F7" w:rsidRDefault="008965DF" w:rsidP="005479B4">
      <w:pPr>
        <w:pStyle w:val="enumlev1"/>
        <w:jc w:val="both"/>
      </w:pPr>
      <w:r w:rsidRPr="004527F7">
        <w:t>–</w:t>
      </w:r>
      <w:r w:rsidRPr="004527F7">
        <w:tab/>
        <w:t>The ability to regularly transmit the location of the radio for the entire duration of the digital voice communication (IALA/NL</w:t>
      </w:r>
      <w:proofErr w:type="gramStart"/>
      <w:r w:rsidRPr="004527F7">
        <w:t>);</w:t>
      </w:r>
      <w:proofErr w:type="gramEnd"/>
    </w:p>
    <w:p w14:paraId="5582E219" w14:textId="77777777" w:rsidR="008965DF" w:rsidRPr="004527F7" w:rsidRDefault="008965DF" w:rsidP="005479B4">
      <w:pPr>
        <w:pStyle w:val="enumlev1"/>
        <w:jc w:val="both"/>
      </w:pPr>
      <w:r w:rsidRPr="004527F7">
        <w:t>–</w:t>
      </w:r>
      <w:r w:rsidRPr="004527F7">
        <w:tab/>
        <w:t>SMS without the need to set up a digital or other voice call (IALA/NL</w:t>
      </w:r>
      <w:proofErr w:type="gramStart"/>
      <w:r w:rsidRPr="004527F7">
        <w:t>);</w:t>
      </w:r>
      <w:proofErr w:type="gramEnd"/>
    </w:p>
    <w:p w14:paraId="1928AFC7" w14:textId="77777777" w:rsidR="008965DF" w:rsidRPr="004527F7" w:rsidRDefault="008965DF" w:rsidP="005479B4">
      <w:pPr>
        <w:pStyle w:val="enumlev1"/>
        <w:jc w:val="both"/>
      </w:pPr>
      <w:r w:rsidRPr="004527F7">
        <w:t>–</w:t>
      </w:r>
      <w:r w:rsidRPr="004527F7">
        <w:tab/>
        <w:t>Digital voice quality be similar to or better than the analogue voice service especially using weaker radio signals at the extents of the radio coverage (IALA</w:t>
      </w:r>
      <w:proofErr w:type="gramStart"/>
      <w:r w:rsidRPr="004527F7">
        <w:t>);</w:t>
      </w:r>
      <w:proofErr w:type="gramEnd"/>
    </w:p>
    <w:p w14:paraId="48EC1ED6" w14:textId="77777777" w:rsidR="008965DF" w:rsidRPr="004527F7" w:rsidRDefault="008965DF" w:rsidP="005479B4">
      <w:pPr>
        <w:pStyle w:val="enumlev1"/>
        <w:jc w:val="both"/>
      </w:pPr>
      <w:r w:rsidRPr="004527F7">
        <w:t>–</w:t>
      </w:r>
      <w:r w:rsidRPr="004527F7">
        <w:tab/>
        <w:t>The capability of transmitting the identification (</w:t>
      </w:r>
      <w:proofErr w:type="spellStart"/>
      <w:r w:rsidRPr="004527F7">
        <w:t>MMSI</w:t>
      </w:r>
      <w:proofErr w:type="spellEnd"/>
      <w:r w:rsidRPr="004527F7">
        <w:t>) of the radio for the entire duration of the digital voice conversation (ITU</w:t>
      </w:r>
      <w:proofErr w:type="gramStart"/>
      <w:r w:rsidRPr="004527F7">
        <w:t>);</w:t>
      </w:r>
      <w:proofErr w:type="gramEnd"/>
    </w:p>
    <w:p w14:paraId="2567E4C4" w14:textId="77777777" w:rsidR="008965DF" w:rsidRPr="004527F7" w:rsidRDefault="008965DF" w:rsidP="005479B4">
      <w:pPr>
        <w:pStyle w:val="enumlev1"/>
        <w:jc w:val="both"/>
      </w:pPr>
      <w:r w:rsidRPr="004527F7">
        <w:t>–</w:t>
      </w:r>
      <w:r w:rsidRPr="004527F7">
        <w:tab/>
        <w:t>The capability of transmitting the identification (ATIS) of the radio for the entire duration of the analogue voice conversation (</w:t>
      </w:r>
      <w:proofErr w:type="spellStart"/>
      <w:r w:rsidRPr="004527F7">
        <w:t>RAINWAT</w:t>
      </w:r>
      <w:proofErr w:type="spellEnd"/>
      <w:proofErr w:type="gramStart"/>
      <w:r w:rsidRPr="004527F7">
        <w:t>);</w:t>
      </w:r>
      <w:proofErr w:type="gramEnd"/>
    </w:p>
    <w:p w14:paraId="1DBFF1B2" w14:textId="77777777" w:rsidR="008965DF" w:rsidRPr="004527F7" w:rsidRDefault="008965DF" w:rsidP="005479B4">
      <w:pPr>
        <w:pStyle w:val="enumlev1"/>
        <w:jc w:val="both"/>
      </w:pPr>
      <w:r w:rsidRPr="004527F7">
        <w:t>–</w:t>
      </w:r>
      <w:r w:rsidRPr="004527F7">
        <w:tab/>
        <w:t>Could/should detect an analogue or digital signal and switch over automatically to the appropriate frequencies (NL</w:t>
      </w:r>
      <w:proofErr w:type="gramStart"/>
      <w:r w:rsidRPr="004527F7">
        <w:t>);</w:t>
      </w:r>
      <w:proofErr w:type="gramEnd"/>
    </w:p>
    <w:p w14:paraId="67A7FFDF" w14:textId="77777777" w:rsidR="008965DF" w:rsidRPr="004527F7" w:rsidRDefault="008965DF" w:rsidP="005479B4">
      <w:pPr>
        <w:pStyle w:val="enumlev1"/>
        <w:jc w:val="both"/>
      </w:pPr>
      <w:r w:rsidRPr="004527F7">
        <w:t>–</w:t>
      </w:r>
      <w:r w:rsidRPr="004527F7">
        <w:tab/>
        <w:t>Should be possible for Coastal stations to relay transmissions (with the same voice quality in digital mode) (NL</w:t>
      </w:r>
      <w:proofErr w:type="gramStart"/>
      <w:r w:rsidRPr="004527F7">
        <w:t>);</w:t>
      </w:r>
      <w:proofErr w:type="gramEnd"/>
    </w:p>
    <w:p w14:paraId="330FEF6B" w14:textId="77777777" w:rsidR="008965DF" w:rsidRPr="004527F7" w:rsidRDefault="008965DF" w:rsidP="005479B4">
      <w:pPr>
        <w:pStyle w:val="enumlev1"/>
        <w:jc w:val="both"/>
      </w:pPr>
      <w:r w:rsidRPr="004527F7">
        <w:t>–</w:t>
      </w:r>
      <w:r w:rsidRPr="004527F7">
        <w:tab/>
        <w:t>Should be able to work in a network (trunked system) (NL</w:t>
      </w:r>
      <w:proofErr w:type="gramStart"/>
      <w:r w:rsidRPr="004527F7">
        <w:t>);</w:t>
      </w:r>
      <w:proofErr w:type="gramEnd"/>
    </w:p>
    <w:p w14:paraId="0560BACF" w14:textId="77777777" w:rsidR="008965DF" w:rsidRPr="004527F7" w:rsidRDefault="008965DF" w:rsidP="005479B4">
      <w:pPr>
        <w:pStyle w:val="enumlev1"/>
        <w:jc w:val="both"/>
      </w:pPr>
      <w:r w:rsidRPr="004527F7">
        <w:t>–</w:t>
      </w:r>
      <w:r w:rsidRPr="004527F7">
        <w:tab/>
        <w:t>Should be able to auto connect to a trunked system (NL</w:t>
      </w:r>
      <w:proofErr w:type="gramStart"/>
      <w:r w:rsidRPr="004527F7">
        <w:t>);</w:t>
      </w:r>
      <w:proofErr w:type="gramEnd"/>
    </w:p>
    <w:p w14:paraId="6AEB4FFE" w14:textId="77777777" w:rsidR="008965DF" w:rsidRPr="004527F7" w:rsidRDefault="008965DF" w:rsidP="005479B4">
      <w:pPr>
        <w:pStyle w:val="enumlev1"/>
        <w:jc w:val="both"/>
      </w:pPr>
      <w:r w:rsidRPr="004527F7">
        <w:t>–</w:t>
      </w:r>
      <w:r w:rsidRPr="004527F7">
        <w:tab/>
        <w:t>Mobiles should automatically be activated (transmit SAR position and identification</w:t>
      </w:r>
      <w:proofErr w:type="gramStart"/>
      <w:r w:rsidRPr="004527F7">
        <w:t>);</w:t>
      </w:r>
      <w:proofErr w:type="gramEnd"/>
    </w:p>
    <w:p w14:paraId="6068B756" w14:textId="77777777" w:rsidR="008965DF" w:rsidRPr="004527F7" w:rsidRDefault="008965DF" w:rsidP="005479B4">
      <w:pPr>
        <w:pStyle w:val="enumlev1"/>
        <w:jc w:val="both"/>
      </w:pPr>
      <w:r w:rsidRPr="004527F7">
        <w:t>–</w:t>
      </w:r>
      <w:r w:rsidRPr="004527F7">
        <w:tab/>
        <w:t>Be able of “graceful degradation”.</w:t>
      </w:r>
    </w:p>
    <w:p w14:paraId="2C4E4605" w14:textId="77777777" w:rsidR="008965DF" w:rsidRPr="004527F7" w:rsidRDefault="008965DF" w:rsidP="005479B4">
      <w:pPr>
        <w:pStyle w:val="Heading1"/>
      </w:pPr>
      <w:bookmarkStart w:id="322" w:name="_Toc84926830"/>
      <w:r w:rsidRPr="004527F7">
        <w:t>9</w:t>
      </w:r>
      <w:r w:rsidRPr="004527F7">
        <w:tab/>
        <w:t>Voice CODECS</w:t>
      </w:r>
      <w:bookmarkEnd w:id="322"/>
    </w:p>
    <w:p w14:paraId="51E0F73F" w14:textId="77777777" w:rsidR="008965DF" w:rsidRPr="004527F7" w:rsidRDefault="008965DF" w:rsidP="005479B4">
      <w:pPr>
        <w:jc w:val="both"/>
      </w:pPr>
      <w:r w:rsidRPr="004527F7">
        <w:t xml:space="preserve">It is the view that licensing and patents are important considerations when selecting an appropriate vocoder. Use of technology should not involve patents unless a patent owner was prepared to donate or sell the patent. Although this is the “best” for the maritime community, sometimes a small fee for </w:t>
      </w:r>
      <w:r w:rsidRPr="004527F7">
        <w:lastRenderedPageBreak/>
        <w:t xml:space="preserve">the patent could be acceptable if a formal declaration of the patent holder is in place not to increase the fee. </w:t>
      </w:r>
    </w:p>
    <w:p w14:paraId="3E7A0607" w14:textId="77777777" w:rsidR="008965DF" w:rsidRPr="004527F7" w:rsidRDefault="008965DF" w:rsidP="005479B4">
      <w:pPr>
        <w:jc w:val="both"/>
      </w:pPr>
      <w:r w:rsidRPr="004527F7">
        <w:t xml:space="preserve">The VHF band today offers channels with a spectrum bandwidth of 25 kHz for analogue speech communications. Using technologies available today this can be split up to improve the spectral efficiency by applying digital encoding techniques to the speech signals. For instance, the TETRA system allows for four TDMA speech channels to be carried over its 25 kHz radio channel by encoding each speech channel into a </w:t>
      </w:r>
      <w:proofErr w:type="gramStart"/>
      <w:r w:rsidRPr="004527F7">
        <w:t>7 200 bps</w:t>
      </w:r>
      <w:proofErr w:type="gramEnd"/>
      <w:r w:rsidRPr="004527F7">
        <w:t xml:space="preserve"> data stream, which, after removing the error correction, results in a 4 800 bps voice channel. Adding control and overhead signalling, this results in a total over-air data rate of 36 kbps using pi/4 </w:t>
      </w:r>
      <w:proofErr w:type="spellStart"/>
      <w:r w:rsidRPr="004527F7">
        <w:t>QPSK</w:t>
      </w:r>
      <w:proofErr w:type="spellEnd"/>
      <w:r w:rsidRPr="004527F7">
        <w:t xml:space="preserve"> modulation.</w:t>
      </w:r>
    </w:p>
    <w:p w14:paraId="6A4601B9" w14:textId="77777777" w:rsidR="008965DF" w:rsidRPr="004527F7" w:rsidRDefault="008965DF" w:rsidP="005479B4">
      <w:pPr>
        <w:jc w:val="both"/>
      </w:pPr>
      <w:r w:rsidRPr="004527F7">
        <w:t xml:space="preserve">Alternatively, following an </w:t>
      </w:r>
      <w:proofErr w:type="spellStart"/>
      <w:r w:rsidRPr="004527F7">
        <w:t>FDMA</w:t>
      </w:r>
      <w:proofErr w:type="spellEnd"/>
      <w:r w:rsidRPr="004527F7">
        <w:t xml:space="preserve"> approach and splitting the 25 kHz radio channel into four separate radio channels yields a channel bandwidth of 6.25 kHz. Again, by using conventional technology, this allows for an over air data rate of 4800 bps, using 4 </w:t>
      </w:r>
      <w:proofErr w:type="spellStart"/>
      <w:r w:rsidRPr="004527F7">
        <w:t>FSK</w:t>
      </w:r>
      <w:proofErr w:type="spellEnd"/>
      <w:r w:rsidRPr="004527F7">
        <w:t xml:space="preserve"> modulation and </w:t>
      </w:r>
      <w:proofErr w:type="gramStart"/>
      <w:r w:rsidRPr="004527F7">
        <w:t>still remaining</w:t>
      </w:r>
      <w:proofErr w:type="gramEnd"/>
      <w:r w:rsidRPr="004527F7">
        <w:t xml:space="preserve"> within the adjacent channel power limits. Removing the signalling overhead, this results in a speech channel of 3600 bps, of which approx. 1/3 is used for error correction, so that the data channel available for encoding the speech waveform is approx. 2 400 bps.</w:t>
      </w:r>
    </w:p>
    <w:p w14:paraId="1ABD057A" w14:textId="77777777" w:rsidR="008965DF" w:rsidRPr="004527F7" w:rsidRDefault="008965DF" w:rsidP="005479B4">
      <w:pPr>
        <w:jc w:val="both"/>
      </w:pPr>
      <w:r w:rsidRPr="004527F7">
        <w:t xml:space="preserve">Two of the most used vocoders for mobile radio at present are </w:t>
      </w:r>
      <w:proofErr w:type="spellStart"/>
      <w:r w:rsidRPr="004527F7">
        <w:t>AMBE+2</w:t>
      </w:r>
      <w:proofErr w:type="spellEnd"/>
      <w:r w:rsidRPr="004527F7">
        <w:t xml:space="preserve"> and Algebraic code-excited linear prediction (</w:t>
      </w:r>
      <w:proofErr w:type="spellStart"/>
      <w:r w:rsidRPr="004527F7">
        <w:t>ACELP</w:t>
      </w:r>
      <w:proofErr w:type="spellEnd"/>
      <w:r w:rsidRPr="004527F7">
        <w:t xml:space="preserve">). </w:t>
      </w:r>
      <w:proofErr w:type="spellStart"/>
      <w:r w:rsidRPr="004527F7">
        <w:t>AMBE+2</w:t>
      </w:r>
      <w:proofErr w:type="spellEnd"/>
      <w:r w:rsidRPr="004527F7">
        <w:t xml:space="preserve"> is used by </w:t>
      </w:r>
      <w:proofErr w:type="spellStart"/>
      <w:r w:rsidRPr="004527F7">
        <w:t>DMR</w:t>
      </w:r>
      <w:proofErr w:type="spellEnd"/>
      <w:r w:rsidRPr="004527F7">
        <w:t xml:space="preserve"> and </w:t>
      </w:r>
      <w:proofErr w:type="spellStart"/>
      <w:r w:rsidRPr="004527F7">
        <w:t>dPMR</w:t>
      </w:r>
      <w:proofErr w:type="spellEnd"/>
      <w:r w:rsidRPr="004527F7">
        <w:t xml:space="preserve">, and </w:t>
      </w:r>
      <w:proofErr w:type="spellStart"/>
      <w:r w:rsidRPr="004527F7">
        <w:t>ACELP</w:t>
      </w:r>
      <w:proofErr w:type="spellEnd"/>
      <w:r w:rsidRPr="004527F7">
        <w:t xml:space="preserve"> is used by TETRA. Both </w:t>
      </w:r>
      <w:proofErr w:type="spellStart"/>
      <w:r w:rsidRPr="004527F7">
        <w:t>AMBE+2</w:t>
      </w:r>
      <w:proofErr w:type="spellEnd"/>
      <w:r w:rsidRPr="004527F7">
        <w:t xml:space="preserve"> and </w:t>
      </w:r>
      <w:proofErr w:type="spellStart"/>
      <w:r w:rsidRPr="004527F7">
        <w:t>ACELP</w:t>
      </w:r>
      <w:proofErr w:type="spellEnd"/>
      <w:r w:rsidRPr="004527F7">
        <w:t xml:space="preserve"> are covered by patents. </w:t>
      </w:r>
    </w:p>
    <w:p w14:paraId="6087E90B" w14:textId="77777777" w:rsidR="008965DF" w:rsidRPr="004527F7" w:rsidRDefault="008965DF" w:rsidP="0000101A">
      <w:pPr>
        <w:pStyle w:val="Heading2"/>
      </w:pPr>
      <w:bookmarkStart w:id="323" w:name="_Toc84926831"/>
      <w:r>
        <w:t xml:space="preserve">9.1 </w:t>
      </w:r>
      <w:r w:rsidRPr="004527F7">
        <w:tab/>
        <w:t>CML Microcircuits</w:t>
      </w:r>
      <w:bookmarkEnd w:id="323"/>
    </w:p>
    <w:p w14:paraId="59042F06" w14:textId="77777777" w:rsidR="008965DF" w:rsidRPr="004527F7" w:rsidRDefault="008965DF" w:rsidP="005479B4">
      <w:pPr>
        <w:jc w:val="both"/>
      </w:pPr>
      <w:r w:rsidRPr="004527F7">
        <w:t xml:space="preserve">CML Microcircuits offers various solutions for vocoders for use in low data rate radio channels, among them the </w:t>
      </w:r>
      <w:proofErr w:type="spellStart"/>
      <w:r w:rsidRPr="004527F7">
        <w:t>CMX7262</w:t>
      </w:r>
      <w:proofErr w:type="spellEnd"/>
      <w:r w:rsidRPr="004527F7">
        <w:t xml:space="preserve"> and </w:t>
      </w:r>
      <w:proofErr w:type="spellStart"/>
      <w:r w:rsidRPr="004527F7">
        <w:t>CMX618</w:t>
      </w:r>
      <w:proofErr w:type="spellEnd"/>
      <w:r w:rsidRPr="004527F7">
        <w:t>/638.</w:t>
      </w:r>
    </w:p>
    <w:p w14:paraId="108CE5D4" w14:textId="77777777" w:rsidR="008965DF" w:rsidRPr="006F7D07" w:rsidRDefault="008965DF" w:rsidP="005479B4">
      <w:pPr>
        <w:jc w:val="both"/>
        <w:rPr>
          <w:rStyle w:val="Hyperlink"/>
        </w:rPr>
      </w:pPr>
      <w:r w:rsidRPr="004527F7">
        <w:t xml:space="preserve">Detailed information on these vocoders could be found here: </w:t>
      </w:r>
      <w:r>
        <w:fldChar w:fldCharType="begin"/>
      </w:r>
      <w:r>
        <w:instrText xml:space="preserve"> HYPERLINK "https://www.cmlmicro.com/digital-voice-2/" </w:instrText>
      </w:r>
      <w:r>
        <w:fldChar w:fldCharType="separate"/>
      </w:r>
      <w:r w:rsidRPr="006F7D07">
        <w:rPr>
          <w:rStyle w:val="Hyperlink"/>
        </w:rPr>
        <w:t>https://</w:t>
      </w:r>
      <w:proofErr w:type="spellStart"/>
      <w:r w:rsidRPr="006F7D07">
        <w:rPr>
          <w:rStyle w:val="Hyperlink"/>
        </w:rPr>
        <w:t>www.cmlmicro.com</w:t>
      </w:r>
      <w:proofErr w:type="spellEnd"/>
      <w:r w:rsidRPr="006F7D07">
        <w:rPr>
          <w:rStyle w:val="Hyperlink"/>
        </w:rPr>
        <w:t xml:space="preserve">/digital-voice-2/ </w:t>
      </w:r>
    </w:p>
    <w:p w14:paraId="0859B808" w14:textId="77777777" w:rsidR="008965DF" w:rsidRPr="004527F7" w:rsidRDefault="008965DF" w:rsidP="005479B4">
      <w:pPr>
        <w:jc w:val="both"/>
      </w:pPr>
      <w:r>
        <w:fldChar w:fldCharType="end"/>
      </w:r>
      <w:r w:rsidRPr="004527F7">
        <w:t>These are available as hardware devices on the open market with no additional license fees.</w:t>
      </w:r>
    </w:p>
    <w:p w14:paraId="74F5BF5A" w14:textId="77777777" w:rsidR="008965DF" w:rsidRPr="00DF5BC1" w:rsidRDefault="008965DF" w:rsidP="005479B4">
      <w:pPr>
        <w:pStyle w:val="EditorsNote"/>
        <w:jc w:val="both"/>
        <w:rPr>
          <w:color w:val="FF0000"/>
        </w:rPr>
      </w:pPr>
      <w:r w:rsidRPr="00DF5BC1">
        <w:rPr>
          <w:color w:val="FF0000"/>
        </w:rPr>
        <w:t>[Chairman’s note: CML Microcircuits would appear to be a commercial product and therefore whether it can be specifically mentioned in an ITU document needs to be checked]</w:t>
      </w:r>
    </w:p>
    <w:p w14:paraId="12BAE598" w14:textId="77777777" w:rsidR="008965DF" w:rsidRPr="004527F7" w:rsidRDefault="008965DF" w:rsidP="0000101A">
      <w:pPr>
        <w:pStyle w:val="Heading2"/>
      </w:pPr>
      <w:bookmarkStart w:id="324" w:name="_Toc84926832"/>
      <w:r>
        <w:t xml:space="preserve">9.2 </w:t>
      </w:r>
      <w:r w:rsidRPr="004527F7">
        <w:tab/>
        <w:t>Digital voice systems</w:t>
      </w:r>
      <w:bookmarkEnd w:id="324"/>
    </w:p>
    <w:p w14:paraId="2706C279" w14:textId="77777777" w:rsidR="008965DF" w:rsidRPr="004527F7" w:rsidRDefault="008965DF" w:rsidP="005479B4">
      <w:pPr>
        <w:jc w:val="both"/>
      </w:pPr>
      <w:r w:rsidRPr="004527F7">
        <w:t xml:space="preserve">Digital Voice Systems offers various solutions for vocoders, among them the </w:t>
      </w:r>
      <w:proofErr w:type="spellStart"/>
      <w:r w:rsidRPr="004527F7">
        <w:t>AMBE+2</w:t>
      </w:r>
      <w:proofErr w:type="spellEnd"/>
      <w:r w:rsidRPr="004527F7">
        <w:t xml:space="preserve"> series which could be found on </w:t>
      </w:r>
      <w:hyperlink r:id="rId26" w:history="1">
        <w:r w:rsidRPr="004527F7">
          <w:t>https://</w:t>
        </w:r>
        <w:proofErr w:type="spellStart"/>
        <w:r w:rsidRPr="004527F7">
          <w:t>www.dvsinc.com</w:t>
        </w:r>
        <w:proofErr w:type="spellEnd"/>
        <w:r w:rsidRPr="004527F7">
          <w:t>/products/</w:t>
        </w:r>
        <w:proofErr w:type="spellStart"/>
        <w:r w:rsidRPr="004527F7">
          <w:t>compare.shtml</w:t>
        </w:r>
        <w:proofErr w:type="spellEnd"/>
      </w:hyperlink>
      <w:r w:rsidRPr="004527F7">
        <w:t>.</w:t>
      </w:r>
    </w:p>
    <w:p w14:paraId="495F7605" w14:textId="77777777" w:rsidR="008965DF" w:rsidRPr="004527F7" w:rsidRDefault="008965DF" w:rsidP="005479B4">
      <w:pPr>
        <w:jc w:val="both"/>
      </w:pPr>
      <w:proofErr w:type="spellStart"/>
      <w:r w:rsidRPr="004527F7">
        <w:t>AMBE+2</w:t>
      </w:r>
      <w:proofErr w:type="spellEnd"/>
      <w:r w:rsidRPr="004527F7">
        <w:t xml:space="preserve"> is covered by </w:t>
      </w:r>
      <w:proofErr w:type="gramStart"/>
      <w:r w:rsidRPr="004527F7">
        <w:t>patents, but</w:t>
      </w:r>
      <w:proofErr w:type="gramEnd"/>
      <w:r w:rsidRPr="004527F7">
        <w:t xml:space="preserve"> is made available under licences by their developers under the </w:t>
      </w:r>
      <w:proofErr w:type="spellStart"/>
      <w:r w:rsidRPr="004527F7">
        <w:t>ETSI</w:t>
      </w:r>
      <w:proofErr w:type="spellEnd"/>
      <w:r w:rsidRPr="004527F7">
        <w:t xml:space="preserve"> </w:t>
      </w:r>
      <w:proofErr w:type="spellStart"/>
      <w:r w:rsidRPr="004527F7">
        <w:t>FRAND</w:t>
      </w:r>
      <w:proofErr w:type="spellEnd"/>
      <w:r w:rsidRPr="004527F7">
        <w:t xml:space="preserve"> policy (Fair, Reasonable And Non-Discriminatory). Whilst this does impose a cost on each radio produced, it is consistent for all manufacturers; however, this may make smaller manufacturers hesitate to enter the market. </w:t>
      </w:r>
    </w:p>
    <w:p w14:paraId="6E3F8464" w14:textId="77777777" w:rsidR="008965DF" w:rsidRPr="004527F7" w:rsidRDefault="008965DF" w:rsidP="0000101A">
      <w:pPr>
        <w:pStyle w:val="Heading2"/>
      </w:pPr>
      <w:bookmarkStart w:id="325" w:name="_Toc84926833"/>
      <w:r>
        <w:t xml:space="preserve">9.3 </w:t>
      </w:r>
      <w:r w:rsidRPr="004527F7">
        <w:tab/>
      </w:r>
      <w:proofErr w:type="spellStart"/>
      <w:r w:rsidRPr="004527F7">
        <w:t>VoiceAge</w:t>
      </w:r>
      <w:bookmarkEnd w:id="325"/>
      <w:proofErr w:type="spellEnd"/>
    </w:p>
    <w:p w14:paraId="15C6E3B8" w14:textId="77777777" w:rsidR="008965DF" w:rsidRPr="004527F7" w:rsidRDefault="008965DF" w:rsidP="005479B4">
      <w:pPr>
        <w:jc w:val="both"/>
      </w:pPr>
      <w:proofErr w:type="spellStart"/>
      <w:r w:rsidRPr="004527F7">
        <w:t>VoiceAge</w:t>
      </w:r>
      <w:proofErr w:type="spellEnd"/>
      <w:r w:rsidRPr="004527F7">
        <w:t xml:space="preserve"> Corporation has developed the </w:t>
      </w:r>
      <w:proofErr w:type="spellStart"/>
      <w:r w:rsidRPr="004527F7">
        <w:t>ACELP</w:t>
      </w:r>
      <w:proofErr w:type="spellEnd"/>
      <w:r w:rsidRPr="004527F7">
        <w:t xml:space="preserve"> which is a patented speech coding algorithm. </w:t>
      </w:r>
    </w:p>
    <w:p w14:paraId="0A1AD932" w14:textId="77777777" w:rsidR="008965DF" w:rsidRPr="004527F7" w:rsidRDefault="008965DF" w:rsidP="005479B4">
      <w:pPr>
        <w:jc w:val="both"/>
      </w:pPr>
      <w:r w:rsidRPr="004527F7">
        <w:t xml:space="preserve">The </w:t>
      </w:r>
      <w:proofErr w:type="spellStart"/>
      <w:r w:rsidRPr="004527F7">
        <w:t>ACELP</w:t>
      </w:r>
      <w:proofErr w:type="spellEnd"/>
      <w:r w:rsidRPr="004527F7">
        <w:t xml:space="preserve"> method is widely employed in current speech coding standards such as: AMR, </w:t>
      </w:r>
      <w:proofErr w:type="spellStart"/>
      <w:r w:rsidRPr="004527F7">
        <w:t>EFR</w:t>
      </w:r>
      <w:proofErr w:type="spellEnd"/>
      <w:r w:rsidRPr="004527F7">
        <w:t>, AMR-WB (</w:t>
      </w:r>
      <w:proofErr w:type="spellStart"/>
      <w:r w:rsidRPr="004527F7">
        <w:t>G.722.2</w:t>
      </w:r>
      <w:proofErr w:type="spellEnd"/>
      <w:r w:rsidRPr="004527F7">
        <w:t xml:space="preserve">), </w:t>
      </w:r>
      <w:proofErr w:type="spellStart"/>
      <w:r w:rsidRPr="004527F7">
        <w:t>VMR</w:t>
      </w:r>
      <w:proofErr w:type="spellEnd"/>
      <w:r w:rsidRPr="004527F7">
        <w:t xml:space="preserve">-WB, </w:t>
      </w:r>
      <w:proofErr w:type="spellStart"/>
      <w:r w:rsidRPr="004527F7">
        <w:t>EVRC</w:t>
      </w:r>
      <w:proofErr w:type="spellEnd"/>
      <w:r w:rsidRPr="004527F7">
        <w:t xml:space="preserve">, </w:t>
      </w:r>
      <w:proofErr w:type="spellStart"/>
      <w:r w:rsidRPr="004527F7">
        <w:t>EVRC</w:t>
      </w:r>
      <w:proofErr w:type="spellEnd"/>
      <w:r w:rsidRPr="004527F7">
        <w:t xml:space="preserve">-B, </w:t>
      </w:r>
      <w:proofErr w:type="spellStart"/>
      <w:r w:rsidRPr="004527F7">
        <w:t>SMV</w:t>
      </w:r>
      <w:proofErr w:type="spellEnd"/>
      <w:r w:rsidRPr="004527F7">
        <w:t xml:space="preserve">, TETRA, PCS 1900, MPEG-4 </w:t>
      </w:r>
      <w:proofErr w:type="spellStart"/>
      <w:r w:rsidRPr="004527F7">
        <w:t>CELP</w:t>
      </w:r>
      <w:proofErr w:type="spellEnd"/>
      <w:r w:rsidRPr="004527F7">
        <w:t xml:space="preserve"> and ITU-T G-series standards </w:t>
      </w:r>
      <w:proofErr w:type="spellStart"/>
      <w:r w:rsidRPr="004527F7">
        <w:t>G.729</w:t>
      </w:r>
      <w:proofErr w:type="spellEnd"/>
      <w:r w:rsidRPr="004527F7">
        <w:t xml:space="preserve">, </w:t>
      </w:r>
      <w:proofErr w:type="spellStart"/>
      <w:r w:rsidRPr="004527F7">
        <w:t>G.729.1</w:t>
      </w:r>
      <w:proofErr w:type="spellEnd"/>
      <w:r w:rsidRPr="004527F7">
        <w:t xml:space="preserve"> (first coding stage) and </w:t>
      </w:r>
      <w:proofErr w:type="spellStart"/>
      <w:r w:rsidRPr="004527F7">
        <w:t>G.723.1</w:t>
      </w:r>
      <w:proofErr w:type="spellEnd"/>
      <w:r w:rsidRPr="004527F7">
        <w:t xml:space="preserve">. The </w:t>
      </w:r>
      <w:proofErr w:type="spellStart"/>
      <w:r w:rsidRPr="004527F7">
        <w:t>ACELP</w:t>
      </w:r>
      <w:proofErr w:type="spellEnd"/>
      <w:r w:rsidRPr="004527F7">
        <w:t xml:space="preserve"> algorithm is also used in the proprietary </w:t>
      </w:r>
      <w:proofErr w:type="spellStart"/>
      <w:r w:rsidRPr="004527F7">
        <w:t>ACELP.net</w:t>
      </w:r>
      <w:proofErr w:type="spellEnd"/>
      <w:r w:rsidRPr="004527F7">
        <w:t xml:space="preserve"> codec. More information could be found on: </w:t>
      </w:r>
      <w:hyperlink r:id="rId27" w:history="1">
        <w:r w:rsidRPr="004527F7">
          <w:t>http://</w:t>
        </w:r>
        <w:proofErr w:type="spellStart"/>
        <w:r w:rsidRPr="004527F7">
          <w:t>www.voiceage.com</w:t>
        </w:r>
        <w:proofErr w:type="spellEnd"/>
        <w:r w:rsidRPr="004527F7">
          <w:t>/</w:t>
        </w:r>
        <w:proofErr w:type="spellStart"/>
        <w:r w:rsidRPr="004527F7">
          <w:t>Overview.html</w:t>
        </w:r>
        <w:proofErr w:type="spellEnd"/>
      </w:hyperlink>
      <w:r w:rsidRPr="004527F7">
        <w:t xml:space="preserve">. </w:t>
      </w:r>
    </w:p>
    <w:p w14:paraId="430B145A" w14:textId="77777777" w:rsidR="008965DF" w:rsidRPr="004527F7" w:rsidRDefault="008965DF" w:rsidP="005479B4">
      <w:pPr>
        <w:jc w:val="both"/>
      </w:pPr>
      <w:proofErr w:type="spellStart"/>
      <w:r w:rsidRPr="004527F7">
        <w:t>ACELP</w:t>
      </w:r>
      <w:proofErr w:type="spellEnd"/>
      <w:r w:rsidRPr="004527F7">
        <w:t xml:space="preserve"> is covered by </w:t>
      </w:r>
      <w:proofErr w:type="gramStart"/>
      <w:r w:rsidRPr="004527F7">
        <w:t>patents, but</w:t>
      </w:r>
      <w:proofErr w:type="gramEnd"/>
      <w:r w:rsidRPr="004527F7">
        <w:t xml:space="preserve"> is made available under licences by their developers under the </w:t>
      </w:r>
      <w:proofErr w:type="spellStart"/>
      <w:r w:rsidRPr="004527F7">
        <w:t>ETSI</w:t>
      </w:r>
      <w:proofErr w:type="spellEnd"/>
      <w:r w:rsidRPr="004527F7">
        <w:t xml:space="preserve"> </w:t>
      </w:r>
      <w:proofErr w:type="spellStart"/>
      <w:r w:rsidRPr="004527F7">
        <w:t>FRAND</w:t>
      </w:r>
      <w:proofErr w:type="spellEnd"/>
      <w:r w:rsidRPr="004527F7">
        <w:t xml:space="preserve"> policy (Fair, Reasonable And Non-Discriminatory). Whilst this does impose a cost on </w:t>
      </w:r>
      <w:r w:rsidRPr="004527F7">
        <w:lastRenderedPageBreak/>
        <w:t xml:space="preserve">each radio produced, it is consistent for all manufacturers; </w:t>
      </w:r>
      <w:proofErr w:type="gramStart"/>
      <w:r w:rsidRPr="004527F7">
        <w:t>however</w:t>
      </w:r>
      <w:proofErr w:type="gramEnd"/>
      <w:r w:rsidRPr="004527F7">
        <w:t xml:space="preserve"> this may make smaller manufacturers hesitate to enter the market. The licence for </w:t>
      </w:r>
      <w:proofErr w:type="spellStart"/>
      <w:r w:rsidRPr="004527F7">
        <w:t>ACELP</w:t>
      </w:r>
      <w:proofErr w:type="spellEnd"/>
      <w:r w:rsidRPr="004527F7">
        <w:t xml:space="preserve"> is significantly lower than that charged for the </w:t>
      </w:r>
      <w:proofErr w:type="spellStart"/>
      <w:r w:rsidRPr="004527F7">
        <w:t>AMBE+2</w:t>
      </w:r>
      <w:proofErr w:type="spellEnd"/>
      <w:r w:rsidRPr="004527F7">
        <w:t xml:space="preserve"> and is a single one-off charge which makes it much simpler to manage and cost.</w:t>
      </w:r>
    </w:p>
    <w:p w14:paraId="1B189B96" w14:textId="77777777" w:rsidR="008965DF" w:rsidRPr="00DF5BC1" w:rsidRDefault="008965DF" w:rsidP="005479B4">
      <w:pPr>
        <w:pStyle w:val="EditorsNote"/>
        <w:rPr>
          <w:color w:val="FF0000"/>
        </w:rPr>
      </w:pPr>
      <w:r w:rsidRPr="00DF5BC1">
        <w:rPr>
          <w:color w:val="FF0000"/>
        </w:rPr>
        <w:t>[Chairman’s note: see note in para 9.1]</w:t>
      </w:r>
    </w:p>
    <w:p w14:paraId="1A1589A2" w14:textId="77777777" w:rsidR="008965DF" w:rsidRPr="004527F7" w:rsidRDefault="008965DF" w:rsidP="0000101A">
      <w:pPr>
        <w:pStyle w:val="Heading2"/>
      </w:pPr>
      <w:bookmarkStart w:id="326" w:name="_Toc66778417"/>
      <w:bookmarkStart w:id="327" w:name="_Toc66778660"/>
      <w:bookmarkStart w:id="328" w:name="_Toc84926834"/>
      <w:bookmarkEnd w:id="326"/>
      <w:bookmarkEnd w:id="327"/>
      <w:r>
        <w:t xml:space="preserve">9.4 </w:t>
      </w:r>
      <w:r w:rsidRPr="004527F7">
        <w:tab/>
        <w:t>International Telecommunication Union - Telecommunications Codecs</w:t>
      </w:r>
      <w:bookmarkEnd w:id="328"/>
    </w:p>
    <w:p w14:paraId="474DD1E9" w14:textId="77777777" w:rsidR="008965DF" w:rsidRPr="004527F7" w:rsidRDefault="008965DF" w:rsidP="005479B4">
      <w:pPr>
        <w:rPr>
          <w:highlight w:val="yellow"/>
        </w:rPr>
      </w:pPr>
      <w:r w:rsidRPr="004527F7">
        <w:t xml:space="preserve">ITU-T has described </w:t>
      </w:r>
      <w:proofErr w:type="gramStart"/>
      <w:r w:rsidRPr="004527F7">
        <w:t>a number of</w:t>
      </w:r>
      <w:proofErr w:type="gramEnd"/>
      <w:r w:rsidRPr="004527F7">
        <w:t xml:space="preserve"> Codecs as listed below. Details are contained in Annex 4:</w:t>
      </w:r>
    </w:p>
    <w:p w14:paraId="0F7AAB1E" w14:textId="77777777" w:rsidR="008965DF" w:rsidRPr="006B0C0D" w:rsidRDefault="008965DF" w:rsidP="005479B4">
      <w:pPr>
        <w:pStyle w:val="enumlev1"/>
        <w:rPr>
          <w:lang w:val="fr-FR"/>
        </w:rPr>
      </w:pPr>
      <w:r w:rsidRPr="006B0C0D">
        <w:rPr>
          <w:lang w:val="fr-FR"/>
        </w:rPr>
        <w:t xml:space="preserve">ITU-T Codecs - </w:t>
      </w:r>
      <w:proofErr w:type="spellStart"/>
      <w:r w:rsidRPr="006B0C0D">
        <w:rPr>
          <w:lang w:val="fr-FR"/>
        </w:rPr>
        <w:t>G.711</w:t>
      </w:r>
      <w:proofErr w:type="spellEnd"/>
      <w:r w:rsidRPr="006B0C0D">
        <w:rPr>
          <w:lang w:val="fr-FR"/>
        </w:rPr>
        <w:t>;</w:t>
      </w:r>
    </w:p>
    <w:p w14:paraId="70035EB5" w14:textId="77777777" w:rsidR="008965DF" w:rsidRPr="006B0C0D" w:rsidRDefault="008965DF" w:rsidP="005479B4">
      <w:pPr>
        <w:pStyle w:val="enumlev1"/>
        <w:rPr>
          <w:lang w:val="fr-FR"/>
        </w:rPr>
      </w:pPr>
      <w:r w:rsidRPr="006B0C0D">
        <w:rPr>
          <w:lang w:val="fr-FR"/>
        </w:rPr>
        <w:t xml:space="preserve">ITU-T Codecs - </w:t>
      </w:r>
      <w:proofErr w:type="spellStart"/>
      <w:r w:rsidRPr="006B0C0D">
        <w:rPr>
          <w:lang w:val="fr-FR"/>
        </w:rPr>
        <w:t>G.722</w:t>
      </w:r>
      <w:proofErr w:type="spellEnd"/>
      <w:r w:rsidRPr="006B0C0D">
        <w:rPr>
          <w:lang w:val="fr-FR"/>
        </w:rPr>
        <w:t xml:space="preserve"> and </w:t>
      </w:r>
      <w:proofErr w:type="spellStart"/>
      <w:r w:rsidRPr="006B0C0D">
        <w:rPr>
          <w:lang w:val="fr-FR"/>
        </w:rPr>
        <w:t>G.722.1</w:t>
      </w:r>
      <w:proofErr w:type="spellEnd"/>
      <w:r w:rsidRPr="006B0C0D">
        <w:rPr>
          <w:lang w:val="fr-FR"/>
        </w:rPr>
        <w:t>;</w:t>
      </w:r>
    </w:p>
    <w:p w14:paraId="4C554A87" w14:textId="77777777" w:rsidR="008965DF" w:rsidRPr="006B0C0D" w:rsidRDefault="008965DF" w:rsidP="005479B4">
      <w:pPr>
        <w:pStyle w:val="enumlev1"/>
        <w:rPr>
          <w:lang w:val="fr-FR"/>
        </w:rPr>
      </w:pPr>
      <w:r w:rsidRPr="006B0C0D">
        <w:rPr>
          <w:lang w:val="fr-FR"/>
        </w:rPr>
        <w:t xml:space="preserve">ITU-T Codecs - </w:t>
      </w:r>
      <w:proofErr w:type="spellStart"/>
      <w:r w:rsidRPr="006B0C0D">
        <w:rPr>
          <w:lang w:val="fr-FR"/>
        </w:rPr>
        <w:t>G.723.1</w:t>
      </w:r>
      <w:proofErr w:type="spellEnd"/>
      <w:r w:rsidRPr="006B0C0D">
        <w:rPr>
          <w:lang w:val="fr-FR"/>
        </w:rPr>
        <w:t>;</w:t>
      </w:r>
    </w:p>
    <w:p w14:paraId="7F18F1C9" w14:textId="77777777" w:rsidR="008965DF" w:rsidRPr="006B0C0D" w:rsidRDefault="008965DF" w:rsidP="005479B4">
      <w:pPr>
        <w:pStyle w:val="enumlev1"/>
        <w:rPr>
          <w:lang w:val="fr-FR"/>
        </w:rPr>
      </w:pPr>
      <w:proofErr w:type="spellStart"/>
      <w:r w:rsidRPr="006B0C0D">
        <w:rPr>
          <w:lang w:val="fr-FR"/>
        </w:rPr>
        <w:t>Recommendation</w:t>
      </w:r>
      <w:proofErr w:type="spellEnd"/>
      <w:r w:rsidRPr="006B0C0D">
        <w:rPr>
          <w:lang w:val="fr-FR"/>
        </w:rPr>
        <w:t xml:space="preserve"> ITU-T </w:t>
      </w:r>
      <w:proofErr w:type="spellStart"/>
      <w:r w:rsidRPr="006B0C0D">
        <w:rPr>
          <w:lang w:val="fr-FR"/>
        </w:rPr>
        <w:t>G.726</w:t>
      </w:r>
      <w:proofErr w:type="spellEnd"/>
      <w:r w:rsidRPr="006B0C0D">
        <w:rPr>
          <w:lang w:val="fr-FR"/>
        </w:rPr>
        <w:t>: (</w:t>
      </w:r>
      <w:proofErr w:type="spellStart"/>
      <w:r w:rsidRPr="006B0C0D">
        <w:rPr>
          <w:lang w:val="fr-FR"/>
        </w:rPr>
        <w:t>ADPCM</w:t>
      </w:r>
      <w:proofErr w:type="spellEnd"/>
      <w:proofErr w:type="gramStart"/>
      <w:r w:rsidRPr="006B0C0D">
        <w:rPr>
          <w:lang w:val="fr-FR"/>
        </w:rPr>
        <w:t>);</w:t>
      </w:r>
      <w:proofErr w:type="gramEnd"/>
    </w:p>
    <w:p w14:paraId="7B009690" w14:textId="77777777" w:rsidR="008965DF" w:rsidRPr="004527F7" w:rsidRDefault="008965DF" w:rsidP="005479B4">
      <w:pPr>
        <w:pStyle w:val="enumlev1"/>
      </w:pPr>
      <w:r w:rsidRPr="004527F7">
        <w:t xml:space="preserve">Recommendation ITU-T </w:t>
      </w:r>
      <w:proofErr w:type="spellStart"/>
      <w:r w:rsidRPr="004527F7">
        <w:t>G.728</w:t>
      </w:r>
      <w:proofErr w:type="spellEnd"/>
      <w:r w:rsidRPr="004527F7">
        <w:t>: Coding of speech at 16 kbit/s using LD-</w:t>
      </w:r>
      <w:proofErr w:type="spellStart"/>
      <w:proofErr w:type="gramStart"/>
      <w:r w:rsidRPr="004527F7">
        <w:t>CELP</w:t>
      </w:r>
      <w:proofErr w:type="spellEnd"/>
      <w:r w:rsidRPr="004527F7">
        <w:t>;</w:t>
      </w:r>
      <w:proofErr w:type="gramEnd"/>
    </w:p>
    <w:p w14:paraId="609D1DE7" w14:textId="77777777" w:rsidR="008965DF" w:rsidRPr="004527F7" w:rsidRDefault="008965DF" w:rsidP="005479B4">
      <w:pPr>
        <w:pStyle w:val="enumlev1"/>
      </w:pPr>
      <w:r w:rsidRPr="004527F7">
        <w:t xml:space="preserve">Recommendation ITU-T </w:t>
      </w:r>
      <w:proofErr w:type="spellStart"/>
      <w:r w:rsidRPr="004527F7">
        <w:t>G.729</w:t>
      </w:r>
      <w:proofErr w:type="spellEnd"/>
      <w:r w:rsidRPr="004527F7">
        <w:t>: Coding of speech at 8 kbit/s using CS-</w:t>
      </w:r>
      <w:proofErr w:type="spellStart"/>
      <w:proofErr w:type="gramStart"/>
      <w:r w:rsidRPr="004527F7">
        <w:t>ACELP</w:t>
      </w:r>
      <w:proofErr w:type="spellEnd"/>
      <w:r w:rsidRPr="004527F7">
        <w:t>;</w:t>
      </w:r>
      <w:proofErr w:type="gramEnd"/>
    </w:p>
    <w:p w14:paraId="0691100C" w14:textId="77777777" w:rsidR="008965DF" w:rsidRPr="004527F7" w:rsidRDefault="008965DF" w:rsidP="005479B4">
      <w:pPr>
        <w:jc w:val="both"/>
      </w:pPr>
      <w:r w:rsidRPr="004527F7">
        <w:t xml:space="preserve">Recommendation ITU-T </w:t>
      </w:r>
      <w:proofErr w:type="spellStart"/>
      <w:r w:rsidRPr="004527F7">
        <w:t>G.729.1</w:t>
      </w:r>
      <w:proofErr w:type="spellEnd"/>
      <w:r w:rsidRPr="004527F7">
        <w:t xml:space="preserve">: ITU-T </w:t>
      </w:r>
      <w:proofErr w:type="spellStart"/>
      <w:r w:rsidRPr="004527F7">
        <w:t>G.729</w:t>
      </w:r>
      <w:proofErr w:type="spellEnd"/>
      <w:r w:rsidRPr="004527F7">
        <w:t xml:space="preserve"> based embedded variable bit-rate coder: An</w:t>
      </w:r>
      <w:r>
        <w:t> </w:t>
      </w:r>
      <w:r w:rsidRPr="004527F7">
        <w:t>8</w:t>
      </w:r>
      <w:r>
        <w:noBreakHyphen/>
      </w:r>
      <w:r w:rsidRPr="004527F7">
        <w:t>32</w:t>
      </w:r>
      <w:r>
        <w:t> </w:t>
      </w:r>
      <w:r w:rsidRPr="004527F7">
        <w:t xml:space="preserve">kbit/s, scalable wideband, coder-bitstream interoperable with ITU-T </w:t>
      </w:r>
      <w:proofErr w:type="spellStart"/>
      <w:r w:rsidRPr="004527F7">
        <w:t>G.729</w:t>
      </w:r>
      <w:proofErr w:type="spellEnd"/>
      <w:r w:rsidRPr="004527F7">
        <w:t xml:space="preserve"> codecs.</w:t>
      </w:r>
    </w:p>
    <w:p w14:paraId="062149C5" w14:textId="77777777" w:rsidR="008965DF" w:rsidRPr="004527F7" w:rsidRDefault="008965DF" w:rsidP="0000101A">
      <w:pPr>
        <w:pStyle w:val="Heading2"/>
      </w:pPr>
      <w:bookmarkStart w:id="329" w:name="_Toc66438716"/>
      <w:bookmarkStart w:id="330" w:name="_Toc66438935"/>
      <w:bookmarkStart w:id="331" w:name="_Toc66439154"/>
      <w:bookmarkStart w:id="332" w:name="_Toc66439373"/>
      <w:bookmarkStart w:id="333" w:name="_Toc66439590"/>
      <w:bookmarkStart w:id="334" w:name="_Toc66778419"/>
      <w:bookmarkStart w:id="335" w:name="_Toc66778662"/>
      <w:bookmarkStart w:id="336" w:name="_Toc66438717"/>
      <w:bookmarkStart w:id="337" w:name="_Toc66438936"/>
      <w:bookmarkStart w:id="338" w:name="_Toc66439155"/>
      <w:bookmarkStart w:id="339" w:name="_Toc66439374"/>
      <w:bookmarkStart w:id="340" w:name="_Toc66439591"/>
      <w:bookmarkStart w:id="341" w:name="_Toc66778420"/>
      <w:bookmarkStart w:id="342" w:name="_Toc66778663"/>
      <w:bookmarkStart w:id="343" w:name="_Toc66438825"/>
      <w:bookmarkStart w:id="344" w:name="_Toc66439044"/>
      <w:bookmarkStart w:id="345" w:name="_Toc66439263"/>
      <w:bookmarkStart w:id="346" w:name="_Toc66439482"/>
      <w:bookmarkStart w:id="347" w:name="_Toc66439699"/>
      <w:bookmarkStart w:id="348" w:name="_Toc66778528"/>
      <w:bookmarkStart w:id="349" w:name="_Toc66778771"/>
      <w:bookmarkStart w:id="350" w:name="_Toc66438826"/>
      <w:bookmarkStart w:id="351" w:name="_Toc66439045"/>
      <w:bookmarkStart w:id="352" w:name="_Toc66439264"/>
      <w:bookmarkStart w:id="353" w:name="_Toc66439483"/>
      <w:bookmarkStart w:id="354" w:name="_Toc66439700"/>
      <w:bookmarkStart w:id="355" w:name="_Toc66778529"/>
      <w:bookmarkStart w:id="356" w:name="_Toc66778772"/>
      <w:bookmarkStart w:id="357" w:name="_Toc84926835"/>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r>
        <w:t xml:space="preserve">9.5 </w:t>
      </w:r>
      <w:r w:rsidRPr="004527F7">
        <w:tab/>
      </w:r>
      <w:r>
        <w:t>F</w:t>
      </w:r>
      <w:r w:rsidRPr="004527F7">
        <w:t>ree open audio codec</w:t>
      </w:r>
      <w:bookmarkEnd w:id="357"/>
    </w:p>
    <w:p w14:paraId="4617C0E4" w14:textId="77777777" w:rsidR="008965DF" w:rsidRPr="004527F7" w:rsidRDefault="008965DF" w:rsidP="005479B4">
      <w:pPr>
        <w:jc w:val="both"/>
      </w:pPr>
      <w:r>
        <w:t>F</w:t>
      </w:r>
      <w:r w:rsidRPr="004527F7">
        <w:t xml:space="preserve">ree open audio codec </w:t>
      </w:r>
      <w:r>
        <w:t>(</w:t>
      </w:r>
      <w:r w:rsidRPr="004527F7">
        <w:t>Opus</w:t>
      </w:r>
      <w:r>
        <w:t>)</w:t>
      </w:r>
      <w:r w:rsidRPr="004527F7">
        <w:t xml:space="preserve"> is a totally open, royalty-free, highly versatile audio codec. More details can be found on </w:t>
      </w:r>
      <w:bookmarkStart w:id="358" w:name="_Hlk66363343"/>
      <w:r w:rsidRPr="004527F7">
        <w:fldChar w:fldCharType="begin"/>
      </w:r>
      <w:r w:rsidRPr="004527F7">
        <w:instrText xml:space="preserve"> HYPERLINK "http://opus-codec.org" </w:instrText>
      </w:r>
      <w:r w:rsidRPr="004527F7">
        <w:fldChar w:fldCharType="separate"/>
      </w:r>
      <w:r w:rsidRPr="004527F7">
        <w:t>http://opus-</w:t>
      </w:r>
      <w:proofErr w:type="spellStart"/>
      <w:r w:rsidRPr="004527F7">
        <w:t>codec.org</w:t>
      </w:r>
      <w:proofErr w:type="spellEnd"/>
      <w:r w:rsidRPr="004527F7">
        <w:fldChar w:fldCharType="end"/>
      </w:r>
      <w:bookmarkEnd w:id="358"/>
      <w:r w:rsidRPr="004527F7">
        <w:t>. It supports bit rates from 6 to 510 kbps.</w:t>
      </w:r>
    </w:p>
    <w:p w14:paraId="184FB8C2" w14:textId="77777777" w:rsidR="008965DF" w:rsidRPr="004527F7" w:rsidRDefault="008965DF" w:rsidP="0000101A">
      <w:pPr>
        <w:pStyle w:val="Heading2"/>
      </w:pPr>
      <w:bookmarkStart w:id="359" w:name="_Toc84926836"/>
      <w:r>
        <w:t xml:space="preserve">9.6 </w:t>
      </w:r>
      <w:r w:rsidRPr="004527F7">
        <w:tab/>
        <w:t xml:space="preserve">Comparison </w:t>
      </w:r>
      <w:r w:rsidRPr="004527F7">
        <w:rPr>
          <w:rFonts w:eastAsia="Calibri"/>
        </w:rPr>
        <w:t xml:space="preserve">of </w:t>
      </w:r>
      <w:r w:rsidRPr="004527F7">
        <w:t>voice CODECS</w:t>
      </w:r>
      <w:bookmarkEnd w:id="359"/>
    </w:p>
    <w:p w14:paraId="456F9A5B" w14:textId="77777777" w:rsidR="008965DF" w:rsidRPr="00DF5BC1" w:rsidRDefault="008965DF" w:rsidP="005479B4">
      <w:pPr>
        <w:pStyle w:val="EditorsNote"/>
        <w:jc w:val="both"/>
        <w:rPr>
          <w:color w:val="FF0000"/>
        </w:rPr>
      </w:pPr>
      <w:r w:rsidRPr="00DF5BC1">
        <w:rPr>
          <w:color w:val="FF0000"/>
          <w:lang w:eastAsia="zh-CN"/>
        </w:rPr>
        <w:t>[Editor’s note: Table 2 should be renumbered to Table 1, and all the number of Tables should be modified accordingly.]</w:t>
      </w:r>
    </w:p>
    <w:p w14:paraId="65817185" w14:textId="77777777" w:rsidR="008965DF" w:rsidRPr="004527F7" w:rsidRDefault="008965DF" w:rsidP="005479B4">
      <w:pPr>
        <w:pStyle w:val="TableNo"/>
      </w:pPr>
      <w:r w:rsidRPr="004527F7">
        <w:t>Table 2</w:t>
      </w:r>
    </w:p>
    <w:p w14:paraId="31ECDAB4" w14:textId="77777777" w:rsidR="008965DF" w:rsidRPr="004527F7" w:rsidRDefault="008965DF" w:rsidP="005479B4">
      <w:pPr>
        <w:pStyle w:val="Tabletitle"/>
        <w:rPr>
          <w:lang w:eastAsia="ja-JP"/>
        </w:rPr>
      </w:pPr>
      <w:r w:rsidRPr="004527F7">
        <w:rPr>
          <w:lang w:eastAsia="ja-JP"/>
        </w:rPr>
        <w:t xml:space="preserve">Comparison of voice </w:t>
      </w:r>
      <w:r w:rsidRPr="004527F7">
        <w:t>CODECS</w:t>
      </w:r>
    </w:p>
    <w:tbl>
      <w:tblPr>
        <w:tblW w:w="49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1"/>
        <w:gridCol w:w="1559"/>
        <w:gridCol w:w="1134"/>
        <w:gridCol w:w="1274"/>
        <w:gridCol w:w="1136"/>
        <w:gridCol w:w="1272"/>
        <w:gridCol w:w="1140"/>
      </w:tblGrid>
      <w:tr w:rsidR="008965DF" w:rsidRPr="004527F7" w14:paraId="259BDF7E" w14:textId="77777777" w:rsidTr="00BD6212">
        <w:trPr>
          <w:tblHeader/>
        </w:trPr>
        <w:tc>
          <w:tcPr>
            <w:tcW w:w="1043" w:type="pct"/>
          </w:tcPr>
          <w:p w14:paraId="668EE7A2" w14:textId="77777777" w:rsidR="008965DF" w:rsidRPr="004527F7" w:rsidRDefault="008965DF" w:rsidP="00BD6212">
            <w:pPr>
              <w:pStyle w:val="Tablehead"/>
            </w:pPr>
            <w:r w:rsidRPr="004527F7">
              <w:t>Codec</w:t>
            </w:r>
            <w:r>
              <w:br/>
            </w:r>
            <w:r w:rsidRPr="004527F7">
              <w:t>(Note 5)</w:t>
            </w:r>
          </w:p>
        </w:tc>
        <w:tc>
          <w:tcPr>
            <w:tcW w:w="821" w:type="pct"/>
          </w:tcPr>
          <w:p w14:paraId="13590D31" w14:textId="77777777" w:rsidR="008965DF" w:rsidRPr="004527F7" w:rsidRDefault="008965DF" w:rsidP="00BD6212">
            <w:pPr>
              <w:pStyle w:val="Tablehead"/>
            </w:pPr>
            <w:r w:rsidRPr="004527F7">
              <w:t xml:space="preserve">Audio </w:t>
            </w:r>
            <w:proofErr w:type="gramStart"/>
            <w:r w:rsidRPr="004527F7">
              <w:t>Band-width</w:t>
            </w:r>
            <w:proofErr w:type="gramEnd"/>
            <w:r w:rsidRPr="004527F7">
              <w:t xml:space="preserve"> (Note 1)</w:t>
            </w:r>
          </w:p>
        </w:tc>
        <w:tc>
          <w:tcPr>
            <w:tcW w:w="597" w:type="pct"/>
          </w:tcPr>
          <w:p w14:paraId="5A5BD463" w14:textId="77777777" w:rsidR="008965DF" w:rsidRPr="004527F7" w:rsidRDefault="008965DF" w:rsidP="00BD6212">
            <w:pPr>
              <w:pStyle w:val="Tablehead"/>
            </w:pPr>
            <w:r w:rsidRPr="004527F7">
              <w:t>Samples</w:t>
            </w:r>
          </w:p>
        </w:tc>
        <w:tc>
          <w:tcPr>
            <w:tcW w:w="671" w:type="pct"/>
          </w:tcPr>
          <w:p w14:paraId="0FEFADAA" w14:textId="77777777" w:rsidR="008965DF" w:rsidRPr="004527F7" w:rsidRDefault="008965DF" w:rsidP="00BD6212">
            <w:pPr>
              <w:pStyle w:val="Tablehead"/>
            </w:pPr>
            <w:r w:rsidRPr="004527F7">
              <w:t>Speed</w:t>
            </w:r>
          </w:p>
        </w:tc>
        <w:tc>
          <w:tcPr>
            <w:tcW w:w="598" w:type="pct"/>
          </w:tcPr>
          <w:p w14:paraId="78E6021C" w14:textId="77777777" w:rsidR="008965DF" w:rsidRPr="004527F7" w:rsidRDefault="008965DF" w:rsidP="00BD6212">
            <w:pPr>
              <w:pStyle w:val="Tablehead"/>
            </w:pPr>
            <w:proofErr w:type="spellStart"/>
            <w:r w:rsidRPr="004527F7">
              <w:t>FEC</w:t>
            </w:r>
            <w:proofErr w:type="spellEnd"/>
          </w:p>
        </w:tc>
        <w:tc>
          <w:tcPr>
            <w:tcW w:w="670" w:type="pct"/>
          </w:tcPr>
          <w:p w14:paraId="2AEBE495" w14:textId="77777777" w:rsidR="008965DF" w:rsidRPr="004527F7" w:rsidRDefault="008965DF" w:rsidP="00BD6212">
            <w:pPr>
              <w:pStyle w:val="Tablehead"/>
            </w:pPr>
            <w:r w:rsidRPr="004527F7">
              <w:t>Use policy</w:t>
            </w:r>
          </w:p>
        </w:tc>
        <w:tc>
          <w:tcPr>
            <w:tcW w:w="601" w:type="pct"/>
          </w:tcPr>
          <w:p w14:paraId="36ACFE13" w14:textId="77777777" w:rsidR="008965DF" w:rsidRPr="004527F7" w:rsidRDefault="008965DF" w:rsidP="00BD6212">
            <w:pPr>
              <w:pStyle w:val="Tablehead"/>
            </w:pPr>
            <w:r w:rsidRPr="004527F7">
              <w:t>Quality</w:t>
            </w:r>
          </w:p>
        </w:tc>
      </w:tr>
      <w:tr w:rsidR="008965DF" w:rsidRPr="004527F7" w14:paraId="5736FE7B" w14:textId="77777777" w:rsidTr="00BD6212">
        <w:tc>
          <w:tcPr>
            <w:tcW w:w="1043" w:type="pct"/>
          </w:tcPr>
          <w:p w14:paraId="67D9AE47" w14:textId="77777777" w:rsidR="008965DF" w:rsidRPr="004527F7" w:rsidRDefault="008965DF" w:rsidP="00BD6212">
            <w:pPr>
              <w:pStyle w:val="Tabletext"/>
            </w:pPr>
            <w:r w:rsidRPr="004527F7">
              <w:t>CMX 7262 (</w:t>
            </w:r>
            <w:proofErr w:type="spellStart"/>
            <w:r w:rsidRPr="004527F7">
              <w:t>TWELP</w:t>
            </w:r>
            <w:proofErr w:type="spellEnd"/>
            <w:r w:rsidRPr="004527F7">
              <w:t>) (Note 2)</w:t>
            </w:r>
          </w:p>
        </w:tc>
        <w:tc>
          <w:tcPr>
            <w:tcW w:w="821" w:type="pct"/>
          </w:tcPr>
          <w:p w14:paraId="24FFBAE7" w14:textId="77777777" w:rsidR="008965DF" w:rsidRPr="004527F7" w:rsidRDefault="008965DF" w:rsidP="00BD6212">
            <w:pPr>
              <w:pStyle w:val="Tabletext"/>
              <w:jc w:val="center"/>
            </w:pPr>
            <w:r w:rsidRPr="004527F7">
              <w:t>300-3 400</w:t>
            </w:r>
          </w:p>
        </w:tc>
        <w:tc>
          <w:tcPr>
            <w:tcW w:w="597" w:type="pct"/>
          </w:tcPr>
          <w:p w14:paraId="01B1F2FC" w14:textId="77777777" w:rsidR="008965DF" w:rsidRPr="004527F7" w:rsidRDefault="008965DF" w:rsidP="00BD6212">
            <w:pPr>
              <w:pStyle w:val="Tabletext"/>
              <w:jc w:val="center"/>
            </w:pPr>
          </w:p>
        </w:tc>
        <w:tc>
          <w:tcPr>
            <w:tcW w:w="671" w:type="pct"/>
          </w:tcPr>
          <w:p w14:paraId="22C35077" w14:textId="77777777" w:rsidR="008965DF" w:rsidRPr="004527F7" w:rsidRDefault="008965DF" w:rsidP="00BD6212">
            <w:pPr>
              <w:pStyle w:val="Tabletext"/>
              <w:jc w:val="center"/>
            </w:pPr>
            <w:r w:rsidRPr="004527F7">
              <w:t>2 400 bps</w:t>
            </w:r>
          </w:p>
        </w:tc>
        <w:tc>
          <w:tcPr>
            <w:tcW w:w="598" w:type="pct"/>
          </w:tcPr>
          <w:p w14:paraId="39F2B170" w14:textId="77777777" w:rsidR="008965DF" w:rsidRPr="004527F7" w:rsidRDefault="008965DF" w:rsidP="00BD6212">
            <w:pPr>
              <w:pStyle w:val="Tabletext"/>
              <w:jc w:val="center"/>
            </w:pPr>
            <w:r w:rsidRPr="004527F7">
              <w:t>add</w:t>
            </w:r>
          </w:p>
        </w:tc>
        <w:tc>
          <w:tcPr>
            <w:tcW w:w="670" w:type="pct"/>
          </w:tcPr>
          <w:p w14:paraId="2E8DD5C1" w14:textId="77777777" w:rsidR="008965DF" w:rsidRPr="004527F7" w:rsidRDefault="008965DF" w:rsidP="00BD6212">
            <w:pPr>
              <w:pStyle w:val="Tabletext"/>
              <w:jc w:val="center"/>
            </w:pPr>
            <w:r w:rsidRPr="004527F7">
              <w:t>Patent</w:t>
            </w:r>
          </w:p>
        </w:tc>
        <w:tc>
          <w:tcPr>
            <w:tcW w:w="601" w:type="pct"/>
          </w:tcPr>
          <w:p w14:paraId="124E0C35" w14:textId="77777777" w:rsidR="008965DF" w:rsidRPr="004527F7" w:rsidRDefault="008965DF" w:rsidP="00BD6212">
            <w:pPr>
              <w:pStyle w:val="Tabletext"/>
              <w:jc w:val="center"/>
            </w:pPr>
            <w:r w:rsidRPr="004527F7">
              <w:t>POTS (Note 4)</w:t>
            </w:r>
          </w:p>
        </w:tc>
      </w:tr>
      <w:tr w:rsidR="008965DF" w:rsidRPr="004527F7" w14:paraId="0A64B727" w14:textId="77777777" w:rsidTr="00BD6212">
        <w:tc>
          <w:tcPr>
            <w:tcW w:w="1043" w:type="pct"/>
          </w:tcPr>
          <w:p w14:paraId="73CD9B7B" w14:textId="77777777" w:rsidR="008965DF" w:rsidRPr="004527F7" w:rsidRDefault="008965DF" w:rsidP="00BD6212">
            <w:pPr>
              <w:pStyle w:val="Tabletext"/>
            </w:pPr>
            <w:r w:rsidRPr="004527F7">
              <w:t>CMX 618/638 (</w:t>
            </w:r>
            <w:proofErr w:type="spellStart"/>
            <w:r w:rsidRPr="004527F7">
              <w:t>RALCWI</w:t>
            </w:r>
            <w:proofErr w:type="spellEnd"/>
            <w:r w:rsidRPr="004527F7">
              <w:t>) (Note 2)</w:t>
            </w:r>
          </w:p>
        </w:tc>
        <w:tc>
          <w:tcPr>
            <w:tcW w:w="821" w:type="pct"/>
          </w:tcPr>
          <w:p w14:paraId="31D2C5FB" w14:textId="77777777" w:rsidR="008965DF" w:rsidRPr="004527F7" w:rsidRDefault="008965DF" w:rsidP="00BD6212">
            <w:pPr>
              <w:pStyle w:val="Tabletext"/>
              <w:jc w:val="center"/>
            </w:pPr>
            <w:r w:rsidRPr="004527F7">
              <w:t>300-3 400</w:t>
            </w:r>
          </w:p>
        </w:tc>
        <w:tc>
          <w:tcPr>
            <w:tcW w:w="597" w:type="pct"/>
          </w:tcPr>
          <w:p w14:paraId="7E01F13E" w14:textId="77777777" w:rsidR="008965DF" w:rsidRPr="004527F7" w:rsidRDefault="008965DF" w:rsidP="00BD6212">
            <w:pPr>
              <w:pStyle w:val="Tabletext"/>
              <w:jc w:val="center"/>
            </w:pPr>
          </w:p>
        </w:tc>
        <w:tc>
          <w:tcPr>
            <w:tcW w:w="671" w:type="pct"/>
          </w:tcPr>
          <w:p w14:paraId="2B90C72B" w14:textId="77777777" w:rsidR="008965DF" w:rsidRPr="004527F7" w:rsidRDefault="008965DF" w:rsidP="00BD6212">
            <w:pPr>
              <w:pStyle w:val="Tabletext"/>
              <w:jc w:val="center"/>
            </w:pPr>
            <w:r w:rsidRPr="004527F7">
              <w:t>2 400 bps</w:t>
            </w:r>
          </w:p>
        </w:tc>
        <w:tc>
          <w:tcPr>
            <w:tcW w:w="598" w:type="pct"/>
          </w:tcPr>
          <w:p w14:paraId="6C3588F8" w14:textId="77777777" w:rsidR="008965DF" w:rsidRPr="004527F7" w:rsidRDefault="008965DF" w:rsidP="00BD6212">
            <w:pPr>
              <w:pStyle w:val="Tabletext"/>
              <w:jc w:val="center"/>
            </w:pPr>
            <w:r w:rsidRPr="004527F7">
              <w:t>add</w:t>
            </w:r>
          </w:p>
        </w:tc>
        <w:tc>
          <w:tcPr>
            <w:tcW w:w="670" w:type="pct"/>
          </w:tcPr>
          <w:p w14:paraId="5CD495D1" w14:textId="77777777" w:rsidR="008965DF" w:rsidRPr="004527F7" w:rsidRDefault="008965DF" w:rsidP="00BD6212">
            <w:pPr>
              <w:pStyle w:val="Tabletext"/>
              <w:jc w:val="center"/>
            </w:pPr>
            <w:r w:rsidRPr="004527F7">
              <w:t>Patent</w:t>
            </w:r>
          </w:p>
        </w:tc>
        <w:tc>
          <w:tcPr>
            <w:tcW w:w="601" w:type="pct"/>
          </w:tcPr>
          <w:p w14:paraId="6284595A" w14:textId="77777777" w:rsidR="008965DF" w:rsidRPr="004527F7" w:rsidRDefault="008965DF" w:rsidP="00BD6212">
            <w:pPr>
              <w:pStyle w:val="Tabletext"/>
              <w:jc w:val="center"/>
            </w:pPr>
            <w:r w:rsidRPr="004527F7">
              <w:t>POTS (Note 4)</w:t>
            </w:r>
          </w:p>
        </w:tc>
      </w:tr>
      <w:tr w:rsidR="008965DF" w:rsidRPr="004527F7" w14:paraId="688F00A7" w14:textId="77777777" w:rsidTr="00BD6212">
        <w:tc>
          <w:tcPr>
            <w:tcW w:w="1043" w:type="pct"/>
          </w:tcPr>
          <w:p w14:paraId="54D30465" w14:textId="77777777" w:rsidR="008965DF" w:rsidRPr="004527F7" w:rsidRDefault="008965DF" w:rsidP="00BD6212">
            <w:pPr>
              <w:pStyle w:val="Tabletext"/>
            </w:pPr>
            <w:proofErr w:type="spellStart"/>
            <w:r w:rsidRPr="004527F7">
              <w:t>AMBE+2</w:t>
            </w:r>
            <w:proofErr w:type="spellEnd"/>
            <w:r w:rsidRPr="004527F7">
              <w:t xml:space="preserve"> (Note 3)</w:t>
            </w:r>
          </w:p>
        </w:tc>
        <w:tc>
          <w:tcPr>
            <w:tcW w:w="821" w:type="pct"/>
          </w:tcPr>
          <w:p w14:paraId="3E5C7D7E" w14:textId="77777777" w:rsidR="008965DF" w:rsidRPr="004527F7" w:rsidRDefault="008965DF" w:rsidP="00BD6212">
            <w:pPr>
              <w:pStyle w:val="Tabletext"/>
              <w:jc w:val="center"/>
            </w:pPr>
            <w:r w:rsidRPr="004527F7">
              <w:t>300-3 400</w:t>
            </w:r>
          </w:p>
        </w:tc>
        <w:tc>
          <w:tcPr>
            <w:tcW w:w="597" w:type="pct"/>
          </w:tcPr>
          <w:p w14:paraId="7D472CB4" w14:textId="77777777" w:rsidR="008965DF" w:rsidRPr="004527F7" w:rsidRDefault="008965DF" w:rsidP="00BD6212">
            <w:pPr>
              <w:pStyle w:val="Tabletext"/>
              <w:jc w:val="center"/>
            </w:pPr>
          </w:p>
        </w:tc>
        <w:tc>
          <w:tcPr>
            <w:tcW w:w="671" w:type="pct"/>
          </w:tcPr>
          <w:p w14:paraId="2E8ADEBE" w14:textId="77777777" w:rsidR="008965DF" w:rsidRPr="004527F7" w:rsidRDefault="008965DF" w:rsidP="00BD6212">
            <w:pPr>
              <w:pStyle w:val="Tabletext"/>
              <w:jc w:val="center"/>
            </w:pPr>
            <w:r w:rsidRPr="004527F7">
              <w:t>2 450 bps</w:t>
            </w:r>
          </w:p>
        </w:tc>
        <w:tc>
          <w:tcPr>
            <w:tcW w:w="598" w:type="pct"/>
          </w:tcPr>
          <w:p w14:paraId="208FE17D" w14:textId="77777777" w:rsidR="008965DF" w:rsidRPr="004527F7" w:rsidRDefault="008965DF" w:rsidP="00BD6212">
            <w:pPr>
              <w:pStyle w:val="Tabletext"/>
              <w:jc w:val="center"/>
            </w:pPr>
            <w:r w:rsidRPr="004527F7">
              <w:t>add</w:t>
            </w:r>
          </w:p>
        </w:tc>
        <w:tc>
          <w:tcPr>
            <w:tcW w:w="670" w:type="pct"/>
          </w:tcPr>
          <w:p w14:paraId="4ACA304E" w14:textId="77777777" w:rsidR="008965DF" w:rsidRPr="004527F7" w:rsidRDefault="008965DF" w:rsidP="00BD6212">
            <w:pPr>
              <w:pStyle w:val="Tabletext"/>
              <w:jc w:val="center"/>
            </w:pPr>
            <w:r w:rsidRPr="004527F7">
              <w:t>Patent (</w:t>
            </w:r>
            <w:proofErr w:type="spellStart"/>
            <w:r w:rsidRPr="004527F7">
              <w:t>FRAND</w:t>
            </w:r>
            <w:proofErr w:type="spellEnd"/>
            <w:r w:rsidRPr="004527F7">
              <w:t>)</w:t>
            </w:r>
          </w:p>
        </w:tc>
        <w:tc>
          <w:tcPr>
            <w:tcW w:w="601" w:type="pct"/>
          </w:tcPr>
          <w:p w14:paraId="49AC0D82" w14:textId="77777777" w:rsidR="008965DF" w:rsidRPr="004527F7" w:rsidRDefault="008965DF" w:rsidP="00BD6212">
            <w:pPr>
              <w:pStyle w:val="Tabletext"/>
              <w:jc w:val="center"/>
            </w:pPr>
            <w:r w:rsidRPr="004527F7">
              <w:t>POTS (Note 4)</w:t>
            </w:r>
          </w:p>
        </w:tc>
      </w:tr>
      <w:tr w:rsidR="008965DF" w:rsidRPr="004527F7" w14:paraId="4DDB070C" w14:textId="77777777" w:rsidTr="00BD6212">
        <w:tc>
          <w:tcPr>
            <w:tcW w:w="1043" w:type="pct"/>
          </w:tcPr>
          <w:p w14:paraId="5118EAFF" w14:textId="77777777" w:rsidR="008965DF" w:rsidRPr="004527F7" w:rsidRDefault="008965DF" w:rsidP="00BD6212">
            <w:pPr>
              <w:pStyle w:val="Tabletext"/>
            </w:pPr>
            <w:proofErr w:type="spellStart"/>
            <w:r w:rsidRPr="004527F7">
              <w:t>ACELP</w:t>
            </w:r>
            <w:proofErr w:type="spellEnd"/>
          </w:p>
        </w:tc>
        <w:tc>
          <w:tcPr>
            <w:tcW w:w="821" w:type="pct"/>
          </w:tcPr>
          <w:p w14:paraId="43FC1ACB" w14:textId="77777777" w:rsidR="008965DF" w:rsidRPr="004527F7" w:rsidRDefault="008965DF" w:rsidP="00BD6212">
            <w:pPr>
              <w:pStyle w:val="Tabletext"/>
              <w:jc w:val="center"/>
            </w:pPr>
            <w:r w:rsidRPr="004527F7">
              <w:t>300-3 400</w:t>
            </w:r>
          </w:p>
        </w:tc>
        <w:tc>
          <w:tcPr>
            <w:tcW w:w="597" w:type="pct"/>
          </w:tcPr>
          <w:p w14:paraId="399CB5A3" w14:textId="77777777" w:rsidR="008965DF" w:rsidRPr="004527F7" w:rsidRDefault="008965DF" w:rsidP="00BD6212">
            <w:pPr>
              <w:pStyle w:val="Tabletext"/>
              <w:jc w:val="center"/>
            </w:pPr>
          </w:p>
        </w:tc>
        <w:tc>
          <w:tcPr>
            <w:tcW w:w="671" w:type="pct"/>
          </w:tcPr>
          <w:p w14:paraId="4BF10A87" w14:textId="77777777" w:rsidR="008965DF" w:rsidRPr="004527F7" w:rsidRDefault="008965DF" w:rsidP="00BD6212">
            <w:pPr>
              <w:pStyle w:val="Tabletext"/>
              <w:jc w:val="center"/>
            </w:pPr>
            <w:r w:rsidRPr="004527F7">
              <w:t>7 200 bps</w:t>
            </w:r>
          </w:p>
        </w:tc>
        <w:tc>
          <w:tcPr>
            <w:tcW w:w="598" w:type="pct"/>
          </w:tcPr>
          <w:p w14:paraId="792DAE7D" w14:textId="77777777" w:rsidR="008965DF" w:rsidRPr="004527F7" w:rsidRDefault="008965DF" w:rsidP="00BD6212">
            <w:pPr>
              <w:pStyle w:val="Tabletext"/>
              <w:jc w:val="center"/>
            </w:pPr>
            <w:r w:rsidRPr="004527F7">
              <w:t>Incl.</w:t>
            </w:r>
          </w:p>
        </w:tc>
        <w:tc>
          <w:tcPr>
            <w:tcW w:w="670" w:type="pct"/>
          </w:tcPr>
          <w:p w14:paraId="688BDC41" w14:textId="77777777" w:rsidR="008965DF" w:rsidRPr="004527F7" w:rsidRDefault="008965DF" w:rsidP="00BD6212">
            <w:pPr>
              <w:pStyle w:val="Tabletext"/>
              <w:jc w:val="center"/>
            </w:pPr>
            <w:r w:rsidRPr="004527F7">
              <w:t>Patent (</w:t>
            </w:r>
            <w:proofErr w:type="spellStart"/>
            <w:r w:rsidRPr="004527F7">
              <w:t>FRAND</w:t>
            </w:r>
            <w:proofErr w:type="spellEnd"/>
            <w:r w:rsidRPr="004527F7">
              <w:t>)</w:t>
            </w:r>
          </w:p>
        </w:tc>
        <w:tc>
          <w:tcPr>
            <w:tcW w:w="601" w:type="pct"/>
          </w:tcPr>
          <w:p w14:paraId="588DAAB7" w14:textId="77777777" w:rsidR="008965DF" w:rsidRPr="004527F7" w:rsidRDefault="008965DF" w:rsidP="00BD6212">
            <w:pPr>
              <w:pStyle w:val="Tabletext"/>
              <w:jc w:val="center"/>
            </w:pPr>
            <w:r w:rsidRPr="004527F7">
              <w:t>POTS (Note 4)</w:t>
            </w:r>
          </w:p>
        </w:tc>
      </w:tr>
      <w:tr w:rsidR="008965DF" w:rsidRPr="004527F7" w14:paraId="6EC54D93" w14:textId="77777777" w:rsidTr="00BD6212">
        <w:tc>
          <w:tcPr>
            <w:tcW w:w="1043" w:type="pct"/>
          </w:tcPr>
          <w:p w14:paraId="66AA25A8" w14:textId="77777777" w:rsidR="008965DF" w:rsidRPr="004527F7" w:rsidRDefault="008965DF" w:rsidP="00BD6212">
            <w:pPr>
              <w:pStyle w:val="Tabletext"/>
            </w:pPr>
            <w:proofErr w:type="spellStart"/>
            <w:r w:rsidRPr="004527F7">
              <w:t>G.711.0</w:t>
            </w:r>
            <w:proofErr w:type="spellEnd"/>
            <w:r w:rsidRPr="004527F7">
              <w:t xml:space="preserve"> [28]- </w:t>
            </w:r>
            <w:proofErr w:type="spellStart"/>
            <w:r w:rsidRPr="004527F7">
              <w:t>G.711.1</w:t>
            </w:r>
            <w:proofErr w:type="spellEnd"/>
            <w:r w:rsidRPr="004527F7">
              <w:t xml:space="preserve"> [29]</w:t>
            </w:r>
          </w:p>
        </w:tc>
        <w:tc>
          <w:tcPr>
            <w:tcW w:w="821" w:type="pct"/>
          </w:tcPr>
          <w:p w14:paraId="2873971E" w14:textId="77777777" w:rsidR="008965DF" w:rsidRPr="004527F7" w:rsidRDefault="008965DF" w:rsidP="00BD6212">
            <w:pPr>
              <w:pStyle w:val="Tabletext"/>
              <w:jc w:val="center"/>
            </w:pPr>
            <w:r w:rsidRPr="004527F7">
              <w:t>50-4 000</w:t>
            </w:r>
          </w:p>
        </w:tc>
        <w:tc>
          <w:tcPr>
            <w:tcW w:w="597" w:type="pct"/>
          </w:tcPr>
          <w:p w14:paraId="757921C0" w14:textId="77777777" w:rsidR="008965DF" w:rsidRPr="004527F7" w:rsidRDefault="008965DF" w:rsidP="00BD6212">
            <w:pPr>
              <w:pStyle w:val="Tabletext"/>
              <w:jc w:val="center"/>
            </w:pPr>
            <w:r w:rsidRPr="004527F7">
              <w:t>40-320</w:t>
            </w:r>
          </w:p>
        </w:tc>
        <w:tc>
          <w:tcPr>
            <w:tcW w:w="671" w:type="pct"/>
          </w:tcPr>
          <w:p w14:paraId="4310CA5F" w14:textId="77777777" w:rsidR="008965DF" w:rsidRPr="004527F7" w:rsidRDefault="008965DF" w:rsidP="00BD6212">
            <w:pPr>
              <w:pStyle w:val="Tabletext"/>
              <w:jc w:val="center"/>
            </w:pPr>
            <w:r w:rsidRPr="004527F7">
              <w:t>6 400 bps</w:t>
            </w:r>
          </w:p>
        </w:tc>
        <w:tc>
          <w:tcPr>
            <w:tcW w:w="598" w:type="pct"/>
          </w:tcPr>
          <w:p w14:paraId="76306FA8" w14:textId="77777777" w:rsidR="008965DF" w:rsidRPr="004527F7" w:rsidRDefault="008965DF" w:rsidP="00BD6212">
            <w:pPr>
              <w:pStyle w:val="Tabletext"/>
              <w:jc w:val="center"/>
            </w:pPr>
            <w:r w:rsidRPr="004527F7">
              <w:t>add</w:t>
            </w:r>
          </w:p>
        </w:tc>
        <w:tc>
          <w:tcPr>
            <w:tcW w:w="670" w:type="pct"/>
          </w:tcPr>
          <w:p w14:paraId="3B38755F" w14:textId="77777777" w:rsidR="008965DF" w:rsidRPr="004527F7" w:rsidRDefault="008965DF" w:rsidP="00BD6212">
            <w:pPr>
              <w:pStyle w:val="Tabletext"/>
              <w:jc w:val="center"/>
            </w:pPr>
            <w:r w:rsidRPr="004527F7">
              <w:t>Free</w:t>
            </w:r>
          </w:p>
        </w:tc>
        <w:tc>
          <w:tcPr>
            <w:tcW w:w="601" w:type="pct"/>
          </w:tcPr>
          <w:p w14:paraId="7FFB825E" w14:textId="77777777" w:rsidR="008965DF" w:rsidRPr="004527F7" w:rsidRDefault="008965DF" w:rsidP="00BD6212">
            <w:pPr>
              <w:pStyle w:val="Tabletext"/>
              <w:jc w:val="center"/>
            </w:pPr>
          </w:p>
        </w:tc>
      </w:tr>
      <w:tr w:rsidR="008965DF" w:rsidRPr="004527F7" w14:paraId="784B70B5" w14:textId="77777777" w:rsidTr="00BD6212">
        <w:tc>
          <w:tcPr>
            <w:tcW w:w="1043" w:type="pct"/>
          </w:tcPr>
          <w:p w14:paraId="223E034E" w14:textId="77777777" w:rsidR="008965DF" w:rsidRPr="004527F7" w:rsidRDefault="008965DF" w:rsidP="00BD6212">
            <w:pPr>
              <w:pStyle w:val="Tabletext"/>
            </w:pPr>
            <w:proofErr w:type="spellStart"/>
            <w:r w:rsidRPr="004527F7">
              <w:t>G.722</w:t>
            </w:r>
            <w:proofErr w:type="spellEnd"/>
            <w:r w:rsidRPr="004527F7">
              <w:t xml:space="preserve"> [30] – </w:t>
            </w:r>
            <w:proofErr w:type="spellStart"/>
            <w:r w:rsidRPr="004527F7">
              <w:t>G.722.1</w:t>
            </w:r>
            <w:proofErr w:type="spellEnd"/>
            <w:r w:rsidRPr="004527F7">
              <w:t xml:space="preserve"> [31] – </w:t>
            </w:r>
            <w:proofErr w:type="spellStart"/>
            <w:r w:rsidRPr="004527F7">
              <w:t>G.722.2</w:t>
            </w:r>
            <w:proofErr w:type="spellEnd"/>
            <w:r w:rsidRPr="004527F7">
              <w:t xml:space="preserve"> [32]</w:t>
            </w:r>
          </w:p>
        </w:tc>
        <w:tc>
          <w:tcPr>
            <w:tcW w:w="821" w:type="pct"/>
          </w:tcPr>
          <w:p w14:paraId="40118766" w14:textId="77777777" w:rsidR="008965DF" w:rsidRPr="004527F7" w:rsidRDefault="008965DF" w:rsidP="00BD6212">
            <w:pPr>
              <w:pStyle w:val="Tabletext"/>
              <w:jc w:val="center"/>
            </w:pPr>
            <w:r w:rsidRPr="004527F7">
              <w:t>50-7 000</w:t>
            </w:r>
          </w:p>
        </w:tc>
        <w:tc>
          <w:tcPr>
            <w:tcW w:w="597" w:type="pct"/>
          </w:tcPr>
          <w:p w14:paraId="7B843981" w14:textId="77777777" w:rsidR="008965DF" w:rsidRPr="004527F7" w:rsidRDefault="008965DF" w:rsidP="00BD6212">
            <w:pPr>
              <w:pStyle w:val="Tabletext"/>
              <w:jc w:val="center"/>
            </w:pPr>
            <w:r w:rsidRPr="004527F7">
              <w:t>320</w:t>
            </w:r>
          </w:p>
        </w:tc>
        <w:tc>
          <w:tcPr>
            <w:tcW w:w="671" w:type="pct"/>
          </w:tcPr>
          <w:p w14:paraId="1A9F07D2" w14:textId="77777777" w:rsidR="008965DF" w:rsidRPr="004527F7" w:rsidRDefault="008965DF" w:rsidP="00BD6212">
            <w:pPr>
              <w:pStyle w:val="Tabletext"/>
              <w:jc w:val="center"/>
            </w:pPr>
            <w:r w:rsidRPr="004527F7">
              <w:t>6 400 bps</w:t>
            </w:r>
          </w:p>
        </w:tc>
        <w:tc>
          <w:tcPr>
            <w:tcW w:w="598" w:type="pct"/>
          </w:tcPr>
          <w:p w14:paraId="61FBC3CD" w14:textId="77777777" w:rsidR="008965DF" w:rsidRPr="004527F7" w:rsidRDefault="008965DF" w:rsidP="00BD6212">
            <w:pPr>
              <w:pStyle w:val="Tabletext"/>
              <w:jc w:val="center"/>
            </w:pPr>
            <w:r w:rsidRPr="004527F7">
              <w:t>add</w:t>
            </w:r>
          </w:p>
        </w:tc>
        <w:tc>
          <w:tcPr>
            <w:tcW w:w="670" w:type="pct"/>
          </w:tcPr>
          <w:p w14:paraId="12937860" w14:textId="77777777" w:rsidR="008965DF" w:rsidRPr="004527F7" w:rsidRDefault="008965DF" w:rsidP="00BD6212">
            <w:pPr>
              <w:pStyle w:val="Tabletext"/>
              <w:jc w:val="center"/>
            </w:pPr>
            <w:r w:rsidRPr="004527F7">
              <w:t>Free</w:t>
            </w:r>
          </w:p>
        </w:tc>
        <w:tc>
          <w:tcPr>
            <w:tcW w:w="601" w:type="pct"/>
          </w:tcPr>
          <w:p w14:paraId="3E7DB9BE" w14:textId="77777777" w:rsidR="008965DF" w:rsidRPr="004527F7" w:rsidRDefault="008965DF" w:rsidP="00BD6212">
            <w:pPr>
              <w:pStyle w:val="Tabletext"/>
              <w:jc w:val="center"/>
            </w:pPr>
          </w:p>
        </w:tc>
      </w:tr>
      <w:tr w:rsidR="008965DF" w:rsidRPr="004527F7" w14:paraId="2443FD3C" w14:textId="77777777" w:rsidTr="00BD6212">
        <w:tc>
          <w:tcPr>
            <w:tcW w:w="1043" w:type="pct"/>
          </w:tcPr>
          <w:p w14:paraId="012FC2EC" w14:textId="77777777" w:rsidR="008965DF" w:rsidRPr="004527F7" w:rsidRDefault="008965DF" w:rsidP="00BD6212">
            <w:pPr>
              <w:pStyle w:val="Tabletext"/>
            </w:pPr>
            <w:proofErr w:type="spellStart"/>
            <w:r w:rsidRPr="004527F7">
              <w:t>G.723.1</w:t>
            </w:r>
            <w:proofErr w:type="spellEnd"/>
            <w:r w:rsidRPr="004527F7">
              <w:t xml:space="preserve"> [33]</w:t>
            </w:r>
          </w:p>
        </w:tc>
        <w:tc>
          <w:tcPr>
            <w:tcW w:w="821" w:type="pct"/>
          </w:tcPr>
          <w:p w14:paraId="20559241" w14:textId="77777777" w:rsidR="008965DF" w:rsidRPr="004527F7" w:rsidRDefault="008965DF" w:rsidP="00BD6212">
            <w:pPr>
              <w:pStyle w:val="Tabletext"/>
              <w:jc w:val="center"/>
            </w:pPr>
          </w:p>
        </w:tc>
        <w:tc>
          <w:tcPr>
            <w:tcW w:w="597" w:type="pct"/>
          </w:tcPr>
          <w:p w14:paraId="0DD89C23" w14:textId="77777777" w:rsidR="008965DF" w:rsidRPr="004527F7" w:rsidRDefault="008965DF" w:rsidP="00BD6212">
            <w:pPr>
              <w:pStyle w:val="Tabletext"/>
              <w:jc w:val="center"/>
            </w:pPr>
          </w:p>
        </w:tc>
        <w:tc>
          <w:tcPr>
            <w:tcW w:w="671" w:type="pct"/>
          </w:tcPr>
          <w:p w14:paraId="49EAA57F" w14:textId="77777777" w:rsidR="008965DF" w:rsidRPr="004527F7" w:rsidRDefault="008965DF" w:rsidP="00BD6212">
            <w:pPr>
              <w:pStyle w:val="Tabletext"/>
              <w:jc w:val="center"/>
            </w:pPr>
            <w:r w:rsidRPr="004527F7">
              <w:t>5 400 bps</w:t>
            </w:r>
          </w:p>
        </w:tc>
        <w:tc>
          <w:tcPr>
            <w:tcW w:w="598" w:type="pct"/>
          </w:tcPr>
          <w:p w14:paraId="49DBD2DD" w14:textId="77777777" w:rsidR="008965DF" w:rsidRPr="004527F7" w:rsidRDefault="008965DF" w:rsidP="00BD6212">
            <w:pPr>
              <w:pStyle w:val="Tabletext"/>
              <w:jc w:val="center"/>
            </w:pPr>
            <w:r w:rsidRPr="004527F7">
              <w:t>add</w:t>
            </w:r>
          </w:p>
        </w:tc>
        <w:tc>
          <w:tcPr>
            <w:tcW w:w="670" w:type="pct"/>
          </w:tcPr>
          <w:p w14:paraId="113542A7" w14:textId="77777777" w:rsidR="008965DF" w:rsidRPr="004527F7" w:rsidRDefault="008965DF" w:rsidP="00BD6212">
            <w:pPr>
              <w:pStyle w:val="Tabletext"/>
              <w:jc w:val="center"/>
            </w:pPr>
            <w:r w:rsidRPr="004527F7">
              <w:t>Free</w:t>
            </w:r>
          </w:p>
        </w:tc>
        <w:tc>
          <w:tcPr>
            <w:tcW w:w="601" w:type="pct"/>
          </w:tcPr>
          <w:p w14:paraId="434AB664" w14:textId="77777777" w:rsidR="008965DF" w:rsidRPr="004527F7" w:rsidRDefault="008965DF" w:rsidP="00BD6212">
            <w:pPr>
              <w:pStyle w:val="Tabletext"/>
              <w:jc w:val="center"/>
            </w:pPr>
          </w:p>
        </w:tc>
      </w:tr>
      <w:tr w:rsidR="008965DF" w:rsidRPr="004527F7" w14:paraId="2EACF8BF" w14:textId="77777777" w:rsidTr="00BD6212">
        <w:tc>
          <w:tcPr>
            <w:tcW w:w="1043" w:type="pct"/>
          </w:tcPr>
          <w:p w14:paraId="5F56B7A5" w14:textId="77777777" w:rsidR="008965DF" w:rsidRPr="004527F7" w:rsidRDefault="008965DF" w:rsidP="00BD6212">
            <w:pPr>
              <w:pStyle w:val="Tabletext"/>
            </w:pPr>
            <w:proofErr w:type="spellStart"/>
            <w:r w:rsidRPr="004527F7">
              <w:t>G.726</w:t>
            </w:r>
            <w:proofErr w:type="spellEnd"/>
            <w:r w:rsidRPr="004527F7">
              <w:t xml:space="preserve"> [34]</w:t>
            </w:r>
          </w:p>
        </w:tc>
        <w:tc>
          <w:tcPr>
            <w:tcW w:w="821" w:type="pct"/>
          </w:tcPr>
          <w:p w14:paraId="1CD00E69" w14:textId="77777777" w:rsidR="008965DF" w:rsidRPr="004527F7" w:rsidRDefault="008965DF" w:rsidP="00BD6212">
            <w:pPr>
              <w:pStyle w:val="Tabletext"/>
              <w:jc w:val="center"/>
            </w:pPr>
          </w:p>
        </w:tc>
        <w:tc>
          <w:tcPr>
            <w:tcW w:w="597" w:type="pct"/>
          </w:tcPr>
          <w:p w14:paraId="74C580F9" w14:textId="77777777" w:rsidR="008965DF" w:rsidRPr="004527F7" w:rsidRDefault="008965DF" w:rsidP="00BD6212">
            <w:pPr>
              <w:pStyle w:val="Tabletext"/>
              <w:jc w:val="center"/>
            </w:pPr>
          </w:p>
        </w:tc>
        <w:tc>
          <w:tcPr>
            <w:tcW w:w="671" w:type="pct"/>
          </w:tcPr>
          <w:p w14:paraId="57F1BE73" w14:textId="77777777" w:rsidR="008965DF" w:rsidRPr="004527F7" w:rsidRDefault="008965DF" w:rsidP="00BD6212">
            <w:pPr>
              <w:pStyle w:val="Tabletext"/>
              <w:jc w:val="center"/>
            </w:pPr>
            <w:r w:rsidRPr="004527F7">
              <w:t>16 000 bps</w:t>
            </w:r>
          </w:p>
        </w:tc>
        <w:tc>
          <w:tcPr>
            <w:tcW w:w="598" w:type="pct"/>
          </w:tcPr>
          <w:p w14:paraId="7024347D" w14:textId="77777777" w:rsidR="008965DF" w:rsidRPr="004527F7" w:rsidRDefault="008965DF" w:rsidP="00BD6212">
            <w:pPr>
              <w:pStyle w:val="Tabletext"/>
              <w:jc w:val="center"/>
            </w:pPr>
            <w:r w:rsidRPr="004527F7">
              <w:t>add</w:t>
            </w:r>
          </w:p>
        </w:tc>
        <w:tc>
          <w:tcPr>
            <w:tcW w:w="670" w:type="pct"/>
          </w:tcPr>
          <w:p w14:paraId="37FEA323" w14:textId="77777777" w:rsidR="008965DF" w:rsidRPr="004527F7" w:rsidRDefault="008965DF" w:rsidP="00BD6212">
            <w:pPr>
              <w:pStyle w:val="Tabletext"/>
              <w:jc w:val="center"/>
            </w:pPr>
            <w:r w:rsidRPr="004527F7">
              <w:t>Free</w:t>
            </w:r>
          </w:p>
        </w:tc>
        <w:tc>
          <w:tcPr>
            <w:tcW w:w="601" w:type="pct"/>
          </w:tcPr>
          <w:p w14:paraId="3EC535C7" w14:textId="77777777" w:rsidR="008965DF" w:rsidRPr="004527F7" w:rsidRDefault="008965DF" w:rsidP="00BD6212">
            <w:pPr>
              <w:pStyle w:val="Tabletext"/>
              <w:jc w:val="center"/>
            </w:pPr>
          </w:p>
        </w:tc>
      </w:tr>
      <w:tr w:rsidR="008965DF" w:rsidRPr="004527F7" w14:paraId="7475E7B8" w14:textId="77777777" w:rsidTr="00BD6212">
        <w:tc>
          <w:tcPr>
            <w:tcW w:w="1043" w:type="pct"/>
          </w:tcPr>
          <w:p w14:paraId="3CCF8EFA" w14:textId="77777777" w:rsidR="008965DF" w:rsidRPr="004527F7" w:rsidRDefault="008965DF" w:rsidP="00BD6212">
            <w:pPr>
              <w:pStyle w:val="Tabletext"/>
            </w:pPr>
            <w:proofErr w:type="spellStart"/>
            <w:r w:rsidRPr="004527F7">
              <w:t>G.728</w:t>
            </w:r>
            <w:proofErr w:type="spellEnd"/>
            <w:r w:rsidRPr="004527F7">
              <w:t xml:space="preserve"> [35]</w:t>
            </w:r>
          </w:p>
        </w:tc>
        <w:tc>
          <w:tcPr>
            <w:tcW w:w="821" w:type="pct"/>
          </w:tcPr>
          <w:p w14:paraId="01ACF3A0" w14:textId="77777777" w:rsidR="008965DF" w:rsidRPr="004527F7" w:rsidRDefault="008965DF" w:rsidP="00BD6212">
            <w:pPr>
              <w:pStyle w:val="Tabletext"/>
              <w:jc w:val="center"/>
            </w:pPr>
          </w:p>
        </w:tc>
        <w:tc>
          <w:tcPr>
            <w:tcW w:w="597" w:type="pct"/>
          </w:tcPr>
          <w:p w14:paraId="630AFCB1" w14:textId="77777777" w:rsidR="008965DF" w:rsidRPr="004527F7" w:rsidRDefault="008965DF" w:rsidP="00BD6212">
            <w:pPr>
              <w:pStyle w:val="Tabletext"/>
              <w:jc w:val="center"/>
            </w:pPr>
          </w:p>
        </w:tc>
        <w:tc>
          <w:tcPr>
            <w:tcW w:w="671" w:type="pct"/>
          </w:tcPr>
          <w:p w14:paraId="378CFBA7" w14:textId="77777777" w:rsidR="008965DF" w:rsidRPr="004527F7" w:rsidRDefault="008965DF" w:rsidP="00BD6212">
            <w:pPr>
              <w:pStyle w:val="Tabletext"/>
              <w:jc w:val="center"/>
            </w:pPr>
            <w:r w:rsidRPr="004527F7">
              <w:t>16 000 bps</w:t>
            </w:r>
          </w:p>
        </w:tc>
        <w:tc>
          <w:tcPr>
            <w:tcW w:w="598" w:type="pct"/>
          </w:tcPr>
          <w:p w14:paraId="369F0EFC" w14:textId="77777777" w:rsidR="008965DF" w:rsidRPr="004527F7" w:rsidRDefault="008965DF" w:rsidP="00BD6212">
            <w:pPr>
              <w:pStyle w:val="Tabletext"/>
              <w:jc w:val="center"/>
            </w:pPr>
            <w:r w:rsidRPr="004527F7">
              <w:t>add</w:t>
            </w:r>
          </w:p>
        </w:tc>
        <w:tc>
          <w:tcPr>
            <w:tcW w:w="670" w:type="pct"/>
          </w:tcPr>
          <w:p w14:paraId="0F0EA0CF" w14:textId="77777777" w:rsidR="008965DF" w:rsidRPr="004527F7" w:rsidRDefault="008965DF" w:rsidP="00BD6212">
            <w:pPr>
              <w:pStyle w:val="Tabletext"/>
              <w:jc w:val="center"/>
            </w:pPr>
            <w:r w:rsidRPr="004527F7">
              <w:t>Free</w:t>
            </w:r>
          </w:p>
        </w:tc>
        <w:tc>
          <w:tcPr>
            <w:tcW w:w="601" w:type="pct"/>
          </w:tcPr>
          <w:p w14:paraId="3F3BCEB6" w14:textId="77777777" w:rsidR="008965DF" w:rsidRPr="004527F7" w:rsidRDefault="008965DF" w:rsidP="00BD6212">
            <w:pPr>
              <w:pStyle w:val="Tabletext"/>
              <w:jc w:val="center"/>
            </w:pPr>
          </w:p>
        </w:tc>
      </w:tr>
      <w:tr w:rsidR="008965DF" w:rsidRPr="004527F7" w14:paraId="4BFE7DCA" w14:textId="77777777" w:rsidTr="00BD6212">
        <w:tc>
          <w:tcPr>
            <w:tcW w:w="1043" w:type="pct"/>
          </w:tcPr>
          <w:p w14:paraId="6A47623F" w14:textId="77777777" w:rsidR="008965DF" w:rsidRPr="004527F7" w:rsidRDefault="008965DF" w:rsidP="00BD6212">
            <w:pPr>
              <w:pStyle w:val="Tabletext"/>
            </w:pPr>
            <w:proofErr w:type="spellStart"/>
            <w:r w:rsidRPr="004527F7">
              <w:lastRenderedPageBreak/>
              <w:t>G.729</w:t>
            </w:r>
            <w:proofErr w:type="spellEnd"/>
            <w:r w:rsidRPr="004527F7">
              <w:t xml:space="preserve"> [36]</w:t>
            </w:r>
          </w:p>
        </w:tc>
        <w:tc>
          <w:tcPr>
            <w:tcW w:w="821" w:type="pct"/>
          </w:tcPr>
          <w:p w14:paraId="4F90F403" w14:textId="77777777" w:rsidR="008965DF" w:rsidRPr="004527F7" w:rsidRDefault="008965DF" w:rsidP="00BD6212">
            <w:pPr>
              <w:pStyle w:val="Tabletext"/>
              <w:jc w:val="center"/>
            </w:pPr>
            <w:r w:rsidRPr="004527F7">
              <w:t>50-4 000</w:t>
            </w:r>
          </w:p>
        </w:tc>
        <w:tc>
          <w:tcPr>
            <w:tcW w:w="597" w:type="pct"/>
          </w:tcPr>
          <w:p w14:paraId="06EDEADD" w14:textId="77777777" w:rsidR="008965DF" w:rsidRPr="004527F7" w:rsidRDefault="008965DF" w:rsidP="00BD6212">
            <w:pPr>
              <w:pStyle w:val="Tabletext"/>
              <w:jc w:val="center"/>
            </w:pPr>
          </w:p>
        </w:tc>
        <w:tc>
          <w:tcPr>
            <w:tcW w:w="671" w:type="pct"/>
          </w:tcPr>
          <w:p w14:paraId="7057D69B" w14:textId="77777777" w:rsidR="008965DF" w:rsidRPr="004527F7" w:rsidRDefault="008965DF" w:rsidP="00BD6212">
            <w:pPr>
              <w:pStyle w:val="Tabletext"/>
              <w:jc w:val="center"/>
            </w:pPr>
            <w:r w:rsidRPr="004527F7">
              <w:t>8 000 bps</w:t>
            </w:r>
          </w:p>
        </w:tc>
        <w:tc>
          <w:tcPr>
            <w:tcW w:w="598" w:type="pct"/>
          </w:tcPr>
          <w:p w14:paraId="74D0EC98" w14:textId="77777777" w:rsidR="008965DF" w:rsidRPr="004527F7" w:rsidRDefault="008965DF" w:rsidP="00BD6212">
            <w:pPr>
              <w:pStyle w:val="Tabletext"/>
              <w:jc w:val="center"/>
            </w:pPr>
            <w:r w:rsidRPr="004527F7">
              <w:t>add</w:t>
            </w:r>
          </w:p>
        </w:tc>
        <w:tc>
          <w:tcPr>
            <w:tcW w:w="670" w:type="pct"/>
          </w:tcPr>
          <w:p w14:paraId="0E117FD4" w14:textId="77777777" w:rsidR="008965DF" w:rsidRPr="004527F7" w:rsidRDefault="008965DF" w:rsidP="00BD6212">
            <w:pPr>
              <w:pStyle w:val="Tabletext"/>
              <w:jc w:val="center"/>
            </w:pPr>
            <w:r w:rsidRPr="004527F7">
              <w:t>Free</w:t>
            </w:r>
          </w:p>
        </w:tc>
        <w:tc>
          <w:tcPr>
            <w:tcW w:w="601" w:type="pct"/>
          </w:tcPr>
          <w:p w14:paraId="50619E30" w14:textId="77777777" w:rsidR="008965DF" w:rsidRPr="004527F7" w:rsidRDefault="008965DF" w:rsidP="00BD6212">
            <w:pPr>
              <w:pStyle w:val="Tabletext"/>
              <w:jc w:val="center"/>
            </w:pPr>
          </w:p>
        </w:tc>
      </w:tr>
      <w:tr w:rsidR="008965DF" w:rsidRPr="004527F7" w14:paraId="4E8572B8" w14:textId="77777777" w:rsidTr="00BD6212">
        <w:tc>
          <w:tcPr>
            <w:tcW w:w="1043" w:type="pct"/>
          </w:tcPr>
          <w:p w14:paraId="7D2C8CDD" w14:textId="77777777" w:rsidR="008965DF" w:rsidRPr="004527F7" w:rsidRDefault="008965DF" w:rsidP="00BD6212">
            <w:pPr>
              <w:pStyle w:val="Tabletext"/>
            </w:pPr>
            <w:proofErr w:type="spellStart"/>
            <w:r w:rsidRPr="004527F7">
              <w:t>G.729.1</w:t>
            </w:r>
            <w:proofErr w:type="spellEnd"/>
            <w:r w:rsidRPr="004527F7">
              <w:t xml:space="preserve"> [37]</w:t>
            </w:r>
          </w:p>
        </w:tc>
        <w:tc>
          <w:tcPr>
            <w:tcW w:w="821" w:type="pct"/>
          </w:tcPr>
          <w:p w14:paraId="3124FC5D" w14:textId="77777777" w:rsidR="008965DF" w:rsidRPr="004527F7" w:rsidRDefault="008965DF" w:rsidP="00BD6212">
            <w:pPr>
              <w:pStyle w:val="Tabletext"/>
              <w:jc w:val="center"/>
            </w:pPr>
            <w:r w:rsidRPr="004527F7">
              <w:t>50-4 000</w:t>
            </w:r>
          </w:p>
        </w:tc>
        <w:tc>
          <w:tcPr>
            <w:tcW w:w="597" w:type="pct"/>
          </w:tcPr>
          <w:p w14:paraId="72F23BD9" w14:textId="77777777" w:rsidR="008965DF" w:rsidRPr="004527F7" w:rsidRDefault="008965DF" w:rsidP="00BD6212">
            <w:pPr>
              <w:pStyle w:val="Tabletext"/>
              <w:jc w:val="center"/>
            </w:pPr>
          </w:p>
        </w:tc>
        <w:tc>
          <w:tcPr>
            <w:tcW w:w="671" w:type="pct"/>
          </w:tcPr>
          <w:p w14:paraId="51EED949" w14:textId="77777777" w:rsidR="008965DF" w:rsidRPr="004527F7" w:rsidRDefault="008965DF" w:rsidP="00BD6212">
            <w:pPr>
              <w:pStyle w:val="Tabletext"/>
              <w:jc w:val="center"/>
            </w:pPr>
            <w:r w:rsidRPr="004527F7">
              <w:t>8 000 bps</w:t>
            </w:r>
          </w:p>
        </w:tc>
        <w:tc>
          <w:tcPr>
            <w:tcW w:w="598" w:type="pct"/>
          </w:tcPr>
          <w:p w14:paraId="53129D42" w14:textId="77777777" w:rsidR="008965DF" w:rsidRPr="004527F7" w:rsidRDefault="008965DF" w:rsidP="00BD6212">
            <w:pPr>
              <w:pStyle w:val="Tabletext"/>
              <w:jc w:val="center"/>
            </w:pPr>
            <w:r w:rsidRPr="004527F7">
              <w:t>add</w:t>
            </w:r>
          </w:p>
        </w:tc>
        <w:tc>
          <w:tcPr>
            <w:tcW w:w="670" w:type="pct"/>
          </w:tcPr>
          <w:p w14:paraId="0C27E1B8" w14:textId="77777777" w:rsidR="008965DF" w:rsidRPr="004527F7" w:rsidRDefault="008965DF" w:rsidP="00BD6212">
            <w:pPr>
              <w:pStyle w:val="Tabletext"/>
              <w:jc w:val="center"/>
            </w:pPr>
            <w:r w:rsidRPr="004527F7">
              <w:t>Free</w:t>
            </w:r>
          </w:p>
        </w:tc>
        <w:tc>
          <w:tcPr>
            <w:tcW w:w="601" w:type="pct"/>
          </w:tcPr>
          <w:p w14:paraId="710B032B" w14:textId="77777777" w:rsidR="008965DF" w:rsidRPr="004527F7" w:rsidRDefault="008965DF" w:rsidP="00BD6212">
            <w:pPr>
              <w:pStyle w:val="Tabletext"/>
              <w:jc w:val="center"/>
            </w:pPr>
          </w:p>
        </w:tc>
      </w:tr>
      <w:tr w:rsidR="008965DF" w:rsidRPr="004527F7" w14:paraId="17929094" w14:textId="77777777" w:rsidTr="00BD6212">
        <w:tc>
          <w:tcPr>
            <w:tcW w:w="1043" w:type="pct"/>
            <w:tcBorders>
              <w:bottom w:val="single" w:sz="4" w:space="0" w:color="auto"/>
            </w:tcBorders>
          </w:tcPr>
          <w:p w14:paraId="708EDE79" w14:textId="77777777" w:rsidR="008965DF" w:rsidRPr="004527F7" w:rsidRDefault="008965DF" w:rsidP="00BD6212">
            <w:pPr>
              <w:pStyle w:val="Tabletext"/>
            </w:pPr>
            <w:r w:rsidRPr="004527F7">
              <w:t>Opus</w:t>
            </w:r>
          </w:p>
        </w:tc>
        <w:tc>
          <w:tcPr>
            <w:tcW w:w="821" w:type="pct"/>
            <w:tcBorders>
              <w:bottom w:val="single" w:sz="4" w:space="0" w:color="auto"/>
            </w:tcBorders>
          </w:tcPr>
          <w:p w14:paraId="33F9BBCC" w14:textId="77777777" w:rsidR="008965DF" w:rsidRPr="004527F7" w:rsidRDefault="008965DF" w:rsidP="00BD6212">
            <w:pPr>
              <w:pStyle w:val="Tabletext"/>
              <w:jc w:val="center"/>
            </w:pPr>
            <w:r w:rsidRPr="004527F7">
              <w:t>Below 3 000</w:t>
            </w:r>
          </w:p>
        </w:tc>
        <w:tc>
          <w:tcPr>
            <w:tcW w:w="597" w:type="pct"/>
            <w:tcBorders>
              <w:bottom w:val="single" w:sz="4" w:space="0" w:color="auto"/>
            </w:tcBorders>
          </w:tcPr>
          <w:p w14:paraId="0EA6540F" w14:textId="77777777" w:rsidR="008965DF" w:rsidRPr="004527F7" w:rsidRDefault="008965DF" w:rsidP="00BD6212">
            <w:pPr>
              <w:pStyle w:val="Tabletext"/>
              <w:jc w:val="center"/>
            </w:pPr>
          </w:p>
        </w:tc>
        <w:tc>
          <w:tcPr>
            <w:tcW w:w="671" w:type="pct"/>
            <w:tcBorders>
              <w:bottom w:val="single" w:sz="4" w:space="0" w:color="auto"/>
            </w:tcBorders>
          </w:tcPr>
          <w:p w14:paraId="1DF379D9" w14:textId="77777777" w:rsidR="008965DF" w:rsidRPr="004527F7" w:rsidRDefault="008965DF" w:rsidP="00BD6212">
            <w:pPr>
              <w:pStyle w:val="Tabletext"/>
              <w:jc w:val="center"/>
            </w:pPr>
            <w:r w:rsidRPr="004527F7">
              <w:t>6 000 bps</w:t>
            </w:r>
          </w:p>
        </w:tc>
        <w:tc>
          <w:tcPr>
            <w:tcW w:w="598" w:type="pct"/>
            <w:tcBorders>
              <w:bottom w:val="single" w:sz="4" w:space="0" w:color="auto"/>
            </w:tcBorders>
          </w:tcPr>
          <w:p w14:paraId="20964EBA" w14:textId="77777777" w:rsidR="008965DF" w:rsidRPr="004527F7" w:rsidRDefault="008965DF" w:rsidP="00BD6212">
            <w:pPr>
              <w:pStyle w:val="Tabletext"/>
              <w:jc w:val="center"/>
            </w:pPr>
            <w:r w:rsidRPr="004527F7">
              <w:t>add</w:t>
            </w:r>
          </w:p>
        </w:tc>
        <w:tc>
          <w:tcPr>
            <w:tcW w:w="670" w:type="pct"/>
            <w:tcBorders>
              <w:bottom w:val="single" w:sz="4" w:space="0" w:color="auto"/>
            </w:tcBorders>
          </w:tcPr>
          <w:p w14:paraId="415707B1" w14:textId="77777777" w:rsidR="008965DF" w:rsidRPr="004527F7" w:rsidRDefault="008965DF" w:rsidP="00BD6212">
            <w:pPr>
              <w:pStyle w:val="Tabletext"/>
              <w:jc w:val="center"/>
            </w:pPr>
            <w:r w:rsidRPr="004527F7">
              <w:t>Free</w:t>
            </w:r>
          </w:p>
        </w:tc>
        <w:tc>
          <w:tcPr>
            <w:tcW w:w="601" w:type="pct"/>
            <w:tcBorders>
              <w:bottom w:val="single" w:sz="4" w:space="0" w:color="auto"/>
            </w:tcBorders>
          </w:tcPr>
          <w:p w14:paraId="42CEEE23" w14:textId="77777777" w:rsidR="008965DF" w:rsidRPr="004527F7" w:rsidRDefault="008965DF" w:rsidP="00BD6212">
            <w:pPr>
              <w:pStyle w:val="Tabletext"/>
              <w:jc w:val="center"/>
            </w:pPr>
            <w:r w:rsidRPr="004527F7">
              <w:t>Poor</w:t>
            </w:r>
          </w:p>
        </w:tc>
      </w:tr>
      <w:tr w:rsidR="008965DF" w:rsidRPr="004527F7" w14:paraId="3FEC985C" w14:textId="77777777" w:rsidTr="00BD6212">
        <w:tc>
          <w:tcPr>
            <w:tcW w:w="5000" w:type="pct"/>
            <w:gridSpan w:val="7"/>
            <w:tcBorders>
              <w:left w:val="nil"/>
              <w:bottom w:val="nil"/>
              <w:right w:val="nil"/>
            </w:tcBorders>
          </w:tcPr>
          <w:p w14:paraId="6CC14BC3" w14:textId="77777777" w:rsidR="008965DF" w:rsidRPr="004527F7" w:rsidRDefault="008965DF" w:rsidP="00BD6212">
            <w:pPr>
              <w:pStyle w:val="Tabletext"/>
            </w:pPr>
            <w:r w:rsidRPr="004527F7">
              <w:t>Note 1: The audio bandwidth for analogue FM is 300-3 000 Hz.</w:t>
            </w:r>
          </w:p>
          <w:p w14:paraId="4E847B6A" w14:textId="77777777" w:rsidR="008965DF" w:rsidRPr="004527F7" w:rsidRDefault="008965DF" w:rsidP="00BD6212">
            <w:pPr>
              <w:pStyle w:val="Tabletext"/>
            </w:pPr>
            <w:r w:rsidRPr="004527F7">
              <w:t xml:space="preserve">Note 2: </w:t>
            </w:r>
            <w:proofErr w:type="spellStart"/>
            <w:r w:rsidRPr="004527F7">
              <w:t>CMX7262</w:t>
            </w:r>
            <w:proofErr w:type="spellEnd"/>
            <w:r w:rsidRPr="004527F7">
              <w:t xml:space="preserve"> and </w:t>
            </w:r>
            <w:proofErr w:type="spellStart"/>
            <w:r w:rsidRPr="004527F7">
              <w:t>CMX618</w:t>
            </w:r>
            <w:proofErr w:type="spellEnd"/>
            <w:r w:rsidRPr="004527F7">
              <w:t>/638 are commercially available as chip devices in volume. In this case there is no additional licence fee.</w:t>
            </w:r>
          </w:p>
          <w:p w14:paraId="4B7F69D9" w14:textId="77777777" w:rsidR="008965DF" w:rsidRPr="004527F7" w:rsidRDefault="008965DF" w:rsidP="00BD6212">
            <w:pPr>
              <w:pStyle w:val="Tabletext"/>
            </w:pPr>
            <w:r w:rsidRPr="004527F7">
              <w:t xml:space="preserve">Note 3: </w:t>
            </w:r>
            <w:proofErr w:type="spellStart"/>
            <w:r w:rsidRPr="004527F7">
              <w:t>AMBE+2</w:t>
            </w:r>
            <w:proofErr w:type="spellEnd"/>
            <w:r w:rsidRPr="004527F7">
              <w:t xml:space="preserve"> is available as both low-volume commercial chip devices or as a software package for popular micro controllers under a licensing agreement.</w:t>
            </w:r>
          </w:p>
          <w:p w14:paraId="720C8996" w14:textId="77777777" w:rsidR="008965DF" w:rsidRPr="004527F7" w:rsidRDefault="008965DF" w:rsidP="00BD6212">
            <w:pPr>
              <w:pStyle w:val="Tabletext"/>
            </w:pPr>
            <w:r w:rsidRPr="004527F7">
              <w:t>Note 4: POTS = “Plain Old Telephone System”</w:t>
            </w:r>
          </w:p>
          <w:p w14:paraId="660744F0" w14:textId="77777777" w:rsidR="008965DF" w:rsidRPr="00757404" w:rsidRDefault="008965DF" w:rsidP="00BD6212">
            <w:pPr>
              <w:pStyle w:val="Tabletext"/>
              <w:rPr>
                <w:spacing w:val="-4"/>
              </w:rPr>
            </w:pPr>
            <w:r w:rsidRPr="00757404">
              <w:rPr>
                <w:rFonts w:cs="Arial"/>
                <w:color w:val="000000"/>
                <w:spacing w:val="-4"/>
                <w:lang w:eastAsia="et-EE"/>
              </w:rPr>
              <w:t>Note 5: Noise Reduction:</w:t>
            </w:r>
            <w:r w:rsidRPr="00757404" w:rsidDel="00195B9B">
              <w:rPr>
                <w:rFonts w:cs="Arial"/>
                <w:color w:val="000000"/>
                <w:spacing w:val="-4"/>
                <w:lang w:eastAsia="et-EE"/>
              </w:rPr>
              <w:t xml:space="preserve"> </w:t>
            </w:r>
            <w:r w:rsidRPr="00757404">
              <w:rPr>
                <w:rFonts w:cs="Arial"/>
                <w:color w:val="000000"/>
                <w:spacing w:val="-4"/>
                <w:lang w:eastAsia="et-EE"/>
              </w:rPr>
              <w:t xml:space="preserve">Voice codecs that use a model of the human vocal tract as the basis for their algorithm have an inherent facility to reject background noise and other non-voice signals (this includes </w:t>
            </w:r>
            <w:proofErr w:type="spellStart"/>
            <w:r w:rsidRPr="00757404">
              <w:rPr>
                <w:rFonts w:cs="Arial"/>
                <w:color w:val="000000"/>
                <w:spacing w:val="-4"/>
                <w:lang w:eastAsia="et-EE"/>
              </w:rPr>
              <w:t>AMEBE+2</w:t>
            </w:r>
            <w:proofErr w:type="spellEnd"/>
            <w:r w:rsidRPr="00757404">
              <w:rPr>
                <w:rFonts w:cs="Arial"/>
                <w:color w:val="000000"/>
                <w:spacing w:val="-4"/>
                <w:lang w:eastAsia="et-EE"/>
              </w:rPr>
              <w:t xml:space="preserve">, </w:t>
            </w:r>
            <w:proofErr w:type="spellStart"/>
            <w:r w:rsidRPr="00757404">
              <w:rPr>
                <w:rFonts w:cs="Arial"/>
                <w:color w:val="000000"/>
                <w:spacing w:val="-4"/>
                <w:lang w:eastAsia="et-EE"/>
              </w:rPr>
              <w:t>ACELP</w:t>
            </w:r>
            <w:proofErr w:type="spellEnd"/>
            <w:r w:rsidRPr="00757404">
              <w:rPr>
                <w:rFonts w:cs="Arial"/>
                <w:color w:val="000000"/>
                <w:spacing w:val="-4"/>
                <w:lang w:eastAsia="et-EE"/>
              </w:rPr>
              <w:t xml:space="preserve">, </w:t>
            </w:r>
            <w:proofErr w:type="spellStart"/>
            <w:r w:rsidRPr="00757404">
              <w:rPr>
                <w:rFonts w:cs="Arial"/>
                <w:color w:val="000000"/>
                <w:spacing w:val="-4"/>
                <w:lang w:eastAsia="et-EE"/>
              </w:rPr>
              <w:t>RALCWI</w:t>
            </w:r>
            <w:proofErr w:type="spellEnd"/>
            <w:r w:rsidRPr="00757404">
              <w:rPr>
                <w:rFonts w:cs="Arial"/>
                <w:color w:val="000000"/>
                <w:spacing w:val="-4"/>
                <w:lang w:eastAsia="et-EE"/>
              </w:rPr>
              <w:t xml:space="preserve">, </w:t>
            </w:r>
            <w:proofErr w:type="spellStart"/>
            <w:r w:rsidRPr="00757404">
              <w:rPr>
                <w:rFonts w:cs="Arial"/>
                <w:color w:val="000000"/>
                <w:spacing w:val="-4"/>
                <w:lang w:eastAsia="et-EE"/>
              </w:rPr>
              <w:t>TWEWLP</w:t>
            </w:r>
            <w:proofErr w:type="spellEnd"/>
            <w:r w:rsidRPr="00757404">
              <w:rPr>
                <w:rFonts w:cs="Arial"/>
                <w:color w:val="000000"/>
                <w:spacing w:val="-4"/>
                <w:lang w:eastAsia="et-EE"/>
              </w:rPr>
              <w:t xml:space="preserve"> and OPUS). Audio codecs that convert an analogue signal (which could be voice, music, tones etc) do not have this facility and so could require additional noise reduction (this includes most of the ITU </w:t>
            </w:r>
            <w:proofErr w:type="spellStart"/>
            <w:r w:rsidRPr="00757404">
              <w:rPr>
                <w:rFonts w:cs="Arial"/>
                <w:color w:val="000000"/>
                <w:spacing w:val="-4"/>
                <w:lang w:eastAsia="et-EE"/>
              </w:rPr>
              <w:t>G.7xx</w:t>
            </w:r>
            <w:proofErr w:type="spellEnd"/>
            <w:r w:rsidRPr="00757404">
              <w:rPr>
                <w:rFonts w:cs="Arial"/>
                <w:color w:val="000000"/>
                <w:spacing w:val="-4"/>
                <w:lang w:eastAsia="et-EE"/>
              </w:rPr>
              <w:t xml:space="preserve"> codecs).</w:t>
            </w:r>
          </w:p>
        </w:tc>
      </w:tr>
    </w:tbl>
    <w:p w14:paraId="729DCDD9" w14:textId="77777777" w:rsidR="008965DF" w:rsidRPr="004527F7" w:rsidRDefault="008965DF" w:rsidP="005479B4">
      <w:pPr>
        <w:jc w:val="both"/>
      </w:pPr>
      <w:r w:rsidRPr="004527F7">
        <w:t xml:space="preserve">The ability of a radio channel to transfer a significant number of bits whilst </w:t>
      </w:r>
      <w:proofErr w:type="gramStart"/>
      <w:r w:rsidRPr="004527F7">
        <w:t>still remaining</w:t>
      </w:r>
      <w:proofErr w:type="gramEnd"/>
      <w:r w:rsidRPr="004527F7">
        <w:t xml:space="preserve"> within the spectrum mask defined for its channel is limited. In the case of AIS, one 25 kHz marine channel can only transfer 9 600 bps. </w:t>
      </w:r>
    </w:p>
    <w:p w14:paraId="2AEEE22A" w14:textId="77777777" w:rsidR="008965DF" w:rsidRPr="004527F7" w:rsidRDefault="008965DF" w:rsidP="005479B4">
      <w:pPr>
        <w:jc w:val="both"/>
      </w:pPr>
      <w:r w:rsidRPr="004527F7">
        <w:t>By using a multi-level modulation scheme, such as 4-</w:t>
      </w:r>
      <w:proofErr w:type="spellStart"/>
      <w:r w:rsidRPr="004527F7">
        <w:t>FSK</w:t>
      </w:r>
      <w:proofErr w:type="spellEnd"/>
      <w:r w:rsidRPr="004527F7">
        <w:t>, this can be doubled to approximately 19 200 in a 25 kHz channel and by extrapolation, 9 600 bps in a 12.5 kHz channel and 4 800 bps in a 6.25 kHz channel. This is the over-air bit rate, and to get to the bit rate available to the vocoder, both the signalling overhead and forward error correction must be deducted – generally these would account for about half the over-air rate to ensure a robust and usable system, so the maximum bit rates available to the vocoder is effectively 2 400 bps per voice channel. This basic engineering fact then rules out a significant number of the vocoders detailed here. 4-</w:t>
      </w:r>
      <w:proofErr w:type="spellStart"/>
      <w:r w:rsidRPr="004527F7">
        <w:t>FSK</w:t>
      </w:r>
      <w:proofErr w:type="spellEnd"/>
      <w:r w:rsidRPr="004527F7">
        <w:t xml:space="preserve"> can be received and transmitted by existing VHF FM radio modulators, </w:t>
      </w:r>
      <w:proofErr w:type="gramStart"/>
      <w:r w:rsidRPr="004527F7">
        <w:t>PA’s</w:t>
      </w:r>
      <w:proofErr w:type="gramEnd"/>
      <w:r w:rsidRPr="004527F7">
        <w:t xml:space="preserve"> and demodulators with only minor adjustments to filtering.</w:t>
      </w:r>
    </w:p>
    <w:p w14:paraId="29672121" w14:textId="77777777" w:rsidR="008965DF" w:rsidRPr="004527F7" w:rsidRDefault="008965DF" w:rsidP="005479B4">
      <w:pPr>
        <w:jc w:val="both"/>
      </w:pPr>
      <w:r w:rsidRPr="004527F7">
        <w:t xml:space="preserve">Using even </w:t>
      </w:r>
      <w:proofErr w:type="gramStart"/>
      <w:r w:rsidRPr="004527F7">
        <w:t>higher level</w:t>
      </w:r>
      <w:proofErr w:type="gramEnd"/>
      <w:r w:rsidRPr="004527F7">
        <w:t xml:space="preserve"> modulation schemes, such as 8-</w:t>
      </w:r>
      <w:proofErr w:type="spellStart"/>
      <w:r w:rsidRPr="004527F7">
        <w:t>PSK</w:t>
      </w:r>
      <w:proofErr w:type="spellEnd"/>
      <w:r w:rsidRPr="004527F7">
        <w:t xml:space="preserve"> or 16-</w:t>
      </w:r>
      <w:proofErr w:type="spellStart"/>
      <w:r w:rsidRPr="004527F7">
        <w:t>QAM</w:t>
      </w:r>
      <w:proofErr w:type="spellEnd"/>
      <w:r w:rsidRPr="004527F7">
        <w:t>, would allow higher bit rate vocoders to be used, however the hardware to implement these schemes requires linear transmitters and receivers with much more complex decoders and so are significantly more expensive, power hungry and with reduced receiver sensitivity.</w:t>
      </w:r>
    </w:p>
    <w:p w14:paraId="746EA77B" w14:textId="181CC3F3" w:rsidR="008965DF" w:rsidRPr="004527F7" w:rsidRDefault="008965DF" w:rsidP="005479B4">
      <w:pPr>
        <w:pStyle w:val="Heading1"/>
      </w:pPr>
      <w:bookmarkStart w:id="360" w:name="_Toc66778532"/>
      <w:bookmarkStart w:id="361" w:name="_Toc66778775"/>
      <w:bookmarkStart w:id="362" w:name="_Toc66434977"/>
      <w:bookmarkStart w:id="363" w:name="_Toc66436732"/>
      <w:bookmarkStart w:id="364" w:name="_Toc66438830"/>
      <w:bookmarkStart w:id="365" w:name="_Toc66439049"/>
      <w:bookmarkStart w:id="366" w:name="_Toc66439269"/>
      <w:bookmarkStart w:id="367" w:name="_Toc66439486"/>
      <w:bookmarkStart w:id="368" w:name="_Toc66439703"/>
      <w:bookmarkStart w:id="369" w:name="_Toc66778533"/>
      <w:bookmarkStart w:id="370" w:name="_Toc66778776"/>
      <w:bookmarkStart w:id="371" w:name="_Toc66434978"/>
      <w:bookmarkStart w:id="372" w:name="_Toc66436733"/>
      <w:bookmarkStart w:id="373" w:name="_Toc66438831"/>
      <w:bookmarkStart w:id="374" w:name="_Toc66439050"/>
      <w:bookmarkStart w:id="375" w:name="_Toc66439270"/>
      <w:bookmarkStart w:id="376" w:name="_Toc66439487"/>
      <w:bookmarkStart w:id="377" w:name="_Toc66439704"/>
      <w:bookmarkStart w:id="378" w:name="_Toc66778534"/>
      <w:bookmarkStart w:id="379" w:name="_Toc66778777"/>
      <w:bookmarkStart w:id="380" w:name="_Toc61856858"/>
      <w:bookmarkStart w:id="381" w:name="_Toc66434979"/>
      <w:bookmarkStart w:id="382" w:name="_Toc66436734"/>
      <w:bookmarkStart w:id="383" w:name="_Toc66438832"/>
      <w:bookmarkStart w:id="384" w:name="_Toc66439051"/>
      <w:bookmarkStart w:id="385" w:name="_Toc66439271"/>
      <w:bookmarkStart w:id="386" w:name="_Toc66439488"/>
      <w:bookmarkStart w:id="387" w:name="_Toc66439705"/>
      <w:bookmarkStart w:id="388" w:name="_Toc66778535"/>
      <w:bookmarkStart w:id="389" w:name="_Toc66778778"/>
      <w:bookmarkStart w:id="390" w:name="_Toc66434980"/>
      <w:bookmarkStart w:id="391" w:name="_Toc66436735"/>
      <w:bookmarkStart w:id="392" w:name="_Toc66438833"/>
      <w:bookmarkStart w:id="393" w:name="_Toc66439052"/>
      <w:bookmarkStart w:id="394" w:name="_Toc66439272"/>
      <w:bookmarkStart w:id="395" w:name="_Toc66439489"/>
      <w:bookmarkStart w:id="396" w:name="_Toc66439706"/>
      <w:bookmarkStart w:id="397" w:name="_Toc66778536"/>
      <w:bookmarkStart w:id="398" w:name="_Toc66778779"/>
      <w:bookmarkStart w:id="399" w:name="_Toc84926837"/>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r w:rsidRPr="004527F7">
        <w:t>1</w:t>
      </w:r>
      <w:r>
        <w:t>0</w:t>
      </w:r>
      <w:r w:rsidRPr="004527F7">
        <w:tab/>
        <w:t>Overview existing digital radio protocols</w:t>
      </w:r>
      <w:bookmarkEnd w:id="399"/>
    </w:p>
    <w:p w14:paraId="541C183D" w14:textId="77777777" w:rsidR="008965DF" w:rsidRPr="004527F7" w:rsidRDefault="008965DF" w:rsidP="005479B4">
      <w:r w:rsidRPr="004527F7">
        <w:t xml:space="preserve">There are multiple digital radio protocols in use worldwide, for different purpose and goals, most of them proprietary. </w:t>
      </w:r>
    </w:p>
    <w:p w14:paraId="54DAAE0E" w14:textId="22960307" w:rsidR="008965DF" w:rsidRPr="004527F7" w:rsidRDefault="008965DF" w:rsidP="0000101A">
      <w:pPr>
        <w:pStyle w:val="Heading2"/>
      </w:pPr>
      <w:bookmarkStart w:id="400" w:name="_Toc84926838"/>
      <w:r w:rsidRPr="004527F7">
        <w:t>1</w:t>
      </w:r>
      <w:r>
        <w:t>0.1</w:t>
      </w:r>
      <w:r w:rsidRPr="004527F7">
        <w:tab/>
        <w:t xml:space="preserve">Digital private mobile radio </w:t>
      </w:r>
      <w:bookmarkEnd w:id="400"/>
    </w:p>
    <w:p w14:paraId="64543D61" w14:textId="77777777" w:rsidR="008965DF" w:rsidRPr="004527F7" w:rsidRDefault="008965DF" w:rsidP="005479B4">
      <w:pPr>
        <w:jc w:val="both"/>
      </w:pPr>
      <w:r w:rsidRPr="004527F7">
        <w:t xml:space="preserve">The </w:t>
      </w:r>
      <w:proofErr w:type="spellStart"/>
      <w:r>
        <w:t>d</w:t>
      </w:r>
      <w:r w:rsidRPr="004527F7">
        <w:t>PMR</w:t>
      </w:r>
      <w:proofErr w:type="spellEnd"/>
      <w:r w:rsidRPr="004527F7">
        <w:t xml:space="preserve"> </w:t>
      </w:r>
      <w:r>
        <w:t>memorandum of understanding</w:t>
      </w:r>
      <w:r w:rsidRPr="004527F7">
        <w:t xml:space="preserve"> was established in February 2007 to develop open, non</w:t>
      </w:r>
      <w:r>
        <w:noBreakHyphen/>
      </w:r>
      <w:r w:rsidRPr="004527F7">
        <w:t>proprietary EU standard for 6.25 kHz channel audio protocol (</w:t>
      </w:r>
      <w:proofErr w:type="spellStart"/>
      <w:r w:rsidRPr="004527F7">
        <w:t>dPMR</w:t>
      </w:r>
      <w:proofErr w:type="spellEnd"/>
      <w:r w:rsidRPr="004527F7">
        <w:t xml:space="preserve"> Association, 2012). It is published by </w:t>
      </w:r>
      <w:proofErr w:type="spellStart"/>
      <w:r w:rsidRPr="004527F7">
        <w:t>ETSI</w:t>
      </w:r>
      <w:proofErr w:type="spellEnd"/>
      <w:r w:rsidRPr="004527F7">
        <w:t xml:space="preserve"> under the reference License-free version (</w:t>
      </w:r>
      <w:proofErr w:type="spellStart"/>
      <w:r w:rsidRPr="004527F7">
        <w:t>ETSI</w:t>
      </w:r>
      <w:proofErr w:type="spellEnd"/>
      <w:r w:rsidRPr="004527F7">
        <w:t xml:space="preserve"> TS 102 490, 2013-02) and Licensed version (</w:t>
      </w:r>
      <w:proofErr w:type="spellStart"/>
      <w:r w:rsidRPr="004527F7">
        <w:t>ETSI</w:t>
      </w:r>
      <w:proofErr w:type="spellEnd"/>
      <w:r w:rsidRPr="004527F7">
        <w:t xml:space="preserve"> TS 102 658). </w:t>
      </w:r>
    </w:p>
    <w:p w14:paraId="23A90195" w14:textId="77777777" w:rsidR="00536DF8" w:rsidRDefault="00536DF8">
      <w:pPr>
        <w:tabs>
          <w:tab w:val="clear" w:pos="1134"/>
          <w:tab w:val="clear" w:pos="1871"/>
          <w:tab w:val="clear" w:pos="2268"/>
        </w:tabs>
        <w:overflowPunct/>
        <w:autoSpaceDE/>
        <w:autoSpaceDN/>
        <w:adjustRightInd/>
        <w:spacing w:before="0"/>
        <w:textAlignment w:val="auto"/>
        <w:rPr>
          <w:caps/>
          <w:sz w:val="20"/>
        </w:rPr>
      </w:pPr>
      <w:r>
        <w:br w:type="page"/>
      </w:r>
    </w:p>
    <w:p w14:paraId="0EC39A78" w14:textId="6FFEF925" w:rsidR="008965DF" w:rsidRPr="004527F7" w:rsidRDefault="008965DF" w:rsidP="005479B4">
      <w:pPr>
        <w:pStyle w:val="TableNo"/>
        <w:spacing w:before="240"/>
      </w:pPr>
      <w:r w:rsidRPr="004527F7">
        <w:lastRenderedPageBreak/>
        <w:t>Table 3</w:t>
      </w:r>
    </w:p>
    <w:p w14:paraId="0109941C" w14:textId="77777777" w:rsidR="008965DF" w:rsidRPr="004527F7" w:rsidRDefault="008965DF" w:rsidP="005479B4">
      <w:pPr>
        <w:pStyle w:val="Tabletitle"/>
        <w:rPr>
          <w:lang w:eastAsia="ja-JP"/>
        </w:rPr>
      </w:pPr>
      <w:r w:rsidRPr="004527F7">
        <w:rPr>
          <w:lang w:eastAsia="ja-JP"/>
        </w:rPr>
        <w:t xml:space="preserve">Technical specifications of digital </w:t>
      </w:r>
      <w:r w:rsidRPr="004527F7">
        <w:t>private</w:t>
      </w:r>
      <w:r w:rsidRPr="004527F7">
        <w:rPr>
          <w:lang w:eastAsia="ja-JP"/>
        </w:rPr>
        <w:t xml:space="preserve"> mobile radio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1"/>
        <w:gridCol w:w="4195"/>
      </w:tblGrid>
      <w:tr w:rsidR="008965DF" w:rsidRPr="004527F7" w14:paraId="40774956" w14:textId="77777777" w:rsidTr="00BD6212">
        <w:trPr>
          <w:jc w:val="center"/>
        </w:trPr>
        <w:tc>
          <w:tcPr>
            <w:tcW w:w="0" w:type="auto"/>
            <w:shd w:val="clear" w:color="auto" w:fill="FFFFFF" w:themeFill="background1"/>
          </w:tcPr>
          <w:p w14:paraId="6783B795" w14:textId="77777777" w:rsidR="008965DF" w:rsidRPr="004527F7" w:rsidRDefault="008965DF" w:rsidP="00BD6212">
            <w:pPr>
              <w:pStyle w:val="Tabletext"/>
            </w:pPr>
            <w:r w:rsidRPr="004527F7">
              <w:t>Access Method</w:t>
            </w:r>
          </w:p>
        </w:tc>
        <w:tc>
          <w:tcPr>
            <w:tcW w:w="0" w:type="auto"/>
            <w:shd w:val="clear" w:color="auto" w:fill="FFFFFF" w:themeFill="background1"/>
          </w:tcPr>
          <w:p w14:paraId="4326BEEC" w14:textId="77777777" w:rsidR="008965DF" w:rsidRPr="004527F7" w:rsidRDefault="008965DF" w:rsidP="00BD6212">
            <w:pPr>
              <w:pStyle w:val="Tabletext"/>
            </w:pPr>
            <w:proofErr w:type="spellStart"/>
            <w:r w:rsidRPr="004527F7">
              <w:t>FDMA</w:t>
            </w:r>
            <w:proofErr w:type="spellEnd"/>
          </w:p>
        </w:tc>
      </w:tr>
      <w:tr w:rsidR="008965DF" w:rsidRPr="004527F7" w14:paraId="6A92774E" w14:textId="77777777" w:rsidTr="00BD6212">
        <w:trPr>
          <w:jc w:val="center"/>
        </w:trPr>
        <w:tc>
          <w:tcPr>
            <w:tcW w:w="0" w:type="auto"/>
          </w:tcPr>
          <w:p w14:paraId="3B454DC5" w14:textId="77777777" w:rsidR="008965DF" w:rsidRPr="004527F7" w:rsidRDefault="008965DF" w:rsidP="00BD6212">
            <w:pPr>
              <w:pStyle w:val="Tabletext"/>
            </w:pPr>
            <w:r w:rsidRPr="004527F7">
              <w:t>Channel Spacing</w:t>
            </w:r>
          </w:p>
        </w:tc>
        <w:tc>
          <w:tcPr>
            <w:tcW w:w="0" w:type="auto"/>
          </w:tcPr>
          <w:p w14:paraId="6CC55D20" w14:textId="77777777" w:rsidR="008965DF" w:rsidRPr="004527F7" w:rsidRDefault="008965DF" w:rsidP="00BD6212">
            <w:pPr>
              <w:pStyle w:val="Tabletext"/>
            </w:pPr>
            <w:r w:rsidRPr="004527F7">
              <w:t>6.25 kHz</w:t>
            </w:r>
          </w:p>
        </w:tc>
      </w:tr>
      <w:tr w:rsidR="008965DF" w:rsidRPr="004527F7" w14:paraId="64DEBDBD" w14:textId="77777777" w:rsidTr="00BD6212">
        <w:trPr>
          <w:jc w:val="center"/>
        </w:trPr>
        <w:tc>
          <w:tcPr>
            <w:tcW w:w="0" w:type="auto"/>
          </w:tcPr>
          <w:p w14:paraId="0FF7CDB8" w14:textId="77777777" w:rsidR="008965DF" w:rsidRPr="004527F7" w:rsidRDefault="008965DF" w:rsidP="00BD6212">
            <w:pPr>
              <w:pStyle w:val="Tabletext"/>
            </w:pPr>
            <w:r w:rsidRPr="004527F7">
              <w:t>Transmission Rate</w:t>
            </w:r>
          </w:p>
        </w:tc>
        <w:tc>
          <w:tcPr>
            <w:tcW w:w="0" w:type="auto"/>
          </w:tcPr>
          <w:p w14:paraId="309BD247" w14:textId="77777777" w:rsidR="008965DF" w:rsidRPr="004527F7" w:rsidRDefault="008965DF" w:rsidP="00BD6212">
            <w:pPr>
              <w:pStyle w:val="Tabletext"/>
            </w:pPr>
            <w:r w:rsidRPr="004527F7">
              <w:t>4 800 bps</w:t>
            </w:r>
          </w:p>
        </w:tc>
      </w:tr>
      <w:tr w:rsidR="008965DF" w:rsidRPr="004527F7" w14:paraId="49AA5700" w14:textId="77777777" w:rsidTr="00BD6212">
        <w:trPr>
          <w:jc w:val="center"/>
        </w:trPr>
        <w:tc>
          <w:tcPr>
            <w:tcW w:w="0" w:type="auto"/>
          </w:tcPr>
          <w:p w14:paraId="5021F498" w14:textId="77777777" w:rsidR="008965DF" w:rsidRPr="004527F7" w:rsidRDefault="008965DF" w:rsidP="00BD6212">
            <w:pPr>
              <w:pStyle w:val="Tabletext"/>
            </w:pPr>
            <w:r w:rsidRPr="004527F7">
              <w:t>Modulation</w:t>
            </w:r>
          </w:p>
        </w:tc>
        <w:tc>
          <w:tcPr>
            <w:tcW w:w="0" w:type="auto"/>
          </w:tcPr>
          <w:p w14:paraId="41B14B80" w14:textId="77777777" w:rsidR="008965DF" w:rsidRPr="004527F7" w:rsidRDefault="008965DF" w:rsidP="00BD6212">
            <w:pPr>
              <w:pStyle w:val="Tabletext"/>
            </w:pPr>
            <w:r w:rsidRPr="004527F7">
              <w:t xml:space="preserve">4-level </w:t>
            </w:r>
            <w:proofErr w:type="spellStart"/>
            <w:r w:rsidRPr="004527F7">
              <w:t>FSK</w:t>
            </w:r>
            <w:proofErr w:type="spellEnd"/>
          </w:p>
        </w:tc>
      </w:tr>
      <w:tr w:rsidR="008965DF" w:rsidRPr="004527F7" w14:paraId="603F12AD" w14:textId="77777777" w:rsidTr="00BD6212">
        <w:trPr>
          <w:jc w:val="center"/>
        </w:trPr>
        <w:tc>
          <w:tcPr>
            <w:tcW w:w="0" w:type="auto"/>
          </w:tcPr>
          <w:p w14:paraId="26D86B40" w14:textId="77777777" w:rsidR="008965DF" w:rsidRPr="004527F7" w:rsidRDefault="008965DF" w:rsidP="00BD6212">
            <w:pPr>
              <w:pStyle w:val="Tabletext"/>
            </w:pPr>
            <w:r w:rsidRPr="004527F7">
              <w:t>Vocoder</w:t>
            </w:r>
          </w:p>
        </w:tc>
        <w:tc>
          <w:tcPr>
            <w:tcW w:w="0" w:type="auto"/>
          </w:tcPr>
          <w:p w14:paraId="57973E54" w14:textId="77777777" w:rsidR="008965DF" w:rsidRPr="004527F7" w:rsidRDefault="008965DF" w:rsidP="00BD6212">
            <w:pPr>
              <w:pStyle w:val="Tabletext"/>
            </w:pPr>
            <w:proofErr w:type="spellStart"/>
            <w:r w:rsidRPr="004527F7">
              <w:t>AMBE+2</w:t>
            </w:r>
            <w:proofErr w:type="spellEnd"/>
          </w:p>
        </w:tc>
      </w:tr>
      <w:tr w:rsidR="008965DF" w:rsidRPr="004527F7" w14:paraId="178E901A" w14:textId="77777777" w:rsidTr="00BD6212">
        <w:trPr>
          <w:jc w:val="center"/>
        </w:trPr>
        <w:tc>
          <w:tcPr>
            <w:tcW w:w="0" w:type="auto"/>
          </w:tcPr>
          <w:p w14:paraId="6EBC61D8" w14:textId="77777777" w:rsidR="008965DF" w:rsidRPr="004527F7" w:rsidRDefault="008965DF" w:rsidP="00BD6212">
            <w:pPr>
              <w:pStyle w:val="Tabletext"/>
            </w:pPr>
            <w:r w:rsidRPr="004527F7">
              <w:t>Codec Rate</w:t>
            </w:r>
          </w:p>
        </w:tc>
        <w:tc>
          <w:tcPr>
            <w:tcW w:w="0" w:type="auto"/>
          </w:tcPr>
          <w:p w14:paraId="4C0283FE" w14:textId="77777777" w:rsidR="008965DF" w:rsidRPr="004527F7" w:rsidRDefault="008965DF" w:rsidP="00BD6212">
            <w:pPr>
              <w:pStyle w:val="Tabletext"/>
            </w:pPr>
            <w:r w:rsidRPr="004527F7">
              <w:t>3 600 (Voice 2 450 + Error Correction 1 150 bps)</w:t>
            </w:r>
          </w:p>
        </w:tc>
      </w:tr>
    </w:tbl>
    <w:p w14:paraId="533AED57" w14:textId="77777777" w:rsidR="008965DF" w:rsidRDefault="008965DF" w:rsidP="005479B4">
      <w:pPr>
        <w:pStyle w:val="Tablefin"/>
      </w:pPr>
    </w:p>
    <w:p w14:paraId="16B00FC7" w14:textId="77777777" w:rsidR="008965DF" w:rsidRPr="004527F7" w:rsidRDefault="008965DF" w:rsidP="005479B4">
      <w:pPr>
        <w:jc w:val="both"/>
      </w:pPr>
      <w:r w:rsidRPr="004527F7">
        <w:t xml:space="preserve">Protocol defines four modes. </w:t>
      </w:r>
      <w:proofErr w:type="spellStart"/>
      <w:r w:rsidRPr="004527F7">
        <w:t>Tier1</w:t>
      </w:r>
      <w:proofErr w:type="spellEnd"/>
      <w:r w:rsidRPr="004527F7">
        <w:t xml:space="preserve"> - License Exempt </w:t>
      </w:r>
      <w:proofErr w:type="spellStart"/>
      <w:r w:rsidRPr="004527F7">
        <w:t>dPMR</w:t>
      </w:r>
      <w:proofErr w:type="spellEnd"/>
      <w:r w:rsidRPr="004527F7">
        <w:t xml:space="preserve"> or </w:t>
      </w:r>
      <w:proofErr w:type="spellStart"/>
      <w:r w:rsidRPr="004527F7">
        <w:t>dPMR446</w:t>
      </w:r>
      <w:proofErr w:type="spellEnd"/>
      <w:r w:rsidRPr="004527F7">
        <w:t xml:space="preserve">. Tier 2: Licensed </w:t>
      </w:r>
      <w:proofErr w:type="spellStart"/>
      <w:r w:rsidRPr="004527F7">
        <w:t>dPMR</w:t>
      </w:r>
      <w:proofErr w:type="spellEnd"/>
      <w:r w:rsidRPr="004527F7">
        <w:t xml:space="preserve"> Mode 1 for operations without repeater, Licensed </w:t>
      </w:r>
      <w:proofErr w:type="spellStart"/>
      <w:r w:rsidRPr="004527F7">
        <w:t>dPMR</w:t>
      </w:r>
      <w:proofErr w:type="spellEnd"/>
      <w:r w:rsidRPr="004527F7">
        <w:t xml:space="preserve"> Mode 2 for operations with repeater and Licensed </w:t>
      </w:r>
      <w:proofErr w:type="spellStart"/>
      <w:r w:rsidRPr="004527F7">
        <w:t>dPMR</w:t>
      </w:r>
      <w:proofErr w:type="spellEnd"/>
      <w:r w:rsidRPr="004527F7">
        <w:t xml:space="preserve"> Mode 3 for multi-site, multi-channel trunked repeaters.</w:t>
      </w:r>
    </w:p>
    <w:p w14:paraId="7B5A11B7" w14:textId="77777777" w:rsidR="008965DF" w:rsidRPr="004527F7" w:rsidRDefault="008965DF" w:rsidP="005479B4">
      <w:pPr>
        <w:jc w:val="both"/>
      </w:pPr>
      <w:proofErr w:type="spellStart"/>
      <w:r w:rsidRPr="004527F7">
        <w:t>dPMR</w:t>
      </w:r>
      <w:proofErr w:type="spellEnd"/>
      <w:r w:rsidRPr="004527F7">
        <w:t xml:space="preserve"> classifies itself as "specifically target highly functional, spectrum efficient solutions employing proven, low cost and low complexity".</w:t>
      </w:r>
    </w:p>
    <w:p w14:paraId="4966A42C" w14:textId="77777777" w:rsidR="008965DF" w:rsidRPr="004527F7" w:rsidRDefault="008965DF" w:rsidP="005479B4">
      <w:pPr>
        <w:jc w:val="both"/>
      </w:pPr>
      <w:proofErr w:type="spellStart"/>
      <w:r w:rsidRPr="004527F7">
        <w:t>NXDN</w:t>
      </w:r>
      <w:proofErr w:type="spellEnd"/>
      <w:r w:rsidRPr="004527F7">
        <w:t xml:space="preserve"> and </w:t>
      </w:r>
      <w:proofErr w:type="spellStart"/>
      <w:r w:rsidRPr="004527F7">
        <w:t>DPMR</w:t>
      </w:r>
      <w:proofErr w:type="spellEnd"/>
      <w:r w:rsidRPr="004527F7">
        <w:t xml:space="preserve"> is similar protocols but not compatible. </w:t>
      </w:r>
      <w:proofErr w:type="spellStart"/>
      <w:r w:rsidRPr="004527F7">
        <w:t>dMPR</w:t>
      </w:r>
      <w:proofErr w:type="spellEnd"/>
      <w:r w:rsidRPr="004527F7">
        <w:t xml:space="preserve"> is not known in US market.</w:t>
      </w:r>
    </w:p>
    <w:p w14:paraId="01B50E38" w14:textId="77777777" w:rsidR="008965DF" w:rsidRPr="004527F7" w:rsidRDefault="008965DF" w:rsidP="0000101A">
      <w:pPr>
        <w:pStyle w:val="Heading2"/>
      </w:pPr>
      <w:bookmarkStart w:id="401" w:name="_Ref79397701"/>
      <w:bookmarkStart w:id="402" w:name="_Toc84926839"/>
      <w:r w:rsidRPr="004527F7">
        <w:t>1</w:t>
      </w:r>
      <w:r>
        <w:t xml:space="preserve">0.2 </w:t>
      </w:r>
      <w:r w:rsidRPr="004527F7">
        <w:tab/>
        <w:t>Next generation digital narrowband</w:t>
      </w:r>
      <w:bookmarkEnd w:id="401"/>
      <w:bookmarkEnd w:id="402"/>
    </w:p>
    <w:p w14:paraId="19EF32D8" w14:textId="77777777" w:rsidR="008965DF" w:rsidRDefault="008965DF" w:rsidP="005479B4">
      <w:pPr>
        <w:jc w:val="both"/>
      </w:pPr>
      <w:proofErr w:type="spellStart"/>
      <w:r w:rsidRPr="004527F7">
        <w:t>Icom</w:t>
      </w:r>
      <w:proofErr w:type="spellEnd"/>
      <w:r w:rsidRPr="004527F7">
        <w:t xml:space="preserve"> and JVC KENWOOD began the collaboration in 2003 to develop protocol to provide voice and/or data at 6.25 kHz or an “equivalent” bandwidth. Following the announcement of the </w:t>
      </w:r>
      <w:proofErr w:type="spellStart"/>
      <w:r w:rsidRPr="004527F7">
        <w:t>NXDN</w:t>
      </w:r>
      <w:proofErr w:type="spellEnd"/>
      <w:r w:rsidRPr="004527F7">
        <w:t xml:space="preserve"> protocol in 2005, the </w:t>
      </w:r>
      <w:proofErr w:type="spellStart"/>
      <w:r w:rsidRPr="004527F7">
        <w:t>NXDN</w:t>
      </w:r>
      <w:proofErr w:type="spellEnd"/>
      <w:r w:rsidRPr="004527F7">
        <w:t xml:space="preserve"> forum was established in July 2008, (Next Generation Digital Narrowband</w:t>
      </w:r>
      <w:r w:rsidRPr="00735767">
        <w:t xml:space="preserve"> (</w:t>
      </w:r>
      <w:proofErr w:type="spellStart"/>
      <w:r w:rsidRPr="00735767">
        <w:t>NXDN</w:t>
      </w:r>
      <w:proofErr w:type="spellEnd"/>
      <w:r w:rsidRPr="00735767">
        <w:t>)</w:t>
      </w:r>
      <w:r w:rsidRPr="004527F7">
        <w:t xml:space="preserve"> ™ Forum, 2014).</w:t>
      </w:r>
    </w:p>
    <w:p w14:paraId="087E3A4D" w14:textId="77777777" w:rsidR="008965DF" w:rsidRPr="00DF5BC1" w:rsidRDefault="008965DF" w:rsidP="005479B4">
      <w:pPr>
        <w:pStyle w:val="EditorsNote"/>
        <w:jc w:val="both"/>
        <w:rPr>
          <w:color w:val="FF0000"/>
        </w:rPr>
      </w:pPr>
      <w:r w:rsidRPr="00DF5BC1">
        <w:rPr>
          <w:color w:val="FF0000"/>
        </w:rPr>
        <w:t xml:space="preserve">[Chairman’s note: </w:t>
      </w:r>
      <w:proofErr w:type="spellStart"/>
      <w:r w:rsidRPr="00DF5BC1">
        <w:rPr>
          <w:color w:val="FF0000"/>
        </w:rPr>
        <w:t>Icom</w:t>
      </w:r>
      <w:proofErr w:type="spellEnd"/>
      <w:r w:rsidRPr="00DF5BC1">
        <w:rPr>
          <w:color w:val="FF0000"/>
        </w:rPr>
        <w:t>, JVC and Kenwood are commercial companies and therefore whether it can be specifically mentioned in an ITU document needs to be checked]</w:t>
      </w:r>
    </w:p>
    <w:p w14:paraId="6D8F5E6E" w14:textId="77777777" w:rsidR="008965DF" w:rsidRPr="004527F7" w:rsidRDefault="008965DF" w:rsidP="005479B4">
      <w:pPr>
        <w:pStyle w:val="TableNo"/>
        <w:spacing w:before="480"/>
      </w:pPr>
      <w:r w:rsidRPr="004527F7">
        <w:t>Table 4</w:t>
      </w:r>
    </w:p>
    <w:p w14:paraId="3026A696" w14:textId="77777777" w:rsidR="008965DF" w:rsidRPr="004527F7" w:rsidRDefault="008965DF" w:rsidP="005479B4">
      <w:pPr>
        <w:pStyle w:val="Tabletitle"/>
        <w:rPr>
          <w:lang w:eastAsia="ja-JP"/>
        </w:rPr>
      </w:pPr>
      <w:r w:rsidRPr="004527F7">
        <w:rPr>
          <w:lang w:eastAsia="ja-JP"/>
        </w:rPr>
        <w:t xml:space="preserve">Technical specifications of </w:t>
      </w:r>
      <w:r w:rsidRPr="004527F7">
        <w:t>next</w:t>
      </w:r>
      <w:r w:rsidRPr="004527F7">
        <w:rPr>
          <w:lang w:eastAsia="ja-JP"/>
        </w:rPr>
        <w:t xml:space="preserve"> generation digital narrowband</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5"/>
        <w:gridCol w:w="6684"/>
      </w:tblGrid>
      <w:tr w:rsidR="008965DF" w:rsidRPr="004527F7" w14:paraId="3560862A" w14:textId="77777777" w:rsidTr="00BD6212">
        <w:trPr>
          <w:jc w:val="center"/>
        </w:trPr>
        <w:tc>
          <w:tcPr>
            <w:tcW w:w="1529" w:type="pct"/>
            <w:shd w:val="clear" w:color="auto" w:fill="FFFFFF" w:themeFill="background1"/>
          </w:tcPr>
          <w:p w14:paraId="55D18F73" w14:textId="77777777" w:rsidR="008965DF" w:rsidRPr="004527F7" w:rsidRDefault="008965DF" w:rsidP="00BD6212">
            <w:pPr>
              <w:pStyle w:val="Tabletext"/>
            </w:pPr>
            <w:r w:rsidRPr="004527F7">
              <w:t>Access Method</w:t>
            </w:r>
          </w:p>
        </w:tc>
        <w:tc>
          <w:tcPr>
            <w:tcW w:w="3471" w:type="pct"/>
            <w:shd w:val="clear" w:color="auto" w:fill="FFFFFF" w:themeFill="background1"/>
          </w:tcPr>
          <w:p w14:paraId="63790924" w14:textId="77777777" w:rsidR="008965DF" w:rsidRPr="004527F7" w:rsidRDefault="008965DF" w:rsidP="00BD6212">
            <w:pPr>
              <w:pStyle w:val="Tabletext"/>
            </w:pPr>
            <w:proofErr w:type="spellStart"/>
            <w:r w:rsidRPr="004527F7">
              <w:t>FDMA</w:t>
            </w:r>
            <w:proofErr w:type="spellEnd"/>
          </w:p>
        </w:tc>
      </w:tr>
      <w:tr w:rsidR="008965DF" w:rsidRPr="004527F7" w14:paraId="69C1CD45" w14:textId="77777777" w:rsidTr="00BD6212">
        <w:trPr>
          <w:jc w:val="center"/>
        </w:trPr>
        <w:tc>
          <w:tcPr>
            <w:tcW w:w="1529" w:type="pct"/>
          </w:tcPr>
          <w:p w14:paraId="5307DC2A" w14:textId="77777777" w:rsidR="008965DF" w:rsidRPr="004527F7" w:rsidRDefault="008965DF" w:rsidP="00BD6212">
            <w:pPr>
              <w:pStyle w:val="Tabletext"/>
            </w:pPr>
            <w:r w:rsidRPr="004527F7">
              <w:t>Channel Spacing</w:t>
            </w:r>
          </w:p>
        </w:tc>
        <w:tc>
          <w:tcPr>
            <w:tcW w:w="3471" w:type="pct"/>
          </w:tcPr>
          <w:p w14:paraId="6F96081A" w14:textId="77777777" w:rsidR="008965DF" w:rsidRPr="004527F7" w:rsidRDefault="008965DF" w:rsidP="00BD6212">
            <w:pPr>
              <w:pStyle w:val="Tabletext"/>
            </w:pPr>
            <w:r w:rsidRPr="004527F7">
              <w:t>6.25 kHz or 12.5 kHz</w:t>
            </w:r>
          </w:p>
        </w:tc>
      </w:tr>
      <w:tr w:rsidR="008965DF" w:rsidRPr="004527F7" w14:paraId="6381329C" w14:textId="77777777" w:rsidTr="00BD6212">
        <w:trPr>
          <w:jc w:val="center"/>
        </w:trPr>
        <w:tc>
          <w:tcPr>
            <w:tcW w:w="1529" w:type="pct"/>
          </w:tcPr>
          <w:p w14:paraId="4AECCBC6" w14:textId="77777777" w:rsidR="008965DF" w:rsidRPr="004527F7" w:rsidRDefault="008965DF" w:rsidP="00BD6212">
            <w:pPr>
              <w:pStyle w:val="Tabletext"/>
            </w:pPr>
            <w:r w:rsidRPr="004527F7">
              <w:t>Transmission Rate</w:t>
            </w:r>
          </w:p>
        </w:tc>
        <w:tc>
          <w:tcPr>
            <w:tcW w:w="3471" w:type="pct"/>
          </w:tcPr>
          <w:p w14:paraId="7952407F" w14:textId="77777777" w:rsidR="008965DF" w:rsidRPr="004527F7" w:rsidRDefault="008965DF" w:rsidP="00BD6212">
            <w:pPr>
              <w:pStyle w:val="Tabletext"/>
            </w:pPr>
            <w:r w:rsidRPr="004527F7">
              <w:t>4 800 bps (at 6.25 kHz channel)</w:t>
            </w:r>
          </w:p>
        </w:tc>
      </w:tr>
      <w:tr w:rsidR="008965DF" w:rsidRPr="004527F7" w14:paraId="2DC02C64" w14:textId="77777777" w:rsidTr="00BD6212">
        <w:trPr>
          <w:jc w:val="center"/>
        </w:trPr>
        <w:tc>
          <w:tcPr>
            <w:tcW w:w="1529" w:type="pct"/>
          </w:tcPr>
          <w:p w14:paraId="6E7F68DB" w14:textId="77777777" w:rsidR="008965DF" w:rsidRPr="004527F7" w:rsidRDefault="008965DF" w:rsidP="00BD6212">
            <w:pPr>
              <w:pStyle w:val="Tabletext"/>
            </w:pPr>
            <w:r w:rsidRPr="004527F7">
              <w:t>Modulation</w:t>
            </w:r>
          </w:p>
        </w:tc>
        <w:tc>
          <w:tcPr>
            <w:tcW w:w="3471" w:type="pct"/>
          </w:tcPr>
          <w:p w14:paraId="28E67FC3" w14:textId="77777777" w:rsidR="008965DF" w:rsidRPr="004527F7" w:rsidRDefault="008965DF" w:rsidP="00BD6212">
            <w:pPr>
              <w:pStyle w:val="Tabletext"/>
            </w:pPr>
            <w:r w:rsidRPr="004527F7">
              <w:t xml:space="preserve">4 l </w:t>
            </w:r>
            <w:proofErr w:type="spellStart"/>
            <w:r w:rsidRPr="004527F7">
              <w:t>FSK</w:t>
            </w:r>
            <w:proofErr w:type="spellEnd"/>
          </w:p>
        </w:tc>
      </w:tr>
      <w:tr w:rsidR="008965DF" w:rsidRPr="004527F7" w14:paraId="32515EDB" w14:textId="77777777" w:rsidTr="00BD6212">
        <w:trPr>
          <w:jc w:val="center"/>
        </w:trPr>
        <w:tc>
          <w:tcPr>
            <w:tcW w:w="1529" w:type="pct"/>
          </w:tcPr>
          <w:p w14:paraId="4073B5EB" w14:textId="77777777" w:rsidR="008965DF" w:rsidRPr="004527F7" w:rsidRDefault="008965DF" w:rsidP="00BD6212">
            <w:pPr>
              <w:pStyle w:val="Tabletext"/>
            </w:pPr>
            <w:r w:rsidRPr="004527F7">
              <w:t>Vocoder</w:t>
            </w:r>
          </w:p>
        </w:tc>
        <w:tc>
          <w:tcPr>
            <w:tcW w:w="3471" w:type="pct"/>
          </w:tcPr>
          <w:p w14:paraId="3216DE0D" w14:textId="77777777" w:rsidR="008965DF" w:rsidRPr="004527F7" w:rsidRDefault="008965DF" w:rsidP="00BD6212">
            <w:pPr>
              <w:pStyle w:val="Tabletext"/>
            </w:pPr>
            <w:proofErr w:type="spellStart"/>
            <w:r w:rsidRPr="004527F7">
              <w:t>AMBE+2</w:t>
            </w:r>
            <w:proofErr w:type="spellEnd"/>
            <w:r w:rsidRPr="004527F7">
              <w:t>, 3 600 bps (at 6.25 kHz channel)</w:t>
            </w:r>
          </w:p>
        </w:tc>
      </w:tr>
      <w:tr w:rsidR="008965DF" w:rsidRPr="004527F7" w14:paraId="3C8E933C" w14:textId="77777777" w:rsidTr="00BD6212">
        <w:trPr>
          <w:jc w:val="center"/>
        </w:trPr>
        <w:tc>
          <w:tcPr>
            <w:tcW w:w="1529" w:type="pct"/>
          </w:tcPr>
          <w:p w14:paraId="76B0D1FE" w14:textId="77777777" w:rsidR="008965DF" w:rsidRPr="004527F7" w:rsidRDefault="008965DF" w:rsidP="00BD6212">
            <w:pPr>
              <w:pStyle w:val="Tabletext"/>
            </w:pPr>
            <w:r w:rsidRPr="004527F7">
              <w:t>Codec Rate</w:t>
            </w:r>
          </w:p>
        </w:tc>
        <w:tc>
          <w:tcPr>
            <w:tcW w:w="3471" w:type="pct"/>
          </w:tcPr>
          <w:p w14:paraId="787506B0" w14:textId="77777777" w:rsidR="008965DF" w:rsidRPr="004527F7" w:rsidRDefault="008965DF" w:rsidP="00BD6212">
            <w:pPr>
              <w:pStyle w:val="Tabletext"/>
            </w:pPr>
            <w:r w:rsidRPr="004527F7">
              <w:t>3 600 bps (Voice 2 450 bps + Error Correction 1 150 bps)</w:t>
            </w:r>
          </w:p>
        </w:tc>
      </w:tr>
    </w:tbl>
    <w:p w14:paraId="44B34408" w14:textId="77777777" w:rsidR="008965DF" w:rsidRPr="004527F7" w:rsidRDefault="008965DF" w:rsidP="005479B4">
      <w:pPr>
        <w:jc w:val="both"/>
      </w:pPr>
      <w:r w:rsidRPr="004527F7">
        <w:t>Protocol defines three levels: Conventional (with and without repeater); Type-C trunking (with control channel) and Type-D trunking (without control channel).</w:t>
      </w:r>
    </w:p>
    <w:p w14:paraId="2C45BB94" w14:textId="77777777" w:rsidR="008965DF" w:rsidRPr="004527F7" w:rsidRDefault="008965DF" w:rsidP="005479B4">
      <w:pPr>
        <w:jc w:val="both"/>
      </w:pPr>
      <w:proofErr w:type="spellStart"/>
      <w:r w:rsidRPr="004527F7">
        <w:t>NXDN</w:t>
      </w:r>
      <w:proofErr w:type="spellEnd"/>
      <w:r w:rsidRPr="004527F7">
        <w:t xml:space="preserve"> protocol documentation is downloadable from </w:t>
      </w:r>
      <w:proofErr w:type="spellStart"/>
      <w:r w:rsidRPr="004527F7">
        <w:t>NXDN</w:t>
      </w:r>
      <w:proofErr w:type="spellEnd"/>
      <w:r w:rsidRPr="004527F7">
        <w:t xml:space="preserve"> forum.</w:t>
      </w:r>
    </w:p>
    <w:p w14:paraId="0A39D9FC" w14:textId="1A837932" w:rsidR="008965DF" w:rsidRPr="004527F7" w:rsidRDefault="008965DF" w:rsidP="0000101A">
      <w:pPr>
        <w:pStyle w:val="Heading2"/>
      </w:pPr>
      <w:bookmarkStart w:id="403" w:name="_Toc84926840"/>
      <w:r w:rsidRPr="004527F7">
        <w:t>1</w:t>
      </w:r>
      <w:r>
        <w:t>0.3</w:t>
      </w:r>
      <w:r w:rsidRPr="004527F7">
        <w:tab/>
        <w:t xml:space="preserve">Digital mobile radio </w:t>
      </w:r>
      <w:bookmarkEnd w:id="403"/>
    </w:p>
    <w:p w14:paraId="686C5B61" w14:textId="77777777" w:rsidR="008965DF" w:rsidRPr="004527F7" w:rsidRDefault="008965DF" w:rsidP="005479B4">
      <w:pPr>
        <w:jc w:val="both"/>
      </w:pPr>
      <w:r w:rsidRPr="004527F7">
        <w:t>Digital communication standard to allow easy migration from existing 12.5 kHz narrowband FM analogue channel. 12.5 kHz channel size allows re-use of existing frequency licenses and site infrastructure and doubles network capacity (6.25 kHz channel efficiency) (</w:t>
      </w:r>
      <w:proofErr w:type="spellStart"/>
      <w:r w:rsidRPr="004527F7">
        <w:t>ETSI</w:t>
      </w:r>
      <w:proofErr w:type="spellEnd"/>
      <w:r w:rsidRPr="004527F7">
        <w:t xml:space="preserve"> TR 102 398). </w:t>
      </w:r>
    </w:p>
    <w:p w14:paraId="1FFA9958" w14:textId="77777777" w:rsidR="008965DF" w:rsidRPr="004527F7" w:rsidRDefault="008965DF" w:rsidP="005479B4">
      <w:pPr>
        <w:jc w:val="both"/>
      </w:pPr>
      <w:proofErr w:type="spellStart"/>
      <w:r w:rsidRPr="004527F7">
        <w:t>DMR</w:t>
      </w:r>
      <w:proofErr w:type="spellEnd"/>
      <w:r w:rsidRPr="004527F7">
        <w:t xml:space="preserve"> is non-proprietary EU standard. It is first published 2005 by </w:t>
      </w:r>
      <w:proofErr w:type="spellStart"/>
      <w:r w:rsidRPr="004527F7">
        <w:t>ETSI</w:t>
      </w:r>
      <w:proofErr w:type="spellEnd"/>
      <w:r w:rsidRPr="004527F7">
        <w:t xml:space="preserve"> under the reference TS 102 361-1 </w:t>
      </w:r>
      <w:proofErr w:type="spellStart"/>
      <w:r w:rsidRPr="004527F7">
        <w:t>ETSI</w:t>
      </w:r>
      <w:proofErr w:type="spellEnd"/>
      <w:r w:rsidRPr="004527F7">
        <w:t xml:space="preserve"> TS 102 361-1.</w:t>
      </w:r>
    </w:p>
    <w:p w14:paraId="6BD9772B" w14:textId="77777777" w:rsidR="008965DF" w:rsidRPr="004527F7" w:rsidRDefault="008965DF" w:rsidP="005479B4">
      <w:pPr>
        <w:pStyle w:val="TableNo"/>
        <w:spacing w:before="360"/>
      </w:pPr>
      <w:r w:rsidRPr="004527F7">
        <w:lastRenderedPageBreak/>
        <w:t>Table 5</w:t>
      </w:r>
    </w:p>
    <w:p w14:paraId="10BDA14A" w14:textId="77777777" w:rsidR="008965DF" w:rsidRPr="004527F7" w:rsidRDefault="008965DF" w:rsidP="005479B4">
      <w:pPr>
        <w:pStyle w:val="Tabletitle"/>
        <w:rPr>
          <w:lang w:eastAsia="ja-JP"/>
        </w:rPr>
      </w:pPr>
      <w:r w:rsidRPr="004527F7">
        <w:rPr>
          <w:lang w:eastAsia="ja-JP"/>
        </w:rPr>
        <w:t xml:space="preserve">Technical </w:t>
      </w:r>
      <w:r>
        <w:rPr>
          <w:lang w:eastAsia="ja-JP"/>
        </w:rPr>
        <w:t>s</w:t>
      </w:r>
      <w:r w:rsidRPr="004527F7">
        <w:rPr>
          <w:lang w:eastAsia="ja-JP"/>
        </w:rPr>
        <w:t xml:space="preserve">pecifications of digital </w:t>
      </w:r>
      <w:r w:rsidRPr="004527F7">
        <w:t>mobile</w:t>
      </w:r>
      <w:r w:rsidRPr="004527F7">
        <w:rPr>
          <w:lang w:eastAsia="ja-JP"/>
        </w:rPr>
        <w:t xml:space="preserve"> radio</w:t>
      </w:r>
    </w:p>
    <w:tbl>
      <w:tblPr>
        <w:tblW w:w="41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7"/>
        <w:gridCol w:w="5670"/>
      </w:tblGrid>
      <w:tr w:rsidR="008965DF" w:rsidRPr="004527F7" w14:paraId="212D9E63" w14:textId="77777777" w:rsidTr="00BD6212">
        <w:trPr>
          <w:jc w:val="center"/>
        </w:trPr>
        <w:tc>
          <w:tcPr>
            <w:tcW w:w="1490" w:type="pct"/>
            <w:shd w:val="clear" w:color="auto" w:fill="FFFFFF" w:themeFill="background1"/>
          </w:tcPr>
          <w:p w14:paraId="55E14050" w14:textId="77777777" w:rsidR="008965DF" w:rsidRPr="004527F7" w:rsidRDefault="008965DF" w:rsidP="00BD6212">
            <w:pPr>
              <w:pStyle w:val="Tabletext"/>
            </w:pPr>
            <w:r w:rsidRPr="004527F7">
              <w:t>Access Method</w:t>
            </w:r>
          </w:p>
        </w:tc>
        <w:tc>
          <w:tcPr>
            <w:tcW w:w="3510" w:type="pct"/>
            <w:shd w:val="clear" w:color="auto" w:fill="FFFFFF" w:themeFill="background1"/>
          </w:tcPr>
          <w:p w14:paraId="3D6D3240" w14:textId="77777777" w:rsidR="008965DF" w:rsidRPr="004527F7" w:rsidRDefault="008965DF" w:rsidP="00BD6212">
            <w:pPr>
              <w:pStyle w:val="Tabletext"/>
            </w:pPr>
            <w:r w:rsidRPr="004527F7">
              <w:t>2 slot TDMA</w:t>
            </w:r>
          </w:p>
        </w:tc>
      </w:tr>
      <w:tr w:rsidR="008965DF" w:rsidRPr="004527F7" w14:paraId="164E040D" w14:textId="77777777" w:rsidTr="00BD6212">
        <w:trPr>
          <w:jc w:val="center"/>
        </w:trPr>
        <w:tc>
          <w:tcPr>
            <w:tcW w:w="1490" w:type="pct"/>
          </w:tcPr>
          <w:p w14:paraId="6E220D56" w14:textId="77777777" w:rsidR="008965DF" w:rsidRPr="004527F7" w:rsidRDefault="008965DF" w:rsidP="00BD6212">
            <w:pPr>
              <w:pStyle w:val="Tabletext"/>
            </w:pPr>
            <w:r w:rsidRPr="004527F7">
              <w:t>Channel Spacing</w:t>
            </w:r>
          </w:p>
        </w:tc>
        <w:tc>
          <w:tcPr>
            <w:tcW w:w="3510" w:type="pct"/>
          </w:tcPr>
          <w:p w14:paraId="2B668020" w14:textId="77777777" w:rsidR="008965DF" w:rsidRPr="004527F7" w:rsidRDefault="008965DF" w:rsidP="00BD6212">
            <w:pPr>
              <w:pStyle w:val="Tabletext"/>
            </w:pPr>
            <w:r w:rsidRPr="004527F7">
              <w:t>12.5 kHz</w:t>
            </w:r>
          </w:p>
        </w:tc>
      </w:tr>
      <w:tr w:rsidR="008965DF" w:rsidRPr="004527F7" w14:paraId="091A347F" w14:textId="77777777" w:rsidTr="00BD6212">
        <w:trPr>
          <w:jc w:val="center"/>
        </w:trPr>
        <w:tc>
          <w:tcPr>
            <w:tcW w:w="1490" w:type="pct"/>
          </w:tcPr>
          <w:p w14:paraId="49FE1195" w14:textId="77777777" w:rsidR="008965DF" w:rsidRPr="004527F7" w:rsidRDefault="008965DF" w:rsidP="00BD6212">
            <w:pPr>
              <w:pStyle w:val="Tabletext"/>
            </w:pPr>
            <w:r w:rsidRPr="004527F7">
              <w:t>Transmission Rate</w:t>
            </w:r>
          </w:p>
        </w:tc>
        <w:tc>
          <w:tcPr>
            <w:tcW w:w="3510" w:type="pct"/>
          </w:tcPr>
          <w:p w14:paraId="32F55713" w14:textId="77777777" w:rsidR="008965DF" w:rsidRPr="004527F7" w:rsidRDefault="008965DF" w:rsidP="00BD6212">
            <w:pPr>
              <w:pStyle w:val="Tabletext"/>
            </w:pPr>
            <w:r w:rsidRPr="004527F7">
              <w:t>9 600 bps (symbol rate of 4 800 symbols/sec)</w:t>
            </w:r>
          </w:p>
        </w:tc>
      </w:tr>
      <w:tr w:rsidR="008965DF" w:rsidRPr="004527F7" w14:paraId="34919BFB" w14:textId="77777777" w:rsidTr="00BD6212">
        <w:trPr>
          <w:jc w:val="center"/>
        </w:trPr>
        <w:tc>
          <w:tcPr>
            <w:tcW w:w="1490" w:type="pct"/>
          </w:tcPr>
          <w:p w14:paraId="4D5C8F47" w14:textId="77777777" w:rsidR="008965DF" w:rsidRPr="004527F7" w:rsidRDefault="008965DF" w:rsidP="00BD6212">
            <w:pPr>
              <w:pStyle w:val="Tabletext"/>
            </w:pPr>
            <w:r w:rsidRPr="004527F7">
              <w:t>Modulation</w:t>
            </w:r>
          </w:p>
        </w:tc>
        <w:tc>
          <w:tcPr>
            <w:tcW w:w="3510" w:type="pct"/>
          </w:tcPr>
          <w:p w14:paraId="72F177E6" w14:textId="77777777" w:rsidR="008965DF" w:rsidRPr="004527F7" w:rsidRDefault="008965DF" w:rsidP="00BD6212">
            <w:pPr>
              <w:pStyle w:val="Tabletext"/>
            </w:pPr>
            <w:r w:rsidRPr="004527F7">
              <w:t xml:space="preserve">4 l </w:t>
            </w:r>
            <w:proofErr w:type="spellStart"/>
            <w:r w:rsidRPr="004527F7">
              <w:t>FSK</w:t>
            </w:r>
            <w:proofErr w:type="spellEnd"/>
          </w:p>
        </w:tc>
      </w:tr>
      <w:tr w:rsidR="008965DF" w:rsidRPr="004527F7" w14:paraId="223A75A4" w14:textId="77777777" w:rsidTr="00BD6212">
        <w:trPr>
          <w:jc w:val="center"/>
        </w:trPr>
        <w:tc>
          <w:tcPr>
            <w:tcW w:w="1490" w:type="pct"/>
          </w:tcPr>
          <w:p w14:paraId="5119B58A" w14:textId="77777777" w:rsidR="008965DF" w:rsidRPr="004527F7" w:rsidRDefault="008965DF" w:rsidP="00BD6212">
            <w:pPr>
              <w:pStyle w:val="Tabletext"/>
            </w:pPr>
            <w:r w:rsidRPr="004527F7">
              <w:t>Vocoder</w:t>
            </w:r>
          </w:p>
        </w:tc>
        <w:tc>
          <w:tcPr>
            <w:tcW w:w="3510" w:type="pct"/>
          </w:tcPr>
          <w:p w14:paraId="6256424D" w14:textId="77777777" w:rsidR="008965DF" w:rsidRPr="004527F7" w:rsidRDefault="008965DF" w:rsidP="00BD6212">
            <w:pPr>
              <w:pStyle w:val="Tabletext"/>
            </w:pPr>
            <w:proofErr w:type="spellStart"/>
            <w:r w:rsidRPr="004527F7">
              <w:t>AMBE+2</w:t>
            </w:r>
            <w:proofErr w:type="spellEnd"/>
          </w:p>
        </w:tc>
      </w:tr>
      <w:tr w:rsidR="008965DF" w:rsidRPr="004527F7" w14:paraId="45D73124" w14:textId="77777777" w:rsidTr="00BD6212">
        <w:trPr>
          <w:jc w:val="center"/>
        </w:trPr>
        <w:tc>
          <w:tcPr>
            <w:tcW w:w="1490" w:type="pct"/>
          </w:tcPr>
          <w:p w14:paraId="37BFDD1C" w14:textId="77777777" w:rsidR="008965DF" w:rsidRPr="004527F7" w:rsidRDefault="008965DF" w:rsidP="00BD6212">
            <w:pPr>
              <w:pStyle w:val="Tabletext"/>
            </w:pPr>
            <w:r w:rsidRPr="004527F7">
              <w:t>Codec Rate</w:t>
            </w:r>
          </w:p>
        </w:tc>
        <w:tc>
          <w:tcPr>
            <w:tcW w:w="3510" w:type="pct"/>
          </w:tcPr>
          <w:p w14:paraId="56924E6B" w14:textId="77777777" w:rsidR="008965DF" w:rsidRPr="004527F7" w:rsidRDefault="008965DF" w:rsidP="00BD6212">
            <w:pPr>
              <w:pStyle w:val="Tabletext"/>
            </w:pPr>
            <w:r w:rsidRPr="004527F7">
              <w:t>3 600 bps (Voice 2 450 bps + Error Correction 1 150 bps)</w:t>
            </w:r>
          </w:p>
        </w:tc>
      </w:tr>
    </w:tbl>
    <w:p w14:paraId="6B851CD9" w14:textId="77777777" w:rsidR="008965DF" w:rsidRDefault="008965DF" w:rsidP="005479B4">
      <w:pPr>
        <w:pStyle w:val="Tablefin"/>
      </w:pPr>
    </w:p>
    <w:p w14:paraId="6CB0AAD0" w14:textId="77777777" w:rsidR="008965DF" w:rsidRPr="004527F7" w:rsidRDefault="008965DF" w:rsidP="005479B4">
      <w:pPr>
        <w:jc w:val="both"/>
      </w:pPr>
      <w:proofErr w:type="spellStart"/>
      <w:r w:rsidRPr="004527F7">
        <w:t>DMR</w:t>
      </w:r>
      <w:proofErr w:type="spellEnd"/>
      <w:r w:rsidRPr="004527F7">
        <w:t xml:space="preserve"> defines three tiers: Tier-I </w:t>
      </w:r>
      <w:r>
        <w:t>–</w:t>
      </w:r>
      <w:r w:rsidRPr="004527F7">
        <w:t xml:space="preserve"> license free 446 MHz operation, power limited to 0.5 W; Tier-II </w:t>
      </w:r>
      <w:r>
        <w:t>–</w:t>
      </w:r>
      <w:r w:rsidRPr="004527F7">
        <w:t xml:space="preserve"> direct replacement for analogue conventional radio, can be used with repeaters; Tier-III </w:t>
      </w:r>
      <w:r>
        <w:t>–</w:t>
      </w:r>
      <w:r w:rsidRPr="004527F7">
        <w:t xml:space="preserve"> trunking mode and data services.</w:t>
      </w:r>
    </w:p>
    <w:p w14:paraId="5095E2AD" w14:textId="03C31C70" w:rsidR="008965DF" w:rsidRPr="004527F7" w:rsidRDefault="008965DF" w:rsidP="0000101A">
      <w:pPr>
        <w:pStyle w:val="Heading2"/>
      </w:pPr>
      <w:bookmarkStart w:id="404" w:name="_Ref79422300"/>
      <w:bookmarkStart w:id="405" w:name="_Toc84926841"/>
      <w:r>
        <w:t>10.4</w:t>
      </w:r>
      <w:r w:rsidRPr="004527F7">
        <w:tab/>
        <w:t xml:space="preserve">Trans-European trunked radio system </w:t>
      </w:r>
      <w:bookmarkEnd w:id="404"/>
      <w:bookmarkEnd w:id="405"/>
    </w:p>
    <w:p w14:paraId="2125DD18" w14:textId="77777777" w:rsidR="008965DF" w:rsidRPr="004527F7" w:rsidRDefault="008965DF" w:rsidP="005479B4">
      <w:pPr>
        <w:jc w:val="both"/>
      </w:pPr>
      <w:r w:rsidRPr="004527F7">
        <w:t xml:space="preserve">TETRA is European standard for trunked radio system, designed for government agencies, emergency services and public safety networks. TETRA is European version of trunked radio </w:t>
      </w:r>
      <w:proofErr w:type="gramStart"/>
      <w:r w:rsidRPr="004527F7">
        <w:t>similar to</w:t>
      </w:r>
      <w:proofErr w:type="gramEnd"/>
      <w:r w:rsidRPr="004527F7">
        <w:t xml:space="preserve"> Project 25. </w:t>
      </w:r>
    </w:p>
    <w:p w14:paraId="449F97D1" w14:textId="77777777" w:rsidR="008965DF" w:rsidRPr="004527F7" w:rsidRDefault="008965DF" w:rsidP="005479B4">
      <w:pPr>
        <w:jc w:val="both"/>
      </w:pPr>
      <w:r w:rsidRPr="004527F7">
        <w:t xml:space="preserve">Tetra is EU open standard, published by </w:t>
      </w:r>
      <w:proofErr w:type="spellStart"/>
      <w:r w:rsidRPr="004527F7">
        <w:t>ETSI</w:t>
      </w:r>
      <w:proofErr w:type="spellEnd"/>
      <w:r w:rsidRPr="004527F7">
        <w:t xml:space="preserve"> under the reference ETS 300.392, </w:t>
      </w:r>
      <w:proofErr w:type="spellStart"/>
      <w:r w:rsidRPr="004527F7">
        <w:t>ETSI</w:t>
      </w:r>
      <w:proofErr w:type="spellEnd"/>
      <w:r w:rsidRPr="004527F7">
        <w:t xml:space="preserve"> TS 300 396</w:t>
      </w:r>
      <w:r>
        <w:noBreakHyphen/>
      </w:r>
      <w:r w:rsidRPr="004527F7">
        <w:t xml:space="preserve">1, </w:t>
      </w:r>
      <w:proofErr w:type="spellStart"/>
      <w:r w:rsidRPr="004527F7">
        <w:t>ETSI</w:t>
      </w:r>
      <w:proofErr w:type="spellEnd"/>
      <w:r w:rsidRPr="004527F7">
        <w:t xml:space="preserve"> TS 100 392-2.</w:t>
      </w:r>
    </w:p>
    <w:p w14:paraId="39900C4F" w14:textId="77777777" w:rsidR="008965DF" w:rsidRPr="004527F7" w:rsidRDefault="008965DF" w:rsidP="005479B4">
      <w:pPr>
        <w:pStyle w:val="TableNo"/>
      </w:pPr>
      <w:r w:rsidRPr="004527F7">
        <w:t>Table 6</w:t>
      </w:r>
    </w:p>
    <w:p w14:paraId="6635154E" w14:textId="77777777" w:rsidR="008965DF" w:rsidRPr="004527F7" w:rsidDel="00AF5318" w:rsidRDefault="008965DF" w:rsidP="005479B4">
      <w:pPr>
        <w:pStyle w:val="Tabletitle"/>
        <w:rPr>
          <w:lang w:eastAsia="ja-JP"/>
        </w:rPr>
      </w:pPr>
      <w:r w:rsidRPr="004527F7">
        <w:rPr>
          <w:lang w:eastAsia="ja-JP"/>
        </w:rPr>
        <w:t>Technical specifications of trans-European trunked radio system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5670"/>
      </w:tblGrid>
      <w:tr w:rsidR="008965DF" w:rsidRPr="004527F7" w14:paraId="16A0F206" w14:textId="77777777" w:rsidTr="00BD6212">
        <w:trPr>
          <w:jc w:val="center"/>
        </w:trPr>
        <w:tc>
          <w:tcPr>
            <w:tcW w:w="2122" w:type="dxa"/>
            <w:shd w:val="clear" w:color="auto" w:fill="FFFFFF" w:themeFill="background1"/>
          </w:tcPr>
          <w:p w14:paraId="1D7F2CAD" w14:textId="77777777" w:rsidR="008965DF" w:rsidRPr="004527F7" w:rsidRDefault="008965DF" w:rsidP="00BD6212">
            <w:pPr>
              <w:pStyle w:val="Tabletext"/>
            </w:pPr>
            <w:r w:rsidRPr="004527F7">
              <w:t>Access Method</w:t>
            </w:r>
          </w:p>
        </w:tc>
        <w:tc>
          <w:tcPr>
            <w:tcW w:w="5670" w:type="dxa"/>
            <w:shd w:val="clear" w:color="auto" w:fill="FFFFFF" w:themeFill="background1"/>
          </w:tcPr>
          <w:p w14:paraId="32E1AC6F" w14:textId="77777777" w:rsidR="008965DF" w:rsidRPr="004527F7" w:rsidRDefault="008965DF" w:rsidP="00BD6212">
            <w:pPr>
              <w:pStyle w:val="Tabletext"/>
            </w:pPr>
            <w:r w:rsidRPr="004527F7">
              <w:t>4 slot TDMA</w:t>
            </w:r>
          </w:p>
        </w:tc>
      </w:tr>
      <w:tr w:rsidR="008965DF" w:rsidRPr="004527F7" w14:paraId="7D5F33CA" w14:textId="77777777" w:rsidTr="00BD6212">
        <w:trPr>
          <w:jc w:val="center"/>
        </w:trPr>
        <w:tc>
          <w:tcPr>
            <w:tcW w:w="2122" w:type="dxa"/>
          </w:tcPr>
          <w:p w14:paraId="37717F89" w14:textId="77777777" w:rsidR="008965DF" w:rsidRPr="004527F7" w:rsidRDefault="008965DF" w:rsidP="00BD6212">
            <w:pPr>
              <w:pStyle w:val="Tabletext"/>
            </w:pPr>
            <w:r w:rsidRPr="004527F7">
              <w:t>Channel Spacing</w:t>
            </w:r>
          </w:p>
        </w:tc>
        <w:tc>
          <w:tcPr>
            <w:tcW w:w="5670" w:type="dxa"/>
          </w:tcPr>
          <w:p w14:paraId="18367CD2" w14:textId="77777777" w:rsidR="008965DF" w:rsidRPr="004527F7" w:rsidRDefault="008965DF" w:rsidP="00BD6212">
            <w:pPr>
              <w:pStyle w:val="Tabletext"/>
            </w:pPr>
            <w:r w:rsidRPr="004527F7">
              <w:t>25 kHz</w:t>
            </w:r>
          </w:p>
        </w:tc>
      </w:tr>
      <w:tr w:rsidR="008965DF" w:rsidRPr="004527F7" w14:paraId="245CB78E" w14:textId="77777777" w:rsidTr="00BD6212">
        <w:trPr>
          <w:jc w:val="center"/>
        </w:trPr>
        <w:tc>
          <w:tcPr>
            <w:tcW w:w="2122" w:type="dxa"/>
          </w:tcPr>
          <w:p w14:paraId="4852D2BB" w14:textId="77777777" w:rsidR="008965DF" w:rsidRPr="004527F7" w:rsidRDefault="008965DF" w:rsidP="00BD6212">
            <w:pPr>
              <w:pStyle w:val="Tabletext"/>
            </w:pPr>
            <w:r w:rsidRPr="004527F7">
              <w:t>Transmission Rate</w:t>
            </w:r>
          </w:p>
        </w:tc>
        <w:tc>
          <w:tcPr>
            <w:tcW w:w="5670" w:type="dxa"/>
          </w:tcPr>
          <w:p w14:paraId="2C6B1DA3" w14:textId="77777777" w:rsidR="008965DF" w:rsidRPr="004527F7" w:rsidRDefault="008965DF" w:rsidP="00BD6212">
            <w:pPr>
              <w:pStyle w:val="Tabletext"/>
            </w:pPr>
            <w:r w:rsidRPr="004527F7">
              <w:t>7.2 kbit/s per timeslot</w:t>
            </w:r>
          </w:p>
        </w:tc>
      </w:tr>
      <w:tr w:rsidR="008965DF" w:rsidRPr="004527F7" w14:paraId="7B97C991" w14:textId="77777777" w:rsidTr="00BD6212">
        <w:trPr>
          <w:jc w:val="center"/>
        </w:trPr>
        <w:tc>
          <w:tcPr>
            <w:tcW w:w="2122" w:type="dxa"/>
          </w:tcPr>
          <w:p w14:paraId="13FA850D" w14:textId="77777777" w:rsidR="008965DF" w:rsidRPr="004527F7" w:rsidRDefault="008965DF" w:rsidP="00BD6212">
            <w:pPr>
              <w:pStyle w:val="Tabletext"/>
            </w:pPr>
            <w:r w:rsidRPr="004527F7">
              <w:t>Modulation</w:t>
            </w:r>
          </w:p>
        </w:tc>
        <w:tc>
          <w:tcPr>
            <w:tcW w:w="5670" w:type="dxa"/>
          </w:tcPr>
          <w:p w14:paraId="0CCEFB9F" w14:textId="77777777" w:rsidR="008965DF" w:rsidRPr="004527F7" w:rsidRDefault="008965DF" w:rsidP="00BD6212">
            <w:pPr>
              <w:pStyle w:val="Tabletext"/>
            </w:pPr>
            <w:r w:rsidRPr="004527F7">
              <w:t xml:space="preserve">π/4 </w:t>
            </w:r>
            <w:proofErr w:type="spellStart"/>
            <w:r w:rsidRPr="004527F7">
              <w:t>DQPSK</w:t>
            </w:r>
            <w:proofErr w:type="spellEnd"/>
          </w:p>
        </w:tc>
      </w:tr>
      <w:tr w:rsidR="008965DF" w:rsidRPr="004527F7" w14:paraId="29B3471B" w14:textId="77777777" w:rsidTr="00BD6212">
        <w:trPr>
          <w:jc w:val="center"/>
        </w:trPr>
        <w:tc>
          <w:tcPr>
            <w:tcW w:w="2122" w:type="dxa"/>
          </w:tcPr>
          <w:p w14:paraId="091CB278" w14:textId="77777777" w:rsidR="008965DF" w:rsidRPr="004527F7" w:rsidRDefault="008965DF" w:rsidP="00BD6212">
            <w:pPr>
              <w:pStyle w:val="Tabletext"/>
            </w:pPr>
            <w:r w:rsidRPr="004527F7">
              <w:t>Vocoder</w:t>
            </w:r>
          </w:p>
        </w:tc>
        <w:tc>
          <w:tcPr>
            <w:tcW w:w="5670" w:type="dxa"/>
          </w:tcPr>
          <w:p w14:paraId="2CF76390" w14:textId="77777777" w:rsidR="008965DF" w:rsidRPr="004527F7" w:rsidRDefault="008965DF" w:rsidP="00BD6212">
            <w:pPr>
              <w:pStyle w:val="Tabletext"/>
            </w:pPr>
            <w:proofErr w:type="spellStart"/>
            <w:r w:rsidRPr="004527F7">
              <w:t>ACELP</w:t>
            </w:r>
            <w:proofErr w:type="spellEnd"/>
            <w:r w:rsidRPr="004527F7">
              <w:t xml:space="preserve"> 4.567 kbit/s</w:t>
            </w:r>
          </w:p>
        </w:tc>
      </w:tr>
      <w:tr w:rsidR="008965DF" w:rsidRPr="004527F7" w14:paraId="56500C0D" w14:textId="77777777" w:rsidTr="00BD6212">
        <w:trPr>
          <w:jc w:val="center"/>
        </w:trPr>
        <w:tc>
          <w:tcPr>
            <w:tcW w:w="2122" w:type="dxa"/>
          </w:tcPr>
          <w:p w14:paraId="5DBBAEB3" w14:textId="77777777" w:rsidR="008965DF" w:rsidRPr="004527F7" w:rsidRDefault="008965DF" w:rsidP="00BD6212">
            <w:pPr>
              <w:pStyle w:val="Tabletext"/>
            </w:pPr>
            <w:r w:rsidRPr="004527F7">
              <w:t>Codec Rate</w:t>
            </w:r>
          </w:p>
        </w:tc>
        <w:tc>
          <w:tcPr>
            <w:tcW w:w="5670" w:type="dxa"/>
          </w:tcPr>
          <w:p w14:paraId="0429E558" w14:textId="77777777" w:rsidR="008965DF" w:rsidRPr="004527F7" w:rsidRDefault="008965DF" w:rsidP="00BD6212">
            <w:pPr>
              <w:pStyle w:val="Tabletext"/>
            </w:pPr>
            <w:r w:rsidRPr="004527F7">
              <w:t>7 200 bps (Voice 4 567 bps + Error Correction, 2 633 bps)</w:t>
            </w:r>
          </w:p>
        </w:tc>
      </w:tr>
    </w:tbl>
    <w:p w14:paraId="57EB3992" w14:textId="77777777" w:rsidR="008965DF" w:rsidRDefault="008965DF" w:rsidP="005479B4">
      <w:pPr>
        <w:pStyle w:val="Tablefin"/>
      </w:pPr>
    </w:p>
    <w:p w14:paraId="760C70A0" w14:textId="77777777" w:rsidR="008965DF" w:rsidRPr="004527F7" w:rsidRDefault="008965DF" w:rsidP="005479B4">
      <w:pPr>
        <w:jc w:val="both"/>
      </w:pPr>
      <w:r w:rsidRPr="004527F7">
        <w:t>TETRA system works mainly as a trunking mobile radio network, but it is possible to use TETRA radio as conventional radio (DMO mode).</w:t>
      </w:r>
    </w:p>
    <w:p w14:paraId="56499B1E" w14:textId="33CED531" w:rsidR="008965DF" w:rsidRPr="004527F7" w:rsidRDefault="008965DF" w:rsidP="0000101A">
      <w:pPr>
        <w:pStyle w:val="Heading2"/>
      </w:pPr>
      <w:bookmarkStart w:id="406" w:name="_Toc84926842"/>
      <w:r>
        <w:t>10.5</w:t>
      </w:r>
      <w:r w:rsidRPr="004527F7">
        <w:tab/>
        <w:t>Comparison of digital radio protocols</w:t>
      </w:r>
      <w:bookmarkEnd w:id="406"/>
    </w:p>
    <w:p w14:paraId="60D0A470" w14:textId="77777777" w:rsidR="008965DF" w:rsidRPr="004527F7" w:rsidRDefault="008965DF" w:rsidP="005479B4">
      <w:pPr>
        <w:pStyle w:val="TableNo"/>
      </w:pPr>
      <w:r w:rsidRPr="004527F7">
        <w:t>Table 7</w:t>
      </w:r>
    </w:p>
    <w:p w14:paraId="3F415506" w14:textId="77777777" w:rsidR="008965DF" w:rsidRPr="004527F7" w:rsidRDefault="008965DF" w:rsidP="005479B4">
      <w:pPr>
        <w:pStyle w:val="Tabletitle"/>
        <w:rPr>
          <w:lang w:eastAsia="ja-JP"/>
        </w:rPr>
      </w:pPr>
      <w:r w:rsidRPr="004527F7">
        <w:rPr>
          <w:lang w:eastAsia="ja-JP"/>
        </w:rPr>
        <w:t xml:space="preserve">Comparison of </w:t>
      </w:r>
      <w:r w:rsidRPr="004527F7">
        <w:t>digital</w:t>
      </w:r>
      <w:r w:rsidRPr="004527F7">
        <w:rPr>
          <w:lang w:eastAsia="ja-JP"/>
        </w:rPr>
        <w:t xml:space="preserve"> radio </w:t>
      </w:r>
      <w:r>
        <w:rPr>
          <w:lang w:eastAsia="ja-JP"/>
        </w:rPr>
        <w:t>p</w:t>
      </w:r>
      <w:r w:rsidRPr="004527F7">
        <w:rPr>
          <w:lang w:eastAsia="ja-JP"/>
        </w:rPr>
        <w:t>rotocols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8"/>
        <w:gridCol w:w="1092"/>
        <w:gridCol w:w="1354"/>
        <w:gridCol w:w="1373"/>
        <w:gridCol w:w="1843"/>
        <w:gridCol w:w="1475"/>
        <w:gridCol w:w="1354"/>
      </w:tblGrid>
      <w:tr w:rsidR="008965DF" w:rsidRPr="004527F7" w14:paraId="17D811F6" w14:textId="77777777" w:rsidTr="00BD6212">
        <w:tc>
          <w:tcPr>
            <w:tcW w:w="591" w:type="pct"/>
          </w:tcPr>
          <w:p w14:paraId="48679614" w14:textId="77777777" w:rsidR="008965DF" w:rsidRPr="004527F7" w:rsidRDefault="008965DF" w:rsidP="00BD6212">
            <w:pPr>
              <w:pStyle w:val="Tablehead"/>
            </w:pPr>
            <w:r w:rsidRPr="004527F7">
              <w:t>Protocols</w:t>
            </w:r>
          </w:p>
        </w:tc>
        <w:tc>
          <w:tcPr>
            <w:tcW w:w="567" w:type="pct"/>
          </w:tcPr>
          <w:p w14:paraId="48F5615F" w14:textId="77777777" w:rsidR="008965DF" w:rsidRPr="004527F7" w:rsidRDefault="008965DF" w:rsidP="00BD6212">
            <w:pPr>
              <w:pStyle w:val="Tablehead"/>
            </w:pPr>
            <w:r w:rsidRPr="004527F7">
              <w:t>Over-air rate</w:t>
            </w:r>
          </w:p>
        </w:tc>
        <w:tc>
          <w:tcPr>
            <w:tcW w:w="703" w:type="pct"/>
          </w:tcPr>
          <w:p w14:paraId="08A546C4" w14:textId="77777777" w:rsidR="008965DF" w:rsidRPr="004527F7" w:rsidRDefault="008965DF" w:rsidP="00BD6212">
            <w:pPr>
              <w:pStyle w:val="Tablehead"/>
            </w:pPr>
            <w:r w:rsidRPr="004527F7">
              <w:t>Access Method</w:t>
            </w:r>
          </w:p>
        </w:tc>
        <w:tc>
          <w:tcPr>
            <w:tcW w:w="713" w:type="pct"/>
          </w:tcPr>
          <w:p w14:paraId="47988B18" w14:textId="77777777" w:rsidR="008965DF" w:rsidRPr="004527F7" w:rsidRDefault="008965DF" w:rsidP="00BD6212">
            <w:pPr>
              <w:pStyle w:val="Tablehead"/>
            </w:pPr>
            <w:r w:rsidRPr="004527F7">
              <w:t>Bit rate for vocoder</w:t>
            </w:r>
          </w:p>
        </w:tc>
        <w:tc>
          <w:tcPr>
            <w:tcW w:w="957" w:type="pct"/>
          </w:tcPr>
          <w:p w14:paraId="421CF2E8" w14:textId="77777777" w:rsidR="008965DF" w:rsidRPr="004527F7" w:rsidRDefault="008965DF" w:rsidP="00BD6212">
            <w:pPr>
              <w:pStyle w:val="Tablehead"/>
            </w:pPr>
            <w:r w:rsidRPr="004527F7">
              <w:t>Modulation</w:t>
            </w:r>
          </w:p>
        </w:tc>
        <w:tc>
          <w:tcPr>
            <w:tcW w:w="766" w:type="pct"/>
          </w:tcPr>
          <w:p w14:paraId="6B9F8A4A" w14:textId="77777777" w:rsidR="008965DF" w:rsidRPr="004527F7" w:rsidRDefault="008965DF" w:rsidP="00BD6212">
            <w:pPr>
              <w:pStyle w:val="Tablehead"/>
            </w:pPr>
            <w:r w:rsidRPr="004527F7">
              <w:t>Vocoder</w:t>
            </w:r>
          </w:p>
        </w:tc>
        <w:tc>
          <w:tcPr>
            <w:tcW w:w="703" w:type="pct"/>
          </w:tcPr>
          <w:p w14:paraId="62893B2E" w14:textId="77777777" w:rsidR="008965DF" w:rsidRPr="004527F7" w:rsidRDefault="008965DF" w:rsidP="00BD6212">
            <w:pPr>
              <w:pStyle w:val="Tablehead"/>
            </w:pPr>
            <w:r w:rsidRPr="004527F7">
              <w:t xml:space="preserve">Channel </w:t>
            </w:r>
          </w:p>
          <w:p w14:paraId="45B04F1E" w14:textId="77777777" w:rsidR="008965DF" w:rsidRPr="004527F7" w:rsidRDefault="008965DF" w:rsidP="00BD6212">
            <w:pPr>
              <w:pStyle w:val="Tablehead"/>
            </w:pPr>
            <w:r w:rsidRPr="004527F7">
              <w:t>spacing</w:t>
            </w:r>
          </w:p>
        </w:tc>
      </w:tr>
      <w:tr w:rsidR="008965DF" w:rsidRPr="004527F7" w14:paraId="14A51F83" w14:textId="77777777" w:rsidTr="00BD6212">
        <w:tc>
          <w:tcPr>
            <w:tcW w:w="591" w:type="pct"/>
          </w:tcPr>
          <w:p w14:paraId="5735B899" w14:textId="77777777" w:rsidR="008965DF" w:rsidRPr="004527F7" w:rsidRDefault="008965DF" w:rsidP="00BD6212">
            <w:pPr>
              <w:pStyle w:val="Tabletext"/>
            </w:pPr>
            <w:proofErr w:type="spellStart"/>
            <w:r w:rsidRPr="004527F7">
              <w:t>DPMR</w:t>
            </w:r>
            <w:proofErr w:type="spellEnd"/>
          </w:p>
        </w:tc>
        <w:tc>
          <w:tcPr>
            <w:tcW w:w="567" w:type="pct"/>
          </w:tcPr>
          <w:p w14:paraId="42F7A232" w14:textId="77777777" w:rsidR="008965DF" w:rsidRPr="004527F7" w:rsidRDefault="008965DF" w:rsidP="00BD6212">
            <w:pPr>
              <w:pStyle w:val="Tabletext"/>
            </w:pPr>
            <w:r w:rsidRPr="004527F7">
              <w:t>4 800 bps</w:t>
            </w:r>
          </w:p>
        </w:tc>
        <w:tc>
          <w:tcPr>
            <w:tcW w:w="703" w:type="pct"/>
          </w:tcPr>
          <w:p w14:paraId="31161F1F" w14:textId="77777777" w:rsidR="008965DF" w:rsidRPr="004527F7" w:rsidRDefault="008965DF" w:rsidP="00BD6212">
            <w:pPr>
              <w:pStyle w:val="Tabletext"/>
            </w:pPr>
            <w:proofErr w:type="spellStart"/>
            <w:r w:rsidRPr="004527F7">
              <w:t>FDMA</w:t>
            </w:r>
            <w:proofErr w:type="spellEnd"/>
          </w:p>
        </w:tc>
        <w:tc>
          <w:tcPr>
            <w:tcW w:w="713" w:type="pct"/>
          </w:tcPr>
          <w:p w14:paraId="38B4C2A0" w14:textId="77777777" w:rsidR="008965DF" w:rsidRPr="004527F7" w:rsidRDefault="008965DF" w:rsidP="00BD6212">
            <w:pPr>
              <w:pStyle w:val="Tabletext"/>
            </w:pPr>
            <w:r w:rsidRPr="004527F7">
              <w:t>3 600</w:t>
            </w:r>
          </w:p>
        </w:tc>
        <w:tc>
          <w:tcPr>
            <w:tcW w:w="957" w:type="pct"/>
          </w:tcPr>
          <w:p w14:paraId="099B5037" w14:textId="77777777" w:rsidR="008965DF" w:rsidRPr="004527F7" w:rsidRDefault="008965DF" w:rsidP="00BD6212">
            <w:pPr>
              <w:pStyle w:val="Tabletext"/>
            </w:pPr>
            <w:r w:rsidRPr="004527F7">
              <w:t xml:space="preserve">4 </w:t>
            </w:r>
            <w:proofErr w:type="spellStart"/>
            <w:r w:rsidRPr="004527F7">
              <w:t>FSK</w:t>
            </w:r>
            <w:proofErr w:type="spellEnd"/>
          </w:p>
        </w:tc>
        <w:tc>
          <w:tcPr>
            <w:tcW w:w="766" w:type="pct"/>
          </w:tcPr>
          <w:p w14:paraId="26610A86" w14:textId="77777777" w:rsidR="008965DF" w:rsidRPr="004527F7" w:rsidRDefault="008965DF" w:rsidP="00BD6212">
            <w:pPr>
              <w:pStyle w:val="Tabletext"/>
            </w:pPr>
            <w:proofErr w:type="spellStart"/>
            <w:r w:rsidRPr="004527F7">
              <w:t>AMBE+2</w:t>
            </w:r>
            <w:proofErr w:type="spellEnd"/>
          </w:p>
        </w:tc>
        <w:tc>
          <w:tcPr>
            <w:tcW w:w="703" w:type="pct"/>
          </w:tcPr>
          <w:p w14:paraId="73DD8786" w14:textId="77777777" w:rsidR="008965DF" w:rsidRPr="004527F7" w:rsidRDefault="008965DF" w:rsidP="00BD6212">
            <w:pPr>
              <w:pStyle w:val="Tabletext"/>
            </w:pPr>
            <w:r w:rsidRPr="004527F7">
              <w:t>6.25 kHz</w:t>
            </w:r>
          </w:p>
        </w:tc>
      </w:tr>
      <w:tr w:rsidR="008965DF" w:rsidRPr="004527F7" w14:paraId="3430CF1C" w14:textId="77777777" w:rsidTr="00BD6212">
        <w:tc>
          <w:tcPr>
            <w:tcW w:w="591" w:type="pct"/>
          </w:tcPr>
          <w:p w14:paraId="1DB69393" w14:textId="77777777" w:rsidR="008965DF" w:rsidRPr="004527F7" w:rsidRDefault="008965DF" w:rsidP="00BD6212">
            <w:pPr>
              <w:pStyle w:val="Tabletext"/>
            </w:pPr>
            <w:proofErr w:type="spellStart"/>
            <w:r w:rsidRPr="004527F7">
              <w:t>NXDN</w:t>
            </w:r>
            <w:proofErr w:type="spellEnd"/>
          </w:p>
        </w:tc>
        <w:tc>
          <w:tcPr>
            <w:tcW w:w="567" w:type="pct"/>
          </w:tcPr>
          <w:p w14:paraId="00481D9D" w14:textId="77777777" w:rsidR="008965DF" w:rsidRPr="004527F7" w:rsidRDefault="008965DF" w:rsidP="00BD6212">
            <w:pPr>
              <w:pStyle w:val="Tabletext"/>
            </w:pPr>
            <w:r w:rsidRPr="004527F7">
              <w:t>4 800 bps</w:t>
            </w:r>
          </w:p>
        </w:tc>
        <w:tc>
          <w:tcPr>
            <w:tcW w:w="703" w:type="pct"/>
          </w:tcPr>
          <w:p w14:paraId="69A4ADC8" w14:textId="77777777" w:rsidR="008965DF" w:rsidRPr="004527F7" w:rsidRDefault="008965DF" w:rsidP="00BD6212">
            <w:pPr>
              <w:pStyle w:val="Tabletext"/>
            </w:pPr>
            <w:proofErr w:type="spellStart"/>
            <w:r w:rsidRPr="004527F7">
              <w:t>FDMA</w:t>
            </w:r>
            <w:proofErr w:type="spellEnd"/>
          </w:p>
        </w:tc>
        <w:tc>
          <w:tcPr>
            <w:tcW w:w="713" w:type="pct"/>
          </w:tcPr>
          <w:p w14:paraId="6DABAFC4" w14:textId="77777777" w:rsidR="008965DF" w:rsidRPr="004527F7" w:rsidRDefault="008965DF" w:rsidP="00BD6212">
            <w:pPr>
              <w:pStyle w:val="Tabletext"/>
            </w:pPr>
            <w:r w:rsidRPr="004527F7">
              <w:t>3 600</w:t>
            </w:r>
          </w:p>
        </w:tc>
        <w:tc>
          <w:tcPr>
            <w:tcW w:w="957" w:type="pct"/>
          </w:tcPr>
          <w:p w14:paraId="6E82DFD2" w14:textId="77777777" w:rsidR="008965DF" w:rsidRPr="004527F7" w:rsidRDefault="008965DF" w:rsidP="00BD6212">
            <w:pPr>
              <w:pStyle w:val="Tabletext"/>
            </w:pPr>
            <w:r w:rsidRPr="004527F7">
              <w:t xml:space="preserve">4 </w:t>
            </w:r>
            <w:proofErr w:type="spellStart"/>
            <w:r w:rsidRPr="004527F7">
              <w:t>FSK</w:t>
            </w:r>
            <w:proofErr w:type="spellEnd"/>
          </w:p>
        </w:tc>
        <w:tc>
          <w:tcPr>
            <w:tcW w:w="766" w:type="pct"/>
          </w:tcPr>
          <w:p w14:paraId="2DD1719A" w14:textId="77777777" w:rsidR="008965DF" w:rsidRPr="004527F7" w:rsidRDefault="008965DF" w:rsidP="00BD6212">
            <w:pPr>
              <w:pStyle w:val="Tabletext"/>
            </w:pPr>
            <w:proofErr w:type="spellStart"/>
            <w:r w:rsidRPr="004527F7">
              <w:t>AMBE+2</w:t>
            </w:r>
            <w:proofErr w:type="spellEnd"/>
          </w:p>
        </w:tc>
        <w:tc>
          <w:tcPr>
            <w:tcW w:w="703" w:type="pct"/>
          </w:tcPr>
          <w:p w14:paraId="56FFF397" w14:textId="77777777" w:rsidR="008965DF" w:rsidRPr="004527F7" w:rsidRDefault="008965DF" w:rsidP="00BD6212">
            <w:pPr>
              <w:pStyle w:val="Tabletext"/>
            </w:pPr>
            <w:r w:rsidRPr="004527F7">
              <w:t>6.25 kHz</w:t>
            </w:r>
          </w:p>
        </w:tc>
      </w:tr>
      <w:tr w:rsidR="008965DF" w:rsidRPr="004527F7" w14:paraId="51F97341" w14:textId="77777777" w:rsidTr="00BD6212">
        <w:tc>
          <w:tcPr>
            <w:tcW w:w="591" w:type="pct"/>
          </w:tcPr>
          <w:p w14:paraId="4F862430" w14:textId="77777777" w:rsidR="008965DF" w:rsidRPr="004527F7" w:rsidRDefault="008965DF" w:rsidP="00BD6212">
            <w:pPr>
              <w:pStyle w:val="Tabletext"/>
            </w:pPr>
            <w:proofErr w:type="spellStart"/>
            <w:r w:rsidRPr="004527F7">
              <w:t>DMR</w:t>
            </w:r>
            <w:proofErr w:type="spellEnd"/>
          </w:p>
        </w:tc>
        <w:tc>
          <w:tcPr>
            <w:tcW w:w="567" w:type="pct"/>
          </w:tcPr>
          <w:p w14:paraId="6827160F" w14:textId="77777777" w:rsidR="008965DF" w:rsidRPr="004527F7" w:rsidRDefault="008965DF" w:rsidP="00BD6212">
            <w:pPr>
              <w:pStyle w:val="Tabletext"/>
            </w:pPr>
            <w:r w:rsidRPr="004527F7">
              <w:t>9 600 bps</w:t>
            </w:r>
          </w:p>
        </w:tc>
        <w:tc>
          <w:tcPr>
            <w:tcW w:w="703" w:type="pct"/>
          </w:tcPr>
          <w:p w14:paraId="3E86285F" w14:textId="77777777" w:rsidR="008965DF" w:rsidRPr="004527F7" w:rsidRDefault="008965DF" w:rsidP="00BD6212">
            <w:pPr>
              <w:pStyle w:val="Tabletext"/>
            </w:pPr>
            <w:r w:rsidRPr="004527F7">
              <w:t>TDMA 2 slot</w:t>
            </w:r>
          </w:p>
        </w:tc>
        <w:tc>
          <w:tcPr>
            <w:tcW w:w="713" w:type="pct"/>
          </w:tcPr>
          <w:p w14:paraId="3BC7A612" w14:textId="77777777" w:rsidR="008965DF" w:rsidRPr="004527F7" w:rsidRDefault="008965DF" w:rsidP="00BD6212">
            <w:pPr>
              <w:pStyle w:val="Tabletext"/>
            </w:pPr>
            <w:r w:rsidRPr="004527F7">
              <w:t>3 600</w:t>
            </w:r>
          </w:p>
        </w:tc>
        <w:tc>
          <w:tcPr>
            <w:tcW w:w="957" w:type="pct"/>
          </w:tcPr>
          <w:p w14:paraId="753AC70B" w14:textId="77777777" w:rsidR="008965DF" w:rsidRPr="004527F7" w:rsidRDefault="008965DF" w:rsidP="00BD6212">
            <w:pPr>
              <w:pStyle w:val="Tabletext"/>
            </w:pPr>
            <w:r w:rsidRPr="004527F7">
              <w:t xml:space="preserve">4 </w:t>
            </w:r>
            <w:proofErr w:type="spellStart"/>
            <w:r w:rsidRPr="004527F7">
              <w:t>FSK</w:t>
            </w:r>
            <w:proofErr w:type="spellEnd"/>
          </w:p>
        </w:tc>
        <w:tc>
          <w:tcPr>
            <w:tcW w:w="766" w:type="pct"/>
          </w:tcPr>
          <w:p w14:paraId="6AF2EE46" w14:textId="77777777" w:rsidR="008965DF" w:rsidRPr="004527F7" w:rsidRDefault="008965DF" w:rsidP="00BD6212">
            <w:pPr>
              <w:pStyle w:val="Tabletext"/>
            </w:pPr>
            <w:proofErr w:type="spellStart"/>
            <w:r w:rsidRPr="004527F7">
              <w:t>AMBE+2</w:t>
            </w:r>
            <w:proofErr w:type="spellEnd"/>
          </w:p>
        </w:tc>
        <w:tc>
          <w:tcPr>
            <w:tcW w:w="703" w:type="pct"/>
          </w:tcPr>
          <w:p w14:paraId="04ABE83F" w14:textId="77777777" w:rsidR="008965DF" w:rsidRPr="004527F7" w:rsidRDefault="008965DF" w:rsidP="00BD6212">
            <w:pPr>
              <w:pStyle w:val="Tabletext"/>
            </w:pPr>
            <w:r w:rsidRPr="004527F7">
              <w:t>12.5 kHz</w:t>
            </w:r>
          </w:p>
        </w:tc>
      </w:tr>
      <w:tr w:rsidR="008965DF" w:rsidRPr="004527F7" w14:paraId="200DF851" w14:textId="77777777" w:rsidTr="00BD6212">
        <w:tc>
          <w:tcPr>
            <w:tcW w:w="591" w:type="pct"/>
            <w:tcBorders>
              <w:bottom w:val="single" w:sz="4" w:space="0" w:color="auto"/>
            </w:tcBorders>
          </w:tcPr>
          <w:p w14:paraId="69C7718F" w14:textId="77777777" w:rsidR="008965DF" w:rsidRPr="004527F7" w:rsidRDefault="008965DF" w:rsidP="00BD6212">
            <w:pPr>
              <w:pStyle w:val="Tabletext"/>
            </w:pPr>
            <w:r w:rsidRPr="004527F7">
              <w:t>Tetra</w:t>
            </w:r>
          </w:p>
        </w:tc>
        <w:tc>
          <w:tcPr>
            <w:tcW w:w="567" w:type="pct"/>
            <w:tcBorders>
              <w:bottom w:val="single" w:sz="4" w:space="0" w:color="auto"/>
            </w:tcBorders>
          </w:tcPr>
          <w:p w14:paraId="235C58D6" w14:textId="77777777" w:rsidR="008965DF" w:rsidRPr="004527F7" w:rsidRDefault="008965DF" w:rsidP="00BD6212">
            <w:pPr>
              <w:pStyle w:val="Tabletext"/>
            </w:pPr>
            <w:r w:rsidRPr="004527F7">
              <w:t>7 200 bps</w:t>
            </w:r>
          </w:p>
        </w:tc>
        <w:tc>
          <w:tcPr>
            <w:tcW w:w="703" w:type="pct"/>
            <w:tcBorders>
              <w:bottom w:val="single" w:sz="4" w:space="0" w:color="auto"/>
            </w:tcBorders>
          </w:tcPr>
          <w:p w14:paraId="28C8D413" w14:textId="77777777" w:rsidR="008965DF" w:rsidRPr="004527F7" w:rsidRDefault="008965DF" w:rsidP="00BD6212">
            <w:pPr>
              <w:pStyle w:val="Tabletext"/>
            </w:pPr>
            <w:r w:rsidRPr="004527F7">
              <w:t>TDMA 4 slot</w:t>
            </w:r>
          </w:p>
        </w:tc>
        <w:tc>
          <w:tcPr>
            <w:tcW w:w="713" w:type="pct"/>
            <w:tcBorders>
              <w:bottom w:val="single" w:sz="4" w:space="0" w:color="auto"/>
            </w:tcBorders>
          </w:tcPr>
          <w:p w14:paraId="3B7C9792" w14:textId="77777777" w:rsidR="008965DF" w:rsidRPr="004527F7" w:rsidRDefault="008965DF" w:rsidP="00BD6212">
            <w:pPr>
              <w:pStyle w:val="Tabletext"/>
            </w:pPr>
            <w:r w:rsidRPr="004527F7">
              <w:t>7 200</w:t>
            </w:r>
          </w:p>
        </w:tc>
        <w:tc>
          <w:tcPr>
            <w:tcW w:w="957" w:type="pct"/>
            <w:tcBorders>
              <w:bottom w:val="single" w:sz="4" w:space="0" w:color="auto"/>
            </w:tcBorders>
          </w:tcPr>
          <w:p w14:paraId="35CF9E7F" w14:textId="77777777" w:rsidR="008965DF" w:rsidRPr="004527F7" w:rsidRDefault="008965DF" w:rsidP="00BD6212">
            <w:pPr>
              <w:pStyle w:val="Tabletext"/>
            </w:pPr>
            <w:r w:rsidRPr="004527F7">
              <w:t xml:space="preserve">π/4 </w:t>
            </w:r>
            <w:proofErr w:type="spellStart"/>
            <w:r w:rsidRPr="004527F7">
              <w:t>DQPSK</w:t>
            </w:r>
            <w:proofErr w:type="spellEnd"/>
          </w:p>
        </w:tc>
        <w:tc>
          <w:tcPr>
            <w:tcW w:w="766" w:type="pct"/>
            <w:tcBorders>
              <w:bottom w:val="single" w:sz="4" w:space="0" w:color="auto"/>
            </w:tcBorders>
          </w:tcPr>
          <w:p w14:paraId="79003B89" w14:textId="77777777" w:rsidR="008965DF" w:rsidRPr="004527F7" w:rsidRDefault="008965DF" w:rsidP="00BD6212">
            <w:pPr>
              <w:pStyle w:val="Tabletext"/>
            </w:pPr>
            <w:proofErr w:type="spellStart"/>
            <w:r w:rsidRPr="004527F7">
              <w:t>ACELP</w:t>
            </w:r>
            <w:proofErr w:type="spellEnd"/>
          </w:p>
        </w:tc>
        <w:tc>
          <w:tcPr>
            <w:tcW w:w="703" w:type="pct"/>
            <w:tcBorders>
              <w:bottom w:val="single" w:sz="4" w:space="0" w:color="auto"/>
            </w:tcBorders>
          </w:tcPr>
          <w:p w14:paraId="18F8E8F7" w14:textId="77777777" w:rsidR="008965DF" w:rsidRPr="004527F7" w:rsidRDefault="008965DF" w:rsidP="00BD6212">
            <w:pPr>
              <w:pStyle w:val="Tabletext"/>
            </w:pPr>
            <w:r w:rsidRPr="004527F7">
              <w:t>25 kHz</w:t>
            </w:r>
          </w:p>
        </w:tc>
      </w:tr>
      <w:tr w:rsidR="008965DF" w:rsidRPr="004527F7" w14:paraId="2679008C" w14:textId="77777777" w:rsidTr="00BD6212">
        <w:tc>
          <w:tcPr>
            <w:tcW w:w="5000" w:type="pct"/>
            <w:gridSpan w:val="7"/>
            <w:tcBorders>
              <w:left w:val="nil"/>
              <w:bottom w:val="nil"/>
              <w:right w:val="nil"/>
            </w:tcBorders>
          </w:tcPr>
          <w:p w14:paraId="52FBF1D3" w14:textId="77777777" w:rsidR="008965DF" w:rsidRPr="004527F7" w:rsidRDefault="008965DF" w:rsidP="00BD6212">
            <w:pPr>
              <w:pStyle w:val="Tabletext"/>
            </w:pPr>
            <w:r w:rsidRPr="004527F7">
              <w:lastRenderedPageBreak/>
              <w:t xml:space="preserve">Note: Tetra π/4 </w:t>
            </w:r>
            <w:proofErr w:type="spellStart"/>
            <w:r w:rsidRPr="004527F7">
              <w:t>DQPSK</w:t>
            </w:r>
            <w:proofErr w:type="spellEnd"/>
            <w:r w:rsidRPr="004527F7">
              <w:t xml:space="preserve"> requires a linear transmitter and receiver what results in a significant hardware cost increase compared with conventional constant envelope schemes.</w:t>
            </w:r>
          </w:p>
        </w:tc>
      </w:tr>
    </w:tbl>
    <w:p w14:paraId="0B16CCFC" w14:textId="7DBF6D3E" w:rsidR="008965DF" w:rsidRPr="004527F7" w:rsidRDefault="008965DF" w:rsidP="0000101A">
      <w:pPr>
        <w:pStyle w:val="Heading2"/>
      </w:pPr>
      <w:bookmarkStart w:id="407" w:name="_Toc84926843"/>
      <w:r>
        <w:t>10.6</w:t>
      </w:r>
      <w:r w:rsidRPr="004527F7">
        <w:tab/>
        <w:t xml:space="preserve">Other issues </w:t>
      </w:r>
      <w:proofErr w:type="gramStart"/>
      <w:r w:rsidRPr="004527F7">
        <w:t>raised</w:t>
      </w:r>
      <w:bookmarkEnd w:id="407"/>
      <w:proofErr w:type="gramEnd"/>
    </w:p>
    <w:p w14:paraId="04C29606" w14:textId="77777777" w:rsidR="008965DF" w:rsidRPr="004527F7" w:rsidRDefault="008965DF" w:rsidP="005479B4">
      <w:pPr>
        <w:jc w:val="both"/>
      </w:pPr>
      <w:r w:rsidRPr="004527F7">
        <w:t>The Ministry of Infrastructure and Water Management (</w:t>
      </w:r>
      <w:r w:rsidRPr="004527F7">
        <w:rPr>
          <w:lang w:eastAsia="en-GB"/>
        </w:rPr>
        <w:t>Rijkswaterstaat</w:t>
      </w:r>
      <w:r w:rsidRPr="004527F7">
        <w:t xml:space="preserve">) in the Netherlands have asked about the ability of </w:t>
      </w:r>
      <w:proofErr w:type="spellStart"/>
      <w:r w:rsidRPr="004527F7">
        <w:t>DPMR</w:t>
      </w:r>
      <w:proofErr w:type="spellEnd"/>
      <w:r w:rsidRPr="004527F7">
        <w:t xml:space="preserve"> to support ATIS operation on Inland Waterways – the significant difference between </w:t>
      </w:r>
      <w:proofErr w:type="spellStart"/>
      <w:r w:rsidRPr="004527F7">
        <w:t>DPMR</w:t>
      </w:r>
      <w:proofErr w:type="spellEnd"/>
      <w:r w:rsidRPr="004527F7">
        <w:t xml:space="preserve"> and marine operations is the use of the </w:t>
      </w:r>
      <w:proofErr w:type="spellStart"/>
      <w:r w:rsidRPr="004527F7">
        <w:t>MMSI</w:t>
      </w:r>
      <w:proofErr w:type="spellEnd"/>
      <w:r w:rsidRPr="004527F7">
        <w:t xml:space="preserve"> in marine operations which demands the use of a 30-bit addressing field, whereas </w:t>
      </w:r>
      <w:proofErr w:type="spellStart"/>
      <w:r w:rsidRPr="004527F7">
        <w:t>DPMR</w:t>
      </w:r>
      <w:proofErr w:type="spellEnd"/>
      <w:r w:rsidRPr="004527F7">
        <w:t xml:space="preserve"> today can only support 24-bits. </w:t>
      </w:r>
      <w:proofErr w:type="spellStart"/>
      <w:r w:rsidRPr="004527F7">
        <w:t>ETSI</w:t>
      </w:r>
      <w:proofErr w:type="spellEnd"/>
      <w:r w:rsidRPr="004527F7">
        <w:t xml:space="preserve"> ERM TG MARINE have recognised that there are significant differences between the investigated technologies and marine operations and have already been working on the modifications to the </w:t>
      </w:r>
      <w:proofErr w:type="spellStart"/>
      <w:r w:rsidRPr="004527F7">
        <w:t>DPMR</w:t>
      </w:r>
      <w:proofErr w:type="spellEnd"/>
      <w:r w:rsidRPr="004527F7">
        <w:t xml:space="preserve"> addressing protocol to support 30-bit modes, which should make it suitable for both </w:t>
      </w:r>
      <w:proofErr w:type="spellStart"/>
      <w:r w:rsidRPr="004527F7">
        <w:t>MMSI</w:t>
      </w:r>
      <w:proofErr w:type="spellEnd"/>
      <w:r w:rsidRPr="004527F7">
        <w:t xml:space="preserve"> and ATIS addressing modes.</w:t>
      </w:r>
    </w:p>
    <w:p w14:paraId="380219AE" w14:textId="77777777" w:rsidR="008965DF" w:rsidRPr="004527F7" w:rsidRDefault="008965DF" w:rsidP="005479B4">
      <w:pPr>
        <w:jc w:val="both"/>
      </w:pPr>
      <w:r w:rsidRPr="004527F7">
        <w:t xml:space="preserve">It was recognised that support of legacy functionality is needed during the full migration period. The ability to support ATIS functionality on Europe’s Inland waterways and disabling some maritime functionality (such as DSC) is mandatory by </w:t>
      </w:r>
      <w:proofErr w:type="spellStart"/>
      <w:r w:rsidRPr="004527F7">
        <w:t>RAINWAT</w:t>
      </w:r>
      <w:proofErr w:type="spellEnd"/>
      <w:r w:rsidRPr="004527F7">
        <w:t>.</w:t>
      </w:r>
    </w:p>
    <w:p w14:paraId="439FF636" w14:textId="37A2DB2F" w:rsidR="008965DF" w:rsidRPr="004527F7" w:rsidRDefault="008965DF" w:rsidP="0000101A">
      <w:pPr>
        <w:pStyle w:val="Heading2"/>
      </w:pPr>
      <w:bookmarkStart w:id="408" w:name="_Toc66778544"/>
      <w:bookmarkStart w:id="409" w:name="_Toc66778787"/>
      <w:bookmarkStart w:id="410" w:name="_Toc66434987"/>
      <w:bookmarkStart w:id="411" w:name="_Toc66436742"/>
      <w:bookmarkStart w:id="412" w:name="_Toc66438840"/>
      <w:bookmarkStart w:id="413" w:name="_Toc66439059"/>
      <w:bookmarkStart w:id="414" w:name="_Toc66439279"/>
      <w:bookmarkStart w:id="415" w:name="_Toc66439496"/>
      <w:bookmarkStart w:id="416" w:name="_Toc66439713"/>
      <w:bookmarkStart w:id="417" w:name="_Toc66778545"/>
      <w:bookmarkStart w:id="418" w:name="_Toc66778788"/>
      <w:bookmarkStart w:id="419" w:name="_Toc84926844"/>
      <w:bookmarkEnd w:id="408"/>
      <w:bookmarkEnd w:id="409"/>
      <w:bookmarkEnd w:id="410"/>
      <w:bookmarkEnd w:id="411"/>
      <w:bookmarkEnd w:id="412"/>
      <w:bookmarkEnd w:id="413"/>
      <w:bookmarkEnd w:id="414"/>
      <w:bookmarkEnd w:id="415"/>
      <w:bookmarkEnd w:id="416"/>
      <w:bookmarkEnd w:id="417"/>
      <w:bookmarkEnd w:id="418"/>
      <w:r>
        <w:t>10.7</w:t>
      </w:r>
      <w:r w:rsidRPr="004527F7">
        <w:tab/>
        <w:t>Summary</w:t>
      </w:r>
      <w:bookmarkEnd w:id="419"/>
      <w:r w:rsidRPr="004527F7">
        <w:t xml:space="preserve"> </w:t>
      </w:r>
    </w:p>
    <w:p w14:paraId="6AB552D3" w14:textId="77777777" w:rsidR="008965DF" w:rsidRPr="004527F7" w:rsidRDefault="008965DF" w:rsidP="005479B4">
      <w:pPr>
        <w:jc w:val="both"/>
      </w:pPr>
      <w:bookmarkStart w:id="420" w:name="_Hlk70489127"/>
      <w:r w:rsidRPr="004527F7">
        <w:t xml:space="preserve">Current maritime VHF radio is inherently </w:t>
      </w:r>
      <w:proofErr w:type="spellStart"/>
      <w:r w:rsidRPr="004527F7">
        <w:t>FDMA</w:t>
      </w:r>
      <w:proofErr w:type="spellEnd"/>
      <w:r w:rsidRPr="004527F7">
        <w:t xml:space="preserve"> in nature, one radio channel carries one voice channel. TETRA and </w:t>
      </w:r>
      <w:proofErr w:type="spellStart"/>
      <w:r w:rsidRPr="004527F7">
        <w:t>DMR</w:t>
      </w:r>
      <w:proofErr w:type="spellEnd"/>
      <w:r w:rsidRPr="004527F7">
        <w:t xml:space="preserve"> are TDMA systems in which one radio carrier can carry multiple voice channels, however the timing of these is critical to its operation and so is limited to systems where there is </w:t>
      </w:r>
      <w:proofErr w:type="gramStart"/>
      <w:r w:rsidRPr="004527F7">
        <w:t>a ”master</w:t>
      </w:r>
      <w:proofErr w:type="gramEnd"/>
      <w:r w:rsidRPr="004527F7">
        <w:t>” transmitter that can define the slot timing accurately for all units in the network. Whilst this may be feasible close to coast, clearly this is not possible in the high seas or areas not covered by a coast station.</w:t>
      </w:r>
    </w:p>
    <w:p w14:paraId="4937675B" w14:textId="77777777" w:rsidR="008965DF" w:rsidRPr="004527F7" w:rsidRDefault="008965DF" w:rsidP="005479B4">
      <w:pPr>
        <w:pStyle w:val="FigureNo"/>
        <w:tabs>
          <w:tab w:val="clear" w:pos="1134"/>
          <w:tab w:val="clear" w:pos="1871"/>
          <w:tab w:val="clear" w:pos="2268"/>
          <w:tab w:val="left" w:pos="794"/>
          <w:tab w:val="left" w:pos="1191"/>
          <w:tab w:val="left" w:pos="1588"/>
          <w:tab w:val="left" w:pos="1985"/>
        </w:tabs>
        <w:spacing w:after="80"/>
        <w:rPr>
          <w:sz w:val="18"/>
        </w:rPr>
      </w:pPr>
      <w:r w:rsidRPr="004527F7">
        <w:rPr>
          <w:sz w:val="18"/>
        </w:rPr>
        <w:t>Figure 5</w:t>
      </w:r>
    </w:p>
    <w:p w14:paraId="6D84EDD1" w14:textId="77777777" w:rsidR="008965DF" w:rsidRPr="004527F7" w:rsidRDefault="008965DF" w:rsidP="005479B4">
      <w:pPr>
        <w:pStyle w:val="Figuretitle"/>
        <w:keepLines w:val="0"/>
        <w:tabs>
          <w:tab w:val="clear" w:pos="1134"/>
          <w:tab w:val="clear" w:pos="1871"/>
          <w:tab w:val="clear" w:pos="2268"/>
          <w:tab w:val="left" w:pos="794"/>
          <w:tab w:val="left" w:pos="1191"/>
          <w:tab w:val="left" w:pos="1588"/>
          <w:tab w:val="left" w:pos="1985"/>
        </w:tabs>
      </w:pPr>
      <w:r w:rsidRPr="004527F7">
        <w:rPr>
          <w:sz w:val="18"/>
          <w:lang w:eastAsia="ja-JP"/>
        </w:rPr>
        <w:t>Frequency division multiple access vs. Time division multiple access</w:t>
      </w:r>
    </w:p>
    <w:bookmarkEnd w:id="420"/>
    <w:p w14:paraId="1FA44A03" w14:textId="77777777" w:rsidR="008965DF" w:rsidRPr="004527F7" w:rsidRDefault="008965DF" w:rsidP="005479B4">
      <w:pPr>
        <w:pStyle w:val="Figure"/>
      </w:pPr>
      <w:r w:rsidRPr="004527F7">
        <w:drawing>
          <wp:inline distT="0" distB="0" distL="0" distR="0" wp14:anchorId="2401BA42" wp14:editId="71534480">
            <wp:extent cx="5887854" cy="1366091"/>
            <wp:effectExtent l="0" t="0" r="0" b="5715"/>
            <wp:docPr id="353" name="Picture 353" descr="dPMR-Spectrum-FDMA-v-TD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37245" cy="1377551"/>
                    </a:xfrm>
                    <a:prstGeom prst="rect">
                      <a:avLst/>
                    </a:prstGeom>
                  </pic:spPr>
                </pic:pic>
              </a:graphicData>
            </a:graphic>
          </wp:inline>
        </w:drawing>
      </w:r>
    </w:p>
    <w:p w14:paraId="7CB81BE5" w14:textId="77777777" w:rsidR="008965DF" w:rsidRPr="004527F7" w:rsidRDefault="008965DF" w:rsidP="005479B4">
      <w:pPr>
        <w:pStyle w:val="Normalaftertitle"/>
        <w:jc w:val="both"/>
      </w:pPr>
      <w:r w:rsidRPr="004527F7">
        <w:t xml:space="preserve">TETRA is designed for large public safety networks and requires expensive infrastructure and although its spectrum efficiency meets the ”6.25 kHz per voice channel” requirement, its deployment requires 25 kHz channelization and its TDMA nature make it unsuitable for the maritime environment. </w:t>
      </w:r>
    </w:p>
    <w:p w14:paraId="3E1312FB" w14:textId="77777777" w:rsidR="008965DF" w:rsidRPr="00DF5BC1" w:rsidRDefault="008965DF" w:rsidP="005479B4">
      <w:pPr>
        <w:jc w:val="both"/>
        <w:rPr>
          <w:spacing w:val="-4"/>
        </w:rPr>
      </w:pPr>
      <w:proofErr w:type="spellStart"/>
      <w:r w:rsidRPr="004527F7">
        <w:t>DMR</w:t>
      </w:r>
      <w:proofErr w:type="spellEnd"/>
      <w:r w:rsidRPr="004527F7">
        <w:t xml:space="preserve"> is designed to replace 12.5 kHz analogue commercial channels and does meet the </w:t>
      </w:r>
      <w:r>
        <w:t>“</w:t>
      </w:r>
      <w:r w:rsidRPr="004527F7">
        <w:t xml:space="preserve">6.25 kHz </w:t>
      </w:r>
      <w:r w:rsidRPr="00DF5BC1">
        <w:rPr>
          <w:spacing w:val="-4"/>
        </w:rPr>
        <w:t xml:space="preserve">per voice channel” requirement, but, like TETRA, its TDMA nature makes it unsuitable for maritime use. </w:t>
      </w:r>
    </w:p>
    <w:p w14:paraId="7CCC0B82" w14:textId="77777777" w:rsidR="008965DF" w:rsidRPr="004527F7" w:rsidRDefault="008965DF" w:rsidP="005479B4">
      <w:pPr>
        <w:jc w:val="both"/>
      </w:pPr>
      <w:proofErr w:type="spellStart"/>
      <w:r w:rsidRPr="004527F7">
        <w:t>DPMR</w:t>
      </w:r>
      <w:proofErr w:type="spellEnd"/>
      <w:r w:rsidRPr="004527F7">
        <w:t xml:space="preserve"> and Next Generation Digital Narrowband</w:t>
      </w:r>
      <w:r w:rsidRPr="004527F7">
        <w:rPr>
          <w:rFonts w:cs="Arial"/>
        </w:rPr>
        <w:t xml:space="preserve"> (</w:t>
      </w:r>
      <w:proofErr w:type="spellStart"/>
      <w:r w:rsidRPr="004527F7">
        <w:rPr>
          <w:rFonts w:cs="Arial"/>
        </w:rPr>
        <w:t>NXDN</w:t>
      </w:r>
      <w:proofErr w:type="spellEnd"/>
      <w:r w:rsidRPr="004527F7">
        <w:rPr>
          <w:rFonts w:cs="Arial"/>
        </w:rPr>
        <w:t>)</w:t>
      </w:r>
      <w:r w:rsidRPr="004527F7">
        <w:t xml:space="preserve"> suits well to replace analogue audio in maritime environment. They both provide:</w:t>
      </w:r>
    </w:p>
    <w:p w14:paraId="3AE282BF" w14:textId="77777777" w:rsidR="008965DF" w:rsidRPr="004527F7" w:rsidRDefault="008965DF" w:rsidP="005479B4">
      <w:pPr>
        <w:pStyle w:val="enumlev1"/>
        <w:jc w:val="both"/>
      </w:pPr>
      <w:r w:rsidRPr="004527F7">
        <w:t>–</w:t>
      </w:r>
      <w:r w:rsidRPr="004527F7">
        <w:tab/>
        <w:t xml:space="preserve">standardised minimal cost digital radio solution, working on 6.25 kHz </w:t>
      </w:r>
      <w:proofErr w:type="gramStart"/>
      <w:r w:rsidRPr="004527F7">
        <w:t>channels;</w:t>
      </w:r>
      <w:proofErr w:type="gramEnd"/>
    </w:p>
    <w:p w14:paraId="1EBEB16E" w14:textId="77777777" w:rsidR="008965DF" w:rsidRPr="004527F7" w:rsidRDefault="008965DF" w:rsidP="005479B4">
      <w:pPr>
        <w:pStyle w:val="enumlev1"/>
        <w:jc w:val="both"/>
      </w:pPr>
      <w:r w:rsidRPr="004527F7">
        <w:t>–</w:t>
      </w:r>
      <w:r w:rsidRPr="004527F7">
        <w:tab/>
        <w:t xml:space="preserve">group call and individual </w:t>
      </w:r>
      <w:proofErr w:type="gramStart"/>
      <w:r w:rsidRPr="004527F7">
        <w:t>call;</w:t>
      </w:r>
      <w:proofErr w:type="gramEnd"/>
    </w:p>
    <w:p w14:paraId="14A98CD9" w14:textId="77777777" w:rsidR="008965DF" w:rsidRPr="004527F7" w:rsidRDefault="008965DF" w:rsidP="005479B4">
      <w:pPr>
        <w:pStyle w:val="enumlev1"/>
        <w:jc w:val="both"/>
      </w:pPr>
      <w:r w:rsidRPr="004527F7">
        <w:t>–</w:t>
      </w:r>
      <w:r w:rsidRPr="004527F7">
        <w:tab/>
        <w:t xml:space="preserve">short data </w:t>
      </w:r>
      <w:proofErr w:type="gramStart"/>
      <w:r w:rsidRPr="004527F7">
        <w:t>transmission;</w:t>
      </w:r>
      <w:proofErr w:type="gramEnd"/>
    </w:p>
    <w:p w14:paraId="478D2A09" w14:textId="77777777" w:rsidR="008965DF" w:rsidRPr="004527F7" w:rsidRDefault="008965DF" w:rsidP="005479B4">
      <w:pPr>
        <w:pStyle w:val="enumlev1"/>
        <w:jc w:val="both"/>
      </w:pPr>
      <w:r w:rsidRPr="004527F7">
        <w:lastRenderedPageBreak/>
        <w:t>–</w:t>
      </w:r>
      <w:r w:rsidRPr="004527F7">
        <w:tab/>
        <w:t>security Services (location and status transmission</w:t>
      </w:r>
      <w:proofErr w:type="gramStart"/>
      <w:r w:rsidRPr="004527F7">
        <w:t>);</w:t>
      </w:r>
      <w:proofErr w:type="gramEnd"/>
    </w:p>
    <w:p w14:paraId="0D9286DF" w14:textId="77777777" w:rsidR="008965DF" w:rsidRPr="004527F7" w:rsidRDefault="008965DF" w:rsidP="005479B4">
      <w:pPr>
        <w:pStyle w:val="enumlev1"/>
        <w:jc w:val="both"/>
      </w:pPr>
      <w:r w:rsidRPr="004527F7">
        <w:t>–</w:t>
      </w:r>
      <w:r w:rsidRPr="004527F7">
        <w:tab/>
        <w:t>coexistence with analogue audio.</w:t>
      </w:r>
    </w:p>
    <w:p w14:paraId="494CC631" w14:textId="77777777" w:rsidR="008965DF" w:rsidRPr="00DC31D1" w:rsidRDefault="008965DF" w:rsidP="005479B4">
      <w:pPr>
        <w:jc w:val="both"/>
        <w:rPr>
          <w:spacing w:val="-4"/>
        </w:rPr>
      </w:pPr>
      <w:r w:rsidRPr="00DC31D1">
        <w:rPr>
          <w:spacing w:val="-4"/>
        </w:rPr>
        <w:t xml:space="preserve">They both </w:t>
      </w:r>
      <w:proofErr w:type="gramStart"/>
      <w:r w:rsidRPr="00DC31D1">
        <w:rPr>
          <w:spacing w:val="-4"/>
        </w:rPr>
        <w:t>claim:</w:t>
      </w:r>
      <w:proofErr w:type="gramEnd"/>
      <w:r w:rsidRPr="00DC31D1">
        <w:rPr>
          <w:spacing w:val="-4"/>
        </w:rPr>
        <w:t xml:space="preserve"> improved audio quality in weak signal conditions; better range performance (this is taken to mean a good quality of service out to the range boundary rather than much greater absolute range). </w:t>
      </w:r>
    </w:p>
    <w:p w14:paraId="215C33F3" w14:textId="77777777" w:rsidR="008965DF" w:rsidRPr="004527F7" w:rsidRDefault="008965DF" w:rsidP="005479B4">
      <w:pPr>
        <w:jc w:val="both"/>
      </w:pPr>
      <w:proofErr w:type="spellStart"/>
      <w:r w:rsidRPr="004527F7">
        <w:t>NXDN</w:t>
      </w:r>
      <w:proofErr w:type="spellEnd"/>
      <w:r w:rsidRPr="004527F7">
        <w:t xml:space="preserve"> uses </w:t>
      </w:r>
      <w:proofErr w:type="gramStart"/>
      <w:r w:rsidRPr="004527F7">
        <w:t>16 bit</w:t>
      </w:r>
      <w:proofErr w:type="gramEnd"/>
      <w:r w:rsidRPr="004527F7">
        <w:t xml:space="preserve"> user and 16 bit group address space. </w:t>
      </w:r>
      <w:proofErr w:type="spellStart"/>
      <w:r w:rsidRPr="004527F7">
        <w:t>DPMR</w:t>
      </w:r>
      <w:proofErr w:type="spellEnd"/>
      <w:r w:rsidRPr="004527F7">
        <w:t xml:space="preserve"> uses </w:t>
      </w:r>
      <w:proofErr w:type="gramStart"/>
      <w:r w:rsidRPr="004527F7">
        <w:t>24 bit</w:t>
      </w:r>
      <w:proofErr w:type="gramEnd"/>
      <w:r w:rsidRPr="004527F7">
        <w:t xml:space="preserve"> address, both need modification to support 32 bit </w:t>
      </w:r>
      <w:proofErr w:type="spellStart"/>
      <w:r w:rsidRPr="004527F7">
        <w:t>MMSI</w:t>
      </w:r>
      <w:proofErr w:type="spellEnd"/>
      <w:r w:rsidRPr="004527F7">
        <w:t xml:space="preserve"> address as radio ID. Both are using </w:t>
      </w:r>
      <w:proofErr w:type="spellStart"/>
      <w:r w:rsidRPr="004527F7">
        <w:t>AMBE+2</w:t>
      </w:r>
      <w:proofErr w:type="spellEnd"/>
      <w:r w:rsidRPr="004527F7">
        <w:t xml:space="preserve"> codec. This codec is proprietary, usage needs license from Digital Voice Systems, Inc.</w:t>
      </w:r>
    </w:p>
    <w:p w14:paraId="6941A533" w14:textId="77777777" w:rsidR="008965DF" w:rsidRPr="004527F7" w:rsidRDefault="008965DF" w:rsidP="005479B4">
      <w:pPr>
        <w:jc w:val="both"/>
      </w:pPr>
      <w:proofErr w:type="spellStart"/>
      <w:r w:rsidRPr="004527F7">
        <w:t>DPMR</w:t>
      </w:r>
      <w:proofErr w:type="spellEnd"/>
      <w:r w:rsidRPr="004527F7">
        <w:t xml:space="preserve"> is </w:t>
      </w:r>
      <w:proofErr w:type="spellStart"/>
      <w:r w:rsidRPr="004527F7">
        <w:t>ETSI</w:t>
      </w:r>
      <w:proofErr w:type="spellEnd"/>
      <w:r w:rsidRPr="004527F7">
        <w:t xml:space="preserve"> open standard, </w:t>
      </w:r>
      <w:proofErr w:type="spellStart"/>
      <w:r w:rsidRPr="004527F7">
        <w:t>NXDN</w:t>
      </w:r>
      <w:proofErr w:type="spellEnd"/>
      <w:r w:rsidRPr="004527F7">
        <w:t xml:space="preserve"> is standard published by </w:t>
      </w:r>
      <w:proofErr w:type="spellStart"/>
      <w:r w:rsidRPr="004527F7">
        <w:t>NXDN</w:t>
      </w:r>
      <w:proofErr w:type="spellEnd"/>
      <w:r w:rsidRPr="004527F7">
        <w:t xml:space="preserve"> forum.</w:t>
      </w:r>
    </w:p>
    <w:p w14:paraId="166B9103" w14:textId="77777777" w:rsidR="008965DF" w:rsidRPr="004527F7" w:rsidRDefault="008965DF" w:rsidP="005479B4">
      <w:pPr>
        <w:jc w:val="both"/>
      </w:pPr>
      <w:r w:rsidRPr="004527F7">
        <w:t xml:space="preserve">Technically, the standards are comparable and offer similar functionality. However, the </w:t>
      </w:r>
      <w:proofErr w:type="spellStart"/>
      <w:r w:rsidRPr="004527F7">
        <w:t>DPMR</w:t>
      </w:r>
      <w:proofErr w:type="spellEnd"/>
      <w:r w:rsidRPr="004527F7">
        <w:t xml:space="preserve"> published as open </w:t>
      </w:r>
      <w:proofErr w:type="spellStart"/>
      <w:r w:rsidRPr="004527F7">
        <w:t>ETSI</w:t>
      </w:r>
      <w:proofErr w:type="spellEnd"/>
      <w:r w:rsidRPr="004527F7">
        <w:t xml:space="preserve"> standard is more preferred.</w:t>
      </w:r>
    </w:p>
    <w:p w14:paraId="37A6E0C1" w14:textId="20D58169" w:rsidR="008965DF" w:rsidRPr="004527F7" w:rsidRDefault="008965DF" w:rsidP="005479B4">
      <w:pPr>
        <w:pStyle w:val="Heading1"/>
      </w:pPr>
      <w:bookmarkStart w:id="421" w:name="_Ref79394421"/>
      <w:bookmarkStart w:id="422" w:name="_Toc84926845"/>
      <w:r>
        <w:t>11</w:t>
      </w:r>
      <w:r w:rsidRPr="004527F7">
        <w:tab/>
        <w:t xml:space="preserve">Possible </w:t>
      </w:r>
      <w:proofErr w:type="gramStart"/>
      <w:r w:rsidRPr="004527F7">
        <w:t>advice</w:t>
      </w:r>
      <w:proofErr w:type="gramEnd"/>
      <w:r w:rsidRPr="004527F7">
        <w:t xml:space="preserve"> for digital public mobile radio marine</w:t>
      </w:r>
      <w:bookmarkEnd w:id="421"/>
      <w:bookmarkEnd w:id="422"/>
    </w:p>
    <w:p w14:paraId="18091C97" w14:textId="77777777" w:rsidR="008965DF" w:rsidRDefault="008965DF" w:rsidP="005479B4">
      <w:pPr>
        <w:jc w:val="both"/>
      </w:pPr>
      <w:proofErr w:type="spellStart"/>
      <w:r w:rsidRPr="004527F7">
        <w:t>ETSI</w:t>
      </w:r>
      <w:proofErr w:type="spellEnd"/>
      <w:r w:rsidRPr="004527F7">
        <w:t xml:space="preserve"> is working on a draft document (</w:t>
      </w:r>
      <w:proofErr w:type="spellStart"/>
      <w:r w:rsidRPr="004527F7">
        <w:t>ETSI</w:t>
      </w:r>
      <w:proofErr w:type="spellEnd"/>
      <w:r w:rsidRPr="004527F7">
        <w:t xml:space="preserve"> TR 103 784)</w:t>
      </w:r>
      <w:r w:rsidRPr="004527F7">
        <w:rPr>
          <w:rStyle w:val="FootnoteReference"/>
        </w:rPr>
        <w:footnoteReference w:id="1"/>
      </w:r>
      <w:r w:rsidRPr="004527F7">
        <w:t xml:space="preserve"> for using digital voice calls in the marine VHF band. It is based on the modified </w:t>
      </w:r>
      <w:proofErr w:type="spellStart"/>
      <w:r w:rsidRPr="004527F7">
        <w:t>DPMR</w:t>
      </w:r>
      <w:proofErr w:type="spellEnd"/>
      <w:r w:rsidRPr="004527F7">
        <w:t xml:space="preserve"> protocol to use </w:t>
      </w:r>
      <w:proofErr w:type="gramStart"/>
      <w:r w:rsidRPr="004527F7">
        <w:t>32 bit</w:t>
      </w:r>
      <w:proofErr w:type="gramEnd"/>
      <w:r w:rsidRPr="004527F7">
        <w:t xml:space="preserve"> address space instead 24 bit. (</w:t>
      </w:r>
      <w:proofErr w:type="spellStart"/>
      <w:r w:rsidRPr="004527F7">
        <w:t>ETSI</w:t>
      </w:r>
      <w:proofErr w:type="spellEnd"/>
      <w:r w:rsidRPr="004527F7">
        <w:t xml:space="preserve"> TS 102 658, 2019-01; </w:t>
      </w:r>
      <w:proofErr w:type="spellStart"/>
      <w:r w:rsidRPr="004527F7">
        <w:t>ETSI</w:t>
      </w:r>
      <w:proofErr w:type="spellEnd"/>
      <w:r w:rsidRPr="004527F7">
        <w:t>, 2019)</w:t>
      </w:r>
      <w:r>
        <w:t>.</w:t>
      </w:r>
    </w:p>
    <w:p w14:paraId="309A837B" w14:textId="77777777" w:rsidR="008965DF" w:rsidRPr="00735767" w:rsidRDefault="008965DF" w:rsidP="005479B4">
      <w:pPr>
        <w:jc w:val="both"/>
        <w:rPr>
          <w:i/>
          <w:iCs/>
        </w:rPr>
      </w:pPr>
      <w:r w:rsidRPr="00735767">
        <w:rPr>
          <w:i/>
          <w:iCs/>
        </w:rPr>
        <w:t xml:space="preserve">[Editor’ note: the status of </w:t>
      </w:r>
      <w:proofErr w:type="spellStart"/>
      <w:r w:rsidRPr="00735767">
        <w:rPr>
          <w:i/>
          <w:iCs/>
        </w:rPr>
        <w:t>ETSI</w:t>
      </w:r>
      <w:proofErr w:type="spellEnd"/>
      <w:r w:rsidRPr="00735767">
        <w:rPr>
          <w:i/>
          <w:iCs/>
        </w:rPr>
        <w:t xml:space="preserve"> TR 103 784 will be further checked</w:t>
      </w:r>
      <w:r>
        <w:rPr>
          <w:i/>
          <w:iCs/>
        </w:rPr>
        <w:t xml:space="preserve"> and updated</w:t>
      </w:r>
      <w:r w:rsidRPr="00735767">
        <w:rPr>
          <w:i/>
          <w:iCs/>
        </w:rPr>
        <w:t xml:space="preserve">.] </w:t>
      </w:r>
    </w:p>
    <w:p w14:paraId="32B2C91F" w14:textId="77777777" w:rsidR="008965DF" w:rsidRPr="004527F7" w:rsidRDefault="008965DF" w:rsidP="005479B4">
      <w:pPr>
        <w:jc w:val="both"/>
      </w:pPr>
      <w:r w:rsidRPr="004527F7">
        <w:t>The following sections are a short summary about changes from TS 102 658 and comments about technical details.</w:t>
      </w:r>
    </w:p>
    <w:p w14:paraId="0FDA7006" w14:textId="39D24CFF" w:rsidR="008965DF" w:rsidRDefault="008965DF" w:rsidP="0000101A">
      <w:pPr>
        <w:pStyle w:val="Heading2"/>
      </w:pPr>
      <w:bookmarkStart w:id="423" w:name="_Toc84926846"/>
      <w:r>
        <w:t>11.1</w:t>
      </w:r>
      <w:r w:rsidRPr="004527F7">
        <w:tab/>
        <w:t xml:space="preserve">Proposed changes from </w:t>
      </w:r>
      <w:proofErr w:type="spellStart"/>
      <w:r w:rsidRPr="004527F7">
        <w:t>E</w:t>
      </w:r>
      <w:r>
        <w:t>T</w:t>
      </w:r>
      <w:r w:rsidRPr="004527F7">
        <w:t>SI</w:t>
      </w:r>
      <w:proofErr w:type="spellEnd"/>
      <w:r w:rsidRPr="004527F7">
        <w:t xml:space="preserve"> TS 102 658</w:t>
      </w:r>
      <w:bookmarkEnd w:id="423"/>
    </w:p>
    <w:p w14:paraId="4A084DC7" w14:textId="77777777" w:rsidR="008965DF" w:rsidRPr="00222CBF" w:rsidRDefault="008965DF" w:rsidP="005479B4">
      <w:pPr>
        <w:pStyle w:val="EditorsNote"/>
      </w:pPr>
      <w:r w:rsidRPr="009150F0">
        <w:t xml:space="preserve">[Editor’s Note: this section </w:t>
      </w:r>
      <w:r>
        <w:t>will</w:t>
      </w:r>
      <w:r w:rsidRPr="009150F0">
        <w:t xml:space="preserve"> be </w:t>
      </w:r>
      <w:r>
        <w:t>reviewed</w:t>
      </w:r>
      <w:r w:rsidRPr="009150F0">
        <w:t xml:space="preserve"> at next </w:t>
      </w:r>
      <w:proofErr w:type="spellStart"/>
      <w:r w:rsidRPr="009150F0">
        <w:t>WP5B</w:t>
      </w:r>
      <w:proofErr w:type="spellEnd"/>
      <w:r w:rsidRPr="009150F0">
        <w:t xml:space="preserve"> meeting.]</w:t>
      </w:r>
    </w:p>
    <w:p w14:paraId="3B9C9C97" w14:textId="53E0A0C9" w:rsidR="008965DF" w:rsidRPr="004527F7" w:rsidRDefault="008965DF" w:rsidP="0000101A">
      <w:pPr>
        <w:pStyle w:val="Heading2"/>
      </w:pPr>
      <w:r>
        <w:t>11.2</w:t>
      </w:r>
      <w:r w:rsidRPr="004527F7">
        <w:tab/>
        <w:t>Address field related changes</w:t>
      </w:r>
    </w:p>
    <w:p w14:paraId="023029C5" w14:textId="77777777" w:rsidR="008965DF" w:rsidRPr="004527F7" w:rsidRDefault="008965DF" w:rsidP="005479B4">
      <w:pPr>
        <w:jc w:val="both"/>
      </w:pPr>
      <w:r w:rsidRPr="004527F7">
        <w:t xml:space="preserve">For </w:t>
      </w:r>
      <w:proofErr w:type="gramStart"/>
      <w:r w:rsidRPr="004527F7">
        <w:t>32 bit</w:t>
      </w:r>
      <w:proofErr w:type="gramEnd"/>
      <w:r w:rsidRPr="004527F7">
        <w:t xml:space="preserve"> address support frame encoding is changed (chapter "5 Frame coding"). Total frame length is same, but field are changed:</w:t>
      </w:r>
    </w:p>
    <w:p w14:paraId="0CBF2709" w14:textId="77777777" w:rsidR="008965DF" w:rsidRPr="004527F7" w:rsidRDefault="008965DF" w:rsidP="005479B4">
      <w:pPr>
        <w:pStyle w:val="enumlev1"/>
        <w:jc w:val="both"/>
      </w:pPr>
      <w:r w:rsidRPr="004527F7">
        <w:t>–</w:t>
      </w:r>
      <w:r w:rsidRPr="004527F7">
        <w:tab/>
        <w:t xml:space="preserve">"Frame Number" </w:t>
      </w:r>
      <w:r>
        <w:t>–</w:t>
      </w:r>
      <w:r w:rsidRPr="004527F7">
        <w:t xml:space="preserve"> </w:t>
      </w:r>
      <w:proofErr w:type="gramStart"/>
      <w:r w:rsidRPr="004527F7">
        <w:t>unchanged;</w:t>
      </w:r>
      <w:proofErr w:type="gramEnd"/>
    </w:p>
    <w:p w14:paraId="1C494E27" w14:textId="77777777" w:rsidR="008965DF" w:rsidRPr="004527F7" w:rsidRDefault="008965DF" w:rsidP="005479B4">
      <w:pPr>
        <w:pStyle w:val="enumlev1"/>
        <w:jc w:val="both"/>
      </w:pPr>
      <w:r w:rsidRPr="004527F7">
        <w:t>–</w:t>
      </w:r>
      <w:r w:rsidRPr="004527F7">
        <w:tab/>
        <w:t xml:space="preserve">"Called ID (lower 16 bits)" </w:t>
      </w:r>
      <w:r>
        <w:t>–</w:t>
      </w:r>
      <w:r w:rsidRPr="004527F7">
        <w:t xml:space="preserve"> changed from 12 bit to </w:t>
      </w:r>
      <w:proofErr w:type="gramStart"/>
      <w:r w:rsidRPr="004527F7">
        <w:t>16;</w:t>
      </w:r>
      <w:proofErr w:type="gramEnd"/>
    </w:p>
    <w:p w14:paraId="4347FC62" w14:textId="77777777" w:rsidR="008965DF" w:rsidRPr="004527F7" w:rsidRDefault="008965DF" w:rsidP="005479B4">
      <w:pPr>
        <w:pStyle w:val="enumlev1"/>
        <w:jc w:val="both"/>
      </w:pPr>
      <w:r w:rsidRPr="004527F7">
        <w:t>–</w:t>
      </w:r>
      <w:r w:rsidRPr="004527F7">
        <w:tab/>
        <w:t xml:space="preserve">"Communications mode" </w:t>
      </w:r>
      <w:r>
        <w:t>–</w:t>
      </w:r>
      <w:r w:rsidRPr="004527F7">
        <w:t xml:space="preserve"> </w:t>
      </w:r>
      <w:proofErr w:type="gramStart"/>
      <w:r w:rsidRPr="004527F7">
        <w:t>unchanged;</w:t>
      </w:r>
      <w:proofErr w:type="gramEnd"/>
    </w:p>
    <w:p w14:paraId="3BAA1E78" w14:textId="77777777" w:rsidR="008965DF" w:rsidRPr="004527F7" w:rsidRDefault="008965DF" w:rsidP="005479B4">
      <w:pPr>
        <w:pStyle w:val="enumlev1"/>
        <w:jc w:val="both"/>
      </w:pPr>
      <w:r w:rsidRPr="004527F7">
        <w:t>–</w:t>
      </w:r>
      <w:r w:rsidRPr="004527F7">
        <w:tab/>
        <w:t xml:space="preserve">"Category" </w:t>
      </w:r>
      <w:r>
        <w:t>–</w:t>
      </w:r>
      <w:r w:rsidRPr="004527F7">
        <w:t xml:space="preserve"> new field, 2 </w:t>
      </w:r>
      <w:proofErr w:type="gramStart"/>
      <w:r w:rsidRPr="004527F7">
        <w:t>bit</w:t>
      </w:r>
      <w:proofErr w:type="gramEnd"/>
      <w:r w:rsidRPr="004527F7">
        <w:t xml:space="preserve"> long;</w:t>
      </w:r>
    </w:p>
    <w:p w14:paraId="085FC21B" w14:textId="77777777" w:rsidR="008965DF" w:rsidRPr="004527F7" w:rsidRDefault="008965DF" w:rsidP="005479B4">
      <w:pPr>
        <w:pStyle w:val="enumlev1"/>
        <w:jc w:val="both"/>
      </w:pPr>
      <w:r w:rsidRPr="004527F7">
        <w:t>–</w:t>
      </w:r>
      <w:r w:rsidRPr="004527F7">
        <w:tab/>
        <w:t xml:space="preserve">"Version", "Comms format", "Reserved" </w:t>
      </w:r>
      <w:r>
        <w:t>–</w:t>
      </w:r>
      <w:r w:rsidRPr="004527F7">
        <w:t xml:space="preserve"> fields removed, total 6 bits.</w:t>
      </w:r>
    </w:p>
    <w:p w14:paraId="5CA6377C" w14:textId="77777777" w:rsidR="008965DF" w:rsidRPr="00DC31D1" w:rsidRDefault="008965DF" w:rsidP="005479B4">
      <w:pPr>
        <w:jc w:val="both"/>
        <w:rPr>
          <w:spacing w:val="-4"/>
        </w:rPr>
      </w:pPr>
      <w:r w:rsidRPr="00DC31D1">
        <w:rPr>
          <w:spacing w:val="-4"/>
        </w:rPr>
        <w:t>Similar changes are in Header frame and ACK frame content. Address fields are changed, added "category" and "Version", "Comms format", "Reserved" fields are removed. Total frame size is unchanged.</w:t>
      </w:r>
    </w:p>
    <w:p w14:paraId="6FAB7A4B" w14:textId="77777777" w:rsidR="008965DF" w:rsidRPr="004527F7" w:rsidRDefault="008965DF" w:rsidP="0000101A">
      <w:pPr>
        <w:pStyle w:val="Heading2"/>
      </w:pPr>
      <w:bookmarkStart w:id="424" w:name="_Toc66434992"/>
      <w:bookmarkStart w:id="425" w:name="_Toc66436747"/>
      <w:bookmarkStart w:id="426" w:name="_Toc66438845"/>
      <w:bookmarkStart w:id="427" w:name="_Toc66439064"/>
      <w:bookmarkStart w:id="428" w:name="_Toc66439284"/>
      <w:bookmarkStart w:id="429" w:name="_Toc66439501"/>
      <w:bookmarkStart w:id="430" w:name="_Toc66439718"/>
      <w:bookmarkStart w:id="431" w:name="_Toc66778550"/>
      <w:bookmarkStart w:id="432" w:name="_Toc66778793"/>
      <w:bookmarkStart w:id="433" w:name="_Toc66434993"/>
      <w:bookmarkStart w:id="434" w:name="_Toc66436748"/>
      <w:bookmarkStart w:id="435" w:name="_Toc66438846"/>
      <w:bookmarkStart w:id="436" w:name="_Toc66439065"/>
      <w:bookmarkStart w:id="437" w:name="_Toc66439285"/>
      <w:bookmarkStart w:id="438" w:name="_Toc66439502"/>
      <w:bookmarkStart w:id="439" w:name="_Toc66439719"/>
      <w:bookmarkStart w:id="440" w:name="_Toc66778551"/>
      <w:bookmarkStart w:id="441" w:name="_Toc66778794"/>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r>
        <w:t>11.3</w:t>
      </w:r>
      <w:r w:rsidRPr="004527F7">
        <w:tab/>
        <w:t>"Communication mode" field related changes</w:t>
      </w:r>
    </w:p>
    <w:p w14:paraId="207F7ED1" w14:textId="77777777" w:rsidR="008965DF" w:rsidRPr="004527F7" w:rsidRDefault="008965DF" w:rsidP="005479B4">
      <w:r w:rsidRPr="004527F7">
        <w:t>"Communication mode" field defines following:</w:t>
      </w:r>
    </w:p>
    <w:p w14:paraId="5630DD3C" w14:textId="77777777" w:rsidR="008965DF" w:rsidRPr="004527F7" w:rsidRDefault="008965DF" w:rsidP="005479B4">
      <w:pPr>
        <w:pStyle w:val="enumlev1"/>
      </w:pPr>
      <w:r w:rsidRPr="004527F7">
        <w:t>–</w:t>
      </w:r>
      <w:r w:rsidRPr="004527F7">
        <w:tab/>
        <w:t>Voice communication + slow data (slow data contains position lat</w:t>
      </w:r>
      <w:r>
        <w:t>itude</w:t>
      </w:r>
      <w:r w:rsidRPr="004527F7">
        <w:t xml:space="preserve"> and lon</w:t>
      </w:r>
      <w:r>
        <w:t>gitude</w:t>
      </w:r>
      <w:proofErr w:type="gramStart"/>
      <w:r w:rsidRPr="004527F7">
        <w:t>);</w:t>
      </w:r>
      <w:proofErr w:type="gramEnd"/>
    </w:p>
    <w:p w14:paraId="2BA42150" w14:textId="77777777" w:rsidR="008965DF" w:rsidRPr="004527F7" w:rsidRDefault="008965DF" w:rsidP="005479B4">
      <w:pPr>
        <w:pStyle w:val="enumlev1"/>
      </w:pPr>
      <w:r w:rsidRPr="004527F7">
        <w:t>–</w:t>
      </w:r>
      <w:r w:rsidRPr="004527F7">
        <w:tab/>
        <w:t xml:space="preserve">Data Communication Type 2 (user data with </w:t>
      </w:r>
      <w:proofErr w:type="spellStart"/>
      <w:r w:rsidRPr="004527F7">
        <w:t>FEC</w:t>
      </w:r>
      <w:proofErr w:type="spellEnd"/>
      <w:proofErr w:type="gramStart"/>
      <w:r w:rsidRPr="004527F7">
        <w:t>);</w:t>
      </w:r>
      <w:proofErr w:type="gramEnd"/>
    </w:p>
    <w:p w14:paraId="529EBDB9" w14:textId="77777777" w:rsidR="008965DF" w:rsidRPr="004527F7" w:rsidRDefault="008965DF" w:rsidP="005479B4">
      <w:pPr>
        <w:pStyle w:val="enumlev1"/>
      </w:pPr>
      <w:r w:rsidRPr="004527F7">
        <w:t>–</w:t>
      </w:r>
      <w:r w:rsidRPr="004527F7">
        <w:tab/>
        <w:t xml:space="preserve">Data Communication Type 2 (user data with </w:t>
      </w:r>
      <w:proofErr w:type="spellStart"/>
      <w:r w:rsidRPr="004527F7">
        <w:t>FEC</w:t>
      </w:r>
      <w:proofErr w:type="spellEnd"/>
      <w:r w:rsidRPr="004527F7">
        <w:t xml:space="preserve">) + Appended </w:t>
      </w:r>
      <w:proofErr w:type="gramStart"/>
      <w:r w:rsidRPr="004527F7">
        <w:t>data;</w:t>
      </w:r>
      <w:proofErr w:type="gramEnd"/>
    </w:p>
    <w:p w14:paraId="2EE13CDF" w14:textId="77777777" w:rsidR="008965DF" w:rsidRPr="004527F7" w:rsidRDefault="008965DF" w:rsidP="005479B4">
      <w:pPr>
        <w:pStyle w:val="enumlev1"/>
      </w:pPr>
      <w:r w:rsidRPr="004527F7">
        <w:t>–</w:t>
      </w:r>
      <w:r w:rsidRPr="004527F7">
        <w:tab/>
        <w:t>Reserved for future use.</w:t>
      </w:r>
    </w:p>
    <w:p w14:paraId="11E9089D" w14:textId="77777777" w:rsidR="008965DF" w:rsidRPr="004527F7" w:rsidRDefault="008965DF" w:rsidP="0000101A">
      <w:pPr>
        <w:pStyle w:val="Heading2"/>
      </w:pPr>
      <w:r>
        <w:lastRenderedPageBreak/>
        <w:t xml:space="preserve">11.4 </w:t>
      </w:r>
      <w:r w:rsidRPr="004527F7">
        <w:tab/>
        <w:t>"Category" field related changes</w:t>
      </w:r>
    </w:p>
    <w:p w14:paraId="33FC1B18" w14:textId="77777777" w:rsidR="008965DF" w:rsidRPr="00757404" w:rsidRDefault="008965DF" w:rsidP="005479B4">
      <w:pPr>
        <w:jc w:val="both"/>
        <w:rPr>
          <w:spacing w:val="-4"/>
        </w:rPr>
      </w:pPr>
      <w:r w:rsidRPr="00757404">
        <w:rPr>
          <w:spacing w:val="-4"/>
        </w:rPr>
        <w:t xml:space="preserve">New "Category" field defines the order of priority of communications according to Article </w:t>
      </w:r>
      <w:r w:rsidRPr="00DC31D1">
        <w:rPr>
          <w:b/>
          <w:bCs/>
          <w:spacing w:val="-4"/>
        </w:rPr>
        <w:t>53</w:t>
      </w:r>
      <w:r w:rsidRPr="00757404">
        <w:rPr>
          <w:spacing w:val="-4"/>
        </w:rPr>
        <w:t xml:space="preserve"> of the RR:</w:t>
      </w:r>
    </w:p>
    <w:p w14:paraId="69A83A10" w14:textId="77777777" w:rsidR="008965DF" w:rsidRPr="004527F7" w:rsidRDefault="008965DF" w:rsidP="005479B4">
      <w:pPr>
        <w:pStyle w:val="enumlev1"/>
      </w:pPr>
      <w:r w:rsidRPr="004527F7">
        <w:t>–</w:t>
      </w:r>
      <w:r w:rsidRPr="004527F7">
        <w:tab/>
      </w:r>
      <w:proofErr w:type="gramStart"/>
      <w:r w:rsidRPr="004527F7">
        <w:t>Distress;</w:t>
      </w:r>
      <w:proofErr w:type="gramEnd"/>
    </w:p>
    <w:p w14:paraId="75C8698D" w14:textId="77777777" w:rsidR="008965DF" w:rsidRPr="004527F7" w:rsidRDefault="008965DF" w:rsidP="005479B4">
      <w:pPr>
        <w:pStyle w:val="enumlev1"/>
      </w:pPr>
      <w:r w:rsidRPr="004527F7">
        <w:t>–</w:t>
      </w:r>
      <w:r w:rsidRPr="004527F7">
        <w:tab/>
      </w:r>
      <w:proofErr w:type="gramStart"/>
      <w:r w:rsidRPr="004527F7">
        <w:t>Urgency;</w:t>
      </w:r>
      <w:proofErr w:type="gramEnd"/>
    </w:p>
    <w:p w14:paraId="24863C16" w14:textId="77777777" w:rsidR="008965DF" w:rsidRPr="004527F7" w:rsidRDefault="008965DF" w:rsidP="005479B4">
      <w:pPr>
        <w:pStyle w:val="enumlev1"/>
      </w:pPr>
      <w:r w:rsidRPr="004527F7">
        <w:t>–</w:t>
      </w:r>
      <w:r w:rsidRPr="004527F7">
        <w:tab/>
      </w:r>
      <w:proofErr w:type="gramStart"/>
      <w:r w:rsidRPr="004527F7">
        <w:t>Safety;</w:t>
      </w:r>
      <w:proofErr w:type="gramEnd"/>
    </w:p>
    <w:p w14:paraId="4CBBE731" w14:textId="77777777" w:rsidR="008965DF" w:rsidRPr="004527F7" w:rsidRDefault="008965DF" w:rsidP="005479B4">
      <w:pPr>
        <w:pStyle w:val="enumlev1"/>
      </w:pPr>
      <w:r w:rsidRPr="004527F7">
        <w:t>–</w:t>
      </w:r>
      <w:r w:rsidRPr="004527F7">
        <w:tab/>
        <w:t>Routine.</w:t>
      </w:r>
    </w:p>
    <w:p w14:paraId="5FA11C6A" w14:textId="77777777" w:rsidR="008965DF" w:rsidRPr="004527F7" w:rsidRDefault="008965DF" w:rsidP="005479B4">
      <w:pPr>
        <w:pStyle w:val="Heading1"/>
      </w:pPr>
      <w:bookmarkStart w:id="442" w:name="_Toc66434996"/>
      <w:bookmarkStart w:id="443" w:name="_Toc66436751"/>
      <w:bookmarkStart w:id="444" w:name="_Toc66438849"/>
      <w:bookmarkStart w:id="445" w:name="_Toc66439068"/>
      <w:bookmarkStart w:id="446" w:name="_Toc66439288"/>
      <w:bookmarkStart w:id="447" w:name="_Toc66439505"/>
      <w:bookmarkStart w:id="448" w:name="_Toc66439722"/>
      <w:bookmarkStart w:id="449" w:name="_Toc66778554"/>
      <w:bookmarkStart w:id="450" w:name="_Toc66778797"/>
      <w:bookmarkStart w:id="451" w:name="_Toc66434997"/>
      <w:bookmarkStart w:id="452" w:name="_Toc66436752"/>
      <w:bookmarkStart w:id="453" w:name="_Toc66438850"/>
      <w:bookmarkStart w:id="454" w:name="_Toc66439069"/>
      <w:bookmarkStart w:id="455" w:name="_Toc66439289"/>
      <w:bookmarkStart w:id="456" w:name="_Toc66439506"/>
      <w:bookmarkStart w:id="457" w:name="_Toc66439723"/>
      <w:bookmarkStart w:id="458" w:name="_Toc66778555"/>
      <w:bookmarkStart w:id="459" w:name="_Toc66778798"/>
      <w:bookmarkStart w:id="460" w:name="_Toc66434998"/>
      <w:bookmarkStart w:id="461" w:name="_Toc66436753"/>
      <w:bookmarkStart w:id="462" w:name="_Toc66438851"/>
      <w:bookmarkStart w:id="463" w:name="_Toc66439070"/>
      <w:bookmarkStart w:id="464" w:name="_Toc66439290"/>
      <w:bookmarkStart w:id="465" w:name="_Toc66439507"/>
      <w:bookmarkStart w:id="466" w:name="_Toc66439724"/>
      <w:bookmarkStart w:id="467" w:name="_Toc66778556"/>
      <w:bookmarkStart w:id="468" w:name="_Toc66778799"/>
      <w:bookmarkStart w:id="469" w:name="_Toc84926847"/>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r>
        <w:t xml:space="preserve">12 </w:t>
      </w:r>
      <w:r w:rsidRPr="004527F7">
        <w:tab/>
        <w:t>Roadmap</w:t>
      </w:r>
      <w:bookmarkEnd w:id="469"/>
    </w:p>
    <w:p w14:paraId="42CBF1A3" w14:textId="77777777" w:rsidR="008965DF" w:rsidRPr="004527F7" w:rsidRDefault="008965DF" w:rsidP="005479B4">
      <w:pPr>
        <w:jc w:val="both"/>
      </w:pPr>
      <w:r w:rsidRPr="004527F7">
        <w:t xml:space="preserve">To migrate from the current analogue VHF voice to digital a concept roadmap has yet to be confirmed by IMO and ITU. An indicative roadmap was proposed by </w:t>
      </w:r>
      <w:proofErr w:type="spellStart"/>
      <w:r w:rsidRPr="004527F7">
        <w:t>JRC</w:t>
      </w:r>
      <w:proofErr w:type="spellEnd"/>
      <w:r w:rsidRPr="004527F7">
        <w:t xml:space="preserve"> (Japan Radio Company) in January 2019. This is a second version of this roadmap.</w:t>
      </w:r>
    </w:p>
    <w:p w14:paraId="2501DFF8" w14:textId="77777777" w:rsidR="008965DF" w:rsidRPr="004527F7" w:rsidRDefault="008965DF" w:rsidP="005479B4">
      <w:pPr>
        <w:jc w:val="both"/>
      </w:pPr>
      <w:r w:rsidRPr="004527F7">
        <w:t xml:space="preserve">This roadmap below can only indicate the meetings and possible actions. This roadmap is not in any way a prescription of what should be done but only what could be a possible way forward. The roadmap is an indication of the organisations possible involved and the possible moments the organisations could discuss the digitisation of VHF radio. </w:t>
      </w:r>
    </w:p>
    <w:p w14:paraId="53F9FA32" w14:textId="77777777" w:rsidR="008965DF" w:rsidRPr="004527F7" w:rsidRDefault="008965DF" w:rsidP="005479B4">
      <w:pPr>
        <w:jc w:val="both"/>
      </w:pPr>
      <w:r w:rsidRPr="004527F7">
        <w:t xml:space="preserve">This roadmap is an indication of the organisations possible involved and the possible moments in time the organisations could discuss the digitisation of VHF radio. The roadmap does not take in account the lifespan of current VHF </w:t>
      </w:r>
      <w:proofErr w:type="gramStart"/>
      <w:r w:rsidRPr="004527F7">
        <w:t>radio’s</w:t>
      </w:r>
      <w:proofErr w:type="gramEnd"/>
      <w:r w:rsidRPr="004527F7">
        <w:t>.</w:t>
      </w:r>
    </w:p>
    <w:p w14:paraId="3800267B" w14:textId="77777777" w:rsidR="008965DF" w:rsidRPr="004527F7" w:rsidRDefault="008965DF" w:rsidP="005479B4">
      <w:pPr>
        <w:pStyle w:val="FigureNo"/>
      </w:pPr>
      <w:r w:rsidRPr="00757404">
        <w:lastRenderedPageBreak/>
        <w:t>Figure</w:t>
      </w:r>
      <w:r w:rsidRPr="004527F7">
        <w:t xml:space="preserve"> 6</w:t>
      </w:r>
    </w:p>
    <w:p w14:paraId="78D1201C" w14:textId="77777777" w:rsidR="008965DF" w:rsidRPr="004527F7" w:rsidRDefault="008965DF" w:rsidP="005479B4">
      <w:pPr>
        <w:pStyle w:val="Figuretitle"/>
      </w:pPr>
      <w:r w:rsidRPr="00757404">
        <w:t>Roadmap</w:t>
      </w:r>
    </w:p>
    <w:p w14:paraId="09C9D3CD" w14:textId="77777777" w:rsidR="008965DF" w:rsidRPr="004527F7" w:rsidRDefault="008965DF" w:rsidP="005479B4">
      <w:pPr>
        <w:pStyle w:val="Figure"/>
      </w:pPr>
      <w:r w:rsidRPr="004527F7">
        <w:drawing>
          <wp:inline distT="0" distB="0" distL="0" distR="0" wp14:anchorId="2277CA21" wp14:editId="68920F8E">
            <wp:extent cx="6007261" cy="4758559"/>
            <wp:effectExtent l="0" t="0" r="0" b="4445"/>
            <wp:docPr id="351" name="Afbeelding 35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Afbeelding 351" descr="A picture containing diagram&#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6016513" cy="4765888"/>
                    </a:xfrm>
                    <a:prstGeom prst="rect">
                      <a:avLst/>
                    </a:prstGeom>
                  </pic:spPr>
                </pic:pic>
              </a:graphicData>
            </a:graphic>
          </wp:inline>
        </w:drawing>
      </w:r>
    </w:p>
    <w:p w14:paraId="1ECF1C3E" w14:textId="77777777" w:rsidR="008965DF" w:rsidRPr="00DC31D1" w:rsidRDefault="008965DF" w:rsidP="005479B4">
      <w:pPr>
        <w:pStyle w:val="EditorsNote"/>
        <w:rPr>
          <w:color w:val="FF0000"/>
          <w:lang w:eastAsia="zh-CN"/>
        </w:rPr>
      </w:pPr>
      <w:r w:rsidRPr="00DC31D1">
        <w:rPr>
          <w:color w:val="FF0000"/>
          <w:lang w:eastAsia="zh-CN"/>
        </w:rPr>
        <w:t>[Editor’s note: The figure on Roadmap will be further reviewed and updated.]</w:t>
      </w:r>
    </w:p>
    <w:p w14:paraId="0A7B35EB" w14:textId="77777777" w:rsidR="008965DF" w:rsidRPr="004527F7" w:rsidRDefault="008965DF" w:rsidP="005479B4">
      <w:pPr>
        <w:keepNext/>
        <w:jc w:val="both"/>
      </w:pPr>
      <w:r w:rsidRPr="004527F7">
        <w:t>In the process of digitisation of VHF radio, there might be some questions that need to be discussed by the different organisations and between these organisations. Those could be:</w:t>
      </w:r>
    </w:p>
    <w:p w14:paraId="33D01F1C" w14:textId="77777777" w:rsidR="008965DF" w:rsidRPr="004527F7" w:rsidRDefault="008965DF" w:rsidP="005479B4">
      <w:pPr>
        <w:jc w:val="both"/>
        <w:rPr>
          <w:lang w:eastAsia="de-DE"/>
        </w:rPr>
      </w:pPr>
      <w:r w:rsidRPr="004527F7">
        <w:rPr>
          <w:lang w:eastAsia="de-DE"/>
        </w:rPr>
        <w:t xml:space="preserve">Should there be a cost benefit analysis be performed covering the entire maritime community, </w:t>
      </w:r>
      <w:proofErr w:type="gramStart"/>
      <w:r w:rsidRPr="004527F7">
        <w:rPr>
          <w:lang w:eastAsia="de-DE"/>
        </w:rPr>
        <w:t>i.e.</w:t>
      </w:r>
      <w:proofErr w:type="gramEnd"/>
      <w:r w:rsidRPr="004527F7">
        <w:rPr>
          <w:lang w:eastAsia="de-DE"/>
        </w:rPr>
        <w:t xml:space="preserve"> VHF coast stations, commercial shipping, recreational boating, ports, harbours and marinas etc.?</w:t>
      </w:r>
    </w:p>
    <w:p w14:paraId="52464B7D" w14:textId="77777777" w:rsidR="008965DF" w:rsidRPr="004527F7" w:rsidRDefault="008965DF" w:rsidP="005479B4">
      <w:pPr>
        <w:jc w:val="both"/>
        <w:rPr>
          <w:lang w:eastAsia="de-DE"/>
        </w:rPr>
      </w:pPr>
      <w:r w:rsidRPr="004527F7">
        <w:rPr>
          <w:lang w:eastAsia="de-DE"/>
        </w:rPr>
        <w:t>Should all VHF analogue channels move over to digital or should for instance GMDSS channels to be kept analogue like Channel 16 and Channel 70 (DSC)?</w:t>
      </w:r>
    </w:p>
    <w:p w14:paraId="6DCADDD6" w14:textId="77777777" w:rsidR="008965DF" w:rsidRPr="004527F7" w:rsidRDefault="008965DF" w:rsidP="005479B4">
      <w:pPr>
        <w:jc w:val="both"/>
        <w:rPr>
          <w:lang w:eastAsia="de-DE"/>
        </w:rPr>
      </w:pPr>
      <w:r w:rsidRPr="004527F7">
        <w:rPr>
          <w:lang w:eastAsia="de-DE"/>
        </w:rPr>
        <w:t>Should there be an allocation of a separate channel for digital distress, safety and calling (or should Channel 16 or Channel 70 take on this role)?</w:t>
      </w:r>
    </w:p>
    <w:p w14:paraId="1AAD5C5F" w14:textId="77777777" w:rsidR="008965DF" w:rsidRPr="004527F7" w:rsidRDefault="008965DF" w:rsidP="005479B4">
      <w:pPr>
        <w:jc w:val="both"/>
        <w:rPr>
          <w:lang w:eastAsia="de-DE"/>
        </w:rPr>
      </w:pPr>
      <w:r w:rsidRPr="004527F7">
        <w:rPr>
          <w:lang w:eastAsia="de-DE"/>
        </w:rPr>
        <w:t>How is the co-existence of digital and analogue channels managed?</w:t>
      </w:r>
    </w:p>
    <w:p w14:paraId="07BD6548" w14:textId="77777777" w:rsidR="008965DF" w:rsidRPr="004527F7" w:rsidRDefault="008965DF" w:rsidP="005479B4">
      <w:pPr>
        <w:jc w:val="both"/>
        <w:rPr>
          <w:lang w:eastAsia="de-DE"/>
        </w:rPr>
      </w:pPr>
      <w:r w:rsidRPr="004527F7">
        <w:rPr>
          <w:lang w:eastAsia="de-DE"/>
        </w:rPr>
        <w:t xml:space="preserve">Is it appropriate to use the techniques covered in this document or do more investigation about the relative merits of TDMA vs. </w:t>
      </w:r>
      <w:proofErr w:type="spellStart"/>
      <w:r w:rsidRPr="004527F7">
        <w:rPr>
          <w:lang w:eastAsia="de-DE"/>
        </w:rPr>
        <w:t>FDMA</w:t>
      </w:r>
      <w:proofErr w:type="spellEnd"/>
      <w:r w:rsidRPr="004527F7">
        <w:rPr>
          <w:lang w:eastAsia="de-DE"/>
        </w:rPr>
        <w:t xml:space="preserve"> (</w:t>
      </w:r>
      <w:proofErr w:type="gramStart"/>
      <w:r w:rsidRPr="004527F7">
        <w:rPr>
          <w:lang w:eastAsia="de-DE"/>
        </w:rPr>
        <w:t>e.g.</w:t>
      </w:r>
      <w:proofErr w:type="gramEnd"/>
      <w:r w:rsidRPr="004527F7">
        <w:rPr>
          <w:lang w:eastAsia="de-DE"/>
        </w:rPr>
        <w:t xml:space="preserve"> in terms of frequency spectrum efficiency)?</w:t>
      </w:r>
    </w:p>
    <w:p w14:paraId="07E33A8D" w14:textId="77777777" w:rsidR="008965DF" w:rsidRPr="004527F7" w:rsidRDefault="008965DF" w:rsidP="005479B4">
      <w:pPr>
        <w:jc w:val="both"/>
        <w:rPr>
          <w:lang w:eastAsia="de-DE"/>
        </w:rPr>
      </w:pPr>
      <w:r w:rsidRPr="004527F7">
        <w:rPr>
          <w:lang w:eastAsia="de-DE"/>
        </w:rPr>
        <w:t>What will be the future relationship between digital voice and DSC (</w:t>
      </w:r>
      <w:proofErr w:type="gramStart"/>
      <w:r w:rsidRPr="004527F7">
        <w:rPr>
          <w:lang w:eastAsia="de-DE"/>
        </w:rPr>
        <w:t>e.g.</w:t>
      </w:r>
      <w:proofErr w:type="gramEnd"/>
      <w:r w:rsidRPr="004527F7">
        <w:rPr>
          <w:lang w:eastAsia="de-DE"/>
        </w:rPr>
        <w:t xml:space="preserve"> could the same technology be used for DSC)?</w:t>
      </w:r>
    </w:p>
    <w:p w14:paraId="3349D9F6" w14:textId="77777777" w:rsidR="008965DF" w:rsidRPr="004527F7" w:rsidRDefault="008965DF" w:rsidP="005479B4">
      <w:pPr>
        <w:jc w:val="both"/>
        <w:rPr>
          <w:lang w:eastAsia="de-DE"/>
        </w:rPr>
      </w:pPr>
      <w:r w:rsidRPr="004527F7">
        <w:rPr>
          <w:lang w:eastAsia="de-DE"/>
        </w:rPr>
        <w:t>Could digitisation create an opportunity for extra services on VHF channels like SMS, position information with low overhead and EMC detection?</w:t>
      </w:r>
    </w:p>
    <w:p w14:paraId="333B88B0" w14:textId="77777777" w:rsidR="008965DF" w:rsidRPr="004527F7" w:rsidRDefault="008965DF" w:rsidP="005479B4">
      <w:pPr>
        <w:jc w:val="both"/>
        <w:rPr>
          <w:lang w:eastAsia="de-DE"/>
        </w:rPr>
      </w:pPr>
      <w:r w:rsidRPr="004527F7">
        <w:rPr>
          <w:lang w:eastAsia="de-DE"/>
        </w:rPr>
        <w:lastRenderedPageBreak/>
        <w:t>What are the implications of the current channel raster? (</w:t>
      </w:r>
      <w:r w:rsidRPr="004527F7">
        <w:t xml:space="preserve">ITU-R RR </w:t>
      </w:r>
      <w:r w:rsidRPr="004527F7">
        <w:rPr>
          <w:lang w:eastAsia="de-DE"/>
        </w:rPr>
        <w:t xml:space="preserve">Appendix </w:t>
      </w:r>
      <w:r w:rsidRPr="004527F7">
        <w:rPr>
          <w:b/>
          <w:bCs/>
          <w:lang w:eastAsia="de-DE"/>
        </w:rPr>
        <w:t>18</w:t>
      </w:r>
      <w:r w:rsidRPr="004527F7">
        <w:rPr>
          <w:lang w:eastAsia="de-DE"/>
        </w:rPr>
        <w:t>)?</w:t>
      </w:r>
    </w:p>
    <w:p w14:paraId="0DF78502" w14:textId="77777777" w:rsidR="008965DF" w:rsidRPr="004527F7" w:rsidRDefault="008965DF" w:rsidP="005479B4">
      <w:pPr>
        <w:jc w:val="both"/>
        <w:rPr>
          <w:lang w:eastAsia="de-DE"/>
        </w:rPr>
      </w:pPr>
      <w:r w:rsidRPr="004527F7">
        <w:rPr>
          <w:lang w:eastAsia="de-DE"/>
        </w:rPr>
        <w:t xml:space="preserve">What will the eventually implementation plan will be? Should this plan clearly sets out how digitisation would be introduced and the impact of each stage on the maritime community? </w:t>
      </w:r>
    </w:p>
    <w:p w14:paraId="6BB652A0" w14:textId="77777777" w:rsidR="008965DF" w:rsidRPr="004527F7" w:rsidRDefault="008965DF" w:rsidP="005479B4">
      <w:pPr>
        <w:jc w:val="both"/>
        <w:rPr>
          <w:rFonts w:cs="Arial"/>
          <w:lang w:eastAsia="de-DE"/>
        </w:rPr>
      </w:pPr>
      <w:r w:rsidRPr="004527F7">
        <w:rPr>
          <w:rFonts w:cs="Arial"/>
          <w:color w:val="000000"/>
        </w:rPr>
        <w:t xml:space="preserve">Will the existence of Patents and </w:t>
      </w:r>
      <w:proofErr w:type="spellStart"/>
      <w:r w:rsidRPr="004527F7">
        <w:rPr>
          <w:rFonts w:cs="Arial"/>
          <w:color w:val="000000"/>
        </w:rPr>
        <w:t>IPR</w:t>
      </w:r>
      <w:proofErr w:type="spellEnd"/>
      <w:r w:rsidRPr="004527F7">
        <w:rPr>
          <w:rFonts w:cs="Arial"/>
          <w:color w:val="000000"/>
        </w:rPr>
        <w:t xml:space="preserve"> present an impediment to migration from Analogue to Digital?</w:t>
      </w:r>
    </w:p>
    <w:p w14:paraId="4C8CA71B" w14:textId="77777777" w:rsidR="008965DF" w:rsidRPr="004527F7" w:rsidRDefault="008965DF" w:rsidP="005479B4">
      <w:pPr>
        <w:jc w:val="both"/>
      </w:pPr>
      <w:r w:rsidRPr="004527F7">
        <w:t xml:space="preserve">The above questions became apparent during the preparation of this report and are just an indication. Because of the importance of VHF radio for the maritime community more questions are due to arise by the different organisations involved. It would be beneficial that all questions, information, </w:t>
      </w:r>
      <w:proofErr w:type="gramStart"/>
      <w:r w:rsidRPr="004527F7">
        <w:t>results</w:t>
      </w:r>
      <w:proofErr w:type="gramEnd"/>
      <w:r w:rsidRPr="004527F7">
        <w:t xml:space="preserve"> and reports of tests/pilots are shared among all organisations.</w:t>
      </w:r>
    </w:p>
    <w:p w14:paraId="4AF38EB3" w14:textId="6B852A2A" w:rsidR="008965DF" w:rsidRPr="004527F7" w:rsidRDefault="008965DF" w:rsidP="005479B4">
      <w:pPr>
        <w:pStyle w:val="Heading1"/>
        <w:jc w:val="both"/>
      </w:pPr>
      <w:bookmarkStart w:id="470" w:name="_Toc84926848"/>
      <w:r>
        <w:t>13</w:t>
      </w:r>
      <w:r w:rsidRPr="004527F7">
        <w:tab/>
        <w:t>Conclusions</w:t>
      </w:r>
      <w:bookmarkEnd w:id="139"/>
      <w:bookmarkEnd w:id="140"/>
      <w:bookmarkEnd w:id="141"/>
      <w:bookmarkEnd w:id="143"/>
      <w:bookmarkEnd w:id="144"/>
      <w:bookmarkEnd w:id="145"/>
      <w:bookmarkEnd w:id="146"/>
      <w:bookmarkEnd w:id="147"/>
      <w:bookmarkEnd w:id="148"/>
      <w:bookmarkEnd w:id="149"/>
      <w:bookmarkEnd w:id="470"/>
    </w:p>
    <w:p w14:paraId="7CB64556" w14:textId="77777777" w:rsidR="008965DF" w:rsidRPr="004527F7" w:rsidRDefault="008965DF" w:rsidP="005479B4">
      <w:pPr>
        <w:shd w:val="clear" w:color="auto" w:fill="FFFFFF"/>
        <w:jc w:val="both"/>
      </w:pPr>
      <w:r w:rsidRPr="004527F7">
        <w:rPr>
          <w:color w:val="000000"/>
        </w:rPr>
        <w:t>This is a first Report on the digitisation of the analogue maritime VHF channels and further developments will be closely monitored. This ITU Report could potentially be the base for future discussions in ITU and IMO.</w:t>
      </w:r>
    </w:p>
    <w:p w14:paraId="778EEC0D" w14:textId="77777777" w:rsidR="008965DF" w:rsidRPr="004527F7" w:rsidRDefault="008965DF" w:rsidP="005479B4">
      <w:pPr>
        <w:shd w:val="clear" w:color="auto" w:fill="FFFFFF"/>
        <w:jc w:val="both"/>
        <w:rPr>
          <w:color w:val="000000"/>
        </w:rPr>
      </w:pPr>
      <w:r w:rsidRPr="004527F7">
        <w:t xml:space="preserve">Intention of the work item was to investigate the possible expansion of the number of VHF voice channels based on the implementation of digital technology. </w:t>
      </w:r>
      <w:r w:rsidRPr="004527F7">
        <w:rPr>
          <w:color w:val="000000"/>
        </w:rPr>
        <w:t xml:space="preserve">In addition, a plan for change over from analogue to digital was required. Any migration plan is currently merely indicative. </w:t>
      </w:r>
    </w:p>
    <w:p w14:paraId="410299A5" w14:textId="77777777" w:rsidR="008965DF" w:rsidRPr="004527F7" w:rsidRDefault="008965DF" w:rsidP="005479B4">
      <w:pPr>
        <w:jc w:val="both"/>
        <w:rPr>
          <w:rFonts w:cs="Arial"/>
        </w:rPr>
      </w:pPr>
      <w:r w:rsidRPr="004527F7">
        <w:rPr>
          <w:rFonts w:cs="Arial"/>
          <w:color w:val="000000"/>
        </w:rPr>
        <w:t xml:space="preserve">Analysis concluded: </w:t>
      </w:r>
      <w:r w:rsidRPr="004527F7">
        <w:rPr>
          <w:rFonts w:cs="Arial"/>
        </w:rPr>
        <w:t xml:space="preserve">Current maritime VHF radio is inherently </w:t>
      </w:r>
      <w:proofErr w:type="spellStart"/>
      <w:r w:rsidRPr="004527F7">
        <w:rPr>
          <w:rFonts w:cs="Arial"/>
        </w:rPr>
        <w:t>FDMA</w:t>
      </w:r>
      <w:proofErr w:type="spellEnd"/>
      <w:r w:rsidRPr="004527F7">
        <w:rPr>
          <w:rFonts w:cs="Arial"/>
        </w:rPr>
        <w:t xml:space="preserve"> in nature, one radio channel carries one voice channel. TETRA and </w:t>
      </w:r>
      <w:proofErr w:type="spellStart"/>
      <w:r w:rsidRPr="004527F7">
        <w:rPr>
          <w:rFonts w:cs="Arial"/>
        </w:rPr>
        <w:t>DMR</w:t>
      </w:r>
      <w:proofErr w:type="spellEnd"/>
      <w:r w:rsidRPr="004527F7">
        <w:rPr>
          <w:rFonts w:cs="Arial"/>
        </w:rPr>
        <w:t xml:space="preserve"> are TDMA systems in which one radio carrier can carry multiple voice channels, however the timing of these is critical to its operation and so is limited to systems where there is a </w:t>
      </w:r>
      <w:r>
        <w:rPr>
          <w:rFonts w:cs="Arial"/>
        </w:rPr>
        <w:t>“</w:t>
      </w:r>
      <w:r w:rsidRPr="004527F7">
        <w:rPr>
          <w:rFonts w:cs="Arial"/>
        </w:rPr>
        <w:t xml:space="preserve">master” transmitter that can define the slot timing accurately for all units in the network. Whilst this may be feasible close to coast, clearly this is not possible in the high seas or areas not covered by a coast station. </w:t>
      </w:r>
    </w:p>
    <w:p w14:paraId="1BCD3093" w14:textId="77777777" w:rsidR="008965DF" w:rsidRPr="004527F7" w:rsidRDefault="008965DF" w:rsidP="005479B4">
      <w:pPr>
        <w:jc w:val="both"/>
        <w:rPr>
          <w:rFonts w:cs="Arial"/>
        </w:rPr>
      </w:pPr>
      <w:proofErr w:type="spellStart"/>
      <w:r w:rsidRPr="004527F7">
        <w:rPr>
          <w:rFonts w:cs="Arial"/>
        </w:rPr>
        <w:t>DPMR</w:t>
      </w:r>
      <w:proofErr w:type="spellEnd"/>
      <w:r w:rsidRPr="004527F7">
        <w:rPr>
          <w:rFonts w:cs="Arial"/>
        </w:rPr>
        <w:t xml:space="preserve"> and </w:t>
      </w:r>
      <w:proofErr w:type="spellStart"/>
      <w:r w:rsidRPr="004527F7">
        <w:rPr>
          <w:rFonts w:cs="Arial"/>
        </w:rPr>
        <w:t>NXDN</w:t>
      </w:r>
      <w:proofErr w:type="spellEnd"/>
      <w:r w:rsidRPr="004527F7">
        <w:rPr>
          <w:rFonts w:cs="Arial"/>
        </w:rPr>
        <w:t xml:space="preserve"> suit well to replace analogue audio in maritime environment. Technically, the standards are comparable and offer similar functionality. However, the </w:t>
      </w:r>
      <w:proofErr w:type="spellStart"/>
      <w:r w:rsidRPr="004527F7">
        <w:rPr>
          <w:rFonts w:cs="Arial"/>
        </w:rPr>
        <w:t>DPMR</w:t>
      </w:r>
      <w:proofErr w:type="spellEnd"/>
      <w:r w:rsidRPr="004527F7">
        <w:rPr>
          <w:rFonts w:cs="Arial"/>
        </w:rPr>
        <w:t xml:space="preserve"> published as open </w:t>
      </w:r>
      <w:proofErr w:type="spellStart"/>
      <w:r w:rsidRPr="004527F7">
        <w:rPr>
          <w:rFonts w:cs="Arial"/>
        </w:rPr>
        <w:t>ETSI</w:t>
      </w:r>
      <w:proofErr w:type="spellEnd"/>
      <w:r w:rsidRPr="004527F7">
        <w:rPr>
          <w:rFonts w:cs="Arial"/>
        </w:rPr>
        <w:t xml:space="preserve"> standard is more preferred. </w:t>
      </w:r>
    </w:p>
    <w:p w14:paraId="29CD44E1" w14:textId="77777777" w:rsidR="008965DF" w:rsidRPr="004527F7" w:rsidRDefault="008965DF" w:rsidP="005479B4">
      <w:pPr>
        <w:jc w:val="both"/>
        <w:rPr>
          <w:rFonts w:cs="Arial"/>
        </w:rPr>
      </w:pPr>
      <w:r w:rsidRPr="004527F7">
        <w:rPr>
          <w:rFonts w:cs="Arial"/>
        </w:rPr>
        <w:t>Two test trials were carried out by two CEPT administrations. Full reports of the trials can be found in Annex 2 and Annex 3.</w:t>
      </w:r>
    </w:p>
    <w:p w14:paraId="42D83E89" w14:textId="77777777" w:rsidR="008965DF" w:rsidRPr="004527F7" w:rsidRDefault="008965DF" w:rsidP="005479B4">
      <w:pPr>
        <w:keepNext/>
        <w:shd w:val="clear" w:color="auto" w:fill="FFFFFF"/>
        <w:jc w:val="both"/>
        <w:rPr>
          <w:color w:val="000000"/>
        </w:rPr>
      </w:pPr>
      <w:r w:rsidRPr="004527F7">
        <w:rPr>
          <w:color w:val="000000"/>
        </w:rPr>
        <w:t xml:space="preserve">For further observation on the issue: </w:t>
      </w:r>
    </w:p>
    <w:p w14:paraId="7CE3DC97" w14:textId="77777777" w:rsidR="008965DF" w:rsidRPr="004527F7" w:rsidRDefault="008965DF" w:rsidP="005479B4">
      <w:pPr>
        <w:jc w:val="both"/>
        <w:rPr>
          <w:lang w:eastAsia="et-EE"/>
        </w:rPr>
      </w:pPr>
      <w:r w:rsidRPr="004527F7">
        <w:rPr>
          <w:lang w:eastAsia="et-EE"/>
        </w:rPr>
        <w:t xml:space="preserve">The Digital channelling arrangements need to fit within the existing analogue channel plan. (Compatible with Recommendation ITU-R </w:t>
      </w:r>
      <w:proofErr w:type="spellStart"/>
      <w:r w:rsidRPr="004527F7">
        <w:rPr>
          <w:lang w:eastAsia="et-EE"/>
        </w:rPr>
        <w:t>M.1084</w:t>
      </w:r>
      <w:proofErr w:type="spellEnd"/>
      <w:proofErr w:type="gramStart"/>
      <w:r w:rsidRPr="004527F7">
        <w:rPr>
          <w:lang w:eastAsia="et-EE"/>
        </w:rPr>
        <w:t>);</w:t>
      </w:r>
      <w:proofErr w:type="gramEnd"/>
    </w:p>
    <w:p w14:paraId="4C92905B" w14:textId="77777777" w:rsidR="008965DF" w:rsidRPr="004527F7" w:rsidRDefault="008965DF" w:rsidP="005479B4">
      <w:pPr>
        <w:jc w:val="both"/>
      </w:pPr>
      <w:r w:rsidRPr="004527F7">
        <w:t xml:space="preserve">Practical trials undertaken in Estonia and the Netherlands demonstrate that digital systems operated successfully in coexistence with analogue systems in these </w:t>
      </w:r>
      <w:proofErr w:type="gramStart"/>
      <w:r w:rsidRPr="004527F7">
        <w:t>locations;</w:t>
      </w:r>
      <w:proofErr w:type="gramEnd"/>
    </w:p>
    <w:p w14:paraId="2DB8C482" w14:textId="77777777" w:rsidR="008965DF" w:rsidRPr="004527F7" w:rsidRDefault="008965DF" w:rsidP="005479B4">
      <w:pPr>
        <w:jc w:val="both"/>
      </w:pPr>
      <w:r w:rsidRPr="004527F7">
        <w:t xml:space="preserve">Similar technologies already exist and are used in other communities but need to have minor modifications for use in the maritime </w:t>
      </w:r>
      <w:proofErr w:type="gramStart"/>
      <w:r w:rsidRPr="004527F7">
        <w:t>community;</w:t>
      </w:r>
      <w:proofErr w:type="gramEnd"/>
    </w:p>
    <w:p w14:paraId="245773B7" w14:textId="77777777" w:rsidR="008965DF" w:rsidRPr="004527F7" w:rsidRDefault="008965DF" w:rsidP="005479B4">
      <w:pPr>
        <w:jc w:val="both"/>
        <w:rPr>
          <w:lang w:eastAsia="et-EE"/>
        </w:rPr>
      </w:pPr>
      <w:r w:rsidRPr="004527F7">
        <w:rPr>
          <w:lang w:eastAsia="et-EE"/>
        </w:rPr>
        <w:t xml:space="preserve">Analogue and digital channels may need to exist in parallel during a migration period and some analogue channels may need to be retained in perpetuity. </w:t>
      </w:r>
    </w:p>
    <w:p w14:paraId="49FEE7B5" w14:textId="77777777" w:rsidR="008965DF" w:rsidRDefault="008965DF" w:rsidP="005479B4">
      <w:pPr>
        <w:jc w:val="both"/>
      </w:pPr>
      <w:bookmarkStart w:id="471" w:name="_Ref66437589"/>
      <w:bookmarkStart w:id="472" w:name="_Toc84926849"/>
    </w:p>
    <w:p w14:paraId="530BD562" w14:textId="77777777" w:rsidR="008965DF" w:rsidRDefault="008965DF" w:rsidP="005479B4">
      <w:pPr>
        <w:jc w:val="both"/>
      </w:pPr>
    </w:p>
    <w:p w14:paraId="0805E726" w14:textId="77777777" w:rsidR="008965DF" w:rsidRPr="004527F7" w:rsidRDefault="008965DF" w:rsidP="005479B4">
      <w:pPr>
        <w:pStyle w:val="AnnexNo"/>
      </w:pPr>
      <w:r w:rsidRPr="004527F7">
        <w:lastRenderedPageBreak/>
        <w:t>ANNEX 1</w:t>
      </w:r>
    </w:p>
    <w:p w14:paraId="65814869" w14:textId="77777777" w:rsidR="008965DF" w:rsidRDefault="008965DF" w:rsidP="005479B4">
      <w:pPr>
        <w:pStyle w:val="Annextitle"/>
      </w:pPr>
      <w:r w:rsidRPr="004527F7">
        <w:t xml:space="preserve">Report from </w:t>
      </w:r>
      <w:proofErr w:type="spellStart"/>
      <w:r w:rsidRPr="004527F7">
        <w:t>CYBERNETICA</w:t>
      </w:r>
      <w:proofErr w:type="spellEnd"/>
    </w:p>
    <w:p w14:paraId="2BC3D969" w14:textId="77777777" w:rsidR="008965DF" w:rsidRPr="004527F7" w:rsidRDefault="008965DF" w:rsidP="005479B4">
      <w:pPr>
        <w:pStyle w:val="Annextitle"/>
      </w:pPr>
      <w:r w:rsidRPr="004527F7">
        <w:t>Analyses of different digital radio protocols for use in maritime communication</w:t>
      </w:r>
      <w:bookmarkEnd w:id="471"/>
      <w:bookmarkEnd w:id="472"/>
    </w:p>
    <w:p w14:paraId="13784EE3" w14:textId="77777777" w:rsidR="008965DF" w:rsidRPr="00536DF8" w:rsidRDefault="008965DF" w:rsidP="00536DF8">
      <w:pPr>
        <w:pStyle w:val="EditorsNote"/>
        <w:rPr>
          <w:color w:val="FF0000"/>
        </w:rPr>
      </w:pPr>
      <w:r w:rsidRPr="00536DF8">
        <w:rPr>
          <w:rFonts w:hint="eastAsia"/>
          <w:color w:val="FF0000"/>
        </w:rPr>
        <w:t xml:space="preserve">[Editor’s note: the </w:t>
      </w:r>
      <w:r w:rsidRPr="00536DF8">
        <w:rPr>
          <w:color w:val="FF0000"/>
        </w:rPr>
        <w:t xml:space="preserve">sections of </w:t>
      </w:r>
      <w:r w:rsidRPr="00536DF8">
        <w:rPr>
          <w:rFonts w:hint="eastAsia"/>
          <w:color w:val="FF0000"/>
        </w:rPr>
        <w:t>Annex 1</w:t>
      </w:r>
      <w:r w:rsidRPr="00536DF8">
        <w:rPr>
          <w:color w:val="FF0000"/>
        </w:rPr>
        <w:t xml:space="preserve"> to Annex </w:t>
      </w:r>
      <w:r w:rsidRPr="00536DF8">
        <w:rPr>
          <w:rFonts w:hint="eastAsia"/>
          <w:color w:val="FF0000"/>
        </w:rPr>
        <w:t xml:space="preserve">4 will be </w:t>
      </w:r>
      <w:r w:rsidRPr="00536DF8">
        <w:rPr>
          <w:color w:val="FF0000"/>
        </w:rPr>
        <w:t>renumbered in the format: A1-1, A1-1 1.1…</w:t>
      </w:r>
      <w:r w:rsidRPr="00536DF8">
        <w:rPr>
          <w:rFonts w:hint="eastAsia"/>
          <w:color w:val="FF0000"/>
        </w:rPr>
        <w:t>]</w:t>
      </w:r>
    </w:p>
    <w:p w14:paraId="097727B8" w14:textId="77777777" w:rsidR="008965DF" w:rsidRPr="004527F7" w:rsidRDefault="008965DF" w:rsidP="005479B4">
      <w:pPr>
        <w:pStyle w:val="Headingb"/>
      </w:pPr>
      <w:r w:rsidRPr="004527F7">
        <w:t>Background</w:t>
      </w:r>
    </w:p>
    <w:p w14:paraId="3B3B7BBC" w14:textId="77777777" w:rsidR="008965DF" w:rsidRPr="00CF57B3" w:rsidRDefault="008965DF" w:rsidP="00536DF8">
      <w:pPr>
        <w:pStyle w:val="Headingb"/>
      </w:pPr>
      <w:bookmarkStart w:id="473" w:name="_Ref79418044"/>
      <w:r w:rsidRPr="00CF57B3">
        <w:t>Maritime radio usage cases</w:t>
      </w:r>
      <w:bookmarkEnd w:id="473"/>
    </w:p>
    <w:p w14:paraId="7406B67B" w14:textId="77777777" w:rsidR="008965DF" w:rsidRPr="004527F7" w:rsidRDefault="008965DF" w:rsidP="005479B4">
      <w:pPr>
        <w:jc w:val="both"/>
      </w:pPr>
      <w:r w:rsidRPr="004527F7">
        <w:t>In marine environment, voice communication over VHF band is widely used. There are two main usage cases:</w:t>
      </w:r>
    </w:p>
    <w:p w14:paraId="40938F0F" w14:textId="77777777" w:rsidR="008965DF" w:rsidRPr="004527F7" w:rsidRDefault="008965DF" w:rsidP="005479B4">
      <w:pPr>
        <w:jc w:val="both"/>
      </w:pPr>
      <w:r w:rsidRPr="004527F7">
        <w:t xml:space="preserve">Ship-to-Ship communication. Normally vessels are listening Channel 16 (distress frequency). Therefore, Channel 16 is used as call Channel, to negotiate working channel (normally Channel 6). If vessels </w:t>
      </w:r>
      <w:proofErr w:type="spellStart"/>
      <w:r w:rsidRPr="004527F7">
        <w:t>MMSI</w:t>
      </w:r>
      <w:proofErr w:type="spellEnd"/>
      <w:r w:rsidRPr="004527F7">
        <w:t xml:space="preserve"> address is known, preferable method is to use Digital Selective Calling (DSC) call to negotiate working </w:t>
      </w:r>
      <w:proofErr w:type="gramStart"/>
      <w:r w:rsidRPr="004527F7">
        <w:t>channel;</w:t>
      </w:r>
      <w:proofErr w:type="gramEnd"/>
      <w:r w:rsidRPr="004527F7">
        <w:t xml:space="preserve"> </w:t>
      </w:r>
    </w:p>
    <w:p w14:paraId="77E40E62" w14:textId="77777777" w:rsidR="008965DF" w:rsidRPr="004527F7" w:rsidRDefault="008965DF" w:rsidP="005479B4">
      <w:pPr>
        <w:jc w:val="both"/>
      </w:pPr>
      <w:r w:rsidRPr="004527F7">
        <w:t>Ship-to-Shore communication. Protocols are similar. Coastal stations are using fixed traffic channels, Channel 16/DSC can be used to advice vessels to switch to working channel.</w:t>
      </w:r>
    </w:p>
    <w:p w14:paraId="0308C0F0" w14:textId="77777777" w:rsidR="008965DF" w:rsidRPr="004527F7" w:rsidRDefault="008965DF" w:rsidP="005479B4">
      <w:pPr>
        <w:pStyle w:val="FigureNo"/>
      </w:pPr>
      <w:r w:rsidRPr="004527F7">
        <w:t>Figure 7</w:t>
      </w:r>
    </w:p>
    <w:p w14:paraId="01DE6A11" w14:textId="77777777" w:rsidR="008965DF" w:rsidRPr="004527F7" w:rsidRDefault="008965DF" w:rsidP="005479B4">
      <w:pPr>
        <w:pStyle w:val="Figuretitle"/>
      </w:pPr>
      <w:r w:rsidRPr="004527F7">
        <w:t>Maritime communication</w:t>
      </w:r>
    </w:p>
    <w:p w14:paraId="4C97CE77" w14:textId="77777777" w:rsidR="008965DF" w:rsidRPr="004527F7" w:rsidDel="00BD49D8" w:rsidRDefault="008965DF" w:rsidP="005479B4">
      <w:pPr>
        <w:pStyle w:val="Figure"/>
        <w:rPr>
          <w:sz w:val="22"/>
        </w:rPr>
      </w:pPr>
      <w:r w:rsidRPr="004527F7">
        <w:drawing>
          <wp:inline distT="0" distB="0" distL="0" distR="0" wp14:anchorId="466BA3EF" wp14:editId="2A7CF080">
            <wp:extent cx="5015113" cy="3385998"/>
            <wp:effectExtent l="0" t="0" r="0" b="5080"/>
            <wp:docPr id="325"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4" descr="Map&#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5035236" cy="3399584"/>
                    </a:xfrm>
                    <a:prstGeom prst="rect">
                      <a:avLst/>
                    </a:prstGeom>
                  </pic:spPr>
                </pic:pic>
              </a:graphicData>
            </a:graphic>
          </wp:inline>
        </w:drawing>
      </w:r>
    </w:p>
    <w:p w14:paraId="76D89638" w14:textId="77777777" w:rsidR="008965DF" w:rsidRPr="004527F7" w:rsidRDefault="008965DF" w:rsidP="005479B4">
      <w:pPr>
        <w:pStyle w:val="Normalaftertitle"/>
        <w:jc w:val="both"/>
      </w:pPr>
      <w:r w:rsidRPr="004527F7">
        <w:t xml:space="preserve">Ship-to-Ship communication is done using simplex channels (vessels cannot contact each other over duplex channel). Ship-to-Shore communication can be over duplex channel but, in this case, other vessels can hear only the coast part of communication. In some situations (security related communication), it is preferred that all vessels can listen to both parties. When free simplex channels </w:t>
      </w:r>
      <w:r w:rsidRPr="004527F7">
        <w:lastRenderedPageBreak/>
        <w:t xml:space="preserve">are not available coastal station broadcast vessel TX back to sea on coastal TX frequency. (The </w:t>
      </w:r>
      <w:r w:rsidRPr="004527F7">
        <w:rPr>
          <w:rFonts w:cs="Arial"/>
          <w:color w:val="000000"/>
        </w:rPr>
        <w:t>Gulf of Finland reporting</w:t>
      </w:r>
      <w:r w:rsidRPr="004527F7">
        <w:t xml:space="preserve"> system working channels are used like this).</w:t>
      </w:r>
    </w:p>
    <w:p w14:paraId="6E07E996" w14:textId="77777777" w:rsidR="008965DF" w:rsidRPr="004527F7" w:rsidRDefault="008965DF" w:rsidP="005479B4">
      <w:pPr>
        <w:jc w:val="both"/>
      </w:pPr>
      <w:r w:rsidRPr="004527F7">
        <w:t>With satellite and mobile communication development duplex channels are rarely used to connect make VHF-PSTN connections (commercial service).</w:t>
      </w:r>
    </w:p>
    <w:p w14:paraId="40991A73" w14:textId="77777777" w:rsidR="008965DF" w:rsidRPr="004527F7" w:rsidRDefault="008965DF">
      <w:pPr>
        <w:pStyle w:val="Headingb"/>
        <w:tabs>
          <w:tab w:val="clear" w:pos="1134"/>
        </w:tabs>
        <w:jc w:val="both"/>
        <w:pPrChange w:id="474" w:author="HUANG Jia" w:date="2022-11-21T17:00:00Z">
          <w:pPr>
            <w:pStyle w:val="Headingb"/>
          </w:pPr>
        </w:pPrChange>
      </w:pPr>
      <w:r w:rsidRPr="004527F7">
        <w:t>Terrestrial radio usage</w:t>
      </w:r>
    </w:p>
    <w:p w14:paraId="4C988A77" w14:textId="77777777" w:rsidR="008965DF" w:rsidRPr="004527F7" w:rsidRDefault="008965DF" w:rsidP="005479B4">
      <w:pPr>
        <w:jc w:val="both"/>
      </w:pPr>
      <w:r w:rsidRPr="004527F7">
        <w:t>In terrestrial communication, mainly two type of communication is in use: Peer-to-Peer Direct Network and Centralised Repeater Network [39].</w:t>
      </w:r>
    </w:p>
    <w:p w14:paraId="1304C529" w14:textId="77777777" w:rsidR="008965DF" w:rsidRPr="004527F7" w:rsidRDefault="008965DF" w:rsidP="005479B4">
      <w:pPr>
        <w:jc w:val="both"/>
      </w:pPr>
      <w:r w:rsidRPr="004527F7">
        <w:t>In Direct Network mode, all radios in network work in the same frequency. There are no Master-Slave relationship and each radio in responsible for channel access rules. This is how maritime communication woks in analogue VHF band.</w:t>
      </w:r>
    </w:p>
    <w:p w14:paraId="390C65C6" w14:textId="77777777" w:rsidR="008965DF" w:rsidRPr="004527F7" w:rsidRDefault="008965DF" w:rsidP="005479B4">
      <w:pPr>
        <w:jc w:val="both"/>
      </w:pPr>
      <w:r w:rsidRPr="004527F7">
        <w:t xml:space="preserve">In digital network, communication can be individual (like analogue VHF Ship-to-Ship call in traffic channel), group calls (used in DSC group call) and Broadcast Call. </w:t>
      </w:r>
    </w:p>
    <w:p w14:paraId="2BA93965" w14:textId="77777777" w:rsidR="008965DF" w:rsidRPr="004527F7" w:rsidRDefault="008965DF" w:rsidP="005479B4">
      <w:pPr>
        <w:pStyle w:val="FigureNo"/>
      </w:pPr>
      <w:r w:rsidRPr="004527F7">
        <w:t>Figure 8</w:t>
      </w:r>
    </w:p>
    <w:p w14:paraId="160B90B7" w14:textId="77777777" w:rsidR="008965DF" w:rsidRPr="004527F7" w:rsidRDefault="008965DF" w:rsidP="005479B4">
      <w:pPr>
        <w:pStyle w:val="Figuretitle"/>
      </w:pPr>
      <w:r w:rsidRPr="004527F7">
        <w:t>Peer-to-peer direct network</w:t>
      </w:r>
    </w:p>
    <w:p w14:paraId="54BB78B9" w14:textId="77777777" w:rsidR="008965DF" w:rsidRPr="004527F7" w:rsidRDefault="008965DF" w:rsidP="005479B4">
      <w:pPr>
        <w:pStyle w:val="Figure"/>
      </w:pPr>
      <w:r w:rsidRPr="00757404">
        <w:drawing>
          <wp:inline distT="0" distB="0" distL="0" distR="0" wp14:anchorId="16232ED3" wp14:editId="5EC823B3">
            <wp:extent cx="4514601" cy="3212124"/>
            <wp:effectExtent l="0" t="0" r="635" b="7620"/>
            <wp:docPr id="326"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5" descr="Diagram&#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4550267" cy="3237500"/>
                    </a:xfrm>
                    <a:prstGeom prst="rect">
                      <a:avLst/>
                    </a:prstGeom>
                  </pic:spPr>
                </pic:pic>
              </a:graphicData>
            </a:graphic>
          </wp:inline>
        </w:drawing>
      </w:r>
    </w:p>
    <w:p w14:paraId="37132C8C" w14:textId="77777777" w:rsidR="008965DF" w:rsidRPr="004527F7" w:rsidRDefault="008965DF" w:rsidP="005479B4">
      <w:pPr>
        <w:spacing w:before="0" w:after="200"/>
        <w:jc w:val="both"/>
      </w:pPr>
      <w:r w:rsidRPr="004527F7">
        <w:t xml:space="preserve">In Centralised Repeater Network communication follows star topology. All communication is between Base station and radio. In </w:t>
      </w:r>
      <w:proofErr w:type="spellStart"/>
      <w:r w:rsidRPr="004527F7">
        <w:t>dMPR</w:t>
      </w:r>
      <w:proofErr w:type="spellEnd"/>
      <w:r w:rsidRPr="004527F7">
        <w:t xml:space="preserve"> licensed mode 2 two frequencies are in use - TX and RX are separate frequencies as the maritime duplex channels. In the repeater network is possibility to extend network via base station (as communication between radios in different base stations coverage). </w:t>
      </w:r>
    </w:p>
    <w:p w14:paraId="75A0BA71" w14:textId="77777777" w:rsidR="008965DF" w:rsidRPr="004527F7" w:rsidRDefault="008965DF" w:rsidP="005479B4">
      <w:pPr>
        <w:spacing w:before="0" w:after="200"/>
        <w:jc w:val="both"/>
      </w:pPr>
      <w:r w:rsidRPr="004527F7">
        <w:t xml:space="preserve">AIS VDE communication uses similar approx. </w:t>
      </w:r>
      <w:r>
        <w:t>–</w:t>
      </w:r>
      <w:r w:rsidRPr="004527F7">
        <w:t xml:space="preserve"> direct communication between vessels </w:t>
      </w:r>
      <w:proofErr w:type="gramStart"/>
      <w:r w:rsidRPr="004527F7">
        <w:t>are</w:t>
      </w:r>
      <w:proofErr w:type="gramEnd"/>
      <w:r w:rsidRPr="004527F7">
        <w:t xml:space="preserve"> allowed when no base station in view.</w:t>
      </w:r>
    </w:p>
    <w:p w14:paraId="321D7B1C" w14:textId="77777777" w:rsidR="008965DF" w:rsidRPr="004527F7" w:rsidRDefault="008965DF" w:rsidP="005479B4">
      <w:pPr>
        <w:pStyle w:val="FigureNo"/>
      </w:pPr>
      <w:r w:rsidRPr="004527F7">
        <w:lastRenderedPageBreak/>
        <w:t>Figure 9</w:t>
      </w:r>
    </w:p>
    <w:p w14:paraId="3008B6F7" w14:textId="77777777" w:rsidR="008965DF" w:rsidRPr="004527F7" w:rsidRDefault="008965DF" w:rsidP="005479B4">
      <w:pPr>
        <w:pStyle w:val="Figuretitle"/>
        <w:rPr>
          <w:sz w:val="22"/>
        </w:rPr>
      </w:pPr>
      <w:r w:rsidRPr="004527F7">
        <w:t>Automatic identification system VHF data exchange direct network</w:t>
      </w:r>
    </w:p>
    <w:p w14:paraId="595FFABE" w14:textId="77777777" w:rsidR="008965DF" w:rsidRPr="004527F7" w:rsidRDefault="008965DF" w:rsidP="005479B4">
      <w:pPr>
        <w:pStyle w:val="Figure"/>
        <w:rPr>
          <w:sz w:val="22"/>
        </w:rPr>
      </w:pPr>
      <w:r w:rsidRPr="00757404">
        <w:drawing>
          <wp:inline distT="0" distB="0" distL="0" distR="0" wp14:anchorId="3F0E7C12" wp14:editId="29BA838D">
            <wp:extent cx="4005296" cy="2649415"/>
            <wp:effectExtent l="0" t="0" r="0" b="0"/>
            <wp:docPr id="327"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6" descr="Diagram&#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4051685" cy="2680100"/>
                    </a:xfrm>
                    <a:prstGeom prst="rect">
                      <a:avLst/>
                    </a:prstGeom>
                  </pic:spPr>
                </pic:pic>
              </a:graphicData>
            </a:graphic>
          </wp:inline>
        </w:drawing>
      </w:r>
    </w:p>
    <w:p w14:paraId="52234322" w14:textId="77777777" w:rsidR="008965DF" w:rsidRPr="004527F7" w:rsidRDefault="008965DF" w:rsidP="005479B4">
      <w:pPr>
        <w:pStyle w:val="Headingi"/>
        <w:jc w:val="both"/>
        <w:rPr>
          <w:b/>
          <w:bCs/>
        </w:rPr>
      </w:pPr>
      <w:r w:rsidRPr="004527F7">
        <w:rPr>
          <w:b/>
          <w:bCs/>
        </w:rPr>
        <w:t>IALA recommendations</w:t>
      </w:r>
    </w:p>
    <w:p w14:paraId="2DD34FB6" w14:textId="77777777" w:rsidR="008965DF" w:rsidRPr="004527F7" w:rsidRDefault="008965DF" w:rsidP="005479B4">
      <w:pPr>
        <w:jc w:val="both"/>
      </w:pPr>
      <w:r w:rsidRPr="004527F7">
        <w:t xml:space="preserve">IALA in their Liaison Note on 04 April 2019 stated following recommendations </w:t>
      </w:r>
      <w:sdt>
        <w:sdtPr>
          <w:id w:val="-789046600"/>
          <w:citation/>
        </w:sdtPr>
        <w:sdtContent>
          <w:r w:rsidRPr="004527F7">
            <w:fldChar w:fldCharType="begin"/>
          </w:r>
          <w:r w:rsidRPr="004527F7">
            <w:instrText xml:space="preserve"> CITATION IAL04 \l 1033 </w:instrText>
          </w:r>
          <w:r w:rsidRPr="004527F7">
            <w:fldChar w:fldCharType="separate"/>
          </w:r>
          <w:r w:rsidRPr="004527F7">
            <w:t>(IALA ENAV Committee, 2019-04)</w:t>
          </w:r>
          <w:r w:rsidRPr="004527F7">
            <w:fldChar w:fldCharType="end"/>
          </w:r>
        </w:sdtContent>
      </w:sdt>
      <w:r w:rsidRPr="004527F7">
        <w:t xml:space="preserve"> [12]:</w:t>
      </w:r>
    </w:p>
    <w:p w14:paraId="1EA5C339" w14:textId="77777777" w:rsidR="008965DF" w:rsidRPr="004527F7" w:rsidRDefault="008965DF" w:rsidP="005479B4">
      <w:pPr>
        <w:pStyle w:val="enumlev1"/>
        <w:jc w:val="both"/>
      </w:pPr>
      <w:r w:rsidRPr="004527F7">
        <w:t>6.25 kHz should be used (one 25 kHz channel divided into for channels</w:t>
      </w:r>
      <w:proofErr w:type="gramStart"/>
      <w:r w:rsidRPr="004527F7">
        <w:t>);</w:t>
      </w:r>
      <w:proofErr w:type="gramEnd"/>
    </w:p>
    <w:p w14:paraId="583F2DD5" w14:textId="77777777" w:rsidR="008965DF" w:rsidRPr="004527F7" w:rsidRDefault="008965DF" w:rsidP="005479B4">
      <w:pPr>
        <w:pStyle w:val="enumlev1"/>
        <w:jc w:val="both"/>
      </w:pPr>
      <w:r w:rsidRPr="004527F7">
        <w:t>New networks should support Short Messages (SMS</w:t>
      </w:r>
      <w:proofErr w:type="gramStart"/>
      <w:r w:rsidRPr="004527F7">
        <w:t>);</w:t>
      </w:r>
      <w:proofErr w:type="gramEnd"/>
    </w:p>
    <w:p w14:paraId="0ACE3334" w14:textId="77777777" w:rsidR="008965DF" w:rsidRPr="004527F7" w:rsidRDefault="008965DF" w:rsidP="005479B4">
      <w:pPr>
        <w:pStyle w:val="enumlev1"/>
        <w:jc w:val="both"/>
      </w:pPr>
      <w:r w:rsidRPr="004527F7">
        <w:t xml:space="preserve">New network should support transmitting </w:t>
      </w:r>
      <w:proofErr w:type="gramStart"/>
      <w:r w:rsidRPr="004527F7">
        <w:t>radios</w:t>
      </w:r>
      <w:proofErr w:type="gramEnd"/>
      <w:r w:rsidRPr="004527F7">
        <w:t xml:space="preserve"> location duration voice call;</w:t>
      </w:r>
    </w:p>
    <w:p w14:paraId="238EF7CE" w14:textId="77777777" w:rsidR="008965DF" w:rsidRPr="004527F7" w:rsidRDefault="008965DF" w:rsidP="005479B4">
      <w:pPr>
        <w:pStyle w:val="enumlev1"/>
        <w:jc w:val="both"/>
      </w:pPr>
      <w:r w:rsidRPr="004527F7">
        <w:t xml:space="preserve">Digital voice quality should be </w:t>
      </w:r>
      <w:proofErr w:type="gramStart"/>
      <w:r w:rsidRPr="004527F7">
        <w:t>similar to</w:t>
      </w:r>
      <w:proofErr w:type="gramEnd"/>
      <w:r w:rsidRPr="004527F7">
        <w:t xml:space="preserve"> or better than analogue voice. </w:t>
      </w:r>
    </w:p>
    <w:p w14:paraId="3EC5703B" w14:textId="77777777" w:rsidR="008965DF" w:rsidRPr="004527F7" w:rsidRDefault="008965DF" w:rsidP="005479B4">
      <w:pPr>
        <w:pStyle w:val="Headingi"/>
        <w:jc w:val="both"/>
        <w:rPr>
          <w:b/>
          <w:bCs/>
        </w:rPr>
      </w:pPr>
      <w:r w:rsidRPr="004527F7">
        <w:rPr>
          <w:b/>
          <w:bCs/>
        </w:rPr>
        <w:t>Transceivers addressing</w:t>
      </w:r>
    </w:p>
    <w:p w14:paraId="376F4B78" w14:textId="77777777" w:rsidR="008965DF" w:rsidRPr="004527F7" w:rsidRDefault="008965DF" w:rsidP="005479B4">
      <w:pPr>
        <w:jc w:val="both"/>
      </w:pPr>
      <w:r w:rsidRPr="004527F7">
        <w:t xml:space="preserve">In digital networks radio stations normally have Identity. In maritime digital communication (DSC) there is already ID in use - </w:t>
      </w:r>
      <w:proofErr w:type="spellStart"/>
      <w:r w:rsidRPr="004527F7">
        <w:t>MMSI</w:t>
      </w:r>
      <w:proofErr w:type="spellEnd"/>
      <w:r w:rsidRPr="004527F7">
        <w:t xml:space="preserve"> number. Same number is used by AIS network. It is preferable when same ID can be used in new digital network.</w:t>
      </w:r>
    </w:p>
    <w:p w14:paraId="43AF11BC" w14:textId="77777777" w:rsidR="008965DF" w:rsidRPr="004527F7" w:rsidRDefault="008965DF" w:rsidP="005479B4">
      <w:pPr>
        <w:jc w:val="both"/>
      </w:pPr>
      <w:bookmarkStart w:id="475" w:name="_Ref79397870"/>
      <w:r w:rsidRPr="004527F7">
        <w:t>Overview existing digital radio protocols</w:t>
      </w:r>
      <w:bookmarkEnd w:id="475"/>
    </w:p>
    <w:p w14:paraId="2E483CA7" w14:textId="77777777" w:rsidR="008965DF" w:rsidRPr="004527F7" w:rsidRDefault="008965DF" w:rsidP="005479B4">
      <w:r w:rsidRPr="004527F7">
        <w:t xml:space="preserve">There are multiple digital radio protocols in use worldwide, for different purpose and goals, most of them proprietary. </w:t>
      </w:r>
    </w:p>
    <w:p w14:paraId="244BA6F7" w14:textId="77777777" w:rsidR="008965DF" w:rsidRPr="004527F7" w:rsidRDefault="008965DF" w:rsidP="005479B4">
      <w:pPr>
        <w:pStyle w:val="Headingi"/>
        <w:jc w:val="both"/>
        <w:rPr>
          <w:b/>
          <w:bCs/>
        </w:rPr>
      </w:pPr>
      <w:r w:rsidRPr="004527F7">
        <w:rPr>
          <w:b/>
          <w:bCs/>
        </w:rPr>
        <w:t xml:space="preserve">Digital private mobile radio </w:t>
      </w:r>
    </w:p>
    <w:p w14:paraId="05511279" w14:textId="77777777" w:rsidR="008965DF" w:rsidRPr="004527F7" w:rsidRDefault="008965DF" w:rsidP="005479B4">
      <w:pPr>
        <w:jc w:val="both"/>
      </w:pPr>
      <w:r w:rsidRPr="004527F7">
        <w:t xml:space="preserve">The </w:t>
      </w:r>
      <w:proofErr w:type="spellStart"/>
      <w:r w:rsidRPr="004527F7">
        <w:t>DPMR</w:t>
      </w:r>
      <w:proofErr w:type="spellEnd"/>
      <w:r w:rsidRPr="004527F7">
        <w:t xml:space="preserve"> MoU was establish in February, 2007 to develop open, non-proprietary EU standard for 6.25 kHz channel audio protocol </w:t>
      </w:r>
      <w:sdt>
        <w:sdtPr>
          <w:id w:val="-2071716802"/>
          <w:citation/>
        </w:sdtPr>
        <w:sdtContent>
          <w:r w:rsidRPr="004527F7">
            <w:fldChar w:fldCharType="begin"/>
          </w:r>
          <w:r w:rsidRPr="004527F7">
            <w:instrText xml:space="preserve"> CITATION dPMR1 \l 1033 </w:instrText>
          </w:r>
          <w:r w:rsidRPr="004527F7">
            <w:fldChar w:fldCharType="separate"/>
          </w:r>
          <w:r w:rsidRPr="004527F7">
            <w:t xml:space="preserve">(dPMR </w:t>
          </w:r>
          <w:proofErr w:type="gramStart"/>
          <w:r w:rsidRPr="004527F7">
            <w:t>Association ,</w:t>
          </w:r>
          <w:proofErr w:type="gramEnd"/>
          <w:r w:rsidRPr="004527F7">
            <w:t xml:space="preserve"> 2012)</w:t>
          </w:r>
          <w:r w:rsidRPr="004527F7">
            <w:fldChar w:fldCharType="end"/>
          </w:r>
        </w:sdtContent>
      </w:sdt>
      <w:r w:rsidRPr="004527F7">
        <w:t xml:space="preserve"> [1]. It is published by </w:t>
      </w:r>
      <w:proofErr w:type="spellStart"/>
      <w:r w:rsidRPr="004527F7">
        <w:t>ETSI</w:t>
      </w:r>
      <w:proofErr w:type="spellEnd"/>
      <w:r w:rsidRPr="004527F7">
        <w:t xml:space="preserve"> under the reference License-free version </w:t>
      </w:r>
      <w:sdt>
        <w:sdtPr>
          <w:id w:val="-2100787877"/>
          <w:citation/>
        </w:sdtPr>
        <w:sdtContent>
          <w:r w:rsidRPr="004527F7">
            <w:fldChar w:fldCharType="begin"/>
          </w:r>
          <w:r w:rsidRPr="004527F7">
            <w:instrText xml:space="preserve">CITATION TS102490 \l 1033 </w:instrText>
          </w:r>
          <w:r w:rsidRPr="004527F7">
            <w:fldChar w:fldCharType="separate"/>
          </w:r>
          <w:r w:rsidRPr="004527F7">
            <w:t>(ETSI TS 102 490, 2013-02)</w:t>
          </w:r>
          <w:r w:rsidRPr="004527F7">
            <w:fldChar w:fldCharType="end"/>
          </w:r>
        </w:sdtContent>
      </w:sdt>
      <w:r w:rsidRPr="004527F7">
        <w:t xml:space="preserve"> and Licensed version </w:t>
      </w:r>
      <w:proofErr w:type="spellStart"/>
      <w:r w:rsidRPr="004527F7">
        <w:t>ETSI</w:t>
      </w:r>
      <w:proofErr w:type="spellEnd"/>
      <w:r w:rsidRPr="004527F7">
        <w:t xml:space="preserve"> TS 102 658 [10]. </w:t>
      </w:r>
    </w:p>
    <w:p w14:paraId="123E5D0A" w14:textId="77777777" w:rsidR="008965DF" w:rsidRPr="004527F7" w:rsidRDefault="008965DF" w:rsidP="005479B4">
      <w:pPr>
        <w:jc w:val="both"/>
      </w:pPr>
      <w:r w:rsidRPr="004527F7">
        <w:t xml:space="preserve">Technical specifications of </w:t>
      </w:r>
      <w:proofErr w:type="spellStart"/>
      <w:r w:rsidRPr="004527F7">
        <w:t>DPMR</w:t>
      </w:r>
      <w:proofErr w:type="spellEnd"/>
      <w:r w:rsidRPr="004527F7">
        <w:t xml:space="preserve"> </w:t>
      </w:r>
      <w:sdt>
        <w:sdtPr>
          <w:id w:val="-1113438142"/>
          <w:citation/>
        </w:sdtPr>
        <w:sdtContent>
          <w:r w:rsidRPr="004527F7">
            <w:fldChar w:fldCharType="begin"/>
          </w:r>
          <w:r w:rsidRPr="004527F7">
            <w:instrText xml:space="preserve"> CITATION dPMR1 \l 1033 </w:instrText>
          </w:r>
          <w:r w:rsidRPr="004527F7">
            <w:fldChar w:fldCharType="separate"/>
          </w:r>
          <w:r w:rsidRPr="004527F7">
            <w:t xml:space="preserve">(dPMR </w:t>
          </w:r>
          <w:proofErr w:type="gramStart"/>
          <w:r w:rsidRPr="004527F7">
            <w:t>Association ,</w:t>
          </w:r>
          <w:proofErr w:type="gramEnd"/>
          <w:r w:rsidRPr="004527F7">
            <w:t xml:space="preserve"> 2012)</w:t>
          </w:r>
          <w:r w:rsidRPr="004527F7">
            <w:fldChar w:fldCharType="end"/>
          </w:r>
        </w:sdtContent>
      </w:sdt>
      <w:r w:rsidRPr="004527F7">
        <w:t>:</w:t>
      </w:r>
    </w:p>
    <w:p w14:paraId="7D83FB22" w14:textId="77777777" w:rsidR="008965DF" w:rsidRPr="004527F7" w:rsidRDefault="008965DF" w:rsidP="005479B4">
      <w:pPr>
        <w:pStyle w:val="enumlev1"/>
        <w:jc w:val="both"/>
      </w:pPr>
      <w:r w:rsidRPr="004527F7">
        <w:t xml:space="preserve">Access Method: </w:t>
      </w:r>
      <w:proofErr w:type="spellStart"/>
      <w:proofErr w:type="gramStart"/>
      <w:r w:rsidRPr="004527F7">
        <w:t>FDMA</w:t>
      </w:r>
      <w:proofErr w:type="spellEnd"/>
      <w:r w:rsidRPr="004527F7">
        <w:t>;</w:t>
      </w:r>
      <w:proofErr w:type="gramEnd"/>
    </w:p>
    <w:p w14:paraId="4B463186" w14:textId="77777777" w:rsidR="008965DF" w:rsidRPr="004527F7" w:rsidRDefault="008965DF" w:rsidP="005479B4">
      <w:pPr>
        <w:pStyle w:val="enumlev1"/>
        <w:jc w:val="both"/>
      </w:pPr>
      <w:r w:rsidRPr="004527F7">
        <w:t xml:space="preserve">Transmission Rate: 4 800 </w:t>
      </w:r>
      <w:proofErr w:type="gramStart"/>
      <w:r w:rsidRPr="004527F7">
        <w:t>bps;</w:t>
      </w:r>
      <w:proofErr w:type="gramEnd"/>
    </w:p>
    <w:p w14:paraId="5EE6CA5A" w14:textId="77777777" w:rsidR="008965DF" w:rsidRPr="004527F7" w:rsidRDefault="008965DF" w:rsidP="005479B4">
      <w:pPr>
        <w:pStyle w:val="enumlev1"/>
        <w:jc w:val="both"/>
      </w:pPr>
      <w:r w:rsidRPr="004527F7">
        <w:t xml:space="preserve">Modulation: 4-level </w:t>
      </w:r>
      <w:proofErr w:type="spellStart"/>
      <w:proofErr w:type="gramStart"/>
      <w:r w:rsidRPr="004527F7">
        <w:t>FSK</w:t>
      </w:r>
      <w:proofErr w:type="spellEnd"/>
      <w:r w:rsidRPr="004527F7">
        <w:t>;</w:t>
      </w:r>
      <w:proofErr w:type="gramEnd"/>
    </w:p>
    <w:p w14:paraId="56EDD561" w14:textId="77777777" w:rsidR="008965DF" w:rsidRPr="004527F7" w:rsidRDefault="008965DF" w:rsidP="005479B4">
      <w:pPr>
        <w:pStyle w:val="enumlev1"/>
        <w:jc w:val="both"/>
      </w:pPr>
      <w:r w:rsidRPr="004527F7">
        <w:t xml:space="preserve">Vocoder: </w:t>
      </w:r>
      <w:proofErr w:type="spellStart"/>
      <w:r w:rsidRPr="004527F7">
        <w:t>AMBE+</w:t>
      </w:r>
      <w:proofErr w:type="gramStart"/>
      <w:r w:rsidRPr="004527F7">
        <w:t>2</w:t>
      </w:r>
      <w:proofErr w:type="spellEnd"/>
      <w:r w:rsidRPr="004527F7">
        <w:t>;</w:t>
      </w:r>
      <w:proofErr w:type="gramEnd"/>
    </w:p>
    <w:p w14:paraId="7D1FDFA6" w14:textId="77777777" w:rsidR="008965DF" w:rsidRPr="004527F7" w:rsidRDefault="008965DF" w:rsidP="005479B4">
      <w:pPr>
        <w:pStyle w:val="enumlev1"/>
        <w:jc w:val="both"/>
      </w:pPr>
      <w:r w:rsidRPr="004527F7">
        <w:t>Codec Rate: 3 600 bps (Voice 2 450 bps + Error Correction 1 150 bps).</w:t>
      </w:r>
    </w:p>
    <w:p w14:paraId="4AD3D558" w14:textId="77777777" w:rsidR="008965DF" w:rsidRPr="004527F7" w:rsidRDefault="008965DF" w:rsidP="005479B4">
      <w:pPr>
        <w:jc w:val="both"/>
      </w:pPr>
      <w:r w:rsidRPr="004527F7">
        <w:lastRenderedPageBreak/>
        <w:t xml:space="preserve">Protocol defines four modes. </w:t>
      </w:r>
      <w:proofErr w:type="spellStart"/>
      <w:r w:rsidRPr="004527F7">
        <w:t>Tier1</w:t>
      </w:r>
      <w:proofErr w:type="spellEnd"/>
      <w:r w:rsidRPr="004527F7">
        <w:t xml:space="preserve"> </w:t>
      </w:r>
      <w:r>
        <w:t>–</w:t>
      </w:r>
      <w:r w:rsidRPr="004527F7">
        <w:t xml:space="preserve"> License Exempt </w:t>
      </w:r>
      <w:proofErr w:type="spellStart"/>
      <w:r w:rsidRPr="004527F7">
        <w:t>dPMR</w:t>
      </w:r>
      <w:proofErr w:type="spellEnd"/>
      <w:r w:rsidRPr="004527F7">
        <w:t xml:space="preserve"> or </w:t>
      </w:r>
      <w:proofErr w:type="spellStart"/>
      <w:r w:rsidRPr="004527F7">
        <w:t>dPMR446</w:t>
      </w:r>
      <w:proofErr w:type="spellEnd"/>
      <w:r w:rsidRPr="004527F7">
        <w:t xml:space="preserve">. Tier 2: Licensed </w:t>
      </w:r>
      <w:proofErr w:type="spellStart"/>
      <w:r w:rsidRPr="004527F7">
        <w:t>dPMR</w:t>
      </w:r>
      <w:proofErr w:type="spellEnd"/>
      <w:r w:rsidRPr="004527F7">
        <w:t xml:space="preserve"> Mode 1 for operations without repeater, Licensed </w:t>
      </w:r>
      <w:proofErr w:type="spellStart"/>
      <w:r w:rsidRPr="004527F7">
        <w:t>dPMR</w:t>
      </w:r>
      <w:proofErr w:type="spellEnd"/>
      <w:r w:rsidRPr="004527F7">
        <w:t xml:space="preserve"> Mode 2 for operations with repeater and Licensed </w:t>
      </w:r>
      <w:proofErr w:type="spellStart"/>
      <w:r w:rsidRPr="004527F7">
        <w:t>dPMR</w:t>
      </w:r>
      <w:proofErr w:type="spellEnd"/>
      <w:r w:rsidRPr="004527F7">
        <w:t xml:space="preserve"> Mode 3 for multi-site, multi-channel trunked repeaters.</w:t>
      </w:r>
    </w:p>
    <w:p w14:paraId="3BAC7C7E" w14:textId="77777777" w:rsidR="008965DF" w:rsidRPr="004527F7" w:rsidRDefault="008965DF" w:rsidP="005479B4">
      <w:pPr>
        <w:jc w:val="both"/>
      </w:pPr>
      <w:proofErr w:type="spellStart"/>
      <w:r w:rsidRPr="004527F7">
        <w:t>dPMR</w:t>
      </w:r>
      <w:proofErr w:type="spellEnd"/>
      <w:r w:rsidRPr="004527F7">
        <w:t xml:space="preserve"> classifies itself as "specifically target highly functional, spectrum efficient solutions employing proven, low cost and low complexity".</w:t>
      </w:r>
    </w:p>
    <w:p w14:paraId="6330BA59" w14:textId="77777777" w:rsidR="008965DF" w:rsidRPr="004527F7" w:rsidRDefault="008965DF" w:rsidP="005479B4">
      <w:pPr>
        <w:jc w:val="both"/>
      </w:pPr>
      <w:proofErr w:type="spellStart"/>
      <w:r w:rsidRPr="004527F7">
        <w:t>NXDN</w:t>
      </w:r>
      <w:proofErr w:type="spellEnd"/>
      <w:r w:rsidRPr="004527F7">
        <w:t xml:space="preserve"> and </w:t>
      </w:r>
      <w:proofErr w:type="spellStart"/>
      <w:r w:rsidRPr="004527F7">
        <w:t>dPMR</w:t>
      </w:r>
      <w:proofErr w:type="spellEnd"/>
      <w:r w:rsidRPr="004527F7">
        <w:t xml:space="preserve"> is similar protocols but not compatible. </w:t>
      </w:r>
      <w:proofErr w:type="spellStart"/>
      <w:r w:rsidRPr="004527F7">
        <w:t>dMPR</w:t>
      </w:r>
      <w:proofErr w:type="spellEnd"/>
      <w:r w:rsidRPr="004527F7">
        <w:t xml:space="preserve"> is not known in US market.</w:t>
      </w:r>
    </w:p>
    <w:p w14:paraId="5F69DA99" w14:textId="77777777" w:rsidR="008965DF" w:rsidRPr="004527F7" w:rsidRDefault="008965DF" w:rsidP="005479B4">
      <w:pPr>
        <w:pStyle w:val="Headingi"/>
        <w:jc w:val="both"/>
        <w:rPr>
          <w:b/>
          <w:bCs/>
        </w:rPr>
      </w:pPr>
      <w:bookmarkStart w:id="476" w:name="_Ref79397752"/>
      <w:r w:rsidRPr="004527F7">
        <w:rPr>
          <w:b/>
          <w:bCs/>
        </w:rPr>
        <w:t xml:space="preserve">Next generation digital narrowband </w:t>
      </w:r>
      <w:bookmarkEnd w:id="476"/>
    </w:p>
    <w:p w14:paraId="7AF3F97E" w14:textId="77777777" w:rsidR="008965DF" w:rsidRPr="004527F7" w:rsidRDefault="008965DF" w:rsidP="005479B4">
      <w:pPr>
        <w:jc w:val="both"/>
      </w:pPr>
      <w:proofErr w:type="spellStart"/>
      <w:r w:rsidRPr="004527F7">
        <w:t>Icom</w:t>
      </w:r>
      <w:proofErr w:type="spellEnd"/>
      <w:r w:rsidRPr="004527F7">
        <w:t xml:space="preserve"> and JVC KENWOOD began the collaboration in 2003 to develop protocol to provide voice and/or data at 6.25 kHz or an “equivalent” bandwidth. The announcement of the </w:t>
      </w:r>
      <w:proofErr w:type="spellStart"/>
      <w:r w:rsidRPr="004527F7">
        <w:t>NXDN</w:t>
      </w:r>
      <w:proofErr w:type="spellEnd"/>
      <w:r w:rsidRPr="004527F7">
        <w:t xml:space="preserve"> protocol in 2005, the </w:t>
      </w:r>
      <w:proofErr w:type="spellStart"/>
      <w:r w:rsidRPr="004527F7">
        <w:t>NXDN</w:t>
      </w:r>
      <w:proofErr w:type="spellEnd"/>
      <w:r w:rsidRPr="004527F7">
        <w:t xml:space="preserve"> forum was established in July, 2008 </w:t>
      </w:r>
      <w:sdt>
        <w:sdtPr>
          <w:id w:val="1138386575"/>
          <w:citation/>
        </w:sdtPr>
        <w:sdtContent>
          <w:r w:rsidRPr="004527F7">
            <w:fldChar w:fldCharType="begin"/>
          </w:r>
          <w:r w:rsidRPr="004527F7">
            <w:instrText xml:space="preserve"> CITATION dPMR1 \l 1033 </w:instrText>
          </w:r>
          <w:r w:rsidRPr="004527F7">
            <w:fldChar w:fldCharType="separate"/>
          </w:r>
          <w:r w:rsidRPr="004527F7">
            <w:t xml:space="preserve">(dPMR </w:t>
          </w:r>
          <w:proofErr w:type="gramStart"/>
          <w:r w:rsidRPr="004527F7">
            <w:t>Association ,</w:t>
          </w:r>
          <w:proofErr w:type="gramEnd"/>
          <w:r w:rsidRPr="004527F7">
            <w:t xml:space="preserve"> 2012)</w:t>
          </w:r>
          <w:r w:rsidRPr="004527F7">
            <w:fldChar w:fldCharType="end"/>
          </w:r>
        </w:sdtContent>
      </w:sdt>
      <w:r w:rsidRPr="004527F7">
        <w:t xml:space="preserve">, </w:t>
      </w:r>
      <w:sdt>
        <w:sdtPr>
          <w:id w:val="-1190060966"/>
          <w:citation/>
        </w:sdtPr>
        <w:sdtContent>
          <w:r w:rsidRPr="004527F7">
            <w:fldChar w:fldCharType="begin"/>
          </w:r>
          <w:r w:rsidRPr="004527F7">
            <w:instrText xml:space="preserve"> CITATION NXD14 \l 1033 </w:instrText>
          </w:r>
          <w:r w:rsidRPr="004527F7">
            <w:fldChar w:fldCharType="separate"/>
          </w:r>
          <w:r w:rsidRPr="004527F7">
            <w:t>(NXDN ™ Forum, 2014)</w:t>
          </w:r>
          <w:r w:rsidRPr="004527F7">
            <w:fldChar w:fldCharType="end"/>
          </w:r>
        </w:sdtContent>
      </w:sdt>
      <w:r w:rsidRPr="004527F7">
        <w:t>.</w:t>
      </w:r>
    </w:p>
    <w:p w14:paraId="7CB755C6" w14:textId="77777777" w:rsidR="008965DF" w:rsidRPr="004527F7" w:rsidRDefault="008965DF" w:rsidP="005479B4">
      <w:pPr>
        <w:pStyle w:val="TableNo"/>
      </w:pPr>
      <w:r w:rsidRPr="004527F7">
        <w:t>Table 8</w:t>
      </w:r>
    </w:p>
    <w:p w14:paraId="206288A3" w14:textId="77777777" w:rsidR="008965DF" w:rsidRPr="004527F7" w:rsidRDefault="008965DF" w:rsidP="005479B4">
      <w:pPr>
        <w:pStyle w:val="Tabletitle"/>
      </w:pPr>
      <w:r w:rsidRPr="004527F7">
        <w:t>Technical specifications of next generation digital narrowband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5244"/>
      </w:tblGrid>
      <w:tr w:rsidR="008965DF" w:rsidRPr="004527F7" w14:paraId="09C62B24" w14:textId="77777777" w:rsidTr="00BD6212">
        <w:trPr>
          <w:jc w:val="center"/>
        </w:trPr>
        <w:tc>
          <w:tcPr>
            <w:tcW w:w="2122" w:type="dxa"/>
            <w:shd w:val="clear" w:color="auto" w:fill="FFFFFF" w:themeFill="background1"/>
          </w:tcPr>
          <w:p w14:paraId="7F20AADB" w14:textId="77777777" w:rsidR="008965DF" w:rsidRPr="004527F7" w:rsidRDefault="008965DF" w:rsidP="00BD6212">
            <w:pPr>
              <w:pStyle w:val="Tabletext"/>
              <w:rPr>
                <w:bCs/>
              </w:rPr>
            </w:pPr>
            <w:r w:rsidRPr="004527F7">
              <w:rPr>
                <w:bCs/>
              </w:rPr>
              <w:t>Access Method</w:t>
            </w:r>
          </w:p>
        </w:tc>
        <w:tc>
          <w:tcPr>
            <w:tcW w:w="5244" w:type="dxa"/>
            <w:shd w:val="clear" w:color="auto" w:fill="FFFFFF" w:themeFill="background1"/>
          </w:tcPr>
          <w:p w14:paraId="23478501" w14:textId="77777777" w:rsidR="008965DF" w:rsidRPr="004527F7" w:rsidRDefault="008965DF" w:rsidP="00BD6212">
            <w:pPr>
              <w:pStyle w:val="Tabletext"/>
              <w:rPr>
                <w:bCs/>
              </w:rPr>
            </w:pPr>
            <w:proofErr w:type="spellStart"/>
            <w:r w:rsidRPr="004527F7">
              <w:rPr>
                <w:bCs/>
              </w:rPr>
              <w:t>FDMA</w:t>
            </w:r>
            <w:proofErr w:type="spellEnd"/>
          </w:p>
        </w:tc>
      </w:tr>
      <w:tr w:rsidR="008965DF" w:rsidRPr="004527F7" w14:paraId="48EA4A9C" w14:textId="77777777" w:rsidTr="00BD6212">
        <w:trPr>
          <w:jc w:val="center"/>
        </w:trPr>
        <w:tc>
          <w:tcPr>
            <w:tcW w:w="2122" w:type="dxa"/>
          </w:tcPr>
          <w:p w14:paraId="1271CB43" w14:textId="77777777" w:rsidR="008965DF" w:rsidRPr="004527F7" w:rsidRDefault="008965DF" w:rsidP="00BD6212">
            <w:pPr>
              <w:pStyle w:val="Tabletext"/>
            </w:pPr>
            <w:r w:rsidRPr="004527F7">
              <w:t>Access Method</w:t>
            </w:r>
          </w:p>
        </w:tc>
        <w:tc>
          <w:tcPr>
            <w:tcW w:w="5244" w:type="dxa"/>
          </w:tcPr>
          <w:p w14:paraId="328F923F" w14:textId="77777777" w:rsidR="008965DF" w:rsidRPr="004527F7" w:rsidRDefault="008965DF" w:rsidP="00BD6212">
            <w:pPr>
              <w:pStyle w:val="Tabletext"/>
            </w:pPr>
            <w:proofErr w:type="spellStart"/>
            <w:r w:rsidRPr="004527F7">
              <w:t>FDMA</w:t>
            </w:r>
            <w:proofErr w:type="spellEnd"/>
          </w:p>
        </w:tc>
      </w:tr>
      <w:tr w:rsidR="008965DF" w:rsidRPr="004527F7" w14:paraId="2501E7DD" w14:textId="77777777" w:rsidTr="00BD6212">
        <w:trPr>
          <w:jc w:val="center"/>
        </w:trPr>
        <w:tc>
          <w:tcPr>
            <w:tcW w:w="2122" w:type="dxa"/>
          </w:tcPr>
          <w:p w14:paraId="5F3D26B3" w14:textId="77777777" w:rsidR="008965DF" w:rsidRPr="004527F7" w:rsidRDefault="008965DF" w:rsidP="00BD6212">
            <w:pPr>
              <w:pStyle w:val="Tabletext"/>
            </w:pPr>
            <w:r w:rsidRPr="004527F7">
              <w:t>Vocoder</w:t>
            </w:r>
          </w:p>
        </w:tc>
        <w:tc>
          <w:tcPr>
            <w:tcW w:w="5244" w:type="dxa"/>
          </w:tcPr>
          <w:p w14:paraId="48028DAC" w14:textId="77777777" w:rsidR="008965DF" w:rsidRPr="004527F7" w:rsidRDefault="008965DF" w:rsidP="00BD6212">
            <w:pPr>
              <w:pStyle w:val="Tabletext"/>
            </w:pPr>
            <w:proofErr w:type="spellStart"/>
            <w:r w:rsidRPr="004527F7">
              <w:t>AMBE+2</w:t>
            </w:r>
            <w:proofErr w:type="spellEnd"/>
            <w:r w:rsidRPr="004527F7">
              <w:t>, 3 600 bps (at 6.25 kHz channel)</w:t>
            </w:r>
          </w:p>
        </w:tc>
      </w:tr>
      <w:tr w:rsidR="008965DF" w:rsidRPr="004527F7" w14:paraId="043D1990" w14:textId="77777777" w:rsidTr="00BD6212">
        <w:trPr>
          <w:jc w:val="center"/>
        </w:trPr>
        <w:tc>
          <w:tcPr>
            <w:tcW w:w="2122" w:type="dxa"/>
          </w:tcPr>
          <w:p w14:paraId="5528BDBC" w14:textId="77777777" w:rsidR="008965DF" w:rsidRPr="004527F7" w:rsidRDefault="008965DF" w:rsidP="00BD6212">
            <w:pPr>
              <w:pStyle w:val="Tabletext"/>
            </w:pPr>
            <w:r w:rsidRPr="004527F7">
              <w:t>Channel Spacing</w:t>
            </w:r>
          </w:p>
        </w:tc>
        <w:tc>
          <w:tcPr>
            <w:tcW w:w="5244" w:type="dxa"/>
          </w:tcPr>
          <w:p w14:paraId="1703B4D5" w14:textId="77777777" w:rsidR="008965DF" w:rsidRPr="004527F7" w:rsidRDefault="008965DF" w:rsidP="00BD6212">
            <w:pPr>
              <w:pStyle w:val="Tabletext"/>
            </w:pPr>
            <w:r w:rsidRPr="004527F7">
              <w:t>6.25 kHz or 12.5 kHz</w:t>
            </w:r>
          </w:p>
        </w:tc>
      </w:tr>
      <w:tr w:rsidR="008965DF" w:rsidRPr="004527F7" w14:paraId="1B6D4F51" w14:textId="77777777" w:rsidTr="00BD6212">
        <w:trPr>
          <w:jc w:val="center"/>
        </w:trPr>
        <w:tc>
          <w:tcPr>
            <w:tcW w:w="2122" w:type="dxa"/>
          </w:tcPr>
          <w:p w14:paraId="370A560C" w14:textId="77777777" w:rsidR="008965DF" w:rsidRPr="004527F7" w:rsidRDefault="008965DF" w:rsidP="00BD6212">
            <w:pPr>
              <w:pStyle w:val="Tabletext"/>
            </w:pPr>
            <w:r w:rsidRPr="004527F7">
              <w:t>Transmission Rate</w:t>
            </w:r>
          </w:p>
        </w:tc>
        <w:tc>
          <w:tcPr>
            <w:tcW w:w="5244" w:type="dxa"/>
          </w:tcPr>
          <w:p w14:paraId="2293CEB2" w14:textId="77777777" w:rsidR="008965DF" w:rsidRPr="004527F7" w:rsidRDefault="008965DF" w:rsidP="00BD6212">
            <w:pPr>
              <w:pStyle w:val="Tabletext"/>
            </w:pPr>
            <w:r w:rsidRPr="004527F7">
              <w:t>4 800 bps (at 6.25 kHz channel)</w:t>
            </w:r>
          </w:p>
        </w:tc>
      </w:tr>
      <w:tr w:rsidR="008965DF" w:rsidRPr="004527F7" w14:paraId="5570AE6F" w14:textId="77777777" w:rsidTr="00BD6212">
        <w:trPr>
          <w:jc w:val="center"/>
        </w:trPr>
        <w:tc>
          <w:tcPr>
            <w:tcW w:w="2122" w:type="dxa"/>
          </w:tcPr>
          <w:p w14:paraId="4B88A94C" w14:textId="77777777" w:rsidR="008965DF" w:rsidRPr="004527F7" w:rsidRDefault="008965DF" w:rsidP="00BD6212">
            <w:pPr>
              <w:pStyle w:val="Tabletext"/>
            </w:pPr>
            <w:r w:rsidRPr="004527F7">
              <w:t>Codec Rate</w:t>
            </w:r>
          </w:p>
        </w:tc>
        <w:tc>
          <w:tcPr>
            <w:tcW w:w="5244" w:type="dxa"/>
          </w:tcPr>
          <w:p w14:paraId="54D39E67" w14:textId="77777777" w:rsidR="008965DF" w:rsidRPr="004527F7" w:rsidRDefault="008965DF" w:rsidP="00BD6212">
            <w:pPr>
              <w:pStyle w:val="Tabletext"/>
            </w:pPr>
            <w:r w:rsidRPr="004527F7">
              <w:t>3 600 bps (Voice 2 450 bps + Error Correction 1 150 bps)</w:t>
            </w:r>
          </w:p>
        </w:tc>
      </w:tr>
    </w:tbl>
    <w:p w14:paraId="5EE0AA12" w14:textId="77777777" w:rsidR="008965DF" w:rsidRDefault="008965DF" w:rsidP="005479B4">
      <w:pPr>
        <w:pStyle w:val="Tablefin"/>
      </w:pPr>
    </w:p>
    <w:p w14:paraId="6BE954E5" w14:textId="77777777" w:rsidR="008965DF" w:rsidRPr="004527F7" w:rsidRDefault="008965DF" w:rsidP="005479B4">
      <w:pPr>
        <w:jc w:val="both"/>
      </w:pPr>
      <w:r w:rsidRPr="004527F7">
        <w:t>Protocol defines three levels: Conventional (with and without repeater); Type-C trunking (with control channel) and Type-D trunking (without control channel)</w:t>
      </w:r>
    </w:p>
    <w:p w14:paraId="716AC5A8" w14:textId="77777777" w:rsidR="008965DF" w:rsidRPr="004527F7" w:rsidRDefault="008965DF" w:rsidP="005479B4">
      <w:pPr>
        <w:jc w:val="both"/>
      </w:pPr>
      <w:proofErr w:type="spellStart"/>
      <w:r w:rsidRPr="004527F7">
        <w:t>NXDN</w:t>
      </w:r>
      <w:proofErr w:type="spellEnd"/>
      <w:r w:rsidRPr="004527F7">
        <w:t xml:space="preserve"> protocol documentation is downloadable from </w:t>
      </w:r>
      <w:proofErr w:type="spellStart"/>
      <w:r w:rsidRPr="004527F7">
        <w:t>NXDN</w:t>
      </w:r>
      <w:proofErr w:type="spellEnd"/>
      <w:r w:rsidRPr="004527F7">
        <w:t xml:space="preserve"> forum.</w:t>
      </w:r>
    </w:p>
    <w:p w14:paraId="282DB099" w14:textId="77777777" w:rsidR="008965DF" w:rsidRPr="004527F7" w:rsidRDefault="008965DF" w:rsidP="005479B4">
      <w:pPr>
        <w:pStyle w:val="Headingi"/>
        <w:jc w:val="both"/>
        <w:rPr>
          <w:b/>
          <w:bCs/>
        </w:rPr>
      </w:pPr>
      <w:bookmarkStart w:id="477" w:name="_Ref79391920"/>
      <w:r w:rsidRPr="004527F7">
        <w:rPr>
          <w:b/>
          <w:bCs/>
        </w:rPr>
        <w:t xml:space="preserve">Digital mobile radio </w:t>
      </w:r>
      <w:bookmarkEnd w:id="477"/>
    </w:p>
    <w:p w14:paraId="7BDCAD14" w14:textId="77777777" w:rsidR="008965DF" w:rsidRPr="004527F7" w:rsidRDefault="008965DF" w:rsidP="005479B4">
      <w:pPr>
        <w:jc w:val="both"/>
      </w:pPr>
      <w:r w:rsidRPr="004527F7">
        <w:t xml:space="preserve">Digital communication standard to allow easy migration from existing 12.5 kHz narrowband FM analogue channel. 12.5 kHz channel size allows re-use of existing frequency licenses and site infrastructure and doubles network capacity (6.25 kHz channel efficiency) </w:t>
      </w:r>
      <w:proofErr w:type="spellStart"/>
      <w:r w:rsidRPr="004527F7">
        <w:t>ETSI</w:t>
      </w:r>
      <w:proofErr w:type="spellEnd"/>
      <w:r w:rsidRPr="004527F7">
        <w:t xml:space="preserve"> TR 102 398 [5]. </w:t>
      </w:r>
    </w:p>
    <w:p w14:paraId="5BE8CDC0" w14:textId="77777777" w:rsidR="008965DF" w:rsidRPr="004527F7" w:rsidRDefault="008965DF" w:rsidP="005479B4">
      <w:pPr>
        <w:jc w:val="both"/>
      </w:pPr>
      <w:proofErr w:type="spellStart"/>
      <w:r w:rsidRPr="004527F7">
        <w:t>DMR</w:t>
      </w:r>
      <w:proofErr w:type="spellEnd"/>
      <w:r w:rsidRPr="004527F7">
        <w:t xml:space="preserve"> is non-proprietary EU standard. It is first published 2005 by </w:t>
      </w:r>
      <w:proofErr w:type="spellStart"/>
      <w:r w:rsidRPr="004527F7">
        <w:t>ETSI</w:t>
      </w:r>
      <w:proofErr w:type="spellEnd"/>
      <w:r w:rsidRPr="004527F7">
        <w:t xml:space="preserve"> under the reference TS 102 361-1 - TS 102 361-4  </w:t>
      </w:r>
      <w:sdt>
        <w:sdtPr>
          <w:id w:val="-301929768"/>
          <w:citation/>
        </w:sdtPr>
        <w:sdtContent>
          <w:r w:rsidRPr="004527F7">
            <w:fldChar w:fldCharType="begin"/>
          </w:r>
          <w:r w:rsidRPr="004527F7">
            <w:instrText xml:space="preserve"> CITATION ETS01 \l 1033 </w:instrText>
          </w:r>
          <w:r w:rsidRPr="004527F7">
            <w:fldChar w:fldCharType="separate"/>
          </w:r>
          <w:r w:rsidRPr="004527F7">
            <w:t>(ETSI TS 102 361-1, 2006-01)</w:t>
          </w:r>
          <w:r w:rsidRPr="004527F7">
            <w:fldChar w:fldCharType="end"/>
          </w:r>
        </w:sdtContent>
      </w:sdt>
    </w:p>
    <w:p w14:paraId="0D2A37C3" w14:textId="77777777" w:rsidR="008965DF" w:rsidRPr="004527F7" w:rsidRDefault="008965DF" w:rsidP="005479B4">
      <w:pPr>
        <w:pStyle w:val="TableNo"/>
      </w:pPr>
      <w:r w:rsidRPr="004527F7">
        <w:t>Table 9</w:t>
      </w:r>
    </w:p>
    <w:p w14:paraId="27A9F4BB" w14:textId="77777777" w:rsidR="008965DF" w:rsidRPr="004527F7" w:rsidRDefault="008965DF" w:rsidP="005479B4">
      <w:pPr>
        <w:pStyle w:val="Tabletitle"/>
      </w:pPr>
      <w:r w:rsidRPr="004527F7">
        <w:t>Technical specifications of digital mobile radio</w:t>
      </w:r>
    </w:p>
    <w:tbl>
      <w:tblPr>
        <w:tblW w:w="41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7"/>
        <w:gridCol w:w="5670"/>
      </w:tblGrid>
      <w:tr w:rsidR="008965DF" w:rsidRPr="004527F7" w14:paraId="1B551C7B" w14:textId="77777777" w:rsidTr="00BD6212">
        <w:trPr>
          <w:jc w:val="center"/>
        </w:trPr>
        <w:tc>
          <w:tcPr>
            <w:tcW w:w="1490" w:type="pct"/>
            <w:shd w:val="clear" w:color="auto" w:fill="FFFFFF" w:themeFill="background1"/>
          </w:tcPr>
          <w:p w14:paraId="3E1E68F3" w14:textId="77777777" w:rsidR="008965DF" w:rsidRPr="004527F7" w:rsidRDefault="008965DF" w:rsidP="00BD6212">
            <w:pPr>
              <w:pStyle w:val="Tabletext"/>
              <w:rPr>
                <w:b/>
              </w:rPr>
            </w:pPr>
            <w:r w:rsidRPr="004527F7">
              <w:t>Transmission Rate</w:t>
            </w:r>
          </w:p>
        </w:tc>
        <w:tc>
          <w:tcPr>
            <w:tcW w:w="3510" w:type="pct"/>
            <w:shd w:val="clear" w:color="auto" w:fill="FFFFFF" w:themeFill="background1"/>
          </w:tcPr>
          <w:p w14:paraId="2FAD02E7" w14:textId="77777777" w:rsidR="008965DF" w:rsidRPr="004527F7" w:rsidRDefault="008965DF" w:rsidP="00BD6212">
            <w:pPr>
              <w:pStyle w:val="Tabletext"/>
              <w:rPr>
                <w:b/>
              </w:rPr>
            </w:pPr>
            <w:r w:rsidRPr="004527F7">
              <w:t>9 600 bps (symbol rate of 4 800 symbols/sec)</w:t>
            </w:r>
          </w:p>
        </w:tc>
      </w:tr>
      <w:tr w:rsidR="008965DF" w:rsidRPr="004527F7" w14:paraId="5FF3CACD" w14:textId="77777777" w:rsidTr="00BD6212">
        <w:trPr>
          <w:jc w:val="center"/>
        </w:trPr>
        <w:tc>
          <w:tcPr>
            <w:tcW w:w="1490" w:type="pct"/>
            <w:shd w:val="clear" w:color="auto" w:fill="FFFFFF" w:themeFill="background1"/>
          </w:tcPr>
          <w:p w14:paraId="2B3255E1" w14:textId="77777777" w:rsidR="008965DF" w:rsidRPr="004527F7" w:rsidRDefault="008965DF" w:rsidP="00BD6212">
            <w:pPr>
              <w:pStyle w:val="Tabletext"/>
              <w:rPr>
                <w:b/>
              </w:rPr>
            </w:pPr>
            <w:r w:rsidRPr="004527F7">
              <w:t>Modulation</w:t>
            </w:r>
          </w:p>
        </w:tc>
        <w:tc>
          <w:tcPr>
            <w:tcW w:w="3510" w:type="pct"/>
            <w:shd w:val="clear" w:color="auto" w:fill="FFFFFF" w:themeFill="background1"/>
          </w:tcPr>
          <w:p w14:paraId="45155F3F" w14:textId="77777777" w:rsidR="008965DF" w:rsidRPr="004527F7" w:rsidRDefault="008965DF" w:rsidP="00BD6212">
            <w:pPr>
              <w:pStyle w:val="Tabletext"/>
              <w:rPr>
                <w:b/>
              </w:rPr>
            </w:pPr>
            <w:r w:rsidRPr="004527F7">
              <w:t xml:space="preserve">4-level </w:t>
            </w:r>
            <w:proofErr w:type="spellStart"/>
            <w:r w:rsidRPr="004527F7">
              <w:t>FSK</w:t>
            </w:r>
            <w:proofErr w:type="spellEnd"/>
          </w:p>
        </w:tc>
      </w:tr>
      <w:tr w:rsidR="008965DF" w:rsidRPr="004527F7" w14:paraId="76575852" w14:textId="77777777" w:rsidTr="00BD6212">
        <w:trPr>
          <w:jc w:val="center"/>
        </w:trPr>
        <w:tc>
          <w:tcPr>
            <w:tcW w:w="1490" w:type="pct"/>
            <w:shd w:val="clear" w:color="auto" w:fill="FFFFFF" w:themeFill="background1"/>
          </w:tcPr>
          <w:p w14:paraId="26B80F4A" w14:textId="77777777" w:rsidR="008965DF" w:rsidRPr="004527F7" w:rsidRDefault="008965DF" w:rsidP="00BD6212">
            <w:pPr>
              <w:pStyle w:val="Tabletext"/>
              <w:rPr>
                <w:bCs/>
              </w:rPr>
            </w:pPr>
            <w:r w:rsidRPr="004527F7">
              <w:rPr>
                <w:bCs/>
              </w:rPr>
              <w:t>Access Method</w:t>
            </w:r>
          </w:p>
        </w:tc>
        <w:tc>
          <w:tcPr>
            <w:tcW w:w="3510" w:type="pct"/>
            <w:shd w:val="clear" w:color="auto" w:fill="FFFFFF" w:themeFill="background1"/>
          </w:tcPr>
          <w:p w14:paraId="7E2F442C" w14:textId="77777777" w:rsidR="008965DF" w:rsidRPr="004527F7" w:rsidRDefault="008965DF" w:rsidP="00BD6212">
            <w:pPr>
              <w:pStyle w:val="Tabletext"/>
              <w:rPr>
                <w:bCs/>
              </w:rPr>
            </w:pPr>
            <w:proofErr w:type="spellStart"/>
            <w:r w:rsidRPr="004527F7">
              <w:rPr>
                <w:bCs/>
              </w:rPr>
              <w:t>2slot</w:t>
            </w:r>
            <w:proofErr w:type="spellEnd"/>
            <w:r w:rsidRPr="004527F7">
              <w:rPr>
                <w:bCs/>
              </w:rPr>
              <w:t xml:space="preserve"> TDMA</w:t>
            </w:r>
          </w:p>
        </w:tc>
      </w:tr>
      <w:tr w:rsidR="008965DF" w:rsidRPr="004527F7" w14:paraId="698B4325" w14:textId="77777777" w:rsidTr="00BD6212">
        <w:trPr>
          <w:jc w:val="center"/>
        </w:trPr>
        <w:tc>
          <w:tcPr>
            <w:tcW w:w="1490" w:type="pct"/>
            <w:shd w:val="clear" w:color="auto" w:fill="FFFFFF" w:themeFill="background1"/>
          </w:tcPr>
          <w:p w14:paraId="0FE44A3D" w14:textId="77777777" w:rsidR="008965DF" w:rsidRPr="004527F7" w:rsidRDefault="008965DF" w:rsidP="00BD6212">
            <w:pPr>
              <w:pStyle w:val="Tabletext"/>
              <w:rPr>
                <w:b/>
              </w:rPr>
            </w:pPr>
            <w:r w:rsidRPr="004527F7">
              <w:t>Modulation</w:t>
            </w:r>
          </w:p>
        </w:tc>
        <w:tc>
          <w:tcPr>
            <w:tcW w:w="3510" w:type="pct"/>
            <w:shd w:val="clear" w:color="auto" w:fill="FFFFFF" w:themeFill="background1"/>
          </w:tcPr>
          <w:p w14:paraId="4400B0CB" w14:textId="77777777" w:rsidR="008965DF" w:rsidRPr="004527F7" w:rsidRDefault="008965DF" w:rsidP="00BD6212">
            <w:pPr>
              <w:pStyle w:val="Tabletext"/>
              <w:rPr>
                <w:b/>
              </w:rPr>
            </w:pPr>
            <w:r w:rsidRPr="004527F7">
              <w:t xml:space="preserve">4-level </w:t>
            </w:r>
            <w:proofErr w:type="spellStart"/>
            <w:r w:rsidRPr="004527F7">
              <w:t>FSK</w:t>
            </w:r>
            <w:proofErr w:type="spellEnd"/>
            <w:r w:rsidRPr="004527F7">
              <w:t xml:space="preserve"> Modulation</w:t>
            </w:r>
          </w:p>
        </w:tc>
      </w:tr>
      <w:tr w:rsidR="008965DF" w:rsidRPr="004527F7" w14:paraId="2F592C3B" w14:textId="77777777" w:rsidTr="00BD6212">
        <w:trPr>
          <w:jc w:val="center"/>
        </w:trPr>
        <w:tc>
          <w:tcPr>
            <w:tcW w:w="1490" w:type="pct"/>
          </w:tcPr>
          <w:p w14:paraId="1E9BD5C2" w14:textId="77777777" w:rsidR="008965DF" w:rsidRPr="004527F7" w:rsidRDefault="008965DF" w:rsidP="00BD6212">
            <w:pPr>
              <w:pStyle w:val="Tabletext"/>
            </w:pPr>
            <w:r w:rsidRPr="004527F7">
              <w:t>Vocoder</w:t>
            </w:r>
          </w:p>
        </w:tc>
        <w:tc>
          <w:tcPr>
            <w:tcW w:w="3510" w:type="pct"/>
          </w:tcPr>
          <w:p w14:paraId="5B643BDB" w14:textId="77777777" w:rsidR="008965DF" w:rsidRPr="004527F7" w:rsidRDefault="008965DF" w:rsidP="00BD6212">
            <w:pPr>
              <w:pStyle w:val="Tabletext"/>
            </w:pPr>
            <w:proofErr w:type="spellStart"/>
            <w:r w:rsidRPr="004527F7">
              <w:t>AMBE+2</w:t>
            </w:r>
            <w:proofErr w:type="spellEnd"/>
          </w:p>
        </w:tc>
      </w:tr>
      <w:tr w:rsidR="008965DF" w:rsidRPr="004527F7" w14:paraId="7A8EFFD9" w14:textId="77777777" w:rsidTr="00BD6212">
        <w:trPr>
          <w:jc w:val="center"/>
        </w:trPr>
        <w:tc>
          <w:tcPr>
            <w:tcW w:w="1490" w:type="pct"/>
          </w:tcPr>
          <w:p w14:paraId="0B02ADF3" w14:textId="77777777" w:rsidR="008965DF" w:rsidRPr="004527F7" w:rsidRDefault="008965DF" w:rsidP="00BD6212">
            <w:pPr>
              <w:pStyle w:val="Tabletext"/>
            </w:pPr>
            <w:r w:rsidRPr="004527F7">
              <w:t>Channel Spacing</w:t>
            </w:r>
          </w:p>
        </w:tc>
        <w:tc>
          <w:tcPr>
            <w:tcW w:w="3510" w:type="pct"/>
          </w:tcPr>
          <w:p w14:paraId="00D806F1" w14:textId="77777777" w:rsidR="008965DF" w:rsidRPr="004527F7" w:rsidRDefault="008965DF" w:rsidP="00BD6212">
            <w:pPr>
              <w:pStyle w:val="Tabletext"/>
            </w:pPr>
            <w:r w:rsidRPr="004527F7">
              <w:t>12.5 kHz</w:t>
            </w:r>
          </w:p>
        </w:tc>
      </w:tr>
    </w:tbl>
    <w:p w14:paraId="5AFA1FCB" w14:textId="77777777" w:rsidR="008965DF" w:rsidRDefault="008965DF" w:rsidP="005479B4">
      <w:pPr>
        <w:pStyle w:val="Tablefin"/>
      </w:pPr>
    </w:p>
    <w:p w14:paraId="48A28CC8" w14:textId="77777777" w:rsidR="008965DF" w:rsidRPr="004527F7" w:rsidRDefault="008965DF" w:rsidP="005479B4">
      <w:pPr>
        <w:jc w:val="both"/>
      </w:pPr>
      <w:proofErr w:type="spellStart"/>
      <w:r w:rsidRPr="004527F7">
        <w:lastRenderedPageBreak/>
        <w:t>DMR</w:t>
      </w:r>
      <w:proofErr w:type="spellEnd"/>
      <w:r w:rsidRPr="004527F7">
        <w:t xml:space="preserve"> defines three tiers: Tier-I </w:t>
      </w:r>
      <w:r>
        <w:t>–</w:t>
      </w:r>
      <w:r w:rsidRPr="004527F7">
        <w:t xml:space="preserve"> license free 446 MHz operation, power limited to 0.5 W; Tier-II </w:t>
      </w:r>
      <w:r>
        <w:t>–</w:t>
      </w:r>
      <w:r w:rsidRPr="004527F7">
        <w:t xml:space="preserve"> direct replacement for analogue conventional radio, can be used with repeaters; Tier-III </w:t>
      </w:r>
      <w:r>
        <w:t>–</w:t>
      </w:r>
      <w:r w:rsidRPr="004527F7">
        <w:t xml:space="preserve"> trunking mode and data services.</w:t>
      </w:r>
    </w:p>
    <w:p w14:paraId="1EFFACED" w14:textId="77777777" w:rsidR="008965DF" w:rsidRPr="004527F7" w:rsidRDefault="008965DF" w:rsidP="005479B4">
      <w:pPr>
        <w:pStyle w:val="Headingi"/>
        <w:jc w:val="both"/>
        <w:rPr>
          <w:b/>
          <w:bCs/>
        </w:rPr>
      </w:pPr>
      <w:bookmarkStart w:id="478" w:name="_Ref79422246"/>
      <w:r w:rsidRPr="004527F7">
        <w:rPr>
          <w:b/>
          <w:bCs/>
        </w:rPr>
        <w:t xml:space="preserve">Trans-European trunked radio system </w:t>
      </w:r>
      <w:bookmarkEnd w:id="478"/>
    </w:p>
    <w:p w14:paraId="5199B286" w14:textId="77777777" w:rsidR="008965DF" w:rsidRPr="004527F7" w:rsidRDefault="008965DF" w:rsidP="005479B4">
      <w:pPr>
        <w:jc w:val="both"/>
      </w:pPr>
      <w:r w:rsidRPr="004527F7">
        <w:t xml:space="preserve">TETRA is European standard for trunked radio system, designed for government agencies, emergency services and public safety networks. TETRA is European version of trunked radio </w:t>
      </w:r>
      <w:proofErr w:type="gramStart"/>
      <w:r w:rsidRPr="004527F7">
        <w:t>similar to</w:t>
      </w:r>
      <w:proofErr w:type="gramEnd"/>
      <w:r w:rsidRPr="004527F7">
        <w:t xml:space="preserve"> Project 25. </w:t>
      </w:r>
    </w:p>
    <w:p w14:paraId="1062A1E3" w14:textId="77777777" w:rsidR="008965DF" w:rsidRPr="004527F7" w:rsidRDefault="008965DF" w:rsidP="005479B4">
      <w:pPr>
        <w:jc w:val="both"/>
      </w:pPr>
      <w:r w:rsidRPr="004527F7">
        <w:t xml:space="preserve">Tetra is EU open standard, published by </w:t>
      </w:r>
      <w:proofErr w:type="spellStart"/>
      <w:r w:rsidRPr="004527F7">
        <w:t>ETSI</w:t>
      </w:r>
      <w:proofErr w:type="spellEnd"/>
      <w:r w:rsidRPr="004527F7">
        <w:t xml:space="preserve"> under the reference ETS 300.392 - ETS 300.396 (</w:t>
      </w:r>
      <w:proofErr w:type="spellStart"/>
      <w:r w:rsidRPr="004527F7">
        <w:t>ETSI</w:t>
      </w:r>
      <w:proofErr w:type="spellEnd"/>
      <w:r w:rsidRPr="004527F7">
        <w:t xml:space="preserve"> TS 300 396-1 [11], </w:t>
      </w:r>
      <w:proofErr w:type="spellStart"/>
      <w:r w:rsidRPr="004527F7">
        <w:t>ETSI</w:t>
      </w:r>
      <w:proofErr w:type="spellEnd"/>
      <w:r w:rsidRPr="004527F7">
        <w:t xml:space="preserve"> TS 100 392-2 [7]).</w:t>
      </w:r>
    </w:p>
    <w:p w14:paraId="32E947D3" w14:textId="77777777" w:rsidR="008965DF" w:rsidRPr="004527F7" w:rsidRDefault="008965DF" w:rsidP="005479B4">
      <w:pPr>
        <w:pStyle w:val="TableNo"/>
      </w:pPr>
      <w:r w:rsidRPr="004527F7">
        <w:t>Table 10</w:t>
      </w:r>
    </w:p>
    <w:p w14:paraId="3A7532A2" w14:textId="77777777" w:rsidR="008965DF" w:rsidRPr="004527F7" w:rsidRDefault="008965DF" w:rsidP="005479B4">
      <w:pPr>
        <w:pStyle w:val="Tabletitle"/>
      </w:pPr>
      <w:r w:rsidRPr="004527F7">
        <w:t>Technical specifications of Trans-European trunked radio system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5670"/>
      </w:tblGrid>
      <w:tr w:rsidR="008965DF" w:rsidRPr="004527F7" w14:paraId="39F97F70" w14:textId="77777777" w:rsidTr="00BD6212">
        <w:trPr>
          <w:jc w:val="center"/>
        </w:trPr>
        <w:tc>
          <w:tcPr>
            <w:tcW w:w="2122" w:type="dxa"/>
            <w:shd w:val="clear" w:color="auto" w:fill="FFFFFF" w:themeFill="background1"/>
          </w:tcPr>
          <w:p w14:paraId="3D24478B" w14:textId="77777777" w:rsidR="008965DF" w:rsidRPr="004527F7" w:rsidRDefault="008965DF" w:rsidP="00BD6212">
            <w:pPr>
              <w:pStyle w:val="Tabletext"/>
            </w:pPr>
            <w:r w:rsidRPr="004527F7">
              <w:t>Transmission Rate</w:t>
            </w:r>
          </w:p>
        </w:tc>
        <w:tc>
          <w:tcPr>
            <w:tcW w:w="5670" w:type="dxa"/>
            <w:shd w:val="clear" w:color="auto" w:fill="FFFFFF" w:themeFill="background1"/>
          </w:tcPr>
          <w:p w14:paraId="33D97F68" w14:textId="77777777" w:rsidR="008965DF" w:rsidRPr="004527F7" w:rsidRDefault="008965DF" w:rsidP="00BD6212">
            <w:pPr>
              <w:pStyle w:val="Tabletext"/>
            </w:pPr>
            <w:r w:rsidRPr="004527F7">
              <w:t>7.2 kbit/s per timeslot</w:t>
            </w:r>
          </w:p>
        </w:tc>
      </w:tr>
      <w:tr w:rsidR="008965DF" w:rsidRPr="004527F7" w14:paraId="73561CCB" w14:textId="77777777" w:rsidTr="00BD6212">
        <w:trPr>
          <w:jc w:val="center"/>
        </w:trPr>
        <w:tc>
          <w:tcPr>
            <w:tcW w:w="2122" w:type="dxa"/>
            <w:shd w:val="clear" w:color="auto" w:fill="FFFFFF" w:themeFill="background1"/>
          </w:tcPr>
          <w:p w14:paraId="339AD08B" w14:textId="77777777" w:rsidR="008965DF" w:rsidRPr="004527F7" w:rsidRDefault="008965DF" w:rsidP="00BD6212">
            <w:pPr>
              <w:pStyle w:val="Tabletext"/>
            </w:pPr>
            <w:r w:rsidRPr="004527F7">
              <w:t>Modulation</w:t>
            </w:r>
          </w:p>
        </w:tc>
        <w:tc>
          <w:tcPr>
            <w:tcW w:w="5670" w:type="dxa"/>
            <w:shd w:val="clear" w:color="auto" w:fill="FFFFFF" w:themeFill="background1"/>
          </w:tcPr>
          <w:p w14:paraId="553F2AB4" w14:textId="77777777" w:rsidR="008965DF" w:rsidRPr="004527F7" w:rsidRDefault="008965DF" w:rsidP="00BD6212">
            <w:pPr>
              <w:pStyle w:val="Tabletext"/>
            </w:pPr>
            <w:r w:rsidRPr="004527F7">
              <w:t xml:space="preserve">π/4 </w:t>
            </w:r>
            <w:proofErr w:type="spellStart"/>
            <w:r w:rsidRPr="004527F7">
              <w:t>DQPSK</w:t>
            </w:r>
            <w:proofErr w:type="spellEnd"/>
          </w:p>
        </w:tc>
      </w:tr>
      <w:tr w:rsidR="008965DF" w:rsidRPr="004527F7" w14:paraId="6831421A" w14:textId="77777777" w:rsidTr="00BD6212">
        <w:trPr>
          <w:jc w:val="center"/>
        </w:trPr>
        <w:tc>
          <w:tcPr>
            <w:tcW w:w="2122" w:type="dxa"/>
            <w:shd w:val="clear" w:color="auto" w:fill="FFFFFF" w:themeFill="background1"/>
          </w:tcPr>
          <w:p w14:paraId="499B9D0B" w14:textId="77777777" w:rsidR="008965DF" w:rsidRPr="004527F7" w:rsidRDefault="008965DF" w:rsidP="00BD6212">
            <w:pPr>
              <w:pStyle w:val="Tabletext"/>
            </w:pPr>
            <w:r w:rsidRPr="004527F7">
              <w:t>Access Method</w:t>
            </w:r>
          </w:p>
        </w:tc>
        <w:tc>
          <w:tcPr>
            <w:tcW w:w="5670" w:type="dxa"/>
            <w:shd w:val="clear" w:color="auto" w:fill="FFFFFF" w:themeFill="background1"/>
          </w:tcPr>
          <w:p w14:paraId="71E48E3A" w14:textId="77777777" w:rsidR="008965DF" w:rsidRPr="004527F7" w:rsidRDefault="008965DF" w:rsidP="00BD6212">
            <w:pPr>
              <w:pStyle w:val="Tabletext"/>
            </w:pPr>
            <w:r w:rsidRPr="004527F7">
              <w:t>4 slot TDMA</w:t>
            </w:r>
          </w:p>
        </w:tc>
      </w:tr>
      <w:tr w:rsidR="008965DF" w:rsidRPr="004527F7" w14:paraId="5E7F85C2" w14:textId="77777777" w:rsidTr="00BD6212">
        <w:trPr>
          <w:jc w:val="center"/>
        </w:trPr>
        <w:tc>
          <w:tcPr>
            <w:tcW w:w="2122" w:type="dxa"/>
          </w:tcPr>
          <w:p w14:paraId="44C1C32D" w14:textId="77777777" w:rsidR="008965DF" w:rsidRPr="004527F7" w:rsidRDefault="008965DF" w:rsidP="00BD6212">
            <w:pPr>
              <w:pStyle w:val="Tabletext"/>
            </w:pPr>
            <w:r w:rsidRPr="004527F7">
              <w:t>Vocoder</w:t>
            </w:r>
          </w:p>
        </w:tc>
        <w:tc>
          <w:tcPr>
            <w:tcW w:w="5670" w:type="dxa"/>
          </w:tcPr>
          <w:p w14:paraId="5869661F" w14:textId="77777777" w:rsidR="008965DF" w:rsidRPr="004527F7" w:rsidRDefault="008965DF" w:rsidP="00BD6212">
            <w:pPr>
              <w:pStyle w:val="Tabletext"/>
            </w:pPr>
            <w:proofErr w:type="spellStart"/>
            <w:r w:rsidRPr="004527F7">
              <w:t>ACELP</w:t>
            </w:r>
            <w:proofErr w:type="spellEnd"/>
            <w:r w:rsidRPr="004527F7">
              <w:t xml:space="preserve"> 4.567 kbit/s</w:t>
            </w:r>
          </w:p>
        </w:tc>
      </w:tr>
      <w:tr w:rsidR="008965DF" w:rsidRPr="004527F7" w14:paraId="161E993D" w14:textId="77777777" w:rsidTr="00BD6212">
        <w:trPr>
          <w:jc w:val="center"/>
        </w:trPr>
        <w:tc>
          <w:tcPr>
            <w:tcW w:w="2122" w:type="dxa"/>
          </w:tcPr>
          <w:p w14:paraId="5D3B3CCA" w14:textId="77777777" w:rsidR="008965DF" w:rsidRPr="004527F7" w:rsidRDefault="008965DF" w:rsidP="00BD6212">
            <w:pPr>
              <w:pStyle w:val="Tabletext"/>
            </w:pPr>
            <w:r w:rsidRPr="004527F7">
              <w:t>Channel Spacing</w:t>
            </w:r>
          </w:p>
        </w:tc>
        <w:tc>
          <w:tcPr>
            <w:tcW w:w="5670" w:type="dxa"/>
          </w:tcPr>
          <w:p w14:paraId="4497FF01" w14:textId="77777777" w:rsidR="008965DF" w:rsidRPr="004527F7" w:rsidRDefault="008965DF" w:rsidP="00BD6212">
            <w:pPr>
              <w:pStyle w:val="Tabletext"/>
            </w:pPr>
            <w:r w:rsidRPr="004527F7">
              <w:t>25 kHz</w:t>
            </w:r>
          </w:p>
        </w:tc>
      </w:tr>
    </w:tbl>
    <w:p w14:paraId="2EE984C4" w14:textId="77777777" w:rsidR="008965DF" w:rsidRDefault="008965DF" w:rsidP="005479B4">
      <w:pPr>
        <w:pStyle w:val="Tablefin"/>
      </w:pPr>
    </w:p>
    <w:p w14:paraId="4F97113E" w14:textId="77777777" w:rsidR="008965DF" w:rsidRPr="004527F7" w:rsidRDefault="008965DF" w:rsidP="005479B4">
      <w:pPr>
        <w:jc w:val="both"/>
        <w:rPr>
          <w:rFonts w:cs="Arial"/>
        </w:rPr>
      </w:pPr>
      <w:r w:rsidRPr="004527F7">
        <w:rPr>
          <w:rFonts w:cs="Arial"/>
        </w:rPr>
        <w:t>TETRA system works mainly as a trunking mobile radio network, but it is possible to use TETRA radio as conventional radio (PTT mode).</w:t>
      </w:r>
    </w:p>
    <w:p w14:paraId="717D60A5" w14:textId="6DD33D22" w:rsidR="008965DF" w:rsidRPr="004527F7" w:rsidRDefault="008965DF" w:rsidP="005479B4">
      <w:pPr>
        <w:pStyle w:val="Headingb"/>
        <w:jc w:val="both"/>
      </w:pPr>
      <w:r w:rsidRPr="004527F7">
        <w:t>Summary</w:t>
      </w:r>
    </w:p>
    <w:p w14:paraId="71F19412" w14:textId="77777777" w:rsidR="008965DF" w:rsidRPr="004527F7" w:rsidRDefault="008965DF" w:rsidP="005479B4">
      <w:pPr>
        <w:jc w:val="both"/>
        <w:rPr>
          <w:szCs w:val="24"/>
        </w:rPr>
      </w:pPr>
      <w:r w:rsidRPr="004527F7">
        <w:t xml:space="preserve">TETRA is designed for large networks and requires expensive infrastructure and does not provide the 6.25 kHz channel requirement. </w:t>
      </w:r>
    </w:p>
    <w:p w14:paraId="5BCA79BD" w14:textId="77777777" w:rsidR="008965DF" w:rsidRPr="004527F7" w:rsidRDefault="008965DF" w:rsidP="005479B4">
      <w:pPr>
        <w:jc w:val="both"/>
      </w:pPr>
      <w:proofErr w:type="spellStart"/>
      <w:r w:rsidRPr="004527F7">
        <w:t>DMR</w:t>
      </w:r>
      <w:proofErr w:type="spellEnd"/>
      <w:r w:rsidRPr="004527F7">
        <w:t xml:space="preserve"> is meant to replace 12.5 kHz analogue channel and so does not allow to make separate 6.25</w:t>
      </w:r>
      <w:r>
        <w:t> </w:t>
      </w:r>
      <w:r w:rsidRPr="004527F7">
        <w:t>kHz channels. Lot of maritime audio traffic is broadcast (or all vessel), so TDMA does not offer advantages here.</w:t>
      </w:r>
    </w:p>
    <w:p w14:paraId="01AD239A" w14:textId="77777777" w:rsidR="008965DF" w:rsidRPr="004527F7" w:rsidRDefault="008965DF" w:rsidP="005479B4">
      <w:pPr>
        <w:jc w:val="both"/>
      </w:pPr>
      <w:proofErr w:type="spellStart"/>
      <w:r w:rsidRPr="004527F7">
        <w:t>dPMR</w:t>
      </w:r>
      <w:proofErr w:type="spellEnd"/>
      <w:r w:rsidRPr="004527F7">
        <w:t xml:space="preserve"> and </w:t>
      </w:r>
      <w:proofErr w:type="spellStart"/>
      <w:r w:rsidRPr="004527F7">
        <w:t>NXDN</w:t>
      </w:r>
      <w:proofErr w:type="spellEnd"/>
      <w:r w:rsidRPr="004527F7">
        <w:t xml:space="preserve"> are well suited to replace analogue audio in maritime environment. They both provide:</w:t>
      </w:r>
    </w:p>
    <w:p w14:paraId="6A3B798C" w14:textId="77777777" w:rsidR="008965DF" w:rsidRPr="004527F7" w:rsidRDefault="008965DF" w:rsidP="005479B4">
      <w:pPr>
        <w:pStyle w:val="enumlev1"/>
      </w:pPr>
      <w:r>
        <w:t>–</w:t>
      </w:r>
      <w:r>
        <w:tab/>
      </w:r>
      <w:r w:rsidRPr="004527F7">
        <w:t xml:space="preserve">standardised minimal cost digital radio solution, working on 6.25 kHz </w:t>
      </w:r>
      <w:proofErr w:type="gramStart"/>
      <w:r w:rsidRPr="004527F7">
        <w:t>channels;</w:t>
      </w:r>
      <w:proofErr w:type="gramEnd"/>
    </w:p>
    <w:p w14:paraId="06B2EF52" w14:textId="77777777" w:rsidR="008965DF" w:rsidRPr="004527F7" w:rsidRDefault="008965DF" w:rsidP="005479B4">
      <w:pPr>
        <w:pStyle w:val="enumlev1"/>
      </w:pPr>
      <w:r>
        <w:t>–</w:t>
      </w:r>
      <w:r>
        <w:tab/>
      </w:r>
      <w:r w:rsidRPr="004527F7">
        <w:t xml:space="preserve">group call and individual </w:t>
      </w:r>
      <w:proofErr w:type="gramStart"/>
      <w:r w:rsidRPr="004527F7">
        <w:t>call;</w:t>
      </w:r>
      <w:proofErr w:type="gramEnd"/>
    </w:p>
    <w:p w14:paraId="1993BFC9" w14:textId="77777777" w:rsidR="008965DF" w:rsidRPr="004527F7" w:rsidRDefault="008965DF" w:rsidP="005479B4">
      <w:pPr>
        <w:pStyle w:val="enumlev1"/>
      </w:pPr>
      <w:r>
        <w:t>–</w:t>
      </w:r>
      <w:r>
        <w:tab/>
      </w:r>
      <w:r w:rsidRPr="004527F7">
        <w:t xml:space="preserve">short data </w:t>
      </w:r>
      <w:proofErr w:type="gramStart"/>
      <w:r w:rsidRPr="004527F7">
        <w:t>transmission;</w:t>
      </w:r>
      <w:proofErr w:type="gramEnd"/>
    </w:p>
    <w:p w14:paraId="54312ED3" w14:textId="77777777" w:rsidR="008965DF" w:rsidRPr="004527F7" w:rsidRDefault="008965DF" w:rsidP="005479B4">
      <w:pPr>
        <w:pStyle w:val="enumlev1"/>
      </w:pPr>
      <w:r>
        <w:t>–</w:t>
      </w:r>
      <w:r>
        <w:tab/>
      </w:r>
      <w:r w:rsidRPr="004527F7">
        <w:t>security Services (location and status transmission</w:t>
      </w:r>
      <w:proofErr w:type="gramStart"/>
      <w:r w:rsidRPr="004527F7">
        <w:t>);</w:t>
      </w:r>
      <w:proofErr w:type="gramEnd"/>
    </w:p>
    <w:p w14:paraId="7DDE4651" w14:textId="77777777" w:rsidR="008965DF" w:rsidRPr="004527F7" w:rsidRDefault="008965DF" w:rsidP="005479B4">
      <w:pPr>
        <w:pStyle w:val="enumlev1"/>
      </w:pPr>
      <w:r>
        <w:t>–</w:t>
      </w:r>
      <w:r>
        <w:tab/>
      </w:r>
      <w:r w:rsidRPr="004527F7">
        <w:t>coexistence with analogue audio.</w:t>
      </w:r>
    </w:p>
    <w:p w14:paraId="533C8052" w14:textId="77777777" w:rsidR="008965DF" w:rsidRPr="004527F7" w:rsidRDefault="008965DF" w:rsidP="005479B4">
      <w:pPr>
        <w:jc w:val="both"/>
      </w:pPr>
      <w:r w:rsidRPr="004527F7">
        <w:t xml:space="preserve">They both </w:t>
      </w:r>
      <w:proofErr w:type="gramStart"/>
      <w:r w:rsidRPr="004527F7">
        <w:t>claim:</w:t>
      </w:r>
      <w:proofErr w:type="gramEnd"/>
      <w:r w:rsidRPr="004527F7">
        <w:t xml:space="preserve"> improved audio quality in weak signal conditions; better range performance (this is taken to mean a good quality of service out to the range boundary rather than much greater absolute range). </w:t>
      </w:r>
    </w:p>
    <w:p w14:paraId="53139D09" w14:textId="77777777" w:rsidR="008965DF" w:rsidRPr="004527F7" w:rsidRDefault="008965DF" w:rsidP="005479B4">
      <w:pPr>
        <w:jc w:val="both"/>
      </w:pPr>
      <w:proofErr w:type="spellStart"/>
      <w:r w:rsidRPr="004527F7">
        <w:t>NXDN</w:t>
      </w:r>
      <w:proofErr w:type="spellEnd"/>
      <w:r w:rsidRPr="004527F7">
        <w:t xml:space="preserve"> uses </w:t>
      </w:r>
      <w:proofErr w:type="gramStart"/>
      <w:r w:rsidRPr="004527F7">
        <w:t>16 bit</w:t>
      </w:r>
      <w:proofErr w:type="gramEnd"/>
      <w:r w:rsidRPr="004527F7">
        <w:t xml:space="preserve"> user and 16 bit group address space. </w:t>
      </w:r>
      <w:proofErr w:type="spellStart"/>
      <w:r w:rsidRPr="004527F7">
        <w:t>dPMR</w:t>
      </w:r>
      <w:proofErr w:type="spellEnd"/>
      <w:r w:rsidRPr="004527F7">
        <w:t xml:space="preserve"> uses </w:t>
      </w:r>
      <w:proofErr w:type="gramStart"/>
      <w:r w:rsidRPr="004527F7">
        <w:t>24 bit</w:t>
      </w:r>
      <w:proofErr w:type="gramEnd"/>
      <w:r w:rsidRPr="004527F7">
        <w:t xml:space="preserve"> address, both needs modification to support 32 bit </w:t>
      </w:r>
      <w:proofErr w:type="spellStart"/>
      <w:r w:rsidRPr="004527F7">
        <w:t>MMSI</w:t>
      </w:r>
      <w:proofErr w:type="spellEnd"/>
      <w:r w:rsidRPr="004527F7">
        <w:t xml:space="preserve"> address as radio ID. Both are using </w:t>
      </w:r>
      <w:proofErr w:type="spellStart"/>
      <w:r w:rsidRPr="004527F7">
        <w:t>AMBE+2</w:t>
      </w:r>
      <w:proofErr w:type="spellEnd"/>
      <w:r w:rsidRPr="004527F7">
        <w:t xml:space="preserve"> codec. This codec is proprietary, usage needs license from Digital Voice Systems, Inc.</w:t>
      </w:r>
    </w:p>
    <w:p w14:paraId="327C348B" w14:textId="77777777" w:rsidR="008965DF" w:rsidRPr="004527F7" w:rsidRDefault="008965DF" w:rsidP="005479B4">
      <w:pPr>
        <w:jc w:val="both"/>
      </w:pPr>
      <w:proofErr w:type="spellStart"/>
      <w:r w:rsidRPr="004527F7">
        <w:t>dPMR</w:t>
      </w:r>
      <w:proofErr w:type="spellEnd"/>
      <w:r w:rsidRPr="004527F7">
        <w:t xml:space="preserve"> is </w:t>
      </w:r>
      <w:proofErr w:type="spellStart"/>
      <w:r w:rsidRPr="004527F7">
        <w:t>ETSI</w:t>
      </w:r>
      <w:proofErr w:type="spellEnd"/>
      <w:r w:rsidRPr="004527F7">
        <w:t xml:space="preserve"> open standard, </w:t>
      </w:r>
      <w:proofErr w:type="spellStart"/>
      <w:r w:rsidRPr="004527F7">
        <w:t>NXDN</w:t>
      </w:r>
      <w:proofErr w:type="spellEnd"/>
      <w:r w:rsidRPr="004527F7">
        <w:t xml:space="preserve"> is standard published by </w:t>
      </w:r>
      <w:proofErr w:type="spellStart"/>
      <w:r w:rsidRPr="004527F7">
        <w:t>NXDN</w:t>
      </w:r>
      <w:proofErr w:type="spellEnd"/>
      <w:r w:rsidRPr="004527F7">
        <w:t xml:space="preserve"> forum.</w:t>
      </w:r>
    </w:p>
    <w:p w14:paraId="61F87CE7" w14:textId="77777777" w:rsidR="008965DF" w:rsidRPr="004527F7" w:rsidRDefault="008965DF" w:rsidP="005479B4">
      <w:pPr>
        <w:jc w:val="both"/>
      </w:pPr>
      <w:r w:rsidRPr="004527F7">
        <w:lastRenderedPageBreak/>
        <w:t xml:space="preserve">Technically, the standards are comparable and offer similar functionality. However, the </w:t>
      </w:r>
      <w:proofErr w:type="spellStart"/>
      <w:r w:rsidRPr="004527F7">
        <w:t>dPMR</w:t>
      </w:r>
      <w:proofErr w:type="spellEnd"/>
      <w:r w:rsidRPr="004527F7">
        <w:t xml:space="preserve"> published as open </w:t>
      </w:r>
      <w:proofErr w:type="spellStart"/>
      <w:r w:rsidRPr="004527F7">
        <w:t>ETSI</w:t>
      </w:r>
      <w:proofErr w:type="spellEnd"/>
      <w:r w:rsidRPr="004527F7">
        <w:t xml:space="preserve"> standard is more preferred.</w:t>
      </w:r>
    </w:p>
    <w:p w14:paraId="14DCA3E7" w14:textId="77777777" w:rsidR="008965DF" w:rsidRPr="004527F7" w:rsidRDefault="008965DF" w:rsidP="005479B4">
      <w:pPr>
        <w:pStyle w:val="Headingb"/>
        <w:jc w:val="both"/>
      </w:pPr>
      <w:r w:rsidRPr="004527F7">
        <w:t>Digital private mobile radio marine</w:t>
      </w:r>
    </w:p>
    <w:p w14:paraId="6F88A3AA" w14:textId="77777777" w:rsidR="008965DF" w:rsidRPr="004527F7" w:rsidRDefault="008965DF" w:rsidP="005479B4">
      <w:pPr>
        <w:jc w:val="both"/>
      </w:pPr>
      <w:proofErr w:type="spellStart"/>
      <w:r w:rsidRPr="004527F7">
        <w:t>ETSI</w:t>
      </w:r>
      <w:proofErr w:type="spellEnd"/>
      <w:r w:rsidRPr="004527F7">
        <w:t xml:space="preserve"> has proposed draft document for using digital voice for Routine category calls in the marine VHF band. It is based modified </w:t>
      </w:r>
      <w:proofErr w:type="spellStart"/>
      <w:r w:rsidRPr="004527F7">
        <w:t>dPMR</w:t>
      </w:r>
      <w:proofErr w:type="spellEnd"/>
      <w:r w:rsidRPr="004527F7">
        <w:t xml:space="preserve"> protocol to use </w:t>
      </w:r>
      <w:proofErr w:type="gramStart"/>
      <w:r w:rsidRPr="004527F7">
        <w:t>32 bit</w:t>
      </w:r>
      <w:proofErr w:type="gramEnd"/>
      <w:r w:rsidRPr="004527F7">
        <w:t xml:space="preserve"> address space instead 24 bit.</w:t>
      </w:r>
    </w:p>
    <w:p w14:paraId="67FBAD49" w14:textId="77777777" w:rsidR="008965DF" w:rsidRPr="004527F7" w:rsidRDefault="008965DF" w:rsidP="005479B4">
      <w:pPr>
        <w:jc w:val="both"/>
      </w:pPr>
      <w:r w:rsidRPr="004527F7">
        <w:t xml:space="preserve">Last documents version is V 1.2.0 created 09.04.2019. Document is based license free </w:t>
      </w:r>
      <w:proofErr w:type="spellStart"/>
      <w:r w:rsidRPr="004527F7">
        <w:t>dPMR</w:t>
      </w:r>
      <w:proofErr w:type="spellEnd"/>
      <w:r w:rsidRPr="004527F7">
        <w:t xml:space="preserve"> </w:t>
      </w:r>
      <w:proofErr w:type="spellStart"/>
      <w:r w:rsidRPr="004527F7">
        <w:t>ETSI</w:t>
      </w:r>
      <w:proofErr w:type="spellEnd"/>
      <w:r w:rsidRPr="004527F7">
        <w:t xml:space="preserve"> TS 102 490 [9] </w:t>
      </w:r>
    </w:p>
    <w:p w14:paraId="3D33C587" w14:textId="77777777" w:rsidR="008965DF" w:rsidRPr="004527F7" w:rsidRDefault="008965DF" w:rsidP="005479B4">
      <w:pPr>
        <w:jc w:val="both"/>
      </w:pPr>
      <w:r w:rsidRPr="004527F7">
        <w:t>Next chapters are short summary about changes from TS 102 490 and comments about technical details.</w:t>
      </w:r>
    </w:p>
    <w:p w14:paraId="062D9720" w14:textId="77777777" w:rsidR="008965DF" w:rsidRPr="004527F7" w:rsidRDefault="008965DF" w:rsidP="005479B4">
      <w:pPr>
        <w:pStyle w:val="Headingi"/>
        <w:jc w:val="both"/>
        <w:rPr>
          <w:b/>
          <w:bCs/>
        </w:rPr>
      </w:pPr>
      <w:r w:rsidRPr="004527F7">
        <w:rPr>
          <w:b/>
          <w:bCs/>
        </w:rPr>
        <w:t xml:space="preserve">Proposed changes from </w:t>
      </w:r>
      <w:proofErr w:type="spellStart"/>
      <w:r w:rsidRPr="004527F7">
        <w:rPr>
          <w:b/>
          <w:bCs/>
        </w:rPr>
        <w:t>ESI</w:t>
      </w:r>
      <w:proofErr w:type="spellEnd"/>
      <w:r w:rsidRPr="004527F7">
        <w:rPr>
          <w:b/>
          <w:bCs/>
        </w:rPr>
        <w:t xml:space="preserve"> TS 102 490</w:t>
      </w:r>
    </w:p>
    <w:p w14:paraId="1E0B5A41" w14:textId="77777777" w:rsidR="008965DF" w:rsidRPr="004527F7" w:rsidRDefault="008965DF" w:rsidP="005479B4">
      <w:pPr>
        <w:jc w:val="both"/>
        <w:rPr>
          <w:sz w:val="18"/>
        </w:rPr>
      </w:pPr>
      <w:r w:rsidRPr="004527F7">
        <w:rPr>
          <w:rFonts w:cs="Arial"/>
          <w:szCs w:val="24"/>
        </w:rPr>
        <w:t xml:space="preserve">For </w:t>
      </w:r>
      <w:proofErr w:type="gramStart"/>
      <w:r w:rsidRPr="004527F7">
        <w:rPr>
          <w:rFonts w:cs="Arial"/>
          <w:szCs w:val="24"/>
        </w:rPr>
        <w:t>32 bit</w:t>
      </w:r>
      <w:proofErr w:type="gramEnd"/>
      <w:r w:rsidRPr="004527F7">
        <w:rPr>
          <w:rFonts w:cs="Arial"/>
          <w:szCs w:val="24"/>
        </w:rPr>
        <w:t xml:space="preserve"> address support frame encoding is changed (</w:t>
      </w:r>
      <w:r w:rsidRPr="004527F7">
        <w:t>C</w:t>
      </w:r>
      <w:r w:rsidRPr="004527F7">
        <w:rPr>
          <w:rFonts w:cs="Arial"/>
          <w:szCs w:val="24"/>
        </w:rPr>
        <w:t>hapter 5 "Frame coding"). Total frame length is same, but field are changed:</w:t>
      </w:r>
    </w:p>
    <w:p w14:paraId="349228DC" w14:textId="77777777" w:rsidR="008965DF" w:rsidRPr="004527F7" w:rsidRDefault="008965DF" w:rsidP="005479B4">
      <w:pPr>
        <w:pStyle w:val="TableNo"/>
      </w:pPr>
      <w:r w:rsidRPr="004527F7">
        <w:t>Table 11</w:t>
      </w:r>
    </w:p>
    <w:p w14:paraId="66365111" w14:textId="77777777" w:rsidR="008965DF" w:rsidRPr="004527F7" w:rsidRDefault="008965DF" w:rsidP="005479B4">
      <w:pPr>
        <w:pStyle w:val="Tabletitle"/>
      </w:pPr>
      <w:r w:rsidRPr="004527F7">
        <w:t>Address field related changes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5233"/>
      </w:tblGrid>
      <w:tr w:rsidR="008965DF" w:rsidRPr="004527F7" w14:paraId="6C81FCE3" w14:textId="77777777" w:rsidTr="00BD6212">
        <w:trPr>
          <w:jc w:val="center"/>
        </w:trPr>
        <w:tc>
          <w:tcPr>
            <w:tcW w:w="2405" w:type="dxa"/>
          </w:tcPr>
          <w:p w14:paraId="4CD0EE83" w14:textId="77777777" w:rsidR="008965DF" w:rsidRPr="004527F7" w:rsidRDefault="008965DF" w:rsidP="00BD6212">
            <w:pPr>
              <w:pStyle w:val="Tabletext"/>
            </w:pPr>
            <w:r w:rsidRPr="004527F7">
              <w:t>Frame Number</w:t>
            </w:r>
          </w:p>
        </w:tc>
        <w:tc>
          <w:tcPr>
            <w:tcW w:w="5233" w:type="dxa"/>
          </w:tcPr>
          <w:p w14:paraId="065B02AB" w14:textId="77777777" w:rsidR="008965DF" w:rsidRPr="004527F7" w:rsidRDefault="008965DF" w:rsidP="00BD6212">
            <w:pPr>
              <w:pStyle w:val="Tabletext"/>
            </w:pPr>
            <w:r w:rsidRPr="004527F7">
              <w:t>Unchanged</w:t>
            </w:r>
          </w:p>
        </w:tc>
      </w:tr>
      <w:tr w:rsidR="008965DF" w:rsidRPr="004527F7" w14:paraId="10FB0A3F" w14:textId="77777777" w:rsidTr="00BD6212">
        <w:trPr>
          <w:jc w:val="center"/>
        </w:trPr>
        <w:tc>
          <w:tcPr>
            <w:tcW w:w="2405" w:type="dxa"/>
          </w:tcPr>
          <w:p w14:paraId="51CF7518" w14:textId="77777777" w:rsidR="008965DF" w:rsidRPr="004527F7" w:rsidRDefault="008965DF" w:rsidP="00BD6212">
            <w:pPr>
              <w:pStyle w:val="Tabletext"/>
            </w:pPr>
            <w:r w:rsidRPr="004527F7">
              <w:t>Called ID (lower 16 bits)</w:t>
            </w:r>
          </w:p>
        </w:tc>
        <w:tc>
          <w:tcPr>
            <w:tcW w:w="5233" w:type="dxa"/>
          </w:tcPr>
          <w:p w14:paraId="1ECBF176" w14:textId="77777777" w:rsidR="008965DF" w:rsidRPr="004527F7" w:rsidRDefault="008965DF" w:rsidP="00BD6212">
            <w:pPr>
              <w:pStyle w:val="Tabletext"/>
            </w:pPr>
            <w:r w:rsidRPr="004527F7">
              <w:t>changed from 12 bit to 16</w:t>
            </w:r>
          </w:p>
        </w:tc>
      </w:tr>
      <w:tr w:rsidR="008965DF" w:rsidRPr="004527F7" w14:paraId="3B9D211D" w14:textId="77777777" w:rsidTr="00BD6212">
        <w:trPr>
          <w:jc w:val="center"/>
        </w:trPr>
        <w:tc>
          <w:tcPr>
            <w:tcW w:w="2405" w:type="dxa"/>
          </w:tcPr>
          <w:p w14:paraId="09C4C637" w14:textId="77777777" w:rsidR="008965DF" w:rsidRPr="004527F7" w:rsidRDefault="008965DF" w:rsidP="00BD6212">
            <w:pPr>
              <w:pStyle w:val="Tabletext"/>
            </w:pPr>
            <w:r w:rsidRPr="004527F7">
              <w:t>Communications mode</w:t>
            </w:r>
          </w:p>
        </w:tc>
        <w:tc>
          <w:tcPr>
            <w:tcW w:w="5233" w:type="dxa"/>
          </w:tcPr>
          <w:p w14:paraId="5CF4EFB7" w14:textId="77777777" w:rsidR="008965DF" w:rsidRPr="004527F7" w:rsidRDefault="008965DF" w:rsidP="00BD6212">
            <w:pPr>
              <w:pStyle w:val="Tabletext"/>
            </w:pPr>
            <w:r w:rsidRPr="004527F7">
              <w:t>Unchanged</w:t>
            </w:r>
          </w:p>
        </w:tc>
      </w:tr>
      <w:tr w:rsidR="008965DF" w:rsidRPr="004527F7" w14:paraId="499D5F4A" w14:textId="77777777" w:rsidTr="00BD6212">
        <w:trPr>
          <w:jc w:val="center"/>
        </w:trPr>
        <w:tc>
          <w:tcPr>
            <w:tcW w:w="2405" w:type="dxa"/>
          </w:tcPr>
          <w:p w14:paraId="160C2304" w14:textId="77777777" w:rsidR="008965DF" w:rsidRPr="004527F7" w:rsidRDefault="008965DF" w:rsidP="00BD6212">
            <w:pPr>
              <w:pStyle w:val="Tabletext"/>
            </w:pPr>
            <w:r w:rsidRPr="004527F7">
              <w:t>Category</w:t>
            </w:r>
          </w:p>
        </w:tc>
        <w:tc>
          <w:tcPr>
            <w:tcW w:w="5233" w:type="dxa"/>
          </w:tcPr>
          <w:p w14:paraId="6AA7FCE2" w14:textId="77777777" w:rsidR="008965DF" w:rsidRPr="004527F7" w:rsidRDefault="008965DF" w:rsidP="00BD6212">
            <w:pPr>
              <w:pStyle w:val="Tabletext"/>
            </w:pPr>
            <w:r w:rsidRPr="004527F7">
              <w:t>new filed, 2 bit long</w:t>
            </w:r>
          </w:p>
        </w:tc>
      </w:tr>
      <w:tr w:rsidR="008965DF" w:rsidRPr="004527F7" w14:paraId="22C53152" w14:textId="77777777" w:rsidTr="00BD6212">
        <w:trPr>
          <w:jc w:val="center"/>
        </w:trPr>
        <w:tc>
          <w:tcPr>
            <w:tcW w:w="2405" w:type="dxa"/>
          </w:tcPr>
          <w:p w14:paraId="355D7705" w14:textId="77777777" w:rsidR="008965DF" w:rsidRPr="004527F7" w:rsidRDefault="008965DF" w:rsidP="00BD6212">
            <w:pPr>
              <w:pStyle w:val="Tabletext"/>
            </w:pPr>
            <w:r w:rsidRPr="004527F7">
              <w:t>Version</w:t>
            </w:r>
          </w:p>
        </w:tc>
        <w:tc>
          <w:tcPr>
            <w:tcW w:w="5233" w:type="dxa"/>
          </w:tcPr>
          <w:p w14:paraId="5DABCC30" w14:textId="77777777" w:rsidR="008965DF" w:rsidRPr="004527F7" w:rsidRDefault="008965DF" w:rsidP="00BD6212">
            <w:pPr>
              <w:pStyle w:val="Tabletext"/>
            </w:pPr>
            <w:r w:rsidRPr="004527F7">
              <w:t xml:space="preserve">Comms format", "Reserved" </w:t>
            </w:r>
            <w:r>
              <w:t>–</w:t>
            </w:r>
            <w:r w:rsidRPr="004527F7">
              <w:t xml:space="preserve"> fields removed, total 6 bits</w:t>
            </w:r>
          </w:p>
        </w:tc>
      </w:tr>
    </w:tbl>
    <w:p w14:paraId="0201CF24" w14:textId="77777777" w:rsidR="008965DF" w:rsidRDefault="008965DF" w:rsidP="005479B4">
      <w:pPr>
        <w:pStyle w:val="Tablefin"/>
      </w:pPr>
    </w:p>
    <w:p w14:paraId="1A743BF9" w14:textId="77777777" w:rsidR="008965DF" w:rsidRPr="004527F7" w:rsidRDefault="008965DF" w:rsidP="005479B4">
      <w:pPr>
        <w:jc w:val="both"/>
        <w:rPr>
          <w:rFonts w:cs="Arial"/>
          <w:szCs w:val="24"/>
        </w:rPr>
      </w:pPr>
      <w:r w:rsidRPr="004527F7">
        <w:rPr>
          <w:rFonts w:cs="Arial"/>
          <w:szCs w:val="24"/>
        </w:rPr>
        <w:t>Similar changes are in Header frame and ACK frame content. Address fields are changed, added "category" and "Version", "Comms format", "Reserved" fields are removed. Total frame size is unchanged.</w:t>
      </w:r>
    </w:p>
    <w:p w14:paraId="782D7328" w14:textId="77777777" w:rsidR="008965DF" w:rsidRPr="004527F7" w:rsidRDefault="008965DF" w:rsidP="005479B4">
      <w:pPr>
        <w:jc w:val="both"/>
        <w:rPr>
          <w:rFonts w:cs="Arial"/>
          <w:szCs w:val="24"/>
        </w:rPr>
      </w:pPr>
      <w:r w:rsidRPr="004527F7">
        <w:rPr>
          <w:rFonts w:cs="Arial"/>
          <w:b/>
          <w:bCs/>
          <w:szCs w:val="24"/>
        </w:rPr>
        <w:t>Comment</w:t>
      </w:r>
      <w:r w:rsidRPr="004527F7">
        <w:rPr>
          <w:rFonts w:cs="Arial"/>
          <w:szCs w:val="24"/>
        </w:rPr>
        <w:t>: It remains unclear whether this protocol sufficiently "future proof" when there are no "Version" field.</w:t>
      </w:r>
    </w:p>
    <w:p w14:paraId="02A7C31D" w14:textId="77777777" w:rsidR="008965DF" w:rsidRPr="004527F7" w:rsidRDefault="008965DF" w:rsidP="005479B4">
      <w:pPr>
        <w:pStyle w:val="Headingi"/>
        <w:jc w:val="both"/>
        <w:rPr>
          <w:b/>
          <w:bCs/>
        </w:rPr>
      </w:pPr>
      <w:r w:rsidRPr="004527F7">
        <w:rPr>
          <w:b/>
          <w:bCs/>
        </w:rPr>
        <w:t>"Communication mode" field related changes</w:t>
      </w:r>
    </w:p>
    <w:p w14:paraId="78F4F37E" w14:textId="77777777" w:rsidR="008965DF" w:rsidRPr="004527F7" w:rsidRDefault="008965DF" w:rsidP="005479B4">
      <w:pPr>
        <w:jc w:val="both"/>
      </w:pPr>
      <w:proofErr w:type="gramStart"/>
      <w:r w:rsidRPr="004527F7">
        <w:t>The ”Communication</w:t>
      </w:r>
      <w:proofErr w:type="gramEnd"/>
      <w:r w:rsidRPr="004527F7">
        <w:t xml:space="preserve"> mode” field defines the settings as set out in Table 12. </w:t>
      </w:r>
    </w:p>
    <w:p w14:paraId="682E1F4F" w14:textId="77777777" w:rsidR="008965DF" w:rsidRPr="004527F7" w:rsidRDefault="008965DF" w:rsidP="005479B4">
      <w:pPr>
        <w:pStyle w:val="TableNo"/>
      </w:pPr>
      <w:r w:rsidRPr="004527F7">
        <w:t>Table 12</w:t>
      </w:r>
    </w:p>
    <w:p w14:paraId="4C741841" w14:textId="77777777" w:rsidR="008965DF" w:rsidRPr="004527F7" w:rsidRDefault="008965DF" w:rsidP="005479B4">
      <w:pPr>
        <w:pStyle w:val="Tabletitle"/>
      </w:pPr>
      <w:r w:rsidRPr="004527F7">
        <w:t>Communications mode field related changes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4252"/>
      </w:tblGrid>
      <w:tr w:rsidR="008965DF" w:rsidRPr="004527F7" w14:paraId="6D8450A6" w14:textId="77777777" w:rsidTr="00BD6212">
        <w:trPr>
          <w:trHeight w:val="248"/>
          <w:jc w:val="center"/>
        </w:trPr>
        <w:tc>
          <w:tcPr>
            <w:tcW w:w="3114" w:type="dxa"/>
          </w:tcPr>
          <w:p w14:paraId="1CD34770" w14:textId="77777777" w:rsidR="008965DF" w:rsidRPr="004527F7" w:rsidRDefault="008965DF" w:rsidP="00BD6212">
            <w:pPr>
              <w:pStyle w:val="Tabletext"/>
            </w:pPr>
            <w:r w:rsidRPr="004527F7">
              <w:t>Voice communication</w:t>
            </w:r>
          </w:p>
        </w:tc>
        <w:tc>
          <w:tcPr>
            <w:tcW w:w="4252" w:type="dxa"/>
          </w:tcPr>
          <w:p w14:paraId="706854A6" w14:textId="77777777" w:rsidR="008965DF" w:rsidRPr="004527F7" w:rsidRDefault="008965DF" w:rsidP="00BD6212">
            <w:pPr>
              <w:pStyle w:val="Tabletext"/>
            </w:pPr>
            <w:r w:rsidRPr="004527F7">
              <w:t xml:space="preserve">no user data in </w:t>
            </w:r>
            <w:proofErr w:type="spellStart"/>
            <w:r w:rsidRPr="004527F7">
              <w:t>SLD</w:t>
            </w:r>
            <w:proofErr w:type="spellEnd"/>
            <w:r w:rsidRPr="004527F7">
              <w:t xml:space="preserve"> field</w:t>
            </w:r>
          </w:p>
        </w:tc>
      </w:tr>
      <w:tr w:rsidR="008965DF" w:rsidRPr="004527F7" w14:paraId="49FF700F" w14:textId="77777777" w:rsidTr="00BD6212">
        <w:trPr>
          <w:jc w:val="center"/>
        </w:trPr>
        <w:tc>
          <w:tcPr>
            <w:tcW w:w="3114" w:type="dxa"/>
          </w:tcPr>
          <w:p w14:paraId="0816E353" w14:textId="77777777" w:rsidR="008965DF" w:rsidRPr="004527F7" w:rsidRDefault="008965DF" w:rsidP="00BD6212">
            <w:pPr>
              <w:pStyle w:val="Tabletext"/>
            </w:pPr>
            <w:r w:rsidRPr="004527F7">
              <w:t>Voice + slow data</w:t>
            </w:r>
          </w:p>
        </w:tc>
        <w:tc>
          <w:tcPr>
            <w:tcW w:w="4252" w:type="dxa"/>
          </w:tcPr>
          <w:p w14:paraId="711B93BB" w14:textId="77777777" w:rsidR="008965DF" w:rsidRPr="004527F7" w:rsidRDefault="008965DF" w:rsidP="00BD6212">
            <w:pPr>
              <w:pStyle w:val="Tabletext"/>
            </w:pPr>
            <w:r w:rsidRPr="004527F7">
              <w:t xml:space="preserve">position data in </w:t>
            </w:r>
            <w:proofErr w:type="spellStart"/>
            <w:r w:rsidRPr="004527F7">
              <w:t>SLD</w:t>
            </w:r>
            <w:proofErr w:type="spellEnd"/>
            <w:r w:rsidRPr="004527F7">
              <w:t xml:space="preserve"> field</w:t>
            </w:r>
          </w:p>
        </w:tc>
      </w:tr>
      <w:tr w:rsidR="008965DF" w:rsidRPr="004527F7" w14:paraId="4A73C0F9" w14:textId="77777777" w:rsidTr="00BD6212">
        <w:trPr>
          <w:jc w:val="center"/>
        </w:trPr>
        <w:tc>
          <w:tcPr>
            <w:tcW w:w="3114" w:type="dxa"/>
          </w:tcPr>
          <w:p w14:paraId="677AC47E" w14:textId="77777777" w:rsidR="008965DF" w:rsidRPr="004527F7" w:rsidRDefault="008965DF" w:rsidP="00BD6212">
            <w:pPr>
              <w:pStyle w:val="Tabletext"/>
            </w:pPr>
            <w:r w:rsidRPr="004527F7">
              <w:t>Voice and appended data</w:t>
            </w:r>
          </w:p>
        </w:tc>
        <w:tc>
          <w:tcPr>
            <w:tcW w:w="4252" w:type="dxa"/>
          </w:tcPr>
          <w:p w14:paraId="6BD0F5D4" w14:textId="77777777" w:rsidR="008965DF" w:rsidRPr="004527F7" w:rsidRDefault="008965DF" w:rsidP="00BD6212">
            <w:pPr>
              <w:pStyle w:val="Tabletext"/>
            </w:pPr>
            <w:r w:rsidRPr="004527F7">
              <w:t>Type 2</w:t>
            </w:r>
          </w:p>
        </w:tc>
      </w:tr>
      <w:tr w:rsidR="008965DF" w:rsidRPr="004527F7" w14:paraId="44DC5664" w14:textId="77777777" w:rsidTr="00BD6212">
        <w:trPr>
          <w:jc w:val="center"/>
        </w:trPr>
        <w:tc>
          <w:tcPr>
            <w:tcW w:w="3114" w:type="dxa"/>
          </w:tcPr>
          <w:p w14:paraId="55BEED24" w14:textId="77777777" w:rsidR="008965DF" w:rsidRPr="004527F7" w:rsidRDefault="008965DF" w:rsidP="00BD6212">
            <w:pPr>
              <w:pStyle w:val="Tabletext"/>
            </w:pPr>
            <w:r w:rsidRPr="004527F7">
              <w:t>Data communication type 2</w:t>
            </w:r>
          </w:p>
        </w:tc>
        <w:tc>
          <w:tcPr>
            <w:tcW w:w="4252" w:type="dxa"/>
          </w:tcPr>
          <w:p w14:paraId="189C725F" w14:textId="77777777" w:rsidR="008965DF" w:rsidRPr="004527F7" w:rsidRDefault="008965DF" w:rsidP="00BD6212">
            <w:pPr>
              <w:pStyle w:val="Tabletext"/>
            </w:pPr>
            <w:r w:rsidRPr="004527F7">
              <w:t xml:space="preserve">Payload is user data with </w:t>
            </w:r>
            <w:proofErr w:type="spellStart"/>
            <w:r w:rsidRPr="004527F7">
              <w:t>FEC</w:t>
            </w:r>
            <w:proofErr w:type="spellEnd"/>
          </w:p>
        </w:tc>
      </w:tr>
    </w:tbl>
    <w:p w14:paraId="53EB16CA" w14:textId="77777777" w:rsidR="008965DF" w:rsidRPr="004527F7" w:rsidRDefault="008965DF" w:rsidP="005479B4">
      <w:pPr>
        <w:pStyle w:val="Headingi"/>
        <w:rPr>
          <w:b/>
          <w:bCs/>
        </w:rPr>
      </w:pPr>
      <w:r w:rsidRPr="004527F7">
        <w:rPr>
          <w:b/>
          <w:bCs/>
        </w:rPr>
        <w:lastRenderedPageBreak/>
        <w:t>"Category" field related changes</w:t>
      </w:r>
    </w:p>
    <w:p w14:paraId="7CD622C3" w14:textId="77777777" w:rsidR="008965DF" w:rsidRPr="004527F7" w:rsidRDefault="008965DF" w:rsidP="005479B4">
      <w:pPr>
        <w:pStyle w:val="TableNo"/>
      </w:pPr>
      <w:r w:rsidRPr="004527F7">
        <w:t>Table 13</w:t>
      </w:r>
    </w:p>
    <w:p w14:paraId="3E009BCF" w14:textId="77777777" w:rsidR="008965DF" w:rsidRPr="004527F7" w:rsidRDefault="008965DF" w:rsidP="005479B4">
      <w:pPr>
        <w:pStyle w:val="Tabletitle"/>
      </w:pPr>
      <w:r w:rsidRPr="004527F7">
        <w:t>Category field related changes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3"/>
      </w:tblGrid>
      <w:tr w:rsidR="008965DF" w:rsidRPr="004527F7" w14:paraId="433A84B8" w14:textId="77777777" w:rsidTr="00BD6212">
        <w:trPr>
          <w:jc w:val="center"/>
        </w:trPr>
        <w:tc>
          <w:tcPr>
            <w:tcW w:w="4673" w:type="dxa"/>
          </w:tcPr>
          <w:p w14:paraId="38662F8A" w14:textId="77777777" w:rsidR="008965DF" w:rsidRPr="004527F7" w:rsidRDefault="008965DF" w:rsidP="00BD6212">
            <w:pPr>
              <w:pStyle w:val="Tabletext"/>
            </w:pPr>
            <w:r w:rsidRPr="004527F7">
              <w:rPr>
                <w:rFonts w:cs="Arial"/>
                <w:szCs w:val="24"/>
              </w:rPr>
              <w:t>New "Category" field defines:</w:t>
            </w:r>
          </w:p>
        </w:tc>
      </w:tr>
      <w:tr w:rsidR="008965DF" w:rsidRPr="004527F7" w14:paraId="705835D9" w14:textId="77777777" w:rsidTr="00BD6212">
        <w:trPr>
          <w:jc w:val="center"/>
        </w:trPr>
        <w:tc>
          <w:tcPr>
            <w:tcW w:w="4673" w:type="dxa"/>
          </w:tcPr>
          <w:p w14:paraId="37025A8A" w14:textId="77777777" w:rsidR="008965DF" w:rsidRPr="004527F7" w:rsidRDefault="008965DF" w:rsidP="00BD6212">
            <w:pPr>
              <w:pStyle w:val="Tabletext"/>
            </w:pPr>
            <w:r w:rsidRPr="004527F7">
              <w:t>Routine</w:t>
            </w:r>
          </w:p>
        </w:tc>
      </w:tr>
      <w:tr w:rsidR="008965DF" w:rsidRPr="004527F7" w14:paraId="1A8D2678" w14:textId="77777777" w:rsidTr="00BD6212">
        <w:trPr>
          <w:jc w:val="center"/>
        </w:trPr>
        <w:tc>
          <w:tcPr>
            <w:tcW w:w="4673" w:type="dxa"/>
          </w:tcPr>
          <w:p w14:paraId="0316BE3F" w14:textId="77777777" w:rsidR="008965DF" w:rsidRPr="004527F7" w:rsidRDefault="008965DF" w:rsidP="00BD6212">
            <w:pPr>
              <w:pStyle w:val="Tabletext"/>
            </w:pPr>
            <w:r w:rsidRPr="004527F7">
              <w:t>Safety</w:t>
            </w:r>
          </w:p>
        </w:tc>
      </w:tr>
      <w:tr w:rsidR="008965DF" w:rsidRPr="004527F7" w14:paraId="6D070D94" w14:textId="77777777" w:rsidTr="00BD6212">
        <w:trPr>
          <w:jc w:val="center"/>
        </w:trPr>
        <w:tc>
          <w:tcPr>
            <w:tcW w:w="4673" w:type="dxa"/>
          </w:tcPr>
          <w:p w14:paraId="34098A2F" w14:textId="77777777" w:rsidR="008965DF" w:rsidRPr="004527F7" w:rsidRDefault="008965DF" w:rsidP="00BD6212">
            <w:pPr>
              <w:pStyle w:val="Tabletext"/>
            </w:pPr>
            <w:r w:rsidRPr="004527F7">
              <w:t>Urgency</w:t>
            </w:r>
          </w:p>
        </w:tc>
      </w:tr>
      <w:tr w:rsidR="008965DF" w:rsidRPr="004527F7" w14:paraId="31848CF2" w14:textId="77777777" w:rsidTr="00BD6212">
        <w:trPr>
          <w:jc w:val="center"/>
        </w:trPr>
        <w:tc>
          <w:tcPr>
            <w:tcW w:w="4673" w:type="dxa"/>
          </w:tcPr>
          <w:p w14:paraId="42A0E52B" w14:textId="77777777" w:rsidR="008965DF" w:rsidRPr="004527F7" w:rsidRDefault="008965DF" w:rsidP="00BD6212">
            <w:pPr>
              <w:pStyle w:val="Tabletext"/>
            </w:pPr>
            <w:r w:rsidRPr="004527F7">
              <w:t>Distress</w:t>
            </w:r>
          </w:p>
        </w:tc>
      </w:tr>
    </w:tbl>
    <w:p w14:paraId="451FF016" w14:textId="77777777" w:rsidR="008965DF" w:rsidRPr="004527F7" w:rsidRDefault="008965DF" w:rsidP="005479B4">
      <w:pPr>
        <w:pStyle w:val="Headingi"/>
        <w:jc w:val="both"/>
        <w:rPr>
          <w:b/>
          <w:bCs/>
        </w:rPr>
      </w:pPr>
      <w:r w:rsidRPr="004527F7">
        <w:rPr>
          <w:b/>
          <w:bCs/>
        </w:rPr>
        <w:t>Channel Code</w:t>
      </w:r>
    </w:p>
    <w:p w14:paraId="754A6377" w14:textId="77777777" w:rsidR="008965DF" w:rsidRPr="004527F7" w:rsidRDefault="008965DF" w:rsidP="005479B4">
      <w:pPr>
        <w:jc w:val="both"/>
        <w:rPr>
          <w:rFonts w:cs="Arial"/>
          <w:szCs w:val="24"/>
        </w:rPr>
      </w:pPr>
      <w:proofErr w:type="spellStart"/>
      <w:r w:rsidRPr="004527F7">
        <w:t>ETSI</w:t>
      </w:r>
      <w:proofErr w:type="spellEnd"/>
      <w:r w:rsidRPr="004527F7">
        <w:t xml:space="preserve"> TS 102 658 </w:t>
      </w:r>
      <w:r w:rsidRPr="004527F7">
        <w:rPr>
          <w:rFonts w:cs="Arial"/>
          <w:szCs w:val="24"/>
        </w:rPr>
        <w:t xml:space="preserve">Chapter "6.1.5 Channel Code describes algorithm to calculate </w:t>
      </w:r>
      <w:proofErr w:type="gramStart"/>
      <w:r w:rsidRPr="004527F7">
        <w:rPr>
          <w:rFonts w:cs="Arial"/>
          <w:szCs w:val="24"/>
        </w:rPr>
        <w:t>24 bit</w:t>
      </w:r>
      <w:proofErr w:type="gramEnd"/>
      <w:r w:rsidRPr="004527F7">
        <w:rPr>
          <w:rFonts w:cs="Arial"/>
          <w:szCs w:val="24"/>
        </w:rPr>
        <w:t xml:space="preserve"> value of "channel code" from channels centre frequency. </w:t>
      </w:r>
    </w:p>
    <w:p w14:paraId="41D6C683" w14:textId="77777777" w:rsidR="008965DF" w:rsidRPr="004527F7" w:rsidRDefault="008965DF" w:rsidP="005479B4">
      <w:pPr>
        <w:jc w:val="both"/>
        <w:rPr>
          <w:rFonts w:cs="Arial"/>
          <w:szCs w:val="24"/>
        </w:rPr>
      </w:pPr>
      <w:r w:rsidRPr="004527F7">
        <w:rPr>
          <w:rFonts w:cs="Arial"/>
          <w:szCs w:val="24"/>
        </w:rPr>
        <w:t>Algorithm gives integer value from 0-63.</w:t>
      </w:r>
    </w:p>
    <w:p w14:paraId="678A7A36" w14:textId="77777777" w:rsidR="008965DF" w:rsidRPr="004527F7" w:rsidRDefault="008965DF" w:rsidP="005479B4">
      <w:pPr>
        <w:jc w:val="both"/>
        <w:rPr>
          <w:rFonts w:cs="Arial"/>
          <w:szCs w:val="24"/>
        </w:rPr>
      </w:pPr>
      <w:r w:rsidRPr="004527F7">
        <w:rPr>
          <w:rFonts w:cs="Arial"/>
          <w:b/>
          <w:bCs/>
          <w:szCs w:val="24"/>
        </w:rPr>
        <w:t>Comment</w:t>
      </w:r>
      <w:r w:rsidRPr="004527F7">
        <w:rPr>
          <w:rFonts w:cs="Arial"/>
          <w:szCs w:val="24"/>
        </w:rPr>
        <w:t>: ITU Recommendation</w:t>
      </w:r>
      <w:r w:rsidRPr="004527F7">
        <w:t xml:space="preserve"> </w:t>
      </w:r>
      <w:r w:rsidRPr="004527F7">
        <w:rPr>
          <w:rFonts w:cs="Arial"/>
          <w:szCs w:val="24"/>
        </w:rPr>
        <w:t xml:space="preserve">ITU-R </w:t>
      </w:r>
      <w:proofErr w:type="spellStart"/>
      <w:r w:rsidRPr="004527F7">
        <w:rPr>
          <w:rFonts w:cs="Arial"/>
          <w:szCs w:val="24"/>
        </w:rPr>
        <w:t>M.1084</w:t>
      </w:r>
      <w:proofErr w:type="spellEnd"/>
      <w:r w:rsidRPr="004527F7">
        <w:rPr>
          <w:rFonts w:cs="Arial"/>
          <w:szCs w:val="24"/>
        </w:rPr>
        <w:t xml:space="preserve"> [21] recommends how to assign channel number when 25 kHz channels are divided 12.5 or 6.25 kHz sub-channels. There is example for channel 01 and surrounding 60 and 61 channels:</w:t>
      </w:r>
    </w:p>
    <w:p w14:paraId="467F55AA" w14:textId="77777777" w:rsidR="008965DF" w:rsidRPr="004527F7" w:rsidRDefault="008965DF" w:rsidP="005479B4">
      <w:pPr>
        <w:pStyle w:val="TableNo"/>
      </w:pPr>
      <w:r w:rsidRPr="004527F7">
        <w:t>Table 14</w:t>
      </w:r>
    </w:p>
    <w:p w14:paraId="1E0631C1" w14:textId="77777777" w:rsidR="008965DF" w:rsidRPr="004527F7" w:rsidRDefault="008965DF" w:rsidP="005479B4">
      <w:pPr>
        <w:pStyle w:val="Tabletitle"/>
        <w:rPr>
          <w:rFonts w:cs="Arial"/>
          <w:sz w:val="22"/>
          <w:szCs w:val="24"/>
        </w:rPr>
      </w:pPr>
      <w:r w:rsidRPr="004527F7">
        <w:t>Channel Frequency</w:t>
      </w:r>
    </w:p>
    <w:tbl>
      <w:tblPr>
        <w:tblW w:w="56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4"/>
        <w:gridCol w:w="1889"/>
        <w:gridCol w:w="2057"/>
      </w:tblGrid>
      <w:tr w:rsidR="008965DF" w:rsidRPr="004527F7" w14:paraId="5E51B675" w14:textId="77777777" w:rsidTr="00BD6212">
        <w:trPr>
          <w:jc w:val="center"/>
        </w:trPr>
        <w:tc>
          <w:tcPr>
            <w:tcW w:w="2231" w:type="dxa"/>
          </w:tcPr>
          <w:p w14:paraId="6EAF682A" w14:textId="77777777" w:rsidR="008965DF" w:rsidRPr="004527F7" w:rsidRDefault="008965DF" w:rsidP="00BD6212">
            <w:pPr>
              <w:pStyle w:val="Tablehead"/>
            </w:pPr>
            <w:r w:rsidRPr="004527F7">
              <w:t>Channel number</w:t>
            </w:r>
          </w:p>
        </w:tc>
        <w:tc>
          <w:tcPr>
            <w:tcW w:w="2382" w:type="dxa"/>
          </w:tcPr>
          <w:p w14:paraId="5A3C1628" w14:textId="77777777" w:rsidR="008965DF" w:rsidRPr="004527F7" w:rsidRDefault="008965DF" w:rsidP="00BD6212">
            <w:pPr>
              <w:pStyle w:val="Tablehead"/>
            </w:pPr>
            <w:r w:rsidRPr="004527F7">
              <w:t>Ship Frequency</w:t>
            </w:r>
          </w:p>
        </w:tc>
        <w:tc>
          <w:tcPr>
            <w:tcW w:w="2658" w:type="dxa"/>
          </w:tcPr>
          <w:p w14:paraId="4E2AE2F5" w14:textId="77777777" w:rsidR="008965DF" w:rsidRPr="004527F7" w:rsidRDefault="008965DF" w:rsidP="00BD6212">
            <w:pPr>
              <w:pStyle w:val="Tablehead"/>
            </w:pPr>
            <w:r w:rsidRPr="004527F7">
              <w:t>Coast Frequency</w:t>
            </w:r>
          </w:p>
        </w:tc>
      </w:tr>
      <w:tr w:rsidR="008965DF" w:rsidRPr="004527F7" w14:paraId="0720173D" w14:textId="77777777" w:rsidTr="00BD6212">
        <w:trPr>
          <w:jc w:val="center"/>
        </w:trPr>
        <w:tc>
          <w:tcPr>
            <w:tcW w:w="2231" w:type="dxa"/>
          </w:tcPr>
          <w:p w14:paraId="7FD17E17" w14:textId="77777777" w:rsidR="008965DF" w:rsidRPr="004527F7" w:rsidRDefault="008965DF" w:rsidP="00BD6212">
            <w:pPr>
              <w:pStyle w:val="Tabletext"/>
              <w:jc w:val="center"/>
            </w:pPr>
            <w:r w:rsidRPr="004527F7">
              <w:t>60</w:t>
            </w:r>
          </w:p>
        </w:tc>
        <w:tc>
          <w:tcPr>
            <w:tcW w:w="2382" w:type="dxa"/>
          </w:tcPr>
          <w:p w14:paraId="22DF4586" w14:textId="77777777" w:rsidR="008965DF" w:rsidRPr="004527F7" w:rsidRDefault="008965DF" w:rsidP="00BD6212">
            <w:pPr>
              <w:pStyle w:val="Tabletext"/>
              <w:jc w:val="center"/>
            </w:pPr>
            <w:r w:rsidRPr="004527F7">
              <w:t>156.025</w:t>
            </w:r>
          </w:p>
        </w:tc>
        <w:tc>
          <w:tcPr>
            <w:tcW w:w="2658" w:type="dxa"/>
          </w:tcPr>
          <w:p w14:paraId="6A7AE13F" w14:textId="77777777" w:rsidR="008965DF" w:rsidRPr="004527F7" w:rsidRDefault="008965DF" w:rsidP="00BD6212">
            <w:pPr>
              <w:pStyle w:val="Tabletext"/>
              <w:jc w:val="center"/>
            </w:pPr>
            <w:r w:rsidRPr="004527F7">
              <w:t>160.625</w:t>
            </w:r>
          </w:p>
        </w:tc>
      </w:tr>
      <w:tr w:rsidR="008965DF" w:rsidRPr="004527F7" w14:paraId="74E498EE" w14:textId="77777777" w:rsidTr="00BD6212">
        <w:trPr>
          <w:jc w:val="center"/>
        </w:trPr>
        <w:tc>
          <w:tcPr>
            <w:tcW w:w="2231" w:type="dxa"/>
          </w:tcPr>
          <w:p w14:paraId="75284178" w14:textId="77777777" w:rsidR="008965DF" w:rsidRPr="004527F7" w:rsidRDefault="008965DF" w:rsidP="00BD6212">
            <w:pPr>
              <w:pStyle w:val="Tabletext"/>
              <w:jc w:val="center"/>
            </w:pPr>
            <w:r w:rsidRPr="004527F7">
              <w:t>160</w:t>
            </w:r>
          </w:p>
        </w:tc>
        <w:tc>
          <w:tcPr>
            <w:tcW w:w="2382" w:type="dxa"/>
          </w:tcPr>
          <w:p w14:paraId="24648F48" w14:textId="77777777" w:rsidR="008965DF" w:rsidRPr="004527F7" w:rsidRDefault="008965DF" w:rsidP="00BD6212">
            <w:pPr>
              <w:pStyle w:val="Tabletext"/>
              <w:jc w:val="center"/>
            </w:pPr>
            <w:r w:rsidRPr="004527F7">
              <w:t>156.03125</w:t>
            </w:r>
          </w:p>
        </w:tc>
        <w:tc>
          <w:tcPr>
            <w:tcW w:w="2658" w:type="dxa"/>
          </w:tcPr>
          <w:p w14:paraId="40D98C35" w14:textId="77777777" w:rsidR="008965DF" w:rsidRPr="004527F7" w:rsidRDefault="008965DF" w:rsidP="00BD6212">
            <w:pPr>
              <w:pStyle w:val="Tabletext"/>
              <w:jc w:val="center"/>
            </w:pPr>
            <w:r w:rsidRPr="004527F7">
              <w:t>160.63125</w:t>
            </w:r>
          </w:p>
        </w:tc>
      </w:tr>
      <w:tr w:rsidR="008965DF" w:rsidRPr="004527F7" w14:paraId="46C2D5F2" w14:textId="77777777" w:rsidTr="00BD6212">
        <w:trPr>
          <w:jc w:val="center"/>
        </w:trPr>
        <w:tc>
          <w:tcPr>
            <w:tcW w:w="2231" w:type="dxa"/>
          </w:tcPr>
          <w:p w14:paraId="00CBCDD6" w14:textId="77777777" w:rsidR="008965DF" w:rsidRPr="004527F7" w:rsidRDefault="008965DF" w:rsidP="00BD6212">
            <w:pPr>
              <w:pStyle w:val="Tabletext"/>
              <w:jc w:val="center"/>
            </w:pPr>
            <w:r w:rsidRPr="004527F7">
              <w:t>260</w:t>
            </w:r>
          </w:p>
        </w:tc>
        <w:tc>
          <w:tcPr>
            <w:tcW w:w="2382" w:type="dxa"/>
          </w:tcPr>
          <w:p w14:paraId="25A44976" w14:textId="77777777" w:rsidR="008965DF" w:rsidRPr="004527F7" w:rsidRDefault="008965DF" w:rsidP="00BD6212">
            <w:pPr>
              <w:pStyle w:val="Tabletext"/>
              <w:jc w:val="center"/>
            </w:pPr>
            <w:r w:rsidRPr="004527F7">
              <w:t>156.0375</w:t>
            </w:r>
          </w:p>
        </w:tc>
        <w:tc>
          <w:tcPr>
            <w:tcW w:w="2658" w:type="dxa"/>
          </w:tcPr>
          <w:p w14:paraId="2AA2E89F" w14:textId="77777777" w:rsidR="008965DF" w:rsidRPr="004527F7" w:rsidRDefault="008965DF" w:rsidP="00BD6212">
            <w:pPr>
              <w:pStyle w:val="Tabletext"/>
              <w:jc w:val="center"/>
            </w:pPr>
            <w:r w:rsidRPr="004527F7">
              <w:t>160.6375</w:t>
            </w:r>
          </w:p>
        </w:tc>
      </w:tr>
      <w:tr w:rsidR="008965DF" w:rsidRPr="004527F7" w14:paraId="1EF92115" w14:textId="77777777" w:rsidTr="00BD6212">
        <w:trPr>
          <w:jc w:val="center"/>
        </w:trPr>
        <w:tc>
          <w:tcPr>
            <w:tcW w:w="2231" w:type="dxa"/>
          </w:tcPr>
          <w:p w14:paraId="3B966D42" w14:textId="77777777" w:rsidR="008965DF" w:rsidRPr="004527F7" w:rsidRDefault="008965DF" w:rsidP="00BD6212">
            <w:pPr>
              <w:pStyle w:val="Tabletext"/>
              <w:jc w:val="center"/>
            </w:pPr>
            <w:r w:rsidRPr="004527F7">
              <w:t>360</w:t>
            </w:r>
          </w:p>
        </w:tc>
        <w:tc>
          <w:tcPr>
            <w:tcW w:w="2382" w:type="dxa"/>
          </w:tcPr>
          <w:p w14:paraId="14EA51F3" w14:textId="77777777" w:rsidR="008965DF" w:rsidRPr="004527F7" w:rsidRDefault="008965DF" w:rsidP="00BD6212">
            <w:pPr>
              <w:pStyle w:val="Tabletext"/>
              <w:jc w:val="center"/>
            </w:pPr>
            <w:r w:rsidRPr="004527F7">
              <w:t>156.04375</w:t>
            </w:r>
          </w:p>
        </w:tc>
        <w:tc>
          <w:tcPr>
            <w:tcW w:w="2658" w:type="dxa"/>
          </w:tcPr>
          <w:p w14:paraId="7C568A00" w14:textId="77777777" w:rsidR="008965DF" w:rsidRPr="004527F7" w:rsidRDefault="008965DF" w:rsidP="00BD6212">
            <w:pPr>
              <w:pStyle w:val="Tabletext"/>
              <w:jc w:val="center"/>
            </w:pPr>
            <w:r w:rsidRPr="004527F7">
              <w:t>160.64375</w:t>
            </w:r>
          </w:p>
        </w:tc>
      </w:tr>
      <w:tr w:rsidR="008965DF" w:rsidRPr="004527F7" w14:paraId="038F889F" w14:textId="77777777" w:rsidTr="00BD6212">
        <w:trPr>
          <w:jc w:val="center"/>
        </w:trPr>
        <w:tc>
          <w:tcPr>
            <w:tcW w:w="2231" w:type="dxa"/>
          </w:tcPr>
          <w:p w14:paraId="5676D880" w14:textId="77777777" w:rsidR="008965DF" w:rsidRPr="004527F7" w:rsidRDefault="008965DF" w:rsidP="00BD6212">
            <w:pPr>
              <w:pStyle w:val="Tabletext"/>
              <w:jc w:val="center"/>
            </w:pPr>
            <w:r w:rsidRPr="004527F7">
              <w:t>01</w:t>
            </w:r>
          </w:p>
        </w:tc>
        <w:tc>
          <w:tcPr>
            <w:tcW w:w="2382" w:type="dxa"/>
          </w:tcPr>
          <w:p w14:paraId="285C9758" w14:textId="77777777" w:rsidR="008965DF" w:rsidRPr="004527F7" w:rsidRDefault="008965DF" w:rsidP="00BD6212">
            <w:pPr>
              <w:pStyle w:val="Tabletext"/>
              <w:jc w:val="center"/>
            </w:pPr>
            <w:r w:rsidRPr="004527F7">
              <w:t>156.050</w:t>
            </w:r>
          </w:p>
        </w:tc>
        <w:tc>
          <w:tcPr>
            <w:tcW w:w="2658" w:type="dxa"/>
          </w:tcPr>
          <w:p w14:paraId="0326D394" w14:textId="77777777" w:rsidR="008965DF" w:rsidRPr="004527F7" w:rsidRDefault="008965DF" w:rsidP="00BD6212">
            <w:pPr>
              <w:pStyle w:val="Tabletext"/>
              <w:jc w:val="center"/>
            </w:pPr>
            <w:r w:rsidRPr="004527F7">
              <w:t>160.650</w:t>
            </w:r>
          </w:p>
        </w:tc>
      </w:tr>
      <w:tr w:rsidR="008965DF" w:rsidRPr="004527F7" w14:paraId="10E03B58" w14:textId="77777777" w:rsidTr="00BD6212">
        <w:trPr>
          <w:jc w:val="center"/>
        </w:trPr>
        <w:tc>
          <w:tcPr>
            <w:tcW w:w="2231" w:type="dxa"/>
          </w:tcPr>
          <w:p w14:paraId="3478E38D" w14:textId="77777777" w:rsidR="008965DF" w:rsidRPr="004527F7" w:rsidRDefault="008965DF" w:rsidP="00BD6212">
            <w:pPr>
              <w:pStyle w:val="Tabletext"/>
              <w:jc w:val="center"/>
            </w:pPr>
            <w:r w:rsidRPr="004527F7">
              <w:t>101</w:t>
            </w:r>
          </w:p>
        </w:tc>
        <w:tc>
          <w:tcPr>
            <w:tcW w:w="2382" w:type="dxa"/>
          </w:tcPr>
          <w:p w14:paraId="1CBE7401" w14:textId="77777777" w:rsidR="008965DF" w:rsidRPr="004527F7" w:rsidRDefault="008965DF" w:rsidP="00BD6212">
            <w:pPr>
              <w:pStyle w:val="Tabletext"/>
              <w:jc w:val="center"/>
            </w:pPr>
            <w:r w:rsidRPr="004527F7">
              <w:t>156.05625</w:t>
            </w:r>
          </w:p>
        </w:tc>
        <w:tc>
          <w:tcPr>
            <w:tcW w:w="2658" w:type="dxa"/>
          </w:tcPr>
          <w:p w14:paraId="51750226" w14:textId="77777777" w:rsidR="008965DF" w:rsidRPr="004527F7" w:rsidRDefault="008965DF" w:rsidP="00BD6212">
            <w:pPr>
              <w:pStyle w:val="Tabletext"/>
              <w:jc w:val="center"/>
            </w:pPr>
            <w:r w:rsidRPr="004527F7">
              <w:t>160.65625</w:t>
            </w:r>
          </w:p>
        </w:tc>
      </w:tr>
      <w:tr w:rsidR="008965DF" w:rsidRPr="004527F7" w14:paraId="5188B811" w14:textId="77777777" w:rsidTr="00BD6212">
        <w:trPr>
          <w:jc w:val="center"/>
        </w:trPr>
        <w:tc>
          <w:tcPr>
            <w:tcW w:w="2231" w:type="dxa"/>
          </w:tcPr>
          <w:p w14:paraId="05515E5D" w14:textId="77777777" w:rsidR="008965DF" w:rsidRPr="004527F7" w:rsidRDefault="008965DF" w:rsidP="00BD6212">
            <w:pPr>
              <w:pStyle w:val="Tabletext"/>
              <w:jc w:val="center"/>
            </w:pPr>
            <w:r w:rsidRPr="004527F7">
              <w:t>201</w:t>
            </w:r>
          </w:p>
        </w:tc>
        <w:tc>
          <w:tcPr>
            <w:tcW w:w="2382" w:type="dxa"/>
          </w:tcPr>
          <w:p w14:paraId="1D9DBC87" w14:textId="77777777" w:rsidR="008965DF" w:rsidRPr="004527F7" w:rsidRDefault="008965DF" w:rsidP="00BD6212">
            <w:pPr>
              <w:pStyle w:val="Tabletext"/>
              <w:jc w:val="center"/>
            </w:pPr>
            <w:r w:rsidRPr="004527F7">
              <w:t>156.0625</w:t>
            </w:r>
          </w:p>
        </w:tc>
        <w:tc>
          <w:tcPr>
            <w:tcW w:w="2658" w:type="dxa"/>
          </w:tcPr>
          <w:p w14:paraId="475636FF" w14:textId="77777777" w:rsidR="008965DF" w:rsidRPr="004527F7" w:rsidRDefault="008965DF" w:rsidP="00BD6212">
            <w:pPr>
              <w:pStyle w:val="Tabletext"/>
              <w:jc w:val="center"/>
            </w:pPr>
            <w:r w:rsidRPr="004527F7">
              <w:t>160.6625</w:t>
            </w:r>
          </w:p>
        </w:tc>
      </w:tr>
      <w:tr w:rsidR="008965DF" w:rsidRPr="004527F7" w14:paraId="7BC98587" w14:textId="77777777" w:rsidTr="00BD6212">
        <w:trPr>
          <w:jc w:val="center"/>
        </w:trPr>
        <w:tc>
          <w:tcPr>
            <w:tcW w:w="2231" w:type="dxa"/>
          </w:tcPr>
          <w:p w14:paraId="050A3F71" w14:textId="77777777" w:rsidR="008965DF" w:rsidRPr="004527F7" w:rsidRDefault="008965DF" w:rsidP="00BD6212">
            <w:pPr>
              <w:pStyle w:val="Tabletext"/>
              <w:jc w:val="center"/>
            </w:pPr>
            <w:r w:rsidRPr="004527F7">
              <w:t>301</w:t>
            </w:r>
          </w:p>
        </w:tc>
        <w:tc>
          <w:tcPr>
            <w:tcW w:w="2382" w:type="dxa"/>
          </w:tcPr>
          <w:p w14:paraId="75308EAA" w14:textId="77777777" w:rsidR="008965DF" w:rsidRPr="004527F7" w:rsidRDefault="008965DF" w:rsidP="00BD6212">
            <w:pPr>
              <w:pStyle w:val="Tabletext"/>
              <w:jc w:val="center"/>
            </w:pPr>
            <w:r w:rsidRPr="004527F7">
              <w:t>156.06875</w:t>
            </w:r>
          </w:p>
        </w:tc>
        <w:tc>
          <w:tcPr>
            <w:tcW w:w="2658" w:type="dxa"/>
          </w:tcPr>
          <w:p w14:paraId="62DE0DEF" w14:textId="77777777" w:rsidR="008965DF" w:rsidRPr="004527F7" w:rsidRDefault="008965DF" w:rsidP="00BD6212">
            <w:pPr>
              <w:pStyle w:val="Tabletext"/>
              <w:jc w:val="center"/>
            </w:pPr>
            <w:r w:rsidRPr="004527F7">
              <w:t>160.66875</w:t>
            </w:r>
          </w:p>
        </w:tc>
      </w:tr>
      <w:tr w:rsidR="008965DF" w:rsidRPr="004527F7" w14:paraId="01A408EE" w14:textId="77777777" w:rsidTr="00BD6212">
        <w:trPr>
          <w:jc w:val="center"/>
        </w:trPr>
        <w:tc>
          <w:tcPr>
            <w:tcW w:w="2231" w:type="dxa"/>
          </w:tcPr>
          <w:p w14:paraId="7D1487F9" w14:textId="77777777" w:rsidR="008965DF" w:rsidRPr="004527F7" w:rsidRDefault="008965DF" w:rsidP="00BD6212">
            <w:pPr>
              <w:pStyle w:val="Tabletext"/>
              <w:jc w:val="center"/>
            </w:pPr>
            <w:r w:rsidRPr="004527F7">
              <w:t>61</w:t>
            </w:r>
          </w:p>
        </w:tc>
        <w:tc>
          <w:tcPr>
            <w:tcW w:w="2382" w:type="dxa"/>
          </w:tcPr>
          <w:p w14:paraId="17B14615" w14:textId="77777777" w:rsidR="008965DF" w:rsidRPr="004527F7" w:rsidRDefault="008965DF" w:rsidP="00BD6212">
            <w:pPr>
              <w:pStyle w:val="Tabletext"/>
              <w:jc w:val="center"/>
            </w:pPr>
            <w:r w:rsidRPr="004527F7">
              <w:t>156.075</w:t>
            </w:r>
          </w:p>
        </w:tc>
        <w:tc>
          <w:tcPr>
            <w:tcW w:w="2658" w:type="dxa"/>
          </w:tcPr>
          <w:p w14:paraId="06DA5964" w14:textId="77777777" w:rsidR="008965DF" w:rsidRPr="004527F7" w:rsidRDefault="008965DF" w:rsidP="00BD6212">
            <w:pPr>
              <w:pStyle w:val="Tabletext"/>
              <w:jc w:val="center"/>
            </w:pPr>
            <w:r w:rsidRPr="004527F7">
              <w:t>160.675</w:t>
            </w:r>
          </w:p>
        </w:tc>
      </w:tr>
    </w:tbl>
    <w:p w14:paraId="0CF73D66" w14:textId="77777777" w:rsidR="008965DF" w:rsidRDefault="008965DF" w:rsidP="005479B4">
      <w:pPr>
        <w:pStyle w:val="Tablefin"/>
      </w:pPr>
    </w:p>
    <w:p w14:paraId="03FB289C" w14:textId="77777777" w:rsidR="008965DF" w:rsidRPr="004527F7" w:rsidRDefault="008965DF" w:rsidP="005479B4">
      <w:pPr>
        <w:jc w:val="both"/>
        <w:rPr>
          <w:rFonts w:cs="Arial"/>
          <w:szCs w:val="24"/>
        </w:rPr>
      </w:pPr>
      <w:r w:rsidRPr="004527F7">
        <w:rPr>
          <w:rFonts w:cs="Arial"/>
          <w:szCs w:val="24"/>
        </w:rPr>
        <w:t xml:space="preserve">An open question remains whether Channel Code be generated from ITU-R </w:t>
      </w:r>
      <w:proofErr w:type="spellStart"/>
      <w:r w:rsidRPr="004527F7">
        <w:rPr>
          <w:rFonts w:cs="Arial"/>
          <w:szCs w:val="24"/>
        </w:rPr>
        <w:t>M.1084</w:t>
      </w:r>
      <w:proofErr w:type="spellEnd"/>
      <w:r w:rsidRPr="004527F7">
        <w:rPr>
          <w:rFonts w:cs="Arial"/>
          <w:szCs w:val="24"/>
        </w:rPr>
        <w:t xml:space="preserve"> [21] channel number.</w:t>
      </w:r>
    </w:p>
    <w:p w14:paraId="55518A47" w14:textId="77777777" w:rsidR="008965DF" w:rsidRPr="004527F7" w:rsidRDefault="008965DF" w:rsidP="005479B4">
      <w:pPr>
        <w:pStyle w:val="Headingi"/>
        <w:jc w:val="both"/>
        <w:rPr>
          <w:rFonts w:cs="Arial"/>
          <w:b/>
          <w:bCs/>
          <w:szCs w:val="28"/>
        </w:rPr>
      </w:pPr>
      <w:bookmarkStart w:id="479" w:name="_Toc123025361"/>
      <w:bookmarkStart w:id="480" w:name="_Toc123026312"/>
      <w:bookmarkStart w:id="481" w:name="_Toc498337843"/>
      <w:r w:rsidRPr="004527F7">
        <w:rPr>
          <w:b/>
          <w:bCs/>
        </w:rPr>
        <w:t>Call types</w:t>
      </w:r>
      <w:bookmarkEnd w:id="479"/>
      <w:bookmarkEnd w:id="480"/>
      <w:bookmarkEnd w:id="481"/>
    </w:p>
    <w:p w14:paraId="34329E52" w14:textId="77777777" w:rsidR="008965DF" w:rsidRPr="004527F7" w:rsidRDefault="008965DF" w:rsidP="005479B4">
      <w:pPr>
        <w:jc w:val="both"/>
      </w:pPr>
      <w:r w:rsidRPr="004527F7">
        <w:t xml:space="preserve">Chapter explains how DSC </w:t>
      </w:r>
      <w:sdt>
        <w:sdtPr>
          <w:id w:val="1345515155"/>
          <w:citation/>
        </w:sdtPr>
        <w:sdtContent>
          <w:r w:rsidRPr="004527F7">
            <w:fldChar w:fldCharType="begin"/>
          </w:r>
          <w:r w:rsidRPr="004527F7">
            <w:instrText xml:space="preserve"> CITATION ITU19 \l 1033 </w:instrText>
          </w:r>
          <w:r w:rsidRPr="004527F7">
            <w:fldChar w:fldCharType="separate"/>
          </w:r>
          <w:r w:rsidRPr="004527F7">
            <w:t>(ITU-R M.493-15, 2019)</w:t>
          </w:r>
          <w:r w:rsidRPr="004527F7">
            <w:fldChar w:fldCharType="end"/>
          </w:r>
        </w:sdtContent>
      </w:sdt>
      <w:r w:rsidRPr="004527F7">
        <w:t xml:space="preserve"> [19] calls should be used to make call </w:t>
      </w:r>
      <w:proofErr w:type="spellStart"/>
      <w:r w:rsidRPr="004527F7">
        <w:t>dPMR</w:t>
      </w:r>
      <w:proofErr w:type="spellEnd"/>
      <w:r w:rsidRPr="004527F7">
        <w:t xml:space="preserve"> channel. There are defined " Individual, Routine, Data" for individual call and no information about group calls (Recommendation does not specify Data telecommand for group call).</w:t>
      </w:r>
    </w:p>
    <w:p w14:paraId="14F08DC1" w14:textId="77777777" w:rsidR="008965DF" w:rsidRPr="004527F7" w:rsidRDefault="008965DF" w:rsidP="005479B4">
      <w:pPr>
        <w:jc w:val="both"/>
      </w:pPr>
      <w:r w:rsidRPr="004527F7">
        <w:t>Frequency field should be proposed 6.25 kHz Channel.</w:t>
      </w:r>
    </w:p>
    <w:p w14:paraId="6B7AD00B" w14:textId="77777777" w:rsidR="008965DF" w:rsidRPr="004527F7" w:rsidRDefault="008965DF" w:rsidP="005479B4">
      <w:pPr>
        <w:jc w:val="both"/>
      </w:pPr>
      <w:r w:rsidRPr="004527F7">
        <w:rPr>
          <w:b/>
          <w:bCs/>
        </w:rPr>
        <w:t>Comment</w:t>
      </w:r>
      <w:r w:rsidRPr="004527F7">
        <w:t xml:space="preserve">: It remains unclear whether audio call be "All mode RT" (technically, </w:t>
      </w:r>
      <w:proofErr w:type="gramStart"/>
      <w:r w:rsidRPr="004527F7">
        <w:t>yes it is</w:t>
      </w:r>
      <w:proofErr w:type="gramEnd"/>
      <w:r w:rsidRPr="004527F7">
        <w:t xml:space="preserve"> digital data), or whether future version of ITU-R </w:t>
      </w:r>
      <w:proofErr w:type="spellStart"/>
      <w:r w:rsidRPr="004527F7">
        <w:t>M.493</w:t>
      </w:r>
      <w:proofErr w:type="spellEnd"/>
      <w:r w:rsidRPr="004527F7">
        <w:t xml:space="preserve"> [19] should add "digital RT" option. Channel should be ITU-R </w:t>
      </w:r>
      <w:proofErr w:type="spellStart"/>
      <w:r w:rsidRPr="004527F7">
        <w:t>M.1084</w:t>
      </w:r>
      <w:proofErr w:type="spellEnd"/>
      <w:r w:rsidRPr="004527F7">
        <w:t xml:space="preserve"> [21] channel number. It is open whether this channel number related "Channel Code".</w:t>
      </w:r>
    </w:p>
    <w:p w14:paraId="618C3945" w14:textId="77777777" w:rsidR="008965DF" w:rsidRPr="004527F7" w:rsidRDefault="008965DF" w:rsidP="005479B4">
      <w:pPr>
        <w:pStyle w:val="Headingi"/>
        <w:jc w:val="both"/>
        <w:rPr>
          <w:b/>
          <w:bCs/>
        </w:rPr>
      </w:pPr>
      <w:r w:rsidRPr="004527F7">
        <w:rPr>
          <w:b/>
          <w:bCs/>
        </w:rPr>
        <w:lastRenderedPageBreak/>
        <w:t>Subscriber mapping</w:t>
      </w:r>
    </w:p>
    <w:p w14:paraId="5B7DEEE5" w14:textId="77777777" w:rsidR="008965DF" w:rsidRPr="004527F7" w:rsidRDefault="008965DF" w:rsidP="005479B4">
      <w:pPr>
        <w:jc w:val="both"/>
      </w:pPr>
      <w:r w:rsidRPr="004527F7">
        <w:t xml:space="preserve">Chapter explains how to use </w:t>
      </w:r>
      <w:proofErr w:type="spellStart"/>
      <w:r w:rsidRPr="004527F7">
        <w:t>MMSI</w:t>
      </w:r>
      <w:proofErr w:type="spellEnd"/>
      <w:r w:rsidRPr="004527F7">
        <w:t xml:space="preserve"> address as radio protocols address field. There are defined that address can be individual or group </w:t>
      </w:r>
      <w:proofErr w:type="spellStart"/>
      <w:r w:rsidRPr="004527F7">
        <w:t>MMSI</w:t>
      </w:r>
      <w:proofErr w:type="spellEnd"/>
      <w:r w:rsidRPr="004527F7">
        <w:t xml:space="preserve"> address.</w:t>
      </w:r>
    </w:p>
    <w:p w14:paraId="0942B770" w14:textId="77777777" w:rsidR="008965DF" w:rsidRPr="004527F7" w:rsidRDefault="008965DF" w:rsidP="005479B4">
      <w:pPr>
        <w:jc w:val="both"/>
      </w:pPr>
      <w:r w:rsidRPr="004527F7">
        <w:rPr>
          <w:b/>
          <w:bCs/>
        </w:rPr>
        <w:t>Comment</w:t>
      </w:r>
      <w:r w:rsidRPr="004527F7">
        <w:t xml:space="preserve">: This chapter refers to Recommendation ITU-R </w:t>
      </w:r>
      <w:proofErr w:type="spellStart"/>
      <w:r w:rsidRPr="004527F7">
        <w:t>M.585</w:t>
      </w:r>
      <w:proofErr w:type="spellEnd"/>
      <w:r w:rsidRPr="004527F7">
        <w:t>-7 [20]</w:t>
      </w:r>
    </w:p>
    <w:p w14:paraId="5F83FAE8" w14:textId="77777777" w:rsidR="008965DF" w:rsidRPr="004527F7" w:rsidRDefault="008965DF" w:rsidP="005479B4">
      <w:pPr>
        <w:jc w:val="both"/>
      </w:pPr>
      <w:r w:rsidRPr="004527F7">
        <w:t>In maritime communication, most calls are "All Call" (</w:t>
      </w:r>
      <w:proofErr w:type="spellStart"/>
      <w:r w:rsidRPr="004527F7">
        <w:t>s.t</w:t>
      </w:r>
      <w:proofErr w:type="spellEnd"/>
      <w:r w:rsidRPr="004527F7">
        <w:t xml:space="preserve"> broadcasted to all listeners in current channel). </w:t>
      </w:r>
    </w:p>
    <w:p w14:paraId="653D9176" w14:textId="77777777" w:rsidR="008965DF" w:rsidRPr="004527F7" w:rsidRDefault="008965DF" w:rsidP="005479B4">
      <w:pPr>
        <w:jc w:val="both"/>
      </w:pPr>
      <w:r w:rsidRPr="004527F7">
        <w:t xml:space="preserve">Recommendation ITU-R </w:t>
      </w:r>
      <w:proofErr w:type="spellStart"/>
      <w:r w:rsidRPr="004527F7">
        <w:t>M.585</w:t>
      </w:r>
      <w:proofErr w:type="spellEnd"/>
      <w:r w:rsidRPr="004527F7">
        <w:t xml:space="preserve">-7 does not define "All Call" </w:t>
      </w:r>
      <w:proofErr w:type="spellStart"/>
      <w:r w:rsidRPr="004527F7">
        <w:t>MMSI</w:t>
      </w:r>
      <w:proofErr w:type="spellEnd"/>
      <w:r w:rsidRPr="004527F7">
        <w:t xml:space="preserve">. There is </w:t>
      </w:r>
      <w:proofErr w:type="spellStart"/>
      <w:r w:rsidRPr="004527F7">
        <w:t>MMSI</w:t>
      </w:r>
      <w:proofErr w:type="spellEnd"/>
      <w:r w:rsidRPr="004527F7">
        <w:t xml:space="preserve"> address 009990000 to address all coastal stations. For DSC "All ships" calls in the ITU-R </w:t>
      </w:r>
      <w:proofErr w:type="spellStart"/>
      <w:r w:rsidRPr="004527F7">
        <w:t>M.493</w:t>
      </w:r>
      <w:proofErr w:type="spellEnd"/>
      <w:r w:rsidRPr="004527F7">
        <w:t xml:space="preserve">-15 [19] are defined special messages, without destination </w:t>
      </w:r>
      <w:proofErr w:type="spellStart"/>
      <w:r w:rsidRPr="004527F7">
        <w:t>MMSI</w:t>
      </w:r>
      <w:proofErr w:type="spellEnd"/>
      <w:r w:rsidRPr="004527F7">
        <w:t xml:space="preserve"> address.</w:t>
      </w:r>
    </w:p>
    <w:p w14:paraId="06024D63" w14:textId="77777777" w:rsidR="008965DF" w:rsidRPr="004527F7" w:rsidRDefault="008965DF" w:rsidP="005479B4">
      <w:pPr>
        <w:jc w:val="both"/>
      </w:pPr>
      <w:r w:rsidRPr="004527F7">
        <w:t xml:space="preserve">One option to consider is whether some legal </w:t>
      </w:r>
      <w:proofErr w:type="spellStart"/>
      <w:r w:rsidRPr="004527F7">
        <w:t>MMSI</w:t>
      </w:r>
      <w:proofErr w:type="spellEnd"/>
      <w:r w:rsidRPr="004527F7">
        <w:t xml:space="preserve"> address (for example 000000000) should be selected and documented in the future versions of ITU-R </w:t>
      </w:r>
      <w:proofErr w:type="spellStart"/>
      <w:r w:rsidRPr="004527F7">
        <w:t>M.585</w:t>
      </w:r>
      <w:proofErr w:type="spellEnd"/>
      <w:r w:rsidRPr="004527F7">
        <w:t>-7.</w:t>
      </w:r>
    </w:p>
    <w:p w14:paraId="215F8990" w14:textId="77777777" w:rsidR="008965DF" w:rsidRDefault="008965DF" w:rsidP="005479B4">
      <w:pPr>
        <w:tabs>
          <w:tab w:val="clear" w:pos="1134"/>
          <w:tab w:val="clear" w:pos="1871"/>
          <w:tab w:val="clear" w:pos="2268"/>
        </w:tabs>
        <w:spacing w:before="0"/>
        <w:textAlignment w:val="auto"/>
      </w:pPr>
    </w:p>
    <w:p w14:paraId="692D0E6F" w14:textId="77777777" w:rsidR="008965DF" w:rsidRPr="004527F7" w:rsidRDefault="008965DF" w:rsidP="005479B4">
      <w:pPr>
        <w:tabs>
          <w:tab w:val="clear" w:pos="1134"/>
          <w:tab w:val="clear" w:pos="1871"/>
          <w:tab w:val="clear" w:pos="2268"/>
        </w:tabs>
        <w:spacing w:before="0"/>
        <w:textAlignment w:val="auto"/>
      </w:pPr>
    </w:p>
    <w:p w14:paraId="008FB037" w14:textId="77777777" w:rsidR="008965DF" w:rsidRPr="004527F7" w:rsidRDefault="008965DF" w:rsidP="005479B4">
      <w:pPr>
        <w:pStyle w:val="AnnexNo"/>
      </w:pPr>
      <w:r w:rsidRPr="004527F7">
        <w:t>ANNEX 2</w:t>
      </w:r>
    </w:p>
    <w:p w14:paraId="2367D312" w14:textId="77777777" w:rsidR="008965DF" w:rsidRPr="004527F7" w:rsidRDefault="008965DF" w:rsidP="005479B4">
      <w:pPr>
        <w:pStyle w:val="Annextitle"/>
      </w:pPr>
      <w:bookmarkStart w:id="482" w:name="_Ref66437687"/>
      <w:bookmarkStart w:id="483" w:name="_Toc84926850"/>
      <w:r w:rsidRPr="004527F7">
        <w:t>Report from Estonia</w:t>
      </w:r>
      <w:bookmarkEnd w:id="482"/>
      <w:bookmarkEnd w:id="483"/>
    </w:p>
    <w:p w14:paraId="61193001" w14:textId="77777777" w:rsidR="008965DF" w:rsidRPr="004527F7" w:rsidRDefault="008965DF" w:rsidP="005479B4">
      <w:pPr>
        <w:pStyle w:val="Headingb"/>
        <w:jc w:val="both"/>
      </w:pPr>
      <w:r w:rsidRPr="004527F7">
        <w:t xml:space="preserve">Summary of the maritime communication test </w:t>
      </w:r>
    </w:p>
    <w:p w14:paraId="1E53933C" w14:textId="77777777" w:rsidR="008965DF" w:rsidRPr="004527F7" w:rsidRDefault="008965DF" w:rsidP="005479B4">
      <w:pPr>
        <w:pStyle w:val="Headingi"/>
        <w:jc w:val="both"/>
        <w:rPr>
          <w:b/>
          <w:bCs/>
          <w:szCs w:val="24"/>
        </w:rPr>
      </w:pPr>
      <w:r w:rsidRPr="004527F7">
        <w:rPr>
          <w:b/>
          <w:bCs/>
        </w:rPr>
        <w:t>Previous measurements:</w:t>
      </w:r>
    </w:p>
    <w:p w14:paraId="07442025" w14:textId="77777777" w:rsidR="008965DF" w:rsidRPr="004527F7" w:rsidRDefault="008965DF" w:rsidP="005479B4">
      <w:pPr>
        <w:jc w:val="both"/>
        <w:rPr>
          <w:rFonts w:cs="Arial"/>
          <w:szCs w:val="24"/>
        </w:rPr>
      </w:pPr>
      <w:r w:rsidRPr="004527F7">
        <w:rPr>
          <w:rFonts w:cs="Arial"/>
          <w:szCs w:val="24"/>
        </w:rPr>
        <w:t xml:space="preserve">Sensitivity of transceivers: </w:t>
      </w:r>
    </w:p>
    <w:p w14:paraId="5B91D985" w14:textId="77777777" w:rsidR="008965DF" w:rsidRPr="004527F7" w:rsidRDefault="008965DF" w:rsidP="005479B4">
      <w:pPr>
        <w:pStyle w:val="enumlev1"/>
        <w:jc w:val="both"/>
      </w:pPr>
      <w:r w:rsidRPr="004527F7">
        <w:t xml:space="preserve">AT 20 dB </w:t>
      </w:r>
      <w:proofErr w:type="spellStart"/>
      <w:r w:rsidRPr="004527F7">
        <w:t>SINAD</w:t>
      </w:r>
      <w:proofErr w:type="spellEnd"/>
      <w:r w:rsidRPr="004527F7">
        <w:t xml:space="preserve"> 4 </w:t>
      </w:r>
      <w:r w:rsidRPr="004527F7">
        <w:tab/>
      </w:r>
      <w:proofErr w:type="spellStart"/>
      <w:r w:rsidRPr="004527F7">
        <w:t>dBµV</w:t>
      </w:r>
      <w:proofErr w:type="spellEnd"/>
    </w:p>
    <w:p w14:paraId="0552B85C" w14:textId="77777777" w:rsidR="008965DF" w:rsidRPr="004527F7" w:rsidRDefault="008965DF" w:rsidP="005479B4">
      <w:pPr>
        <w:pStyle w:val="enumlev1"/>
        <w:jc w:val="both"/>
      </w:pPr>
      <w:r w:rsidRPr="004527F7">
        <w:t xml:space="preserve">AT 5% BER </w:t>
      </w:r>
      <w:r w:rsidRPr="004527F7">
        <w:tab/>
      </w:r>
      <w:r w:rsidRPr="004527F7">
        <w:tab/>
        <w:t xml:space="preserve">8 </w:t>
      </w:r>
      <w:proofErr w:type="spellStart"/>
      <w:r w:rsidRPr="004527F7">
        <w:t>dBµV</w:t>
      </w:r>
      <w:proofErr w:type="spellEnd"/>
    </w:p>
    <w:p w14:paraId="51774A42" w14:textId="77777777" w:rsidR="008965DF" w:rsidRPr="004527F7" w:rsidRDefault="008965DF" w:rsidP="005479B4">
      <w:pPr>
        <w:jc w:val="both"/>
      </w:pPr>
      <w:r w:rsidRPr="004527F7">
        <w:t xml:space="preserve">The Figure 10 describes a signal for which </w:t>
      </w:r>
      <w:bookmarkStart w:id="484" w:name="_Hlk24529056"/>
      <w:r w:rsidRPr="004527F7">
        <w:t xml:space="preserve">the perceived quality of the communication </w:t>
      </w:r>
      <w:bookmarkEnd w:id="484"/>
      <w:r w:rsidRPr="004527F7">
        <w:t xml:space="preserve">is 2, </w:t>
      </w:r>
      <w:proofErr w:type="gramStart"/>
      <w:r w:rsidRPr="004527F7">
        <w:t>i.e.</w:t>
      </w:r>
      <w:proofErr w:type="gramEnd"/>
      <w:r w:rsidRPr="004527F7">
        <w:t xml:space="preserve"> interrupted and poorly understood. The data of the manufacturer and the measured signal are consistent. </w:t>
      </w:r>
      <w:proofErr w:type="spellStart"/>
      <w:r w:rsidRPr="004527F7">
        <w:rPr>
          <w:i/>
          <w:szCs w:val="24"/>
        </w:rPr>
        <w:t>V</w:t>
      </w:r>
      <w:r w:rsidRPr="004527F7">
        <w:rPr>
          <w:i/>
          <w:szCs w:val="24"/>
          <w:vertAlign w:val="subscript"/>
        </w:rPr>
        <w:t>v</w:t>
      </w:r>
      <w:proofErr w:type="spellEnd"/>
      <w:r w:rsidRPr="004527F7">
        <w:t xml:space="preserve"> = -7,5... 14 dB µ</w:t>
      </w:r>
      <w:bookmarkStart w:id="485" w:name="_Hlk21520591"/>
      <w:r w:rsidRPr="004527F7">
        <w:t>V</w:t>
      </w:r>
      <w:bookmarkEnd w:id="485"/>
      <w:r w:rsidRPr="004527F7">
        <w:t xml:space="preserve"> (at speed </w:t>
      </w:r>
      <w:r w:rsidRPr="004527F7">
        <w:rPr>
          <w:i/>
          <w:szCs w:val="24"/>
        </w:rPr>
        <w:t>V</w:t>
      </w:r>
      <w:r w:rsidRPr="004527F7">
        <w:t xml:space="preserve"> = 20 Knots).</w:t>
      </w:r>
    </w:p>
    <w:p w14:paraId="68689F97" w14:textId="77777777" w:rsidR="008965DF" w:rsidRPr="004527F7" w:rsidRDefault="008965DF" w:rsidP="005479B4">
      <w:pPr>
        <w:pStyle w:val="FigureNo"/>
      </w:pPr>
      <w:r w:rsidRPr="004527F7">
        <w:lastRenderedPageBreak/>
        <w:t>Figure 10</w:t>
      </w:r>
    </w:p>
    <w:p w14:paraId="10BF46FD" w14:textId="77777777" w:rsidR="008965DF" w:rsidRPr="004527F7" w:rsidRDefault="008965DF" w:rsidP="005479B4">
      <w:pPr>
        <w:pStyle w:val="Figuretitle"/>
      </w:pPr>
      <w:r w:rsidRPr="004527F7">
        <w:t xml:space="preserve">Signal voltage at the receiver inlet as the perceived quality of the communication is </w:t>
      </w:r>
      <w:proofErr w:type="gramStart"/>
      <w:r w:rsidRPr="004527F7">
        <w:t>2</w:t>
      </w:r>
      <w:proofErr w:type="gramEnd"/>
    </w:p>
    <w:p w14:paraId="1513174D" w14:textId="77777777" w:rsidR="008965DF" w:rsidRPr="004527F7" w:rsidRDefault="008965DF" w:rsidP="005479B4">
      <w:pPr>
        <w:pStyle w:val="Figure"/>
        <w:rPr>
          <w:szCs w:val="24"/>
        </w:rPr>
      </w:pPr>
      <w:r w:rsidRPr="004527F7">
        <w:drawing>
          <wp:inline distT="0" distB="0" distL="0" distR="0" wp14:anchorId="735576DC" wp14:editId="30BDD06E">
            <wp:extent cx="5244029" cy="4191134"/>
            <wp:effectExtent l="0" t="0" r="0" b="0"/>
            <wp:docPr id="328" name="Picture 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 descr="A screenshot of a computer&#10;&#10;Description automatically generated with medium confidence"/>
                    <pic:cNvPicPr/>
                  </pic:nvPicPr>
                  <pic:blipFill>
                    <a:blip r:embed="rId30">
                      <a:extLst>
                        <a:ext uri="{28A0092B-C50C-407E-A947-70E740481C1C}">
                          <a14:useLocalDpi xmlns:a14="http://schemas.microsoft.com/office/drawing/2010/main" val="0"/>
                        </a:ext>
                      </a:extLst>
                    </a:blip>
                    <a:stretch>
                      <a:fillRect/>
                    </a:stretch>
                  </pic:blipFill>
                  <pic:spPr>
                    <a:xfrm>
                      <a:off x="0" y="0"/>
                      <a:ext cx="5256035" cy="4200730"/>
                    </a:xfrm>
                    <a:prstGeom prst="rect">
                      <a:avLst/>
                    </a:prstGeom>
                  </pic:spPr>
                </pic:pic>
              </a:graphicData>
            </a:graphic>
          </wp:inline>
        </w:drawing>
      </w:r>
    </w:p>
    <w:p w14:paraId="1871B214" w14:textId="77777777" w:rsidR="008965DF" w:rsidRPr="004527F7" w:rsidRDefault="008965DF" w:rsidP="005479B4">
      <w:pPr>
        <w:pStyle w:val="Normalaftertitle"/>
        <w:jc w:val="both"/>
      </w:pPr>
      <w:r w:rsidRPr="004527F7">
        <w:t xml:space="preserve">The instrument’s noise is </w:t>
      </w:r>
      <w:r>
        <w:t>−</w:t>
      </w:r>
      <w:r w:rsidRPr="004527F7">
        <w:t>25</w:t>
      </w:r>
      <w:r w:rsidRPr="004527F7">
        <w:rPr>
          <w:szCs w:val="24"/>
        </w:rPr>
        <w:t xml:space="preserve"> </w:t>
      </w:r>
      <w:proofErr w:type="spellStart"/>
      <w:r w:rsidRPr="004527F7">
        <w:rPr>
          <w:szCs w:val="24"/>
        </w:rPr>
        <w:t>dBµV</w:t>
      </w:r>
      <w:proofErr w:type="spellEnd"/>
      <w:r w:rsidRPr="004527F7">
        <w:rPr>
          <w:szCs w:val="24"/>
        </w:rPr>
        <w:t xml:space="preserve">. </w:t>
      </w:r>
      <w:r w:rsidRPr="004527F7">
        <w:t>It is not possible to estimate how much the received radio transmitter signal must be more powerful than the noise signal. The actual noise signal strength is unknown.</w:t>
      </w:r>
    </w:p>
    <w:p w14:paraId="5CC95938" w14:textId="77777777" w:rsidR="008965DF" w:rsidRPr="004527F7" w:rsidRDefault="008965DF" w:rsidP="005479B4">
      <w:pPr>
        <w:jc w:val="both"/>
      </w:pPr>
      <w:r w:rsidRPr="004527F7">
        <w:t xml:space="preserve">An additional measurement was performed. The receiver was introduced into a noisy environment and an approximate signal of noise in relation to the interruption of the communication was checked. </w:t>
      </w:r>
      <w:bookmarkStart w:id="486" w:name="_Hlk24529580"/>
      <w:r w:rsidRPr="004527F7">
        <w:t xml:space="preserve">Measurement </w:t>
      </w:r>
      <w:proofErr w:type="gramStart"/>
      <w:r w:rsidRPr="004527F7">
        <w:t>location</w:t>
      </w:r>
      <w:proofErr w:type="gramEnd"/>
      <w:r w:rsidRPr="004527F7">
        <w:t xml:space="preserve"> </w:t>
      </w:r>
      <w:bookmarkEnd w:id="486"/>
      <w:r w:rsidRPr="004527F7">
        <w:t>are shown in Figure 11 (the source of noise is a LED screen mounted on the Shopping Centre).</w:t>
      </w:r>
    </w:p>
    <w:p w14:paraId="33709CC6" w14:textId="77777777" w:rsidR="008965DF" w:rsidRPr="004527F7" w:rsidRDefault="008965DF" w:rsidP="005479B4">
      <w:pPr>
        <w:pStyle w:val="FigureNo"/>
        <w:spacing w:before="360"/>
      </w:pPr>
      <w:r w:rsidRPr="004527F7">
        <w:lastRenderedPageBreak/>
        <w:t>Figure 11</w:t>
      </w:r>
    </w:p>
    <w:p w14:paraId="023B3332" w14:textId="77777777" w:rsidR="008965DF" w:rsidRPr="004527F7" w:rsidRDefault="008965DF" w:rsidP="005479B4">
      <w:pPr>
        <w:pStyle w:val="Figuretitle"/>
      </w:pPr>
      <w:r w:rsidRPr="004527F7">
        <w:t xml:space="preserve">Measurement location for assessing environment with high radio </w:t>
      </w:r>
      <w:proofErr w:type="gramStart"/>
      <w:r w:rsidRPr="004527F7">
        <w:t>interference</w:t>
      </w:r>
      <w:proofErr w:type="gramEnd"/>
    </w:p>
    <w:p w14:paraId="3427C1C8" w14:textId="77777777" w:rsidR="008965DF" w:rsidRPr="004527F7" w:rsidRDefault="008965DF" w:rsidP="005479B4">
      <w:pPr>
        <w:pStyle w:val="Figure"/>
        <w:rPr>
          <w:szCs w:val="24"/>
        </w:rPr>
      </w:pPr>
      <w:r w:rsidRPr="004527F7">
        <w:drawing>
          <wp:inline distT="0" distB="0" distL="0" distR="0" wp14:anchorId="7CF1E532" wp14:editId="66F2BC2D">
            <wp:extent cx="4517390" cy="3438525"/>
            <wp:effectExtent l="0" t="0" r="0" b="0"/>
            <wp:docPr id="329" name="Pilt 2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lt 22" descr="Map&#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4517390" cy="3438525"/>
                    </a:xfrm>
                    <a:prstGeom prst="rect">
                      <a:avLst/>
                    </a:prstGeom>
                  </pic:spPr>
                </pic:pic>
              </a:graphicData>
            </a:graphic>
          </wp:inline>
        </w:drawing>
      </w:r>
    </w:p>
    <w:p w14:paraId="7441ED79" w14:textId="77777777" w:rsidR="008965DF" w:rsidRPr="004527F7" w:rsidRDefault="008965DF" w:rsidP="005479B4">
      <w:pPr>
        <w:pStyle w:val="FigureNo"/>
        <w:spacing w:before="360"/>
      </w:pPr>
      <w:bookmarkStart w:id="487" w:name="_Ref70581296"/>
      <w:r w:rsidRPr="004527F7">
        <w:t>Figure 12</w:t>
      </w:r>
      <w:bookmarkEnd w:id="487"/>
    </w:p>
    <w:p w14:paraId="2040274E" w14:textId="77777777" w:rsidR="008965DF" w:rsidRPr="004527F7" w:rsidRDefault="008965DF" w:rsidP="005479B4">
      <w:pPr>
        <w:pStyle w:val="Figuretitle"/>
      </w:pPr>
      <w:r w:rsidRPr="004527F7">
        <w:t>Signal vs interference level during signal interruption situation</w:t>
      </w:r>
    </w:p>
    <w:p w14:paraId="5830A7FD" w14:textId="77777777" w:rsidR="008965DF" w:rsidRPr="004527F7" w:rsidRDefault="008965DF" w:rsidP="005479B4">
      <w:pPr>
        <w:pStyle w:val="Figure"/>
        <w:rPr>
          <w:szCs w:val="24"/>
        </w:rPr>
      </w:pPr>
      <w:r w:rsidRPr="004527F7">
        <w:drawing>
          <wp:inline distT="0" distB="0" distL="0" distR="0" wp14:anchorId="092A04DC" wp14:editId="2C091EBA">
            <wp:extent cx="4594860" cy="3668494"/>
            <wp:effectExtent l="0" t="0" r="0" b="8255"/>
            <wp:docPr id="330" name="Picture 3" descr="Graphical user interface,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3" descr="Graphical user interface, timeline&#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4594860" cy="3668494"/>
                    </a:xfrm>
                    <a:prstGeom prst="rect">
                      <a:avLst/>
                    </a:prstGeom>
                  </pic:spPr>
                </pic:pic>
              </a:graphicData>
            </a:graphic>
          </wp:inline>
        </w:drawing>
      </w:r>
    </w:p>
    <w:p w14:paraId="5DA967C8" w14:textId="77777777" w:rsidR="008965DF" w:rsidRPr="004527F7" w:rsidRDefault="008965DF" w:rsidP="005479B4">
      <w:pPr>
        <w:pStyle w:val="Normalaftertitle"/>
        <w:jc w:val="both"/>
      </w:pPr>
      <w:r w:rsidRPr="004527F7">
        <w:t xml:space="preserve">As a result of the measurement, the communication was interrupted when the signal to-noise ratio was less than SNR &lt;14.7 </w:t>
      </w:r>
      <w:proofErr w:type="spellStart"/>
      <w:r w:rsidRPr="004527F7">
        <w:t>dB.</w:t>
      </w:r>
      <w:proofErr w:type="spellEnd"/>
      <w:r w:rsidRPr="004527F7">
        <w:t xml:space="preserve"> The power of the signal must exceed noise by more than 30 times.</w:t>
      </w:r>
    </w:p>
    <w:p w14:paraId="46FF3973" w14:textId="77777777" w:rsidR="008965DF" w:rsidRPr="004527F7" w:rsidRDefault="008965DF" w:rsidP="005479B4">
      <w:pPr>
        <w:jc w:val="both"/>
      </w:pPr>
      <w:r w:rsidRPr="004527F7">
        <w:lastRenderedPageBreak/>
        <w:t>The measurement was carried out on 214</w:t>
      </w:r>
      <w:r w:rsidRPr="004527F7">
        <w:rPr>
          <w:vertAlign w:val="superscript"/>
        </w:rPr>
        <w:t>th</w:t>
      </w:r>
      <w:r w:rsidRPr="004527F7">
        <w:rPr>
          <w:rFonts w:cs="Arial"/>
        </w:rPr>
        <w:t xml:space="preserve"> </w:t>
      </w:r>
      <w:r w:rsidRPr="004527F7">
        <w:t>channels (156.7125 MHz).</w:t>
      </w:r>
    </w:p>
    <w:p w14:paraId="484BC9CB" w14:textId="77777777" w:rsidR="008965DF" w:rsidRPr="004527F7" w:rsidRDefault="008965DF" w:rsidP="005479B4">
      <w:pPr>
        <w:pStyle w:val="FigureNo"/>
        <w:spacing w:before="360"/>
      </w:pPr>
      <w:r w:rsidRPr="004527F7">
        <w:t>Figure 13</w:t>
      </w:r>
    </w:p>
    <w:p w14:paraId="1E89427F" w14:textId="77777777" w:rsidR="008965DF" w:rsidRPr="004527F7" w:rsidRDefault="008965DF" w:rsidP="005479B4">
      <w:pPr>
        <w:pStyle w:val="Figuretitle"/>
      </w:pPr>
      <w:r w:rsidRPr="004527F7">
        <w:t xml:space="preserve">6.25 kHz channel spacing between two 25 kHz step channels as used during the transition </w:t>
      </w:r>
      <w:proofErr w:type="gramStart"/>
      <w:r w:rsidRPr="004527F7">
        <w:t>period</w:t>
      </w:r>
      <w:proofErr w:type="gramEnd"/>
    </w:p>
    <w:p w14:paraId="12C8BC22" w14:textId="77777777" w:rsidR="008965DF" w:rsidRPr="004527F7" w:rsidRDefault="008965DF" w:rsidP="005479B4">
      <w:pPr>
        <w:pStyle w:val="Figure"/>
        <w:rPr>
          <w:szCs w:val="24"/>
        </w:rPr>
      </w:pPr>
      <w:r w:rsidRPr="004527F7">
        <w:drawing>
          <wp:inline distT="0" distB="0" distL="0" distR="0" wp14:anchorId="74EC7EE3" wp14:editId="2FCCC8F2">
            <wp:extent cx="4501662" cy="3595074"/>
            <wp:effectExtent l="0" t="0" r="0" b="5715"/>
            <wp:docPr id="331" name="Picture 4"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4" descr="A screenshot of a computer&#10;&#10;Description automatically generated with medium confidence"/>
                    <pic:cNvPicPr/>
                  </pic:nvPicPr>
                  <pic:blipFill>
                    <a:blip r:embed="rId33">
                      <a:extLst>
                        <a:ext uri="{28A0092B-C50C-407E-A947-70E740481C1C}">
                          <a14:useLocalDpi xmlns:a14="http://schemas.microsoft.com/office/drawing/2010/main" val="0"/>
                        </a:ext>
                      </a:extLst>
                    </a:blip>
                    <a:stretch>
                      <a:fillRect/>
                    </a:stretch>
                  </pic:blipFill>
                  <pic:spPr>
                    <a:xfrm>
                      <a:off x="0" y="0"/>
                      <a:ext cx="4505361" cy="3598028"/>
                    </a:xfrm>
                    <a:prstGeom prst="rect">
                      <a:avLst/>
                    </a:prstGeom>
                  </pic:spPr>
                </pic:pic>
              </a:graphicData>
            </a:graphic>
          </wp:inline>
        </w:drawing>
      </w:r>
    </w:p>
    <w:p w14:paraId="39E62E75" w14:textId="77777777" w:rsidR="008965DF" w:rsidRPr="004527F7" w:rsidRDefault="008965DF" w:rsidP="005479B4">
      <w:pPr>
        <w:rPr>
          <w:rFonts w:cs="Arial"/>
        </w:rPr>
      </w:pPr>
      <w:r w:rsidRPr="004527F7">
        <w:rPr>
          <w:rFonts w:cs="Arial"/>
        </w:rPr>
        <w:t>74</w:t>
      </w:r>
      <w:r w:rsidRPr="004527F7">
        <w:rPr>
          <w:vertAlign w:val="superscript"/>
        </w:rPr>
        <w:t>th</w:t>
      </w:r>
      <w:r w:rsidRPr="004527F7">
        <w:rPr>
          <w:rFonts w:cs="Arial"/>
        </w:rPr>
        <w:t xml:space="preserve"> analogue</w:t>
      </w:r>
      <w:r w:rsidRPr="004527F7">
        <w:t xml:space="preserve"> channel (Ks</w:t>
      </w:r>
      <w:r w:rsidRPr="004527F7">
        <w:rPr>
          <w:rFonts w:cs="Arial"/>
        </w:rPr>
        <w:t xml:space="preserve"> = 25 kHz) and the 214</w:t>
      </w:r>
      <w:r w:rsidRPr="004527F7">
        <w:rPr>
          <w:vertAlign w:val="superscript"/>
        </w:rPr>
        <w:t>th</w:t>
      </w:r>
      <w:r w:rsidRPr="004527F7">
        <w:rPr>
          <w:rFonts w:cs="Arial"/>
        </w:rPr>
        <w:t xml:space="preserve"> digital channel, the bands may overlap.</w:t>
      </w:r>
    </w:p>
    <w:p w14:paraId="4E910AA1" w14:textId="77777777" w:rsidR="008965DF" w:rsidRPr="004527F7" w:rsidRDefault="008965DF" w:rsidP="005479B4">
      <w:pPr>
        <w:pStyle w:val="FigureNo"/>
        <w:spacing w:before="360"/>
      </w:pPr>
      <w:r w:rsidRPr="004527F7">
        <w:t>Figure 14</w:t>
      </w:r>
    </w:p>
    <w:p w14:paraId="2D51B14F" w14:textId="77777777" w:rsidR="008965DF" w:rsidRPr="004527F7" w:rsidRDefault="008965DF" w:rsidP="005479B4">
      <w:pPr>
        <w:pStyle w:val="Figuretitle"/>
      </w:pPr>
      <w:r w:rsidRPr="004527F7">
        <w:t>Example of frequency overlap (</w:t>
      </w:r>
      <w:proofErr w:type="spellStart"/>
      <w:r w:rsidRPr="004527F7">
        <w:t>foverlap</w:t>
      </w:r>
      <w:proofErr w:type="spellEnd"/>
      <w:r w:rsidRPr="004527F7">
        <w:t xml:space="preserve"> = 3 kHz) between 74th digital and 214th analogue channel</w:t>
      </w:r>
    </w:p>
    <w:p w14:paraId="320BEFFA" w14:textId="77777777" w:rsidR="008965DF" w:rsidRPr="004527F7" w:rsidRDefault="008965DF" w:rsidP="005479B4">
      <w:pPr>
        <w:pStyle w:val="Figure"/>
        <w:rPr>
          <w:szCs w:val="24"/>
        </w:rPr>
      </w:pPr>
      <w:r w:rsidRPr="004527F7">
        <w:drawing>
          <wp:inline distT="0" distB="0" distL="0" distR="0" wp14:anchorId="5E45B6C4" wp14:editId="338168A7">
            <wp:extent cx="4543864" cy="2945099"/>
            <wp:effectExtent l="0" t="0" r="0" b="8255"/>
            <wp:docPr id="332" name="Picture 1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2" descr="A screenshot of a computer&#10;&#10;Description automatically generated with medium confidence"/>
                    <pic:cNvPicPr/>
                  </pic:nvPicPr>
                  <pic:blipFill>
                    <a:blip r:embed="rId34">
                      <a:extLst>
                        <a:ext uri="{28A0092B-C50C-407E-A947-70E740481C1C}">
                          <a14:useLocalDpi xmlns:a14="http://schemas.microsoft.com/office/drawing/2010/main" val="0"/>
                        </a:ext>
                      </a:extLst>
                    </a:blip>
                    <a:stretch>
                      <a:fillRect/>
                    </a:stretch>
                  </pic:blipFill>
                  <pic:spPr>
                    <a:xfrm>
                      <a:off x="0" y="0"/>
                      <a:ext cx="4546061" cy="2946523"/>
                    </a:xfrm>
                    <a:prstGeom prst="rect">
                      <a:avLst/>
                    </a:prstGeom>
                  </pic:spPr>
                </pic:pic>
              </a:graphicData>
            </a:graphic>
          </wp:inline>
        </w:drawing>
      </w:r>
    </w:p>
    <w:p w14:paraId="0F022037" w14:textId="77777777" w:rsidR="008965DF" w:rsidRPr="004527F7" w:rsidRDefault="008965DF" w:rsidP="005479B4">
      <w:pPr>
        <w:jc w:val="both"/>
      </w:pPr>
      <w:r w:rsidRPr="004527F7">
        <w:lastRenderedPageBreak/>
        <w:t xml:space="preserve">In the case described in Figure 14, the digital signal at </w:t>
      </w:r>
      <w:r w:rsidRPr="004527F7">
        <w:rPr>
          <w:rFonts w:cs="Arial"/>
          <w:b/>
        </w:rPr>
        <w:t>point A</w:t>
      </w:r>
      <w:r w:rsidRPr="004527F7">
        <w:t xml:space="preserve"> must be at least </w:t>
      </w:r>
      <m:oMath>
        <m:r>
          <w:rPr>
            <w:rFonts w:ascii="Cambria Math" w:hAnsi="Cambria Math"/>
          </w:rPr>
          <m:t>∆E</m:t>
        </m:r>
      </m:oMath>
      <w:r w:rsidRPr="004527F7">
        <w:t xml:space="preserve"> = 14.7 dBµV/m above the yellow line </w:t>
      </w:r>
      <w:r w:rsidRPr="004527F7">
        <w:rPr>
          <w:rFonts w:cs="Arial"/>
          <w:b/>
        </w:rPr>
        <w:t>point B</w:t>
      </w:r>
      <w:r w:rsidRPr="004527F7">
        <w:t xml:space="preserve"> (explanation on Figure 12 above).</w:t>
      </w:r>
    </w:p>
    <w:p w14:paraId="5F9AA204" w14:textId="77777777" w:rsidR="008965DF" w:rsidRPr="004527F7" w:rsidRDefault="008965DF" w:rsidP="005479B4">
      <w:pPr>
        <w:jc w:val="both"/>
      </w:pPr>
      <w:r w:rsidRPr="004527F7">
        <w:rPr>
          <w:rFonts w:cs="Arial"/>
        </w:rPr>
        <w:t>The communication was carried out using the vessel on-board analogue station and temporarily installed a digital station with an additional antenna:</w:t>
      </w:r>
      <w:r w:rsidRPr="004527F7" w:rsidDel="006470C5">
        <w:rPr>
          <w:rFonts w:cs="Arial"/>
        </w:rPr>
        <w:t xml:space="preserve"> </w:t>
      </w:r>
    </w:p>
    <w:p w14:paraId="4A464A98" w14:textId="77777777" w:rsidR="008965DF" w:rsidRPr="004527F7" w:rsidRDefault="008965DF" w:rsidP="005479B4">
      <w:pPr>
        <w:pStyle w:val="enumlev1"/>
        <w:jc w:val="both"/>
      </w:pPr>
      <w:r w:rsidRPr="004527F7">
        <w:t xml:space="preserve">The digital station installed on board the vessel: </w:t>
      </w:r>
      <w:proofErr w:type="spellStart"/>
      <w:r w:rsidRPr="004527F7">
        <w:t>Icom</w:t>
      </w:r>
      <w:proofErr w:type="spellEnd"/>
      <w:r w:rsidRPr="004527F7">
        <w:t xml:space="preserve"> IC-</w:t>
      </w:r>
      <w:proofErr w:type="spellStart"/>
      <w:proofErr w:type="gramStart"/>
      <w:r w:rsidRPr="004527F7">
        <w:t>F5400D</w:t>
      </w:r>
      <w:proofErr w:type="spellEnd"/>
      <w:r w:rsidRPr="004527F7">
        <w:t>;</w:t>
      </w:r>
      <w:proofErr w:type="gramEnd"/>
    </w:p>
    <w:p w14:paraId="05A88C94" w14:textId="77777777" w:rsidR="008965DF" w:rsidRPr="004527F7" w:rsidRDefault="008965DF" w:rsidP="005479B4">
      <w:pPr>
        <w:pStyle w:val="enumlev1"/>
        <w:jc w:val="both"/>
      </w:pPr>
      <w:r w:rsidRPr="004527F7">
        <w:t xml:space="preserve">Antenna: </w:t>
      </w:r>
      <w:proofErr w:type="spellStart"/>
      <w:r w:rsidRPr="004527F7">
        <w:t>Celwave</w:t>
      </w:r>
      <w:proofErr w:type="spellEnd"/>
      <w:r w:rsidRPr="004527F7">
        <w:t xml:space="preserve"> </w:t>
      </w:r>
      <w:proofErr w:type="spellStart"/>
      <w:r w:rsidRPr="004527F7">
        <w:t>CX4</w:t>
      </w:r>
      <w:proofErr w:type="spellEnd"/>
      <w:r w:rsidRPr="004527F7">
        <w:t xml:space="preserve"> 146-162.5 </w:t>
      </w:r>
      <w:proofErr w:type="spellStart"/>
      <w:r w:rsidRPr="004527F7">
        <w:t>MHz.</w:t>
      </w:r>
      <w:proofErr w:type="spellEnd"/>
    </w:p>
    <w:p w14:paraId="2E25B7B3" w14:textId="77777777" w:rsidR="008965DF" w:rsidRPr="004527F7" w:rsidRDefault="008965DF" w:rsidP="005479B4">
      <w:pPr>
        <w:jc w:val="both"/>
        <w:rPr>
          <w:rFonts w:cs="Arial"/>
        </w:rPr>
      </w:pPr>
      <w:r w:rsidRPr="004527F7">
        <w:rPr>
          <w:rFonts w:cs="Arial"/>
        </w:rPr>
        <w:t xml:space="preserve">For taking measurements vertically polarised dipole antenna was fitted to the ship: </w:t>
      </w:r>
    </w:p>
    <w:p w14:paraId="78050EC3" w14:textId="77777777" w:rsidR="008965DF" w:rsidRPr="004527F7" w:rsidRDefault="008965DF" w:rsidP="005479B4">
      <w:pPr>
        <w:pStyle w:val="enumlev1"/>
        <w:jc w:val="both"/>
      </w:pPr>
      <w:r w:rsidRPr="004527F7">
        <w:t>Measuring antenna Rohde &amp; Schwarz HZ-</w:t>
      </w:r>
      <w:proofErr w:type="gramStart"/>
      <w:r w:rsidRPr="004527F7">
        <w:t>12;</w:t>
      </w:r>
      <w:proofErr w:type="gramEnd"/>
    </w:p>
    <w:p w14:paraId="75144CA4" w14:textId="77777777" w:rsidR="008965DF" w:rsidRPr="004527F7" w:rsidRDefault="008965DF" w:rsidP="005479B4">
      <w:pPr>
        <w:pStyle w:val="enumlev1"/>
        <w:jc w:val="both"/>
      </w:pPr>
      <w:r w:rsidRPr="004527F7">
        <w:t xml:space="preserve">'The length of the dipole element: L = 0.913 m (f = 156 MHz), gain G = 2.15 </w:t>
      </w:r>
      <w:proofErr w:type="spellStart"/>
      <w:r w:rsidRPr="004527F7">
        <w:t>dBi</w:t>
      </w:r>
      <w:proofErr w:type="spellEnd"/>
      <w:r w:rsidRPr="004527F7">
        <w:t>.</w:t>
      </w:r>
    </w:p>
    <w:p w14:paraId="26CD2EE2" w14:textId="77777777" w:rsidR="008965DF" w:rsidRPr="004527F7" w:rsidRDefault="008965DF" w:rsidP="005479B4">
      <w:pPr>
        <w:pStyle w:val="FigureNo"/>
      </w:pPr>
      <w:r w:rsidRPr="004527F7">
        <w:t>Figure 15</w:t>
      </w:r>
    </w:p>
    <w:p w14:paraId="288C5EF5" w14:textId="77777777" w:rsidR="008965DF" w:rsidRPr="004527F7" w:rsidRDefault="008965DF" w:rsidP="005479B4">
      <w:pPr>
        <w:pStyle w:val="Figuretitle"/>
      </w:pPr>
      <w:r w:rsidRPr="004527F7">
        <w:t xml:space="preserve">Antennas installed on a </w:t>
      </w:r>
      <w:proofErr w:type="gramStart"/>
      <w:r w:rsidRPr="004527F7">
        <w:t>vessel</w:t>
      </w:r>
      <w:proofErr w:type="gramEnd"/>
    </w:p>
    <w:p w14:paraId="2C23A217" w14:textId="77777777" w:rsidR="008965DF" w:rsidRPr="004527F7" w:rsidRDefault="008965DF" w:rsidP="005479B4">
      <w:pPr>
        <w:pStyle w:val="Figure"/>
        <w:rPr>
          <w:szCs w:val="24"/>
        </w:rPr>
      </w:pPr>
      <w:r w:rsidRPr="004527F7">
        <w:drawing>
          <wp:inline distT="0" distB="0" distL="0" distR="0" wp14:anchorId="06989448" wp14:editId="267D37D1">
            <wp:extent cx="5730874" cy="5090794"/>
            <wp:effectExtent l="0" t="0" r="3175" b="0"/>
            <wp:docPr id="27" name="Pilt 27" descr="A picture containing text, boat,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lt 27" descr="A picture containing text, boat, outdoor&#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5730874" cy="5090794"/>
                    </a:xfrm>
                    <a:prstGeom prst="rect">
                      <a:avLst/>
                    </a:prstGeom>
                  </pic:spPr>
                </pic:pic>
              </a:graphicData>
            </a:graphic>
          </wp:inline>
        </w:drawing>
      </w:r>
    </w:p>
    <w:p w14:paraId="6E0E11F6" w14:textId="77777777" w:rsidR="008965DF" w:rsidRPr="004527F7" w:rsidRDefault="008965DF" w:rsidP="005479B4">
      <w:pPr>
        <w:pStyle w:val="FigureNo"/>
      </w:pPr>
      <w:r w:rsidRPr="004527F7">
        <w:lastRenderedPageBreak/>
        <w:t>Figure 16</w:t>
      </w:r>
    </w:p>
    <w:p w14:paraId="2CD400C1" w14:textId="77777777" w:rsidR="008965DF" w:rsidRPr="004527F7" w:rsidRDefault="008965DF" w:rsidP="005479B4">
      <w:pPr>
        <w:pStyle w:val="Figuretitle"/>
      </w:pPr>
      <w:r w:rsidRPr="004527F7">
        <w:t xml:space="preserve">On-board measurement instrumentation Rohde &amp; Schwarz </w:t>
      </w:r>
    </w:p>
    <w:p w14:paraId="5C2DC5A7" w14:textId="77777777" w:rsidR="008965DF" w:rsidRPr="004527F7" w:rsidRDefault="008965DF" w:rsidP="005479B4">
      <w:pPr>
        <w:pStyle w:val="Figure"/>
        <w:rPr>
          <w:szCs w:val="24"/>
        </w:rPr>
      </w:pPr>
      <w:r w:rsidRPr="004527F7">
        <w:drawing>
          <wp:inline distT="0" distB="0" distL="0" distR="0" wp14:anchorId="2CD32677" wp14:editId="3B777F65">
            <wp:extent cx="5376232" cy="3018403"/>
            <wp:effectExtent l="0" t="0" r="0" b="0"/>
            <wp:docPr id="28" name="Pilt 28" descr="A picture containing text, indoor,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lt 28" descr="A picture containing text, indoor, desk&#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5391288" cy="3026856"/>
                    </a:xfrm>
                    <a:prstGeom prst="rect">
                      <a:avLst/>
                    </a:prstGeom>
                  </pic:spPr>
                </pic:pic>
              </a:graphicData>
            </a:graphic>
          </wp:inline>
        </w:drawing>
      </w:r>
    </w:p>
    <w:p w14:paraId="630473D4" w14:textId="77777777" w:rsidR="008965DF" w:rsidRPr="004527F7" w:rsidRDefault="008965DF" w:rsidP="005479B4">
      <w:pPr>
        <w:pStyle w:val="Normalaftertitle"/>
      </w:pPr>
      <w:r w:rsidRPr="004527F7">
        <w:t xml:space="preserve">The distance between </w:t>
      </w:r>
      <w:proofErr w:type="spellStart"/>
      <w:r w:rsidRPr="004527F7">
        <w:t>Pirita</w:t>
      </w:r>
      <w:proofErr w:type="spellEnd"/>
      <w:r w:rsidRPr="004527F7">
        <w:t xml:space="preserve"> and </w:t>
      </w:r>
      <w:proofErr w:type="spellStart"/>
      <w:r w:rsidRPr="004527F7">
        <w:t>Hundipea</w:t>
      </w:r>
      <w:proofErr w:type="spellEnd"/>
      <w:r w:rsidRPr="004527F7">
        <w:t xml:space="preserve"> ports d = 3.2 NM (5.9 km) and the estimated quality of communication between them on a scale of 5 is 2 for analogue and 5 for digital stations.</w:t>
      </w:r>
    </w:p>
    <w:p w14:paraId="3CDC75E4" w14:textId="77777777" w:rsidR="008965DF" w:rsidRPr="004527F7" w:rsidRDefault="008965DF" w:rsidP="005479B4">
      <w:pPr>
        <w:pStyle w:val="FigureNo"/>
      </w:pPr>
      <w:r w:rsidRPr="004527F7">
        <w:t>Figure 17</w:t>
      </w:r>
    </w:p>
    <w:p w14:paraId="70A3788D" w14:textId="77777777" w:rsidR="008965DF" w:rsidRPr="004527F7" w:rsidRDefault="008965DF" w:rsidP="005479B4">
      <w:pPr>
        <w:pStyle w:val="Figuretitle"/>
      </w:pPr>
      <w:r w:rsidRPr="004527F7">
        <w:t>Path of the vessel</w:t>
      </w:r>
    </w:p>
    <w:p w14:paraId="4A54B96D" w14:textId="77777777" w:rsidR="008965DF" w:rsidRPr="004527F7" w:rsidRDefault="008965DF" w:rsidP="005479B4">
      <w:pPr>
        <w:pStyle w:val="Figure"/>
      </w:pPr>
      <w:r w:rsidRPr="004527F7">
        <w:drawing>
          <wp:inline distT="0" distB="0" distL="0" distR="0" wp14:anchorId="725F0933" wp14:editId="42F0DC9E">
            <wp:extent cx="5700397" cy="2871470"/>
            <wp:effectExtent l="0" t="0" r="0" b="5080"/>
            <wp:docPr id="29" name="Pilt 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lt 29" descr="Diagram&#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5700397" cy="2871470"/>
                    </a:xfrm>
                    <a:prstGeom prst="rect">
                      <a:avLst/>
                    </a:prstGeom>
                  </pic:spPr>
                </pic:pic>
              </a:graphicData>
            </a:graphic>
          </wp:inline>
        </w:drawing>
      </w:r>
    </w:p>
    <w:p w14:paraId="2F5A5C59" w14:textId="77777777" w:rsidR="008965DF" w:rsidRPr="004527F7" w:rsidRDefault="008965DF" w:rsidP="005479B4">
      <w:pPr>
        <w:pStyle w:val="Normalaftertitle"/>
        <w:jc w:val="both"/>
      </w:pPr>
      <w:bookmarkStart w:id="488" w:name="_Toc380059619"/>
      <w:bookmarkStart w:id="489" w:name="_Toc380059761"/>
      <w:r w:rsidRPr="004527F7">
        <w:t xml:space="preserve">The vessel (callsign </w:t>
      </w:r>
      <w:r>
        <w:t>–</w:t>
      </w:r>
      <w:r w:rsidRPr="004527F7">
        <w:t xml:space="preserve"> </w:t>
      </w:r>
      <w:proofErr w:type="spellStart"/>
      <w:r w:rsidRPr="004527F7">
        <w:t>Jaam1</w:t>
      </w:r>
      <w:proofErr w:type="spellEnd"/>
      <w:r w:rsidRPr="004527F7">
        <w:t xml:space="preserve">) set out from </w:t>
      </w:r>
      <w:proofErr w:type="spellStart"/>
      <w:r w:rsidRPr="004527F7">
        <w:t>Pirita</w:t>
      </w:r>
      <w:proofErr w:type="spellEnd"/>
      <w:r w:rsidRPr="004527F7">
        <w:t xml:space="preserve"> along the edge of the </w:t>
      </w:r>
      <w:proofErr w:type="spellStart"/>
      <w:r w:rsidRPr="004527F7">
        <w:t>Viimsi</w:t>
      </w:r>
      <w:proofErr w:type="spellEnd"/>
      <w:r w:rsidRPr="004527F7">
        <w:t xml:space="preserve"> peninsula around </w:t>
      </w:r>
      <w:proofErr w:type="spellStart"/>
      <w:r w:rsidRPr="004527F7">
        <w:t>Naissaar</w:t>
      </w:r>
      <w:proofErr w:type="spellEnd"/>
      <w:r w:rsidRPr="004527F7">
        <w:t xml:space="preserve"> island to the direction of the </w:t>
      </w:r>
      <w:proofErr w:type="spellStart"/>
      <w:r w:rsidRPr="004527F7">
        <w:t>Pakri</w:t>
      </w:r>
      <w:proofErr w:type="spellEnd"/>
      <w:r w:rsidRPr="004527F7">
        <w:t xml:space="preserve"> peninsula. When leaving </w:t>
      </w:r>
      <w:proofErr w:type="spellStart"/>
      <w:r w:rsidRPr="004527F7">
        <w:t>Pirita</w:t>
      </w:r>
      <w:proofErr w:type="spellEnd"/>
      <w:r w:rsidRPr="004527F7">
        <w:t xml:space="preserve">, the quality of the digital communication with </w:t>
      </w:r>
      <w:proofErr w:type="spellStart"/>
      <w:r w:rsidRPr="004527F7">
        <w:t>Hudipea</w:t>
      </w:r>
      <w:proofErr w:type="spellEnd"/>
      <w:r w:rsidRPr="004527F7">
        <w:t xml:space="preserve"> port (callsign </w:t>
      </w:r>
      <w:r>
        <w:t>–</w:t>
      </w:r>
      <w:r w:rsidRPr="004527F7">
        <w:t xml:space="preserve"> </w:t>
      </w:r>
      <w:proofErr w:type="spellStart"/>
      <w:r w:rsidRPr="004527F7">
        <w:t>Jaam2</w:t>
      </w:r>
      <w:proofErr w:type="spellEnd"/>
      <w:r w:rsidRPr="004527F7">
        <w:t xml:space="preserve">) was assessed until the connection was lost. Estimates are shown on a map (Figure 18) with green symbols. After navigating around </w:t>
      </w:r>
      <w:proofErr w:type="spellStart"/>
      <w:r w:rsidRPr="004527F7">
        <w:t>Naissaar</w:t>
      </w:r>
      <w:proofErr w:type="spellEnd"/>
      <w:r w:rsidRPr="004527F7">
        <w:t xml:space="preserve"> direct visibility (line of sight LOS) with the tip of the </w:t>
      </w:r>
      <w:proofErr w:type="spellStart"/>
      <w:r w:rsidRPr="004527F7">
        <w:t>Pakri</w:t>
      </w:r>
      <w:proofErr w:type="spellEnd"/>
      <w:r w:rsidRPr="004527F7">
        <w:t xml:space="preserve"> peninsula was achieved from </w:t>
      </w:r>
      <w:proofErr w:type="gramStart"/>
      <w:r w:rsidRPr="004527F7">
        <w:t xml:space="preserve">a distance </w:t>
      </w:r>
      <w:r w:rsidRPr="004527F7">
        <w:lastRenderedPageBreak/>
        <w:t>of 21</w:t>
      </w:r>
      <w:proofErr w:type="gramEnd"/>
      <w:r w:rsidRPr="004527F7">
        <w:t xml:space="preserve"> NM (39 km), since the tip of the peninsula is elevated 23 m above sea level. At the </w:t>
      </w:r>
      <w:proofErr w:type="spellStart"/>
      <w:r w:rsidRPr="004527F7">
        <w:t>Pakri</w:t>
      </w:r>
      <w:proofErr w:type="spellEnd"/>
      <w:r w:rsidRPr="004527F7">
        <w:t xml:space="preserve"> peninsula, in the viewpoint parking lot, there was a vehicle with a digital and analogue station (call</w:t>
      </w:r>
      <w:r>
        <w:t> </w:t>
      </w:r>
      <w:r w:rsidRPr="004527F7">
        <w:t xml:space="preserve">sign </w:t>
      </w:r>
      <w:r>
        <w:t>–</w:t>
      </w:r>
      <w:r w:rsidRPr="004527F7">
        <w:t xml:space="preserve"> </w:t>
      </w:r>
      <w:proofErr w:type="spellStart"/>
      <w:r w:rsidRPr="004527F7">
        <w:t>Jaam3</w:t>
      </w:r>
      <w:proofErr w:type="spellEnd"/>
      <w:r w:rsidRPr="004527F7">
        <w:t xml:space="preserve"> stationary) and two handheld stations (switchable between analogue and digital) one in the </w:t>
      </w:r>
      <w:proofErr w:type="spellStart"/>
      <w:r w:rsidRPr="004527F7">
        <w:t>Pakri</w:t>
      </w:r>
      <w:proofErr w:type="spellEnd"/>
      <w:r w:rsidRPr="004527F7">
        <w:t xml:space="preserve"> lighthouse (</w:t>
      </w:r>
      <w:proofErr w:type="spellStart"/>
      <w:r w:rsidRPr="004527F7">
        <w:t>Jaam3</w:t>
      </w:r>
      <w:proofErr w:type="spellEnd"/>
      <w:r w:rsidRPr="004527F7">
        <w:t xml:space="preserve"> handheld-tower) and another on observation platform (plateau) (</w:t>
      </w:r>
      <w:proofErr w:type="spellStart"/>
      <w:r w:rsidRPr="004527F7">
        <w:t>Jaam3</w:t>
      </w:r>
      <w:proofErr w:type="spellEnd"/>
      <w:r w:rsidRPr="004527F7">
        <w:t xml:space="preserve"> handheld-plateau).</w:t>
      </w:r>
    </w:p>
    <w:p w14:paraId="38957C54" w14:textId="77777777" w:rsidR="008965DF" w:rsidRPr="004527F7" w:rsidRDefault="008965DF" w:rsidP="005479B4">
      <w:pPr>
        <w:pStyle w:val="TableNo"/>
      </w:pPr>
      <w:r w:rsidRPr="004527F7">
        <w:t>Table 15</w:t>
      </w:r>
    </w:p>
    <w:p w14:paraId="59CF6C9E" w14:textId="77777777" w:rsidR="008965DF" w:rsidRPr="004527F7" w:rsidRDefault="008965DF" w:rsidP="005479B4">
      <w:pPr>
        <w:pStyle w:val="Tabletitle"/>
      </w:pPr>
      <w:r w:rsidRPr="004527F7">
        <w:t>On the evaluation of the quality of digital communications</w:t>
      </w:r>
    </w:p>
    <w:tbl>
      <w:tblPr>
        <w:tblStyle w:val="TableGridLight"/>
        <w:tblW w:w="9169" w:type="dxa"/>
        <w:tblLook w:val="04A0" w:firstRow="1" w:lastRow="0" w:firstColumn="1" w:lastColumn="0" w:noHBand="0" w:noVBand="1"/>
      </w:tblPr>
      <w:tblGrid>
        <w:gridCol w:w="1219"/>
        <w:gridCol w:w="1349"/>
        <w:gridCol w:w="1374"/>
        <w:gridCol w:w="1274"/>
        <w:gridCol w:w="1274"/>
        <w:gridCol w:w="1277"/>
        <w:gridCol w:w="1402"/>
      </w:tblGrid>
      <w:tr w:rsidR="008965DF" w:rsidRPr="007639EB" w14:paraId="21AE8249" w14:textId="77777777" w:rsidTr="00BD6212">
        <w:trPr>
          <w:trHeight w:val="290"/>
        </w:trPr>
        <w:tc>
          <w:tcPr>
            <w:tcW w:w="9169" w:type="dxa"/>
            <w:gridSpan w:val="7"/>
            <w:noWrap/>
          </w:tcPr>
          <w:p w14:paraId="0586DBE5" w14:textId="77777777" w:rsidR="008965DF" w:rsidRPr="007639EB" w:rsidRDefault="008965DF" w:rsidP="00BD6212">
            <w:pPr>
              <w:pStyle w:val="Tablehead"/>
            </w:pPr>
            <w:r w:rsidRPr="007639EB">
              <w:t>Digital</w:t>
            </w:r>
          </w:p>
        </w:tc>
      </w:tr>
      <w:tr w:rsidR="008965DF" w:rsidRPr="007639EB" w14:paraId="1EBC06E7" w14:textId="77777777" w:rsidTr="00BD6212">
        <w:trPr>
          <w:trHeight w:val="290"/>
        </w:trPr>
        <w:tc>
          <w:tcPr>
            <w:tcW w:w="6490" w:type="dxa"/>
            <w:gridSpan w:val="5"/>
            <w:noWrap/>
            <w:hideMark/>
          </w:tcPr>
          <w:p w14:paraId="3EC8F6CC" w14:textId="77777777" w:rsidR="008965DF" w:rsidRPr="007639EB" w:rsidRDefault="008965DF" w:rsidP="00BD6212">
            <w:pPr>
              <w:pStyle w:val="Tablehead"/>
            </w:pPr>
            <w:r w:rsidRPr="007639EB">
              <w:t xml:space="preserve">Quality of communications [0... 5] </w:t>
            </w:r>
            <w:proofErr w:type="gramStart"/>
            <w:r w:rsidRPr="007639EB">
              <w:t>Vessel  -</w:t>
            </w:r>
            <w:proofErr w:type="gramEnd"/>
            <w:r w:rsidRPr="007639EB">
              <w:t xml:space="preserve"> </w:t>
            </w:r>
            <w:proofErr w:type="spellStart"/>
            <w:r w:rsidRPr="007639EB">
              <w:t>Pakri</w:t>
            </w:r>
            <w:proofErr w:type="spellEnd"/>
          </w:p>
        </w:tc>
        <w:tc>
          <w:tcPr>
            <w:tcW w:w="2679" w:type="dxa"/>
            <w:gridSpan w:val="2"/>
            <w:noWrap/>
            <w:hideMark/>
          </w:tcPr>
          <w:p w14:paraId="3EB0C681" w14:textId="77777777" w:rsidR="008965DF" w:rsidRPr="007639EB" w:rsidRDefault="008965DF" w:rsidP="00BD6212">
            <w:pPr>
              <w:pStyle w:val="Tablehead"/>
            </w:pPr>
            <w:r w:rsidRPr="007639EB">
              <w:t>Coordinates</w:t>
            </w:r>
          </w:p>
        </w:tc>
      </w:tr>
      <w:tr w:rsidR="008965DF" w:rsidRPr="007639EB" w14:paraId="162C51D5" w14:textId="77777777" w:rsidTr="00BD6212">
        <w:trPr>
          <w:trHeight w:val="561"/>
        </w:trPr>
        <w:tc>
          <w:tcPr>
            <w:tcW w:w="1219" w:type="dxa"/>
            <w:noWrap/>
            <w:hideMark/>
          </w:tcPr>
          <w:p w14:paraId="2E617CB3" w14:textId="77777777" w:rsidR="008965DF" w:rsidRPr="007639EB" w:rsidRDefault="008965DF" w:rsidP="00BD6212">
            <w:pPr>
              <w:pStyle w:val="Tablehead"/>
            </w:pPr>
            <w:r w:rsidRPr="007639EB">
              <w:t>Distance [NM]</w:t>
            </w:r>
          </w:p>
        </w:tc>
        <w:tc>
          <w:tcPr>
            <w:tcW w:w="1349" w:type="dxa"/>
            <w:noWrap/>
            <w:hideMark/>
          </w:tcPr>
          <w:p w14:paraId="6CF99C04" w14:textId="77777777" w:rsidR="008965DF" w:rsidRPr="007639EB" w:rsidRDefault="008965DF" w:rsidP="00BD6212">
            <w:pPr>
              <w:pStyle w:val="Tablehead"/>
            </w:pPr>
            <w:r w:rsidRPr="007639EB">
              <w:t>Stationary</w:t>
            </w:r>
          </w:p>
        </w:tc>
        <w:tc>
          <w:tcPr>
            <w:tcW w:w="1374" w:type="dxa"/>
            <w:noWrap/>
            <w:hideMark/>
          </w:tcPr>
          <w:p w14:paraId="3EE3401C" w14:textId="77777777" w:rsidR="008965DF" w:rsidRPr="007639EB" w:rsidRDefault="008965DF" w:rsidP="00BD6212">
            <w:pPr>
              <w:pStyle w:val="Tablehead"/>
            </w:pPr>
            <w:r w:rsidRPr="007639EB">
              <w:t>Handheld-tower</w:t>
            </w:r>
          </w:p>
        </w:tc>
        <w:tc>
          <w:tcPr>
            <w:tcW w:w="1274" w:type="dxa"/>
            <w:noWrap/>
            <w:hideMark/>
          </w:tcPr>
          <w:p w14:paraId="2F1F5959" w14:textId="77777777" w:rsidR="008965DF" w:rsidRPr="007639EB" w:rsidRDefault="008965DF" w:rsidP="00BD6212">
            <w:pPr>
              <w:pStyle w:val="Tablehead"/>
            </w:pPr>
            <w:r w:rsidRPr="007639EB">
              <w:t>Handheld plateau</w:t>
            </w:r>
          </w:p>
        </w:tc>
        <w:tc>
          <w:tcPr>
            <w:tcW w:w="1274" w:type="dxa"/>
            <w:noWrap/>
            <w:hideMark/>
          </w:tcPr>
          <w:p w14:paraId="60B389BD" w14:textId="77777777" w:rsidR="008965DF" w:rsidRPr="007639EB" w:rsidRDefault="008965DF" w:rsidP="00BD6212">
            <w:pPr>
              <w:pStyle w:val="Tablehead"/>
            </w:pPr>
            <w:r w:rsidRPr="007639EB">
              <w:t>Handheld on vessel</w:t>
            </w:r>
          </w:p>
        </w:tc>
        <w:tc>
          <w:tcPr>
            <w:tcW w:w="1277" w:type="dxa"/>
            <w:noWrap/>
            <w:hideMark/>
          </w:tcPr>
          <w:p w14:paraId="62B812C4" w14:textId="77777777" w:rsidR="008965DF" w:rsidRPr="007639EB" w:rsidRDefault="008965DF" w:rsidP="00BD6212">
            <w:pPr>
              <w:pStyle w:val="Tablehead"/>
            </w:pPr>
            <w:r w:rsidRPr="007639EB">
              <w:t>Latitude</w:t>
            </w:r>
          </w:p>
        </w:tc>
        <w:tc>
          <w:tcPr>
            <w:tcW w:w="1402" w:type="dxa"/>
            <w:noWrap/>
            <w:hideMark/>
          </w:tcPr>
          <w:p w14:paraId="4AB4D3C0" w14:textId="77777777" w:rsidR="008965DF" w:rsidRPr="007639EB" w:rsidRDefault="008965DF" w:rsidP="00BD6212">
            <w:pPr>
              <w:pStyle w:val="Tablehead"/>
            </w:pPr>
            <w:r w:rsidRPr="007639EB">
              <w:t>Longitude</w:t>
            </w:r>
          </w:p>
        </w:tc>
      </w:tr>
      <w:tr w:rsidR="008965DF" w:rsidRPr="007639EB" w14:paraId="55603736" w14:textId="77777777" w:rsidTr="00BD6212">
        <w:trPr>
          <w:trHeight w:val="278"/>
        </w:trPr>
        <w:tc>
          <w:tcPr>
            <w:tcW w:w="1219" w:type="dxa"/>
            <w:noWrap/>
            <w:hideMark/>
          </w:tcPr>
          <w:p w14:paraId="3D4C0D21" w14:textId="77777777" w:rsidR="008965DF" w:rsidRPr="007639EB" w:rsidRDefault="008965DF" w:rsidP="00BD6212">
            <w:pPr>
              <w:pStyle w:val="Tabletext"/>
              <w:jc w:val="center"/>
            </w:pPr>
            <w:r w:rsidRPr="007639EB">
              <w:t>19.6</w:t>
            </w:r>
          </w:p>
        </w:tc>
        <w:tc>
          <w:tcPr>
            <w:tcW w:w="1349" w:type="dxa"/>
            <w:noWrap/>
            <w:hideMark/>
          </w:tcPr>
          <w:p w14:paraId="29A08009" w14:textId="77777777" w:rsidR="008965DF" w:rsidRPr="007639EB" w:rsidRDefault="008965DF" w:rsidP="00BD6212">
            <w:pPr>
              <w:pStyle w:val="Tabletext"/>
              <w:jc w:val="center"/>
            </w:pPr>
            <w:r w:rsidRPr="007639EB">
              <w:t>2</w:t>
            </w:r>
          </w:p>
        </w:tc>
        <w:tc>
          <w:tcPr>
            <w:tcW w:w="1374" w:type="dxa"/>
            <w:noWrap/>
            <w:hideMark/>
          </w:tcPr>
          <w:p w14:paraId="0D5C92F8" w14:textId="77777777" w:rsidR="008965DF" w:rsidRPr="007639EB" w:rsidRDefault="008965DF" w:rsidP="00BD6212">
            <w:pPr>
              <w:pStyle w:val="Tabletext"/>
              <w:jc w:val="center"/>
            </w:pPr>
          </w:p>
        </w:tc>
        <w:tc>
          <w:tcPr>
            <w:tcW w:w="1274" w:type="dxa"/>
            <w:noWrap/>
            <w:hideMark/>
          </w:tcPr>
          <w:p w14:paraId="337EE253" w14:textId="77777777" w:rsidR="008965DF" w:rsidRPr="007639EB" w:rsidRDefault="008965DF" w:rsidP="00BD6212">
            <w:pPr>
              <w:pStyle w:val="Tabletext"/>
              <w:jc w:val="center"/>
            </w:pPr>
            <w:r w:rsidRPr="007639EB">
              <w:t>0</w:t>
            </w:r>
          </w:p>
        </w:tc>
        <w:tc>
          <w:tcPr>
            <w:tcW w:w="1274" w:type="dxa"/>
            <w:noWrap/>
            <w:hideMark/>
          </w:tcPr>
          <w:p w14:paraId="25BD66C4" w14:textId="77777777" w:rsidR="008965DF" w:rsidRPr="007639EB" w:rsidRDefault="008965DF" w:rsidP="00BD6212">
            <w:pPr>
              <w:pStyle w:val="Tabletext"/>
              <w:jc w:val="center"/>
            </w:pPr>
          </w:p>
        </w:tc>
        <w:tc>
          <w:tcPr>
            <w:tcW w:w="1277" w:type="dxa"/>
            <w:noWrap/>
            <w:hideMark/>
          </w:tcPr>
          <w:p w14:paraId="6E1C3428" w14:textId="77777777" w:rsidR="008965DF" w:rsidRPr="007639EB" w:rsidRDefault="008965DF" w:rsidP="00BD6212">
            <w:pPr>
              <w:pStyle w:val="Tabletext"/>
              <w:jc w:val="center"/>
            </w:pPr>
            <w:r w:rsidRPr="007639EB">
              <w:t>59°37,031 ′</w:t>
            </w:r>
          </w:p>
        </w:tc>
        <w:tc>
          <w:tcPr>
            <w:tcW w:w="1402" w:type="dxa"/>
            <w:noWrap/>
            <w:hideMark/>
          </w:tcPr>
          <w:p w14:paraId="4B09E342" w14:textId="77777777" w:rsidR="008965DF" w:rsidRPr="007639EB" w:rsidRDefault="008965DF" w:rsidP="00BD6212">
            <w:pPr>
              <w:pStyle w:val="Tabletext"/>
              <w:jc w:val="center"/>
            </w:pPr>
            <w:r w:rsidRPr="007639EB">
              <w:t>24°30,303 ′</w:t>
            </w:r>
          </w:p>
        </w:tc>
      </w:tr>
      <w:tr w:rsidR="008965DF" w:rsidRPr="007639EB" w14:paraId="5FEEE12D" w14:textId="77777777" w:rsidTr="00BD6212">
        <w:trPr>
          <w:trHeight w:val="278"/>
        </w:trPr>
        <w:tc>
          <w:tcPr>
            <w:tcW w:w="1219" w:type="dxa"/>
            <w:noWrap/>
            <w:hideMark/>
          </w:tcPr>
          <w:p w14:paraId="67330375" w14:textId="77777777" w:rsidR="008965DF" w:rsidRPr="007639EB" w:rsidRDefault="008965DF" w:rsidP="00BD6212">
            <w:pPr>
              <w:pStyle w:val="Tabletext"/>
              <w:jc w:val="center"/>
            </w:pPr>
            <w:r w:rsidRPr="007639EB">
              <w:t>18.9</w:t>
            </w:r>
          </w:p>
        </w:tc>
        <w:tc>
          <w:tcPr>
            <w:tcW w:w="1349" w:type="dxa"/>
            <w:noWrap/>
            <w:hideMark/>
          </w:tcPr>
          <w:p w14:paraId="2B188E79" w14:textId="77777777" w:rsidR="008965DF" w:rsidRPr="007639EB" w:rsidRDefault="008965DF" w:rsidP="00BD6212">
            <w:pPr>
              <w:pStyle w:val="Tabletext"/>
              <w:jc w:val="center"/>
            </w:pPr>
            <w:r w:rsidRPr="007639EB">
              <w:t>4</w:t>
            </w:r>
          </w:p>
        </w:tc>
        <w:tc>
          <w:tcPr>
            <w:tcW w:w="1374" w:type="dxa"/>
            <w:noWrap/>
            <w:hideMark/>
          </w:tcPr>
          <w:p w14:paraId="681E922B" w14:textId="77777777" w:rsidR="008965DF" w:rsidRPr="007639EB" w:rsidRDefault="008965DF" w:rsidP="00BD6212">
            <w:pPr>
              <w:pStyle w:val="Tabletext"/>
              <w:jc w:val="center"/>
            </w:pPr>
          </w:p>
        </w:tc>
        <w:tc>
          <w:tcPr>
            <w:tcW w:w="1274" w:type="dxa"/>
            <w:noWrap/>
            <w:hideMark/>
          </w:tcPr>
          <w:p w14:paraId="77DA7022" w14:textId="77777777" w:rsidR="008965DF" w:rsidRPr="007639EB" w:rsidRDefault="008965DF" w:rsidP="00BD6212">
            <w:pPr>
              <w:pStyle w:val="Tabletext"/>
              <w:jc w:val="center"/>
            </w:pPr>
            <w:r w:rsidRPr="007639EB">
              <w:t>0</w:t>
            </w:r>
          </w:p>
        </w:tc>
        <w:tc>
          <w:tcPr>
            <w:tcW w:w="1274" w:type="dxa"/>
            <w:noWrap/>
            <w:hideMark/>
          </w:tcPr>
          <w:p w14:paraId="120CB381" w14:textId="77777777" w:rsidR="008965DF" w:rsidRPr="007639EB" w:rsidRDefault="008965DF" w:rsidP="00BD6212">
            <w:pPr>
              <w:pStyle w:val="Tabletext"/>
              <w:jc w:val="center"/>
            </w:pPr>
          </w:p>
        </w:tc>
        <w:tc>
          <w:tcPr>
            <w:tcW w:w="1277" w:type="dxa"/>
            <w:noWrap/>
            <w:hideMark/>
          </w:tcPr>
          <w:p w14:paraId="0C4F05C0" w14:textId="77777777" w:rsidR="008965DF" w:rsidRPr="007639EB" w:rsidRDefault="008965DF" w:rsidP="00BD6212">
            <w:pPr>
              <w:pStyle w:val="Tabletext"/>
              <w:jc w:val="center"/>
            </w:pPr>
            <w:r w:rsidRPr="007639EB">
              <w:t>59°36,64 ′</w:t>
            </w:r>
          </w:p>
        </w:tc>
        <w:tc>
          <w:tcPr>
            <w:tcW w:w="1402" w:type="dxa"/>
            <w:noWrap/>
            <w:hideMark/>
          </w:tcPr>
          <w:p w14:paraId="4E9C5ED5" w14:textId="77777777" w:rsidR="008965DF" w:rsidRPr="007639EB" w:rsidRDefault="008965DF" w:rsidP="00BD6212">
            <w:pPr>
              <w:pStyle w:val="Tabletext"/>
              <w:jc w:val="center"/>
            </w:pPr>
            <w:r w:rsidRPr="007639EB">
              <w:t>24°29,5 ′</w:t>
            </w:r>
          </w:p>
        </w:tc>
      </w:tr>
      <w:tr w:rsidR="008965DF" w:rsidRPr="007639EB" w14:paraId="279BA9BC" w14:textId="77777777" w:rsidTr="00BD6212">
        <w:trPr>
          <w:trHeight w:val="278"/>
        </w:trPr>
        <w:tc>
          <w:tcPr>
            <w:tcW w:w="1219" w:type="dxa"/>
            <w:noWrap/>
            <w:hideMark/>
          </w:tcPr>
          <w:p w14:paraId="6A416658" w14:textId="77777777" w:rsidR="008965DF" w:rsidRPr="007639EB" w:rsidRDefault="008965DF" w:rsidP="00BD6212">
            <w:pPr>
              <w:pStyle w:val="Tabletext"/>
              <w:jc w:val="center"/>
            </w:pPr>
            <w:r w:rsidRPr="007639EB">
              <w:t>16.8</w:t>
            </w:r>
          </w:p>
        </w:tc>
        <w:tc>
          <w:tcPr>
            <w:tcW w:w="1349" w:type="dxa"/>
            <w:noWrap/>
            <w:hideMark/>
          </w:tcPr>
          <w:p w14:paraId="6A00267E" w14:textId="77777777" w:rsidR="008965DF" w:rsidRPr="007639EB" w:rsidRDefault="008965DF" w:rsidP="00BD6212">
            <w:pPr>
              <w:pStyle w:val="Tabletext"/>
              <w:jc w:val="center"/>
            </w:pPr>
            <w:r w:rsidRPr="007639EB">
              <w:t>5</w:t>
            </w:r>
          </w:p>
        </w:tc>
        <w:tc>
          <w:tcPr>
            <w:tcW w:w="1374" w:type="dxa"/>
            <w:noWrap/>
            <w:hideMark/>
          </w:tcPr>
          <w:p w14:paraId="22D19886" w14:textId="77777777" w:rsidR="008965DF" w:rsidRPr="007639EB" w:rsidRDefault="008965DF" w:rsidP="00BD6212">
            <w:pPr>
              <w:pStyle w:val="Tabletext"/>
              <w:jc w:val="center"/>
            </w:pPr>
            <w:r w:rsidRPr="007639EB">
              <w:t>5</w:t>
            </w:r>
          </w:p>
        </w:tc>
        <w:tc>
          <w:tcPr>
            <w:tcW w:w="1274" w:type="dxa"/>
            <w:noWrap/>
            <w:hideMark/>
          </w:tcPr>
          <w:p w14:paraId="5DD523F8" w14:textId="77777777" w:rsidR="008965DF" w:rsidRPr="007639EB" w:rsidRDefault="008965DF" w:rsidP="00BD6212">
            <w:pPr>
              <w:pStyle w:val="Tabletext"/>
              <w:jc w:val="center"/>
            </w:pPr>
            <w:r w:rsidRPr="007639EB">
              <w:t>0</w:t>
            </w:r>
          </w:p>
        </w:tc>
        <w:tc>
          <w:tcPr>
            <w:tcW w:w="1274" w:type="dxa"/>
            <w:noWrap/>
            <w:hideMark/>
          </w:tcPr>
          <w:p w14:paraId="54D1D262" w14:textId="77777777" w:rsidR="008965DF" w:rsidRPr="007639EB" w:rsidRDefault="008965DF" w:rsidP="00BD6212">
            <w:pPr>
              <w:pStyle w:val="Tabletext"/>
              <w:jc w:val="center"/>
            </w:pPr>
          </w:p>
        </w:tc>
        <w:tc>
          <w:tcPr>
            <w:tcW w:w="1277" w:type="dxa"/>
            <w:noWrap/>
            <w:hideMark/>
          </w:tcPr>
          <w:p w14:paraId="1080EC05" w14:textId="77777777" w:rsidR="008965DF" w:rsidRPr="007639EB" w:rsidRDefault="008965DF" w:rsidP="00BD6212">
            <w:pPr>
              <w:pStyle w:val="Tabletext"/>
              <w:jc w:val="center"/>
            </w:pPr>
            <w:r w:rsidRPr="007639EB">
              <w:t>59°35,18 ′</w:t>
            </w:r>
          </w:p>
        </w:tc>
        <w:tc>
          <w:tcPr>
            <w:tcW w:w="1402" w:type="dxa"/>
            <w:noWrap/>
            <w:hideMark/>
          </w:tcPr>
          <w:p w14:paraId="3CEB3D4E" w14:textId="77777777" w:rsidR="008965DF" w:rsidRPr="007639EB" w:rsidRDefault="008965DF" w:rsidP="00BD6212">
            <w:pPr>
              <w:pStyle w:val="Tabletext"/>
              <w:jc w:val="center"/>
            </w:pPr>
            <w:r w:rsidRPr="007639EB">
              <w:t>24°26,3 ′</w:t>
            </w:r>
          </w:p>
        </w:tc>
      </w:tr>
      <w:tr w:rsidR="008965DF" w:rsidRPr="007639EB" w14:paraId="76133111" w14:textId="77777777" w:rsidTr="00BD6212">
        <w:trPr>
          <w:trHeight w:val="278"/>
        </w:trPr>
        <w:tc>
          <w:tcPr>
            <w:tcW w:w="1219" w:type="dxa"/>
            <w:noWrap/>
            <w:hideMark/>
          </w:tcPr>
          <w:p w14:paraId="19CB6751" w14:textId="77777777" w:rsidR="008965DF" w:rsidRPr="007639EB" w:rsidRDefault="008965DF" w:rsidP="00BD6212">
            <w:pPr>
              <w:pStyle w:val="Tabletext"/>
              <w:jc w:val="center"/>
            </w:pPr>
            <w:r w:rsidRPr="007639EB">
              <w:t>8.5</w:t>
            </w:r>
          </w:p>
        </w:tc>
        <w:tc>
          <w:tcPr>
            <w:tcW w:w="1349" w:type="dxa"/>
            <w:noWrap/>
            <w:hideMark/>
          </w:tcPr>
          <w:p w14:paraId="2B4755FC" w14:textId="77777777" w:rsidR="008965DF" w:rsidRPr="007639EB" w:rsidRDefault="008965DF" w:rsidP="00BD6212">
            <w:pPr>
              <w:pStyle w:val="Tabletext"/>
              <w:jc w:val="center"/>
            </w:pPr>
            <w:r w:rsidRPr="007639EB">
              <w:t>5</w:t>
            </w:r>
          </w:p>
        </w:tc>
        <w:tc>
          <w:tcPr>
            <w:tcW w:w="1374" w:type="dxa"/>
            <w:noWrap/>
            <w:hideMark/>
          </w:tcPr>
          <w:p w14:paraId="6ABA69EE" w14:textId="77777777" w:rsidR="008965DF" w:rsidRPr="007639EB" w:rsidRDefault="008965DF" w:rsidP="00BD6212">
            <w:pPr>
              <w:pStyle w:val="Tabletext"/>
              <w:jc w:val="center"/>
            </w:pPr>
            <w:r w:rsidRPr="007639EB">
              <w:t>5</w:t>
            </w:r>
          </w:p>
        </w:tc>
        <w:tc>
          <w:tcPr>
            <w:tcW w:w="1274" w:type="dxa"/>
            <w:noWrap/>
            <w:hideMark/>
          </w:tcPr>
          <w:p w14:paraId="0C7EB0F2" w14:textId="77777777" w:rsidR="008965DF" w:rsidRPr="007639EB" w:rsidRDefault="008965DF" w:rsidP="00BD6212">
            <w:pPr>
              <w:pStyle w:val="Tabletext"/>
              <w:jc w:val="center"/>
            </w:pPr>
            <w:r w:rsidRPr="007639EB">
              <w:t>5</w:t>
            </w:r>
          </w:p>
        </w:tc>
        <w:tc>
          <w:tcPr>
            <w:tcW w:w="1274" w:type="dxa"/>
            <w:noWrap/>
            <w:hideMark/>
          </w:tcPr>
          <w:p w14:paraId="7356F373" w14:textId="77777777" w:rsidR="008965DF" w:rsidRPr="007639EB" w:rsidRDefault="008965DF" w:rsidP="00BD6212">
            <w:pPr>
              <w:pStyle w:val="Tabletext"/>
              <w:jc w:val="center"/>
            </w:pPr>
            <w:r w:rsidRPr="007639EB">
              <w:t>3</w:t>
            </w:r>
          </w:p>
        </w:tc>
        <w:tc>
          <w:tcPr>
            <w:tcW w:w="1277" w:type="dxa"/>
            <w:noWrap/>
            <w:hideMark/>
          </w:tcPr>
          <w:p w14:paraId="69C6842D" w14:textId="77777777" w:rsidR="008965DF" w:rsidRPr="007639EB" w:rsidRDefault="008965DF" w:rsidP="00BD6212">
            <w:pPr>
              <w:pStyle w:val="Tabletext"/>
              <w:jc w:val="center"/>
            </w:pPr>
            <w:r w:rsidRPr="007639EB">
              <w:t>59°29,72 ′</w:t>
            </w:r>
          </w:p>
        </w:tc>
        <w:tc>
          <w:tcPr>
            <w:tcW w:w="1402" w:type="dxa"/>
            <w:noWrap/>
            <w:hideMark/>
          </w:tcPr>
          <w:p w14:paraId="7FC9A6DC" w14:textId="77777777" w:rsidR="008965DF" w:rsidRPr="007639EB" w:rsidRDefault="008965DF" w:rsidP="00BD6212">
            <w:pPr>
              <w:pStyle w:val="Tabletext"/>
              <w:jc w:val="center"/>
            </w:pPr>
            <w:r w:rsidRPr="007639EB">
              <w:t>24°13,85 ′</w:t>
            </w:r>
          </w:p>
        </w:tc>
      </w:tr>
      <w:tr w:rsidR="008965DF" w:rsidRPr="007639EB" w14:paraId="07B0BB5D" w14:textId="77777777" w:rsidTr="00BD6212">
        <w:trPr>
          <w:trHeight w:val="278"/>
        </w:trPr>
        <w:tc>
          <w:tcPr>
            <w:tcW w:w="1219" w:type="dxa"/>
            <w:noWrap/>
            <w:hideMark/>
          </w:tcPr>
          <w:p w14:paraId="594E4FC9" w14:textId="77777777" w:rsidR="008965DF" w:rsidRPr="007639EB" w:rsidRDefault="008965DF" w:rsidP="00BD6212">
            <w:pPr>
              <w:pStyle w:val="Tabletext"/>
              <w:jc w:val="center"/>
            </w:pPr>
            <w:r w:rsidRPr="007639EB">
              <w:t>6.3</w:t>
            </w:r>
          </w:p>
        </w:tc>
        <w:tc>
          <w:tcPr>
            <w:tcW w:w="1349" w:type="dxa"/>
            <w:noWrap/>
            <w:hideMark/>
          </w:tcPr>
          <w:p w14:paraId="2C57C08A" w14:textId="77777777" w:rsidR="008965DF" w:rsidRPr="007639EB" w:rsidRDefault="008965DF" w:rsidP="00BD6212">
            <w:pPr>
              <w:pStyle w:val="Tabletext"/>
              <w:jc w:val="center"/>
            </w:pPr>
            <w:r w:rsidRPr="007639EB">
              <w:t>5</w:t>
            </w:r>
          </w:p>
        </w:tc>
        <w:tc>
          <w:tcPr>
            <w:tcW w:w="1374" w:type="dxa"/>
            <w:noWrap/>
            <w:hideMark/>
          </w:tcPr>
          <w:p w14:paraId="3D8244E6" w14:textId="77777777" w:rsidR="008965DF" w:rsidRPr="007639EB" w:rsidRDefault="008965DF" w:rsidP="00BD6212">
            <w:pPr>
              <w:pStyle w:val="Tabletext"/>
              <w:jc w:val="center"/>
            </w:pPr>
            <w:r w:rsidRPr="007639EB">
              <w:t>5</w:t>
            </w:r>
          </w:p>
        </w:tc>
        <w:tc>
          <w:tcPr>
            <w:tcW w:w="1274" w:type="dxa"/>
            <w:noWrap/>
            <w:hideMark/>
          </w:tcPr>
          <w:p w14:paraId="499A126E" w14:textId="77777777" w:rsidR="008965DF" w:rsidRPr="007639EB" w:rsidRDefault="008965DF" w:rsidP="00BD6212">
            <w:pPr>
              <w:pStyle w:val="Tabletext"/>
              <w:jc w:val="center"/>
            </w:pPr>
            <w:r w:rsidRPr="007639EB">
              <w:t>5</w:t>
            </w:r>
          </w:p>
        </w:tc>
        <w:tc>
          <w:tcPr>
            <w:tcW w:w="1274" w:type="dxa"/>
            <w:noWrap/>
            <w:hideMark/>
          </w:tcPr>
          <w:p w14:paraId="36C1EEDD" w14:textId="77777777" w:rsidR="008965DF" w:rsidRPr="007639EB" w:rsidRDefault="008965DF" w:rsidP="00BD6212">
            <w:pPr>
              <w:pStyle w:val="Tabletext"/>
              <w:jc w:val="center"/>
            </w:pPr>
            <w:r w:rsidRPr="007639EB">
              <w:t>4</w:t>
            </w:r>
          </w:p>
        </w:tc>
        <w:tc>
          <w:tcPr>
            <w:tcW w:w="1277" w:type="dxa"/>
            <w:noWrap/>
            <w:hideMark/>
          </w:tcPr>
          <w:p w14:paraId="48F55326" w14:textId="77777777" w:rsidR="008965DF" w:rsidRPr="007639EB" w:rsidRDefault="008965DF" w:rsidP="00BD6212">
            <w:pPr>
              <w:pStyle w:val="Tabletext"/>
              <w:jc w:val="center"/>
            </w:pPr>
            <w:r w:rsidRPr="007639EB">
              <w:t>59°28,46 ′</w:t>
            </w:r>
          </w:p>
        </w:tc>
        <w:tc>
          <w:tcPr>
            <w:tcW w:w="1402" w:type="dxa"/>
            <w:noWrap/>
            <w:hideMark/>
          </w:tcPr>
          <w:p w14:paraId="0683C1DC" w14:textId="77777777" w:rsidR="008965DF" w:rsidRPr="007639EB" w:rsidRDefault="008965DF" w:rsidP="00BD6212">
            <w:pPr>
              <w:pStyle w:val="Tabletext"/>
              <w:jc w:val="center"/>
            </w:pPr>
            <w:r w:rsidRPr="007639EB">
              <w:t>24°10,67 ′</w:t>
            </w:r>
          </w:p>
        </w:tc>
      </w:tr>
      <w:tr w:rsidR="008965DF" w:rsidRPr="007639EB" w14:paraId="70E25A7C" w14:textId="77777777" w:rsidTr="00BD6212">
        <w:trPr>
          <w:trHeight w:val="278"/>
        </w:trPr>
        <w:tc>
          <w:tcPr>
            <w:tcW w:w="1219" w:type="dxa"/>
            <w:noWrap/>
            <w:hideMark/>
          </w:tcPr>
          <w:p w14:paraId="2210993B" w14:textId="77777777" w:rsidR="008965DF" w:rsidRPr="007639EB" w:rsidRDefault="008965DF" w:rsidP="00BD6212">
            <w:pPr>
              <w:pStyle w:val="Tabletext"/>
              <w:jc w:val="center"/>
            </w:pPr>
            <w:r w:rsidRPr="007639EB">
              <w:t>2.7</w:t>
            </w:r>
          </w:p>
        </w:tc>
        <w:tc>
          <w:tcPr>
            <w:tcW w:w="1349" w:type="dxa"/>
            <w:noWrap/>
            <w:hideMark/>
          </w:tcPr>
          <w:p w14:paraId="71D339FB" w14:textId="77777777" w:rsidR="008965DF" w:rsidRPr="007639EB" w:rsidRDefault="008965DF" w:rsidP="00BD6212">
            <w:pPr>
              <w:pStyle w:val="Tabletext"/>
              <w:jc w:val="center"/>
            </w:pPr>
            <w:r w:rsidRPr="007639EB">
              <w:t>5</w:t>
            </w:r>
          </w:p>
        </w:tc>
        <w:tc>
          <w:tcPr>
            <w:tcW w:w="1374" w:type="dxa"/>
            <w:noWrap/>
            <w:hideMark/>
          </w:tcPr>
          <w:p w14:paraId="4F64524F" w14:textId="77777777" w:rsidR="008965DF" w:rsidRPr="007639EB" w:rsidRDefault="008965DF" w:rsidP="00BD6212">
            <w:pPr>
              <w:pStyle w:val="Tabletext"/>
              <w:jc w:val="center"/>
            </w:pPr>
            <w:r w:rsidRPr="007639EB">
              <w:t>5</w:t>
            </w:r>
          </w:p>
        </w:tc>
        <w:tc>
          <w:tcPr>
            <w:tcW w:w="1274" w:type="dxa"/>
            <w:noWrap/>
            <w:hideMark/>
          </w:tcPr>
          <w:p w14:paraId="56B691EA" w14:textId="77777777" w:rsidR="008965DF" w:rsidRPr="007639EB" w:rsidRDefault="008965DF" w:rsidP="00BD6212">
            <w:pPr>
              <w:pStyle w:val="Tabletext"/>
              <w:jc w:val="center"/>
            </w:pPr>
            <w:r w:rsidRPr="007639EB">
              <w:t>5</w:t>
            </w:r>
          </w:p>
        </w:tc>
        <w:tc>
          <w:tcPr>
            <w:tcW w:w="1274" w:type="dxa"/>
            <w:noWrap/>
            <w:hideMark/>
          </w:tcPr>
          <w:p w14:paraId="3508A975" w14:textId="77777777" w:rsidR="008965DF" w:rsidRPr="007639EB" w:rsidRDefault="008965DF" w:rsidP="00BD6212">
            <w:pPr>
              <w:pStyle w:val="Tabletext"/>
              <w:jc w:val="center"/>
            </w:pPr>
            <w:r w:rsidRPr="007639EB">
              <w:t>5</w:t>
            </w:r>
          </w:p>
        </w:tc>
        <w:tc>
          <w:tcPr>
            <w:tcW w:w="1277" w:type="dxa"/>
            <w:noWrap/>
            <w:hideMark/>
          </w:tcPr>
          <w:p w14:paraId="2859B31D" w14:textId="77777777" w:rsidR="008965DF" w:rsidRPr="007639EB" w:rsidRDefault="008965DF" w:rsidP="00BD6212">
            <w:pPr>
              <w:pStyle w:val="Tabletext"/>
              <w:jc w:val="center"/>
            </w:pPr>
            <w:r w:rsidRPr="007639EB">
              <w:t>59°26,06 ′</w:t>
            </w:r>
          </w:p>
        </w:tc>
        <w:tc>
          <w:tcPr>
            <w:tcW w:w="1402" w:type="dxa"/>
            <w:noWrap/>
            <w:hideMark/>
          </w:tcPr>
          <w:p w14:paraId="14392F90" w14:textId="77777777" w:rsidR="008965DF" w:rsidRPr="007639EB" w:rsidRDefault="008965DF" w:rsidP="00BD6212">
            <w:pPr>
              <w:pStyle w:val="Tabletext"/>
              <w:jc w:val="center"/>
            </w:pPr>
            <w:r w:rsidRPr="007639EB">
              <w:t>24°05,64 ′</w:t>
            </w:r>
          </w:p>
        </w:tc>
      </w:tr>
      <w:tr w:rsidR="008965DF" w:rsidRPr="007639EB" w14:paraId="7DE1EECA" w14:textId="77777777" w:rsidTr="00BD6212">
        <w:trPr>
          <w:trHeight w:val="290"/>
        </w:trPr>
        <w:tc>
          <w:tcPr>
            <w:tcW w:w="5216" w:type="dxa"/>
            <w:gridSpan w:val="4"/>
            <w:noWrap/>
            <w:hideMark/>
          </w:tcPr>
          <w:p w14:paraId="36B64993" w14:textId="77777777" w:rsidR="008965DF" w:rsidRPr="007639EB" w:rsidRDefault="008965DF" w:rsidP="00BD6212">
            <w:pPr>
              <w:pStyle w:val="Tablehead"/>
              <w:jc w:val="left"/>
            </w:pPr>
            <w:r w:rsidRPr="007639EB">
              <w:t xml:space="preserve">Communication between </w:t>
            </w:r>
            <w:proofErr w:type="spellStart"/>
            <w:r w:rsidRPr="007639EB">
              <w:t>Hundipea</w:t>
            </w:r>
            <w:proofErr w:type="spellEnd"/>
            <w:r w:rsidRPr="007639EB">
              <w:t xml:space="preserve"> and </w:t>
            </w:r>
            <w:proofErr w:type="spellStart"/>
            <w:r w:rsidRPr="007639EB">
              <w:t>Pirita</w:t>
            </w:r>
            <w:proofErr w:type="spellEnd"/>
          </w:p>
        </w:tc>
        <w:tc>
          <w:tcPr>
            <w:tcW w:w="1274" w:type="dxa"/>
            <w:noWrap/>
            <w:hideMark/>
          </w:tcPr>
          <w:p w14:paraId="0A315011" w14:textId="77777777" w:rsidR="008965DF" w:rsidRPr="007639EB" w:rsidRDefault="008965DF" w:rsidP="00BD6212">
            <w:pPr>
              <w:pStyle w:val="Tabletext"/>
              <w:rPr>
                <w:rFonts w:cs="Arial"/>
              </w:rPr>
            </w:pPr>
          </w:p>
        </w:tc>
        <w:tc>
          <w:tcPr>
            <w:tcW w:w="1277" w:type="dxa"/>
            <w:noWrap/>
            <w:hideMark/>
          </w:tcPr>
          <w:p w14:paraId="20D9507A" w14:textId="77777777" w:rsidR="008965DF" w:rsidRPr="007639EB" w:rsidRDefault="008965DF" w:rsidP="00BD6212">
            <w:pPr>
              <w:pStyle w:val="Tabletext"/>
              <w:rPr>
                <w:rFonts w:cs="Arial"/>
              </w:rPr>
            </w:pPr>
          </w:p>
        </w:tc>
        <w:tc>
          <w:tcPr>
            <w:tcW w:w="1402" w:type="dxa"/>
            <w:noWrap/>
            <w:hideMark/>
          </w:tcPr>
          <w:p w14:paraId="4BF129EB" w14:textId="77777777" w:rsidR="008965DF" w:rsidRPr="007639EB" w:rsidRDefault="008965DF" w:rsidP="00BD6212">
            <w:pPr>
              <w:pStyle w:val="Tabletext"/>
              <w:rPr>
                <w:rFonts w:cs="Arial"/>
              </w:rPr>
            </w:pPr>
          </w:p>
        </w:tc>
      </w:tr>
      <w:tr w:rsidR="008965DF" w:rsidRPr="007639EB" w14:paraId="72D4EE7F" w14:textId="77777777" w:rsidTr="00BD6212">
        <w:trPr>
          <w:trHeight w:val="290"/>
        </w:trPr>
        <w:tc>
          <w:tcPr>
            <w:tcW w:w="1219" w:type="dxa"/>
            <w:noWrap/>
            <w:hideMark/>
          </w:tcPr>
          <w:p w14:paraId="5F92B417" w14:textId="77777777" w:rsidR="008965DF" w:rsidRPr="007639EB" w:rsidRDefault="008965DF" w:rsidP="00BD6212">
            <w:pPr>
              <w:pStyle w:val="Tabletext"/>
              <w:rPr>
                <w:rFonts w:cs="Arial"/>
              </w:rPr>
            </w:pPr>
          </w:p>
        </w:tc>
        <w:tc>
          <w:tcPr>
            <w:tcW w:w="1349" w:type="dxa"/>
            <w:noWrap/>
            <w:hideMark/>
          </w:tcPr>
          <w:p w14:paraId="1A13C82D" w14:textId="77777777" w:rsidR="008965DF" w:rsidRPr="007639EB" w:rsidRDefault="008965DF" w:rsidP="00BD6212">
            <w:pPr>
              <w:pStyle w:val="Tabletext"/>
              <w:rPr>
                <w:rFonts w:cs="Arial"/>
              </w:rPr>
            </w:pPr>
            <w:r w:rsidRPr="007639EB">
              <w:rPr>
                <w:rFonts w:cs="Arial"/>
              </w:rPr>
              <w:t>Distance [NM]</w:t>
            </w:r>
          </w:p>
        </w:tc>
        <w:tc>
          <w:tcPr>
            <w:tcW w:w="1374" w:type="dxa"/>
            <w:noWrap/>
            <w:hideMark/>
          </w:tcPr>
          <w:p w14:paraId="03F31675" w14:textId="77777777" w:rsidR="008965DF" w:rsidRPr="007639EB" w:rsidRDefault="008965DF" w:rsidP="00BD6212">
            <w:pPr>
              <w:pStyle w:val="Tabletext"/>
              <w:rPr>
                <w:rFonts w:cs="Arial"/>
              </w:rPr>
            </w:pPr>
          </w:p>
        </w:tc>
        <w:tc>
          <w:tcPr>
            <w:tcW w:w="1274" w:type="dxa"/>
            <w:noWrap/>
            <w:hideMark/>
          </w:tcPr>
          <w:p w14:paraId="1FB12B25" w14:textId="77777777" w:rsidR="008965DF" w:rsidRPr="007639EB" w:rsidRDefault="008965DF" w:rsidP="00BD6212">
            <w:pPr>
              <w:pStyle w:val="Tabletext"/>
              <w:rPr>
                <w:rFonts w:cs="Arial"/>
              </w:rPr>
            </w:pPr>
            <w:r w:rsidRPr="007639EB">
              <w:rPr>
                <w:rFonts w:cs="Arial"/>
              </w:rPr>
              <w:t>Handheld on vessel</w:t>
            </w:r>
          </w:p>
        </w:tc>
        <w:tc>
          <w:tcPr>
            <w:tcW w:w="1274" w:type="dxa"/>
            <w:noWrap/>
            <w:hideMark/>
          </w:tcPr>
          <w:p w14:paraId="6AD0FD76" w14:textId="77777777" w:rsidR="008965DF" w:rsidRPr="007639EB" w:rsidRDefault="008965DF" w:rsidP="00BD6212">
            <w:pPr>
              <w:pStyle w:val="Tabletext"/>
              <w:rPr>
                <w:rFonts w:cs="Arial"/>
              </w:rPr>
            </w:pPr>
          </w:p>
        </w:tc>
        <w:tc>
          <w:tcPr>
            <w:tcW w:w="1277" w:type="dxa"/>
            <w:noWrap/>
            <w:hideMark/>
          </w:tcPr>
          <w:p w14:paraId="6E987B98" w14:textId="77777777" w:rsidR="008965DF" w:rsidRPr="007639EB" w:rsidRDefault="008965DF" w:rsidP="00BD6212">
            <w:pPr>
              <w:pStyle w:val="Tabletext"/>
              <w:rPr>
                <w:rFonts w:cs="Arial"/>
              </w:rPr>
            </w:pPr>
            <w:r w:rsidRPr="007639EB">
              <w:rPr>
                <w:rFonts w:cs="Arial"/>
              </w:rPr>
              <w:t>59°45,891 ′</w:t>
            </w:r>
          </w:p>
        </w:tc>
        <w:tc>
          <w:tcPr>
            <w:tcW w:w="1402" w:type="dxa"/>
            <w:noWrap/>
            <w:hideMark/>
          </w:tcPr>
          <w:p w14:paraId="6ACA6D6D" w14:textId="77777777" w:rsidR="008965DF" w:rsidRPr="007639EB" w:rsidRDefault="008965DF" w:rsidP="00BD6212">
            <w:pPr>
              <w:pStyle w:val="Tabletext"/>
              <w:rPr>
                <w:rFonts w:cs="Arial"/>
              </w:rPr>
            </w:pPr>
            <w:r w:rsidRPr="007639EB">
              <w:rPr>
                <w:rFonts w:cs="Arial"/>
              </w:rPr>
              <w:t>24°71,8338 ′</w:t>
            </w:r>
          </w:p>
        </w:tc>
      </w:tr>
      <w:tr w:rsidR="008965DF" w:rsidRPr="007639EB" w14:paraId="54CE0424" w14:textId="77777777" w:rsidTr="00BD6212">
        <w:trPr>
          <w:trHeight w:val="290"/>
        </w:trPr>
        <w:tc>
          <w:tcPr>
            <w:tcW w:w="1219" w:type="dxa"/>
            <w:noWrap/>
            <w:hideMark/>
          </w:tcPr>
          <w:p w14:paraId="6DCE80BC" w14:textId="77777777" w:rsidR="008965DF" w:rsidRPr="007639EB" w:rsidRDefault="008965DF" w:rsidP="00BD6212">
            <w:pPr>
              <w:pStyle w:val="Tabletext"/>
              <w:jc w:val="center"/>
              <w:rPr>
                <w:rFonts w:cs="Arial"/>
              </w:rPr>
            </w:pPr>
          </w:p>
        </w:tc>
        <w:tc>
          <w:tcPr>
            <w:tcW w:w="1349" w:type="dxa"/>
            <w:noWrap/>
            <w:hideMark/>
          </w:tcPr>
          <w:p w14:paraId="262D9D37" w14:textId="77777777" w:rsidR="008965DF" w:rsidRPr="007639EB" w:rsidRDefault="008965DF" w:rsidP="00BD6212">
            <w:pPr>
              <w:pStyle w:val="Tabletext"/>
              <w:jc w:val="center"/>
              <w:rPr>
                <w:rFonts w:cs="Arial"/>
              </w:rPr>
            </w:pPr>
            <w:r w:rsidRPr="007639EB">
              <w:rPr>
                <w:rFonts w:cs="Arial"/>
              </w:rPr>
              <w:t>3.2</w:t>
            </w:r>
          </w:p>
        </w:tc>
        <w:tc>
          <w:tcPr>
            <w:tcW w:w="1374" w:type="dxa"/>
            <w:noWrap/>
            <w:hideMark/>
          </w:tcPr>
          <w:p w14:paraId="3EF516A1" w14:textId="77777777" w:rsidR="008965DF" w:rsidRPr="007639EB" w:rsidRDefault="008965DF" w:rsidP="00BD6212">
            <w:pPr>
              <w:pStyle w:val="Tabletext"/>
              <w:jc w:val="center"/>
              <w:rPr>
                <w:rFonts w:cs="Arial"/>
              </w:rPr>
            </w:pPr>
          </w:p>
        </w:tc>
        <w:tc>
          <w:tcPr>
            <w:tcW w:w="1274" w:type="dxa"/>
            <w:noWrap/>
            <w:hideMark/>
          </w:tcPr>
          <w:p w14:paraId="5B71FB8C" w14:textId="77777777" w:rsidR="008965DF" w:rsidRPr="007639EB" w:rsidRDefault="008965DF" w:rsidP="00BD6212">
            <w:pPr>
              <w:pStyle w:val="Tabletext"/>
              <w:jc w:val="center"/>
              <w:rPr>
                <w:rFonts w:cs="Arial"/>
              </w:rPr>
            </w:pPr>
            <w:r w:rsidRPr="007639EB">
              <w:rPr>
                <w:rFonts w:cs="Arial"/>
              </w:rPr>
              <w:t>5</w:t>
            </w:r>
          </w:p>
        </w:tc>
        <w:tc>
          <w:tcPr>
            <w:tcW w:w="1274" w:type="dxa"/>
            <w:noWrap/>
            <w:hideMark/>
          </w:tcPr>
          <w:p w14:paraId="3ECC1AA0" w14:textId="77777777" w:rsidR="008965DF" w:rsidRPr="007639EB" w:rsidRDefault="008965DF" w:rsidP="00BD6212">
            <w:pPr>
              <w:pStyle w:val="Tabletext"/>
              <w:jc w:val="center"/>
              <w:rPr>
                <w:rFonts w:cs="Arial"/>
              </w:rPr>
            </w:pPr>
          </w:p>
        </w:tc>
        <w:tc>
          <w:tcPr>
            <w:tcW w:w="1277" w:type="dxa"/>
            <w:noWrap/>
            <w:hideMark/>
          </w:tcPr>
          <w:p w14:paraId="37265420" w14:textId="77777777" w:rsidR="008965DF" w:rsidRPr="007639EB" w:rsidRDefault="008965DF" w:rsidP="00BD6212">
            <w:pPr>
              <w:pStyle w:val="Tabletext"/>
              <w:jc w:val="center"/>
              <w:rPr>
                <w:rFonts w:cs="Arial"/>
              </w:rPr>
            </w:pPr>
          </w:p>
        </w:tc>
        <w:tc>
          <w:tcPr>
            <w:tcW w:w="1402" w:type="dxa"/>
            <w:noWrap/>
            <w:hideMark/>
          </w:tcPr>
          <w:p w14:paraId="54762DF5" w14:textId="77777777" w:rsidR="008965DF" w:rsidRPr="007639EB" w:rsidRDefault="008965DF" w:rsidP="00BD6212">
            <w:pPr>
              <w:pStyle w:val="Tabletext"/>
              <w:jc w:val="center"/>
              <w:rPr>
                <w:rFonts w:cs="Arial"/>
              </w:rPr>
            </w:pPr>
          </w:p>
        </w:tc>
      </w:tr>
      <w:tr w:rsidR="008965DF" w:rsidRPr="007639EB" w14:paraId="24BDCE23" w14:textId="77777777" w:rsidTr="00BD6212">
        <w:trPr>
          <w:trHeight w:val="290"/>
        </w:trPr>
        <w:tc>
          <w:tcPr>
            <w:tcW w:w="5216" w:type="dxa"/>
            <w:gridSpan w:val="4"/>
            <w:noWrap/>
            <w:hideMark/>
          </w:tcPr>
          <w:p w14:paraId="7E81C7BE" w14:textId="77777777" w:rsidR="008965DF" w:rsidRPr="007639EB" w:rsidRDefault="008965DF" w:rsidP="00BD6212">
            <w:pPr>
              <w:pStyle w:val="Tablehead"/>
              <w:jc w:val="left"/>
            </w:pPr>
            <w:r w:rsidRPr="007639EB">
              <w:t xml:space="preserve">Communication between </w:t>
            </w:r>
            <w:proofErr w:type="spellStart"/>
            <w:r w:rsidRPr="007639EB">
              <w:t>Hundipea</w:t>
            </w:r>
            <w:proofErr w:type="spellEnd"/>
            <w:r w:rsidRPr="007639EB">
              <w:t xml:space="preserve"> and the vessel</w:t>
            </w:r>
          </w:p>
        </w:tc>
        <w:tc>
          <w:tcPr>
            <w:tcW w:w="1274" w:type="dxa"/>
            <w:noWrap/>
            <w:hideMark/>
          </w:tcPr>
          <w:p w14:paraId="53D8CF17" w14:textId="77777777" w:rsidR="008965DF" w:rsidRPr="007639EB" w:rsidRDefault="008965DF" w:rsidP="00BD6212">
            <w:pPr>
              <w:pStyle w:val="Tabletext"/>
              <w:rPr>
                <w:rFonts w:cs="Arial"/>
              </w:rPr>
            </w:pPr>
          </w:p>
        </w:tc>
        <w:tc>
          <w:tcPr>
            <w:tcW w:w="1277" w:type="dxa"/>
            <w:noWrap/>
            <w:hideMark/>
          </w:tcPr>
          <w:p w14:paraId="3F8D83FE" w14:textId="77777777" w:rsidR="008965DF" w:rsidRPr="007639EB" w:rsidRDefault="008965DF" w:rsidP="00BD6212">
            <w:pPr>
              <w:pStyle w:val="Tabletext"/>
              <w:rPr>
                <w:rFonts w:cs="Arial"/>
              </w:rPr>
            </w:pPr>
          </w:p>
        </w:tc>
        <w:tc>
          <w:tcPr>
            <w:tcW w:w="1402" w:type="dxa"/>
            <w:noWrap/>
            <w:hideMark/>
          </w:tcPr>
          <w:p w14:paraId="330D6A8F" w14:textId="77777777" w:rsidR="008965DF" w:rsidRPr="007639EB" w:rsidRDefault="008965DF" w:rsidP="00BD6212">
            <w:pPr>
              <w:pStyle w:val="Tabletext"/>
              <w:rPr>
                <w:rFonts w:cs="Arial"/>
              </w:rPr>
            </w:pPr>
          </w:p>
        </w:tc>
      </w:tr>
      <w:tr w:rsidR="008965DF" w:rsidRPr="007639EB" w14:paraId="4DEF2CBD" w14:textId="77777777" w:rsidTr="00BD6212">
        <w:trPr>
          <w:trHeight w:val="278"/>
        </w:trPr>
        <w:tc>
          <w:tcPr>
            <w:tcW w:w="1219" w:type="dxa"/>
            <w:noWrap/>
            <w:hideMark/>
          </w:tcPr>
          <w:p w14:paraId="2099D48E" w14:textId="77777777" w:rsidR="008965DF" w:rsidRPr="007639EB" w:rsidRDefault="008965DF" w:rsidP="00BD6212">
            <w:pPr>
              <w:pStyle w:val="Tabletext"/>
              <w:jc w:val="center"/>
              <w:rPr>
                <w:rFonts w:cs="Arial"/>
              </w:rPr>
            </w:pPr>
          </w:p>
        </w:tc>
        <w:tc>
          <w:tcPr>
            <w:tcW w:w="1349" w:type="dxa"/>
            <w:noWrap/>
            <w:hideMark/>
          </w:tcPr>
          <w:p w14:paraId="487C1C22" w14:textId="77777777" w:rsidR="008965DF" w:rsidRPr="007639EB" w:rsidRDefault="008965DF" w:rsidP="00BD6212">
            <w:pPr>
              <w:pStyle w:val="Tabletext"/>
              <w:jc w:val="center"/>
              <w:rPr>
                <w:rFonts w:cs="Arial"/>
              </w:rPr>
            </w:pPr>
            <w:r w:rsidRPr="007639EB">
              <w:rPr>
                <w:rFonts w:cs="Arial"/>
              </w:rPr>
              <w:t>7.7</w:t>
            </w:r>
          </w:p>
        </w:tc>
        <w:tc>
          <w:tcPr>
            <w:tcW w:w="1374" w:type="dxa"/>
            <w:noWrap/>
            <w:hideMark/>
          </w:tcPr>
          <w:p w14:paraId="5C50284E" w14:textId="77777777" w:rsidR="008965DF" w:rsidRPr="007639EB" w:rsidRDefault="008965DF" w:rsidP="00BD6212">
            <w:pPr>
              <w:pStyle w:val="Tabletext"/>
              <w:jc w:val="center"/>
              <w:rPr>
                <w:rFonts w:cs="Arial"/>
              </w:rPr>
            </w:pPr>
            <w:r w:rsidRPr="007639EB">
              <w:rPr>
                <w:rFonts w:cs="Arial"/>
              </w:rPr>
              <w:t>Intermittent</w:t>
            </w:r>
          </w:p>
        </w:tc>
        <w:tc>
          <w:tcPr>
            <w:tcW w:w="1274" w:type="dxa"/>
            <w:noWrap/>
            <w:hideMark/>
          </w:tcPr>
          <w:p w14:paraId="0A271E04" w14:textId="77777777" w:rsidR="008965DF" w:rsidRPr="007639EB" w:rsidRDefault="008965DF" w:rsidP="00BD6212">
            <w:pPr>
              <w:pStyle w:val="Tabletext"/>
              <w:jc w:val="center"/>
              <w:rPr>
                <w:rFonts w:cs="Arial"/>
              </w:rPr>
            </w:pPr>
            <w:r w:rsidRPr="007639EB">
              <w:rPr>
                <w:rFonts w:cs="Arial"/>
              </w:rPr>
              <w:t>3</w:t>
            </w:r>
          </w:p>
        </w:tc>
        <w:tc>
          <w:tcPr>
            <w:tcW w:w="1274" w:type="dxa"/>
            <w:noWrap/>
            <w:hideMark/>
          </w:tcPr>
          <w:p w14:paraId="19B74597" w14:textId="77777777" w:rsidR="008965DF" w:rsidRPr="007639EB" w:rsidRDefault="008965DF" w:rsidP="00BD6212">
            <w:pPr>
              <w:pStyle w:val="Tabletext"/>
              <w:jc w:val="center"/>
              <w:rPr>
                <w:rFonts w:cs="Arial"/>
              </w:rPr>
            </w:pPr>
          </w:p>
        </w:tc>
        <w:tc>
          <w:tcPr>
            <w:tcW w:w="1277" w:type="dxa"/>
            <w:noWrap/>
            <w:hideMark/>
          </w:tcPr>
          <w:p w14:paraId="26F565EF" w14:textId="77777777" w:rsidR="008965DF" w:rsidRPr="007639EB" w:rsidRDefault="008965DF" w:rsidP="00BD6212">
            <w:pPr>
              <w:pStyle w:val="Tabletext"/>
              <w:jc w:val="center"/>
              <w:rPr>
                <w:rFonts w:cs="Arial"/>
              </w:rPr>
            </w:pPr>
            <w:r w:rsidRPr="007639EB">
              <w:rPr>
                <w:rFonts w:cs="Arial"/>
              </w:rPr>
              <w:t>59°34,661 ′</w:t>
            </w:r>
          </w:p>
        </w:tc>
        <w:tc>
          <w:tcPr>
            <w:tcW w:w="1402" w:type="dxa"/>
            <w:noWrap/>
            <w:hideMark/>
          </w:tcPr>
          <w:p w14:paraId="2F543E84" w14:textId="77777777" w:rsidR="008965DF" w:rsidRPr="007639EB" w:rsidRDefault="008965DF" w:rsidP="00BD6212">
            <w:pPr>
              <w:pStyle w:val="Tabletext"/>
              <w:jc w:val="center"/>
              <w:rPr>
                <w:rFonts w:cs="Arial"/>
              </w:rPr>
            </w:pPr>
            <w:r w:rsidRPr="007639EB">
              <w:rPr>
                <w:rFonts w:cs="Arial"/>
              </w:rPr>
              <w:t>24°42,529 ′</w:t>
            </w:r>
          </w:p>
        </w:tc>
      </w:tr>
      <w:tr w:rsidR="008965DF" w:rsidRPr="007639EB" w14:paraId="35F294A8" w14:textId="77777777" w:rsidTr="00BD6212">
        <w:trPr>
          <w:trHeight w:val="290"/>
        </w:trPr>
        <w:tc>
          <w:tcPr>
            <w:tcW w:w="1219" w:type="dxa"/>
            <w:noWrap/>
            <w:hideMark/>
          </w:tcPr>
          <w:p w14:paraId="6B941FE1" w14:textId="77777777" w:rsidR="008965DF" w:rsidRPr="007639EB" w:rsidRDefault="008965DF" w:rsidP="00BD6212">
            <w:pPr>
              <w:pStyle w:val="Tabletext"/>
              <w:jc w:val="center"/>
              <w:rPr>
                <w:rFonts w:cs="Arial"/>
              </w:rPr>
            </w:pPr>
          </w:p>
        </w:tc>
        <w:tc>
          <w:tcPr>
            <w:tcW w:w="1349" w:type="dxa"/>
            <w:noWrap/>
            <w:hideMark/>
          </w:tcPr>
          <w:p w14:paraId="2C97F70C" w14:textId="77777777" w:rsidR="008965DF" w:rsidRPr="007639EB" w:rsidRDefault="008965DF" w:rsidP="00BD6212">
            <w:pPr>
              <w:pStyle w:val="Tabletext"/>
              <w:jc w:val="center"/>
              <w:rPr>
                <w:rFonts w:cs="Arial"/>
              </w:rPr>
            </w:pPr>
            <w:r w:rsidRPr="007639EB">
              <w:rPr>
                <w:rFonts w:cs="Arial"/>
              </w:rPr>
              <w:t>9.8</w:t>
            </w:r>
          </w:p>
        </w:tc>
        <w:tc>
          <w:tcPr>
            <w:tcW w:w="1374" w:type="dxa"/>
            <w:noWrap/>
            <w:hideMark/>
          </w:tcPr>
          <w:p w14:paraId="5CED4805" w14:textId="77777777" w:rsidR="008965DF" w:rsidRPr="007639EB" w:rsidRDefault="008965DF" w:rsidP="00BD6212">
            <w:pPr>
              <w:pStyle w:val="Tabletext"/>
              <w:jc w:val="center"/>
              <w:rPr>
                <w:rFonts w:cs="Arial"/>
              </w:rPr>
            </w:pPr>
            <w:r w:rsidRPr="007639EB">
              <w:rPr>
                <w:rFonts w:cs="Arial"/>
              </w:rPr>
              <w:t>No signal</w:t>
            </w:r>
          </w:p>
        </w:tc>
        <w:tc>
          <w:tcPr>
            <w:tcW w:w="1274" w:type="dxa"/>
            <w:noWrap/>
            <w:hideMark/>
          </w:tcPr>
          <w:p w14:paraId="15F0DEA8" w14:textId="77777777" w:rsidR="008965DF" w:rsidRPr="007639EB" w:rsidRDefault="008965DF" w:rsidP="00BD6212">
            <w:pPr>
              <w:pStyle w:val="Tabletext"/>
              <w:jc w:val="center"/>
              <w:rPr>
                <w:rFonts w:cs="Arial"/>
              </w:rPr>
            </w:pPr>
            <w:r w:rsidRPr="007639EB">
              <w:rPr>
                <w:rFonts w:cs="Arial"/>
              </w:rPr>
              <w:t>0</w:t>
            </w:r>
          </w:p>
        </w:tc>
        <w:tc>
          <w:tcPr>
            <w:tcW w:w="1274" w:type="dxa"/>
            <w:noWrap/>
            <w:hideMark/>
          </w:tcPr>
          <w:p w14:paraId="549A89A7" w14:textId="77777777" w:rsidR="008965DF" w:rsidRPr="007639EB" w:rsidRDefault="008965DF" w:rsidP="00BD6212">
            <w:pPr>
              <w:pStyle w:val="Tabletext"/>
              <w:jc w:val="center"/>
              <w:rPr>
                <w:rFonts w:cs="Arial"/>
              </w:rPr>
            </w:pPr>
          </w:p>
        </w:tc>
        <w:tc>
          <w:tcPr>
            <w:tcW w:w="1277" w:type="dxa"/>
            <w:noWrap/>
            <w:hideMark/>
          </w:tcPr>
          <w:p w14:paraId="479FB577" w14:textId="77777777" w:rsidR="008965DF" w:rsidRPr="007639EB" w:rsidRDefault="008965DF" w:rsidP="00BD6212">
            <w:pPr>
              <w:pStyle w:val="Tabletext"/>
              <w:jc w:val="center"/>
              <w:rPr>
                <w:rFonts w:cs="Arial"/>
              </w:rPr>
            </w:pPr>
            <w:r w:rsidRPr="007639EB">
              <w:rPr>
                <w:rFonts w:cs="Arial"/>
              </w:rPr>
              <w:t>59°37,009 ′</w:t>
            </w:r>
          </w:p>
        </w:tc>
        <w:tc>
          <w:tcPr>
            <w:tcW w:w="1402" w:type="dxa"/>
            <w:noWrap/>
            <w:hideMark/>
          </w:tcPr>
          <w:p w14:paraId="5501825A" w14:textId="77777777" w:rsidR="008965DF" w:rsidRPr="007639EB" w:rsidRDefault="008965DF" w:rsidP="00BD6212">
            <w:pPr>
              <w:pStyle w:val="Tabletext"/>
              <w:jc w:val="center"/>
              <w:rPr>
                <w:rFonts w:cs="Arial"/>
              </w:rPr>
            </w:pPr>
            <w:r w:rsidRPr="007639EB">
              <w:rPr>
                <w:rFonts w:cs="Arial"/>
              </w:rPr>
              <w:t>24°40,24 ′</w:t>
            </w:r>
          </w:p>
        </w:tc>
      </w:tr>
      <w:tr w:rsidR="008965DF" w:rsidRPr="007639EB" w14:paraId="2725516E" w14:textId="77777777" w:rsidTr="00BD6212">
        <w:trPr>
          <w:trHeight w:val="290"/>
        </w:trPr>
        <w:tc>
          <w:tcPr>
            <w:tcW w:w="6490" w:type="dxa"/>
            <w:gridSpan w:val="5"/>
            <w:noWrap/>
            <w:hideMark/>
          </w:tcPr>
          <w:p w14:paraId="363DC254" w14:textId="77777777" w:rsidR="008965DF" w:rsidRPr="007639EB" w:rsidRDefault="008965DF" w:rsidP="00BD6212">
            <w:pPr>
              <w:pStyle w:val="Tablehead"/>
              <w:jc w:val="left"/>
            </w:pPr>
            <w:r w:rsidRPr="007639EB">
              <w:t xml:space="preserve">Quality of communications [0... 5] Vessel — </w:t>
            </w:r>
            <w:proofErr w:type="spellStart"/>
            <w:r w:rsidRPr="007639EB">
              <w:t>Pakri</w:t>
            </w:r>
            <w:proofErr w:type="spellEnd"/>
          </w:p>
        </w:tc>
        <w:tc>
          <w:tcPr>
            <w:tcW w:w="2679" w:type="dxa"/>
            <w:gridSpan w:val="2"/>
            <w:noWrap/>
            <w:hideMark/>
          </w:tcPr>
          <w:p w14:paraId="7A54ED6C" w14:textId="77777777" w:rsidR="008965DF" w:rsidRPr="007639EB" w:rsidRDefault="008965DF" w:rsidP="00BD6212">
            <w:pPr>
              <w:pStyle w:val="Tablehead"/>
            </w:pPr>
            <w:r w:rsidRPr="007639EB">
              <w:t>Coordinates</w:t>
            </w:r>
          </w:p>
        </w:tc>
      </w:tr>
      <w:tr w:rsidR="008965DF" w:rsidRPr="007639EB" w14:paraId="656DA16A" w14:textId="77777777" w:rsidTr="00BD6212">
        <w:trPr>
          <w:trHeight w:val="290"/>
        </w:trPr>
        <w:tc>
          <w:tcPr>
            <w:tcW w:w="1219" w:type="dxa"/>
            <w:noWrap/>
            <w:hideMark/>
          </w:tcPr>
          <w:p w14:paraId="5DB1B2EA" w14:textId="77777777" w:rsidR="008965DF" w:rsidRPr="007639EB" w:rsidRDefault="008965DF" w:rsidP="00BD6212">
            <w:pPr>
              <w:pStyle w:val="Tablehead"/>
            </w:pPr>
            <w:r w:rsidRPr="007639EB">
              <w:t>Distance [NM]</w:t>
            </w:r>
          </w:p>
        </w:tc>
        <w:tc>
          <w:tcPr>
            <w:tcW w:w="1349" w:type="dxa"/>
            <w:noWrap/>
            <w:hideMark/>
          </w:tcPr>
          <w:p w14:paraId="05299F91" w14:textId="77777777" w:rsidR="008965DF" w:rsidRPr="007639EB" w:rsidRDefault="008965DF" w:rsidP="00BD6212">
            <w:pPr>
              <w:pStyle w:val="Tablehead"/>
            </w:pPr>
            <w:r w:rsidRPr="007639EB">
              <w:t>Stationary</w:t>
            </w:r>
          </w:p>
        </w:tc>
        <w:tc>
          <w:tcPr>
            <w:tcW w:w="1374" w:type="dxa"/>
            <w:noWrap/>
            <w:hideMark/>
          </w:tcPr>
          <w:p w14:paraId="28DB2803" w14:textId="77777777" w:rsidR="008965DF" w:rsidRPr="007639EB" w:rsidRDefault="008965DF" w:rsidP="00BD6212">
            <w:pPr>
              <w:pStyle w:val="Tablehead"/>
            </w:pPr>
            <w:r w:rsidRPr="007639EB">
              <w:t>Handheld-tower</w:t>
            </w:r>
          </w:p>
        </w:tc>
        <w:tc>
          <w:tcPr>
            <w:tcW w:w="1274" w:type="dxa"/>
            <w:noWrap/>
            <w:hideMark/>
          </w:tcPr>
          <w:p w14:paraId="7A9AC69D" w14:textId="77777777" w:rsidR="008965DF" w:rsidRPr="007639EB" w:rsidRDefault="008965DF" w:rsidP="00BD6212">
            <w:pPr>
              <w:pStyle w:val="Tablehead"/>
            </w:pPr>
            <w:r w:rsidRPr="007639EB">
              <w:t>Handheld plateau</w:t>
            </w:r>
          </w:p>
        </w:tc>
        <w:tc>
          <w:tcPr>
            <w:tcW w:w="1274" w:type="dxa"/>
            <w:noWrap/>
            <w:hideMark/>
          </w:tcPr>
          <w:p w14:paraId="1EC278D6" w14:textId="77777777" w:rsidR="008965DF" w:rsidRPr="007639EB" w:rsidRDefault="008965DF" w:rsidP="00BD6212">
            <w:pPr>
              <w:pStyle w:val="Tablehead"/>
            </w:pPr>
            <w:r w:rsidRPr="007639EB">
              <w:t>Handheld on vessel</w:t>
            </w:r>
          </w:p>
        </w:tc>
        <w:tc>
          <w:tcPr>
            <w:tcW w:w="1277" w:type="dxa"/>
            <w:noWrap/>
            <w:hideMark/>
          </w:tcPr>
          <w:p w14:paraId="25A270B4" w14:textId="77777777" w:rsidR="008965DF" w:rsidRPr="007639EB" w:rsidRDefault="008965DF" w:rsidP="00BD6212">
            <w:pPr>
              <w:pStyle w:val="Tablehead"/>
            </w:pPr>
            <w:r w:rsidRPr="007639EB">
              <w:t>Latitude</w:t>
            </w:r>
          </w:p>
        </w:tc>
        <w:tc>
          <w:tcPr>
            <w:tcW w:w="1402" w:type="dxa"/>
            <w:noWrap/>
            <w:hideMark/>
          </w:tcPr>
          <w:p w14:paraId="63CA5D64" w14:textId="77777777" w:rsidR="008965DF" w:rsidRPr="007639EB" w:rsidRDefault="008965DF" w:rsidP="00BD6212">
            <w:pPr>
              <w:pStyle w:val="Tablehead"/>
            </w:pPr>
            <w:r w:rsidRPr="007639EB">
              <w:t>Longitude</w:t>
            </w:r>
          </w:p>
        </w:tc>
      </w:tr>
      <w:tr w:rsidR="008965DF" w:rsidRPr="007639EB" w14:paraId="295FC324" w14:textId="77777777" w:rsidTr="00BD6212">
        <w:trPr>
          <w:trHeight w:val="278"/>
        </w:trPr>
        <w:tc>
          <w:tcPr>
            <w:tcW w:w="1219" w:type="dxa"/>
            <w:noWrap/>
            <w:hideMark/>
          </w:tcPr>
          <w:p w14:paraId="39D6426A" w14:textId="77777777" w:rsidR="008965DF" w:rsidRPr="007639EB" w:rsidRDefault="008965DF" w:rsidP="00BD6212">
            <w:pPr>
              <w:pStyle w:val="Tabletext"/>
              <w:jc w:val="center"/>
              <w:rPr>
                <w:rFonts w:cs="Arial"/>
                <w:color w:val="000000"/>
              </w:rPr>
            </w:pPr>
            <w:r w:rsidRPr="007639EB">
              <w:rPr>
                <w:rFonts w:cs="Arial"/>
                <w:color w:val="000000"/>
              </w:rPr>
              <w:t>19.6</w:t>
            </w:r>
          </w:p>
        </w:tc>
        <w:tc>
          <w:tcPr>
            <w:tcW w:w="1349" w:type="dxa"/>
            <w:noWrap/>
            <w:hideMark/>
          </w:tcPr>
          <w:p w14:paraId="6BBEAD5A" w14:textId="77777777" w:rsidR="008965DF" w:rsidRPr="007639EB" w:rsidRDefault="008965DF" w:rsidP="00BD6212">
            <w:pPr>
              <w:pStyle w:val="Tabletext"/>
              <w:jc w:val="center"/>
              <w:rPr>
                <w:rFonts w:cs="Arial"/>
                <w:color w:val="000000"/>
              </w:rPr>
            </w:pPr>
            <w:r w:rsidRPr="007639EB">
              <w:rPr>
                <w:rFonts w:cs="Arial"/>
                <w:color w:val="000000"/>
              </w:rPr>
              <w:t>2</w:t>
            </w:r>
          </w:p>
        </w:tc>
        <w:tc>
          <w:tcPr>
            <w:tcW w:w="1374" w:type="dxa"/>
            <w:noWrap/>
            <w:hideMark/>
          </w:tcPr>
          <w:p w14:paraId="0D0D5587" w14:textId="77777777" w:rsidR="008965DF" w:rsidRPr="007639EB" w:rsidRDefault="008965DF" w:rsidP="00BD6212">
            <w:pPr>
              <w:pStyle w:val="Tabletext"/>
              <w:jc w:val="center"/>
              <w:rPr>
                <w:rFonts w:cs="Arial"/>
                <w:color w:val="000000"/>
              </w:rPr>
            </w:pPr>
          </w:p>
        </w:tc>
        <w:tc>
          <w:tcPr>
            <w:tcW w:w="1274" w:type="dxa"/>
            <w:noWrap/>
            <w:hideMark/>
          </w:tcPr>
          <w:p w14:paraId="5396CB06" w14:textId="77777777" w:rsidR="008965DF" w:rsidRPr="007639EB" w:rsidRDefault="008965DF" w:rsidP="00BD6212">
            <w:pPr>
              <w:pStyle w:val="Tabletext"/>
              <w:jc w:val="center"/>
              <w:rPr>
                <w:rFonts w:cs="Arial"/>
                <w:color w:val="000000"/>
              </w:rPr>
            </w:pPr>
            <w:r w:rsidRPr="007639EB">
              <w:rPr>
                <w:rFonts w:cs="Arial"/>
                <w:color w:val="000000"/>
              </w:rPr>
              <w:t>0</w:t>
            </w:r>
          </w:p>
        </w:tc>
        <w:tc>
          <w:tcPr>
            <w:tcW w:w="1274" w:type="dxa"/>
            <w:noWrap/>
            <w:hideMark/>
          </w:tcPr>
          <w:p w14:paraId="5AF77ABF" w14:textId="77777777" w:rsidR="008965DF" w:rsidRPr="007639EB" w:rsidRDefault="008965DF" w:rsidP="00BD6212">
            <w:pPr>
              <w:pStyle w:val="Tabletext"/>
              <w:jc w:val="center"/>
              <w:rPr>
                <w:rFonts w:cs="Arial"/>
                <w:color w:val="000000"/>
              </w:rPr>
            </w:pPr>
          </w:p>
        </w:tc>
        <w:tc>
          <w:tcPr>
            <w:tcW w:w="1277" w:type="dxa"/>
            <w:noWrap/>
            <w:hideMark/>
          </w:tcPr>
          <w:p w14:paraId="632CDBDC" w14:textId="77777777" w:rsidR="008965DF" w:rsidRPr="007639EB" w:rsidRDefault="008965DF" w:rsidP="00BD6212">
            <w:pPr>
              <w:pStyle w:val="Tabletext"/>
              <w:jc w:val="center"/>
              <w:rPr>
                <w:rFonts w:cs="Arial"/>
                <w:color w:val="000000"/>
              </w:rPr>
            </w:pPr>
            <w:r w:rsidRPr="007639EB">
              <w:rPr>
                <w:rFonts w:cs="Arial"/>
                <w:color w:val="000000"/>
              </w:rPr>
              <w:t>59°37,031 ′</w:t>
            </w:r>
          </w:p>
        </w:tc>
        <w:tc>
          <w:tcPr>
            <w:tcW w:w="1402" w:type="dxa"/>
            <w:noWrap/>
            <w:hideMark/>
          </w:tcPr>
          <w:p w14:paraId="4AFB6508" w14:textId="77777777" w:rsidR="008965DF" w:rsidRPr="007639EB" w:rsidRDefault="008965DF" w:rsidP="00BD6212">
            <w:pPr>
              <w:pStyle w:val="Tabletext"/>
              <w:jc w:val="center"/>
              <w:rPr>
                <w:rFonts w:cs="Arial"/>
                <w:color w:val="000000"/>
              </w:rPr>
            </w:pPr>
            <w:r w:rsidRPr="007639EB">
              <w:rPr>
                <w:rFonts w:cs="Arial"/>
                <w:color w:val="000000"/>
              </w:rPr>
              <w:t>24°30,303 ′</w:t>
            </w:r>
          </w:p>
        </w:tc>
      </w:tr>
      <w:tr w:rsidR="008965DF" w:rsidRPr="007639EB" w14:paraId="2DE1E2FE" w14:textId="77777777" w:rsidTr="00BD6212">
        <w:trPr>
          <w:trHeight w:val="278"/>
        </w:trPr>
        <w:tc>
          <w:tcPr>
            <w:tcW w:w="1219" w:type="dxa"/>
            <w:noWrap/>
            <w:hideMark/>
          </w:tcPr>
          <w:p w14:paraId="59CE10BF" w14:textId="77777777" w:rsidR="008965DF" w:rsidRPr="007639EB" w:rsidRDefault="008965DF" w:rsidP="00BD6212">
            <w:pPr>
              <w:pStyle w:val="Tabletext"/>
              <w:jc w:val="center"/>
              <w:rPr>
                <w:rFonts w:cs="Arial"/>
                <w:color w:val="000000"/>
              </w:rPr>
            </w:pPr>
            <w:r w:rsidRPr="007639EB">
              <w:rPr>
                <w:rFonts w:cs="Arial"/>
                <w:color w:val="000000"/>
              </w:rPr>
              <w:t>18.9</w:t>
            </w:r>
          </w:p>
        </w:tc>
        <w:tc>
          <w:tcPr>
            <w:tcW w:w="1349" w:type="dxa"/>
            <w:noWrap/>
            <w:hideMark/>
          </w:tcPr>
          <w:p w14:paraId="516552F7" w14:textId="77777777" w:rsidR="008965DF" w:rsidRPr="007639EB" w:rsidRDefault="008965DF" w:rsidP="00BD6212">
            <w:pPr>
              <w:pStyle w:val="Tabletext"/>
              <w:jc w:val="center"/>
              <w:rPr>
                <w:rFonts w:cs="Arial"/>
                <w:color w:val="000000"/>
              </w:rPr>
            </w:pPr>
            <w:r w:rsidRPr="007639EB">
              <w:rPr>
                <w:rFonts w:cs="Arial"/>
                <w:color w:val="000000"/>
              </w:rPr>
              <w:t>4</w:t>
            </w:r>
          </w:p>
        </w:tc>
        <w:tc>
          <w:tcPr>
            <w:tcW w:w="1374" w:type="dxa"/>
            <w:noWrap/>
            <w:hideMark/>
          </w:tcPr>
          <w:p w14:paraId="372CB6EE" w14:textId="77777777" w:rsidR="008965DF" w:rsidRPr="007639EB" w:rsidRDefault="008965DF" w:rsidP="00BD6212">
            <w:pPr>
              <w:pStyle w:val="Tabletext"/>
              <w:jc w:val="center"/>
              <w:rPr>
                <w:rFonts w:cs="Arial"/>
                <w:color w:val="000000"/>
              </w:rPr>
            </w:pPr>
          </w:p>
        </w:tc>
        <w:tc>
          <w:tcPr>
            <w:tcW w:w="1274" w:type="dxa"/>
            <w:noWrap/>
            <w:hideMark/>
          </w:tcPr>
          <w:p w14:paraId="4972A333" w14:textId="77777777" w:rsidR="008965DF" w:rsidRPr="007639EB" w:rsidRDefault="008965DF" w:rsidP="00BD6212">
            <w:pPr>
              <w:pStyle w:val="Tabletext"/>
              <w:jc w:val="center"/>
              <w:rPr>
                <w:rFonts w:cs="Arial"/>
                <w:color w:val="000000"/>
              </w:rPr>
            </w:pPr>
            <w:r w:rsidRPr="007639EB">
              <w:rPr>
                <w:rFonts w:cs="Arial"/>
                <w:color w:val="000000"/>
              </w:rPr>
              <w:t>0</w:t>
            </w:r>
          </w:p>
        </w:tc>
        <w:tc>
          <w:tcPr>
            <w:tcW w:w="1274" w:type="dxa"/>
            <w:noWrap/>
            <w:hideMark/>
          </w:tcPr>
          <w:p w14:paraId="4DEBB418" w14:textId="77777777" w:rsidR="008965DF" w:rsidRPr="007639EB" w:rsidRDefault="008965DF" w:rsidP="00BD6212">
            <w:pPr>
              <w:pStyle w:val="Tabletext"/>
              <w:jc w:val="center"/>
              <w:rPr>
                <w:rFonts w:cs="Arial"/>
                <w:color w:val="000000"/>
              </w:rPr>
            </w:pPr>
          </w:p>
        </w:tc>
        <w:tc>
          <w:tcPr>
            <w:tcW w:w="1277" w:type="dxa"/>
            <w:noWrap/>
            <w:hideMark/>
          </w:tcPr>
          <w:p w14:paraId="6668CB04" w14:textId="77777777" w:rsidR="008965DF" w:rsidRPr="007639EB" w:rsidRDefault="008965DF" w:rsidP="00BD6212">
            <w:pPr>
              <w:pStyle w:val="Tabletext"/>
              <w:jc w:val="center"/>
              <w:rPr>
                <w:rFonts w:cs="Arial"/>
                <w:color w:val="000000"/>
              </w:rPr>
            </w:pPr>
            <w:r w:rsidRPr="007639EB">
              <w:rPr>
                <w:rFonts w:cs="Arial"/>
                <w:color w:val="000000"/>
              </w:rPr>
              <w:t>59°36,64 ′</w:t>
            </w:r>
          </w:p>
        </w:tc>
        <w:tc>
          <w:tcPr>
            <w:tcW w:w="1402" w:type="dxa"/>
            <w:noWrap/>
            <w:hideMark/>
          </w:tcPr>
          <w:p w14:paraId="5D415189" w14:textId="77777777" w:rsidR="008965DF" w:rsidRPr="007639EB" w:rsidRDefault="008965DF" w:rsidP="00BD6212">
            <w:pPr>
              <w:pStyle w:val="Tabletext"/>
              <w:jc w:val="center"/>
              <w:rPr>
                <w:rFonts w:cs="Arial"/>
                <w:color w:val="000000"/>
              </w:rPr>
            </w:pPr>
            <w:r w:rsidRPr="007639EB">
              <w:rPr>
                <w:rFonts w:cs="Arial"/>
                <w:color w:val="000000"/>
              </w:rPr>
              <w:t>24°29,5 ′</w:t>
            </w:r>
          </w:p>
        </w:tc>
      </w:tr>
      <w:tr w:rsidR="008965DF" w:rsidRPr="007639EB" w14:paraId="6A517D8A" w14:textId="77777777" w:rsidTr="00BD6212">
        <w:trPr>
          <w:trHeight w:val="278"/>
        </w:trPr>
        <w:tc>
          <w:tcPr>
            <w:tcW w:w="1219" w:type="dxa"/>
            <w:noWrap/>
            <w:hideMark/>
          </w:tcPr>
          <w:p w14:paraId="4DCDE52B" w14:textId="77777777" w:rsidR="008965DF" w:rsidRPr="007639EB" w:rsidRDefault="008965DF" w:rsidP="00BD6212">
            <w:pPr>
              <w:pStyle w:val="Tabletext"/>
              <w:jc w:val="center"/>
              <w:rPr>
                <w:rFonts w:cs="Arial"/>
                <w:color w:val="000000"/>
              </w:rPr>
            </w:pPr>
            <w:r w:rsidRPr="007639EB">
              <w:rPr>
                <w:rFonts w:cs="Arial"/>
                <w:color w:val="000000"/>
              </w:rPr>
              <w:t>16.8</w:t>
            </w:r>
          </w:p>
        </w:tc>
        <w:tc>
          <w:tcPr>
            <w:tcW w:w="1349" w:type="dxa"/>
            <w:noWrap/>
            <w:hideMark/>
          </w:tcPr>
          <w:p w14:paraId="6EDD739E" w14:textId="77777777" w:rsidR="008965DF" w:rsidRPr="007639EB" w:rsidRDefault="008965DF" w:rsidP="00BD6212">
            <w:pPr>
              <w:pStyle w:val="Tabletext"/>
              <w:jc w:val="center"/>
              <w:rPr>
                <w:rFonts w:cs="Arial"/>
                <w:color w:val="000000"/>
              </w:rPr>
            </w:pPr>
            <w:r w:rsidRPr="007639EB">
              <w:rPr>
                <w:rFonts w:cs="Arial"/>
                <w:color w:val="000000"/>
              </w:rPr>
              <w:t>5</w:t>
            </w:r>
          </w:p>
        </w:tc>
        <w:tc>
          <w:tcPr>
            <w:tcW w:w="1374" w:type="dxa"/>
            <w:noWrap/>
            <w:hideMark/>
          </w:tcPr>
          <w:p w14:paraId="40A95BCD" w14:textId="77777777" w:rsidR="008965DF" w:rsidRPr="007639EB" w:rsidRDefault="008965DF" w:rsidP="00BD6212">
            <w:pPr>
              <w:pStyle w:val="Tabletext"/>
              <w:jc w:val="center"/>
              <w:rPr>
                <w:rFonts w:cs="Arial"/>
                <w:color w:val="000000"/>
              </w:rPr>
            </w:pPr>
            <w:r w:rsidRPr="007639EB">
              <w:rPr>
                <w:rFonts w:cs="Arial"/>
                <w:color w:val="000000"/>
              </w:rPr>
              <w:t>5</w:t>
            </w:r>
          </w:p>
        </w:tc>
        <w:tc>
          <w:tcPr>
            <w:tcW w:w="1274" w:type="dxa"/>
            <w:noWrap/>
            <w:hideMark/>
          </w:tcPr>
          <w:p w14:paraId="3C33946D" w14:textId="77777777" w:rsidR="008965DF" w:rsidRPr="007639EB" w:rsidRDefault="008965DF" w:rsidP="00BD6212">
            <w:pPr>
              <w:pStyle w:val="Tabletext"/>
              <w:jc w:val="center"/>
              <w:rPr>
                <w:rFonts w:cs="Arial"/>
                <w:color w:val="000000"/>
              </w:rPr>
            </w:pPr>
            <w:r w:rsidRPr="007639EB">
              <w:rPr>
                <w:rFonts w:cs="Arial"/>
                <w:color w:val="000000"/>
              </w:rPr>
              <w:t>0</w:t>
            </w:r>
          </w:p>
        </w:tc>
        <w:tc>
          <w:tcPr>
            <w:tcW w:w="1274" w:type="dxa"/>
            <w:noWrap/>
            <w:hideMark/>
          </w:tcPr>
          <w:p w14:paraId="21D1E1FB" w14:textId="77777777" w:rsidR="008965DF" w:rsidRPr="007639EB" w:rsidRDefault="008965DF" w:rsidP="00BD6212">
            <w:pPr>
              <w:pStyle w:val="Tabletext"/>
              <w:jc w:val="center"/>
              <w:rPr>
                <w:rFonts w:cs="Arial"/>
                <w:color w:val="000000"/>
              </w:rPr>
            </w:pPr>
          </w:p>
        </w:tc>
        <w:tc>
          <w:tcPr>
            <w:tcW w:w="1277" w:type="dxa"/>
            <w:noWrap/>
            <w:hideMark/>
          </w:tcPr>
          <w:p w14:paraId="0BD71F7F" w14:textId="77777777" w:rsidR="008965DF" w:rsidRPr="007639EB" w:rsidRDefault="008965DF" w:rsidP="00BD6212">
            <w:pPr>
              <w:pStyle w:val="Tabletext"/>
              <w:jc w:val="center"/>
              <w:rPr>
                <w:rFonts w:cs="Arial"/>
                <w:color w:val="000000"/>
              </w:rPr>
            </w:pPr>
            <w:r w:rsidRPr="007639EB">
              <w:rPr>
                <w:rFonts w:cs="Arial"/>
                <w:color w:val="000000"/>
              </w:rPr>
              <w:t>59°35,18 ′</w:t>
            </w:r>
          </w:p>
        </w:tc>
        <w:tc>
          <w:tcPr>
            <w:tcW w:w="1402" w:type="dxa"/>
            <w:noWrap/>
            <w:hideMark/>
          </w:tcPr>
          <w:p w14:paraId="56DFFF49" w14:textId="77777777" w:rsidR="008965DF" w:rsidRPr="007639EB" w:rsidRDefault="008965DF" w:rsidP="00BD6212">
            <w:pPr>
              <w:pStyle w:val="Tabletext"/>
              <w:jc w:val="center"/>
              <w:rPr>
                <w:rFonts w:cs="Arial"/>
                <w:color w:val="000000"/>
              </w:rPr>
            </w:pPr>
            <w:r w:rsidRPr="007639EB">
              <w:rPr>
                <w:rFonts w:cs="Arial"/>
                <w:color w:val="000000"/>
              </w:rPr>
              <w:t>24°26,3 ′</w:t>
            </w:r>
          </w:p>
        </w:tc>
      </w:tr>
      <w:tr w:rsidR="008965DF" w:rsidRPr="007639EB" w14:paraId="36E40F9E" w14:textId="77777777" w:rsidTr="00BD6212">
        <w:trPr>
          <w:trHeight w:val="278"/>
        </w:trPr>
        <w:tc>
          <w:tcPr>
            <w:tcW w:w="1219" w:type="dxa"/>
            <w:noWrap/>
            <w:hideMark/>
          </w:tcPr>
          <w:p w14:paraId="534A1829" w14:textId="77777777" w:rsidR="008965DF" w:rsidRPr="007639EB" w:rsidRDefault="008965DF" w:rsidP="00BD6212">
            <w:pPr>
              <w:pStyle w:val="Tabletext"/>
              <w:jc w:val="center"/>
              <w:rPr>
                <w:rFonts w:cs="Arial"/>
                <w:color w:val="000000"/>
              </w:rPr>
            </w:pPr>
            <w:r w:rsidRPr="007639EB">
              <w:rPr>
                <w:rFonts w:cs="Arial"/>
                <w:color w:val="000000"/>
              </w:rPr>
              <w:t>8.5</w:t>
            </w:r>
          </w:p>
        </w:tc>
        <w:tc>
          <w:tcPr>
            <w:tcW w:w="1349" w:type="dxa"/>
            <w:noWrap/>
            <w:hideMark/>
          </w:tcPr>
          <w:p w14:paraId="5C8DAE7D" w14:textId="77777777" w:rsidR="008965DF" w:rsidRPr="007639EB" w:rsidRDefault="008965DF" w:rsidP="00BD6212">
            <w:pPr>
              <w:pStyle w:val="Tabletext"/>
              <w:jc w:val="center"/>
              <w:rPr>
                <w:rFonts w:cs="Arial"/>
                <w:color w:val="000000"/>
              </w:rPr>
            </w:pPr>
            <w:r w:rsidRPr="007639EB">
              <w:rPr>
                <w:rFonts w:cs="Arial"/>
                <w:color w:val="000000"/>
              </w:rPr>
              <w:t>5</w:t>
            </w:r>
          </w:p>
        </w:tc>
        <w:tc>
          <w:tcPr>
            <w:tcW w:w="1374" w:type="dxa"/>
            <w:noWrap/>
            <w:hideMark/>
          </w:tcPr>
          <w:p w14:paraId="426BEA32" w14:textId="77777777" w:rsidR="008965DF" w:rsidRPr="007639EB" w:rsidRDefault="008965DF" w:rsidP="00BD6212">
            <w:pPr>
              <w:pStyle w:val="Tabletext"/>
              <w:jc w:val="center"/>
              <w:rPr>
                <w:rFonts w:cs="Arial"/>
                <w:color w:val="000000"/>
              </w:rPr>
            </w:pPr>
            <w:r w:rsidRPr="007639EB">
              <w:rPr>
                <w:rFonts w:cs="Arial"/>
                <w:color w:val="000000"/>
              </w:rPr>
              <w:t>5</w:t>
            </w:r>
          </w:p>
        </w:tc>
        <w:tc>
          <w:tcPr>
            <w:tcW w:w="1274" w:type="dxa"/>
            <w:noWrap/>
            <w:hideMark/>
          </w:tcPr>
          <w:p w14:paraId="41045283" w14:textId="77777777" w:rsidR="008965DF" w:rsidRPr="007639EB" w:rsidRDefault="008965DF" w:rsidP="00BD6212">
            <w:pPr>
              <w:pStyle w:val="Tabletext"/>
              <w:jc w:val="center"/>
              <w:rPr>
                <w:rFonts w:cs="Arial"/>
                <w:color w:val="000000"/>
              </w:rPr>
            </w:pPr>
            <w:r w:rsidRPr="007639EB">
              <w:rPr>
                <w:rFonts w:cs="Arial"/>
                <w:color w:val="000000"/>
              </w:rPr>
              <w:t>5</w:t>
            </w:r>
          </w:p>
        </w:tc>
        <w:tc>
          <w:tcPr>
            <w:tcW w:w="1274" w:type="dxa"/>
            <w:noWrap/>
            <w:hideMark/>
          </w:tcPr>
          <w:p w14:paraId="5DDE36F7" w14:textId="77777777" w:rsidR="008965DF" w:rsidRPr="007639EB" w:rsidRDefault="008965DF" w:rsidP="00BD6212">
            <w:pPr>
              <w:pStyle w:val="Tabletext"/>
              <w:jc w:val="center"/>
              <w:rPr>
                <w:rFonts w:cs="Arial"/>
                <w:color w:val="000000"/>
              </w:rPr>
            </w:pPr>
            <w:r w:rsidRPr="007639EB">
              <w:rPr>
                <w:rFonts w:cs="Arial"/>
                <w:color w:val="000000"/>
              </w:rPr>
              <w:t>3</w:t>
            </w:r>
          </w:p>
        </w:tc>
        <w:tc>
          <w:tcPr>
            <w:tcW w:w="1277" w:type="dxa"/>
            <w:noWrap/>
            <w:hideMark/>
          </w:tcPr>
          <w:p w14:paraId="30EF9798" w14:textId="77777777" w:rsidR="008965DF" w:rsidRPr="007639EB" w:rsidRDefault="008965DF" w:rsidP="00BD6212">
            <w:pPr>
              <w:pStyle w:val="Tabletext"/>
              <w:jc w:val="center"/>
              <w:rPr>
                <w:rFonts w:cs="Arial"/>
                <w:color w:val="000000"/>
              </w:rPr>
            </w:pPr>
            <w:r w:rsidRPr="007639EB">
              <w:rPr>
                <w:rFonts w:cs="Arial"/>
                <w:color w:val="000000"/>
              </w:rPr>
              <w:t>59°29,72 ′</w:t>
            </w:r>
          </w:p>
        </w:tc>
        <w:tc>
          <w:tcPr>
            <w:tcW w:w="1402" w:type="dxa"/>
            <w:noWrap/>
            <w:hideMark/>
          </w:tcPr>
          <w:p w14:paraId="72977157" w14:textId="77777777" w:rsidR="008965DF" w:rsidRPr="007639EB" w:rsidRDefault="008965DF" w:rsidP="00BD6212">
            <w:pPr>
              <w:pStyle w:val="Tabletext"/>
              <w:jc w:val="center"/>
              <w:rPr>
                <w:rFonts w:cs="Arial"/>
                <w:color w:val="000000"/>
              </w:rPr>
            </w:pPr>
            <w:r w:rsidRPr="007639EB">
              <w:rPr>
                <w:rFonts w:cs="Arial"/>
                <w:color w:val="000000"/>
              </w:rPr>
              <w:t>24°13,85 ′</w:t>
            </w:r>
          </w:p>
        </w:tc>
      </w:tr>
      <w:tr w:rsidR="008965DF" w:rsidRPr="007639EB" w14:paraId="0DEC44F1" w14:textId="77777777" w:rsidTr="00BD6212">
        <w:trPr>
          <w:trHeight w:val="278"/>
        </w:trPr>
        <w:tc>
          <w:tcPr>
            <w:tcW w:w="1219" w:type="dxa"/>
            <w:noWrap/>
            <w:hideMark/>
          </w:tcPr>
          <w:p w14:paraId="6637E15C" w14:textId="77777777" w:rsidR="008965DF" w:rsidRPr="007639EB" w:rsidRDefault="008965DF" w:rsidP="00BD6212">
            <w:pPr>
              <w:pStyle w:val="Tabletext"/>
              <w:jc w:val="center"/>
              <w:rPr>
                <w:rFonts w:cs="Arial"/>
                <w:color w:val="000000"/>
              </w:rPr>
            </w:pPr>
            <w:r w:rsidRPr="007639EB">
              <w:rPr>
                <w:rFonts w:cs="Arial"/>
                <w:color w:val="000000"/>
              </w:rPr>
              <w:t>6.3</w:t>
            </w:r>
          </w:p>
        </w:tc>
        <w:tc>
          <w:tcPr>
            <w:tcW w:w="1349" w:type="dxa"/>
            <w:noWrap/>
            <w:hideMark/>
          </w:tcPr>
          <w:p w14:paraId="08CD72C6" w14:textId="77777777" w:rsidR="008965DF" w:rsidRPr="007639EB" w:rsidRDefault="008965DF" w:rsidP="00BD6212">
            <w:pPr>
              <w:pStyle w:val="Tabletext"/>
              <w:jc w:val="center"/>
              <w:rPr>
                <w:rFonts w:cs="Arial"/>
                <w:color w:val="000000"/>
              </w:rPr>
            </w:pPr>
            <w:r w:rsidRPr="007639EB">
              <w:rPr>
                <w:rFonts w:cs="Arial"/>
                <w:color w:val="000000"/>
              </w:rPr>
              <w:t>5</w:t>
            </w:r>
          </w:p>
        </w:tc>
        <w:tc>
          <w:tcPr>
            <w:tcW w:w="1374" w:type="dxa"/>
            <w:noWrap/>
            <w:hideMark/>
          </w:tcPr>
          <w:p w14:paraId="4CB8BC11" w14:textId="77777777" w:rsidR="008965DF" w:rsidRPr="007639EB" w:rsidRDefault="008965DF" w:rsidP="00BD6212">
            <w:pPr>
              <w:pStyle w:val="Tabletext"/>
              <w:jc w:val="center"/>
              <w:rPr>
                <w:rFonts w:cs="Arial"/>
                <w:color w:val="000000"/>
              </w:rPr>
            </w:pPr>
            <w:r w:rsidRPr="007639EB">
              <w:rPr>
                <w:rFonts w:cs="Arial"/>
                <w:color w:val="000000"/>
              </w:rPr>
              <w:t>5</w:t>
            </w:r>
          </w:p>
        </w:tc>
        <w:tc>
          <w:tcPr>
            <w:tcW w:w="1274" w:type="dxa"/>
            <w:noWrap/>
            <w:hideMark/>
          </w:tcPr>
          <w:p w14:paraId="6613C379" w14:textId="77777777" w:rsidR="008965DF" w:rsidRPr="007639EB" w:rsidRDefault="008965DF" w:rsidP="00BD6212">
            <w:pPr>
              <w:pStyle w:val="Tabletext"/>
              <w:jc w:val="center"/>
              <w:rPr>
                <w:rFonts w:cs="Arial"/>
                <w:color w:val="000000"/>
              </w:rPr>
            </w:pPr>
            <w:r w:rsidRPr="007639EB">
              <w:rPr>
                <w:rFonts w:cs="Arial"/>
                <w:color w:val="000000"/>
              </w:rPr>
              <w:t>5</w:t>
            </w:r>
          </w:p>
        </w:tc>
        <w:tc>
          <w:tcPr>
            <w:tcW w:w="1274" w:type="dxa"/>
            <w:noWrap/>
            <w:hideMark/>
          </w:tcPr>
          <w:p w14:paraId="1F3ED6FF" w14:textId="77777777" w:rsidR="008965DF" w:rsidRPr="007639EB" w:rsidRDefault="008965DF" w:rsidP="00BD6212">
            <w:pPr>
              <w:pStyle w:val="Tabletext"/>
              <w:jc w:val="center"/>
              <w:rPr>
                <w:rFonts w:cs="Arial"/>
                <w:color w:val="000000"/>
              </w:rPr>
            </w:pPr>
            <w:r w:rsidRPr="007639EB">
              <w:rPr>
                <w:rFonts w:cs="Arial"/>
                <w:color w:val="000000"/>
              </w:rPr>
              <w:t>4</w:t>
            </w:r>
          </w:p>
        </w:tc>
        <w:tc>
          <w:tcPr>
            <w:tcW w:w="1277" w:type="dxa"/>
            <w:noWrap/>
            <w:hideMark/>
          </w:tcPr>
          <w:p w14:paraId="48CAA68A" w14:textId="77777777" w:rsidR="008965DF" w:rsidRPr="007639EB" w:rsidRDefault="008965DF" w:rsidP="00BD6212">
            <w:pPr>
              <w:pStyle w:val="Tabletext"/>
              <w:jc w:val="center"/>
              <w:rPr>
                <w:rFonts w:cs="Arial"/>
                <w:color w:val="000000"/>
              </w:rPr>
            </w:pPr>
            <w:r w:rsidRPr="007639EB">
              <w:rPr>
                <w:rFonts w:cs="Arial"/>
                <w:color w:val="000000"/>
              </w:rPr>
              <w:t>59°28,46 ′</w:t>
            </w:r>
          </w:p>
        </w:tc>
        <w:tc>
          <w:tcPr>
            <w:tcW w:w="1402" w:type="dxa"/>
            <w:noWrap/>
            <w:hideMark/>
          </w:tcPr>
          <w:p w14:paraId="2163D4ED" w14:textId="77777777" w:rsidR="008965DF" w:rsidRPr="007639EB" w:rsidRDefault="008965DF" w:rsidP="00BD6212">
            <w:pPr>
              <w:pStyle w:val="Tabletext"/>
              <w:jc w:val="center"/>
              <w:rPr>
                <w:rFonts w:cs="Arial"/>
                <w:color w:val="000000"/>
              </w:rPr>
            </w:pPr>
            <w:r w:rsidRPr="007639EB">
              <w:rPr>
                <w:rFonts w:cs="Arial"/>
                <w:color w:val="000000"/>
              </w:rPr>
              <w:t>24°10,67 ′</w:t>
            </w:r>
          </w:p>
        </w:tc>
      </w:tr>
      <w:tr w:rsidR="008965DF" w:rsidRPr="007639EB" w14:paraId="6A57789A" w14:textId="77777777" w:rsidTr="00BD6212">
        <w:trPr>
          <w:trHeight w:val="278"/>
        </w:trPr>
        <w:tc>
          <w:tcPr>
            <w:tcW w:w="1219" w:type="dxa"/>
            <w:noWrap/>
            <w:hideMark/>
          </w:tcPr>
          <w:p w14:paraId="3C1D97E9" w14:textId="77777777" w:rsidR="008965DF" w:rsidRPr="007639EB" w:rsidRDefault="008965DF" w:rsidP="00BD6212">
            <w:pPr>
              <w:pStyle w:val="Tabletext"/>
              <w:jc w:val="center"/>
              <w:rPr>
                <w:rFonts w:cs="Arial"/>
                <w:color w:val="000000"/>
              </w:rPr>
            </w:pPr>
            <w:r w:rsidRPr="007639EB">
              <w:rPr>
                <w:rFonts w:cs="Arial"/>
                <w:color w:val="000000"/>
              </w:rPr>
              <w:t>2.7</w:t>
            </w:r>
          </w:p>
        </w:tc>
        <w:tc>
          <w:tcPr>
            <w:tcW w:w="1349" w:type="dxa"/>
            <w:noWrap/>
            <w:hideMark/>
          </w:tcPr>
          <w:p w14:paraId="56598EA0" w14:textId="77777777" w:rsidR="008965DF" w:rsidRPr="007639EB" w:rsidRDefault="008965DF" w:rsidP="00BD6212">
            <w:pPr>
              <w:pStyle w:val="Tabletext"/>
              <w:jc w:val="center"/>
              <w:rPr>
                <w:rFonts w:cs="Arial"/>
                <w:color w:val="000000"/>
              </w:rPr>
            </w:pPr>
            <w:r w:rsidRPr="007639EB">
              <w:rPr>
                <w:rFonts w:cs="Arial"/>
                <w:color w:val="000000"/>
              </w:rPr>
              <w:t>5</w:t>
            </w:r>
          </w:p>
        </w:tc>
        <w:tc>
          <w:tcPr>
            <w:tcW w:w="1374" w:type="dxa"/>
            <w:noWrap/>
            <w:hideMark/>
          </w:tcPr>
          <w:p w14:paraId="44C166D1" w14:textId="77777777" w:rsidR="008965DF" w:rsidRPr="007639EB" w:rsidRDefault="008965DF" w:rsidP="00BD6212">
            <w:pPr>
              <w:pStyle w:val="Tabletext"/>
              <w:jc w:val="center"/>
              <w:rPr>
                <w:rFonts w:cs="Arial"/>
                <w:color w:val="000000"/>
              </w:rPr>
            </w:pPr>
            <w:r w:rsidRPr="007639EB">
              <w:rPr>
                <w:rFonts w:cs="Arial"/>
                <w:color w:val="000000"/>
              </w:rPr>
              <w:t>5</w:t>
            </w:r>
          </w:p>
        </w:tc>
        <w:tc>
          <w:tcPr>
            <w:tcW w:w="1274" w:type="dxa"/>
            <w:noWrap/>
            <w:hideMark/>
          </w:tcPr>
          <w:p w14:paraId="4A923FD5" w14:textId="77777777" w:rsidR="008965DF" w:rsidRPr="007639EB" w:rsidRDefault="008965DF" w:rsidP="00BD6212">
            <w:pPr>
              <w:pStyle w:val="Tabletext"/>
              <w:jc w:val="center"/>
              <w:rPr>
                <w:rFonts w:cs="Arial"/>
                <w:color w:val="000000"/>
              </w:rPr>
            </w:pPr>
            <w:r w:rsidRPr="007639EB">
              <w:rPr>
                <w:rFonts w:cs="Arial"/>
                <w:color w:val="000000"/>
              </w:rPr>
              <w:t>5</w:t>
            </w:r>
          </w:p>
        </w:tc>
        <w:tc>
          <w:tcPr>
            <w:tcW w:w="1274" w:type="dxa"/>
            <w:noWrap/>
            <w:hideMark/>
          </w:tcPr>
          <w:p w14:paraId="67A7BB66" w14:textId="77777777" w:rsidR="008965DF" w:rsidRPr="007639EB" w:rsidRDefault="008965DF" w:rsidP="00BD6212">
            <w:pPr>
              <w:pStyle w:val="Tabletext"/>
              <w:jc w:val="center"/>
              <w:rPr>
                <w:rFonts w:cs="Arial"/>
                <w:color w:val="000000"/>
              </w:rPr>
            </w:pPr>
            <w:r w:rsidRPr="007639EB">
              <w:rPr>
                <w:rFonts w:cs="Arial"/>
                <w:color w:val="000000"/>
              </w:rPr>
              <w:t>5</w:t>
            </w:r>
          </w:p>
        </w:tc>
        <w:tc>
          <w:tcPr>
            <w:tcW w:w="1277" w:type="dxa"/>
            <w:noWrap/>
            <w:hideMark/>
          </w:tcPr>
          <w:p w14:paraId="28CD1CE9" w14:textId="77777777" w:rsidR="008965DF" w:rsidRPr="007639EB" w:rsidRDefault="008965DF" w:rsidP="00BD6212">
            <w:pPr>
              <w:pStyle w:val="Tabletext"/>
              <w:jc w:val="center"/>
              <w:rPr>
                <w:rFonts w:cs="Arial"/>
                <w:color w:val="000000"/>
              </w:rPr>
            </w:pPr>
            <w:r w:rsidRPr="007639EB">
              <w:rPr>
                <w:rFonts w:cs="Arial"/>
                <w:color w:val="000000"/>
              </w:rPr>
              <w:t>59°26,06 ′</w:t>
            </w:r>
          </w:p>
        </w:tc>
        <w:tc>
          <w:tcPr>
            <w:tcW w:w="1402" w:type="dxa"/>
            <w:noWrap/>
            <w:hideMark/>
          </w:tcPr>
          <w:p w14:paraId="5FDADCDA" w14:textId="77777777" w:rsidR="008965DF" w:rsidRPr="007639EB" w:rsidRDefault="008965DF" w:rsidP="00BD6212">
            <w:pPr>
              <w:pStyle w:val="Tabletext"/>
              <w:jc w:val="center"/>
              <w:rPr>
                <w:rFonts w:cs="Arial"/>
                <w:color w:val="000000"/>
              </w:rPr>
            </w:pPr>
            <w:r w:rsidRPr="007639EB">
              <w:rPr>
                <w:rFonts w:cs="Arial"/>
                <w:color w:val="000000"/>
              </w:rPr>
              <w:t>24°05,64 ′</w:t>
            </w:r>
          </w:p>
        </w:tc>
      </w:tr>
      <w:tr w:rsidR="008965DF" w:rsidRPr="007639EB" w14:paraId="34C89BE3" w14:textId="77777777" w:rsidTr="00BD6212">
        <w:trPr>
          <w:trHeight w:val="290"/>
        </w:trPr>
        <w:tc>
          <w:tcPr>
            <w:tcW w:w="5216" w:type="dxa"/>
            <w:gridSpan w:val="4"/>
            <w:noWrap/>
            <w:hideMark/>
          </w:tcPr>
          <w:p w14:paraId="38BA8AE1" w14:textId="77777777" w:rsidR="008965DF" w:rsidRPr="007639EB" w:rsidRDefault="008965DF" w:rsidP="00BD6212">
            <w:pPr>
              <w:pStyle w:val="Tablehead"/>
              <w:jc w:val="left"/>
            </w:pPr>
            <w:r w:rsidRPr="007639EB">
              <w:t xml:space="preserve">Communication between </w:t>
            </w:r>
            <w:proofErr w:type="spellStart"/>
            <w:r w:rsidRPr="007639EB">
              <w:t>Hundipea</w:t>
            </w:r>
            <w:proofErr w:type="spellEnd"/>
            <w:r w:rsidRPr="007639EB">
              <w:t xml:space="preserve"> and </w:t>
            </w:r>
            <w:proofErr w:type="spellStart"/>
            <w:r w:rsidRPr="007639EB">
              <w:t>Pirita</w:t>
            </w:r>
            <w:proofErr w:type="spellEnd"/>
          </w:p>
        </w:tc>
        <w:tc>
          <w:tcPr>
            <w:tcW w:w="1274" w:type="dxa"/>
            <w:noWrap/>
            <w:hideMark/>
          </w:tcPr>
          <w:p w14:paraId="676EB8E5" w14:textId="77777777" w:rsidR="008965DF" w:rsidRPr="007639EB" w:rsidRDefault="008965DF" w:rsidP="00BD6212">
            <w:pPr>
              <w:pStyle w:val="Tablehead"/>
              <w:jc w:val="left"/>
            </w:pPr>
          </w:p>
        </w:tc>
        <w:tc>
          <w:tcPr>
            <w:tcW w:w="1277" w:type="dxa"/>
            <w:noWrap/>
            <w:hideMark/>
          </w:tcPr>
          <w:p w14:paraId="1DB81D42" w14:textId="77777777" w:rsidR="008965DF" w:rsidRPr="007639EB" w:rsidRDefault="008965DF" w:rsidP="00BD6212">
            <w:pPr>
              <w:pStyle w:val="Tablehead"/>
              <w:jc w:val="left"/>
            </w:pPr>
          </w:p>
        </w:tc>
        <w:tc>
          <w:tcPr>
            <w:tcW w:w="1402" w:type="dxa"/>
            <w:noWrap/>
            <w:hideMark/>
          </w:tcPr>
          <w:p w14:paraId="3B472E51" w14:textId="77777777" w:rsidR="008965DF" w:rsidRPr="007639EB" w:rsidRDefault="008965DF" w:rsidP="00BD6212">
            <w:pPr>
              <w:pStyle w:val="Tablehead"/>
              <w:jc w:val="left"/>
            </w:pPr>
          </w:p>
        </w:tc>
      </w:tr>
      <w:tr w:rsidR="008965DF" w:rsidRPr="007639EB" w14:paraId="54F3B123" w14:textId="77777777" w:rsidTr="00BD6212">
        <w:trPr>
          <w:trHeight w:val="290"/>
        </w:trPr>
        <w:tc>
          <w:tcPr>
            <w:tcW w:w="1219" w:type="dxa"/>
            <w:noWrap/>
            <w:hideMark/>
          </w:tcPr>
          <w:p w14:paraId="0F1131BA" w14:textId="77777777" w:rsidR="008965DF" w:rsidRPr="007639EB" w:rsidRDefault="008965DF" w:rsidP="00BD6212">
            <w:pPr>
              <w:pStyle w:val="Tabletext"/>
              <w:jc w:val="center"/>
              <w:rPr>
                <w:rFonts w:cs="Arial"/>
                <w:color w:val="000000"/>
              </w:rPr>
            </w:pPr>
          </w:p>
        </w:tc>
        <w:tc>
          <w:tcPr>
            <w:tcW w:w="1349" w:type="dxa"/>
            <w:noWrap/>
            <w:hideMark/>
          </w:tcPr>
          <w:p w14:paraId="21AD7361" w14:textId="77777777" w:rsidR="008965DF" w:rsidRPr="007639EB" w:rsidRDefault="008965DF" w:rsidP="00BD6212">
            <w:pPr>
              <w:pStyle w:val="Tabletext"/>
              <w:jc w:val="center"/>
              <w:rPr>
                <w:rFonts w:cs="Arial"/>
                <w:color w:val="000000"/>
              </w:rPr>
            </w:pPr>
            <w:r w:rsidRPr="007639EB">
              <w:rPr>
                <w:rFonts w:cs="Arial"/>
                <w:color w:val="000000"/>
              </w:rPr>
              <w:t>Distance [NM]</w:t>
            </w:r>
          </w:p>
        </w:tc>
        <w:tc>
          <w:tcPr>
            <w:tcW w:w="1374" w:type="dxa"/>
            <w:noWrap/>
            <w:hideMark/>
          </w:tcPr>
          <w:p w14:paraId="16301CAB" w14:textId="77777777" w:rsidR="008965DF" w:rsidRPr="007639EB" w:rsidRDefault="008965DF" w:rsidP="00BD6212">
            <w:pPr>
              <w:pStyle w:val="Tabletext"/>
              <w:jc w:val="center"/>
              <w:rPr>
                <w:rFonts w:cs="Arial"/>
                <w:color w:val="000000"/>
              </w:rPr>
            </w:pPr>
          </w:p>
        </w:tc>
        <w:tc>
          <w:tcPr>
            <w:tcW w:w="1274" w:type="dxa"/>
            <w:noWrap/>
            <w:hideMark/>
          </w:tcPr>
          <w:p w14:paraId="4EC88A16" w14:textId="77777777" w:rsidR="008965DF" w:rsidRPr="007639EB" w:rsidRDefault="008965DF" w:rsidP="00BD6212">
            <w:pPr>
              <w:pStyle w:val="Tabletext"/>
              <w:jc w:val="center"/>
              <w:rPr>
                <w:rFonts w:cs="Arial"/>
                <w:color w:val="000000"/>
              </w:rPr>
            </w:pPr>
            <w:r w:rsidRPr="007639EB">
              <w:rPr>
                <w:rFonts w:cs="Arial"/>
                <w:color w:val="000000"/>
              </w:rPr>
              <w:t>Handheld on vessel</w:t>
            </w:r>
          </w:p>
        </w:tc>
        <w:tc>
          <w:tcPr>
            <w:tcW w:w="1274" w:type="dxa"/>
            <w:noWrap/>
            <w:hideMark/>
          </w:tcPr>
          <w:p w14:paraId="7E665025" w14:textId="77777777" w:rsidR="008965DF" w:rsidRPr="007639EB" w:rsidRDefault="008965DF" w:rsidP="00BD6212">
            <w:pPr>
              <w:pStyle w:val="Tabletext"/>
              <w:jc w:val="center"/>
              <w:rPr>
                <w:rFonts w:cs="Arial"/>
                <w:color w:val="000000"/>
              </w:rPr>
            </w:pPr>
          </w:p>
        </w:tc>
        <w:tc>
          <w:tcPr>
            <w:tcW w:w="1277" w:type="dxa"/>
            <w:noWrap/>
            <w:hideMark/>
          </w:tcPr>
          <w:p w14:paraId="361D99B2" w14:textId="77777777" w:rsidR="008965DF" w:rsidRPr="007639EB" w:rsidRDefault="008965DF" w:rsidP="00BD6212">
            <w:pPr>
              <w:pStyle w:val="Tabletext"/>
              <w:jc w:val="center"/>
              <w:rPr>
                <w:rFonts w:cs="Arial"/>
                <w:color w:val="000000"/>
              </w:rPr>
            </w:pPr>
            <w:r w:rsidRPr="007639EB">
              <w:rPr>
                <w:rFonts w:cs="Arial"/>
                <w:color w:val="000000"/>
              </w:rPr>
              <w:t>59°45,891 ′</w:t>
            </w:r>
          </w:p>
        </w:tc>
        <w:tc>
          <w:tcPr>
            <w:tcW w:w="1402" w:type="dxa"/>
            <w:noWrap/>
            <w:hideMark/>
          </w:tcPr>
          <w:p w14:paraId="289E1E0D" w14:textId="77777777" w:rsidR="008965DF" w:rsidRPr="007639EB" w:rsidRDefault="008965DF" w:rsidP="00BD6212">
            <w:pPr>
              <w:pStyle w:val="Tabletext"/>
              <w:jc w:val="center"/>
              <w:rPr>
                <w:rFonts w:cs="Arial"/>
                <w:color w:val="000000"/>
              </w:rPr>
            </w:pPr>
            <w:r w:rsidRPr="007639EB">
              <w:rPr>
                <w:rFonts w:cs="Arial"/>
                <w:color w:val="000000"/>
              </w:rPr>
              <w:t>24°71,8338 ′</w:t>
            </w:r>
          </w:p>
        </w:tc>
      </w:tr>
      <w:tr w:rsidR="008965DF" w:rsidRPr="007639EB" w14:paraId="2F2282D4" w14:textId="77777777" w:rsidTr="00BD6212">
        <w:trPr>
          <w:trHeight w:val="290"/>
        </w:trPr>
        <w:tc>
          <w:tcPr>
            <w:tcW w:w="1219" w:type="dxa"/>
            <w:noWrap/>
            <w:hideMark/>
          </w:tcPr>
          <w:p w14:paraId="23DF7272" w14:textId="77777777" w:rsidR="008965DF" w:rsidRPr="007639EB" w:rsidRDefault="008965DF" w:rsidP="00BD6212">
            <w:pPr>
              <w:pStyle w:val="Tabletext"/>
              <w:jc w:val="center"/>
              <w:rPr>
                <w:rFonts w:cs="Arial"/>
                <w:color w:val="000000"/>
              </w:rPr>
            </w:pPr>
          </w:p>
        </w:tc>
        <w:tc>
          <w:tcPr>
            <w:tcW w:w="1349" w:type="dxa"/>
            <w:noWrap/>
            <w:hideMark/>
          </w:tcPr>
          <w:p w14:paraId="4E363403" w14:textId="77777777" w:rsidR="008965DF" w:rsidRPr="007639EB" w:rsidRDefault="008965DF" w:rsidP="00BD6212">
            <w:pPr>
              <w:pStyle w:val="Tabletext"/>
              <w:jc w:val="center"/>
              <w:rPr>
                <w:rFonts w:cs="Arial"/>
                <w:color w:val="000000"/>
              </w:rPr>
            </w:pPr>
            <w:r w:rsidRPr="007639EB">
              <w:rPr>
                <w:rFonts w:cs="Arial"/>
                <w:color w:val="000000"/>
              </w:rPr>
              <w:t>3.2</w:t>
            </w:r>
          </w:p>
        </w:tc>
        <w:tc>
          <w:tcPr>
            <w:tcW w:w="1374" w:type="dxa"/>
            <w:noWrap/>
            <w:hideMark/>
          </w:tcPr>
          <w:p w14:paraId="10764490" w14:textId="77777777" w:rsidR="008965DF" w:rsidRPr="007639EB" w:rsidRDefault="008965DF" w:rsidP="00BD6212">
            <w:pPr>
              <w:pStyle w:val="Tabletext"/>
              <w:jc w:val="center"/>
              <w:rPr>
                <w:rFonts w:cs="Arial"/>
                <w:color w:val="000000"/>
              </w:rPr>
            </w:pPr>
          </w:p>
        </w:tc>
        <w:tc>
          <w:tcPr>
            <w:tcW w:w="1274" w:type="dxa"/>
            <w:noWrap/>
            <w:hideMark/>
          </w:tcPr>
          <w:p w14:paraId="24310A40" w14:textId="77777777" w:rsidR="008965DF" w:rsidRPr="007639EB" w:rsidRDefault="008965DF" w:rsidP="00BD6212">
            <w:pPr>
              <w:pStyle w:val="Tabletext"/>
              <w:jc w:val="center"/>
              <w:rPr>
                <w:rFonts w:cs="Arial"/>
                <w:color w:val="000000"/>
              </w:rPr>
            </w:pPr>
            <w:r w:rsidRPr="007639EB">
              <w:rPr>
                <w:rFonts w:cs="Arial"/>
                <w:color w:val="000000"/>
              </w:rPr>
              <w:t>5</w:t>
            </w:r>
          </w:p>
        </w:tc>
        <w:tc>
          <w:tcPr>
            <w:tcW w:w="1274" w:type="dxa"/>
            <w:noWrap/>
            <w:hideMark/>
          </w:tcPr>
          <w:p w14:paraId="08630D19" w14:textId="77777777" w:rsidR="008965DF" w:rsidRPr="007639EB" w:rsidRDefault="008965DF" w:rsidP="00BD6212">
            <w:pPr>
              <w:pStyle w:val="Tabletext"/>
              <w:jc w:val="center"/>
              <w:rPr>
                <w:rFonts w:cs="Arial"/>
                <w:color w:val="000000"/>
              </w:rPr>
            </w:pPr>
          </w:p>
        </w:tc>
        <w:tc>
          <w:tcPr>
            <w:tcW w:w="1277" w:type="dxa"/>
            <w:noWrap/>
            <w:hideMark/>
          </w:tcPr>
          <w:p w14:paraId="5AFA355F" w14:textId="77777777" w:rsidR="008965DF" w:rsidRPr="007639EB" w:rsidRDefault="008965DF" w:rsidP="00BD6212">
            <w:pPr>
              <w:pStyle w:val="Tabletext"/>
              <w:jc w:val="center"/>
              <w:rPr>
                <w:rFonts w:cs="Arial"/>
                <w:color w:val="000000"/>
              </w:rPr>
            </w:pPr>
          </w:p>
        </w:tc>
        <w:tc>
          <w:tcPr>
            <w:tcW w:w="1402" w:type="dxa"/>
            <w:noWrap/>
            <w:hideMark/>
          </w:tcPr>
          <w:p w14:paraId="4BDE6DAE" w14:textId="77777777" w:rsidR="008965DF" w:rsidRPr="007639EB" w:rsidRDefault="008965DF" w:rsidP="00BD6212">
            <w:pPr>
              <w:pStyle w:val="Tabletext"/>
              <w:jc w:val="center"/>
              <w:rPr>
                <w:rFonts w:cs="Arial"/>
                <w:color w:val="000000"/>
              </w:rPr>
            </w:pPr>
          </w:p>
        </w:tc>
      </w:tr>
      <w:tr w:rsidR="008965DF" w:rsidRPr="007639EB" w14:paraId="1B6C5E11" w14:textId="77777777" w:rsidTr="00BD6212">
        <w:trPr>
          <w:trHeight w:val="290"/>
        </w:trPr>
        <w:tc>
          <w:tcPr>
            <w:tcW w:w="5216" w:type="dxa"/>
            <w:gridSpan w:val="4"/>
            <w:noWrap/>
            <w:hideMark/>
          </w:tcPr>
          <w:p w14:paraId="5A01D7F4" w14:textId="77777777" w:rsidR="008965DF" w:rsidRPr="007639EB" w:rsidRDefault="008965DF" w:rsidP="00BD6212">
            <w:pPr>
              <w:pStyle w:val="Tablehead"/>
              <w:jc w:val="left"/>
            </w:pPr>
            <w:r w:rsidRPr="007639EB">
              <w:t xml:space="preserve">Communication between </w:t>
            </w:r>
            <w:proofErr w:type="spellStart"/>
            <w:r w:rsidRPr="007639EB">
              <w:t>Hundipea</w:t>
            </w:r>
            <w:proofErr w:type="spellEnd"/>
            <w:r w:rsidRPr="007639EB">
              <w:t xml:space="preserve"> and the vessel</w:t>
            </w:r>
          </w:p>
        </w:tc>
        <w:tc>
          <w:tcPr>
            <w:tcW w:w="1274" w:type="dxa"/>
            <w:noWrap/>
            <w:hideMark/>
          </w:tcPr>
          <w:p w14:paraId="13C69CC9" w14:textId="77777777" w:rsidR="008965DF" w:rsidRPr="007639EB" w:rsidRDefault="008965DF" w:rsidP="00BD6212">
            <w:pPr>
              <w:pStyle w:val="Tablehead"/>
              <w:jc w:val="left"/>
            </w:pPr>
          </w:p>
        </w:tc>
        <w:tc>
          <w:tcPr>
            <w:tcW w:w="1277" w:type="dxa"/>
            <w:noWrap/>
            <w:hideMark/>
          </w:tcPr>
          <w:p w14:paraId="45798923" w14:textId="77777777" w:rsidR="008965DF" w:rsidRPr="007639EB" w:rsidRDefault="008965DF" w:rsidP="00BD6212">
            <w:pPr>
              <w:pStyle w:val="Tablehead"/>
              <w:jc w:val="left"/>
            </w:pPr>
          </w:p>
        </w:tc>
        <w:tc>
          <w:tcPr>
            <w:tcW w:w="1402" w:type="dxa"/>
            <w:noWrap/>
            <w:hideMark/>
          </w:tcPr>
          <w:p w14:paraId="628ECD71" w14:textId="77777777" w:rsidR="008965DF" w:rsidRPr="007639EB" w:rsidRDefault="008965DF" w:rsidP="00BD6212">
            <w:pPr>
              <w:pStyle w:val="Tablehead"/>
              <w:jc w:val="left"/>
            </w:pPr>
          </w:p>
        </w:tc>
      </w:tr>
      <w:tr w:rsidR="008965DF" w:rsidRPr="007639EB" w14:paraId="516E18CD" w14:textId="77777777" w:rsidTr="00BD6212">
        <w:trPr>
          <w:trHeight w:val="278"/>
        </w:trPr>
        <w:tc>
          <w:tcPr>
            <w:tcW w:w="1219" w:type="dxa"/>
            <w:noWrap/>
            <w:hideMark/>
          </w:tcPr>
          <w:p w14:paraId="276168E0" w14:textId="77777777" w:rsidR="008965DF" w:rsidRPr="007639EB" w:rsidRDefault="008965DF" w:rsidP="00BD6212">
            <w:pPr>
              <w:pStyle w:val="Tabletext"/>
              <w:jc w:val="center"/>
              <w:rPr>
                <w:rFonts w:cs="Arial"/>
                <w:color w:val="000000"/>
              </w:rPr>
            </w:pPr>
          </w:p>
        </w:tc>
        <w:tc>
          <w:tcPr>
            <w:tcW w:w="1349" w:type="dxa"/>
            <w:noWrap/>
            <w:hideMark/>
          </w:tcPr>
          <w:p w14:paraId="5F0123C7" w14:textId="77777777" w:rsidR="008965DF" w:rsidRPr="007639EB" w:rsidRDefault="008965DF" w:rsidP="00BD6212">
            <w:pPr>
              <w:pStyle w:val="Tabletext"/>
              <w:jc w:val="center"/>
              <w:rPr>
                <w:rFonts w:cs="Arial"/>
                <w:color w:val="000000"/>
              </w:rPr>
            </w:pPr>
            <w:r w:rsidRPr="007639EB">
              <w:rPr>
                <w:rFonts w:cs="Arial"/>
                <w:color w:val="000000"/>
              </w:rPr>
              <w:t>7.7</w:t>
            </w:r>
          </w:p>
        </w:tc>
        <w:tc>
          <w:tcPr>
            <w:tcW w:w="1374" w:type="dxa"/>
            <w:noWrap/>
            <w:hideMark/>
          </w:tcPr>
          <w:p w14:paraId="49C6714B" w14:textId="77777777" w:rsidR="008965DF" w:rsidRPr="007639EB" w:rsidRDefault="008965DF" w:rsidP="00BD6212">
            <w:pPr>
              <w:pStyle w:val="Tabletext"/>
              <w:jc w:val="center"/>
              <w:rPr>
                <w:rFonts w:cs="Arial"/>
                <w:color w:val="000000"/>
              </w:rPr>
            </w:pPr>
            <w:r w:rsidRPr="007639EB">
              <w:rPr>
                <w:rFonts w:cs="Arial"/>
                <w:color w:val="000000"/>
              </w:rPr>
              <w:t>Intermittent</w:t>
            </w:r>
          </w:p>
        </w:tc>
        <w:tc>
          <w:tcPr>
            <w:tcW w:w="1274" w:type="dxa"/>
            <w:noWrap/>
            <w:hideMark/>
          </w:tcPr>
          <w:p w14:paraId="5CF52894" w14:textId="77777777" w:rsidR="008965DF" w:rsidRPr="007639EB" w:rsidRDefault="008965DF" w:rsidP="00BD6212">
            <w:pPr>
              <w:pStyle w:val="Tabletext"/>
              <w:jc w:val="center"/>
              <w:rPr>
                <w:rFonts w:cs="Arial"/>
                <w:color w:val="000000"/>
              </w:rPr>
            </w:pPr>
            <w:r w:rsidRPr="007639EB">
              <w:rPr>
                <w:rFonts w:cs="Arial"/>
                <w:color w:val="000000"/>
              </w:rPr>
              <w:t>3</w:t>
            </w:r>
          </w:p>
        </w:tc>
        <w:tc>
          <w:tcPr>
            <w:tcW w:w="1274" w:type="dxa"/>
            <w:noWrap/>
            <w:hideMark/>
          </w:tcPr>
          <w:p w14:paraId="4422A9E8" w14:textId="77777777" w:rsidR="008965DF" w:rsidRPr="007639EB" w:rsidRDefault="008965DF" w:rsidP="00BD6212">
            <w:pPr>
              <w:pStyle w:val="Tabletext"/>
              <w:jc w:val="center"/>
              <w:rPr>
                <w:rFonts w:cs="Arial"/>
                <w:color w:val="000000"/>
              </w:rPr>
            </w:pPr>
          </w:p>
        </w:tc>
        <w:tc>
          <w:tcPr>
            <w:tcW w:w="1277" w:type="dxa"/>
            <w:noWrap/>
            <w:hideMark/>
          </w:tcPr>
          <w:p w14:paraId="00DCF197" w14:textId="77777777" w:rsidR="008965DF" w:rsidRPr="007639EB" w:rsidRDefault="008965DF" w:rsidP="00BD6212">
            <w:pPr>
              <w:pStyle w:val="Tabletext"/>
              <w:jc w:val="center"/>
              <w:rPr>
                <w:rFonts w:cs="Arial"/>
                <w:color w:val="000000"/>
              </w:rPr>
            </w:pPr>
            <w:r w:rsidRPr="007639EB">
              <w:rPr>
                <w:rFonts w:cs="Arial"/>
                <w:color w:val="000000"/>
              </w:rPr>
              <w:t>59°34,661 ′</w:t>
            </w:r>
          </w:p>
        </w:tc>
        <w:tc>
          <w:tcPr>
            <w:tcW w:w="1402" w:type="dxa"/>
            <w:noWrap/>
            <w:hideMark/>
          </w:tcPr>
          <w:p w14:paraId="372CEC32" w14:textId="77777777" w:rsidR="008965DF" w:rsidRPr="007639EB" w:rsidRDefault="008965DF" w:rsidP="00BD6212">
            <w:pPr>
              <w:pStyle w:val="Tabletext"/>
              <w:jc w:val="center"/>
              <w:rPr>
                <w:rFonts w:cs="Arial"/>
                <w:color w:val="000000"/>
              </w:rPr>
            </w:pPr>
            <w:r w:rsidRPr="007639EB">
              <w:rPr>
                <w:rFonts w:cs="Arial"/>
                <w:color w:val="000000"/>
              </w:rPr>
              <w:t>24°42,529 ′</w:t>
            </w:r>
          </w:p>
        </w:tc>
      </w:tr>
      <w:tr w:rsidR="008965DF" w:rsidRPr="007639EB" w14:paraId="0C170BBD" w14:textId="77777777" w:rsidTr="00BD6212">
        <w:trPr>
          <w:trHeight w:val="290"/>
        </w:trPr>
        <w:tc>
          <w:tcPr>
            <w:tcW w:w="1219" w:type="dxa"/>
            <w:noWrap/>
            <w:hideMark/>
          </w:tcPr>
          <w:p w14:paraId="07BA3F3A" w14:textId="77777777" w:rsidR="008965DF" w:rsidRPr="007639EB" w:rsidRDefault="008965DF" w:rsidP="00BD6212">
            <w:pPr>
              <w:pStyle w:val="Tabletext"/>
              <w:jc w:val="center"/>
              <w:rPr>
                <w:rFonts w:cs="Arial"/>
                <w:color w:val="000000"/>
              </w:rPr>
            </w:pPr>
          </w:p>
        </w:tc>
        <w:tc>
          <w:tcPr>
            <w:tcW w:w="1349" w:type="dxa"/>
            <w:noWrap/>
            <w:hideMark/>
          </w:tcPr>
          <w:p w14:paraId="0F1843E1" w14:textId="77777777" w:rsidR="008965DF" w:rsidRPr="007639EB" w:rsidRDefault="008965DF" w:rsidP="00BD6212">
            <w:pPr>
              <w:pStyle w:val="Tabletext"/>
              <w:jc w:val="center"/>
              <w:rPr>
                <w:rFonts w:cs="Arial"/>
                <w:color w:val="000000"/>
              </w:rPr>
            </w:pPr>
            <w:r w:rsidRPr="007639EB">
              <w:rPr>
                <w:rFonts w:cs="Arial"/>
                <w:color w:val="000000"/>
              </w:rPr>
              <w:t>9.8</w:t>
            </w:r>
          </w:p>
        </w:tc>
        <w:tc>
          <w:tcPr>
            <w:tcW w:w="1374" w:type="dxa"/>
            <w:noWrap/>
            <w:hideMark/>
          </w:tcPr>
          <w:p w14:paraId="30F0BDDF" w14:textId="77777777" w:rsidR="008965DF" w:rsidRPr="007639EB" w:rsidRDefault="008965DF" w:rsidP="00BD6212">
            <w:pPr>
              <w:pStyle w:val="Tabletext"/>
              <w:jc w:val="center"/>
              <w:rPr>
                <w:rFonts w:cs="Arial"/>
                <w:color w:val="000000"/>
              </w:rPr>
            </w:pPr>
            <w:r w:rsidRPr="007639EB">
              <w:rPr>
                <w:rFonts w:cs="Arial"/>
                <w:color w:val="000000"/>
              </w:rPr>
              <w:t>No signal</w:t>
            </w:r>
          </w:p>
        </w:tc>
        <w:tc>
          <w:tcPr>
            <w:tcW w:w="1274" w:type="dxa"/>
            <w:noWrap/>
            <w:hideMark/>
          </w:tcPr>
          <w:p w14:paraId="1EB0D128" w14:textId="77777777" w:rsidR="008965DF" w:rsidRPr="007639EB" w:rsidRDefault="008965DF" w:rsidP="00BD6212">
            <w:pPr>
              <w:pStyle w:val="Tabletext"/>
              <w:jc w:val="center"/>
              <w:rPr>
                <w:rFonts w:cs="Arial"/>
                <w:color w:val="000000"/>
              </w:rPr>
            </w:pPr>
            <w:r w:rsidRPr="007639EB">
              <w:rPr>
                <w:rFonts w:cs="Arial"/>
                <w:color w:val="000000"/>
              </w:rPr>
              <w:t>0</w:t>
            </w:r>
          </w:p>
        </w:tc>
        <w:tc>
          <w:tcPr>
            <w:tcW w:w="1274" w:type="dxa"/>
            <w:noWrap/>
            <w:hideMark/>
          </w:tcPr>
          <w:p w14:paraId="0054A767" w14:textId="77777777" w:rsidR="008965DF" w:rsidRPr="007639EB" w:rsidRDefault="008965DF" w:rsidP="00BD6212">
            <w:pPr>
              <w:pStyle w:val="Tabletext"/>
              <w:jc w:val="center"/>
              <w:rPr>
                <w:rFonts w:cs="Arial"/>
                <w:color w:val="000000"/>
              </w:rPr>
            </w:pPr>
          </w:p>
        </w:tc>
        <w:tc>
          <w:tcPr>
            <w:tcW w:w="1277" w:type="dxa"/>
            <w:noWrap/>
            <w:hideMark/>
          </w:tcPr>
          <w:p w14:paraId="4AA6D2EA" w14:textId="77777777" w:rsidR="008965DF" w:rsidRPr="007639EB" w:rsidRDefault="008965DF" w:rsidP="00BD6212">
            <w:pPr>
              <w:pStyle w:val="Tabletext"/>
              <w:jc w:val="center"/>
              <w:rPr>
                <w:rFonts w:cs="Arial"/>
                <w:color w:val="000000"/>
              </w:rPr>
            </w:pPr>
            <w:r w:rsidRPr="007639EB">
              <w:rPr>
                <w:rFonts w:cs="Arial"/>
                <w:color w:val="000000"/>
              </w:rPr>
              <w:t>59°37,009 ′</w:t>
            </w:r>
          </w:p>
        </w:tc>
        <w:tc>
          <w:tcPr>
            <w:tcW w:w="1402" w:type="dxa"/>
            <w:noWrap/>
            <w:hideMark/>
          </w:tcPr>
          <w:p w14:paraId="7CF63332" w14:textId="77777777" w:rsidR="008965DF" w:rsidRPr="007639EB" w:rsidRDefault="008965DF" w:rsidP="00BD6212">
            <w:pPr>
              <w:pStyle w:val="Tabletext"/>
              <w:jc w:val="center"/>
              <w:rPr>
                <w:rFonts w:cs="Arial"/>
                <w:color w:val="000000"/>
              </w:rPr>
            </w:pPr>
            <w:r w:rsidRPr="007639EB">
              <w:rPr>
                <w:rFonts w:cs="Arial"/>
                <w:color w:val="000000"/>
              </w:rPr>
              <w:t>24°40,24 ′</w:t>
            </w:r>
          </w:p>
        </w:tc>
      </w:tr>
    </w:tbl>
    <w:p w14:paraId="6B2A0DD3" w14:textId="77777777" w:rsidR="008965DF" w:rsidRPr="004527F7" w:rsidRDefault="008965DF" w:rsidP="005479B4">
      <w:pPr>
        <w:pStyle w:val="Tablefin"/>
      </w:pPr>
    </w:p>
    <w:p w14:paraId="47615263" w14:textId="77777777" w:rsidR="008965DF" w:rsidRPr="004527F7" w:rsidRDefault="008965DF" w:rsidP="005479B4">
      <w:pPr>
        <w:pStyle w:val="TableNo"/>
      </w:pPr>
      <w:r w:rsidRPr="004527F7">
        <w:lastRenderedPageBreak/>
        <w:t>Table 16</w:t>
      </w:r>
    </w:p>
    <w:p w14:paraId="7BA267D1" w14:textId="77777777" w:rsidR="008965DF" w:rsidRPr="004527F7" w:rsidRDefault="008965DF" w:rsidP="005479B4">
      <w:pPr>
        <w:pStyle w:val="Tabletitle"/>
      </w:pPr>
      <w:r w:rsidRPr="004527F7">
        <w:t>Quality of analogue communication</w:t>
      </w:r>
    </w:p>
    <w:tbl>
      <w:tblPr>
        <w:tblStyle w:val="TableGridLight"/>
        <w:tblW w:w="9351" w:type="dxa"/>
        <w:tblLook w:val="04A0" w:firstRow="1" w:lastRow="0" w:firstColumn="1" w:lastColumn="0" w:noHBand="0" w:noVBand="1"/>
      </w:tblPr>
      <w:tblGrid>
        <w:gridCol w:w="1554"/>
        <w:gridCol w:w="2694"/>
        <w:gridCol w:w="2126"/>
        <w:gridCol w:w="1134"/>
        <w:gridCol w:w="1843"/>
      </w:tblGrid>
      <w:tr w:rsidR="008965DF" w:rsidRPr="004527F7" w14:paraId="61020001" w14:textId="77777777" w:rsidTr="00BD6212">
        <w:trPr>
          <w:trHeight w:val="257"/>
        </w:trPr>
        <w:tc>
          <w:tcPr>
            <w:tcW w:w="9351" w:type="dxa"/>
            <w:gridSpan w:val="5"/>
            <w:noWrap/>
          </w:tcPr>
          <w:p w14:paraId="2075C48C" w14:textId="77777777" w:rsidR="008965DF" w:rsidRPr="004527F7" w:rsidRDefault="008965DF" w:rsidP="00BD6212">
            <w:pPr>
              <w:pStyle w:val="Tablehead"/>
            </w:pPr>
            <w:r w:rsidRPr="004527F7">
              <w:t>Analogue</w:t>
            </w:r>
          </w:p>
        </w:tc>
      </w:tr>
      <w:tr w:rsidR="008965DF" w:rsidRPr="004527F7" w14:paraId="62F7E793" w14:textId="77777777" w:rsidTr="00BD6212">
        <w:trPr>
          <w:trHeight w:val="257"/>
        </w:trPr>
        <w:tc>
          <w:tcPr>
            <w:tcW w:w="6374" w:type="dxa"/>
            <w:gridSpan w:val="3"/>
            <w:noWrap/>
            <w:hideMark/>
          </w:tcPr>
          <w:p w14:paraId="24C71BB4" w14:textId="77777777" w:rsidR="008965DF" w:rsidRPr="004527F7" w:rsidRDefault="008965DF" w:rsidP="00BD6212">
            <w:pPr>
              <w:pStyle w:val="Tablehead"/>
            </w:pPr>
            <w:r w:rsidRPr="004527F7">
              <w:t>Quality of communication [Graded 0 to 5]</w:t>
            </w:r>
          </w:p>
        </w:tc>
        <w:tc>
          <w:tcPr>
            <w:tcW w:w="2977" w:type="dxa"/>
            <w:gridSpan w:val="2"/>
            <w:noWrap/>
            <w:hideMark/>
          </w:tcPr>
          <w:p w14:paraId="057E8D1B" w14:textId="77777777" w:rsidR="008965DF" w:rsidRPr="004527F7" w:rsidRDefault="008965DF" w:rsidP="00BD6212">
            <w:pPr>
              <w:pStyle w:val="Tablehead"/>
            </w:pPr>
            <w:r w:rsidRPr="004527F7">
              <w:t>Coordinates</w:t>
            </w:r>
          </w:p>
        </w:tc>
      </w:tr>
      <w:tr w:rsidR="008965DF" w:rsidRPr="004527F7" w14:paraId="429F3501" w14:textId="77777777" w:rsidTr="00BD6212">
        <w:trPr>
          <w:trHeight w:val="257"/>
        </w:trPr>
        <w:tc>
          <w:tcPr>
            <w:tcW w:w="1554" w:type="dxa"/>
            <w:noWrap/>
            <w:hideMark/>
          </w:tcPr>
          <w:p w14:paraId="5B7BD708" w14:textId="77777777" w:rsidR="008965DF" w:rsidRPr="004527F7" w:rsidRDefault="008965DF" w:rsidP="00BD6212">
            <w:pPr>
              <w:pStyle w:val="Tablehead"/>
            </w:pPr>
            <w:r w:rsidRPr="004527F7">
              <w:t>Distance [NM]</w:t>
            </w:r>
          </w:p>
        </w:tc>
        <w:tc>
          <w:tcPr>
            <w:tcW w:w="2694" w:type="dxa"/>
            <w:noWrap/>
            <w:hideMark/>
          </w:tcPr>
          <w:p w14:paraId="38F52593" w14:textId="77777777" w:rsidR="008965DF" w:rsidRPr="004527F7" w:rsidRDefault="008965DF" w:rsidP="00BD6212">
            <w:pPr>
              <w:pStyle w:val="Tablehead"/>
            </w:pPr>
            <w:r w:rsidRPr="004527F7">
              <w:t>Onboard station on vessel</w:t>
            </w:r>
          </w:p>
        </w:tc>
        <w:tc>
          <w:tcPr>
            <w:tcW w:w="2126" w:type="dxa"/>
            <w:noWrap/>
            <w:hideMark/>
          </w:tcPr>
          <w:p w14:paraId="2FAF3FCF" w14:textId="77777777" w:rsidR="008965DF" w:rsidRPr="004527F7" w:rsidRDefault="008965DF" w:rsidP="00BD6212">
            <w:pPr>
              <w:pStyle w:val="Tablehead"/>
            </w:pPr>
            <w:r w:rsidRPr="004527F7">
              <w:t>Handheld on vessel</w:t>
            </w:r>
          </w:p>
        </w:tc>
        <w:tc>
          <w:tcPr>
            <w:tcW w:w="1134" w:type="dxa"/>
            <w:noWrap/>
            <w:hideMark/>
          </w:tcPr>
          <w:p w14:paraId="712FC602" w14:textId="77777777" w:rsidR="008965DF" w:rsidRPr="004527F7" w:rsidRDefault="008965DF" w:rsidP="00BD6212">
            <w:pPr>
              <w:pStyle w:val="Tablehead"/>
            </w:pPr>
            <w:r w:rsidRPr="004527F7">
              <w:t>Latitude</w:t>
            </w:r>
          </w:p>
        </w:tc>
        <w:tc>
          <w:tcPr>
            <w:tcW w:w="1843" w:type="dxa"/>
            <w:noWrap/>
            <w:hideMark/>
          </w:tcPr>
          <w:p w14:paraId="50CC2473" w14:textId="77777777" w:rsidR="008965DF" w:rsidRPr="004527F7" w:rsidRDefault="008965DF" w:rsidP="00BD6212">
            <w:pPr>
              <w:pStyle w:val="Tablehead"/>
            </w:pPr>
            <w:r w:rsidRPr="004527F7">
              <w:t>Longitude</w:t>
            </w:r>
          </w:p>
        </w:tc>
      </w:tr>
      <w:tr w:rsidR="008965DF" w:rsidRPr="004527F7" w14:paraId="1DE2E05C" w14:textId="77777777" w:rsidTr="00BD6212">
        <w:trPr>
          <w:trHeight w:val="247"/>
        </w:trPr>
        <w:tc>
          <w:tcPr>
            <w:tcW w:w="1554" w:type="dxa"/>
            <w:noWrap/>
            <w:hideMark/>
          </w:tcPr>
          <w:p w14:paraId="70C15069" w14:textId="77777777" w:rsidR="008965DF" w:rsidRPr="004527F7" w:rsidRDefault="008965DF" w:rsidP="00BD6212">
            <w:pPr>
              <w:pStyle w:val="Tabletext"/>
              <w:jc w:val="center"/>
            </w:pPr>
            <w:r w:rsidRPr="004527F7">
              <w:t>18.2</w:t>
            </w:r>
          </w:p>
        </w:tc>
        <w:tc>
          <w:tcPr>
            <w:tcW w:w="2694" w:type="dxa"/>
            <w:noWrap/>
            <w:hideMark/>
          </w:tcPr>
          <w:p w14:paraId="4336BF4F" w14:textId="77777777" w:rsidR="008965DF" w:rsidRPr="004527F7" w:rsidRDefault="008965DF" w:rsidP="00BD6212">
            <w:pPr>
              <w:pStyle w:val="Tabletext"/>
              <w:jc w:val="center"/>
            </w:pPr>
            <w:r w:rsidRPr="004527F7">
              <w:t>2</w:t>
            </w:r>
          </w:p>
        </w:tc>
        <w:tc>
          <w:tcPr>
            <w:tcW w:w="2126" w:type="dxa"/>
            <w:noWrap/>
            <w:hideMark/>
          </w:tcPr>
          <w:p w14:paraId="26561A95" w14:textId="77777777" w:rsidR="008965DF" w:rsidRPr="004527F7" w:rsidRDefault="008965DF" w:rsidP="00BD6212">
            <w:pPr>
              <w:pStyle w:val="Tabletext"/>
              <w:jc w:val="center"/>
            </w:pPr>
          </w:p>
        </w:tc>
        <w:tc>
          <w:tcPr>
            <w:tcW w:w="1134" w:type="dxa"/>
            <w:noWrap/>
            <w:hideMark/>
          </w:tcPr>
          <w:p w14:paraId="50469AA6" w14:textId="77777777" w:rsidR="008965DF" w:rsidRPr="004527F7" w:rsidRDefault="008965DF" w:rsidP="00BD6212">
            <w:pPr>
              <w:pStyle w:val="Tabletext"/>
              <w:jc w:val="center"/>
            </w:pPr>
            <w:r w:rsidRPr="004527F7">
              <w:t>59°36,14 ′</w:t>
            </w:r>
          </w:p>
        </w:tc>
        <w:tc>
          <w:tcPr>
            <w:tcW w:w="1843" w:type="dxa"/>
            <w:noWrap/>
            <w:hideMark/>
          </w:tcPr>
          <w:p w14:paraId="3FA7A7F3" w14:textId="77777777" w:rsidR="008965DF" w:rsidRPr="004527F7" w:rsidRDefault="008965DF" w:rsidP="00BD6212">
            <w:pPr>
              <w:pStyle w:val="Tabletext"/>
              <w:jc w:val="center"/>
            </w:pPr>
            <w:r w:rsidRPr="004527F7">
              <w:t>24°28,4 ′</w:t>
            </w:r>
          </w:p>
        </w:tc>
      </w:tr>
      <w:tr w:rsidR="008965DF" w:rsidRPr="004527F7" w14:paraId="53294DC9" w14:textId="77777777" w:rsidTr="00BD6212">
        <w:trPr>
          <w:trHeight w:val="247"/>
        </w:trPr>
        <w:tc>
          <w:tcPr>
            <w:tcW w:w="1554" w:type="dxa"/>
            <w:noWrap/>
            <w:hideMark/>
          </w:tcPr>
          <w:p w14:paraId="23C5DD0D" w14:textId="77777777" w:rsidR="008965DF" w:rsidRPr="004527F7" w:rsidRDefault="008965DF" w:rsidP="00BD6212">
            <w:pPr>
              <w:pStyle w:val="Tabletext"/>
              <w:jc w:val="center"/>
            </w:pPr>
            <w:r w:rsidRPr="004527F7">
              <w:t>11.6</w:t>
            </w:r>
          </w:p>
        </w:tc>
        <w:tc>
          <w:tcPr>
            <w:tcW w:w="2694" w:type="dxa"/>
            <w:noWrap/>
            <w:hideMark/>
          </w:tcPr>
          <w:p w14:paraId="78BDF4F7" w14:textId="77777777" w:rsidR="008965DF" w:rsidRPr="004527F7" w:rsidRDefault="008965DF" w:rsidP="00BD6212">
            <w:pPr>
              <w:pStyle w:val="Tabletext"/>
              <w:jc w:val="center"/>
            </w:pPr>
            <w:r w:rsidRPr="004527F7">
              <w:t>3</w:t>
            </w:r>
          </w:p>
        </w:tc>
        <w:tc>
          <w:tcPr>
            <w:tcW w:w="2126" w:type="dxa"/>
            <w:noWrap/>
            <w:hideMark/>
          </w:tcPr>
          <w:p w14:paraId="2A6B9F3E" w14:textId="77777777" w:rsidR="008965DF" w:rsidRPr="004527F7" w:rsidRDefault="008965DF" w:rsidP="00BD6212">
            <w:pPr>
              <w:pStyle w:val="Tabletext"/>
              <w:jc w:val="center"/>
            </w:pPr>
          </w:p>
        </w:tc>
        <w:tc>
          <w:tcPr>
            <w:tcW w:w="1134" w:type="dxa"/>
            <w:noWrap/>
            <w:hideMark/>
          </w:tcPr>
          <w:p w14:paraId="7DC8DC92" w14:textId="77777777" w:rsidR="008965DF" w:rsidRPr="004527F7" w:rsidRDefault="008965DF" w:rsidP="00BD6212">
            <w:pPr>
              <w:pStyle w:val="Tabletext"/>
              <w:jc w:val="center"/>
            </w:pPr>
            <w:r w:rsidRPr="004527F7">
              <w:t>59°31,7 ′</w:t>
            </w:r>
          </w:p>
        </w:tc>
        <w:tc>
          <w:tcPr>
            <w:tcW w:w="1843" w:type="dxa"/>
            <w:noWrap/>
            <w:hideMark/>
          </w:tcPr>
          <w:p w14:paraId="1DC2BF15" w14:textId="77777777" w:rsidR="008965DF" w:rsidRPr="004527F7" w:rsidRDefault="008965DF" w:rsidP="00BD6212">
            <w:pPr>
              <w:pStyle w:val="Tabletext"/>
              <w:jc w:val="center"/>
            </w:pPr>
            <w:r w:rsidRPr="004527F7">
              <w:t>24°18,59 ′</w:t>
            </w:r>
          </w:p>
        </w:tc>
      </w:tr>
      <w:tr w:rsidR="008965DF" w:rsidRPr="004527F7" w14:paraId="04244B8A" w14:textId="77777777" w:rsidTr="00BD6212">
        <w:trPr>
          <w:trHeight w:val="247"/>
        </w:trPr>
        <w:tc>
          <w:tcPr>
            <w:tcW w:w="1554" w:type="dxa"/>
            <w:noWrap/>
            <w:hideMark/>
          </w:tcPr>
          <w:p w14:paraId="729A0AF5" w14:textId="77777777" w:rsidR="008965DF" w:rsidRPr="004527F7" w:rsidRDefault="008965DF" w:rsidP="00BD6212">
            <w:pPr>
              <w:pStyle w:val="Tabletext"/>
              <w:jc w:val="center"/>
            </w:pPr>
            <w:r w:rsidRPr="004527F7">
              <w:t>8.5</w:t>
            </w:r>
          </w:p>
        </w:tc>
        <w:tc>
          <w:tcPr>
            <w:tcW w:w="2694" w:type="dxa"/>
            <w:noWrap/>
            <w:hideMark/>
          </w:tcPr>
          <w:p w14:paraId="1AA34B46" w14:textId="77777777" w:rsidR="008965DF" w:rsidRPr="004527F7" w:rsidRDefault="008965DF" w:rsidP="00BD6212">
            <w:pPr>
              <w:pStyle w:val="Tabletext"/>
              <w:jc w:val="center"/>
            </w:pPr>
            <w:r w:rsidRPr="004527F7">
              <w:t>4</w:t>
            </w:r>
          </w:p>
        </w:tc>
        <w:tc>
          <w:tcPr>
            <w:tcW w:w="2126" w:type="dxa"/>
            <w:noWrap/>
            <w:hideMark/>
          </w:tcPr>
          <w:p w14:paraId="058B700F" w14:textId="77777777" w:rsidR="008965DF" w:rsidRPr="004527F7" w:rsidRDefault="008965DF" w:rsidP="00BD6212">
            <w:pPr>
              <w:pStyle w:val="Tabletext"/>
              <w:jc w:val="center"/>
            </w:pPr>
            <w:r w:rsidRPr="004527F7">
              <w:t>1</w:t>
            </w:r>
          </w:p>
        </w:tc>
        <w:tc>
          <w:tcPr>
            <w:tcW w:w="1134" w:type="dxa"/>
            <w:noWrap/>
            <w:hideMark/>
          </w:tcPr>
          <w:p w14:paraId="5156A8B2" w14:textId="77777777" w:rsidR="008965DF" w:rsidRPr="004527F7" w:rsidRDefault="008965DF" w:rsidP="00BD6212">
            <w:pPr>
              <w:pStyle w:val="Tabletext"/>
              <w:jc w:val="center"/>
            </w:pPr>
            <w:r w:rsidRPr="004527F7">
              <w:t>59°29,72 ′</w:t>
            </w:r>
          </w:p>
        </w:tc>
        <w:tc>
          <w:tcPr>
            <w:tcW w:w="1843" w:type="dxa"/>
            <w:noWrap/>
            <w:hideMark/>
          </w:tcPr>
          <w:p w14:paraId="049285D1" w14:textId="77777777" w:rsidR="008965DF" w:rsidRPr="004527F7" w:rsidRDefault="008965DF" w:rsidP="00BD6212">
            <w:pPr>
              <w:pStyle w:val="Tabletext"/>
              <w:jc w:val="center"/>
            </w:pPr>
            <w:r w:rsidRPr="004527F7">
              <w:t>24°13,85 ′</w:t>
            </w:r>
          </w:p>
        </w:tc>
      </w:tr>
      <w:tr w:rsidR="008965DF" w:rsidRPr="004527F7" w14:paraId="489E9BAB" w14:textId="77777777" w:rsidTr="00BD6212">
        <w:trPr>
          <w:trHeight w:val="247"/>
        </w:trPr>
        <w:tc>
          <w:tcPr>
            <w:tcW w:w="1554" w:type="dxa"/>
            <w:noWrap/>
            <w:hideMark/>
          </w:tcPr>
          <w:p w14:paraId="7F72B1D7" w14:textId="77777777" w:rsidR="008965DF" w:rsidRPr="004527F7" w:rsidRDefault="008965DF" w:rsidP="00BD6212">
            <w:pPr>
              <w:pStyle w:val="Tabletext"/>
              <w:jc w:val="center"/>
            </w:pPr>
            <w:r w:rsidRPr="004527F7">
              <w:t>6.3</w:t>
            </w:r>
          </w:p>
        </w:tc>
        <w:tc>
          <w:tcPr>
            <w:tcW w:w="2694" w:type="dxa"/>
            <w:noWrap/>
            <w:hideMark/>
          </w:tcPr>
          <w:p w14:paraId="6E1D7499" w14:textId="77777777" w:rsidR="008965DF" w:rsidRPr="004527F7" w:rsidRDefault="008965DF" w:rsidP="00BD6212">
            <w:pPr>
              <w:pStyle w:val="Tabletext"/>
              <w:jc w:val="center"/>
            </w:pPr>
          </w:p>
        </w:tc>
        <w:tc>
          <w:tcPr>
            <w:tcW w:w="2126" w:type="dxa"/>
            <w:noWrap/>
            <w:hideMark/>
          </w:tcPr>
          <w:p w14:paraId="7B0EF635" w14:textId="77777777" w:rsidR="008965DF" w:rsidRPr="004527F7" w:rsidRDefault="008965DF" w:rsidP="00BD6212">
            <w:pPr>
              <w:pStyle w:val="Tabletext"/>
              <w:jc w:val="center"/>
            </w:pPr>
            <w:r w:rsidRPr="004527F7">
              <w:t>2</w:t>
            </w:r>
          </w:p>
        </w:tc>
        <w:tc>
          <w:tcPr>
            <w:tcW w:w="1134" w:type="dxa"/>
            <w:noWrap/>
            <w:hideMark/>
          </w:tcPr>
          <w:p w14:paraId="08084D5D" w14:textId="77777777" w:rsidR="008965DF" w:rsidRPr="004527F7" w:rsidRDefault="008965DF" w:rsidP="00BD6212">
            <w:pPr>
              <w:pStyle w:val="Tabletext"/>
              <w:jc w:val="center"/>
            </w:pPr>
            <w:r w:rsidRPr="004527F7">
              <w:t>59°28,46 ′</w:t>
            </w:r>
          </w:p>
        </w:tc>
        <w:tc>
          <w:tcPr>
            <w:tcW w:w="1843" w:type="dxa"/>
            <w:noWrap/>
            <w:hideMark/>
          </w:tcPr>
          <w:p w14:paraId="418C90DF" w14:textId="77777777" w:rsidR="008965DF" w:rsidRPr="004527F7" w:rsidRDefault="008965DF" w:rsidP="00BD6212">
            <w:pPr>
              <w:pStyle w:val="Tabletext"/>
              <w:jc w:val="center"/>
            </w:pPr>
            <w:r w:rsidRPr="004527F7">
              <w:t>24°10,67 ′</w:t>
            </w:r>
          </w:p>
        </w:tc>
      </w:tr>
      <w:tr w:rsidR="008965DF" w:rsidRPr="004527F7" w14:paraId="5829697B" w14:textId="77777777" w:rsidTr="00BD6212">
        <w:trPr>
          <w:trHeight w:val="247"/>
        </w:trPr>
        <w:tc>
          <w:tcPr>
            <w:tcW w:w="1554" w:type="dxa"/>
            <w:noWrap/>
            <w:hideMark/>
          </w:tcPr>
          <w:p w14:paraId="07C6D51A" w14:textId="77777777" w:rsidR="008965DF" w:rsidRPr="004527F7" w:rsidRDefault="008965DF" w:rsidP="00BD6212">
            <w:pPr>
              <w:pStyle w:val="Tabletext"/>
              <w:jc w:val="center"/>
            </w:pPr>
            <w:r w:rsidRPr="004527F7">
              <w:t>2.7</w:t>
            </w:r>
          </w:p>
        </w:tc>
        <w:tc>
          <w:tcPr>
            <w:tcW w:w="2694" w:type="dxa"/>
            <w:noWrap/>
            <w:hideMark/>
          </w:tcPr>
          <w:p w14:paraId="71EA0216" w14:textId="77777777" w:rsidR="008965DF" w:rsidRPr="004527F7" w:rsidRDefault="008965DF" w:rsidP="00BD6212">
            <w:pPr>
              <w:pStyle w:val="Tabletext"/>
              <w:jc w:val="center"/>
            </w:pPr>
          </w:p>
        </w:tc>
        <w:tc>
          <w:tcPr>
            <w:tcW w:w="2126" w:type="dxa"/>
            <w:noWrap/>
            <w:hideMark/>
          </w:tcPr>
          <w:p w14:paraId="395EF64F" w14:textId="77777777" w:rsidR="008965DF" w:rsidRPr="004527F7" w:rsidRDefault="008965DF" w:rsidP="00BD6212">
            <w:pPr>
              <w:pStyle w:val="Tabletext"/>
              <w:jc w:val="center"/>
            </w:pPr>
            <w:r w:rsidRPr="004527F7">
              <w:t>5</w:t>
            </w:r>
          </w:p>
        </w:tc>
        <w:tc>
          <w:tcPr>
            <w:tcW w:w="1134" w:type="dxa"/>
            <w:noWrap/>
            <w:hideMark/>
          </w:tcPr>
          <w:p w14:paraId="0B1C1955" w14:textId="77777777" w:rsidR="008965DF" w:rsidRPr="004527F7" w:rsidRDefault="008965DF" w:rsidP="00BD6212">
            <w:pPr>
              <w:pStyle w:val="Tabletext"/>
              <w:jc w:val="center"/>
            </w:pPr>
            <w:r w:rsidRPr="004527F7">
              <w:t>59°26,06 ′</w:t>
            </w:r>
          </w:p>
        </w:tc>
        <w:tc>
          <w:tcPr>
            <w:tcW w:w="1843" w:type="dxa"/>
            <w:noWrap/>
            <w:hideMark/>
          </w:tcPr>
          <w:p w14:paraId="5004832E" w14:textId="77777777" w:rsidR="008965DF" w:rsidRPr="004527F7" w:rsidRDefault="008965DF" w:rsidP="00BD6212">
            <w:pPr>
              <w:pStyle w:val="Tabletext"/>
              <w:jc w:val="center"/>
            </w:pPr>
            <w:r w:rsidRPr="004527F7">
              <w:t>24°05,64 ′</w:t>
            </w:r>
          </w:p>
        </w:tc>
      </w:tr>
      <w:tr w:rsidR="008965DF" w:rsidRPr="007639EB" w14:paraId="4EBEA9F7" w14:textId="77777777" w:rsidTr="00BD6212">
        <w:trPr>
          <w:trHeight w:val="257"/>
        </w:trPr>
        <w:tc>
          <w:tcPr>
            <w:tcW w:w="6374" w:type="dxa"/>
            <w:gridSpan w:val="3"/>
            <w:noWrap/>
            <w:hideMark/>
          </w:tcPr>
          <w:p w14:paraId="47C0717E" w14:textId="77777777" w:rsidR="008965DF" w:rsidRPr="007639EB" w:rsidRDefault="008965DF" w:rsidP="00BD6212">
            <w:pPr>
              <w:pStyle w:val="Tabletext"/>
              <w:rPr>
                <w:b/>
                <w:bCs/>
              </w:rPr>
            </w:pPr>
            <w:r w:rsidRPr="007639EB">
              <w:rPr>
                <w:b/>
                <w:bCs/>
              </w:rPr>
              <w:t xml:space="preserve">Communication between </w:t>
            </w:r>
            <w:proofErr w:type="spellStart"/>
            <w:r w:rsidRPr="007639EB">
              <w:rPr>
                <w:b/>
                <w:bCs/>
              </w:rPr>
              <w:t>Hundipea</w:t>
            </w:r>
            <w:proofErr w:type="spellEnd"/>
            <w:r w:rsidRPr="007639EB">
              <w:rPr>
                <w:b/>
                <w:bCs/>
              </w:rPr>
              <w:t xml:space="preserve"> and </w:t>
            </w:r>
            <w:proofErr w:type="spellStart"/>
            <w:r w:rsidRPr="007639EB">
              <w:rPr>
                <w:b/>
                <w:bCs/>
              </w:rPr>
              <w:t>Pirita</w:t>
            </w:r>
            <w:proofErr w:type="spellEnd"/>
          </w:p>
        </w:tc>
        <w:tc>
          <w:tcPr>
            <w:tcW w:w="1134" w:type="dxa"/>
            <w:noWrap/>
            <w:hideMark/>
          </w:tcPr>
          <w:p w14:paraId="3CCED87F" w14:textId="77777777" w:rsidR="008965DF" w:rsidRPr="007639EB" w:rsidRDefault="008965DF" w:rsidP="00BD6212">
            <w:pPr>
              <w:pStyle w:val="Tabletext"/>
              <w:rPr>
                <w:b/>
                <w:bCs/>
              </w:rPr>
            </w:pPr>
          </w:p>
        </w:tc>
        <w:tc>
          <w:tcPr>
            <w:tcW w:w="1843" w:type="dxa"/>
            <w:noWrap/>
            <w:hideMark/>
          </w:tcPr>
          <w:p w14:paraId="6654654A" w14:textId="77777777" w:rsidR="008965DF" w:rsidRPr="007639EB" w:rsidRDefault="008965DF" w:rsidP="00BD6212">
            <w:pPr>
              <w:pStyle w:val="Tabletext"/>
              <w:rPr>
                <w:b/>
                <w:bCs/>
              </w:rPr>
            </w:pPr>
          </w:p>
        </w:tc>
      </w:tr>
      <w:tr w:rsidR="008965DF" w:rsidRPr="004527F7" w14:paraId="13DEB44E" w14:textId="77777777" w:rsidTr="00BD6212">
        <w:trPr>
          <w:trHeight w:val="257"/>
        </w:trPr>
        <w:tc>
          <w:tcPr>
            <w:tcW w:w="1554" w:type="dxa"/>
            <w:noWrap/>
            <w:hideMark/>
          </w:tcPr>
          <w:p w14:paraId="038B39A8" w14:textId="77777777" w:rsidR="008965DF" w:rsidRPr="004527F7" w:rsidRDefault="008965DF" w:rsidP="00BD6212">
            <w:pPr>
              <w:pStyle w:val="Tabletext"/>
              <w:jc w:val="center"/>
            </w:pPr>
            <w:r w:rsidRPr="004527F7">
              <w:t>Distance</w:t>
            </w:r>
          </w:p>
        </w:tc>
        <w:tc>
          <w:tcPr>
            <w:tcW w:w="2694" w:type="dxa"/>
            <w:noWrap/>
            <w:hideMark/>
          </w:tcPr>
          <w:p w14:paraId="0F2F9C1B" w14:textId="77777777" w:rsidR="008965DF" w:rsidRPr="004527F7" w:rsidRDefault="008965DF" w:rsidP="00BD6212">
            <w:pPr>
              <w:pStyle w:val="Tabletext"/>
              <w:jc w:val="center"/>
            </w:pPr>
            <w:r w:rsidRPr="004527F7">
              <w:t>Handheld on board</w:t>
            </w:r>
          </w:p>
        </w:tc>
        <w:tc>
          <w:tcPr>
            <w:tcW w:w="2126" w:type="dxa"/>
            <w:noWrap/>
            <w:hideMark/>
          </w:tcPr>
          <w:p w14:paraId="30846285" w14:textId="77777777" w:rsidR="008965DF" w:rsidRPr="004527F7" w:rsidRDefault="008965DF" w:rsidP="00BD6212">
            <w:pPr>
              <w:pStyle w:val="Tabletext"/>
              <w:jc w:val="center"/>
            </w:pPr>
          </w:p>
        </w:tc>
        <w:tc>
          <w:tcPr>
            <w:tcW w:w="1134" w:type="dxa"/>
            <w:noWrap/>
            <w:hideMark/>
          </w:tcPr>
          <w:p w14:paraId="61C45052" w14:textId="77777777" w:rsidR="008965DF" w:rsidRPr="004527F7" w:rsidRDefault="008965DF" w:rsidP="00BD6212">
            <w:pPr>
              <w:pStyle w:val="Tabletext"/>
              <w:jc w:val="center"/>
            </w:pPr>
            <w:r w:rsidRPr="004527F7">
              <w:t>59°45,891′</w:t>
            </w:r>
          </w:p>
        </w:tc>
        <w:tc>
          <w:tcPr>
            <w:tcW w:w="1843" w:type="dxa"/>
            <w:noWrap/>
            <w:hideMark/>
          </w:tcPr>
          <w:p w14:paraId="434A48FC" w14:textId="77777777" w:rsidR="008965DF" w:rsidRPr="004527F7" w:rsidRDefault="008965DF" w:rsidP="00BD6212">
            <w:pPr>
              <w:pStyle w:val="Tabletext"/>
              <w:jc w:val="center"/>
            </w:pPr>
            <w:r w:rsidRPr="004527F7">
              <w:t>24°71,8338 ′</w:t>
            </w:r>
          </w:p>
        </w:tc>
      </w:tr>
      <w:tr w:rsidR="008965DF" w:rsidRPr="004527F7" w14:paraId="6EE89BB2" w14:textId="77777777" w:rsidTr="00BD6212">
        <w:trPr>
          <w:trHeight w:val="257"/>
        </w:trPr>
        <w:tc>
          <w:tcPr>
            <w:tcW w:w="1554" w:type="dxa"/>
            <w:noWrap/>
            <w:hideMark/>
          </w:tcPr>
          <w:p w14:paraId="61B7D61F" w14:textId="77777777" w:rsidR="008965DF" w:rsidRPr="004527F7" w:rsidRDefault="008965DF" w:rsidP="00BD6212">
            <w:pPr>
              <w:pStyle w:val="Tabletext"/>
              <w:jc w:val="center"/>
            </w:pPr>
            <w:r w:rsidRPr="004527F7">
              <w:t>3.2</w:t>
            </w:r>
          </w:p>
        </w:tc>
        <w:tc>
          <w:tcPr>
            <w:tcW w:w="2694" w:type="dxa"/>
            <w:noWrap/>
            <w:hideMark/>
          </w:tcPr>
          <w:p w14:paraId="649E4F88" w14:textId="77777777" w:rsidR="008965DF" w:rsidRPr="004527F7" w:rsidRDefault="008965DF" w:rsidP="00BD6212">
            <w:pPr>
              <w:pStyle w:val="Tabletext"/>
              <w:jc w:val="center"/>
            </w:pPr>
            <w:r w:rsidRPr="004527F7">
              <w:t>2</w:t>
            </w:r>
          </w:p>
        </w:tc>
        <w:tc>
          <w:tcPr>
            <w:tcW w:w="2126" w:type="dxa"/>
            <w:noWrap/>
            <w:hideMark/>
          </w:tcPr>
          <w:p w14:paraId="285E004E" w14:textId="77777777" w:rsidR="008965DF" w:rsidRPr="004527F7" w:rsidRDefault="008965DF" w:rsidP="00BD6212">
            <w:pPr>
              <w:pStyle w:val="Tabletext"/>
              <w:jc w:val="center"/>
            </w:pPr>
          </w:p>
        </w:tc>
        <w:tc>
          <w:tcPr>
            <w:tcW w:w="1134" w:type="dxa"/>
            <w:noWrap/>
            <w:hideMark/>
          </w:tcPr>
          <w:p w14:paraId="393E7964" w14:textId="77777777" w:rsidR="008965DF" w:rsidRPr="004527F7" w:rsidRDefault="008965DF" w:rsidP="00BD6212">
            <w:pPr>
              <w:pStyle w:val="Tabletext"/>
              <w:jc w:val="center"/>
            </w:pPr>
          </w:p>
        </w:tc>
        <w:tc>
          <w:tcPr>
            <w:tcW w:w="1843" w:type="dxa"/>
            <w:noWrap/>
            <w:hideMark/>
          </w:tcPr>
          <w:p w14:paraId="2CC3CEFD" w14:textId="77777777" w:rsidR="008965DF" w:rsidRPr="004527F7" w:rsidRDefault="008965DF" w:rsidP="00BD6212">
            <w:pPr>
              <w:pStyle w:val="Tabletext"/>
              <w:jc w:val="center"/>
            </w:pPr>
          </w:p>
        </w:tc>
      </w:tr>
    </w:tbl>
    <w:p w14:paraId="6CA9E90F" w14:textId="77777777" w:rsidR="008965DF" w:rsidRDefault="008965DF" w:rsidP="005479B4">
      <w:pPr>
        <w:pStyle w:val="Tablefin"/>
      </w:pPr>
    </w:p>
    <w:p w14:paraId="4D5EC5C8" w14:textId="77777777" w:rsidR="008965DF" w:rsidRPr="0047171B" w:rsidRDefault="008965DF" w:rsidP="005479B4">
      <w:pPr>
        <w:rPr>
          <w:lang w:val="nl-NL"/>
        </w:rPr>
      </w:pPr>
      <w:r w:rsidRPr="004527F7">
        <w:t xml:space="preserve">Measurement results in the above tables were recorded on the map (Figure 18). </w:t>
      </w:r>
      <w:r w:rsidRPr="0047171B">
        <w:rPr>
          <w:lang w:val="nl-NL"/>
        </w:rPr>
        <w:t>Map in Google:</w:t>
      </w:r>
    </w:p>
    <w:p w14:paraId="47D661B2" w14:textId="77777777" w:rsidR="008965DF" w:rsidRPr="006F7D07" w:rsidRDefault="008965DF" w:rsidP="005479B4">
      <w:pPr>
        <w:rPr>
          <w:rFonts w:cs="Arial"/>
          <w:szCs w:val="24"/>
          <w:lang w:val="nl-NL"/>
        </w:rPr>
      </w:pPr>
      <w:hyperlink r:id="rId38" w:history="1">
        <w:r w:rsidRPr="006F7D07">
          <w:rPr>
            <w:rStyle w:val="Hyperlink"/>
            <w:szCs w:val="24"/>
            <w:lang w:val="nl-NL"/>
          </w:rPr>
          <w:t>https://www.google.com/maps/d/viewer?mid=1kaQC1VE_env6Mac5T9k2pGHsrseyaCME&amp;ll=59.50154582929907%2C24.322173566386027&amp;z=11</w:t>
        </w:r>
      </w:hyperlink>
      <w:r w:rsidRPr="006F7D07">
        <w:rPr>
          <w:rFonts w:cs="Arial"/>
          <w:szCs w:val="24"/>
          <w:lang w:val="nl-NL"/>
        </w:rPr>
        <w:t>.</w:t>
      </w:r>
    </w:p>
    <w:p w14:paraId="066ED3EB" w14:textId="77777777" w:rsidR="008965DF" w:rsidRPr="004527F7" w:rsidRDefault="008965DF" w:rsidP="005479B4">
      <w:pPr>
        <w:pStyle w:val="FigureNo"/>
      </w:pPr>
      <w:bookmarkStart w:id="490" w:name="_Ref71036888"/>
      <w:r w:rsidRPr="004527F7">
        <w:t>Figure 18</w:t>
      </w:r>
      <w:bookmarkEnd w:id="490"/>
    </w:p>
    <w:p w14:paraId="64C48136" w14:textId="77777777" w:rsidR="008965DF" w:rsidRPr="004527F7" w:rsidRDefault="008965DF" w:rsidP="005479B4">
      <w:pPr>
        <w:pStyle w:val="Figuretitle"/>
      </w:pPr>
      <w:r w:rsidRPr="004527F7">
        <w:t>Measuring points and results on a map</w:t>
      </w:r>
    </w:p>
    <w:p w14:paraId="619DE036" w14:textId="77777777" w:rsidR="008965DF" w:rsidRPr="004527F7" w:rsidRDefault="008965DF" w:rsidP="005479B4">
      <w:pPr>
        <w:pStyle w:val="Figure"/>
        <w:rPr>
          <w:szCs w:val="24"/>
        </w:rPr>
      </w:pPr>
      <w:r w:rsidRPr="004527F7">
        <w:drawing>
          <wp:inline distT="0" distB="0" distL="0" distR="0" wp14:anchorId="2D4C733D" wp14:editId="68EDBCD4">
            <wp:extent cx="5406180" cy="2943782"/>
            <wp:effectExtent l="0" t="0" r="4445" b="9525"/>
            <wp:docPr id="31" name="Pilt 3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lt 31" descr="Map&#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5424552" cy="2953786"/>
                    </a:xfrm>
                    <a:prstGeom prst="rect">
                      <a:avLst/>
                    </a:prstGeom>
                  </pic:spPr>
                </pic:pic>
              </a:graphicData>
            </a:graphic>
          </wp:inline>
        </w:drawing>
      </w:r>
    </w:p>
    <w:p w14:paraId="00AF7188" w14:textId="77777777" w:rsidR="008965DF" w:rsidRPr="004527F7" w:rsidRDefault="008965DF" w:rsidP="005479B4">
      <w:pPr>
        <w:jc w:val="both"/>
      </w:pPr>
      <w:r w:rsidRPr="004527F7">
        <w:t>Colour codes:</w:t>
      </w:r>
    </w:p>
    <w:p w14:paraId="65A30FD3" w14:textId="77777777" w:rsidR="008965DF" w:rsidRPr="004527F7" w:rsidRDefault="008965DF" w:rsidP="005479B4">
      <w:pPr>
        <w:pStyle w:val="enumlev1"/>
        <w:jc w:val="both"/>
      </w:pPr>
      <w:r w:rsidRPr="004527F7">
        <w:t xml:space="preserve">Green </w:t>
      </w:r>
      <w:r>
        <w:t>–</w:t>
      </w:r>
      <w:r w:rsidRPr="004527F7">
        <w:t xml:space="preserve"> measuring point for digital </w:t>
      </w:r>
      <w:proofErr w:type="gramStart"/>
      <w:r w:rsidRPr="004527F7">
        <w:t>communication;</w:t>
      </w:r>
      <w:proofErr w:type="gramEnd"/>
    </w:p>
    <w:p w14:paraId="3BA2EBF1" w14:textId="77777777" w:rsidR="008965DF" w:rsidRPr="004527F7" w:rsidRDefault="008965DF" w:rsidP="005479B4">
      <w:pPr>
        <w:pStyle w:val="enumlev1"/>
        <w:jc w:val="both"/>
      </w:pPr>
      <w:r w:rsidRPr="004527F7">
        <w:t xml:space="preserve">Violet </w:t>
      </w:r>
      <w:r>
        <w:t>–</w:t>
      </w:r>
      <w:r w:rsidRPr="004527F7">
        <w:t xml:space="preserve"> measuring point for digital </w:t>
      </w:r>
      <w:proofErr w:type="gramStart"/>
      <w:r w:rsidRPr="004527F7">
        <w:t>communication;</w:t>
      </w:r>
      <w:proofErr w:type="gramEnd"/>
    </w:p>
    <w:p w14:paraId="74425D21" w14:textId="77777777" w:rsidR="008965DF" w:rsidRPr="004527F7" w:rsidRDefault="008965DF" w:rsidP="005479B4">
      <w:pPr>
        <w:pStyle w:val="enumlev1"/>
        <w:jc w:val="both"/>
      </w:pPr>
      <w:r w:rsidRPr="004527F7">
        <w:t xml:space="preserve">Yellow </w:t>
      </w:r>
      <w:r>
        <w:t>–</w:t>
      </w:r>
      <w:r w:rsidRPr="004527F7">
        <w:t xml:space="preserve"> measuring point for analogue </w:t>
      </w:r>
      <w:proofErr w:type="gramStart"/>
      <w:r w:rsidRPr="004527F7">
        <w:t>communication;</w:t>
      </w:r>
      <w:proofErr w:type="gramEnd"/>
    </w:p>
    <w:p w14:paraId="30FBC05D" w14:textId="77777777" w:rsidR="008965DF" w:rsidRPr="004527F7" w:rsidRDefault="008965DF" w:rsidP="005479B4">
      <w:pPr>
        <w:pStyle w:val="enumlev1"/>
        <w:jc w:val="both"/>
      </w:pPr>
      <w:r w:rsidRPr="004527F7">
        <w:t xml:space="preserve">Dark green </w:t>
      </w:r>
      <w:r>
        <w:t>–</w:t>
      </w:r>
      <w:r w:rsidRPr="004527F7">
        <w:t xml:space="preserve"> shore station.</w:t>
      </w:r>
    </w:p>
    <w:p w14:paraId="450F6F8D" w14:textId="77777777" w:rsidR="008965DF" w:rsidRPr="004527F7" w:rsidRDefault="008965DF" w:rsidP="005479B4">
      <w:pPr>
        <w:keepLines/>
        <w:jc w:val="both"/>
        <w:rPr>
          <w:rFonts w:cs="Arial"/>
        </w:rPr>
      </w:pPr>
      <w:r w:rsidRPr="004527F7">
        <w:lastRenderedPageBreak/>
        <w:t xml:space="preserve">After leaving </w:t>
      </w:r>
      <w:proofErr w:type="spellStart"/>
      <w:r w:rsidRPr="004527F7">
        <w:t>Pirita</w:t>
      </w:r>
      <w:proofErr w:type="spellEnd"/>
      <w:r w:rsidRPr="004527F7">
        <w:t xml:space="preserve"> harbour there were interruptions in communications between </w:t>
      </w:r>
      <w:proofErr w:type="spellStart"/>
      <w:r w:rsidRPr="004527F7">
        <w:t>Jaam1</w:t>
      </w:r>
      <w:proofErr w:type="spellEnd"/>
      <w:r w:rsidRPr="004527F7">
        <w:t xml:space="preserve"> and </w:t>
      </w:r>
      <w:proofErr w:type="spellStart"/>
      <w:r w:rsidRPr="004527F7">
        <w:t>Jaam2</w:t>
      </w:r>
      <w:proofErr w:type="spellEnd"/>
      <w:r w:rsidRPr="004527F7">
        <w:t xml:space="preserve">, at the distance </w:t>
      </w:r>
      <w:r w:rsidRPr="004527F7">
        <w:rPr>
          <w:i/>
        </w:rPr>
        <w:t>d</w:t>
      </w:r>
      <w:r w:rsidRPr="004527F7">
        <w:t xml:space="preserve"> = 6.</w:t>
      </w:r>
      <w:r w:rsidRPr="004527F7">
        <w:rPr>
          <w:rFonts w:cs="Arial"/>
        </w:rPr>
        <w:t xml:space="preserve">3 NM (Vessel – </w:t>
      </w:r>
      <w:proofErr w:type="spellStart"/>
      <w:r w:rsidRPr="004527F7">
        <w:rPr>
          <w:rFonts w:cs="Arial"/>
        </w:rPr>
        <w:t>Hundipea</w:t>
      </w:r>
      <w:proofErr w:type="spellEnd"/>
      <w:r w:rsidRPr="004527F7">
        <w:rPr>
          <w:rFonts w:cs="Arial"/>
        </w:rPr>
        <w:t xml:space="preserve"> port), and between </w:t>
      </w:r>
      <w:proofErr w:type="spellStart"/>
      <w:r w:rsidRPr="004527F7">
        <w:rPr>
          <w:rFonts w:cs="Arial"/>
        </w:rPr>
        <w:t>Jaam1</w:t>
      </w:r>
      <w:proofErr w:type="spellEnd"/>
      <w:r w:rsidRPr="004527F7">
        <w:rPr>
          <w:rFonts w:cs="Arial"/>
        </w:rPr>
        <w:t xml:space="preserve"> and </w:t>
      </w:r>
      <w:proofErr w:type="spellStart"/>
      <w:r w:rsidRPr="004527F7">
        <w:rPr>
          <w:rFonts w:cs="Arial"/>
        </w:rPr>
        <w:t>Jaam3</w:t>
      </w:r>
      <w:proofErr w:type="spellEnd"/>
      <w:r w:rsidRPr="004527F7">
        <w:rPr>
          <w:rFonts w:cs="Arial"/>
        </w:rPr>
        <w:t xml:space="preserve">, at a distance </w:t>
      </w:r>
      <w:r w:rsidRPr="004527F7">
        <w:rPr>
          <w:i/>
        </w:rPr>
        <w:t>d</w:t>
      </w:r>
      <w:r>
        <w:t> </w:t>
      </w:r>
      <w:r w:rsidRPr="004527F7">
        <w:t>= 13.</w:t>
      </w:r>
      <w:r w:rsidRPr="004527F7">
        <w:rPr>
          <w:rFonts w:cs="Arial"/>
        </w:rPr>
        <w:t>4</w:t>
      </w:r>
      <w:r>
        <w:rPr>
          <w:rFonts w:cs="Arial"/>
        </w:rPr>
        <w:t xml:space="preserve"> – </w:t>
      </w:r>
      <w:r w:rsidRPr="004527F7">
        <w:rPr>
          <w:rFonts w:cs="Arial"/>
        </w:rPr>
        <w:t xml:space="preserve">14.3 NM (Vessel – </w:t>
      </w:r>
      <w:proofErr w:type="spellStart"/>
      <w:r w:rsidRPr="004527F7">
        <w:rPr>
          <w:rFonts w:cs="Arial"/>
        </w:rPr>
        <w:t>Pakri</w:t>
      </w:r>
      <w:proofErr w:type="spellEnd"/>
      <w:r w:rsidRPr="004527F7">
        <w:rPr>
          <w:rFonts w:cs="Arial"/>
        </w:rPr>
        <w:t xml:space="preserve"> fixed station). Such weakening of the signal may be caused due to the multipath propagation, as described in the measurement methodology (Annex 2), influencing the quality of both analogue and digital communications. The waterfall diagram on measurement screenshots (Figure</w:t>
      </w:r>
      <w:r>
        <w:rPr>
          <w:rFonts w:cs="Arial"/>
        </w:rPr>
        <w:t>s</w:t>
      </w:r>
      <w:r w:rsidRPr="004527F7">
        <w:rPr>
          <w:rFonts w:cs="Arial"/>
        </w:rPr>
        <w:t xml:space="preserve"> 19, 20) shows the variation of signal strength (measured electric field strength) within 10 seconds. On the map variations are marked with a zigzag symbol. At the place where the communication appears </w:t>
      </w:r>
      <w:r>
        <w:rPr>
          <w:rFonts w:cs="Arial"/>
        </w:rPr>
        <w:t>–</w:t>
      </w:r>
      <w:r w:rsidRPr="004527F7">
        <w:rPr>
          <w:rFonts w:cs="Arial"/>
        </w:rPr>
        <w:t xml:space="preserve"> there is no change in the colour of the symbols. Orange symbols mark places where communication was lost due to radio propagation attributes.</w:t>
      </w:r>
    </w:p>
    <w:p w14:paraId="7C373DCD" w14:textId="77777777" w:rsidR="008965DF" w:rsidRPr="004527F7" w:rsidRDefault="008965DF" w:rsidP="005479B4">
      <w:pPr>
        <w:jc w:val="both"/>
      </w:pPr>
      <w:r w:rsidRPr="004527F7">
        <w:rPr>
          <w:rFonts w:cs="Arial"/>
        </w:rPr>
        <w:t xml:space="preserve">In the case of analogue voice, it is possible to distinguish and understand the speech even in case of a very weak signal, for example by storing and processing (using </w:t>
      </w:r>
      <w:proofErr w:type="gramStart"/>
      <w:r w:rsidRPr="004527F7">
        <w:rPr>
          <w:rFonts w:cs="Arial"/>
        </w:rPr>
        <w:t>ear-muffs</w:t>
      </w:r>
      <w:proofErr w:type="gramEnd"/>
      <w:r w:rsidRPr="004527F7">
        <w:rPr>
          <w:rFonts w:cs="Arial"/>
        </w:rPr>
        <w:t xml:space="preserve">). The Digital signal is completely </w:t>
      </w:r>
      <w:proofErr w:type="gramStart"/>
      <w:r w:rsidRPr="004527F7">
        <w:rPr>
          <w:rFonts w:cs="Arial"/>
        </w:rPr>
        <w:t>interrupted,</w:t>
      </w:r>
      <w:proofErr w:type="gramEnd"/>
      <w:r w:rsidRPr="004527F7">
        <w:rPr>
          <w:rFonts w:cs="Arial"/>
        </w:rPr>
        <w:t xml:space="preserve"> thus the operator does not know that someone is trying to start communicating (</w:t>
      </w:r>
      <w:r w:rsidRPr="004527F7">
        <w:t xml:space="preserve">Figure 21). As a consequence, in one case there is the risk of integrity loss, but in the second case, the loss of availability is not </w:t>
      </w:r>
      <w:proofErr w:type="gramStart"/>
      <w:r w:rsidRPr="004527F7">
        <w:t>guaranteed</w:t>
      </w:r>
      <w:proofErr w:type="gramEnd"/>
      <w:r w:rsidRPr="004527F7">
        <w:t xml:space="preserve"> and it is also the biggest weakness of digital communication. As soon as it is possible to decode the signal, digital communication ensures significantly better understanding than analogue signals. Analogue and digital communications quality became comparable only at the last measurement point </w:t>
      </w:r>
      <w:r w:rsidRPr="004527F7">
        <w:rPr>
          <w:i/>
        </w:rPr>
        <w:t>d</w:t>
      </w:r>
      <w:r w:rsidRPr="004527F7">
        <w:t xml:space="preserve"> = 2.7 NM.</w:t>
      </w:r>
    </w:p>
    <w:p w14:paraId="6E4AC98C" w14:textId="77777777" w:rsidR="008965DF" w:rsidRPr="004527F7" w:rsidRDefault="008965DF" w:rsidP="005479B4">
      <w:pPr>
        <w:pStyle w:val="FigureNo"/>
      </w:pPr>
      <w:r w:rsidRPr="004527F7">
        <w:t>Figure 19</w:t>
      </w:r>
      <w:bookmarkStart w:id="491" w:name="_Hlk23862452"/>
    </w:p>
    <w:p w14:paraId="4622E53D" w14:textId="77777777" w:rsidR="008965DF" w:rsidRPr="004527F7" w:rsidRDefault="008965DF" w:rsidP="005479B4">
      <w:pPr>
        <w:pStyle w:val="Figuretitle"/>
      </w:pPr>
      <w:r w:rsidRPr="004527F7">
        <w:t xml:space="preserve">Variation of the signal strength due to propagation attributes between </w:t>
      </w:r>
      <w:proofErr w:type="spellStart"/>
      <w:r w:rsidRPr="004527F7">
        <w:t>Jaam1</w:t>
      </w:r>
      <w:proofErr w:type="spellEnd"/>
      <w:r w:rsidRPr="004527F7">
        <w:t xml:space="preserve"> and </w:t>
      </w:r>
      <w:proofErr w:type="spellStart"/>
      <w:r w:rsidRPr="004527F7">
        <w:t>Jaam2</w:t>
      </w:r>
      <w:bookmarkEnd w:id="491"/>
      <w:proofErr w:type="spellEnd"/>
    </w:p>
    <w:p w14:paraId="43C125DC" w14:textId="77777777" w:rsidR="008965DF" w:rsidRPr="004527F7" w:rsidRDefault="008965DF" w:rsidP="005479B4">
      <w:pPr>
        <w:pStyle w:val="Figure"/>
        <w:rPr>
          <w:szCs w:val="24"/>
        </w:rPr>
      </w:pPr>
      <w:r w:rsidRPr="004527F7">
        <w:drawing>
          <wp:inline distT="0" distB="0" distL="0" distR="0" wp14:anchorId="037210C6" wp14:editId="49FA23CB">
            <wp:extent cx="5434463" cy="4340646"/>
            <wp:effectExtent l="0" t="0" r="0" b="3175"/>
            <wp:docPr id="32" name="Pilt 3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lt 32" descr="Graphical user interface&#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5446006" cy="4349866"/>
                    </a:xfrm>
                    <a:prstGeom prst="rect">
                      <a:avLst/>
                    </a:prstGeom>
                  </pic:spPr>
                </pic:pic>
              </a:graphicData>
            </a:graphic>
          </wp:inline>
        </w:drawing>
      </w:r>
    </w:p>
    <w:p w14:paraId="63D63473" w14:textId="77777777" w:rsidR="008965DF" w:rsidRPr="004527F7" w:rsidRDefault="008965DF" w:rsidP="005479B4">
      <w:pPr>
        <w:pStyle w:val="FigureNo"/>
      </w:pPr>
      <w:r w:rsidRPr="004527F7">
        <w:lastRenderedPageBreak/>
        <w:t>Figure 20</w:t>
      </w:r>
    </w:p>
    <w:p w14:paraId="2BA6FD37" w14:textId="77777777" w:rsidR="008965DF" w:rsidRPr="004527F7" w:rsidRDefault="008965DF" w:rsidP="005479B4">
      <w:pPr>
        <w:pStyle w:val="Figuretitle"/>
      </w:pPr>
      <w:r w:rsidRPr="004527F7">
        <w:t xml:space="preserve">Variation of the signal strength due to propagation attributes between </w:t>
      </w:r>
      <w:proofErr w:type="spellStart"/>
      <w:r w:rsidRPr="004527F7">
        <w:t>Jaam1</w:t>
      </w:r>
      <w:proofErr w:type="spellEnd"/>
      <w:r w:rsidRPr="004527F7">
        <w:t xml:space="preserve"> and </w:t>
      </w:r>
      <w:proofErr w:type="spellStart"/>
      <w:r w:rsidRPr="004527F7">
        <w:t>Jaam3</w:t>
      </w:r>
      <w:proofErr w:type="spellEnd"/>
    </w:p>
    <w:p w14:paraId="404CEDDD" w14:textId="77777777" w:rsidR="008965DF" w:rsidRPr="004527F7" w:rsidRDefault="008965DF" w:rsidP="005479B4">
      <w:pPr>
        <w:pStyle w:val="Figure"/>
        <w:rPr>
          <w:szCs w:val="24"/>
        </w:rPr>
      </w:pPr>
      <w:r w:rsidRPr="004527F7">
        <w:drawing>
          <wp:inline distT="0" distB="0" distL="0" distR="0" wp14:anchorId="1C3BEE80" wp14:editId="4239707A">
            <wp:extent cx="4810124" cy="3834765"/>
            <wp:effectExtent l="0" t="0" r="9525" b="0"/>
            <wp:docPr id="33" name="Pilt 3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lt 33" descr="A screenshot of a computer&#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4810124" cy="3834765"/>
                    </a:xfrm>
                    <a:prstGeom prst="rect">
                      <a:avLst/>
                    </a:prstGeom>
                  </pic:spPr>
                </pic:pic>
              </a:graphicData>
            </a:graphic>
          </wp:inline>
        </w:drawing>
      </w:r>
    </w:p>
    <w:p w14:paraId="624E0AAE" w14:textId="77777777" w:rsidR="008965DF" w:rsidRPr="004527F7" w:rsidRDefault="008965DF" w:rsidP="005479B4">
      <w:pPr>
        <w:pStyle w:val="FigureNo"/>
      </w:pPr>
      <w:bookmarkStart w:id="492" w:name="_Ref71037021"/>
      <w:r w:rsidRPr="004527F7">
        <w:t>Figure 21</w:t>
      </w:r>
      <w:bookmarkEnd w:id="492"/>
    </w:p>
    <w:p w14:paraId="66FC956B" w14:textId="77777777" w:rsidR="008965DF" w:rsidRPr="004527F7" w:rsidRDefault="008965DF" w:rsidP="005479B4">
      <w:pPr>
        <w:pStyle w:val="Figuretitle"/>
      </w:pPr>
      <w:proofErr w:type="spellStart"/>
      <w:r w:rsidRPr="004527F7">
        <w:t>Jaam1</w:t>
      </w:r>
      <w:proofErr w:type="spellEnd"/>
      <w:r w:rsidRPr="004527F7">
        <w:t xml:space="preserve"> calling </w:t>
      </w:r>
      <w:proofErr w:type="spellStart"/>
      <w:r w:rsidRPr="004527F7">
        <w:t>Jaam2</w:t>
      </w:r>
      <w:proofErr w:type="spellEnd"/>
      <w:r w:rsidRPr="004527F7">
        <w:t xml:space="preserve">, </w:t>
      </w:r>
      <w:proofErr w:type="spellStart"/>
      <w:r w:rsidRPr="004527F7">
        <w:t>Jaam2</w:t>
      </w:r>
      <w:proofErr w:type="spellEnd"/>
      <w:r w:rsidRPr="004527F7">
        <w:t xml:space="preserve"> not </w:t>
      </w:r>
      <w:proofErr w:type="gramStart"/>
      <w:r w:rsidRPr="004527F7">
        <w:t>decoded</w:t>
      </w:r>
      <w:proofErr w:type="gramEnd"/>
    </w:p>
    <w:p w14:paraId="02FD0C68" w14:textId="77777777" w:rsidR="008965DF" w:rsidRPr="004527F7" w:rsidRDefault="008965DF" w:rsidP="005479B4">
      <w:pPr>
        <w:pStyle w:val="Figure"/>
        <w:rPr>
          <w:szCs w:val="24"/>
        </w:rPr>
      </w:pPr>
      <w:r w:rsidRPr="004527F7">
        <w:drawing>
          <wp:inline distT="0" distB="0" distL="0" distR="0" wp14:anchorId="309CD934" wp14:editId="0C45746A">
            <wp:extent cx="4785997" cy="3822700"/>
            <wp:effectExtent l="0" t="0" r="0" b="6350"/>
            <wp:docPr id="34" name="Pilt 3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lt 34" descr="Graphical user interface&#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4785997" cy="3822700"/>
                    </a:xfrm>
                    <a:prstGeom prst="rect">
                      <a:avLst/>
                    </a:prstGeom>
                  </pic:spPr>
                </pic:pic>
              </a:graphicData>
            </a:graphic>
          </wp:inline>
        </w:drawing>
      </w:r>
    </w:p>
    <w:p w14:paraId="40D19FCA" w14:textId="77777777" w:rsidR="008965DF" w:rsidRPr="004527F7" w:rsidRDefault="008965DF" w:rsidP="005479B4">
      <w:pPr>
        <w:pStyle w:val="Headingb"/>
        <w:jc w:val="both"/>
      </w:pPr>
      <w:proofErr w:type="gramStart"/>
      <w:r w:rsidRPr="004527F7">
        <w:lastRenderedPageBreak/>
        <w:t>Brief summary</w:t>
      </w:r>
      <w:proofErr w:type="gramEnd"/>
    </w:p>
    <w:p w14:paraId="44EBD017" w14:textId="77777777" w:rsidR="008965DF" w:rsidRPr="004527F7" w:rsidRDefault="008965DF" w:rsidP="005479B4">
      <w:pPr>
        <w:jc w:val="both"/>
      </w:pPr>
      <w:bookmarkStart w:id="493" w:name="_Hlk70489508"/>
      <w:r w:rsidRPr="004527F7">
        <w:t>Participants in the test were generally positive about the introduction of digital communication. The range of digital communications was the same (or better) than the range of analogue communication. At the maximum distances that the digital communication was understandable (</w:t>
      </w:r>
      <w:r w:rsidRPr="004527F7">
        <w:rPr>
          <w:i/>
          <w:szCs w:val="24"/>
        </w:rPr>
        <w:t>d</w:t>
      </w:r>
      <w:r w:rsidRPr="004527F7">
        <w:t xml:space="preserve"> = 19.6 NM) </w:t>
      </w:r>
      <w:r>
        <w:t>–</w:t>
      </w:r>
      <w:r w:rsidRPr="004527F7">
        <w:t xml:space="preserve"> analogue communications experienced very high noise and were not understandable. During the digital switchover period, when the digital station and the analogue station are very close together, the digital station signal will overlap the analogue channel, but this did not cause any interference during testing.</w:t>
      </w:r>
    </w:p>
    <w:bookmarkEnd w:id="493"/>
    <w:p w14:paraId="259AECAE" w14:textId="77777777" w:rsidR="008965DF" w:rsidRPr="004527F7" w:rsidRDefault="008965DF" w:rsidP="005479B4">
      <w:pPr>
        <w:pStyle w:val="Headingi"/>
        <w:jc w:val="both"/>
        <w:rPr>
          <w:rFonts w:eastAsiaTheme="minorHAnsi"/>
          <w:b/>
          <w:bCs/>
          <w:szCs w:val="24"/>
        </w:rPr>
      </w:pPr>
      <w:r w:rsidRPr="004527F7">
        <w:rPr>
          <w:b/>
          <w:bCs/>
        </w:rPr>
        <w:t>Description of transceivers</w:t>
      </w:r>
    </w:p>
    <w:p w14:paraId="43769F62" w14:textId="77777777" w:rsidR="008965DF" w:rsidRPr="004527F7" w:rsidRDefault="008965DF" w:rsidP="005479B4">
      <w:pPr>
        <w:jc w:val="both"/>
        <w:rPr>
          <w:rFonts w:cs="Arial"/>
          <w:sz w:val="22"/>
        </w:rPr>
      </w:pPr>
      <w:proofErr w:type="spellStart"/>
      <w:r w:rsidRPr="004527F7">
        <w:rPr>
          <w:rFonts w:cs="Arial"/>
        </w:rPr>
        <w:t>Icom</w:t>
      </w:r>
      <w:proofErr w:type="spellEnd"/>
      <w:r w:rsidRPr="004527F7">
        <w:rPr>
          <w:rFonts w:cs="Arial"/>
        </w:rPr>
        <w:t xml:space="preserve"> IC-</w:t>
      </w:r>
      <w:proofErr w:type="spellStart"/>
      <w:r w:rsidRPr="004527F7">
        <w:rPr>
          <w:rFonts w:cs="Arial"/>
        </w:rPr>
        <w:t>F3162T</w:t>
      </w:r>
      <w:proofErr w:type="spellEnd"/>
    </w:p>
    <w:p w14:paraId="38CD5A14" w14:textId="77777777" w:rsidR="008965DF" w:rsidRPr="004527F7" w:rsidRDefault="008965DF" w:rsidP="005479B4">
      <w:pPr>
        <w:jc w:val="both"/>
        <w:rPr>
          <w:rFonts w:cs="Arial"/>
        </w:rPr>
      </w:pPr>
      <w:r w:rsidRPr="004527F7">
        <w:rPr>
          <w:rFonts w:cs="Arial"/>
        </w:rPr>
        <w:t>Switching between analogue and digital mode:</w:t>
      </w:r>
    </w:p>
    <w:p w14:paraId="39058530" w14:textId="77777777" w:rsidR="008965DF" w:rsidRPr="004527F7" w:rsidRDefault="008965DF" w:rsidP="005479B4">
      <w:pPr>
        <w:pStyle w:val="enumlev1"/>
        <w:jc w:val="both"/>
      </w:pPr>
      <w:r w:rsidRPr="004527F7">
        <w:t>1</w:t>
      </w:r>
      <w:r w:rsidRPr="004527F7">
        <w:tab/>
        <w:t>P</w:t>
      </w:r>
      <w:r w:rsidRPr="004527F7">
        <w:rPr>
          <w:vertAlign w:val="subscript"/>
        </w:rPr>
        <w:t xml:space="preserve"> 0</w:t>
      </w:r>
      <w:r w:rsidRPr="004527F7">
        <w:t xml:space="preserve"> (for analogue – digital switch) </w:t>
      </w:r>
    </w:p>
    <w:p w14:paraId="23D346B3" w14:textId="77777777" w:rsidR="008965DF" w:rsidRPr="004527F7" w:rsidRDefault="008965DF" w:rsidP="005479B4">
      <w:pPr>
        <w:pStyle w:val="enumlev1"/>
      </w:pPr>
      <w:r w:rsidRPr="004527F7">
        <w:t>2</w:t>
      </w:r>
      <w:r w:rsidRPr="004527F7">
        <w:tab/>
        <w:t xml:space="preserve">Analog – Digital choice </w:t>
      </w:r>
      <w:r w:rsidRPr="004527F7">
        <w:rPr>
          <w:noProof/>
          <w:lang w:eastAsia="fr-FR"/>
        </w:rPr>
        <w:drawing>
          <wp:inline distT="0" distB="0" distL="0" distR="0" wp14:anchorId="5F8FB5C9" wp14:editId="273DD176">
            <wp:extent cx="807720" cy="556260"/>
            <wp:effectExtent l="0" t="0" r="0" b="0"/>
            <wp:docPr id="40" name="Pilt 40"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lt 40" descr="Graphical user interface, text&#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807720" cy="556260"/>
                    </a:xfrm>
                    <a:prstGeom prst="rect">
                      <a:avLst/>
                    </a:prstGeom>
                  </pic:spPr>
                </pic:pic>
              </a:graphicData>
            </a:graphic>
          </wp:inline>
        </w:drawing>
      </w:r>
      <w:r w:rsidRPr="004527F7">
        <w:rPr>
          <w:noProof/>
          <w:lang w:eastAsia="fr-FR"/>
        </w:rPr>
        <w:drawing>
          <wp:inline distT="0" distB="0" distL="0" distR="0" wp14:anchorId="099975DC" wp14:editId="5F4B322A">
            <wp:extent cx="1668780" cy="563880"/>
            <wp:effectExtent l="0" t="0" r="7620" b="7620"/>
            <wp:docPr id="39" name="Pilt 39" descr="A yellow license pla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lt 39" descr="A yellow license plate&#10;&#10;Description automatically generated with medium confidenc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668780" cy="563880"/>
                    </a:xfrm>
                    <a:prstGeom prst="rect">
                      <a:avLst/>
                    </a:prstGeom>
                  </pic:spPr>
                </pic:pic>
              </a:graphicData>
            </a:graphic>
          </wp:inline>
        </w:drawing>
      </w:r>
    </w:p>
    <w:p w14:paraId="7B4C06B5" w14:textId="77777777" w:rsidR="008965DF" w:rsidRPr="004527F7" w:rsidRDefault="008965DF" w:rsidP="005479B4">
      <w:pPr>
        <w:pStyle w:val="enumlev1"/>
      </w:pPr>
      <w:r w:rsidRPr="004527F7">
        <w:t>3</w:t>
      </w:r>
      <w:r w:rsidRPr="004527F7">
        <w:tab/>
        <w:t>P</w:t>
      </w:r>
      <w:r w:rsidRPr="004527F7">
        <w:rPr>
          <w:vertAlign w:val="subscript"/>
        </w:rPr>
        <w:t xml:space="preserve"> 0</w:t>
      </w:r>
      <w:r w:rsidRPr="004527F7">
        <w:t xml:space="preserve"> (for analogue – digital switch)</w:t>
      </w:r>
      <w:r w:rsidRPr="004527F7">
        <w:rPr>
          <w:noProof/>
          <w:lang w:eastAsia="fr-FR"/>
        </w:rPr>
        <w:drawing>
          <wp:inline distT="0" distB="0" distL="0" distR="0" wp14:anchorId="62D06CC4" wp14:editId="70E9908A">
            <wp:extent cx="426720" cy="259080"/>
            <wp:effectExtent l="0" t="0" r="0" b="7620"/>
            <wp:docPr id="38" name="Pilt 3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lt 38" descr="Text&#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26720" cy="259080"/>
                    </a:xfrm>
                    <a:prstGeom prst="rect">
                      <a:avLst/>
                    </a:prstGeom>
                  </pic:spPr>
                </pic:pic>
              </a:graphicData>
            </a:graphic>
          </wp:inline>
        </w:drawing>
      </w:r>
      <w:r w:rsidRPr="004527F7">
        <w:rPr>
          <w:noProof/>
          <w:lang w:eastAsia="fr-FR"/>
        </w:rPr>
        <w:drawing>
          <wp:inline distT="0" distB="0" distL="0" distR="0" wp14:anchorId="4B5AE934" wp14:editId="79B15F75">
            <wp:extent cx="784860" cy="251460"/>
            <wp:effectExtent l="0" t="0" r="0" b="0"/>
            <wp:docPr id="37" name="Pilt 37" descr="A picture containing text, clock,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lt 37" descr="A picture containing text, clock, device&#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784860" cy="251460"/>
                    </a:xfrm>
                    <a:prstGeom prst="rect">
                      <a:avLst/>
                    </a:prstGeom>
                  </pic:spPr>
                </pic:pic>
              </a:graphicData>
            </a:graphic>
          </wp:inline>
        </w:drawing>
      </w:r>
    </w:p>
    <w:p w14:paraId="2EAA4B1C" w14:textId="77777777" w:rsidR="008965DF" w:rsidRPr="004527F7" w:rsidRDefault="008965DF" w:rsidP="005479B4">
      <w:pPr>
        <w:pStyle w:val="FigureNo"/>
      </w:pPr>
      <w:r w:rsidRPr="004527F7">
        <w:t>Figure 22</w:t>
      </w:r>
    </w:p>
    <w:p w14:paraId="561046AA" w14:textId="77777777" w:rsidR="008965DF" w:rsidRPr="004527F7" w:rsidRDefault="008965DF" w:rsidP="005479B4">
      <w:pPr>
        <w:pStyle w:val="Figuretitle"/>
      </w:pPr>
      <w:proofErr w:type="spellStart"/>
      <w:r w:rsidRPr="004527F7">
        <w:t>Icom</w:t>
      </w:r>
      <w:proofErr w:type="spellEnd"/>
      <w:r w:rsidRPr="004527F7">
        <w:t xml:space="preserve"> IC-</w:t>
      </w:r>
      <w:proofErr w:type="spellStart"/>
      <w:r w:rsidRPr="004527F7">
        <w:t>F3162T</w:t>
      </w:r>
      <w:proofErr w:type="spellEnd"/>
    </w:p>
    <w:p w14:paraId="4973CB43" w14:textId="77777777" w:rsidR="008965DF" w:rsidRPr="004527F7" w:rsidRDefault="008965DF" w:rsidP="005479B4">
      <w:pPr>
        <w:pStyle w:val="Figure"/>
      </w:pPr>
      <w:r w:rsidRPr="004527F7">
        <w:drawing>
          <wp:inline distT="0" distB="0" distL="0" distR="0" wp14:anchorId="24A7F71A" wp14:editId="5ABF73FD">
            <wp:extent cx="2659380" cy="2324100"/>
            <wp:effectExtent l="0" t="0" r="7620" b="0"/>
            <wp:docPr id="36" name="Pilt 36"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lt 36" descr="A picture containing text, electronics&#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2659380" cy="2324100"/>
                    </a:xfrm>
                    <a:prstGeom prst="rect">
                      <a:avLst/>
                    </a:prstGeom>
                  </pic:spPr>
                </pic:pic>
              </a:graphicData>
            </a:graphic>
          </wp:inline>
        </w:drawing>
      </w:r>
    </w:p>
    <w:p w14:paraId="7A49AB91" w14:textId="77777777" w:rsidR="008965DF" w:rsidRPr="004527F7" w:rsidRDefault="008965DF" w:rsidP="005479B4">
      <w:pPr>
        <w:pStyle w:val="FigureNo"/>
      </w:pPr>
      <w:r w:rsidRPr="004527F7">
        <w:lastRenderedPageBreak/>
        <w:t>Figure 23</w:t>
      </w:r>
    </w:p>
    <w:p w14:paraId="7747DEE5" w14:textId="77777777" w:rsidR="008965DF" w:rsidRPr="004527F7" w:rsidRDefault="008965DF" w:rsidP="005479B4">
      <w:pPr>
        <w:pStyle w:val="Figuretitle"/>
      </w:pPr>
      <w:proofErr w:type="spellStart"/>
      <w:r w:rsidRPr="004527F7">
        <w:t>Icom</w:t>
      </w:r>
      <w:proofErr w:type="spellEnd"/>
      <w:r w:rsidRPr="004527F7">
        <w:t xml:space="preserve"> IC-</w:t>
      </w:r>
      <w:proofErr w:type="spellStart"/>
      <w:r w:rsidRPr="004527F7">
        <w:t>F5122D</w:t>
      </w:r>
      <w:proofErr w:type="spellEnd"/>
    </w:p>
    <w:p w14:paraId="1B3EF5E6" w14:textId="77777777" w:rsidR="008965DF" w:rsidRPr="004527F7" w:rsidRDefault="008965DF" w:rsidP="005479B4">
      <w:pPr>
        <w:pStyle w:val="Figure"/>
      </w:pPr>
      <w:r w:rsidRPr="004527F7">
        <w:drawing>
          <wp:inline distT="0" distB="0" distL="0" distR="0" wp14:anchorId="7DD19F0D" wp14:editId="6DCFB65F">
            <wp:extent cx="3866921" cy="1954649"/>
            <wp:effectExtent l="0" t="0" r="635" b="7620"/>
            <wp:docPr id="42" name="Pilt 4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lt 42" descr="Graphical user interface&#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891956" cy="1967303"/>
                    </a:xfrm>
                    <a:prstGeom prst="rect">
                      <a:avLst/>
                    </a:prstGeom>
                  </pic:spPr>
                </pic:pic>
              </a:graphicData>
            </a:graphic>
          </wp:inline>
        </w:drawing>
      </w:r>
    </w:p>
    <w:p w14:paraId="596C3206" w14:textId="77777777" w:rsidR="008965DF" w:rsidRPr="004527F7" w:rsidRDefault="008965DF" w:rsidP="005479B4">
      <w:pPr>
        <w:rPr>
          <w:rFonts w:cs="Arial"/>
        </w:rPr>
      </w:pPr>
      <w:proofErr w:type="spellStart"/>
      <w:r w:rsidRPr="004527F7">
        <w:rPr>
          <w:rFonts w:cs="Arial"/>
        </w:rPr>
        <w:t>Icom</w:t>
      </w:r>
      <w:proofErr w:type="spellEnd"/>
      <w:r w:rsidRPr="004527F7">
        <w:rPr>
          <w:rFonts w:cs="Arial"/>
        </w:rPr>
        <w:t xml:space="preserve"> IC-</w:t>
      </w:r>
      <w:proofErr w:type="spellStart"/>
      <w:r w:rsidRPr="004527F7">
        <w:rPr>
          <w:rFonts w:cs="Arial"/>
        </w:rPr>
        <w:t>F1000D</w:t>
      </w:r>
      <w:proofErr w:type="spellEnd"/>
      <w:r w:rsidRPr="004527F7">
        <w:rPr>
          <w:rFonts w:cs="Arial"/>
        </w:rPr>
        <w:t xml:space="preserve"> that works only in digital </w:t>
      </w:r>
      <w:proofErr w:type="gramStart"/>
      <w:r w:rsidRPr="004527F7">
        <w:rPr>
          <w:rFonts w:cs="Arial"/>
        </w:rPr>
        <w:t>mode</w:t>
      </w:r>
      <w:proofErr w:type="gramEnd"/>
    </w:p>
    <w:p w14:paraId="26C7F63C" w14:textId="77777777" w:rsidR="008965DF" w:rsidRPr="004527F7" w:rsidRDefault="008965DF" w:rsidP="005479B4">
      <w:pPr>
        <w:pStyle w:val="FigureNo"/>
      </w:pPr>
      <w:r w:rsidRPr="004527F7">
        <w:t>Figure 24</w:t>
      </w:r>
    </w:p>
    <w:p w14:paraId="603E1E68" w14:textId="77777777" w:rsidR="008965DF" w:rsidRPr="004527F7" w:rsidRDefault="008965DF" w:rsidP="005479B4">
      <w:pPr>
        <w:pStyle w:val="Figuretitle"/>
      </w:pPr>
      <w:proofErr w:type="spellStart"/>
      <w:r w:rsidRPr="004527F7">
        <w:t>Icom</w:t>
      </w:r>
      <w:proofErr w:type="spellEnd"/>
      <w:r w:rsidRPr="004527F7">
        <w:t xml:space="preserve"> IC-</w:t>
      </w:r>
      <w:proofErr w:type="spellStart"/>
      <w:r w:rsidRPr="00757404">
        <w:t>F1000D</w:t>
      </w:r>
      <w:proofErr w:type="spellEnd"/>
    </w:p>
    <w:p w14:paraId="4A2167FA" w14:textId="77777777" w:rsidR="008965DF" w:rsidRPr="004527F7" w:rsidRDefault="008965DF" w:rsidP="005479B4">
      <w:pPr>
        <w:pStyle w:val="Figure"/>
      </w:pPr>
      <w:r w:rsidRPr="004527F7">
        <w:drawing>
          <wp:inline distT="0" distB="0" distL="0" distR="0" wp14:anchorId="54945611" wp14:editId="59B6B83F">
            <wp:extent cx="5215467" cy="2113819"/>
            <wp:effectExtent l="0" t="0" r="0" b="0"/>
            <wp:docPr id="41" name="Pilt 4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lt 41" descr="Diagram&#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5215467" cy="2113819"/>
                    </a:xfrm>
                    <a:prstGeom prst="rect">
                      <a:avLst/>
                    </a:prstGeom>
                  </pic:spPr>
                </pic:pic>
              </a:graphicData>
            </a:graphic>
          </wp:inline>
        </w:drawing>
      </w:r>
    </w:p>
    <w:p w14:paraId="7E9EC6BF" w14:textId="77777777" w:rsidR="008965DF" w:rsidRPr="004527F7" w:rsidRDefault="008965DF" w:rsidP="005479B4">
      <w:proofErr w:type="spellStart"/>
      <w:r w:rsidRPr="004527F7">
        <w:t>Icom</w:t>
      </w:r>
      <w:proofErr w:type="spellEnd"/>
      <w:r w:rsidRPr="004527F7">
        <w:t xml:space="preserve"> IC-</w:t>
      </w:r>
      <w:proofErr w:type="spellStart"/>
      <w:r w:rsidRPr="004527F7">
        <w:t>F5400D</w:t>
      </w:r>
      <w:proofErr w:type="spellEnd"/>
      <w:r w:rsidRPr="004527F7">
        <w:t xml:space="preserve"> that works only in digital </w:t>
      </w:r>
      <w:proofErr w:type="gramStart"/>
      <w:r w:rsidRPr="004527F7">
        <w:t>mode</w:t>
      </w:r>
      <w:proofErr w:type="gramEnd"/>
    </w:p>
    <w:p w14:paraId="2C3B80ED" w14:textId="77777777" w:rsidR="008965DF" w:rsidRPr="004527F7" w:rsidRDefault="008965DF" w:rsidP="005479B4">
      <w:pPr>
        <w:pStyle w:val="FigureNo"/>
      </w:pPr>
      <w:r w:rsidRPr="004527F7">
        <w:lastRenderedPageBreak/>
        <w:t>Figure 25</w:t>
      </w:r>
    </w:p>
    <w:p w14:paraId="01CDE18A" w14:textId="77777777" w:rsidR="008965DF" w:rsidRPr="004527F7" w:rsidRDefault="008965DF" w:rsidP="005479B4">
      <w:pPr>
        <w:pStyle w:val="Figuretitle"/>
      </w:pPr>
      <w:proofErr w:type="spellStart"/>
      <w:r w:rsidRPr="004527F7">
        <w:t>Icom</w:t>
      </w:r>
      <w:proofErr w:type="spellEnd"/>
      <w:r w:rsidRPr="004527F7">
        <w:t xml:space="preserve"> IC-</w:t>
      </w:r>
      <w:proofErr w:type="spellStart"/>
      <w:r w:rsidRPr="004527F7">
        <w:t>F5400D</w:t>
      </w:r>
      <w:proofErr w:type="spellEnd"/>
    </w:p>
    <w:p w14:paraId="52520BA7" w14:textId="77777777" w:rsidR="008965DF" w:rsidRPr="004527F7" w:rsidRDefault="008965DF" w:rsidP="005479B4">
      <w:pPr>
        <w:pStyle w:val="Figure"/>
      </w:pPr>
      <w:r w:rsidRPr="004527F7">
        <w:drawing>
          <wp:inline distT="0" distB="0" distL="0" distR="0" wp14:anchorId="51C71C35" wp14:editId="5E91F67E">
            <wp:extent cx="4891476" cy="2613963"/>
            <wp:effectExtent l="0" t="0" r="0" b="8255"/>
            <wp:docPr id="43" name="Pilt 43"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lt 43" descr="A picture containing graphical user interface&#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891476" cy="2613963"/>
                    </a:xfrm>
                    <a:prstGeom prst="rect">
                      <a:avLst/>
                    </a:prstGeom>
                  </pic:spPr>
                </pic:pic>
              </a:graphicData>
            </a:graphic>
          </wp:inline>
        </w:drawing>
      </w:r>
    </w:p>
    <w:p w14:paraId="3095D911" w14:textId="77777777" w:rsidR="008965DF" w:rsidRPr="004527F7" w:rsidRDefault="008965DF" w:rsidP="005479B4">
      <w:pPr>
        <w:pStyle w:val="Headingb"/>
        <w:jc w:val="both"/>
        <w:rPr>
          <w:rFonts w:eastAsiaTheme="minorHAnsi"/>
        </w:rPr>
      </w:pPr>
      <w:r w:rsidRPr="004527F7">
        <w:t xml:space="preserve">Description of marine </w:t>
      </w:r>
      <w:bookmarkStart w:id="494" w:name="_Hlk24636891"/>
      <w:r w:rsidRPr="004527F7">
        <w:t xml:space="preserve">VHF </w:t>
      </w:r>
      <w:bookmarkEnd w:id="494"/>
      <w:r w:rsidRPr="004527F7">
        <w:t>communication digitalisation testing methodology</w:t>
      </w:r>
    </w:p>
    <w:p w14:paraId="7FB53205" w14:textId="77777777" w:rsidR="008965DF" w:rsidRPr="004527F7" w:rsidRDefault="008965DF" w:rsidP="005479B4">
      <w:pPr>
        <w:pStyle w:val="Headingi"/>
        <w:jc w:val="both"/>
        <w:rPr>
          <w:b/>
          <w:bCs/>
        </w:rPr>
      </w:pPr>
      <w:r w:rsidRPr="004527F7">
        <w:rPr>
          <w:b/>
          <w:bCs/>
        </w:rPr>
        <w:t>Introduction</w:t>
      </w:r>
    </w:p>
    <w:p w14:paraId="654CE9A4" w14:textId="77777777" w:rsidR="008965DF" w:rsidRPr="004527F7" w:rsidRDefault="008965DF" w:rsidP="005479B4">
      <w:pPr>
        <w:ind w:right="6"/>
        <w:jc w:val="both"/>
        <w:rPr>
          <w:rFonts w:cs="Arial"/>
        </w:rPr>
      </w:pPr>
      <w:r w:rsidRPr="004527F7">
        <w:t>This measurement methodology is designed to test possibilities to increase the number of VHF voice channels by switching from analogue to digital channels and reducing channel bandwidth (channel</w:t>
      </w:r>
      <w:r>
        <w:t> </w:t>
      </w:r>
      <w:r w:rsidRPr="004527F7">
        <w:t>step) Ks = 25 kHz</w:t>
      </w:r>
      <w:r w:rsidRPr="004527F7">
        <w:rPr>
          <w:rFonts w:cs="Arial"/>
        </w:rPr>
        <w:t xml:space="preserve"> to K</w:t>
      </w:r>
      <w:r w:rsidRPr="004527F7">
        <w:t>s = 6.25 kHz</w:t>
      </w:r>
      <w:r w:rsidRPr="004527F7">
        <w:rPr>
          <w:rFonts w:cs="Arial"/>
        </w:rPr>
        <w:t xml:space="preserve">. This method of measurement is intended to evaluate the effects of the digitalisation of marine radio communications. </w:t>
      </w:r>
    </w:p>
    <w:p w14:paraId="52AC3449" w14:textId="77777777" w:rsidR="008965DF" w:rsidRPr="004527F7" w:rsidRDefault="008965DF" w:rsidP="005479B4">
      <w:pPr>
        <w:ind w:right="6"/>
        <w:jc w:val="both"/>
        <w:rPr>
          <w:rFonts w:cs="Arial"/>
        </w:rPr>
      </w:pPr>
      <w:r w:rsidRPr="004527F7">
        <w:rPr>
          <w:rFonts w:cs="Arial"/>
        </w:rPr>
        <w:t xml:space="preserve">Evaluation measurement shall be carried out in the frequency range </w:t>
      </w:r>
      <w:r w:rsidRPr="004527F7">
        <w:t>f = 156</w:t>
      </w:r>
      <w:r w:rsidRPr="004527F7">
        <w:rPr>
          <w:rFonts w:cs="Arial"/>
        </w:rPr>
        <w:t>.</w:t>
      </w:r>
      <w:r w:rsidRPr="004527F7">
        <w:t xml:space="preserve">7-156.8 MHz (or more precisely f = </w:t>
      </w:r>
      <w:r w:rsidRPr="004527F7">
        <w:rPr>
          <w:rFonts w:cs="Arial"/>
        </w:rPr>
        <w:t xml:space="preserve">156.709375–156.7625 MHz; ITU Radio Regulations Appendix </w:t>
      </w:r>
      <w:r w:rsidRPr="004527F7">
        <w:rPr>
          <w:rFonts w:cs="Arial"/>
          <w:b/>
          <w:bCs/>
        </w:rPr>
        <w:t>18</w:t>
      </w:r>
      <w:r w:rsidRPr="004527F7">
        <w:rPr>
          <w:rFonts w:cs="Arial"/>
        </w:rPr>
        <w:t xml:space="preserve"> channel designator K </w:t>
      </w:r>
      <w:r w:rsidRPr="004527F7">
        <w:t>=</w:t>
      </w:r>
      <w:r w:rsidRPr="004527F7">
        <w:rPr>
          <w:rFonts w:cs="Arial"/>
        </w:rPr>
        <w:t xml:space="preserve"> 15;74).</w:t>
      </w:r>
    </w:p>
    <w:p w14:paraId="335EAA17" w14:textId="77777777" w:rsidR="008965DF" w:rsidRPr="004527F7" w:rsidRDefault="008965DF" w:rsidP="005479B4">
      <w:pPr>
        <w:pStyle w:val="FigureNo"/>
      </w:pPr>
      <w:r w:rsidRPr="004527F7">
        <w:t>Figure 26</w:t>
      </w:r>
    </w:p>
    <w:p w14:paraId="51AFF877" w14:textId="77777777" w:rsidR="008965DF" w:rsidRPr="004527F7" w:rsidRDefault="008965DF" w:rsidP="005479B4">
      <w:pPr>
        <w:pStyle w:val="Figuretitle"/>
        <w:rPr>
          <w:rFonts w:eastAsiaTheme="minorHAnsi"/>
        </w:rPr>
      </w:pPr>
      <w:r w:rsidRPr="004527F7">
        <w:t>Distribution of ducts in the frequency range</w:t>
      </w:r>
    </w:p>
    <w:p w14:paraId="66DBCB57" w14:textId="77777777" w:rsidR="008965DF" w:rsidRPr="004527F7" w:rsidRDefault="008965DF" w:rsidP="005479B4">
      <w:pPr>
        <w:pStyle w:val="Figure"/>
      </w:pPr>
      <w:r w:rsidRPr="004527F7">
        <w:drawing>
          <wp:inline distT="0" distB="0" distL="0" distR="0" wp14:anchorId="20AA266D" wp14:editId="3A90F798">
            <wp:extent cx="5745637" cy="2511846"/>
            <wp:effectExtent l="0" t="0" r="7620" b="3175"/>
            <wp:docPr id="44" name="Pilt 44"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lt 44" descr="Chart&#10;&#10;Description automatically generated with medium confidence"/>
                    <pic:cNvPicPr/>
                  </pic:nvPicPr>
                  <pic:blipFill>
                    <a:blip r:embed="rId51">
                      <a:extLst>
                        <a:ext uri="{28A0092B-C50C-407E-A947-70E740481C1C}">
                          <a14:useLocalDpi xmlns:a14="http://schemas.microsoft.com/office/drawing/2010/main" val="0"/>
                        </a:ext>
                      </a:extLst>
                    </a:blip>
                    <a:stretch>
                      <a:fillRect/>
                    </a:stretch>
                  </pic:blipFill>
                  <pic:spPr>
                    <a:xfrm>
                      <a:off x="0" y="0"/>
                      <a:ext cx="5753276" cy="2515186"/>
                    </a:xfrm>
                    <a:prstGeom prst="rect">
                      <a:avLst/>
                    </a:prstGeom>
                  </pic:spPr>
                </pic:pic>
              </a:graphicData>
            </a:graphic>
          </wp:inline>
        </w:drawing>
      </w:r>
    </w:p>
    <w:p w14:paraId="1914A7D8" w14:textId="77777777" w:rsidR="008965DF" w:rsidRPr="004527F7" w:rsidRDefault="008965DF" w:rsidP="005479B4">
      <w:pPr>
        <w:ind w:right="6"/>
        <w:jc w:val="both"/>
      </w:pPr>
      <w:r w:rsidRPr="004527F7">
        <w:lastRenderedPageBreak/>
        <w:t xml:space="preserve">A speech contains certain redundant information that is not reasonable to be sent over the channel. The </w:t>
      </w:r>
      <w:proofErr w:type="spellStart"/>
      <w:r w:rsidRPr="004527F7">
        <w:t>dPMR</w:t>
      </w:r>
      <w:proofErr w:type="spellEnd"/>
      <w:r w:rsidRPr="004527F7">
        <w:t xml:space="preserve"> standard uses the source to codec </w:t>
      </w:r>
      <w:proofErr w:type="spellStart"/>
      <w:r w:rsidRPr="004527F7">
        <w:t>AMBE+2</w:t>
      </w:r>
      <w:proofErr w:type="spellEnd"/>
      <w:r w:rsidRPr="004527F7">
        <w:t xml:space="preserve"> (Advanced Multiband Excitation) or more advanced.</w:t>
      </w:r>
    </w:p>
    <w:p w14:paraId="4877B7C6" w14:textId="77777777" w:rsidR="008965DF" w:rsidRPr="004527F7" w:rsidRDefault="008965DF" w:rsidP="005479B4">
      <w:pPr>
        <w:pStyle w:val="FigureNo"/>
      </w:pPr>
      <w:r w:rsidRPr="004527F7">
        <w:t>Figure 27</w:t>
      </w:r>
    </w:p>
    <w:p w14:paraId="33D20A83" w14:textId="77777777" w:rsidR="008965DF" w:rsidRPr="004527F7" w:rsidRDefault="008965DF" w:rsidP="005479B4">
      <w:pPr>
        <w:pStyle w:val="Figuretitle"/>
      </w:pPr>
      <w:r w:rsidRPr="004527F7">
        <w:t xml:space="preserve">Channel block-diagram </w:t>
      </w:r>
    </w:p>
    <w:p w14:paraId="1BEA066E" w14:textId="77777777" w:rsidR="008965DF" w:rsidRPr="004527F7" w:rsidRDefault="008965DF" w:rsidP="005479B4">
      <w:pPr>
        <w:pStyle w:val="Figure"/>
        <w:rPr>
          <w:szCs w:val="24"/>
        </w:rPr>
      </w:pPr>
      <w:r w:rsidRPr="004527F7">
        <w:drawing>
          <wp:inline distT="0" distB="0" distL="0" distR="0" wp14:anchorId="66774D72" wp14:editId="09E2F658">
            <wp:extent cx="6023990" cy="1961002"/>
            <wp:effectExtent l="0" t="0" r="0" b="1270"/>
            <wp:docPr id="45" name="Pilt 4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lt 45" descr="Diagram&#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6066169" cy="1974733"/>
                    </a:xfrm>
                    <a:prstGeom prst="rect">
                      <a:avLst/>
                    </a:prstGeom>
                  </pic:spPr>
                </pic:pic>
              </a:graphicData>
            </a:graphic>
          </wp:inline>
        </w:drawing>
      </w:r>
    </w:p>
    <w:p w14:paraId="7C055E55" w14:textId="77777777" w:rsidR="008965DF" w:rsidRPr="004527F7" w:rsidRDefault="008965DF" w:rsidP="005479B4">
      <w:pPr>
        <w:pStyle w:val="Normalaftertitle"/>
        <w:jc w:val="both"/>
      </w:pPr>
      <w:r w:rsidRPr="004527F7">
        <w:t xml:space="preserve">The </w:t>
      </w:r>
      <w:proofErr w:type="spellStart"/>
      <w:r w:rsidRPr="004527F7">
        <w:t>dPMR</w:t>
      </w:r>
      <w:proofErr w:type="spellEnd"/>
      <w:r w:rsidRPr="004527F7">
        <w:t xml:space="preserve"> standard uses Hamming code (Hamming code can correct single errors) in combination with interleaving. However, these are effective up to a certain point. In case of fading, long link or noise, bit errors can reduce the channel’s capacity and make it incomprehensible. To assess the quality of the communication calls are made from various distances (d). In break points (d):</w:t>
      </w:r>
    </w:p>
    <w:p w14:paraId="7500E1CE" w14:textId="77777777" w:rsidR="008965DF" w:rsidRPr="004527F7" w:rsidRDefault="008965DF" w:rsidP="005479B4">
      <w:pPr>
        <w:jc w:val="both"/>
      </w:pPr>
      <w:r w:rsidRPr="004527F7">
        <w:t>Quality of the speech is assessed in the 5-point scale (good without interruption; good with disruptions; distorted without interruption; distorted with interruption; impossible to understand</w:t>
      </w:r>
      <w:proofErr w:type="gramStart"/>
      <w:r w:rsidRPr="004527F7">
        <w:t>);</w:t>
      </w:r>
      <w:proofErr w:type="gramEnd"/>
    </w:p>
    <w:p w14:paraId="3DE390A6" w14:textId="77777777" w:rsidR="008965DF" w:rsidRPr="004527F7" w:rsidRDefault="008965DF" w:rsidP="005479B4">
      <w:pPr>
        <w:jc w:val="both"/>
      </w:pPr>
      <w:r w:rsidRPr="004527F7">
        <w:t xml:space="preserve">Measure the signal to-noise ratio SNR (Signal power or averaged level during transmission/ noise level without transmission). The electric field strength E is </w:t>
      </w:r>
      <w:proofErr w:type="gramStart"/>
      <w:r w:rsidRPr="004527F7">
        <w:t>measured</w:t>
      </w:r>
      <w:proofErr w:type="gramEnd"/>
      <w:r w:rsidRPr="004527F7">
        <w:t xml:space="preserve"> and signal power is calculated;</w:t>
      </w:r>
    </w:p>
    <w:p w14:paraId="5E311109" w14:textId="77777777" w:rsidR="008965DF" w:rsidRPr="004527F7" w:rsidRDefault="008965DF" w:rsidP="005479B4">
      <w:pPr>
        <w:jc w:val="both"/>
        <w:rPr>
          <w:rFonts w:cs="Arial"/>
        </w:rPr>
      </w:pPr>
      <w:r w:rsidRPr="004527F7">
        <w:rPr>
          <w:rFonts w:cs="Arial"/>
        </w:rPr>
        <w:t xml:space="preserve">Signal to-noise ratio </w:t>
      </w:r>
      <w:r w:rsidRPr="004527F7">
        <w:t>SNR</w:t>
      </w:r>
      <w:r w:rsidRPr="004527F7">
        <w:rPr>
          <w:rFonts w:cs="Arial"/>
        </w:rPr>
        <w:t xml:space="preserve"> provided that adjacent analogue channels (</w:t>
      </w:r>
      <w:r w:rsidRPr="004527F7">
        <w:t>K</w:t>
      </w:r>
      <w:r w:rsidRPr="004527F7">
        <w:rPr>
          <w:rFonts w:cs="Arial"/>
          <w:vertAlign w:val="subscript"/>
        </w:rPr>
        <w:t xml:space="preserve"> s </w:t>
      </w:r>
      <w:r w:rsidRPr="004527F7">
        <w:rPr>
          <w:rFonts w:cs="Arial"/>
        </w:rPr>
        <w:t xml:space="preserve">= 25 kHz) are working, and digital communication is interrupted. Pictures of spectrum and measurement results are recorded in the event of a disruption. </w:t>
      </w:r>
    </w:p>
    <w:p w14:paraId="1B677338" w14:textId="77777777" w:rsidR="008965DF" w:rsidRPr="004527F7" w:rsidRDefault="008965DF" w:rsidP="005479B4">
      <w:pPr>
        <w:jc w:val="both"/>
        <w:rPr>
          <w:rFonts w:cs="Arial"/>
        </w:rPr>
      </w:pPr>
      <w:r w:rsidRPr="004527F7">
        <w:rPr>
          <w:rFonts w:cs="Arial"/>
        </w:rPr>
        <w:t>The measurement shall be carried out between shore station, vessel, and handheld stations.</w:t>
      </w:r>
    </w:p>
    <w:p w14:paraId="6ABBE2DD" w14:textId="77777777" w:rsidR="008965DF" w:rsidRPr="004527F7" w:rsidRDefault="008965DF" w:rsidP="005479B4">
      <w:pPr>
        <w:jc w:val="both"/>
      </w:pPr>
      <w:r w:rsidRPr="004527F7">
        <w:rPr>
          <w:rFonts w:cs="Arial"/>
        </w:rPr>
        <w:t xml:space="preserve">The distance </w:t>
      </w:r>
      <w:r w:rsidRPr="004527F7">
        <w:t xml:space="preserve">d shall be determined using the multi- ray propagation model for over-the-sea communication. </w:t>
      </w:r>
    </w:p>
    <w:p w14:paraId="44FB28FA" w14:textId="77777777" w:rsidR="008965DF" w:rsidRPr="004527F7" w:rsidRDefault="008965DF" w:rsidP="005479B4">
      <w:pPr>
        <w:pStyle w:val="FigureNo"/>
      </w:pPr>
      <w:r w:rsidRPr="004527F7">
        <w:lastRenderedPageBreak/>
        <w:t>Figure 28</w:t>
      </w:r>
    </w:p>
    <w:p w14:paraId="725FDFDA" w14:textId="77777777" w:rsidR="008965DF" w:rsidRPr="004527F7" w:rsidRDefault="008965DF" w:rsidP="005479B4">
      <w:pPr>
        <w:pStyle w:val="Figuretitle"/>
      </w:pPr>
      <w:r w:rsidRPr="004527F7">
        <w:t xml:space="preserve">Three ways the VHF radio waves are propagated at </w:t>
      </w:r>
      <w:proofErr w:type="gramStart"/>
      <w:r w:rsidRPr="004527F7">
        <w:t>sea</w:t>
      </w:r>
      <w:proofErr w:type="gramEnd"/>
      <w:r w:rsidRPr="004527F7">
        <w:t xml:space="preserve"> </w:t>
      </w:r>
    </w:p>
    <w:p w14:paraId="631B90A6" w14:textId="77777777" w:rsidR="008965DF" w:rsidRPr="004527F7" w:rsidRDefault="008965DF" w:rsidP="005479B4">
      <w:pPr>
        <w:pStyle w:val="Figure"/>
        <w:rPr>
          <w:szCs w:val="24"/>
        </w:rPr>
      </w:pPr>
      <w:r w:rsidRPr="004527F7">
        <w:drawing>
          <wp:inline distT="0" distB="0" distL="0" distR="0" wp14:anchorId="63113EF8" wp14:editId="27A9A85B">
            <wp:extent cx="4340827" cy="2049137"/>
            <wp:effectExtent l="0" t="0" r="3175" b="8890"/>
            <wp:docPr id="46" name="Pilt 4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lt 46" descr="Diagram&#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4382800" cy="2068951"/>
                    </a:xfrm>
                    <a:prstGeom prst="rect">
                      <a:avLst/>
                    </a:prstGeom>
                  </pic:spPr>
                </pic:pic>
              </a:graphicData>
            </a:graphic>
          </wp:inline>
        </w:drawing>
      </w:r>
    </w:p>
    <w:p w14:paraId="33892438" w14:textId="77777777" w:rsidR="008965DF" w:rsidRPr="004527F7" w:rsidRDefault="008965DF" w:rsidP="005479B4">
      <w:pPr>
        <w:pStyle w:val="Normalaftertitle"/>
        <w:jc w:val="both"/>
      </w:pPr>
      <w:r w:rsidRPr="004527F7">
        <w:t>The reflection of radio waves on the surface of the sea will have a significant effect on the loss of the link. Therefore, only the marine propagation model can be used for this calculation.</w:t>
      </w:r>
    </w:p>
    <w:p w14:paraId="2F3F521C" w14:textId="77777777" w:rsidR="008965DF" w:rsidRDefault="008965DF" w:rsidP="005479B4">
      <w:pPr>
        <w:ind w:right="6"/>
        <w:jc w:val="both"/>
      </w:pPr>
      <w:r w:rsidRPr="004527F7">
        <w:t>Theoretical dual-beam distribution model at sea for line-of-sight:</w:t>
      </w:r>
    </w:p>
    <w:p w14:paraId="2B3DC6E1" w14:textId="77777777" w:rsidR="008965DF" w:rsidRPr="004527F7" w:rsidRDefault="008965DF" w:rsidP="005479B4">
      <w:pPr>
        <w:pStyle w:val="Equation"/>
        <w:rPr>
          <w:lang w:eastAsia="da-DK"/>
        </w:rPr>
      </w:pPr>
      <w:r>
        <w:tab/>
      </w:r>
      <w:r>
        <w:tab/>
      </w:r>
      <m:oMath>
        <m:sSub>
          <m:sSubPr>
            <m:ctrlPr>
              <w:rPr>
                <w:rFonts w:ascii="Cambria Math" w:hAnsi="Cambria Math"/>
              </w:rPr>
            </m:ctrlPr>
          </m:sSubPr>
          <m:e>
            <m:r>
              <w:rPr>
                <w:rFonts w:ascii="Cambria Math" w:hAnsi="Cambria Math"/>
              </w:rPr>
              <m:t>L</m:t>
            </m:r>
          </m:e>
          <m:sub>
            <m:r>
              <m:rPr>
                <m:sty m:val="p"/>
              </m:rPr>
              <w:rPr>
                <w:rFonts w:ascii="Cambria Math" w:hAnsi="Cambria Math"/>
              </w:rPr>
              <m:t>2-</m:t>
            </m:r>
            <m:r>
              <w:rPr>
                <w:rFonts w:ascii="Cambria Math" w:hAnsi="Cambria Math"/>
              </w:rPr>
              <m:t>ray</m:t>
            </m:r>
          </m:sub>
        </m:sSub>
        <m:r>
          <m:rPr>
            <m:sty m:val="p"/>
          </m:rPr>
          <w:rPr>
            <w:rFonts w:ascii="Cambria Math" w:hAnsi="Cambria Math"/>
          </w:rPr>
          <m:t>=-10</m:t>
        </m:r>
        <m:sSub>
          <m:sSubPr>
            <m:ctrlPr>
              <w:rPr>
                <w:rFonts w:ascii="Cambria Math" w:hAnsi="Cambria Math"/>
              </w:rPr>
            </m:ctrlPr>
          </m:sSubPr>
          <m:e>
            <m:r>
              <w:rPr>
                <w:rFonts w:ascii="Cambria Math" w:hAnsi="Cambria Math"/>
              </w:rPr>
              <m:t>log</m:t>
            </m:r>
          </m:e>
          <m:sub>
            <m:r>
              <m:rPr>
                <m:sty m:val="p"/>
              </m:rPr>
              <w:rPr>
                <w:rFonts w:ascii="Cambria Math" w:hAnsi="Cambria Math"/>
              </w:rPr>
              <m:t>10</m:t>
            </m:r>
          </m:sub>
        </m:sSub>
        <m:d>
          <m:dPr>
            <m:begChr m:val="{"/>
            <m:endChr m:val="}"/>
            <m:ctrlPr>
              <w:rPr>
                <w:rFonts w:ascii="Cambria Math" w:hAnsi="Cambria Math"/>
              </w:rPr>
            </m:ctrlPr>
          </m:dPr>
          <m:e>
            <m:sSup>
              <m:sSupPr>
                <m:ctrlPr>
                  <w:rPr>
                    <w:rFonts w:ascii="Cambria Math" w:hAnsi="Cambria Math"/>
                  </w:rPr>
                </m:ctrlPr>
              </m:sSupPr>
              <m:e>
                <m:d>
                  <m:dPr>
                    <m:ctrlPr>
                      <w:rPr>
                        <w:rFonts w:ascii="Cambria Math" w:hAnsi="Cambria Math"/>
                      </w:rPr>
                    </m:ctrlPr>
                  </m:dPr>
                  <m:e>
                    <m:f>
                      <m:fPr>
                        <m:ctrlPr>
                          <w:rPr>
                            <w:rFonts w:ascii="Cambria Math" w:hAnsi="Cambria Math"/>
                          </w:rPr>
                        </m:ctrlPr>
                      </m:fPr>
                      <m:num>
                        <m:r>
                          <w:rPr>
                            <w:rFonts w:ascii="Cambria Math" w:hAnsi="Cambria Math"/>
                          </w:rPr>
                          <m:t>λ</m:t>
                        </m:r>
                      </m:num>
                      <m:den>
                        <m:r>
                          <m:rPr>
                            <m:sty m:val="p"/>
                          </m:rPr>
                          <w:rPr>
                            <w:rFonts w:ascii="Cambria Math" w:hAnsi="Cambria Math"/>
                          </w:rPr>
                          <m:t>4</m:t>
                        </m:r>
                        <m:r>
                          <w:rPr>
                            <w:rFonts w:ascii="Cambria Math" w:hAnsi="Cambria Math"/>
                          </w:rPr>
                          <m:t>πd</m:t>
                        </m:r>
                      </m:den>
                    </m:f>
                  </m:e>
                </m:d>
              </m:e>
              <m:sup>
                <m:r>
                  <m:rPr>
                    <m:sty m:val="p"/>
                  </m:rPr>
                  <w:rPr>
                    <w:rFonts w:ascii="Cambria Math" w:hAnsi="Cambria Math"/>
                  </w:rPr>
                  <m:t>2</m:t>
                </m:r>
              </m:sup>
            </m:sSup>
            <m:sSup>
              <m:sSupPr>
                <m:ctrlPr>
                  <w:rPr>
                    <w:rFonts w:ascii="Cambria Math" w:hAnsi="Cambria Math"/>
                  </w:rPr>
                </m:ctrlPr>
              </m:sSupPr>
              <m:e>
                <m:d>
                  <m:dPr>
                    <m:begChr m:val="["/>
                    <m:endChr m:val="]"/>
                    <m:ctrlPr>
                      <w:rPr>
                        <w:rFonts w:ascii="Cambria Math" w:hAnsi="Cambria Math"/>
                      </w:rPr>
                    </m:ctrlPr>
                  </m:dPr>
                  <m:e>
                    <m:r>
                      <m:rPr>
                        <m:sty m:val="p"/>
                      </m:rPr>
                      <w:rPr>
                        <w:rFonts w:ascii="Cambria Math" w:hAnsi="Cambria Math"/>
                      </w:rPr>
                      <m:t>2</m:t>
                    </m:r>
                    <m:r>
                      <w:rPr>
                        <w:rFonts w:ascii="Cambria Math" w:hAnsi="Cambria Math"/>
                      </w:rPr>
                      <m:t>sin</m:t>
                    </m:r>
                    <m:d>
                      <m:dPr>
                        <m:ctrlPr>
                          <w:rPr>
                            <w:rFonts w:ascii="Cambria Math" w:hAnsi="Cambria Math"/>
                          </w:rPr>
                        </m:ctrlPr>
                      </m:dPr>
                      <m:e>
                        <m:f>
                          <m:fPr>
                            <m:ctrlPr>
                              <w:rPr>
                                <w:rFonts w:ascii="Cambria Math" w:hAnsi="Cambria Math"/>
                              </w:rPr>
                            </m:ctrlPr>
                          </m:fPr>
                          <m:num>
                            <m:r>
                              <m:rPr>
                                <m:sty m:val="p"/>
                              </m:rPr>
                              <w:rPr>
                                <w:rFonts w:ascii="Cambria Math" w:hAnsi="Cambria Math"/>
                              </w:rPr>
                              <m:t>2</m:t>
                            </m:r>
                            <m:r>
                              <w:rPr>
                                <w:rFonts w:ascii="Cambria Math" w:hAnsi="Cambria Math"/>
                              </w:rPr>
                              <m:t>π</m:t>
                            </m:r>
                            <m:sSub>
                              <m:sSubPr>
                                <m:ctrlPr>
                                  <w:rPr>
                                    <w:rFonts w:ascii="Cambria Math" w:hAnsi="Cambria Math"/>
                                  </w:rPr>
                                </m:ctrlPr>
                              </m:sSubPr>
                              <m:e>
                                <m:sSub>
                                  <m:sSubPr>
                                    <m:ctrlPr>
                                      <w:rPr>
                                        <w:rFonts w:ascii="Cambria Math" w:hAnsi="Cambria Math"/>
                                      </w:rPr>
                                    </m:ctrlPr>
                                  </m:sSubPr>
                                  <m:e>
                                    <m:r>
                                      <w:rPr>
                                        <w:rFonts w:ascii="Cambria Math" w:hAnsi="Cambria Math"/>
                                      </w:rPr>
                                      <m:t>h</m:t>
                                    </m:r>
                                  </m:e>
                                  <m:sub>
                                    <m:r>
                                      <w:rPr>
                                        <w:rFonts w:ascii="Cambria Math" w:hAnsi="Cambria Math"/>
                                      </w:rPr>
                                      <m:t>t</m:t>
                                    </m:r>
                                  </m:sub>
                                </m:sSub>
                                <m:r>
                                  <w:rPr>
                                    <w:rFonts w:ascii="Cambria Math" w:hAnsi="Cambria Math"/>
                                  </w:rPr>
                                  <m:t>h</m:t>
                                </m:r>
                              </m:e>
                              <m:sub>
                                <m:r>
                                  <w:rPr>
                                    <w:rFonts w:ascii="Cambria Math" w:hAnsi="Cambria Math"/>
                                  </w:rPr>
                                  <m:t>r</m:t>
                                </m:r>
                              </m:sub>
                            </m:sSub>
                          </m:num>
                          <m:den>
                            <m:r>
                              <w:rPr>
                                <w:rFonts w:ascii="Cambria Math" w:hAnsi="Cambria Math"/>
                              </w:rPr>
                              <m:t>λd</m:t>
                            </m:r>
                          </m:den>
                        </m:f>
                      </m:e>
                    </m:d>
                  </m:e>
                </m:d>
              </m:e>
              <m:sup>
                <m:r>
                  <m:rPr>
                    <m:sty m:val="p"/>
                  </m:rPr>
                  <w:rPr>
                    <w:rFonts w:ascii="Cambria Math" w:hAnsi="Cambria Math"/>
                  </w:rPr>
                  <m:t>2</m:t>
                </m:r>
              </m:sup>
            </m:sSup>
          </m:e>
        </m:d>
      </m:oMath>
      <w:r w:rsidRPr="00757404">
        <w:rPr>
          <w:rFonts w:ascii="Calibri" w:hAnsi="Calibri"/>
        </w:rPr>
        <w:tab/>
      </w:r>
      <w:r w:rsidRPr="004527F7">
        <w:t>(1)</w:t>
      </w:r>
    </w:p>
    <w:p w14:paraId="7C035CE2" w14:textId="77777777" w:rsidR="008965DF" w:rsidRPr="004527F7" w:rsidRDefault="008965DF" w:rsidP="005479B4">
      <w:pPr>
        <w:ind w:left="360" w:hanging="360"/>
        <w:jc w:val="both"/>
      </w:pPr>
      <w:r w:rsidRPr="004527F7">
        <w:t>where:</w:t>
      </w:r>
    </w:p>
    <w:p w14:paraId="280F3E51" w14:textId="77777777" w:rsidR="008965DF" w:rsidRPr="004527F7" w:rsidRDefault="008965DF" w:rsidP="005479B4">
      <w:pPr>
        <w:pStyle w:val="Equationlegend"/>
      </w:pPr>
      <w:r>
        <w:tab/>
      </w:r>
      <w:proofErr w:type="spellStart"/>
      <w:r w:rsidRPr="004527F7">
        <w:t>L</w:t>
      </w:r>
      <w:r w:rsidRPr="004527F7">
        <w:rPr>
          <w:vertAlign w:val="subscript"/>
        </w:rPr>
        <w:t>2</w:t>
      </w:r>
      <w:proofErr w:type="spellEnd"/>
      <w:r w:rsidRPr="004527F7">
        <w:rPr>
          <w:vertAlign w:val="subscript"/>
        </w:rPr>
        <w:t>-ray</w:t>
      </w:r>
      <w:r w:rsidRPr="004527F7">
        <w:t xml:space="preserve"> </w:t>
      </w:r>
      <w:r>
        <w:tab/>
      </w:r>
      <w:r w:rsidRPr="004527F7">
        <w:t>is the net loss of the link for two-ray propagation [dB]</w:t>
      </w:r>
    </w:p>
    <w:p w14:paraId="6BD678C6" w14:textId="77777777" w:rsidR="008965DF" w:rsidRPr="004527F7" w:rsidRDefault="008965DF" w:rsidP="005479B4">
      <w:pPr>
        <w:pStyle w:val="Equationlegend"/>
      </w:pPr>
      <w:r>
        <w:rPr>
          <w:i/>
        </w:rPr>
        <w:tab/>
      </w:r>
      <w:r w:rsidRPr="004527F7">
        <w:rPr>
          <w:i/>
        </w:rPr>
        <w:t xml:space="preserve">λ </w:t>
      </w:r>
      <w:r>
        <w:rPr>
          <w:i/>
        </w:rPr>
        <w:tab/>
      </w:r>
      <w:r w:rsidRPr="004527F7">
        <w:t>is the wavelength [m]</w:t>
      </w:r>
    </w:p>
    <w:p w14:paraId="1DE42B7C" w14:textId="77777777" w:rsidR="008965DF" w:rsidRPr="004527F7" w:rsidRDefault="008965DF" w:rsidP="005479B4">
      <w:pPr>
        <w:pStyle w:val="Equationlegend"/>
      </w:pPr>
      <w:r>
        <w:rPr>
          <w:i/>
        </w:rPr>
        <w:tab/>
      </w:r>
      <w:r w:rsidRPr="004527F7">
        <w:rPr>
          <w:i/>
        </w:rPr>
        <w:t>d</w:t>
      </w:r>
      <w:r w:rsidRPr="004527F7">
        <w:t xml:space="preserve"> </w:t>
      </w:r>
      <w:r>
        <w:tab/>
      </w:r>
      <w:r w:rsidRPr="004527F7">
        <w:t>is the distance between the sender and the receiver [m]</w:t>
      </w:r>
    </w:p>
    <w:p w14:paraId="5564E8B8" w14:textId="77777777" w:rsidR="008965DF" w:rsidRPr="004527F7" w:rsidRDefault="008965DF" w:rsidP="005479B4">
      <w:pPr>
        <w:pStyle w:val="Equationlegend"/>
      </w:pPr>
      <w:r>
        <w:rPr>
          <w:i/>
        </w:rPr>
        <w:tab/>
      </w:r>
      <w:proofErr w:type="spellStart"/>
      <w:r w:rsidRPr="004527F7">
        <w:rPr>
          <w:i/>
        </w:rPr>
        <w:t>h</w:t>
      </w:r>
      <w:r w:rsidRPr="004527F7">
        <w:rPr>
          <w:i/>
          <w:vertAlign w:val="subscript"/>
        </w:rPr>
        <w:t>t</w:t>
      </w:r>
      <w:proofErr w:type="spellEnd"/>
      <w:r w:rsidRPr="004527F7">
        <w:t xml:space="preserve"> and </w:t>
      </w:r>
      <w:r w:rsidRPr="004527F7">
        <w:rPr>
          <w:i/>
        </w:rPr>
        <w:t>h</w:t>
      </w:r>
      <w:r w:rsidRPr="004527F7">
        <w:rPr>
          <w:i/>
          <w:vertAlign w:val="subscript"/>
        </w:rPr>
        <w:t>r</w:t>
      </w:r>
      <w:r w:rsidRPr="004527F7">
        <w:t xml:space="preserve"> </w:t>
      </w:r>
      <w:r>
        <w:tab/>
      </w:r>
      <w:r w:rsidRPr="004527F7">
        <w:t>are the height of the transmitter and receiver antenna [m].</w:t>
      </w:r>
    </w:p>
    <w:p w14:paraId="1B40CF49" w14:textId="77777777" w:rsidR="008965DF" w:rsidRPr="004527F7" w:rsidRDefault="008965DF" w:rsidP="005479B4">
      <w:pPr>
        <w:jc w:val="both"/>
        <w:rPr>
          <w:rFonts w:cs="Arial"/>
        </w:rPr>
      </w:pPr>
      <w:r w:rsidRPr="004527F7">
        <w:rPr>
          <w:rFonts w:cs="Arial"/>
        </w:rPr>
        <w:t>Antenna heights:</w:t>
      </w:r>
    </w:p>
    <w:p w14:paraId="205CE156" w14:textId="77777777" w:rsidR="008965DF" w:rsidRPr="004527F7" w:rsidRDefault="008965DF" w:rsidP="005479B4">
      <w:pPr>
        <w:pStyle w:val="Equationlegend"/>
      </w:pPr>
      <w:bookmarkStart w:id="495" w:name="_Hlk17731298"/>
      <w:r>
        <w:rPr>
          <w:i/>
        </w:rPr>
        <w:tab/>
      </w:r>
      <w:proofErr w:type="spellStart"/>
      <w:r w:rsidRPr="004527F7">
        <w:rPr>
          <w:i/>
        </w:rPr>
        <w:t>h</w:t>
      </w:r>
      <w:r w:rsidRPr="004527F7">
        <w:rPr>
          <w:i/>
          <w:vertAlign w:val="subscript"/>
        </w:rPr>
        <w:t>b</w:t>
      </w:r>
      <w:proofErr w:type="spellEnd"/>
      <w:r w:rsidRPr="004527F7">
        <w:t xml:space="preserve"> </w:t>
      </w:r>
      <w:r>
        <w:tab/>
      </w:r>
      <w:r w:rsidRPr="004527F7">
        <w:t xml:space="preserve">= 100 </w:t>
      </w:r>
      <w:bookmarkEnd w:id="495"/>
      <w:r w:rsidRPr="004527F7">
        <w:t xml:space="preserve">m and </w:t>
      </w:r>
      <w:proofErr w:type="spellStart"/>
      <w:r w:rsidRPr="004527F7">
        <w:rPr>
          <w:i/>
        </w:rPr>
        <w:t>h</w:t>
      </w:r>
      <w:r w:rsidRPr="004527F7">
        <w:rPr>
          <w:i/>
          <w:vertAlign w:val="subscript"/>
        </w:rPr>
        <w:t>mk</w:t>
      </w:r>
      <w:proofErr w:type="spellEnd"/>
      <w:r w:rsidRPr="004527F7">
        <w:rPr>
          <w:i/>
          <w:vertAlign w:val="subscript"/>
        </w:rPr>
        <w:t xml:space="preserve"> =</w:t>
      </w:r>
      <w:r w:rsidRPr="004527F7">
        <w:t xml:space="preserve"> 1.5 m (handheld station, boat) where </w:t>
      </w:r>
      <w:proofErr w:type="spellStart"/>
      <w:r w:rsidRPr="004527F7">
        <w:rPr>
          <w:i/>
        </w:rPr>
        <w:t>h</w:t>
      </w:r>
      <w:r w:rsidRPr="004527F7">
        <w:rPr>
          <w:i/>
          <w:vertAlign w:val="subscript"/>
        </w:rPr>
        <w:t>b</w:t>
      </w:r>
      <w:proofErr w:type="spellEnd"/>
      <w:r w:rsidRPr="004527F7">
        <w:t xml:space="preserve"> </w:t>
      </w:r>
      <w:r w:rsidRPr="004527F7">
        <w:rPr>
          <w:i/>
        </w:rPr>
        <w:t xml:space="preserve">– </w:t>
      </w:r>
      <w:r w:rsidRPr="004527F7">
        <w:t xml:space="preserve">base station antenna height and </w:t>
      </w:r>
      <w:r w:rsidRPr="004527F7">
        <w:rPr>
          <w:i/>
        </w:rPr>
        <w:t>h</w:t>
      </w:r>
      <w:r w:rsidRPr="004527F7">
        <w:rPr>
          <w:i/>
          <w:vertAlign w:val="subscript"/>
        </w:rPr>
        <w:t>m</w:t>
      </w:r>
      <w:r w:rsidRPr="004527F7">
        <w:t xml:space="preserve"> –</w:t>
      </w:r>
      <w:r>
        <w:t xml:space="preserve"> </w:t>
      </w:r>
      <w:r w:rsidRPr="004527F7">
        <w:t>mobile transceiver antenna height.</w:t>
      </w:r>
    </w:p>
    <w:p w14:paraId="263D7477" w14:textId="77777777" w:rsidR="008965DF" w:rsidRPr="004527F7" w:rsidRDefault="008965DF" w:rsidP="005479B4">
      <w:pPr>
        <w:jc w:val="both"/>
        <w:rPr>
          <w:rFonts w:cs="Arial"/>
        </w:rPr>
      </w:pPr>
      <w:r w:rsidRPr="004527F7">
        <w:rPr>
          <w:rFonts w:cs="Arial"/>
        </w:rPr>
        <w:t>Antenna gain:</w:t>
      </w:r>
    </w:p>
    <w:p w14:paraId="1EA9B301" w14:textId="77777777" w:rsidR="008965DF" w:rsidRPr="004527F7" w:rsidRDefault="008965DF" w:rsidP="005479B4">
      <w:pPr>
        <w:pStyle w:val="Equationlegend"/>
      </w:pPr>
      <w:r>
        <w:rPr>
          <w:i/>
        </w:rPr>
        <w:tab/>
      </w:r>
      <w:r w:rsidRPr="004527F7">
        <w:rPr>
          <w:i/>
        </w:rPr>
        <w:t>G</w:t>
      </w:r>
      <w:r w:rsidRPr="004527F7">
        <w:rPr>
          <w:i/>
          <w:vertAlign w:val="subscript"/>
        </w:rPr>
        <w:t>b</w:t>
      </w:r>
      <w:r w:rsidRPr="004527F7">
        <w:t xml:space="preserve"> </w:t>
      </w:r>
      <w:r>
        <w:tab/>
      </w:r>
      <w:r w:rsidRPr="004527F7">
        <w:t xml:space="preserve">= 7 </w:t>
      </w:r>
      <w:proofErr w:type="spellStart"/>
      <w:r w:rsidRPr="004527F7">
        <w:t>dBi</w:t>
      </w:r>
      <w:proofErr w:type="spellEnd"/>
      <w:r w:rsidRPr="004527F7">
        <w:t xml:space="preserve"> (base station on shore); </w:t>
      </w:r>
      <w:r w:rsidRPr="004527F7">
        <w:rPr>
          <w:i/>
        </w:rPr>
        <w:t>G</w:t>
      </w:r>
      <w:r w:rsidRPr="004527F7">
        <w:rPr>
          <w:i/>
          <w:vertAlign w:val="subscript"/>
        </w:rPr>
        <w:t>m</w:t>
      </w:r>
      <w:r w:rsidRPr="004527F7">
        <w:t xml:space="preserve"> = 2,15 </w:t>
      </w:r>
      <w:proofErr w:type="spellStart"/>
      <w:r w:rsidRPr="004527F7">
        <w:t>dBi</w:t>
      </w:r>
      <w:proofErr w:type="spellEnd"/>
      <w:r w:rsidRPr="004527F7">
        <w:t xml:space="preserve"> (craft); </w:t>
      </w:r>
      <w:proofErr w:type="spellStart"/>
      <w:r w:rsidRPr="004527F7">
        <w:rPr>
          <w:i/>
        </w:rPr>
        <w:t>G</w:t>
      </w:r>
      <w:r w:rsidRPr="004527F7">
        <w:rPr>
          <w:i/>
          <w:vertAlign w:val="subscript"/>
        </w:rPr>
        <w:t>k</w:t>
      </w:r>
      <w:proofErr w:type="spellEnd"/>
      <w:r w:rsidRPr="004527F7">
        <w:t xml:space="preserve"> = 0 </w:t>
      </w:r>
      <w:proofErr w:type="spellStart"/>
      <w:r w:rsidRPr="004527F7">
        <w:t>dBi</w:t>
      </w:r>
      <w:proofErr w:type="spellEnd"/>
      <w:r w:rsidRPr="004527F7">
        <w:t xml:space="preserve"> (handheld transceiver). </w:t>
      </w:r>
    </w:p>
    <w:p w14:paraId="6F44E28F" w14:textId="77777777" w:rsidR="008965DF" w:rsidRPr="004527F7" w:rsidRDefault="008965DF" w:rsidP="005479B4">
      <w:pPr>
        <w:pStyle w:val="enumlev1"/>
        <w:jc w:val="both"/>
      </w:pPr>
      <w:r w:rsidRPr="004527F7">
        <w:t>Transceiver gain:</w:t>
      </w:r>
    </w:p>
    <w:p w14:paraId="40B486CE" w14:textId="77777777" w:rsidR="008965DF" w:rsidRPr="004527F7" w:rsidRDefault="008965DF" w:rsidP="005479B4">
      <w:pPr>
        <w:pStyle w:val="Equationlegend"/>
      </w:pPr>
      <w:bookmarkStart w:id="496" w:name="_Hlk17820319"/>
      <w:r>
        <w:rPr>
          <w:i/>
        </w:rPr>
        <w:tab/>
      </w:r>
      <w:r w:rsidRPr="004527F7">
        <w:rPr>
          <w:i/>
        </w:rPr>
        <w:t>P</w:t>
      </w:r>
      <w:r w:rsidRPr="004527F7">
        <w:rPr>
          <w:i/>
          <w:vertAlign w:val="subscript"/>
        </w:rPr>
        <w:t>WK</w:t>
      </w:r>
      <w:bookmarkEnd w:id="496"/>
      <w:r>
        <w:rPr>
          <w:i/>
          <w:vertAlign w:val="subscript"/>
        </w:rPr>
        <w:tab/>
      </w:r>
      <w:r w:rsidRPr="004527F7">
        <w:t>= 5 W = 36,9 dBm (</w:t>
      </w:r>
      <w:bookmarkStart w:id="497" w:name="_Hlk24699080"/>
      <w:r w:rsidRPr="004527F7">
        <w:t>handheld transceiver</w:t>
      </w:r>
      <w:bookmarkEnd w:id="497"/>
      <w:r w:rsidRPr="004527F7">
        <w:t>)</w:t>
      </w:r>
    </w:p>
    <w:p w14:paraId="68A4543E" w14:textId="77777777" w:rsidR="008965DF" w:rsidRPr="004527F7" w:rsidRDefault="008965DF" w:rsidP="005479B4">
      <w:pPr>
        <w:pStyle w:val="Equationlegend"/>
      </w:pPr>
      <w:r>
        <w:rPr>
          <w:i/>
        </w:rPr>
        <w:tab/>
      </w:r>
      <w:proofErr w:type="spellStart"/>
      <w:r w:rsidRPr="004527F7">
        <w:rPr>
          <w:i/>
        </w:rPr>
        <w:t>P</w:t>
      </w:r>
      <w:r w:rsidRPr="004527F7">
        <w:rPr>
          <w:i/>
          <w:vertAlign w:val="subscript"/>
        </w:rPr>
        <w:t>wb</w:t>
      </w:r>
      <w:proofErr w:type="spellEnd"/>
      <w:r w:rsidRPr="004527F7">
        <w:rPr>
          <w:i/>
          <w:vertAlign w:val="subscript"/>
        </w:rPr>
        <w:t xml:space="preserve"> </w:t>
      </w:r>
      <w:r>
        <w:rPr>
          <w:i/>
          <w:vertAlign w:val="subscript"/>
        </w:rPr>
        <w:tab/>
      </w:r>
      <w:r w:rsidRPr="004527F7">
        <w:t>= 25 W = 43,9 dBm (base station)</w:t>
      </w:r>
    </w:p>
    <w:p w14:paraId="0340AC56" w14:textId="77777777" w:rsidR="008965DF" w:rsidRPr="004527F7" w:rsidRDefault="008965DF" w:rsidP="005479B4">
      <w:pPr>
        <w:pStyle w:val="Equationlegend"/>
      </w:pPr>
      <w:r>
        <w:rPr>
          <w:i/>
        </w:rPr>
        <w:tab/>
      </w:r>
      <w:proofErr w:type="spellStart"/>
      <w:r w:rsidRPr="004527F7">
        <w:rPr>
          <w:i/>
        </w:rPr>
        <w:t>P</w:t>
      </w:r>
      <w:r w:rsidRPr="004527F7">
        <w:rPr>
          <w:i/>
          <w:vertAlign w:val="subscript"/>
        </w:rPr>
        <w:t>WM</w:t>
      </w:r>
      <w:proofErr w:type="spellEnd"/>
      <w:r w:rsidRPr="004527F7">
        <w:t xml:space="preserve"> </w:t>
      </w:r>
      <w:r>
        <w:tab/>
      </w:r>
      <w:r w:rsidRPr="004527F7">
        <w:t>= 25 W = 43,9 dBm</w:t>
      </w:r>
      <w:r>
        <w:t>.</w:t>
      </w:r>
    </w:p>
    <w:p w14:paraId="6320229A" w14:textId="77777777" w:rsidR="008965DF" w:rsidRPr="004527F7" w:rsidRDefault="008965DF" w:rsidP="005479B4">
      <w:pPr>
        <w:pStyle w:val="enumlev1"/>
        <w:jc w:val="both"/>
      </w:pPr>
      <w:r w:rsidRPr="004527F7">
        <w:t xml:space="preserve">Radio receiver sensitivity </w:t>
      </w:r>
      <w:proofErr w:type="spellStart"/>
      <w:r w:rsidRPr="004527F7">
        <w:rPr>
          <w:i/>
        </w:rPr>
        <w:t>P</w:t>
      </w:r>
      <w:r w:rsidRPr="004527F7">
        <w:rPr>
          <w:i/>
          <w:vertAlign w:val="subscript"/>
        </w:rPr>
        <w:t>Rmin</w:t>
      </w:r>
      <w:proofErr w:type="spellEnd"/>
      <w:r w:rsidRPr="004527F7">
        <w:t xml:space="preserve"> = </w:t>
      </w:r>
      <w:r>
        <w:t>−</w:t>
      </w:r>
      <w:r w:rsidRPr="004527F7">
        <w:t>115 dBm.</w:t>
      </w:r>
    </w:p>
    <w:p w14:paraId="62DC5319" w14:textId="77777777" w:rsidR="008965DF" w:rsidRPr="004527F7" w:rsidRDefault="008965DF" w:rsidP="005479B4">
      <w:pPr>
        <w:ind w:right="5"/>
        <w:jc w:val="both"/>
        <w:rPr>
          <w:rFonts w:cs="Arial"/>
        </w:rPr>
      </w:pPr>
      <w:r w:rsidRPr="004527F7">
        <w:rPr>
          <w:rFonts w:cs="Arial"/>
        </w:rPr>
        <w:t>Transmission power including antenna:</w:t>
      </w:r>
    </w:p>
    <w:p w14:paraId="396CDF2B" w14:textId="77777777" w:rsidR="008965DF" w:rsidRPr="004527F7" w:rsidRDefault="008965DF" w:rsidP="005479B4">
      <w:pPr>
        <w:pStyle w:val="enumlev1"/>
        <w:jc w:val="both"/>
      </w:pPr>
      <w:r>
        <w:tab/>
      </w:r>
      <w:r w:rsidRPr="004527F7">
        <w:t xml:space="preserve">Base station </w:t>
      </w:r>
      <w:r w:rsidRPr="004527F7">
        <w:rPr>
          <w:i/>
        </w:rPr>
        <w:t>P</w:t>
      </w:r>
      <w:r w:rsidRPr="004527F7">
        <w:rPr>
          <w:i/>
          <w:vertAlign w:val="subscript"/>
        </w:rPr>
        <w:t>b</w:t>
      </w:r>
      <w:r w:rsidRPr="004527F7">
        <w:t xml:space="preserve"> = 43,9 + 7 = 50,9 dBm and </w:t>
      </w:r>
      <w:proofErr w:type="spellStart"/>
      <w:r w:rsidRPr="004527F7">
        <w:rPr>
          <w:i/>
        </w:rPr>
        <w:t>P</w:t>
      </w:r>
      <w:r w:rsidRPr="004527F7">
        <w:rPr>
          <w:i/>
          <w:vertAlign w:val="subscript"/>
        </w:rPr>
        <w:t>r</w:t>
      </w:r>
      <w:proofErr w:type="spellEnd"/>
      <w:r w:rsidRPr="004527F7">
        <w:t xml:space="preserve"> = </w:t>
      </w:r>
      <w:r>
        <w:t>−</w:t>
      </w:r>
      <w:r w:rsidRPr="004527F7">
        <w:t>115</w:t>
      </w:r>
      <w:r>
        <w:t>−</w:t>
      </w:r>
      <w:r w:rsidRPr="004527F7">
        <w:t xml:space="preserve">7 = </w:t>
      </w:r>
      <w:r>
        <w:t>−</w:t>
      </w:r>
      <w:r w:rsidRPr="004527F7">
        <w:t>122 dBm</w:t>
      </w:r>
    </w:p>
    <w:p w14:paraId="20BA3C7B" w14:textId="77777777" w:rsidR="008965DF" w:rsidRPr="004527F7" w:rsidRDefault="008965DF" w:rsidP="005479B4">
      <w:pPr>
        <w:pStyle w:val="enumlev1"/>
        <w:jc w:val="both"/>
      </w:pPr>
      <w:r>
        <w:tab/>
      </w:r>
      <w:r w:rsidRPr="004527F7">
        <w:t>Vessel (</w:t>
      </w:r>
      <w:r w:rsidRPr="004527F7">
        <w:rPr>
          <w:i/>
        </w:rPr>
        <w:t>G</w:t>
      </w:r>
      <w:r w:rsidRPr="004527F7">
        <w:t xml:space="preserve"> = 2,15 </w:t>
      </w:r>
      <w:proofErr w:type="spellStart"/>
      <w:r w:rsidRPr="004527F7">
        <w:t>dBi</w:t>
      </w:r>
      <w:proofErr w:type="spellEnd"/>
      <w:r w:rsidRPr="004527F7">
        <w:t xml:space="preserve"> and G = 3 </w:t>
      </w:r>
      <w:proofErr w:type="spellStart"/>
      <w:r w:rsidRPr="004527F7">
        <w:t>dBi</w:t>
      </w:r>
      <w:proofErr w:type="spellEnd"/>
      <w:r w:rsidRPr="004527F7">
        <w:t xml:space="preserve">) </w:t>
      </w:r>
      <w:r w:rsidRPr="004527F7">
        <w:rPr>
          <w:i/>
        </w:rPr>
        <w:t>P</w:t>
      </w:r>
      <w:r w:rsidRPr="004527F7">
        <w:rPr>
          <w:i/>
          <w:vertAlign w:val="subscript"/>
        </w:rPr>
        <w:t>m</w:t>
      </w:r>
      <w:r w:rsidRPr="004527F7">
        <w:t xml:space="preserve"> = 43,9 + 2,2 = 46,1 dBm</w:t>
      </w:r>
    </w:p>
    <w:p w14:paraId="23AEF594" w14:textId="77777777" w:rsidR="008965DF" w:rsidRPr="004527F7" w:rsidRDefault="008965DF" w:rsidP="005479B4">
      <w:pPr>
        <w:pStyle w:val="enumlev1"/>
        <w:jc w:val="both"/>
      </w:pPr>
      <w:r>
        <w:tab/>
      </w:r>
      <w:r w:rsidRPr="004527F7">
        <w:t xml:space="preserve">Handheld transceiver: </w:t>
      </w:r>
      <w:r w:rsidRPr="004527F7">
        <w:rPr>
          <w:i/>
        </w:rPr>
        <w:t>P</w:t>
      </w:r>
      <w:r w:rsidRPr="004527F7">
        <w:rPr>
          <w:i/>
          <w:vertAlign w:val="subscript"/>
        </w:rPr>
        <w:t>k</w:t>
      </w:r>
      <w:r w:rsidRPr="004527F7">
        <w:t xml:space="preserve"> = 36,9 dBm.</w:t>
      </w:r>
    </w:p>
    <w:p w14:paraId="0A0FFFC4" w14:textId="77777777" w:rsidR="008965DF" w:rsidRPr="004527F7" w:rsidRDefault="008965DF" w:rsidP="005479B4">
      <w:pPr>
        <w:pStyle w:val="Headingi"/>
        <w:rPr>
          <w:b/>
          <w:bCs/>
        </w:rPr>
      </w:pPr>
      <w:r w:rsidRPr="004527F7">
        <w:rPr>
          <w:b/>
          <w:bCs/>
        </w:rPr>
        <w:lastRenderedPageBreak/>
        <w:t>Information about evaporation duct</w:t>
      </w:r>
    </w:p>
    <w:p w14:paraId="22D3C33E" w14:textId="77777777" w:rsidR="008965DF" w:rsidRPr="004527F7" w:rsidRDefault="008965DF" w:rsidP="005479B4">
      <w:pPr>
        <w:jc w:val="both"/>
      </w:pPr>
      <w:r w:rsidRPr="004527F7">
        <w:t xml:space="preserve">In case of sunny weather or changes in temperature a layer of steam may appear over the water. The layer may start from </w:t>
      </w:r>
      <w:r w:rsidRPr="004527F7">
        <w:rPr>
          <w:i/>
          <w:szCs w:val="24"/>
        </w:rPr>
        <w:t>h</w:t>
      </w:r>
      <w:r w:rsidRPr="004527F7">
        <w:rPr>
          <w:i/>
          <w:szCs w:val="24"/>
          <w:vertAlign w:val="subscript"/>
        </w:rPr>
        <w:t>e</w:t>
      </w:r>
      <w:r w:rsidRPr="004527F7">
        <w:t xml:space="preserve"> = 7 m but normally it starts between 25 and 40 m], in this case radio wave is transmitted in the channel between stream and surface of sea and model of </w:t>
      </w:r>
      <w:bookmarkStart w:id="498" w:name="_Hlk24979868"/>
      <w:r w:rsidRPr="004527F7">
        <w:t xml:space="preserve">three-ray propagation </w:t>
      </w:r>
      <w:bookmarkEnd w:id="498"/>
      <w:r w:rsidRPr="004527F7">
        <w:t>must be used.</w:t>
      </w:r>
    </w:p>
    <w:p w14:paraId="30F5EE7A" w14:textId="77777777" w:rsidR="008965DF" w:rsidRPr="004527F7" w:rsidRDefault="008965DF" w:rsidP="005479B4">
      <w:pPr>
        <w:jc w:val="both"/>
        <w:rPr>
          <w:rFonts w:cs="Arial"/>
        </w:rPr>
      </w:pPr>
      <w:r w:rsidRPr="004527F7">
        <w:rPr>
          <w:rFonts w:cs="Arial"/>
        </w:rPr>
        <w:t xml:space="preserve">The below figure shows that </w:t>
      </w:r>
      <w:proofErr w:type="spellStart"/>
      <w:r w:rsidRPr="004527F7">
        <w:rPr>
          <w:rFonts w:cs="Arial"/>
        </w:rPr>
        <w:t>FSL</w:t>
      </w:r>
      <w:proofErr w:type="spellEnd"/>
      <w:r w:rsidRPr="004527F7">
        <w:rPr>
          <w:rFonts w:cs="Arial"/>
        </w:rPr>
        <w:t xml:space="preserve"> (Free Space Loss) and the two-ray propagation model are not usable at a –</w:t>
      </w:r>
      <w:r>
        <w:rPr>
          <w:rFonts w:cs="Arial"/>
        </w:rPr>
        <w:t xml:space="preserve"> </w:t>
      </w:r>
      <w:r w:rsidRPr="004527F7">
        <w:rPr>
          <w:rFonts w:cs="Arial"/>
        </w:rPr>
        <w:t xml:space="preserve">distances longer than </w:t>
      </w:r>
      <w:proofErr w:type="spellStart"/>
      <w:r w:rsidRPr="004527F7">
        <w:rPr>
          <w:i/>
        </w:rPr>
        <w:t>d</w:t>
      </w:r>
      <w:r w:rsidRPr="004527F7">
        <w:rPr>
          <w:i/>
          <w:vertAlign w:val="subscript"/>
        </w:rPr>
        <w:t>break</w:t>
      </w:r>
      <w:proofErr w:type="spellEnd"/>
      <w:r w:rsidRPr="004527F7">
        <w:rPr>
          <w:i/>
        </w:rPr>
        <w:t xml:space="preserve"> (</w:t>
      </w:r>
      <w:r w:rsidRPr="004527F7">
        <w:rPr>
          <w:rFonts w:cs="Arial"/>
        </w:rPr>
        <w:t>break point</w:t>
      </w:r>
      <w:r w:rsidRPr="004527F7">
        <w:rPr>
          <w:i/>
        </w:rPr>
        <w:t xml:space="preserve"> </w:t>
      </w:r>
      <w:proofErr w:type="spellStart"/>
      <w:r w:rsidRPr="004527F7">
        <w:rPr>
          <w:i/>
        </w:rPr>
        <w:t>d</w:t>
      </w:r>
      <w:r w:rsidRPr="004527F7">
        <w:rPr>
          <w:i/>
          <w:vertAlign w:val="subscript"/>
        </w:rPr>
        <w:t>break</w:t>
      </w:r>
      <w:proofErr w:type="spellEnd"/>
      <m:oMath>
        <m:r>
          <w:rPr>
            <w:rFonts w:ascii="Cambria Math" w:hAnsi="Cambria Math"/>
            <w:vertAlign w:val="subscript"/>
          </w:rPr>
          <m:t>≈2</m:t>
        </m:r>
      </m:oMath>
      <w:r w:rsidRPr="004527F7">
        <w:rPr>
          <w:i/>
          <w:vertAlign w:val="subscript"/>
        </w:rPr>
        <w:t xml:space="preserve"> </w:t>
      </w:r>
      <w:r w:rsidRPr="004527F7">
        <w:rPr>
          <w:i/>
        </w:rPr>
        <w:t xml:space="preserve"> – 3 km)</w:t>
      </w:r>
      <w:r w:rsidRPr="004527F7">
        <w:rPr>
          <w:rFonts w:cs="Arial"/>
        </w:rPr>
        <w:t>.</w:t>
      </w:r>
    </w:p>
    <w:p w14:paraId="65CA86B3" w14:textId="77777777" w:rsidR="008965DF" w:rsidRPr="004527F7" w:rsidRDefault="008965DF" w:rsidP="005479B4">
      <w:pPr>
        <w:pStyle w:val="FigureNo"/>
      </w:pPr>
      <w:r w:rsidRPr="004527F7">
        <w:t>Figure 29</w:t>
      </w:r>
    </w:p>
    <w:p w14:paraId="259E6CB4" w14:textId="77777777" w:rsidR="008965DF" w:rsidRPr="004527F7" w:rsidRDefault="008965DF" w:rsidP="005479B4">
      <w:pPr>
        <w:pStyle w:val="Figuretitle"/>
        <w:rPr>
          <w:rFonts w:ascii="Times New Roman" w:hAnsi="Times New Roman"/>
        </w:rPr>
      </w:pPr>
      <w:r w:rsidRPr="004527F7">
        <w:t>Comparison between two- and three-</w:t>
      </w:r>
      <w:bookmarkStart w:id="499" w:name="_Hlk24701181"/>
      <w:r w:rsidRPr="004527F7">
        <w:t xml:space="preserve">ray propagation </w:t>
      </w:r>
      <w:bookmarkEnd w:id="499"/>
      <w:r w:rsidRPr="004527F7">
        <w:t xml:space="preserve">models (f = 5 GHz, h r = 10 m) </w:t>
      </w:r>
    </w:p>
    <w:p w14:paraId="49BCE98A" w14:textId="77777777" w:rsidR="008965DF" w:rsidRPr="004527F7" w:rsidRDefault="008965DF" w:rsidP="005479B4">
      <w:pPr>
        <w:pStyle w:val="Figure"/>
        <w:rPr>
          <w:szCs w:val="24"/>
        </w:rPr>
      </w:pPr>
      <w:r w:rsidRPr="004527F7">
        <w:drawing>
          <wp:inline distT="0" distB="0" distL="0" distR="0" wp14:anchorId="32AC72FE" wp14:editId="1CC43C23">
            <wp:extent cx="4498428" cy="2743200"/>
            <wp:effectExtent l="0" t="0" r="0" b="0"/>
            <wp:docPr id="47" name="Pilt 4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lt 47" descr="Chart, scatter chart&#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4502226" cy="2745516"/>
                    </a:xfrm>
                    <a:prstGeom prst="rect">
                      <a:avLst/>
                    </a:prstGeom>
                  </pic:spPr>
                </pic:pic>
              </a:graphicData>
            </a:graphic>
          </wp:inline>
        </w:drawing>
      </w:r>
    </w:p>
    <w:p w14:paraId="6F583D27" w14:textId="77777777" w:rsidR="008965DF" w:rsidRPr="004527F7" w:rsidRDefault="008965DF" w:rsidP="005479B4">
      <w:pPr>
        <w:ind w:right="5"/>
        <w:jc w:val="both"/>
      </w:pPr>
      <w:r w:rsidRPr="004527F7">
        <w:t>In this link budget calculations, the two-ray propagation model is used.</w:t>
      </w:r>
    </w:p>
    <w:p w14:paraId="272F0232" w14:textId="77777777" w:rsidR="008965DF" w:rsidRPr="004527F7" w:rsidRDefault="008965DF" w:rsidP="005479B4">
      <w:pPr>
        <w:jc w:val="both"/>
        <w:rPr>
          <w:rFonts w:eastAsiaTheme="minorHAnsi"/>
          <w:b/>
          <w:bCs/>
          <w:i/>
          <w:iCs/>
        </w:rPr>
      </w:pPr>
      <w:r w:rsidRPr="004527F7">
        <w:rPr>
          <w:b/>
          <w:bCs/>
          <w:i/>
          <w:iCs/>
        </w:rPr>
        <w:t>Link loss</w:t>
      </w:r>
    </w:p>
    <w:p w14:paraId="517409E9" w14:textId="77777777" w:rsidR="008965DF" w:rsidRPr="004527F7" w:rsidRDefault="008965DF" w:rsidP="005479B4">
      <w:pPr>
        <w:ind w:right="5"/>
        <w:jc w:val="both"/>
        <w:rPr>
          <w:rFonts w:cs="Arial"/>
          <w:szCs w:val="24"/>
        </w:rPr>
      </w:pPr>
      <w:r w:rsidRPr="004527F7">
        <w:rPr>
          <w:rFonts w:cs="Arial"/>
          <w:szCs w:val="24"/>
        </w:rPr>
        <w:t>The calculation allows selecting a lower measurement distance for the test, analyse the measured and theoretical results.</w:t>
      </w:r>
    </w:p>
    <w:p w14:paraId="6BAD1000" w14:textId="77777777" w:rsidR="008965DF" w:rsidRDefault="008965DF" w:rsidP="005479B4">
      <w:pPr>
        <w:ind w:right="5"/>
        <w:jc w:val="both"/>
        <w:rPr>
          <w:rFonts w:cs="Arial"/>
          <w:szCs w:val="24"/>
        </w:rPr>
      </w:pPr>
      <w:r w:rsidRPr="004527F7">
        <w:rPr>
          <w:rFonts w:cs="Arial"/>
          <w:szCs w:val="24"/>
        </w:rPr>
        <w:t xml:space="preserve">Link loss in the case of two-ray propagation, where the antenna height </w:t>
      </w:r>
      <w:proofErr w:type="spellStart"/>
      <w:r w:rsidRPr="004527F7">
        <w:rPr>
          <w:rFonts w:cs="Arial"/>
          <w:i/>
          <w:szCs w:val="24"/>
        </w:rPr>
        <w:t>h</w:t>
      </w:r>
      <w:r w:rsidRPr="004527F7">
        <w:rPr>
          <w:rFonts w:cs="Arial"/>
          <w:i/>
          <w:szCs w:val="24"/>
          <w:vertAlign w:val="subscript"/>
        </w:rPr>
        <w:t>t</w:t>
      </w:r>
      <w:proofErr w:type="spellEnd"/>
      <w:r w:rsidRPr="004527F7">
        <w:rPr>
          <w:rFonts w:cs="Arial"/>
          <w:szCs w:val="24"/>
        </w:rPr>
        <w:t xml:space="preserve"> = 100 m and </w:t>
      </w:r>
      <w:r w:rsidRPr="004527F7">
        <w:rPr>
          <w:rFonts w:cs="Arial"/>
          <w:i/>
          <w:szCs w:val="24"/>
        </w:rPr>
        <w:t>h</w:t>
      </w:r>
      <w:r w:rsidRPr="004527F7">
        <w:rPr>
          <w:rFonts w:cs="Arial"/>
          <w:i/>
          <w:szCs w:val="24"/>
          <w:vertAlign w:val="subscript"/>
        </w:rPr>
        <w:t>r =</w:t>
      </w:r>
      <w:r w:rsidRPr="004527F7">
        <w:rPr>
          <w:rFonts w:cs="Arial"/>
          <w:szCs w:val="24"/>
        </w:rPr>
        <w:t xml:space="preserve"> 1.5 m and d = 37 km (</w:t>
      </w:r>
      <m:oMath>
        <m:r>
          <w:rPr>
            <w:rFonts w:ascii="Cambria Math" w:hAnsi="Cambria Math" w:cs="Arial"/>
            <w:szCs w:val="24"/>
          </w:rPr>
          <m:t>≈20</m:t>
        </m:r>
      </m:oMath>
      <w:r w:rsidRPr="004527F7">
        <w:rPr>
          <w:rFonts w:cs="Arial"/>
          <w:szCs w:val="24"/>
        </w:rPr>
        <w:t xml:space="preserve"> nautical miles).</w:t>
      </w:r>
    </w:p>
    <w:p w14:paraId="694BC077" w14:textId="77777777" w:rsidR="008965DF" w:rsidRDefault="008965DF" w:rsidP="005479B4">
      <w:pPr>
        <w:pStyle w:val="Equation"/>
        <w:rPr>
          <w:rFonts w:cs="Arial"/>
          <w:szCs w:val="24"/>
        </w:rPr>
      </w:pPr>
      <w:r>
        <w:tab/>
      </w:r>
      <w:r>
        <w:tab/>
      </w:r>
      <m:oMath>
        <m:sSub>
          <m:sSubPr>
            <m:ctrlPr>
              <w:rPr>
                <w:rFonts w:ascii="Cambria Math" w:hAnsi="Cambria Math"/>
                <w:sz w:val="22"/>
              </w:rPr>
            </m:ctrlPr>
          </m:sSubPr>
          <m:e>
            <m:r>
              <w:rPr>
                <w:rFonts w:ascii="Cambria Math" w:hAnsi="Cambria Math"/>
              </w:rPr>
              <m:t>L</m:t>
            </m:r>
          </m:e>
          <m:sub>
            <m:r>
              <m:rPr>
                <m:sty m:val="p"/>
              </m:rPr>
              <w:rPr>
                <w:rFonts w:ascii="Cambria Math" w:hAnsi="Cambria Math"/>
              </w:rPr>
              <m:t>2-</m:t>
            </m:r>
            <m:r>
              <w:rPr>
                <w:rFonts w:ascii="Cambria Math" w:hAnsi="Cambria Math"/>
              </w:rPr>
              <m:t>ray</m:t>
            </m:r>
          </m:sub>
        </m:sSub>
        <m:r>
          <m:rPr>
            <m:sty m:val="p"/>
          </m:rPr>
          <w:rPr>
            <w:rFonts w:ascii="Cambria Math" w:hAnsi="Cambria Math"/>
          </w:rPr>
          <m:t>= -10</m:t>
        </m:r>
        <m:sSub>
          <m:sSubPr>
            <m:ctrlPr>
              <w:rPr>
                <w:rFonts w:ascii="Cambria Math" w:hAnsi="Cambria Math"/>
                <w:sz w:val="22"/>
              </w:rPr>
            </m:ctrlPr>
          </m:sSubPr>
          <m:e>
            <m:r>
              <w:rPr>
                <w:rFonts w:ascii="Cambria Math" w:hAnsi="Cambria Math"/>
              </w:rPr>
              <m:t>log</m:t>
            </m:r>
          </m:e>
          <m:sub>
            <m:r>
              <m:rPr>
                <m:sty m:val="p"/>
              </m:rPr>
              <w:rPr>
                <w:rFonts w:ascii="Cambria Math" w:hAnsi="Cambria Math"/>
              </w:rPr>
              <m:t>10</m:t>
            </m:r>
          </m:sub>
        </m:sSub>
        <m:d>
          <m:dPr>
            <m:begChr m:val="{"/>
            <m:endChr m:val="}"/>
            <m:ctrlPr>
              <w:rPr>
                <w:rFonts w:ascii="Cambria Math" w:hAnsi="Cambria Math"/>
                <w:sz w:val="22"/>
              </w:rPr>
            </m:ctrlPr>
          </m:dPr>
          <m:e>
            <m:sSup>
              <m:sSupPr>
                <m:ctrlPr>
                  <w:rPr>
                    <w:rFonts w:ascii="Cambria Math" w:hAnsi="Cambria Math"/>
                    <w:sz w:val="22"/>
                  </w:rPr>
                </m:ctrlPr>
              </m:sSupPr>
              <m:e>
                <m:d>
                  <m:dPr>
                    <m:ctrlPr>
                      <w:rPr>
                        <w:rFonts w:ascii="Cambria Math" w:hAnsi="Cambria Math"/>
                        <w:sz w:val="22"/>
                      </w:rPr>
                    </m:ctrlPr>
                  </m:dPr>
                  <m:e>
                    <m:f>
                      <m:fPr>
                        <m:ctrlPr>
                          <w:rPr>
                            <w:rFonts w:ascii="Cambria Math" w:hAnsi="Cambria Math"/>
                            <w:sz w:val="22"/>
                          </w:rPr>
                        </m:ctrlPr>
                      </m:fPr>
                      <m:num>
                        <m:d>
                          <m:dPr>
                            <m:ctrlPr>
                              <w:rPr>
                                <w:rFonts w:ascii="Cambria Math" w:hAnsi="Cambria Math"/>
                                <w:sz w:val="22"/>
                              </w:rPr>
                            </m:ctrlPr>
                          </m:dPr>
                          <m:e>
                            <m:f>
                              <m:fPr>
                                <m:ctrlPr>
                                  <w:rPr>
                                    <w:rFonts w:ascii="Cambria Math" w:hAnsi="Cambria Math"/>
                                    <w:sz w:val="22"/>
                                  </w:rPr>
                                </m:ctrlPr>
                              </m:fPr>
                              <m:num>
                                <m:r>
                                  <m:rPr>
                                    <m:sty m:val="p"/>
                                  </m:rPr>
                                  <w:rPr>
                                    <w:rFonts w:ascii="Cambria Math" w:hAnsi="Cambria Math"/>
                                  </w:rPr>
                                  <m:t>300</m:t>
                                </m:r>
                              </m:num>
                              <m:den>
                                <m:r>
                                  <m:rPr>
                                    <m:sty m:val="p"/>
                                  </m:rPr>
                                  <w:rPr>
                                    <w:rFonts w:ascii="Cambria Math" w:hAnsi="Cambria Math"/>
                                  </w:rPr>
                                  <m:t>156</m:t>
                                </m:r>
                              </m:den>
                            </m:f>
                          </m:e>
                        </m:d>
                      </m:num>
                      <m:den>
                        <m:r>
                          <m:rPr>
                            <m:sty m:val="p"/>
                          </m:rPr>
                          <w:rPr>
                            <w:rFonts w:ascii="Cambria Math" w:hAnsi="Cambria Math"/>
                          </w:rPr>
                          <m:t>4</m:t>
                        </m:r>
                        <m:r>
                          <w:rPr>
                            <w:rFonts w:ascii="Cambria Math" w:hAnsi="Cambria Math"/>
                          </w:rPr>
                          <m:t>π</m:t>
                        </m:r>
                        <m:r>
                          <m:rPr>
                            <m:sty m:val="p"/>
                          </m:rPr>
                          <w:rPr>
                            <w:rFonts w:ascii="Cambria Math" w:hAnsi="Cambria Math"/>
                          </w:rPr>
                          <m:t>37000</m:t>
                        </m:r>
                      </m:den>
                    </m:f>
                  </m:e>
                </m:d>
              </m:e>
              <m:sup>
                <m:r>
                  <m:rPr>
                    <m:sty m:val="p"/>
                  </m:rPr>
                  <w:rPr>
                    <w:rFonts w:ascii="Cambria Math" w:hAnsi="Cambria Math"/>
                  </w:rPr>
                  <m:t>2</m:t>
                </m:r>
              </m:sup>
            </m:sSup>
            <m:sSup>
              <m:sSupPr>
                <m:ctrlPr>
                  <w:rPr>
                    <w:rFonts w:ascii="Cambria Math" w:hAnsi="Cambria Math"/>
                    <w:sz w:val="22"/>
                  </w:rPr>
                </m:ctrlPr>
              </m:sSupPr>
              <m:e>
                <m:d>
                  <m:dPr>
                    <m:begChr m:val="["/>
                    <m:endChr m:val="]"/>
                    <m:ctrlPr>
                      <w:rPr>
                        <w:rFonts w:ascii="Cambria Math" w:hAnsi="Cambria Math"/>
                        <w:sz w:val="22"/>
                      </w:rPr>
                    </m:ctrlPr>
                  </m:dPr>
                  <m:e>
                    <m:r>
                      <m:rPr>
                        <m:sty m:val="p"/>
                      </m:rPr>
                      <w:rPr>
                        <w:rFonts w:ascii="Cambria Math" w:hAnsi="Cambria Math"/>
                      </w:rPr>
                      <m:t>2</m:t>
                    </m:r>
                    <m:func>
                      <m:funcPr>
                        <m:ctrlPr>
                          <w:rPr>
                            <w:rFonts w:ascii="Cambria Math" w:hAnsi="Cambria Math"/>
                            <w:sz w:val="22"/>
                          </w:rPr>
                        </m:ctrlPr>
                      </m:funcPr>
                      <m:fName>
                        <m:r>
                          <m:rPr>
                            <m:sty m:val="p"/>
                          </m:rPr>
                          <w:rPr>
                            <w:rFonts w:ascii="Cambria Math" w:hAnsi="Cambria Math"/>
                          </w:rPr>
                          <m:t>sin</m:t>
                        </m:r>
                      </m:fName>
                      <m:e>
                        <m:d>
                          <m:dPr>
                            <m:ctrlPr>
                              <w:rPr>
                                <w:rFonts w:ascii="Cambria Math" w:hAnsi="Cambria Math"/>
                                <w:sz w:val="22"/>
                              </w:rPr>
                            </m:ctrlPr>
                          </m:dPr>
                          <m:e>
                            <m:f>
                              <m:fPr>
                                <m:ctrlPr>
                                  <w:rPr>
                                    <w:rFonts w:ascii="Cambria Math" w:hAnsi="Cambria Math"/>
                                    <w:sz w:val="22"/>
                                  </w:rPr>
                                </m:ctrlPr>
                              </m:fPr>
                              <m:num>
                                <m:r>
                                  <m:rPr>
                                    <m:sty m:val="p"/>
                                  </m:rPr>
                                  <w:rPr>
                                    <w:rFonts w:ascii="Cambria Math" w:hAnsi="Cambria Math"/>
                                  </w:rPr>
                                  <m:t>2</m:t>
                                </m:r>
                                <m:r>
                                  <w:rPr>
                                    <w:rFonts w:ascii="Cambria Math" w:hAnsi="Cambria Math"/>
                                  </w:rPr>
                                  <m:t>π</m:t>
                                </m:r>
                                <m:r>
                                  <m:rPr>
                                    <m:sty m:val="p"/>
                                  </m:rPr>
                                  <w:rPr>
                                    <w:rFonts w:ascii="Cambria Math" w:hAnsi="Cambria Math"/>
                                  </w:rPr>
                                  <m:t>1,5∙100</m:t>
                                </m:r>
                              </m:num>
                              <m:den>
                                <m:d>
                                  <m:dPr>
                                    <m:ctrlPr>
                                      <w:rPr>
                                        <w:rFonts w:ascii="Cambria Math" w:hAnsi="Cambria Math"/>
                                        <w:sz w:val="22"/>
                                      </w:rPr>
                                    </m:ctrlPr>
                                  </m:dPr>
                                  <m:e>
                                    <m:f>
                                      <m:fPr>
                                        <m:ctrlPr>
                                          <w:rPr>
                                            <w:rFonts w:ascii="Cambria Math" w:hAnsi="Cambria Math"/>
                                            <w:sz w:val="22"/>
                                          </w:rPr>
                                        </m:ctrlPr>
                                      </m:fPr>
                                      <m:num>
                                        <m:r>
                                          <m:rPr>
                                            <m:sty m:val="p"/>
                                          </m:rPr>
                                          <w:rPr>
                                            <w:rFonts w:ascii="Cambria Math" w:hAnsi="Cambria Math"/>
                                          </w:rPr>
                                          <m:t>300</m:t>
                                        </m:r>
                                      </m:num>
                                      <m:den>
                                        <m:r>
                                          <m:rPr>
                                            <m:sty m:val="p"/>
                                          </m:rPr>
                                          <w:rPr>
                                            <w:rFonts w:ascii="Cambria Math" w:hAnsi="Cambria Math"/>
                                          </w:rPr>
                                          <m:t>156</m:t>
                                        </m:r>
                                      </m:den>
                                    </m:f>
                                  </m:e>
                                </m:d>
                                <m:r>
                                  <m:rPr>
                                    <m:sty m:val="p"/>
                                  </m:rPr>
                                  <w:rPr>
                                    <w:rFonts w:ascii="Cambria Math" w:hAnsi="Cambria Math"/>
                                  </w:rPr>
                                  <m:t>37000</m:t>
                                </m:r>
                              </m:den>
                            </m:f>
                          </m:e>
                        </m:d>
                      </m:e>
                    </m:func>
                  </m:e>
                </m:d>
              </m:e>
              <m:sup>
                <m:r>
                  <m:rPr>
                    <m:sty m:val="p"/>
                  </m:rPr>
                  <w:rPr>
                    <w:rFonts w:ascii="Cambria Math" w:hAnsi="Cambria Math"/>
                  </w:rPr>
                  <m:t>2</m:t>
                </m:r>
              </m:sup>
            </m:sSup>
          </m:e>
        </m:d>
        <m:r>
          <m:rPr>
            <m:sty m:val="p"/>
          </m:rPr>
          <w:rPr>
            <w:rFonts w:ascii="Cambria Math" w:hAnsi="Cambria Math"/>
          </w:rPr>
          <m:t>=139.2 dB</m:t>
        </m:r>
      </m:oMath>
      <w:r>
        <w:tab/>
        <w:t>(2)</w:t>
      </w:r>
    </w:p>
    <w:p w14:paraId="1A2387CC" w14:textId="77777777" w:rsidR="008965DF" w:rsidRPr="004527F7" w:rsidRDefault="008965DF" w:rsidP="005479B4">
      <w:pPr>
        <w:pStyle w:val="TableNo"/>
      </w:pPr>
      <w:bookmarkStart w:id="500" w:name="_Ref78900939"/>
      <w:r w:rsidRPr="004527F7">
        <w:t xml:space="preserve">Table </w:t>
      </w:r>
      <w:bookmarkEnd w:id="500"/>
      <w:r w:rsidRPr="004527F7">
        <w:t>17</w:t>
      </w:r>
    </w:p>
    <w:p w14:paraId="601D6C88" w14:textId="77777777" w:rsidR="008965DF" w:rsidRPr="004527F7" w:rsidRDefault="008965DF" w:rsidP="005479B4">
      <w:pPr>
        <w:pStyle w:val="Tabletitle"/>
      </w:pPr>
      <w:r w:rsidRPr="004527F7">
        <w:t>Antenna elevation and distance</w:t>
      </w:r>
    </w:p>
    <w:tbl>
      <w:tblPr>
        <w:tblW w:w="68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2"/>
        <w:gridCol w:w="1363"/>
        <w:gridCol w:w="1363"/>
        <w:gridCol w:w="1363"/>
        <w:gridCol w:w="1363"/>
      </w:tblGrid>
      <w:tr w:rsidR="008965DF" w:rsidRPr="004527F7" w14:paraId="2BD9D9DE" w14:textId="77777777" w:rsidTr="00BD6212">
        <w:trPr>
          <w:trHeight w:val="300"/>
          <w:jc w:val="center"/>
        </w:trPr>
        <w:tc>
          <w:tcPr>
            <w:tcW w:w="6072" w:type="dxa"/>
            <w:gridSpan w:val="5"/>
            <w:noWrap/>
            <w:hideMark/>
          </w:tcPr>
          <w:p w14:paraId="63D98BEC" w14:textId="77777777" w:rsidR="008965DF" w:rsidRPr="004527F7" w:rsidRDefault="008965DF" w:rsidP="00BD6212">
            <w:pPr>
              <w:pStyle w:val="Tablehead"/>
            </w:pPr>
            <w:r w:rsidRPr="004527F7">
              <w:t>Link loss depending on antenna heights d = 30 NM [dB]</w:t>
            </w:r>
          </w:p>
        </w:tc>
      </w:tr>
      <w:tr w:rsidR="008965DF" w:rsidRPr="004527F7" w14:paraId="38403F3E" w14:textId="77777777" w:rsidTr="00BD6212">
        <w:trPr>
          <w:trHeight w:val="324"/>
          <w:jc w:val="center"/>
        </w:trPr>
        <w:tc>
          <w:tcPr>
            <w:tcW w:w="1207" w:type="dxa"/>
            <w:noWrap/>
            <w:hideMark/>
          </w:tcPr>
          <w:p w14:paraId="5F87DA29" w14:textId="77777777" w:rsidR="008965DF" w:rsidRPr="004527F7" w:rsidRDefault="008965DF" w:rsidP="00BD6212">
            <w:pPr>
              <w:pStyle w:val="Tabletext"/>
            </w:pPr>
            <w:r w:rsidRPr="004527F7">
              <w:t>H</w:t>
            </w:r>
            <w:r w:rsidRPr="004527F7">
              <w:rPr>
                <w:vertAlign w:val="subscript"/>
              </w:rPr>
              <w:t xml:space="preserve"> /h s</w:t>
            </w:r>
            <w:r w:rsidRPr="004527F7">
              <w:t xml:space="preserve"> [m]</w:t>
            </w:r>
          </w:p>
        </w:tc>
        <w:tc>
          <w:tcPr>
            <w:tcW w:w="1217" w:type="dxa"/>
            <w:noWrap/>
            <w:hideMark/>
          </w:tcPr>
          <w:p w14:paraId="79C93FCA" w14:textId="77777777" w:rsidR="008965DF" w:rsidRPr="004527F7" w:rsidRDefault="008965DF" w:rsidP="00BD6212">
            <w:pPr>
              <w:pStyle w:val="Tabletext"/>
            </w:pPr>
            <w:r w:rsidRPr="004527F7">
              <w:t>1.50</w:t>
            </w:r>
          </w:p>
        </w:tc>
        <w:tc>
          <w:tcPr>
            <w:tcW w:w="1216" w:type="dxa"/>
            <w:noWrap/>
            <w:hideMark/>
          </w:tcPr>
          <w:p w14:paraId="38A133FA" w14:textId="77777777" w:rsidR="008965DF" w:rsidRPr="004527F7" w:rsidRDefault="008965DF" w:rsidP="00BD6212">
            <w:pPr>
              <w:pStyle w:val="Tabletext"/>
            </w:pPr>
            <w:r w:rsidRPr="004527F7">
              <w:t>4</w:t>
            </w:r>
          </w:p>
        </w:tc>
        <w:tc>
          <w:tcPr>
            <w:tcW w:w="1216" w:type="dxa"/>
            <w:noWrap/>
            <w:hideMark/>
          </w:tcPr>
          <w:p w14:paraId="1B53C096" w14:textId="77777777" w:rsidR="008965DF" w:rsidRPr="004527F7" w:rsidRDefault="008965DF" w:rsidP="00BD6212">
            <w:pPr>
              <w:pStyle w:val="Tabletext"/>
            </w:pPr>
            <w:r w:rsidRPr="004527F7">
              <w:t>10</w:t>
            </w:r>
          </w:p>
        </w:tc>
        <w:tc>
          <w:tcPr>
            <w:tcW w:w="1216" w:type="dxa"/>
            <w:noWrap/>
            <w:hideMark/>
          </w:tcPr>
          <w:p w14:paraId="770FE7E5" w14:textId="77777777" w:rsidR="008965DF" w:rsidRPr="004527F7" w:rsidRDefault="008965DF" w:rsidP="00BD6212">
            <w:pPr>
              <w:pStyle w:val="Tabletext"/>
            </w:pPr>
            <w:r w:rsidRPr="004527F7">
              <w:t>100</w:t>
            </w:r>
          </w:p>
        </w:tc>
      </w:tr>
      <w:tr w:rsidR="008965DF" w:rsidRPr="004527F7" w14:paraId="451EC6E2" w14:textId="77777777" w:rsidTr="00BD6212">
        <w:trPr>
          <w:trHeight w:val="288"/>
          <w:jc w:val="center"/>
        </w:trPr>
        <w:tc>
          <w:tcPr>
            <w:tcW w:w="1207" w:type="dxa"/>
            <w:noWrap/>
            <w:hideMark/>
          </w:tcPr>
          <w:p w14:paraId="13C6FB87" w14:textId="77777777" w:rsidR="008965DF" w:rsidRPr="004527F7" w:rsidRDefault="008965DF" w:rsidP="00BD6212">
            <w:pPr>
              <w:pStyle w:val="Tabletext"/>
            </w:pPr>
            <w:r w:rsidRPr="004527F7">
              <w:t>1.50</w:t>
            </w:r>
          </w:p>
        </w:tc>
        <w:tc>
          <w:tcPr>
            <w:tcW w:w="1217" w:type="dxa"/>
            <w:noWrap/>
            <w:hideMark/>
          </w:tcPr>
          <w:p w14:paraId="53AC20E4" w14:textId="77777777" w:rsidR="008965DF" w:rsidRPr="004527F7" w:rsidRDefault="008965DF" w:rsidP="00BD6212">
            <w:pPr>
              <w:pStyle w:val="Tabletext"/>
            </w:pPr>
            <w:r w:rsidRPr="004527F7">
              <w:t>182.57086</w:t>
            </w:r>
          </w:p>
        </w:tc>
        <w:tc>
          <w:tcPr>
            <w:tcW w:w="1216" w:type="dxa"/>
            <w:noWrap/>
            <w:hideMark/>
          </w:tcPr>
          <w:p w14:paraId="0D76A32C" w14:textId="77777777" w:rsidR="008965DF" w:rsidRPr="004527F7" w:rsidRDefault="008965DF" w:rsidP="00BD6212">
            <w:pPr>
              <w:pStyle w:val="Tabletext"/>
            </w:pPr>
            <w:r w:rsidRPr="004527F7">
              <w:t>174.05148</w:t>
            </w:r>
          </w:p>
        </w:tc>
        <w:tc>
          <w:tcPr>
            <w:tcW w:w="1216" w:type="dxa"/>
            <w:noWrap/>
            <w:hideMark/>
          </w:tcPr>
          <w:p w14:paraId="1B5E8862" w14:textId="77777777" w:rsidR="008965DF" w:rsidRPr="004527F7" w:rsidRDefault="008965DF" w:rsidP="00BD6212">
            <w:pPr>
              <w:pStyle w:val="Tabletext"/>
            </w:pPr>
            <w:r w:rsidRPr="004527F7">
              <w:t>166.09268</w:t>
            </w:r>
          </w:p>
        </w:tc>
        <w:tc>
          <w:tcPr>
            <w:tcW w:w="1216" w:type="dxa"/>
            <w:noWrap/>
            <w:hideMark/>
          </w:tcPr>
          <w:p w14:paraId="14A2D053" w14:textId="77777777" w:rsidR="008965DF" w:rsidRPr="004527F7" w:rsidRDefault="008965DF" w:rsidP="00BD6212">
            <w:pPr>
              <w:pStyle w:val="Tabletext"/>
            </w:pPr>
            <w:r w:rsidRPr="004527F7">
              <w:t>146.0928</w:t>
            </w:r>
          </w:p>
        </w:tc>
      </w:tr>
      <w:tr w:rsidR="008965DF" w:rsidRPr="004527F7" w14:paraId="0C3F4ABE" w14:textId="77777777" w:rsidTr="00BD6212">
        <w:trPr>
          <w:trHeight w:val="300"/>
          <w:jc w:val="center"/>
        </w:trPr>
        <w:tc>
          <w:tcPr>
            <w:tcW w:w="1207" w:type="dxa"/>
            <w:noWrap/>
            <w:hideMark/>
          </w:tcPr>
          <w:p w14:paraId="48C0B7EC" w14:textId="77777777" w:rsidR="008965DF" w:rsidRPr="004527F7" w:rsidRDefault="008965DF" w:rsidP="00BD6212">
            <w:pPr>
              <w:pStyle w:val="Tabletext"/>
            </w:pPr>
            <w:r w:rsidRPr="004527F7">
              <w:t>4</w:t>
            </w:r>
          </w:p>
        </w:tc>
        <w:tc>
          <w:tcPr>
            <w:tcW w:w="1217" w:type="dxa"/>
            <w:noWrap/>
            <w:hideMark/>
          </w:tcPr>
          <w:p w14:paraId="245CC130" w14:textId="77777777" w:rsidR="008965DF" w:rsidRPr="004527F7" w:rsidRDefault="008965DF" w:rsidP="00BD6212">
            <w:pPr>
              <w:pStyle w:val="Tabletext"/>
            </w:pPr>
            <w:r w:rsidRPr="004527F7">
              <w:t>174.05148</w:t>
            </w:r>
          </w:p>
        </w:tc>
        <w:tc>
          <w:tcPr>
            <w:tcW w:w="1216" w:type="dxa"/>
            <w:noWrap/>
            <w:hideMark/>
          </w:tcPr>
          <w:p w14:paraId="156C09DC" w14:textId="77777777" w:rsidR="008965DF" w:rsidRPr="004527F7" w:rsidRDefault="008965DF" w:rsidP="00BD6212">
            <w:pPr>
              <w:pStyle w:val="Tabletext"/>
            </w:pPr>
            <w:r w:rsidRPr="004527F7">
              <w:t>165.53211</w:t>
            </w:r>
          </w:p>
        </w:tc>
        <w:tc>
          <w:tcPr>
            <w:tcW w:w="1216" w:type="dxa"/>
            <w:noWrap/>
            <w:hideMark/>
          </w:tcPr>
          <w:p w14:paraId="6CC2F1F8" w14:textId="77777777" w:rsidR="008965DF" w:rsidRPr="004527F7" w:rsidRDefault="008965DF" w:rsidP="00BD6212">
            <w:pPr>
              <w:pStyle w:val="Tabletext"/>
            </w:pPr>
            <w:r w:rsidRPr="004527F7">
              <w:t>157.57332</w:t>
            </w:r>
          </w:p>
        </w:tc>
        <w:tc>
          <w:tcPr>
            <w:tcW w:w="1216" w:type="dxa"/>
            <w:noWrap/>
            <w:hideMark/>
          </w:tcPr>
          <w:p w14:paraId="0DC9A804" w14:textId="77777777" w:rsidR="008965DF" w:rsidRPr="004527F7" w:rsidRDefault="008965DF" w:rsidP="00BD6212">
            <w:pPr>
              <w:pStyle w:val="Tabletext"/>
            </w:pPr>
            <w:r w:rsidRPr="004527F7">
              <w:t>137.57413</w:t>
            </w:r>
          </w:p>
        </w:tc>
      </w:tr>
      <w:tr w:rsidR="008965DF" w:rsidRPr="004527F7" w14:paraId="3AEFEEC3" w14:textId="77777777" w:rsidTr="00BD6212">
        <w:trPr>
          <w:trHeight w:val="300"/>
          <w:jc w:val="center"/>
        </w:trPr>
        <w:tc>
          <w:tcPr>
            <w:tcW w:w="1207" w:type="dxa"/>
            <w:noWrap/>
            <w:hideMark/>
          </w:tcPr>
          <w:p w14:paraId="732311B8" w14:textId="77777777" w:rsidR="008965DF" w:rsidRPr="004527F7" w:rsidRDefault="008965DF" w:rsidP="00BD6212">
            <w:pPr>
              <w:pStyle w:val="Tabletext"/>
            </w:pPr>
            <w:r w:rsidRPr="004527F7">
              <w:t>10</w:t>
            </w:r>
          </w:p>
        </w:tc>
        <w:tc>
          <w:tcPr>
            <w:tcW w:w="1217" w:type="dxa"/>
            <w:noWrap/>
            <w:hideMark/>
          </w:tcPr>
          <w:p w14:paraId="236BB09D" w14:textId="77777777" w:rsidR="008965DF" w:rsidRPr="004527F7" w:rsidRDefault="008965DF" w:rsidP="00BD6212">
            <w:pPr>
              <w:pStyle w:val="Tabletext"/>
            </w:pPr>
            <w:r w:rsidRPr="004527F7">
              <w:t>166.09268</w:t>
            </w:r>
          </w:p>
        </w:tc>
        <w:tc>
          <w:tcPr>
            <w:tcW w:w="1216" w:type="dxa"/>
            <w:noWrap/>
            <w:hideMark/>
          </w:tcPr>
          <w:p w14:paraId="756338BF" w14:textId="77777777" w:rsidR="008965DF" w:rsidRPr="004527F7" w:rsidRDefault="008965DF" w:rsidP="00BD6212">
            <w:pPr>
              <w:pStyle w:val="Tabletext"/>
            </w:pPr>
            <w:r w:rsidRPr="004527F7">
              <w:t>157.57332</w:t>
            </w:r>
          </w:p>
        </w:tc>
        <w:tc>
          <w:tcPr>
            <w:tcW w:w="1216" w:type="dxa"/>
            <w:noWrap/>
            <w:hideMark/>
          </w:tcPr>
          <w:p w14:paraId="7A84DCB0" w14:textId="77777777" w:rsidR="008965DF" w:rsidRPr="004527F7" w:rsidRDefault="008965DF" w:rsidP="00BD6212">
            <w:pPr>
              <w:pStyle w:val="Tabletext"/>
            </w:pPr>
            <w:r w:rsidRPr="004527F7">
              <w:t>149.61456</w:t>
            </w:r>
          </w:p>
        </w:tc>
        <w:tc>
          <w:tcPr>
            <w:tcW w:w="1216" w:type="dxa"/>
            <w:noWrap/>
            <w:hideMark/>
          </w:tcPr>
          <w:p w14:paraId="56133BF4" w14:textId="77777777" w:rsidR="008965DF" w:rsidRPr="004527F7" w:rsidRDefault="008965DF" w:rsidP="00BD6212">
            <w:pPr>
              <w:pStyle w:val="Tabletext"/>
            </w:pPr>
            <w:r w:rsidRPr="004527F7">
              <w:t>129.61963</w:t>
            </w:r>
          </w:p>
        </w:tc>
      </w:tr>
      <w:tr w:rsidR="008965DF" w:rsidRPr="004527F7" w14:paraId="2F989666" w14:textId="77777777" w:rsidTr="00BD6212">
        <w:trPr>
          <w:trHeight w:val="300"/>
          <w:jc w:val="center"/>
        </w:trPr>
        <w:tc>
          <w:tcPr>
            <w:tcW w:w="6072" w:type="dxa"/>
            <w:gridSpan w:val="5"/>
            <w:noWrap/>
            <w:hideMark/>
          </w:tcPr>
          <w:p w14:paraId="21A770A1" w14:textId="77777777" w:rsidR="008965DF" w:rsidRPr="004527F7" w:rsidRDefault="008965DF" w:rsidP="00BD6212">
            <w:pPr>
              <w:pStyle w:val="Tablehead"/>
            </w:pPr>
            <w:r w:rsidRPr="004527F7">
              <w:lastRenderedPageBreak/>
              <w:t>Link loss depending on antenna heights d = 20 NM [dB]</w:t>
            </w:r>
          </w:p>
        </w:tc>
      </w:tr>
      <w:tr w:rsidR="008965DF" w:rsidRPr="004527F7" w14:paraId="6637213B" w14:textId="77777777" w:rsidTr="00BD6212">
        <w:trPr>
          <w:trHeight w:val="324"/>
          <w:jc w:val="center"/>
        </w:trPr>
        <w:tc>
          <w:tcPr>
            <w:tcW w:w="1207" w:type="dxa"/>
            <w:noWrap/>
            <w:hideMark/>
          </w:tcPr>
          <w:p w14:paraId="0BCE8C97" w14:textId="77777777" w:rsidR="008965DF" w:rsidRPr="004527F7" w:rsidRDefault="008965DF" w:rsidP="00BD6212">
            <w:pPr>
              <w:pStyle w:val="Tabletext"/>
              <w:rPr>
                <w:rFonts w:cs="Arial"/>
                <w:color w:val="000000"/>
              </w:rPr>
            </w:pPr>
            <w:r w:rsidRPr="004527F7">
              <w:rPr>
                <w:rFonts w:cs="Arial"/>
                <w:color w:val="000000"/>
              </w:rPr>
              <w:t>H</w:t>
            </w:r>
            <w:r w:rsidRPr="004527F7">
              <w:rPr>
                <w:rFonts w:cs="Arial"/>
                <w:color w:val="000000"/>
                <w:vertAlign w:val="subscript"/>
              </w:rPr>
              <w:t xml:space="preserve"> /h s</w:t>
            </w:r>
            <w:r w:rsidRPr="004527F7">
              <w:rPr>
                <w:rFonts w:cs="Arial"/>
                <w:color w:val="000000"/>
              </w:rPr>
              <w:t xml:space="preserve"> [m]</w:t>
            </w:r>
          </w:p>
        </w:tc>
        <w:tc>
          <w:tcPr>
            <w:tcW w:w="1217" w:type="dxa"/>
            <w:noWrap/>
            <w:hideMark/>
          </w:tcPr>
          <w:p w14:paraId="0DF445EA" w14:textId="77777777" w:rsidR="008965DF" w:rsidRPr="004527F7" w:rsidRDefault="008965DF" w:rsidP="00BD6212">
            <w:pPr>
              <w:pStyle w:val="Tabletext"/>
              <w:rPr>
                <w:rFonts w:cs="Arial"/>
                <w:color w:val="000000"/>
              </w:rPr>
            </w:pPr>
            <w:r w:rsidRPr="004527F7">
              <w:rPr>
                <w:rFonts w:cs="Arial"/>
                <w:color w:val="000000"/>
              </w:rPr>
              <w:t>1.50</w:t>
            </w:r>
          </w:p>
        </w:tc>
        <w:tc>
          <w:tcPr>
            <w:tcW w:w="1216" w:type="dxa"/>
            <w:noWrap/>
            <w:hideMark/>
          </w:tcPr>
          <w:p w14:paraId="6F2AD94D" w14:textId="77777777" w:rsidR="008965DF" w:rsidRPr="004527F7" w:rsidRDefault="008965DF" w:rsidP="00BD6212">
            <w:pPr>
              <w:pStyle w:val="Tabletext"/>
              <w:rPr>
                <w:rFonts w:cs="Arial"/>
                <w:color w:val="000000"/>
              </w:rPr>
            </w:pPr>
            <w:r w:rsidRPr="004527F7">
              <w:rPr>
                <w:rFonts w:cs="Arial"/>
                <w:color w:val="000000"/>
              </w:rPr>
              <w:t>4</w:t>
            </w:r>
          </w:p>
        </w:tc>
        <w:tc>
          <w:tcPr>
            <w:tcW w:w="1216" w:type="dxa"/>
            <w:noWrap/>
            <w:hideMark/>
          </w:tcPr>
          <w:p w14:paraId="59DF611F" w14:textId="77777777" w:rsidR="008965DF" w:rsidRPr="004527F7" w:rsidRDefault="008965DF" w:rsidP="00BD6212">
            <w:pPr>
              <w:pStyle w:val="Tabletext"/>
              <w:rPr>
                <w:rFonts w:cs="Arial"/>
                <w:color w:val="000000"/>
              </w:rPr>
            </w:pPr>
            <w:r w:rsidRPr="004527F7">
              <w:rPr>
                <w:rFonts w:cs="Arial"/>
                <w:color w:val="000000"/>
              </w:rPr>
              <w:t>10</w:t>
            </w:r>
          </w:p>
        </w:tc>
        <w:tc>
          <w:tcPr>
            <w:tcW w:w="1216" w:type="dxa"/>
            <w:noWrap/>
            <w:hideMark/>
          </w:tcPr>
          <w:p w14:paraId="699DCFBB" w14:textId="77777777" w:rsidR="008965DF" w:rsidRPr="004527F7" w:rsidRDefault="008965DF" w:rsidP="00BD6212">
            <w:pPr>
              <w:pStyle w:val="Tabletext"/>
              <w:rPr>
                <w:rFonts w:cs="Arial"/>
                <w:color w:val="000000"/>
              </w:rPr>
            </w:pPr>
            <w:r w:rsidRPr="004527F7">
              <w:rPr>
                <w:rFonts w:cs="Arial"/>
                <w:color w:val="000000"/>
              </w:rPr>
              <w:t>100</w:t>
            </w:r>
          </w:p>
        </w:tc>
      </w:tr>
      <w:tr w:rsidR="008965DF" w:rsidRPr="004527F7" w14:paraId="40903BCC" w14:textId="77777777" w:rsidTr="00BD6212">
        <w:trPr>
          <w:trHeight w:val="288"/>
          <w:jc w:val="center"/>
        </w:trPr>
        <w:tc>
          <w:tcPr>
            <w:tcW w:w="1207" w:type="dxa"/>
            <w:noWrap/>
            <w:hideMark/>
          </w:tcPr>
          <w:p w14:paraId="6C02CEA4" w14:textId="77777777" w:rsidR="008965DF" w:rsidRPr="004527F7" w:rsidRDefault="008965DF" w:rsidP="00BD6212">
            <w:pPr>
              <w:pStyle w:val="Tabletext"/>
              <w:rPr>
                <w:rFonts w:cs="Arial"/>
              </w:rPr>
            </w:pPr>
            <w:r w:rsidRPr="004527F7">
              <w:rPr>
                <w:rFonts w:cs="Arial"/>
              </w:rPr>
              <w:t>1.50</w:t>
            </w:r>
          </w:p>
        </w:tc>
        <w:tc>
          <w:tcPr>
            <w:tcW w:w="1217" w:type="dxa"/>
            <w:noWrap/>
            <w:hideMark/>
          </w:tcPr>
          <w:p w14:paraId="42BE4D3C" w14:textId="77777777" w:rsidR="008965DF" w:rsidRPr="004527F7" w:rsidRDefault="008965DF" w:rsidP="00BD6212">
            <w:pPr>
              <w:pStyle w:val="Tabletext"/>
              <w:rPr>
                <w:rFonts w:cs="Arial"/>
              </w:rPr>
            </w:pPr>
            <w:r w:rsidRPr="004527F7">
              <w:rPr>
                <w:rFonts w:cs="Arial"/>
              </w:rPr>
              <w:t>175.68442</w:t>
            </w:r>
          </w:p>
        </w:tc>
        <w:tc>
          <w:tcPr>
            <w:tcW w:w="1216" w:type="dxa"/>
            <w:noWrap/>
            <w:hideMark/>
          </w:tcPr>
          <w:p w14:paraId="19A5C0C1" w14:textId="77777777" w:rsidR="008965DF" w:rsidRPr="004527F7" w:rsidRDefault="008965DF" w:rsidP="00BD6212">
            <w:pPr>
              <w:pStyle w:val="Tabletext"/>
              <w:rPr>
                <w:rFonts w:cs="Arial"/>
              </w:rPr>
            </w:pPr>
            <w:r w:rsidRPr="004527F7">
              <w:rPr>
                <w:rFonts w:cs="Arial"/>
              </w:rPr>
              <w:t>167.16504</w:t>
            </w:r>
          </w:p>
        </w:tc>
        <w:tc>
          <w:tcPr>
            <w:tcW w:w="1216" w:type="dxa"/>
            <w:noWrap/>
            <w:hideMark/>
          </w:tcPr>
          <w:p w14:paraId="06E06A4F" w14:textId="77777777" w:rsidR="008965DF" w:rsidRPr="004527F7" w:rsidRDefault="008965DF" w:rsidP="00BD6212">
            <w:pPr>
              <w:pStyle w:val="Tabletext"/>
              <w:rPr>
                <w:rFonts w:cs="Arial"/>
              </w:rPr>
            </w:pPr>
            <w:r w:rsidRPr="004527F7">
              <w:rPr>
                <w:rFonts w:cs="Arial"/>
              </w:rPr>
              <w:t>159.20625</w:t>
            </w:r>
          </w:p>
        </w:tc>
        <w:tc>
          <w:tcPr>
            <w:tcW w:w="1216" w:type="dxa"/>
            <w:noWrap/>
            <w:hideMark/>
          </w:tcPr>
          <w:p w14:paraId="6A5B0308" w14:textId="77777777" w:rsidR="008965DF" w:rsidRPr="004527F7" w:rsidRDefault="008965DF" w:rsidP="00BD6212">
            <w:pPr>
              <w:pStyle w:val="Tabletext"/>
              <w:rPr>
                <w:rFonts w:cs="Arial"/>
              </w:rPr>
            </w:pPr>
            <w:r w:rsidRPr="004527F7">
              <w:rPr>
                <w:rFonts w:cs="Arial"/>
              </w:rPr>
              <w:t>139.2065</w:t>
            </w:r>
          </w:p>
        </w:tc>
      </w:tr>
      <w:tr w:rsidR="008965DF" w:rsidRPr="004527F7" w14:paraId="38CA47E3" w14:textId="77777777" w:rsidTr="00BD6212">
        <w:trPr>
          <w:trHeight w:val="288"/>
          <w:jc w:val="center"/>
        </w:trPr>
        <w:tc>
          <w:tcPr>
            <w:tcW w:w="1207" w:type="dxa"/>
            <w:noWrap/>
            <w:hideMark/>
          </w:tcPr>
          <w:p w14:paraId="7852DE8B" w14:textId="77777777" w:rsidR="008965DF" w:rsidRPr="004527F7" w:rsidRDefault="008965DF" w:rsidP="00BD6212">
            <w:pPr>
              <w:pStyle w:val="Tabletext"/>
              <w:rPr>
                <w:rFonts w:cs="Arial"/>
              </w:rPr>
            </w:pPr>
            <w:r w:rsidRPr="004527F7">
              <w:rPr>
                <w:rFonts w:cs="Arial"/>
              </w:rPr>
              <w:t>4</w:t>
            </w:r>
          </w:p>
        </w:tc>
        <w:tc>
          <w:tcPr>
            <w:tcW w:w="1217" w:type="dxa"/>
            <w:noWrap/>
            <w:hideMark/>
          </w:tcPr>
          <w:p w14:paraId="1E3067BE" w14:textId="77777777" w:rsidR="008965DF" w:rsidRPr="004527F7" w:rsidRDefault="008965DF" w:rsidP="00BD6212">
            <w:pPr>
              <w:pStyle w:val="Tabletext"/>
              <w:rPr>
                <w:rFonts w:cs="Arial"/>
              </w:rPr>
            </w:pPr>
            <w:r w:rsidRPr="004527F7">
              <w:rPr>
                <w:rFonts w:cs="Arial"/>
              </w:rPr>
              <w:t>167.16504</w:t>
            </w:r>
          </w:p>
        </w:tc>
        <w:tc>
          <w:tcPr>
            <w:tcW w:w="1216" w:type="dxa"/>
            <w:noWrap/>
            <w:hideMark/>
          </w:tcPr>
          <w:p w14:paraId="4208B792" w14:textId="77777777" w:rsidR="008965DF" w:rsidRPr="004527F7" w:rsidRDefault="008965DF" w:rsidP="00BD6212">
            <w:pPr>
              <w:pStyle w:val="Tabletext"/>
              <w:rPr>
                <w:rFonts w:cs="Arial"/>
              </w:rPr>
            </w:pPr>
            <w:r w:rsidRPr="004527F7">
              <w:rPr>
                <w:rFonts w:cs="Arial"/>
              </w:rPr>
              <w:t>158.64567</w:t>
            </w:r>
          </w:p>
        </w:tc>
        <w:tc>
          <w:tcPr>
            <w:tcW w:w="1216" w:type="dxa"/>
            <w:noWrap/>
            <w:hideMark/>
          </w:tcPr>
          <w:p w14:paraId="637723D2" w14:textId="77777777" w:rsidR="008965DF" w:rsidRPr="004527F7" w:rsidRDefault="008965DF" w:rsidP="00BD6212">
            <w:pPr>
              <w:pStyle w:val="Tabletext"/>
              <w:rPr>
                <w:rFonts w:cs="Arial"/>
              </w:rPr>
            </w:pPr>
            <w:r w:rsidRPr="004527F7">
              <w:rPr>
                <w:rFonts w:cs="Arial"/>
              </w:rPr>
              <w:t>150.68689</w:t>
            </w:r>
          </w:p>
        </w:tc>
        <w:tc>
          <w:tcPr>
            <w:tcW w:w="1216" w:type="dxa"/>
            <w:noWrap/>
            <w:hideMark/>
          </w:tcPr>
          <w:p w14:paraId="6CA60993" w14:textId="77777777" w:rsidR="008965DF" w:rsidRPr="004527F7" w:rsidRDefault="008965DF" w:rsidP="00BD6212">
            <w:pPr>
              <w:pStyle w:val="Tabletext"/>
              <w:rPr>
                <w:rFonts w:cs="Arial"/>
              </w:rPr>
            </w:pPr>
            <w:r w:rsidRPr="004527F7">
              <w:rPr>
                <w:rFonts w:cs="Arial"/>
              </w:rPr>
              <w:t>130.68868</w:t>
            </w:r>
          </w:p>
        </w:tc>
      </w:tr>
      <w:tr w:rsidR="008965DF" w:rsidRPr="004527F7" w14:paraId="1C3E29A7" w14:textId="77777777" w:rsidTr="00BD6212">
        <w:trPr>
          <w:trHeight w:val="300"/>
          <w:jc w:val="center"/>
        </w:trPr>
        <w:tc>
          <w:tcPr>
            <w:tcW w:w="1207" w:type="dxa"/>
            <w:noWrap/>
            <w:hideMark/>
          </w:tcPr>
          <w:p w14:paraId="43349021" w14:textId="77777777" w:rsidR="008965DF" w:rsidRPr="004527F7" w:rsidRDefault="008965DF" w:rsidP="00BD6212">
            <w:pPr>
              <w:pStyle w:val="Tabletext"/>
              <w:rPr>
                <w:rFonts w:cs="Arial"/>
              </w:rPr>
            </w:pPr>
            <w:r w:rsidRPr="004527F7">
              <w:rPr>
                <w:rFonts w:cs="Arial"/>
              </w:rPr>
              <w:t>10</w:t>
            </w:r>
          </w:p>
        </w:tc>
        <w:tc>
          <w:tcPr>
            <w:tcW w:w="1217" w:type="dxa"/>
            <w:noWrap/>
            <w:hideMark/>
          </w:tcPr>
          <w:p w14:paraId="528A1276" w14:textId="77777777" w:rsidR="008965DF" w:rsidRPr="004527F7" w:rsidRDefault="008965DF" w:rsidP="00BD6212">
            <w:pPr>
              <w:pStyle w:val="Tabletext"/>
              <w:rPr>
                <w:rFonts w:cs="Arial"/>
              </w:rPr>
            </w:pPr>
            <w:r w:rsidRPr="004527F7">
              <w:rPr>
                <w:rFonts w:cs="Arial"/>
              </w:rPr>
              <w:t>159.20625</w:t>
            </w:r>
          </w:p>
        </w:tc>
        <w:tc>
          <w:tcPr>
            <w:tcW w:w="1216" w:type="dxa"/>
            <w:noWrap/>
            <w:hideMark/>
          </w:tcPr>
          <w:p w14:paraId="15F315DB" w14:textId="77777777" w:rsidR="008965DF" w:rsidRPr="004527F7" w:rsidRDefault="008965DF" w:rsidP="00BD6212">
            <w:pPr>
              <w:pStyle w:val="Tabletext"/>
              <w:rPr>
                <w:rFonts w:cs="Arial"/>
              </w:rPr>
            </w:pPr>
            <w:r w:rsidRPr="004527F7">
              <w:rPr>
                <w:rFonts w:cs="Arial"/>
              </w:rPr>
              <w:t>150.68689</w:t>
            </w:r>
          </w:p>
        </w:tc>
        <w:tc>
          <w:tcPr>
            <w:tcW w:w="1216" w:type="dxa"/>
            <w:noWrap/>
            <w:hideMark/>
          </w:tcPr>
          <w:p w14:paraId="299A35FF" w14:textId="77777777" w:rsidR="008965DF" w:rsidRPr="004527F7" w:rsidRDefault="008965DF" w:rsidP="00BD6212">
            <w:pPr>
              <w:pStyle w:val="Tabletext"/>
              <w:rPr>
                <w:rFonts w:cs="Arial"/>
              </w:rPr>
            </w:pPr>
            <w:r w:rsidRPr="004527F7">
              <w:rPr>
                <w:rFonts w:cs="Arial"/>
              </w:rPr>
              <w:t>142.72818</w:t>
            </w:r>
          </w:p>
        </w:tc>
        <w:tc>
          <w:tcPr>
            <w:tcW w:w="1216" w:type="dxa"/>
            <w:noWrap/>
            <w:hideMark/>
          </w:tcPr>
          <w:p w14:paraId="1C163D66" w14:textId="77777777" w:rsidR="008965DF" w:rsidRPr="004527F7" w:rsidRDefault="008965DF" w:rsidP="00BD6212">
            <w:pPr>
              <w:pStyle w:val="Tabletext"/>
              <w:rPr>
                <w:rFonts w:cs="Arial"/>
              </w:rPr>
            </w:pPr>
            <w:r w:rsidRPr="004527F7">
              <w:rPr>
                <w:rFonts w:cs="Arial"/>
              </w:rPr>
              <w:t>122.7394</w:t>
            </w:r>
          </w:p>
        </w:tc>
      </w:tr>
      <w:tr w:rsidR="008965DF" w:rsidRPr="004527F7" w14:paraId="3DEE2CA4" w14:textId="77777777" w:rsidTr="00BD6212">
        <w:trPr>
          <w:trHeight w:val="300"/>
          <w:jc w:val="center"/>
        </w:trPr>
        <w:tc>
          <w:tcPr>
            <w:tcW w:w="6072" w:type="dxa"/>
            <w:gridSpan w:val="5"/>
            <w:noWrap/>
            <w:hideMark/>
          </w:tcPr>
          <w:p w14:paraId="17D0BCF8" w14:textId="77777777" w:rsidR="008965DF" w:rsidRPr="004527F7" w:rsidRDefault="008965DF" w:rsidP="00BD6212">
            <w:pPr>
              <w:pStyle w:val="Tablehead"/>
            </w:pPr>
            <w:r w:rsidRPr="004527F7">
              <w:t>Link loss depending on antenna heights d = 13.5 NM [dB]</w:t>
            </w:r>
          </w:p>
        </w:tc>
      </w:tr>
      <w:tr w:rsidR="008965DF" w:rsidRPr="004527F7" w14:paraId="67A11E3D" w14:textId="77777777" w:rsidTr="00BD6212">
        <w:trPr>
          <w:trHeight w:val="324"/>
          <w:jc w:val="center"/>
        </w:trPr>
        <w:tc>
          <w:tcPr>
            <w:tcW w:w="1207" w:type="dxa"/>
            <w:noWrap/>
            <w:hideMark/>
          </w:tcPr>
          <w:p w14:paraId="75337268" w14:textId="77777777" w:rsidR="008965DF" w:rsidRPr="004527F7" w:rsidRDefault="008965DF" w:rsidP="00BD6212">
            <w:pPr>
              <w:pStyle w:val="Tabletext"/>
              <w:rPr>
                <w:rFonts w:cs="Arial"/>
                <w:color w:val="000000"/>
              </w:rPr>
            </w:pPr>
            <w:r w:rsidRPr="004527F7">
              <w:rPr>
                <w:rFonts w:cs="Arial"/>
                <w:color w:val="000000"/>
              </w:rPr>
              <w:t>H</w:t>
            </w:r>
            <w:r w:rsidRPr="004527F7">
              <w:rPr>
                <w:rFonts w:cs="Arial"/>
                <w:color w:val="000000"/>
                <w:vertAlign w:val="subscript"/>
              </w:rPr>
              <w:t xml:space="preserve"> /h s</w:t>
            </w:r>
            <w:r w:rsidRPr="004527F7">
              <w:rPr>
                <w:rFonts w:cs="Arial"/>
                <w:color w:val="000000"/>
              </w:rPr>
              <w:t xml:space="preserve"> [m]</w:t>
            </w:r>
          </w:p>
        </w:tc>
        <w:tc>
          <w:tcPr>
            <w:tcW w:w="1217" w:type="dxa"/>
            <w:noWrap/>
            <w:hideMark/>
          </w:tcPr>
          <w:p w14:paraId="51B8F006" w14:textId="77777777" w:rsidR="008965DF" w:rsidRPr="004527F7" w:rsidRDefault="008965DF" w:rsidP="00BD6212">
            <w:pPr>
              <w:pStyle w:val="Tabletext"/>
              <w:rPr>
                <w:rFonts w:cs="Arial"/>
                <w:color w:val="000000"/>
              </w:rPr>
            </w:pPr>
            <w:r w:rsidRPr="004527F7">
              <w:rPr>
                <w:rFonts w:cs="Arial"/>
                <w:color w:val="000000"/>
              </w:rPr>
              <w:t>1.50</w:t>
            </w:r>
          </w:p>
        </w:tc>
        <w:tc>
          <w:tcPr>
            <w:tcW w:w="1216" w:type="dxa"/>
            <w:noWrap/>
            <w:hideMark/>
          </w:tcPr>
          <w:p w14:paraId="3EDCF3EA" w14:textId="77777777" w:rsidR="008965DF" w:rsidRPr="004527F7" w:rsidRDefault="008965DF" w:rsidP="00BD6212">
            <w:pPr>
              <w:pStyle w:val="Tabletext"/>
              <w:rPr>
                <w:rFonts w:cs="Arial"/>
                <w:color w:val="000000"/>
              </w:rPr>
            </w:pPr>
            <w:r w:rsidRPr="004527F7">
              <w:rPr>
                <w:rFonts w:cs="Arial"/>
                <w:color w:val="000000"/>
              </w:rPr>
              <w:t>4</w:t>
            </w:r>
          </w:p>
        </w:tc>
        <w:tc>
          <w:tcPr>
            <w:tcW w:w="1216" w:type="dxa"/>
            <w:noWrap/>
            <w:hideMark/>
          </w:tcPr>
          <w:p w14:paraId="3D863AC4" w14:textId="77777777" w:rsidR="008965DF" w:rsidRPr="004527F7" w:rsidRDefault="008965DF" w:rsidP="00BD6212">
            <w:pPr>
              <w:pStyle w:val="Tabletext"/>
              <w:rPr>
                <w:rFonts w:cs="Arial"/>
                <w:color w:val="000000"/>
              </w:rPr>
            </w:pPr>
            <w:r w:rsidRPr="004527F7">
              <w:rPr>
                <w:rFonts w:cs="Arial"/>
                <w:color w:val="000000"/>
              </w:rPr>
              <w:t>10</w:t>
            </w:r>
          </w:p>
        </w:tc>
        <w:tc>
          <w:tcPr>
            <w:tcW w:w="1216" w:type="dxa"/>
            <w:noWrap/>
            <w:hideMark/>
          </w:tcPr>
          <w:p w14:paraId="6189341D" w14:textId="77777777" w:rsidR="008965DF" w:rsidRPr="004527F7" w:rsidRDefault="008965DF" w:rsidP="00BD6212">
            <w:pPr>
              <w:pStyle w:val="Tabletext"/>
              <w:rPr>
                <w:rFonts w:cs="Arial"/>
                <w:color w:val="000000"/>
              </w:rPr>
            </w:pPr>
            <w:r w:rsidRPr="004527F7">
              <w:rPr>
                <w:rFonts w:cs="Arial"/>
                <w:color w:val="000000"/>
              </w:rPr>
              <w:t>100</w:t>
            </w:r>
          </w:p>
        </w:tc>
      </w:tr>
      <w:tr w:rsidR="008965DF" w:rsidRPr="004527F7" w14:paraId="36657D32" w14:textId="77777777" w:rsidTr="00BD6212">
        <w:trPr>
          <w:trHeight w:val="288"/>
          <w:jc w:val="center"/>
        </w:trPr>
        <w:tc>
          <w:tcPr>
            <w:tcW w:w="1207" w:type="dxa"/>
            <w:noWrap/>
            <w:hideMark/>
          </w:tcPr>
          <w:p w14:paraId="2B1204F8" w14:textId="77777777" w:rsidR="008965DF" w:rsidRPr="004527F7" w:rsidRDefault="008965DF" w:rsidP="00BD6212">
            <w:pPr>
              <w:pStyle w:val="Tabletext"/>
              <w:rPr>
                <w:rFonts w:cs="Arial"/>
              </w:rPr>
            </w:pPr>
            <w:r w:rsidRPr="004527F7">
              <w:rPr>
                <w:rFonts w:cs="Arial"/>
              </w:rPr>
              <w:t>1.50</w:t>
            </w:r>
          </w:p>
        </w:tc>
        <w:tc>
          <w:tcPr>
            <w:tcW w:w="1217" w:type="dxa"/>
            <w:noWrap/>
            <w:hideMark/>
          </w:tcPr>
          <w:p w14:paraId="6D556CC4" w14:textId="77777777" w:rsidR="008965DF" w:rsidRPr="004527F7" w:rsidRDefault="008965DF" w:rsidP="00BD6212">
            <w:pPr>
              <w:pStyle w:val="Tabletext"/>
              <w:rPr>
                <w:rFonts w:cs="Arial"/>
              </w:rPr>
            </w:pPr>
            <w:r w:rsidRPr="004527F7">
              <w:rPr>
                <w:rFonts w:cs="Arial"/>
              </w:rPr>
              <w:t>168.87395</w:t>
            </w:r>
          </w:p>
        </w:tc>
        <w:tc>
          <w:tcPr>
            <w:tcW w:w="1216" w:type="dxa"/>
            <w:noWrap/>
            <w:hideMark/>
          </w:tcPr>
          <w:p w14:paraId="013A90C5" w14:textId="77777777" w:rsidR="008965DF" w:rsidRPr="004527F7" w:rsidRDefault="008965DF" w:rsidP="00BD6212">
            <w:pPr>
              <w:pStyle w:val="Tabletext"/>
              <w:rPr>
                <w:rFonts w:cs="Arial"/>
              </w:rPr>
            </w:pPr>
            <w:r w:rsidRPr="004527F7">
              <w:rPr>
                <w:rFonts w:cs="Arial"/>
              </w:rPr>
              <w:t>160.35458</w:t>
            </w:r>
          </w:p>
        </w:tc>
        <w:tc>
          <w:tcPr>
            <w:tcW w:w="1216" w:type="dxa"/>
            <w:noWrap/>
            <w:hideMark/>
          </w:tcPr>
          <w:p w14:paraId="3ED088E5" w14:textId="77777777" w:rsidR="008965DF" w:rsidRPr="004527F7" w:rsidRDefault="008965DF" w:rsidP="00BD6212">
            <w:pPr>
              <w:pStyle w:val="Tabletext"/>
              <w:rPr>
                <w:rFonts w:cs="Arial"/>
              </w:rPr>
            </w:pPr>
            <w:r w:rsidRPr="004527F7">
              <w:rPr>
                <w:rFonts w:cs="Arial"/>
              </w:rPr>
              <w:t>152.39578</w:t>
            </w:r>
          </w:p>
        </w:tc>
        <w:tc>
          <w:tcPr>
            <w:tcW w:w="1216" w:type="dxa"/>
            <w:noWrap/>
            <w:hideMark/>
          </w:tcPr>
          <w:p w14:paraId="61207CED" w14:textId="77777777" w:rsidR="008965DF" w:rsidRPr="004527F7" w:rsidRDefault="008965DF" w:rsidP="00BD6212">
            <w:pPr>
              <w:pStyle w:val="Tabletext"/>
              <w:rPr>
                <w:rFonts w:cs="Arial"/>
              </w:rPr>
            </w:pPr>
            <w:r w:rsidRPr="004527F7">
              <w:rPr>
                <w:rFonts w:cs="Arial"/>
              </w:rPr>
              <w:t>132.39633</w:t>
            </w:r>
          </w:p>
        </w:tc>
      </w:tr>
      <w:tr w:rsidR="008965DF" w:rsidRPr="004527F7" w14:paraId="41EAF449" w14:textId="77777777" w:rsidTr="00BD6212">
        <w:trPr>
          <w:trHeight w:val="288"/>
          <w:jc w:val="center"/>
        </w:trPr>
        <w:tc>
          <w:tcPr>
            <w:tcW w:w="1207" w:type="dxa"/>
            <w:noWrap/>
            <w:hideMark/>
          </w:tcPr>
          <w:p w14:paraId="6E80AC9F" w14:textId="77777777" w:rsidR="008965DF" w:rsidRPr="004527F7" w:rsidRDefault="008965DF" w:rsidP="00BD6212">
            <w:pPr>
              <w:pStyle w:val="Tabletext"/>
              <w:rPr>
                <w:rFonts w:cs="Arial"/>
              </w:rPr>
            </w:pPr>
            <w:r w:rsidRPr="004527F7">
              <w:rPr>
                <w:rFonts w:cs="Arial"/>
              </w:rPr>
              <w:t>4</w:t>
            </w:r>
          </w:p>
        </w:tc>
        <w:tc>
          <w:tcPr>
            <w:tcW w:w="1217" w:type="dxa"/>
            <w:noWrap/>
            <w:hideMark/>
          </w:tcPr>
          <w:p w14:paraId="596B3836" w14:textId="77777777" w:rsidR="008965DF" w:rsidRPr="004527F7" w:rsidRDefault="008965DF" w:rsidP="00BD6212">
            <w:pPr>
              <w:pStyle w:val="Tabletext"/>
              <w:rPr>
                <w:rFonts w:cs="Arial"/>
              </w:rPr>
            </w:pPr>
            <w:r w:rsidRPr="004527F7">
              <w:rPr>
                <w:rFonts w:cs="Arial"/>
              </w:rPr>
              <w:t>160.35458</w:t>
            </w:r>
          </w:p>
        </w:tc>
        <w:tc>
          <w:tcPr>
            <w:tcW w:w="1216" w:type="dxa"/>
            <w:noWrap/>
            <w:hideMark/>
          </w:tcPr>
          <w:p w14:paraId="0158518D" w14:textId="77777777" w:rsidR="008965DF" w:rsidRPr="004527F7" w:rsidRDefault="008965DF" w:rsidP="00BD6212">
            <w:pPr>
              <w:pStyle w:val="Tabletext"/>
              <w:rPr>
                <w:rFonts w:cs="Arial"/>
              </w:rPr>
            </w:pPr>
            <w:r w:rsidRPr="004527F7">
              <w:rPr>
                <w:rFonts w:cs="Arial"/>
              </w:rPr>
              <w:t>151.83521</w:t>
            </w:r>
          </w:p>
        </w:tc>
        <w:tc>
          <w:tcPr>
            <w:tcW w:w="1216" w:type="dxa"/>
            <w:noWrap/>
            <w:hideMark/>
          </w:tcPr>
          <w:p w14:paraId="343D5136" w14:textId="77777777" w:rsidR="008965DF" w:rsidRPr="004527F7" w:rsidRDefault="008965DF" w:rsidP="00BD6212">
            <w:pPr>
              <w:pStyle w:val="Tabletext"/>
              <w:rPr>
                <w:rFonts w:cs="Arial"/>
              </w:rPr>
            </w:pPr>
            <w:r w:rsidRPr="004527F7">
              <w:rPr>
                <w:rFonts w:cs="Arial"/>
              </w:rPr>
              <w:t>143.87644</w:t>
            </w:r>
          </w:p>
        </w:tc>
        <w:tc>
          <w:tcPr>
            <w:tcW w:w="1216" w:type="dxa"/>
            <w:noWrap/>
            <w:hideMark/>
          </w:tcPr>
          <w:p w14:paraId="2F6146EE" w14:textId="77777777" w:rsidR="008965DF" w:rsidRPr="004527F7" w:rsidRDefault="008965DF" w:rsidP="00BD6212">
            <w:pPr>
              <w:pStyle w:val="Tabletext"/>
              <w:rPr>
                <w:rFonts w:cs="Arial"/>
              </w:rPr>
            </w:pPr>
            <w:r w:rsidRPr="004527F7">
              <w:rPr>
                <w:rFonts w:cs="Arial"/>
              </w:rPr>
              <w:t>123.88037</w:t>
            </w:r>
          </w:p>
        </w:tc>
      </w:tr>
      <w:tr w:rsidR="008965DF" w:rsidRPr="004527F7" w14:paraId="7F9A918A" w14:textId="77777777" w:rsidTr="00BD6212">
        <w:trPr>
          <w:trHeight w:val="300"/>
          <w:jc w:val="center"/>
        </w:trPr>
        <w:tc>
          <w:tcPr>
            <w:tcW w:w="1207" w:type="dxa"/>
            <w:noWrap/>
            <w:hideMark/>
          </w:tcPr>
          <w:p w14:paraId="6DAA7237" w14:textId="77777777" w:rsidR="008965DF" w:rsidRPr="004527F7" w:rsidRDefault="008965DF" w:rsidP="00BD6212">
            <w:pPr>
              <w:pStyle w:val="Tabletext"/>
              <w:rPr>
                <w:rFonts w:cs="Arial"/>
              </w:rPr>
            </w:pPr>
            <w:r w:rsidRPr="004527F7">
              <w:rPr>
                <w:rFonts w:cs="Arial"/>
              </w:rPr>
              <w:t>10</w:t>
            </w:r>
          </w:p>
        </w:tc>
        <w:tc>
          <w:tcPr>
            <w:tcW w:w="1217" w:type="dxa"/>
            <w:noWrap/>
            <w:hideMark/>
          </w:tcPr>
          <w:p w14:paraId="3EEC9A79" w14:textId="77777777" w:rsidR="008965DF" w:rsidRPr="004527F7" w:rsidRDefault="008965DF" w:rsidP="00BD6212">
            <w:pPr>
              <w:pStyle w:val="Tabletext"/>
              <w:rPr>
                <w:rFonts w:cs="Arial"/>
              </w:rPr>
            </w:pPr>
            <w:r w:rsidRPr="004527F7">
              <w:rPr>
                <w:rFonts w:cs="Arial"/>
              </w:rPr>
              <w:t>152.39578</w:t>
            </w:r>
          </w:p>
        </w:tc>
        <w:tc>
          <w:tcPr>
            <w:tcW w:w="1216" w:type="dxa"/>
            <w:noWrap/>
            <w:hideMark/>
          </w:tcPr>
          <w:p w14:paraId="15EEDC6A" w14:textId="77777777" w:rsidR="008965DF" w:rsidRPr="004527F7" w:rsidRDefault="008965DF" w:rsidP="00BD6212">
            <w:pPr>
              <w:pStyle w:val="Tabletext"/>
              <w:rPr>
                <w:rFonts w:cs="Arial"/>
              </w:rPr>
            </w:pPr>
            <w:r w:rsidRPr="004527F7">
              <w:rPr>
                <w:rFonts w:cs="Arial"/>
              </w:rPr>
              <w:t>143.87644</w:t>
            </w:r>
          </w:p>
        </w:tc>
        <w:tc>
          <w:tcPr>
            <w:tcW w:w="1216" w:type="dxa"/>
            <w:noWrap/>
            <w:hideMark/>
          </w:tcPr>
          <w:p w14:paraId="078A9ACA" w14:textId="77777777" w:rsidR="008965DF" w:rsidRPr="004527F7" w:rsidRDefault="008965DF" w:rsidP="00BD6212">
            <w:pPr>
              <w:pStyle w:val="Tabletext"/>
              <w:rPr>
                <w:rFonts w:cs="Arial"/>
              </w:rPr>
            </w:pPr>
            <w:r w:rsidRPr="004527F7">
              <w:rPr>
                <w:rFonts w:cs="Arial"/>
              </w:rPr>
              <w:t>135.91785</w:t>
            </w:r>
          </w:p>
        </w:tc>
        <w:tc>
          <w:tcPr>
            <w:tcW w:w="1216" w:type="dxa"/>
            <w:noWrap/>
            <w:hideMark/>
          </w:tcPr>
          <w:p w14:paraId="6B60E769" w14:textId="77777777" w:rsidR="008965DF" w:rsidRPr="004527F7" w:rsidRDefault="008965DF" w:rsidP="00BD6212">
            <w:pPr>
              <w:pStyle w:val="Tabletext"/>
              <w:rPr>
                <w:rFonts w:cs="Arial"/>
              </w:rPr>
            </w:pPr>
            <w:r w:rsidRPr="004527F7">
              <w:rPr>
                <w:rFonts w:cs="Arial"/>
              </w:rPr>
              <w:t>115.94242</w:t>
            </w:r>
          </w:p>
        </w:tc>
      </w:tr>
      <w:tr w:rsidR="008965DF" w:rsidRPr="004527F7" w14:paraId="722B48A4" w14:textId="77777777" w:rsidTr="00BD6212">
        <w:trPr>
          <w:trHeight w:val="300"/>
          <w:jc w:val="center"/>
        </w:trPr>
        <w:tc>
          <w:tcPr>
            <w:tcW w:w="6072" w:type="dxa"/>
            <w:gridSpan w:val="5"/>
            <w:noWrap/>
            <w:hideMark/>
          </w:tcPr>
          <w:p w14:paraId="67CE58A3" w14:textId="77777777" w:rsidR="008965DF" w:rsidRPr="004527F7" w:rsidRDefault="008965DF" w:rsidP="00BD6212">
            <w:pPr>
              <w:pStyle w:val="Tablehead"/>
            </w:pPr>
            <w:r w:rsidRPr="004527F7">
              <w:t>Link loss depending on antenna heights d = 8 NM [dB]</w:t>
            </w:r>
          </w:p>
        </w:tc>
      </w:tr>
      <w:tr w:rsidR="008965DF" w:rsidRPr="004527F7" w14:paraId="5F449C64" w14:textId="77777777" w:rsidTr="00BD6212">
        <w:trPr>
          <w:trHeight w:val="324"/>
          <w:jc w:val="center"/>
        </w:trPr>
        <w:tc>
          <w:tcPr>
            <w:tcW w:w="1207" w:type="dxa"/>
            <w:noWrap/>
            <w:hideMark/>
          </w:tcPr>
          <w:p w14:paraId="018EBD35" w14:textId="77777777" w:rsidR="008965DF" w:rsidRPr="004527F7" w:rsidRDefault="008965DF" w:rsidP="00BD6212">
            <w:pPr>
              <w:pStyle w:val="Tabletext"/>
              <w:rPr>
                <w:rFonts w:cs="Arial"/>
                <w:color w:val="000000"/>
              </w:rPr>
            </w:pPr>
            <w:r w:rsidRPr="004527F7">
              <w:rPr>
                <w:rFonts w:cs="Arial"/>
                <w:color w:val="000000"/>
              </w:rPr>
              <w:t>H</w:t>
            </w:r>
            <w:r w:rsidRPr="004527F7">
              <w:rPr>
                <w:rFonts w:cs="Arial"/>
                <w:color w:val="000000"/>
                <w:vertAlign w:val="subscript"/>
              </w:rPr>
              <w:t xml:space="preserve"> /h s</w:t>
            </w:r>
            <w:r w:rsidRPr="004527F7">
              <w:rPr>
                <w:rFonts w:cs="Arial"/>
                <w:color w:val="000000"/>
              </w:rPr>
              <w:t xml:space="preserve"> [m]</w:t>
            </w:r>
          </w:p>
        </w:tc>
        <w:tc>
          <w:tcPr>
            <w:tcW w:w="1217" w:type="dxa"/>
            <w:noWrap/>
            <w:hideMark/>
          </w:tcPr>
          <w:p w14:paraId="5BFD5705" w14:textId="77777777" w:rsidR="008965DF" w:rsidRPr="004527F7" w:rsidRDefault="008965DF" w:rsidP="00BD6212">
            <w:pPr>
              <w:pStyle w:val="Tabletext"/>
              <w:rPr>
                <w:rFonts w:cs="Arial"/>
                <w:color w:val="000000"/>
              </w:rPr>
            </w:pPr>
            <w:r w:rsidRPr="004527F7">
              <w:rPr>
                <w:rFonts w:cs="Arial"/>
                <w:color w:val="000000"/>
              </w:rPr>
              <w:t>1.50</w:t>
            </w:r>
          </w:p>
        </w:tc>
        <w:tc>
          <w:tcPr>
            <w:tcW w:w="1216" w:type="dxa"/>
            <w:noWrap/>
            <w:hideMark/>
          </w:tcPr>
          <w:p w14:paraId="21004093" w14:textId="77777777" w:rsidR="008965DF" w:rsidRPr="004527F7" w:rsidRDefault="008965DF" w:rsidP="00BD6212">
            <w:pPr>
              <w:pStyle w:val="Tabletext"/>
              <w:rPr>
                <w:rFonts w:cs="Arial"/>
                <w:color w:val="000000"/>
              </w:rPr>
            </w:pPr>
            <w:r w:rsidRPr="004527F7">
              <w:rPr>
                <w:rFonts w:cs="Arial"/>
                <w:color w:val="000000"/>
              </w:rPr>
              <w:t>4</w:t>
            </w:r>
          </w:p>
        </w:tc>
        <w:tc>
          <w:tcPr>
            <w:tcW w:w="1216" w:type="dxa"/>
            <w:noWrap/>
            <w:hideMark/>
          </w:tcPr>
          <w:p w14:paraId="21B9F99B" w14:textId="77777777" w:rsidR="008965DF" w:rsidRPr="004527F7" w:rsidRDefault="008965DF" w:rsidP="00BD6212">
            <w:pPr>
              <w:pStyle w:val="Tabletext"/>
              <w:rPr>
                <w:rFonts w:cs="Arial"/>
                <w:color w:val="000000"/>
              </w:rPr>
            </w:pPr>
            <w:r w:rsidRPr="004527F7">
              <w:rPr>
                <w:rFonts w:cs="Arial"/>
                <w:color w:val="000000"/>
              </w:rPr>
              <w:t>10</w:t>
            </w:r>
          </w:p>
        </w:tc>
        <w:tc>
          <w:tcPr>
            <w:tcW w:w="1216" w:type="dxa"/>
            <w:noWrap/>
            <w:hideMark/>
          </w:tcPr>
          <w:p w14:paraId="76A97D9B" w14:textId="77777777" w:rsidR="008965DF" w:rsidRPr="004527F7" w:rsidRDefault="008965DF" w:rsidP="00BD6212">
            <w:pPr>
              <w:pStyle w:val="Tabletext"/>
              <w:rPr>
                <w:rFonts w:cs="Arial"/>
                <w:color w:val="000000"/>
              </w:rPr>
            </w:pPr>
            <w:r w:rsidRPr="004527F7">
              <w:rPr>
                <w:rFonts w:cs="Arial"/>
                <w:color w:val="000000"/>
              </w:rPr>
              <w:t>100</w:t>
            </w:r>
          </w:p>
        </w:tc>
      </w:tr>
      <w:tr w:rsidR="008965DF" w:rsidRPr="004527F7" w14:paraId="5703A240" w14:textId="77777777" w:rsidTr="00BD6212">
        <w:trPr>
          <w:trHeight w:val="288"/>
          <w:jc w:val="center"/>
        </w:trPr>
        <w:tc>
          <w:tcPr>
            <w:tcW w:w="1207" w:type="dxa"/>
            <w:noWrap/>
            <w:hideMark/>
          </w:tcPr>
          <w:p w14:paraId="6630968C" w14:textId="77777777" w:rsidR="008965DF" w:rsidRPr="004527F7" w:rsidRDefault="008965DF" w:rsidP="00BD6212">
            <w:pPr>
              <w:pStyle w:val="Tabletext"/>
              <w:rPr>
                <w:rFonts w:cs="Arial"/>
              </w:rPr>
            </w:pPr>
            <w:r w:rsidRPr="004527F7">
              <w:rPr>
                <w:rFonts w:cs="Arial"/>
              </w:rPr>
              <w:t>1.50</w:t>
            </w:r>
          </w:p>
        </w:tc>
        <w:tc>
          <w:tcPr>
            <w:tcW w:w="1217" w:type="dxa"/>
            <w:noWrap/>
            <w:hideMark/>
          </w:tcPr>
          <w:p w14:paraId="710C5A1D" w14:textId="77777777" w:rsidR="008965DF" w:rsidRPr="004527F7" w:rsidRDefault="008965DF" w:rsidP="00BD6212">
            <w:pPr>
              <w:pStyle w:val="Tabletext"/>
              <w:rPr>
                <w:rFonts w:cs="Arial"/>
              </w:rPr>
            </w:pPr>
            <w:r w:rsidRPr="004527F7">
              <w:rPr>
                <w:rFonts w:cs="Arial"/>
              </w:rPr>
              <w:t>160</w:t>
            </w:r>
          </w:p>
        </w:tc>
        <w:tc>
          <w:tcPr>
            <w:tcW w:w="1216" w:type="dxa"/>
            <w:noWrap/>
            <w:hideMark/>
          </w:tcPr>
          <w:p w14:paraId="01EA01E6" w14:textId="77777777" w:rsidR="008965DF" w:rsidRPr="004527F7" w:rsidRDefault="008965DF" w:rsidP="00BD6212">
            <w:pPr>
              <w:pStyle w:val="Tabletext"/>
              <w:rPr>
                <w:rFonts w:cs="Arial"/>
              </w:rPr>
            </w:pPr>
            <w:r w:rsidRPr="004527F7">
              <w:rPr>
                <w:rFonts w:cs="Arial"/>
              </w:rPr>
              <w:t>151.48063</w:t>
            </w:r>
          </w:p>
        </w:tc>
        <w:tc>
          <w:tcPr>
            <w:tcW w:w="1216" w:type="dxa"/>
            <w:noWrap/>
            <w:hideMark/>
          </w:tcPr>
          <w:p w14:paraId="095795AC" w14:textId="77777777" w:rsidR="008965DF" w:rsidRPr="004527F7" w:rsidRDefault="008965DF" w:rsidP="00BD6212">
            <w:pPr>
              <w:pStyle w:val="Tabletext"/>
              <w:rPr>
                <w:rFonts w:cs="Arial"/>
              </w:rPr>
            </w:pPr>
            <w:r w:rsidRPr="004527F7">
              <w:rPr>
                <w:rFonts w:cs="Arial"/>
              </w:rPr>
              <w:t>143.52184</w:t>
            </w:r>
          </w:p>
        </w:tc>
        <w:tc>
          <w:tcPr>
            <w:tcW w:w="1216" w:type="dxa"/>
            <w:noWrap/>
            <w:hideMark/>
          </w:tcPr>
          <w:p w14:paraId="0015950C" w14:textId="77777777" w:rsidR="008965DF" w:rsidRPr="004527F7" w:rsidRDefault="008965DF" w:rsidP="00BD6212">
            <w:pPr>
              <w:pStyle w:val="Tabletext"/>
              <w:rPr>
                <w:rFonts w:cs="Arial"/>
              </w:rPr>
            </w:pPr>
            <w:r w:rsidRPr="004527F7">
              <w:rPr>
                <w:rFonts w:cs="Arial"/>
              </w:rPr>
              <w:t>123.52338</w:t>
            </w:r>
          </w:p>
        </w:tc>
      </w:tr>
      <w:tr w:rsidR="008965DF" w:rsidRPr="004527F7" w14:paraId="1F5E8024" w14:textId="77777777" w:rsidTr="00BD6212">
        <w:trPr>
          <w:trHeight w:val="288"/>
          <w:jc w:val="center"/>
        </w:trPr>
        <w:tc>
          <w:tcPr>
            <w:tcW w:w="1207" w:type="dxa"/>
            <w:noWrap/>
            <w:hideMark/>
          </w:tcPr>
          <w:p w14:paraId="417444FA" w14:textId="77777777" w:rsidR="008965DF" w:rsidRPr="004527F7" w:rsidRDefault="008965DF" w:rsidP="00BD6212">
            <w:pPr>
              <w:pStyle w:val="Tabletext"/>
              <w:rPr>
                <w:rFonts w:cs="Arial"/>
              </w:rPr>
            </w:pPr>
            <w:r w:rsidRPr="004527F7">
              <w:rPr>
                <w:rFonts w:cs="Arial"/>
              </w:rPr>
              <w:t>4</w:t>
            </w:r>
          </w:p>
        </w:tc>
        <w:tc>
          <w:tcPr>
            <w:tcW w:w="1217" w:type="dxa"/>
            <w:noWrap/>
            <w:hideMark/>
          </w:tcPr>
          <w:p w14:paraId="2486EF3B" w14:textId="77777777" w:rsidR="008965DF" w:rsidRPr="004527F7" w:rsidRDefault="008965DF" w:rsidP="00BD6212">
            <w:pPr>
              <w:pStyle w:val="Tabletext"/>
              <w:rPr>
                <w:rFonts w:cs="Arial"/>
              </w:rPr>
            </w:pPr>
            <w:r w:rsidRPr="004527F7">
              <w:rPr>
                <w:rFonts w:cs="Arial"/>
              </w:rPr>
              <w:t>151.48063</w:t>
            </w:r>
          </w:p>
        </w:tc>
        <w:tc>
          <w:tcPr>
            <w:tcW w:w="1216" w:type="dxa"/>
            <w:noWrap/>
            <w:hideMark/>
          </w:tcPr>
          <w:p w14:paraId="67947E0D" w14:textId="77777777" w:rsidR="008965DF" w:rsidRPr="004527F7" w:rsidRDefault="008965DF" w:rsidP="00BD6212">
            <w:pPr>
              <w:pStyle w:val="Tabletext"/>
              <w:rPr>
                <w:rFonts w:cs="Arial"/>
              </w:rPr>
            </w:pPr>
            <w:r w:rsidRPr="004527F7">
              <w:rPr>
                <w:rFonts w:cs="Arial"/>
              </w:rPr>
              <w:t>142.96127</w:t>
            </w:r>
          </w:p>
        </w:tc>
        <w:tc>
          <w:tcPr>
            <w:tcW w:w="1216" w:type="dxa"/>
            <w:noWrap/>
            <w:hideMark/>
          </w:tcPr>
          <w:p w14:paraId="46B4ADD6" w14:textId="77777777" w:rsidR="008965DF" w:rsidRPr="004527F7" w:rsidRDefault="008965DF" w:rsidP="00BD6212">
            <w:pPr>
              <w:pStyle w:val="Tabletext"/>
              <w:rPr>
                <w:rFonts w:cs="Arial"/>
              </w:rPr>
            </w:pPr>
            <w:r w:rsidRPr="004527F7">
              <w:rPr>
                <w:rFonts w:cs="Arial"/>
              </w:rPr>
              <w:t>135.00256</w:t>
            </w:r>
          </w:p>
        </w:tc>
        <w:tc>
          <w:tcPr>
            <w:tcW w:w="1216" w:type="dxa"/>
            <w:noWrap/>
            <w:hideMark/>
          </w:tcPr>
          <w:p w14:paraId="1C7DC0EA" w14:textId="77777777" w:rsidR="008965DF" w:rsidRPr="004527F7" w:rsidRDefault="008965DF" w:rsidP="00BD6212">
            <w:pPr>
              <w:pStyle w:val="Tabletext"/>
              <w:rPr>
                <w:rFonts w:cs="Arial"/>
              </w:rPr>
            </w:pPr>
            <w:r w:rsidRPr="004527F7">
              <w:rPr>
                <w:rFonts w:cs="Arial"/>
              </w:rPr>
              <w:t>115.01348</w:t>
            </w:r>
          </w:p>
        </w:tc>
      </w:tr>
      <w:tr w:rsidR="008965DF" w:rsidRPr="004527F7" w14:paraId="496B2F65" w14:textId="77777777" w:rsidTr="00BD6212">
        <w:trPr>
          <w:trHeight w:val="300"/>
          <w:jc w:val="center"/>
        </w:trPr>
        <w:tc>
          <w:tcPr>
            <w:tcW w:w="1207" w:type="dxa"/>
            <w:noWrap/>
            <w:hideMark/>
          </w:tcPr>
          <w:p w14:paraId="0766A239" w14:textId="77777777" w:rsidR="008965DF" w:rsidRPr="004527F7" w:rsidRDefault="008965DF" w:rsidP="00BD6212">
            <w:pPr>
              <w:pStyle w:val="Tabletext"/>
              <w:rPr>
                <w:rFonts w:cs="Arial"/>
              </w:rPr>
            </w:pPr>
            <w:r w:rsidRPr="004527F7">
              <w:rPr>
                <w:rFonts w:cs="Arial"/>
              </w:rPr>
              <w:t>10</w:t>
            </w:r>
          </w:p>
        </w:tc>
        <w:tc>
          <w:tcPr>
            <w:tcW w:w="1217" w:type="dxa"/>
            <w:noWrap/>
            <w:hideMark/>
          </w:tcPr>
          <w:p w14:paraId="076A2094" w14:textId="77777777" w:rsidR="008965DF" w:rsidRPr="004527F7" w:rsidRDefault="008965DF" w:rsidP="00BD6212">
            <w:pPr>
              <w:pStyle w:val="Tabletext"/>
              <w:rPr>
                <w:rFonts w:cs="Arial"/>
              </w:rPr>
            </w:pPr>
            <w:r w:rsidRPr="004527F7">
              <w:rPr>
                <w:rFonts w:cs="Arial"/>
              </w:rPr>
              <w:t>143.52184</w:t>
            </w:r>
          </w:p>
        </w:tc>
        <w:tc>
          <w:tcPr>
            <w:tcW w:w="1216" w:type="dxa"/>
            <w:noWrap/>
            <w:hideMark/>
          </w:tcPr>
          <w:p w14:paraId="0D708644" w14:textId="77777777" w:rsidR="008965DF" w:rsidRPr="004527F7" w:rsidRDefault="008965DF" w:rsidP="00BD6212">
            <w:pPr>
              <w:pStyle w:val="Tabletext"/>
              <w:rPr>
                <w:rFonts w:cs="Arial"/>
              </w:rPr>
            </w:pPr>
            <w:r w:rsidRPr="004527F7">
              <w:rPr>
                <w:rFonts w:cs="Arial"/>
              </w:rPr>
              <w:t>135.00256</w:t>
            </w:r>
          </w:p>
        </w:tc>
        <w:tc>
          <w:tcPr>
            <w:tcW w:w="1216" w:type="dxa"/>
            <w:noWrap/>
            <w:hideMark/>
          </w:tcPr>
          <w:p w14:paraId="30DB9088" w14:textId="77777777" w:rsidR="008965DF" w:rsidRPr="004527F7" w:rsidRDefault="008965DF" w:rsidP="00BD6212">
            <w:pPr>
              <w:pStyle w:val="Tabletext"/>
              <w:rPr>
                <w:rFonts w:cs="Arial"/>
              </w:rPr>
            </w:pPr>
            <w:r w:rsidRPr="004527F7">
              <w:rPr>
                <w:rFonts w:cs="Arial"/>
              </w:rPr>
              <w:t>127.04434</w:t>
            </w:r>
          </w:p>
        </w:tc>
        <w:tc>
          <w:tcPr>
            <w:tcW w:w="1216" w:type="dxa"/>
            <w:noWrap/>
            <w:hideMark/>
          </w:tcPr>
          <w:p w14:paraId="7244833A" w14:textId="77777777" w:rsidR="008965DF" w:rsidRPr="004527F7" w:rsidRDefault="008965DF" w:rsidP="00BD6212">
            <w:pPr>
              <w:pStyle w:val="Tabletext"/>
              <w:rPr>
                <w:rFonts w:cs="Arial"/>
              </w:rPr>
            </w:pPr>
            <w:r w:rsidRPr="004527F7">
              <w:rPr>
                <w:rFonts w:cs="Arial"/>
              </w:rPr>
              <w:t>107.11266</w:t>
            </w:r>
          </w:p>
        </w:tc>
      </w:tr>
      <w:tr w:rsidR="008965DF" w:rsidRPr="004527F7" w14:paraId="76578601" w14:textId="77777777" w:rsidTr="00BD6212">
        <w:trPr>
          <w:trHeight w:val="300"/>
          <w:jc w:val="center"/>
        </w:trPr>
        <w:tc>
          <w:tcPr>
            <w:tcW w:w="6072" w:type="dxa"/>
            <w:gridSpan w:val="5"/>
            <w:noWrap/>
            <w:hideMark/>
          </w:tcPr>
          <w:p w14:paraId="3006221D" w14:textId="77777777" w:rsidR="008965DF" w:rsidRPr="004527F7" w:rsidRDefault="008965DF" w:rsidP="00BD6212">
            <w:pPr>
              <w:pStyle w:val="Tablehead"/>
            </w:pPr>
            <w:r w:rsidRPr="004527F7">
              <w:t>Link loss depending on antenna heights d = 5.4 NM [dB]</w:t>
            </w:r>
          </w:p>
        </w:tc>
      </w:tr>
      <w:tr w:rsidR="008965DF" w:rsidRPr="004527F7" w14:paraId="730AC802" w14:textId="77777777" w:rsidTr="00BD6212">
        <w:trPr>
          <w:trHeight w:val="324"/>
          <w:jc w:val="center"/>
        </w:trPr>
        <w:tc>
          <w:tcPr>
            <w:tcW w:w="1207" w:type="dxa"/>
            <w:noWrap/>
            <w:hideMark/>
          </w:tcPr>
          <w:p w14:paraId="16BCBB8B" w14:textId="77777777" w:rsidR="008965DF" w:rsidRPr="004527F7" w:rsidRDefault="008965DF" w:rsidP="00BD6212">
            <w:pPr>
              <w:pStyle w:val="Tabletext"/>
              <w:rPr>
                <w:rFonts w:cs="Arial"/>
                <w:color w:val="000000"/>
              </w:rPr>
            </w:pPr>
            <w:r w:rsidRPr="004527F7">
              <w:rPr>
                <w:rFonts w:cs="Arial"/>
                <w:color w:val="000000"/>
              </w:rPr>
              <w:t>H</w:t>
            </w:r>
            <w:r w:rsidRPr="004527F7">
              <w:rPr>
                <w:rFonts w:cs="Arial"/>
                <w:color w:val="000000"/>
                <w:vertAlign w:val="subscript"/>
              </w:rPr>
              <w:t xml:space="preserve"> /h s</w:t>
            </w:r>
            <w:r w:rsidRPr="004527F7">
              <w:rPr>
                <w:rFonts w:cs="Arial"/>
                <w:color w:val="000000"/>
              </w:rPr>
              <w:t xml:space="preserve"> [m]</w:t>
            </w:r>
          </w:p>
        </w:tc>
        <w:tc>
          <w:tcPr>
            <w:tcW w:w="1217" w:type="dxa"/>
            <w:noWrap/>
            <w:hideMark/>
          </w:tcPr>
          <w:p w14:paraId="61737B9E" w14:textId="77777777" w:rsidR="008965DF" w:rsidRPr="004527F7" w:rsidRDefault="008965DF" w:rsidP="00BD6212">
            <w:pPr>
              <w:pStyle w:val="Tabletext"/>
              <w:rPr>
                <w:rFonts w:cs="Arial"/>
                <w:color w:val="000000"/>
              </w:rPr>
            </w:pPr>
            <w:r w:rsidRPr="004527F7">
              <w:rPr>
                <w:rFonts w:cs="Arial"/>
                <w:color w:val="000000"/>
              </w:rPr>
              <w:t>1.50</w:t>
            </w:r>
          </w:p>
        </w:tc>
        <w:tc>
          <w:tcPr>
            <w:tcW w:w="1216" w:type="dxa"/>
            <w:noWrap/>
            <w:hideMark/>
          </w:tcPr>
          <w:p w14:paraId="265A381D" w14:textId="77777777" w:rsidR="008965DF" w:rsidRPr="004527F7" w:rsidRDefault="008965DF" w:rsidP="00BD6212">
            <w:pPr>
              <w:pStyle w:val="Tabletext"/>
              <w:rPr>
                <w:rFonts w:cs="Arial"/>
                <w:color w:val="000000"/>
              </w:rPr>
            </w:pPr>
            <w:r w:rsidRPr="004527F7">
              <w:rPr>
                <w:rFonts w:cs="Arial"/>
                <w:color w:val="000000"/>
              </w:rPr>
              <w:t>4</w:t>
            </w:r>
          </w:p>
        </w:tc>
        <w:tc>
          <w:tcPr>
            <w:tcW w:w="1216" w:type="dxa"/>
            <w:noWrap/>
            <w:hideMark/>
          </w:tcPr>
          <w:p w14:paraId="6E277099" w14:textId="77777777" w:rsidR="008965DF" w:rsidRPr="004527F7" w:rsidRDefault="008965DF" w:rsidP="00BD6212">
            <w:pPr>
              <w:pStyle w:val="Tabletext"/>
              <w:rPr>
                <w:rFonts w:cs="Arial"/>
                <w:color w:val="000000"/>
              </w:rPr>
            </w:pPr>
            <w:r w:rsidRPr="004527F7">
              <w:rPr>
                <w:rFonts w:cs="Arial"/>
                <w:color w:val="000000"/>
              </w:rPr>
              <w:t>10</w:t>
            </w:r>
          </w:p>
        </w:tc>
        <w:tc>
          <w:tcPr>
            <w:tcW w:w="1216" w:type="dxa"/>
            <w:noWrap/>
            <w:hideMark/>
          </w:tcPr>
          <w:p w14:paraId="7A178308" w14:textId="77777777" w:rsidR="008965DF" w:rsidRPr="004527F7" w:rsidRDefault="008965DF" w:rsidP="00BD6212">
            <w:pPr>
              <w:pStyle w:val="Tabletext"/>
              <w:rPr>
                <w:rFonts w:cs="Arial"/>
                <w:color w:val="000000"/>
              </w:rPr>
            </w:pPr>
            <w:r w:rsidRPr="004527F7">
              <w:rPr>
                <w:rFonts w:cs="Arial"/>
                <w:color w:val="000000"/>
              </w:rPr>
              <w:t>100</w:t>
            </w:r>
          </w:p>
        </w:tc>
      </w:tr>
      <w:tr w:rsidR="008965DF" w:rsidRPr="004527F7" w14:paraId="58B7AAE0" w14:textId="77777777" w:rsidTr="00BD6212">
        <w:trPr>
          <w:trHeight w:val="288"/>
          <w:jc w:val="center"/>
        </w:trPr>
        <w:tc>
          <w:tcPr>
            <w:tcW w:w="1207" w:type="dxa"/>
            <w:noWrap/>
            <w:hideMark/>
          </w:tcPr>
          <w:p w14:paraId="7FA7E989" w14:textId="77777777" w:rsidR="008965DF" w:rsidRPr="004527F7" w:rsidRDefault="008965DF" w:rsidP="00BD6212">
            <w:pPr>
              <w:pStyle w:val="Tabletext"/>
              <w:rPr>
                <w:rFonts w:cs="Arial"/>
              </w:rPr>
            </w:pPr>
            <w:r w:rsidRPr="004527F7">
              <w:rPr>
                <w:rFonts w:cs="Arial"/>
              </w:rPr>
              <w:t>1.50</w:t>
            </w:r>
          </w:p>
        </w:tc>
        <w:tc>
          <w:tcPr>
            <w:tcW w:w="1217" w:type="dxa"/>
            <w:noWrap/>
            <w:hideMark/>
          </w:tcPr>
          <w:p w14:paraId="67B733DD" w14:textId="77777777" w:rsidR="008965DF" w:rsidRPr="004527F7" w:rsidRDefault="008965DF" w:rsidP="00BD6212">
            <w:pPr>
              <w:pStyle w:val="Tabletext"/>
              <w:rPr>
                <w:rFonts w:cs="Arial"/>
              </w:rPr>
            </w:pPr>
            <w:r w:rsidRPr="004527F7">
              <w:rPr>
                <w:rFonts w:cs="Arial"/>
              </w:rPr>
              <w:t>152.95635</w:t>
            </w:r>
          </w:p>
        </w:tc>
        <w:tc>
          <w:tcPr>
            <w:tcW w:w="1216" w:type="dxa"/>
            <w:noWrap/>
            <w:hideMark/>
          </w:tcPr>
          <w:p w14:paraId="7A4D924D" w14:textId="77777777" w:rsidR="008965DF" w:rsidRPr="004527F7" w:rsidRDefault="008965DF" w:rsidP="00BD6212">
            <w:pPr>
              <w:pStyle w:val="Tabletext"/>
              <w:rPr>
                <w:rFonts w:cs="Arial"/>
              </w:rPr>
            </w:pPr>
            <w:r w:rsidRPr="004527F7">
              <w:rPr>
                <w:rFonts w:cs="Arial"/>
              </w:rPr>
              <w:t>144.43698</w:t>
            </w:r>
          </w:p>
        </w:tc>
        <w:tc>
          <w:tcPr>
            <w:tcW w:w="1216" w:type="dxa"/>
            <w:noWrap/>
            <w:hideMark/>
          </w:tcPr>
          <w:p w14:paraId="0CF29F31" w14:textId="77777777" w:rsidR="008965DF" w:rsidRPr="004527F7" w:rsidRDefault="008965DF" w:rsidP="00BD6212">
            <w:pPr>
              <w:pStyle w:val="Tabletext"/>
              <w:rPr>
                <w:rFonts w:cs="Arial"/>
              </w:rPr>
            </w:pPr>
            <w:r w:rsidRPr="004527F7">
              <w:rPr>
                <w:rFonts w:cs="Arial"/>
              </w:rPr>
              <w:t>136.47821</w:t>
            </w:r>
          </w:p>
        </w:tc>
        <w:tc>
          <w:tcPr>
            <w:tcW w:w="1216" w:type="dxa"/>
            <w:noWrap/>
            <w:hideMark/>
          </w:tcPr>
          <w:p w14:paraId="52D1E128" w14:textId="77777777" w:rsidR="008965DF" w:rsidRPr="004527F7" w:rsidRDefault="008965DF" w:rsidP="00BD6212">
            <w:pPr>
              <w:pStyle w:val="Tabletext"/>
              <w:rPr>
                <w:rFonts w:cs="Arial"/>
              </w:rPr>
            </w:pPr>
            <w:r w:rsidRPr="004527F7">
              <w:rPr>
                <w:rFonts w:cs="Arial"/>
              </w:rPr>
              <w:t>116.48166</w:t>
            </w:r>
          </w:p>
        </w:tc>
      </w:tr>
      <w:tr w:rsidR="008965DF" w:rsidRPr="004527F7" w14:paraId="3802A4BE" w14:textId="77777777" w:rsidTr="00BD6212">
        <w:trPr>
          <w:trHeight w:val="288"/>
          <w:jc w:val="center"/>
        </w:trPr>
        <w:tc>
          <w:tcPr>
            <w:tcW w:w="1207" w:type="dxa"/>
            <w:noWrap/>
            <w:hideMark/>
          </w:tcPr>
          <w:p w14:paraId="19232A12" w14:textId="77777777" w:rsidR="008965DF" w:rsidRPr="004527F7" w:rsidRDefault="008965DF" w:rsidP="00BD6212">
            <w:pPr>
              <w:pStyle w:val="Tabletext"/>
              <w:rPr>
                <w:rFonts w:cs="Arial"/>
              </w:rPr>
            </w:pPr>
            <w:r w:rsidRPr="004527F7">
              <w:rPr>
                <w:rFonts w:cs="Arial"/>
              </w:rPr>
              <w:t>4</w:t>
            </w:r>
          </w:p>
        </w:tc>
        <w:tc>
          <w:tcPr>
            <w:tcW w:w="1217" w:type="dxa"/>
            <w:noWrap/>
            <w:hideMark/>
          </w:tcPr>
          <w:p w14:paraId="7511AE15" w14:textId="77777777" w:rsidR="008965DF" w:rsidRPr="004527F7" w:rsidRDefault="008965DF" w:rsidP="00BD6212">
            <w:pPr>
              <w:pStyle w:val="Tabletext"/>
              <w:rPr>
                <w:rFonts w:cs="Arial"/>
              </w:rPr>
            </w:pPr>
            <w:r w:rsidRPr="004527F7">
              <w:rPr>
                <w:rFonts w:cs="Arial"/>
              </w:rPr>
              <w:t>144.43698</w:t>
            </w:r>
          </w:p>
        </w:tc>
        <w:tc>
          <w:tcPr>
            <w:tcW w:w="1216" w:type="dxa"/>
            <w:noWrap/>
            <w:hideMark/>
          </w:tcPr>
          <w:p w14:paraId="425048A6" w14:textId="77777777" w:rsidR="008965DF" w:rsidRPr="004527F7" w:rsidRDefault="008965DF" w:rsidP="00BD6212">
            <w:pPr>
              <w:pStyle w:val="Tabletext"/>
              <w:rPr>
                <w:rFonts w:cs="Arial"/>
              </w:rPr>
            </w:pPr>
            <w:r w:rsidRPr="004527F7">
              <w:rPr>
                <w:rFonts w:cs="Arial"/>
              </w:rPr>
              <w:t>135.91764</w:t>
            </w:r>
          </w:p>
        </w:tc>
        <w:tc>
          <w:tcPr>
            <w:tcW w:w="1216" w:type="dxa"/>
            <w:noWrap/>
            <w:hideMark/>
          </w:tcPr>
          <w:p w14:paraId="1CFFED3C" w14:textId="77777777" w:rsidR="008965DF" w:rsidRPr="004527F7" w:rsidRDefault="008965DF" w:rsidP="00BD6212">
            <w:pPr>
              <w:pStyle w:val="Tabletext"/>
              <w:rPr>
                <w:rFonts w:cs="Arial"/>
              </w:rPr>
            </w:pPr>
            <w:r w:rsidRPr="004527F7">
              <w:rPr>
                <w:rFonts w:cs="Arial"/>
              </w:rPr>
              <w:t>127.95905</w:t>
            </w:r>
          </w:p>
        </w:tc>
        <w:tc>
          <w:tcPr>
            <w:tcW w:w="1216" w:type="dxa"/>
            <w:noWrap/>
            <w:hideMark/>
          </w:tcPr>
          <w:p w14:paraId="213CE3FA" w14:textId="77777777" w:rsidR="008965DF" w:rsidRPr="004527F7" w:rsidRDefault="008965DF" w:rsidP="00BD6212">
            <w:pPr>
              <w:pStyle w:val="Tabletext"/>
              <w:rPr>
                <w:rFonts w:cs="Arial"/>
              </w:rPr>
            </w:pPr>
            <w:r w:rsidRPr="004527F7">
              <w:rPr>
                <w:rFonts w:cs="Arial"/>
              </w:rPr>
              <w:t>107.98362</w:t>
            </w:r>
          </w:p>
        </w:tc>
      </w:tr>
      <w:tr w:rsidR="008965DF" w:rsidRPr="004527F7" w14:paraId="41590FC6" w14:textId="77777777" w:rsidTr="00BD6212">
        <w:trPr>
          <w:trHeight w:val="300"/>
          <w:jc w:val="center"/>
        </w:trPr>
        <w:tc>
          <w:tcPr>
            <w:tcW w:w="1207" w:type="dxa"/>
            <w:noWrap/>
            <w:hideMark/>
          </w:tcPr>
          <w:p w14:paraId="5876EC55" w14:textId="77777777" w:rsidR="008965DF" w:rsidRPr="004527F7" w:rsidRDefault="008965DF" w:rsidP="00BD6212">
            <w:pPr>
              <w:pStyle w:val="Tabletext"/>
              <w:rPr>
                <w:rFonts w:cs="Arial"/>
              </w:rPr>
            </w:pPr>
            <w:r w:rsidRPr="004527F7">
              <w:rPr>
                <w:rFonts w:cs="Arial"/>
              </w:rPr>
              <w:t>10</w:t>
            </w:r>
          </w:p>
        </w:tc>
        <w:tc>
          <w:tcPr>
            <w:tcW w:w="1217" w:type="dxa"/>
            <w:noWrap/>
            <w:hideMark/>
          </w:tcPr>
          <w:p w14:paraId="65555484" w14:textId="77777777" w:rsidR="008965DF" w:rsidRPr="004527F7" w:rsidRDefault="008965DF" w:rsidP="00BD6212">
            <w:pPr>
              <w:pStyle w:val="Tabletext"/>
              <w:rPr>
                <w:rFonts w:cs="Arial"/>
              </w:rPr>
            </w:pPr>
            <w:r w:rsidRPr="004527F7">
              <w:rPr>
                <w:rFonts w:cs="Arial"/>
              </w:rPr>
              <w:t>136.47821</w:t>
            </w:r>
          </w:p>
        </w:tc>
        <w:tc>
          <w:tcPr>
            <w:tcW w:w="1216" w:type="dxa"/>
            <w:noWrap/>
            <w:hideMark/>
          </w:tcPr>
          <w:p w14:paraId="15982B6A" w14:textId="77777777" w:rsidR="008965DF" w:rsidRPr="004527F7" w:rsidRDefault="008965DF" w:rsidP="00BD6212">
            <w:pPr>
              <w:pStyle w:val="Tabletext"/>
              <w:rPr>
                <w:rFonts w:cs="Arial"/>
              </w:rPr>
            </w:pPr>
            <w:r w:rsidRPr="004527F7">
              <w:rPr>
                <w:rFonts w:cs="Arial"/>
              </w:rPr>
              <w:t>127.95905</w:t>
            </w:r>
          </w:p>
        </w:tc>
        <w:tc>
          <w:tcPr>
            <w:tcW w:w="1216" w:type="dxa"/>
            <w:noWrap/>
            <w:hideMark/>
          </w:tcPr>
          <w:p w14:paraId="09C644B9" w14:textId="77777777" w:rsidR="008965DF" w:rsidRPr="004527F7" w:rsidRDefault="008965DF" w:rsidP="00BD6212">
            <w:pPr>
              <w:pStyle w:val="Tabletext"/>
              <w:rPr>
                <w:rFonts w:cs="Arial"/>
              </w:rPr>
            </w:pPr>
            <w:r w:rsidRPr="004527F7">
              <w:rPr>
                <w:rFonts w:cs="Arial"/>
              </w:rPr>
              <w:t>120.00155</w:t>
            </w:r>
          </w:p>
        </w:tc>
        <w:tc>
          <w:tcPr>
            <w:tcW w:w="1216" w:type="dxa"/>
            <w:noWrap/>
            <w:hideMark/>
          </w:tcPr>
          <w:p w14:paraId="16471E10" w14:textId="77777777" w:rsidR="008965DF" w:rsidRPr="004527F7" w:rsidRDefault="008965DF" w:rsidP="00BD6212">
            <w:pPr>
              <w:pStyle w:val="Tabletext"/>
              <w:rPr>
                <w:rFonts w:cs="Arial"/>
              </w:rPr>
            </w:pPr>
            <w:r w:rsidRPr="004527F7">
              <w:rPr>
                <w:rFonts w:cs="Arial"/>
              </w:rPr>
              <w:t>100.15559</w:t>
            </w:r>
          </w:p>
        </w:tc>
      </w:tr>
      <w:tr w:rsidR="008965DF" w:rsidRPr="004527F7" w14:paraId="07E79FED" w14:textId="77777777" w:rsidTr="00BD6212">
        <w:trPr>
          <w:trHeight w:val="300"/>
          <w:jc w:val="center"/>
        </w:trPr>
        <w:tc>
          <w:tcPr>
            <w:tcW w:w="6072" w:type="dxa"/>
            <w:gridSpan w:val="5"/>
            <w:noWrap/>
            <w:hideMark/>
          </w:tcPr>
          <w:p w14:paraId="10BEEF1B" w14:textId="77777777" w:rsidR="008965DF" w:rsidRPr="004527F7" w:rsidRDefault="008965DF" w:rsidP="00BD6212">
            <w:pPr>
              <w:pStyle w:val="Tablehead"/>
            </w:pPr>
            <w:r w:rsidRPr="004527F7">
              <w:t>Link loss depending on antenna heights d = 2,7 NM [dB]</w:t>
            </w:r>
          </w:p>
        </w:tc>
      </w:tr>
      <w:tr w:rsidR="008965DF" w:rsidRPr="004527F7" w14:paraId="21861145" w14:textId="77777777" w:rsidTr="00BD6212">
        <w:trPr>
          <w:trHeight w:val="324"/>
          <w:jc w:val="center"/>
        </w:trPr>
        <w:tc>
          <w:tcPr>
            <w:tcW w:w="1207" w:type="dxa"/>
            <w:noWrap/>
            <w:hideMark/>
          </w:tcPr>
          <w:p w14:paraId="5BEEF4A7" w14:textId="77777777" w:rsidR="008965DF" w:rsidRPr="004527F7" w:rsidRDefault="008965DF" w:rsidP="00BD6212">
            <w:pPr>
              <w:pStyle w:val="Tabletext"/>
              <w:rPr>
                <w:rFonts w:cs="Arial"/>
                <w:color w:val="000000"/>
              </w:rPr>
            </w:pPr>
            <w:r w:rsidRPr="004527F7">
              <w:rPr>
                <w:rFonts w:cs="Arial"/>
                <w:color w:val="000000"/>
              </w:rPr>
              <w:t>H</w:t>
            </w:r>
            <w:r w:rsidRPr="004527F7">
              <w:rPr>
                <w:rFonts w:cs="Arial"/>
                <w:color w:val="000000"/>
                <w:vertAlign w:val="subscript"/>
              </w:rPr>
              <w:t xml:space="preserve"> /h s</w:t>
            </w:r>
            <w:r w:rsidRPr="004527F7">
              <w:rPr>
                <w:rFonts w:cs="Arial"/>
                <w:color w:val="000000"/>
              </w:rPr>
              <w:t xml:space="preserve"> [m]</w:t>
            </w:r>
          </w:p>
        </w:tc>
        <w:tc>
          <w:tcPr>
            <w:tcW w:w="1217" w:type="dxa"/>
            <w:noWrap/>
            <w:hideMark/>
          </w:tcPr>
          <w:p w14:paraId="792C954A" w14:textId="77777777" w:rsidR="008965DF" w:rsidRPr="004527F7" w:rsidRDefault="008965DF" w:rsidP="00BD6212">
            <w:pPr>
              <w:pStyle w:val="Tabletext"/>
              <w:rPr>
                <w:rFonts w:cs="Arial"/>
                <w:color w:val="000000"/>
              </w:rPr>
            </w:pPr>
            <w:r w:rsidRPr="004527F7">
              <w:rPr>
                <w:rFonts w:cs="Arial"/>
                <w:color w:val="000000"/>
              </w:rPr>
              <w:t>1.50</w:t>
            </w:r>
          </w:p>
        </w:tc>
        <w:tc>
          <w:tcPr>
            <w:tcW w:w="1216" w:type="dxa"/>
            <w:noWrap/>
            <w:hideMark/>
          </w:tcPr>
          <w:p w14:paraId="3E6823EE" w14:textId="77777777" w:rsidR="008965DF" w:rsidRPr="004527F7" w:rsidRDefault="008965DF" w:rsidP="00BD6212">
            <w:pPr>
              <w:pStyle w:val="Tabletext"/>
              <w:rPr>
                <w:rFonts w:cs="Arial"/>
                <w:color w:val="000000"/>
              </w:rPr>
            </w:pPr>
            <w:r w:rsidRPr="004527F7">
              <w:rPr>
                <w:rFonts w:cs="Arial"/>
                <w:color w:val="000000"/>
              </w:rPr>
              <w:t>4</w:t>
            </w:r>
          </w:p>
        </w:tc>
        <w:tc>
          <w:tcPr>
            <w:tcW w:w="1216" w:type="dxa"/>
            <w:noWrap/>
            <w:hideMark/>
          </w:tcPr>
          <w:p w14:paraId="3C37389A" w14:textId="77777777" w:rsidR="008965DF" w:rsidRPr="004527F7" w:rsidRDefault="008965DF" w:rsidP="00BD6212">
            <w:pPr>
              <w:pStyle w:val="Tabletext"/>
              <w:rPr>
                <w:rFonts w:cs="Arial"/>
                <w:color w:val="000000"/>
              </w:rPr>
            </w:pPr>
            <w:r w:rsidRPr="004527F7">
              <w:rPr>
                <w:rFonts w:cs="Arial"/>
                <w:color w:val="000000"/>
              </w:rPr>
              <w:t>10</w:t>
            </w:r>
          </w:p>
        </w:tc>
        <w:tc>
          <w:tcPr>
            <w:tcW w:w="1216" w:type="dxa"/>
            <w:noWrap/>
            <w:hideMark/>
          </w:tcPr>
          <w:p w14:paraId="2D834F4D" w14:textId="77777777" w:rsidR="008965DF" w:rsidRPr="004527F7" w:rsidRDefault="008965DF" w:rsidP="00BD6212">
            <w:pPr>
              <w:pStyle w:val="Tabletext"/>
              <w:rPr>
                <w:rFonts w:cs="Arial"/>
                <w:color w:val="000000"/>
              </w:rPr>
            </w:pPr>
            <w:r w:rsidRPr="004527F7">
              <w:rPr>
                <w:rFonts w:cs="Arial"/>
                <w:color w:val="000000"/>
              </w:rPr>
              <w:t>100</w:t>
            </w:r>
          </w:p>
        </w:tc>
      </w:tr>
      <w:tr w:rsidR="008965DF" w:rsidRPr="004527F7" w14:paraId="6A84B720" w14:textId="77777777" w:rsidTr="00BD6212">
        <w:trPr>
          <w:trHeight w:val="288"/>
          <w:jc w:val="center"/>
        </w:trPr>
        <w:tc>
          <w:tcPr>
            <w:tcW w:w="1207" w:type="dxa"/>
            <w:noWrap/>
            <w:hideMark/>
          </w:tcPr>
          <w:p w14:paraId="2F5144CE" w14:textId="77777777" w:rsidR="008965DF" w:rsidRPr="004527F7" w:rsidRDefault="008965DF" w:rsidP="00BD6212">
            <w:pPr>
              <w:pStyle w:val="Tabletext"/>
              <w:rPr>
                <w:rFonts w:cs="Arial"/>
              </w:rPr>
            </w:pPr>
            <w:r w:rsidRPr="004527F7">
              <w:rPr>
                <w:rFonts w:cs="Arial"/>
              </w:rPr>
              <w:t>1.50</w:t>
            </w:r>
          </w:p>
        </w:tc>
        <w:tc>
          <w:tcPr>
            <w:tcW w:w="1217" w:type="dxa"/>
            <w:noWrap/>
            <w:hideMark/>
          </w:tcPr>
          <w:p w14:paraId="5BC96A47" w14:textId="77777777" w:rsidR="008965DF" w:rsidRPr="004527F7" w:rsidRDefault="008965DF" w:rsidP="00BD6212">
            <w:pPr>
              <w:pStyle w:val="Tabletext"/>
              <w:rPr>
                <w:rFonts w:cs="Arial"/>
              </w:rPr>
            </w:pPr>
            <w:r w:rsidRPr="004527F7">
              <w:rPr>
                <w:rFonts w:cs="Arial"/>
              </w:rPr>
              <w:t>140.91515</w:t>
            </w:r>
          </w:p>
        </w:tc>
        <w:tc>
          <w:tcPr>
            <w:tcW w:w="1216" w:type="dxa"/>
            <w:noWrap/>
            <w:hideMark/>
          </w:tcPr>
          <w:p w14:paraId="58FEFEA8" w14:textId="77777777" w:rsidR="008965DF" w:rsidRPr="004527F7" w:rsidRDefault="008965DF" w:rsidP="00BD6212">
            <w:pPr>
              <w:pStyle w:val="Tabletext"/>
              <w:rPr>
                <w:rFonts w:cs="Arial"/>
              </w:rPr>
            </w:pPr>
            <w:r w:rsidRPr="004527F7">
              <w:rPr>
                <w:rFonts w:cs="Arial"/>
              </w:rPr>
              <w:t>132.3958</w:t>
            </w:r>
          </w:p>
        </w:tc>
        <w:tc>
          <w:tcPr>
            <w:tcW w:w="1216" w:type="dxa"/>
            <w:noWrap/>
            <w:hideMark/>
          </w:tcPr>
          <w:p w14:paraId="497C5D34" w14:textId="77777777" w:rsidR="008965DF" w:rsidRPr="004527F7" w:rsidRDefault="008965DF" w:rsidP="00BD6212">
            <w:pPr>
              <w:pStyle w:val="Tabletext"/>
              <w:rPr>
                <w:rFonts w:cs="Arial"/>
              </w:rPr>
            </w:pPr>
            <w:r w:rsidRPr="004527F7">
              <w:rPr>
                <w:rFonts w:cs="Arial"/>
              </w:rPr>
              <w:t>124.43711</w:t>
            </w:r>
          </w:p>
        </w:tc>
        <w:tc>
          <w:tcPr>
            <w:tcW w:w="1216" w:type="dxa"/>
            <w:noWrap/>
            <w:hideMark/>
          </w:tcPr>
          <w:p w14:paraId="43107C7E" w14:textId="77777777" w:rsidR="008965DF" w:rsidRPr="004527F7" w:rsidRDefault="008965DF" w:rsidP="00BD6212">
            <w:pPr>
              <w:pStyle w:val="Tabletext"/>
              <w:rPr>
                <w:rFonts w:cs="Arial"/>
              </w:rPr>
            </w:pPr>
            <w:r w:rsidRPr="004527F7">
              <w:rPr>
                <w:rFonts w:cs="Arial"/>
              </w:rPr>
              <w:t>104.45093</w:t>
            </w:r>
          </w:p>
        </w:tc>
      </w:tr>
      <w:tr w:rsidR="008965DF" w:rsidRPr="004527F7" w14:paraId="67CB3DDE" w14:textId="77777777" w:rsidTr="00BD6212">
        <w:trPr>
          <w:trHeight w:val="288"/>
          <w:jc w:val="center"/>
        </w:trPr>
        <w:tc>
          <w:tcPr>
            <w:tcW w:w="1207" w:type="dxa"/>
            <w:noWrap/>
            <w:hideMark/>
          </w:tcPr>
          <w:p w14:paraId="0072402A" w14:textId="77777777" w:rsidR="008965DF" w:rsidRPr="004527F7" w:rsidRDefault="008965DF" w:rsidP="00BD6212">
            <w:pPr>
              <w:pStyle w:val="Tabletext"/>
              <w:rPr>
                <w:rFonts w:cs="Arial"/>
              </w:rPr>
            </w:pPr>
            <w:r w:rsidRPr="004527F7">
              <w:rPr>
                <w:rFonts w:cs="Arial"/>
              </w:rPr>
              <w:t>4</w:t>
            </w:r>
          </w:p>
        </w:tc>
        <w:tc>
          <w:tcPr>
            <w:tcW w:w="1217" w:type="dxa"/>
            <w:noWrap/>
            <w:hideMark/>
          </w:tcPr>
          <w:p w14:paraId="3A143033" w14:textId="77777777" w:rsidR="008965DF" w:rsidRPr="004527F7" w:rsidRDefault="008965DF" w:rsidP="00BD6212">
            <w:pPr>
              <w:pStyle w:val="Tabletext"/>
              <w:rPr>
                <w:rFonts w:cs="Arial"/>
              </w:rPr>
            </w:pPr>
            <w:r w:rsidRPr="004527F7">
              <w:rPr>
                <w:rFonts w:cs="Arial"/>
              </w:rPr>
              <w:t>132.3958</w:t>
            </w:r>
          </w:p>
        </w:tc>
        <w:tc>
          <w:tcPr>
            <w:tcW w:w="1216" w:type="dxa"/>
            <w:noWrap/>
            <w:hideMark/>
          </w:tcPr>
          <w:p w14:paraId="3389DD0F" w14:textId="77777777" w:rsidR="008965DF" w:rsidRPr="004527F7" w:rsidRDefault="008965DF" w:rsidP="00BD6212">
            <w:pPr>
              <w:pStyle w:val="Tabletext"/>
              <w:rPr>
                <w:rFonts w:cs="Arial"/>
              </w:rPr>
            </w:pPr>
            <w:r w:rsidRPr="004527F7">
              <w:rPr>
                <w:rFonts w:cs="Arial"/>
              </w:rPr>
              <w:t>123.87656</w:t>
            </w:r>
          </w:p>
        </w:tc>
        <w:tc>
          <w:tcPr>
            <w:tcW w:w="1216" w:type="dxa"/>
            <w:noWrap/>
            <w:hideMark/>
          </w:tcPr>
          <w:p w14:paraId="4AF26729" w14:textId="77777777" w:rsidR="008965DF" w:rsidRPr="004527F7" w:rsidRDefault="008965DF" w:rsidP="00BD6212">
            <w:pPr>
              <w:pStyle w:val="Tabletext"/>
              <w:rPr>
                <w:rFonts w:cs="Arial"/>
              </w:rPr>
            </w:pPr>
            <w:r w:rsidRPr="004527F7">
              <w:rPr>
                <w:rFonts w:cs="Arial"/>
              </w:rPr>
              <w:t>115.91859</w:t>
            </w:r>
          </w:p>
        </w:tc>
        <w:tc>
          <w:tcPr>
            <w:tcW w:w="1216" w:type="dxa"/>
            <w:noWrap/>
            <w:hideMark/>
          </w:tcPr>
          <w:p w14:paraId="506C5A26" w14:textId="77777777" w:rsidR="008965DF" w:rsidRPr="004527F7" w:rsidRDefault="008965DF" w:rsidP="00BD6212">
            <w:pPr>
              <w:pStyle w:val="Tabletext"/>
              <w:rPr>
                <w:rFonts w:cs="Arial"/>
              </w:rPr>
            </w:pPr>
            <w:r w:rsidRPr="004527F7">
              <w:rPr>
                <w:rFonts w:cs="Arial"/>
              </w:rPr>
              <w:t>96.017048</w:t>
            </w:r>
          </w:p>
        </w:tc>
      </w:tr>
      <w:tr w:rsidR="008965DF" w:rsidRPr="004527F7" w14:paraId="64B95DD2" w14:textId="77777777" w:rsidTr="00BD6212">
        <w:trPr>
          <w:trHeight w:val="300"/>
          <w:jc w:val="center"/>
        </w:trPr>
        <w:tc>
          <w:tcPr>
            <w:tcW w:w="1207" w:type="dxa"/>
            <w:noWrap/>
            <w:hideMark/>
          </w:tcPr>
          <w:p w14:paraId="7B115439" w14:textId="77777777" w:rsidR="008965DF" w:rsidRPr="004527F7" w:rsidRDefault="008965DF" w:rsidP="00BD6212">
            <w:pPr>
              <w:pStyle w:val="Tabletext"/>
              <w:rPr>
                <w:rFonts w:cs="Arial"/>
              </w:rPr>
            </w:pPr>
            <w:r w:rsidRPr="004527F7">
              <w:rPr>
                <w:rFonts w:cs="Arial"/>
              </w:rPr>
              <w:t>10</w:t>
            </w:r>
          </w:p>
        </w:tc>
        <w:tc>
          <w:tcPr>
            <w:tcW w:w="1217" w:type="dxa"/>
            <w:noWrap/>
            <w:hideMark/>
          </w:tcPr>
          <w:p w14:paraId="62D90218" w14:textId="77777777" w:rsidR="008965DF" w:rsidRPr="004527F7" w:rsidRDefault="008965DF" w:rsidP="00BD6212">
            <w:pPr>
              <w:pStyle w:val="Tabletext"/>
              <w:rPr>
                <w:rFonts w:cs="Arial"/>
              </w:rPr>
            </w:pPr>
            <w:r w:rsidRPr="004527F7">
              <w:rPr>
                <w:rFonts w:cs="Arial"/>
              </w:rPr>
              <w:t>124.43711</w:t>
            </w:r>
          </w:p>
        </w:tc>
        <w:tc>
          <w:tcPr>
            <w:tcW w:w="1216" w:type="dxa"/>
            <w:noWrap/>
            <w:hideMark/>
          </w:tcPr>
          <w:p w14:paraId="3A32486F" w14:textId="77777777" w:rsidR="008965DF" w:rsidRPr="004527F7" w:rsidRDefault="008965DF" w:rsidP="00BD6212">
            <w:pPr>
              <w:pStyle w:val="Tabletext"/>
              <w:rPr>
                <w:rFonts w:cs="Arial"/>
              </w:rPr>
            </w:pPr>
            <w:r w:rsidRPr="004527F7">
              <w:rPr>
                <w:rFonts w:cs="Arial"/>
              </w:rPr>
              <w:t>115.91859</w:t>
            </w:r>
          </w:p>
        </w:tc>
        <w:tc>
          <w:tcPr>
            <w:tcW w:w="1216" w:type="dxa"/>
            <w:noWrap/>
            <w:hideMark/>
          </w:tcPr>
          <w:p w14:paraId="36118B83" w14:textId="77777777" w:rsidR="008965DF" w:rsidRPr="004527F7" w:rsidRDefault="008965DF" w:rsidP="00BD6212">
            <w:pPr>
              <w:pStyle w:val="Tabletext"/>
              <w:rPr>
                <w:rFonts w:cs="Arial"/>
              </w:rPr>
            </w:pPr>
            <w:r w:rsidRPr="004527F7">
              <w:rPr>
                <w:rFonts w:cs="Arial"/>
              </w:rPr>
              <w:t>107.965</w:t>
            </w:r>
          </w:p>
        </w:tc>
        <w:tc>
          <w:tcPr>
            <w:tcW w:w="1216" w:type="dxa"/>
            <w:noWrap/>
            <w:hideMark/>
          </w:tcPr>
          <w:p w14:paraId="5A21FB7A" w14:textId="77777777" w:rsidR="008965DF" w:rsidRPr="004527F7" w:rsidRDefault="008965DF" w:rsidP="00BD6212">
            <w:pPr>
              <w:pStyle w:val="Tabletext"/>
              <w:rPr>
                <w:rFonts w:cs="Arial"/>
              </w:rPr>
            </w:pPr>
            <w:r w:rsidRPr="004527F7">
              <w:rPr>
                <w:rFonts w:cs="Arial"/>
              </w:rPr>
              <w:t>88.58803</w:t>
            </w:r>
          </w:p>
        </w:tc>
      </w:tr>
    </w:tbl>
    <w:p w14:paraId="36512DB6" w14:textId="77777777" w:rsidR="008965DF" w:rsidRDefault="008965DF" w:rsidP="005479B4">
      <w:pPr>
        <w:pStyle w:val="Tablefin"/>
      </w:pPr>
    </w:p>
    <w:p w14:paraId="63537296" w14:textId="77777777" w:rsidR="008965DF" w:rsidRPr="004527F7" w:rsidRDefault="008965DF" w:rsidP="005479B4">
      <w:pPr>
        <w:pStyle w:val="Headingi"/>
        <w:rPr>
          <w:rFonts w:eastAsiaTheme="minorHAnsi"/>
          <w:b/>
          <w:bCs/>
        </w:rPr>
      </w:pPr>
      <w:r w:rsidRPr="004527F7">
        <w:rPr>
          <w:b/>
          <w:bCs/>
        </w:rPr>
        <w:t>Finding measurement distances</w:t>
      </w:r>
    </w:p>
    <w:p w14:paraId="135FCBAC" w14:textId="77777777" w:rsidR="008965DF" w:rsidRPr="004527F7" w:rsidRDefault="008965DF" w:rsidP="005479B4">
      <w:pPr>
        <w:ind w:right="6"/>
      </w:pPr>
      <w:r w:rsidRPr="004527F7">
        <w:t xml:space="preserve">Sea area-1 (IMO Resolution </w:t>
      </w:r>
      <w:proofErr w:type="spellStart"/>
      <w:r w:rsidRPr="004527F7">
        <w:t>A.801</w:t>
      </w:r>
      <w:proofErr w:type="spellEnd"/>
      <w:r w:rsidRPr="004527F7">
        <w:t xml:space="preserve"> (19) [55]).</w:t>
      </w:r>
    </w:p>
    <w:p w14:paraId="5D153D87" w14:textId="77777777" w:rsidR="008965DF" w:rsidRPr="004527F7" w:rsidRDefault="008965DF" w:rsidP="005479B4">
      <w:pPr>
        <w:pStyle w:val="Figure"/>
        <w:rPr>
          <w:szCs w:val="24"/>
        </w:rPr>
      </w:pPr>
      <w:r w:rsidRPr="004527F7">
        <w:drawing>
          <wp:inline distT="0" distB="0" distL="0" distR="0" wp14:anchorId="2F43D798" wp14:editId="58B2A3A1">
            <wp:extent cx="2766060" cy="845820"/>
            <wp:effectExtent l="0" t="0" r="0" b="0"/>
            <wp:docPr id="49" name="Pilt 4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lt 49" descr="Table&#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2766060" cy="845820"/>
                    </a:xfrm>
                    <a:prstGeom prst="rect">
                      <a:avLst/>
                    </a:prstGeom>
                  </pic:spPr>
                </pic:pic>
              </a:graphicData>
            </a:graphic>
          </wp:inline>
        </w:drawing>
      </w:r>
    </w:p>
    <w:p w14:paraId="12E65F27" w14:textId="77777777" w:rsidR="008965DF" w:rsidRPr="004527F7" w:rsidRDefault="008965DF" w:rsidP="005479B4">
      <w:pPr>
        <w:jc w:val="both"/>
      </w:pPr>
      <w:r w:rsidRPr="004527F7">
        <w:t>where:</w:t>
      </w:r>
    </w:p>
    <w:p w14:paraId="2ADD1F5B" w14:textId="77777777" w:rsidR="008965DF" w:rsidRPr="004527F7" w:rsidRDefault="008965DF" w:rsidP="005479B4">
      <w:pPr>
        <w:pStyle w:val="Equationlegend"/>
      </w:pPr>
      <w:r>
        <w:rPr>
          <w:i/>
        </w:rPr>
        <w:tab/>
      </w:r>
      <w:r w:rsidRPr="004527F7">
        <w:rPr>
          <w:i/>
        </w:rPr>
        <w:t>h</w:t>
      </w:r>
      <w:r w:rsidRPr="004527F7">
        <w:t xml:space="preserve"> </w:t>
      </w:r>
      <w:r>
        <w:tab/>
      </w:r>
      <w:r w:rsidRPr="004527F7">
        <w:t xml:space="preserve">is the height of the mobile station </w:t>
      </w:r>
      <w:proofErr w:type="gramStart"/>
      <w:r w:rsidRPr="004527F7">
        <w:t>antenna</w:t>
      </w:r>
      <w:proofErr w:type="gramEnd"/>
    </w:p>
    <w:p w14:paraId="0008A4C7" w14:textId="77777777" w:rsidR="008965DF" w:rsidRPr="004527F7" w:rsidRDefault="008965DF" w:rsidP="005479B4">
      <w:pPr>
        <w:pStyle w:val="Equationlegend"/>
      </w:pPr>
      <w:r>
        <w:tab/>
      </w:r>
      <w:r w:rsidRPr="006D2807">
        <w:rPr>
          <w:i/>
          <w:iCs/>
        </w:rPr>
        <w:t>H</w:t>
      </w:r>
      <w:r w:rsidRPr="004527F7">
        <w:t xml:space="preserve"> </w:t>
      </w:r>
      <w:r>
        <w:tab/>
      </w:r>
      <w:r w:rsidRPr="004527F7">
        <w:t xml:space="preserve">is the height of the base station </w:t>
      </w:r>
      <w:proofErr w:type="gramStart"/>
      <w:r w:rsidRPr="004527F7">
        <w:t>antenna</w:t>
      </w:r>
      <w:proofErr w:type="gramEnd"/>
    </w:p>
    <w:p w14:paraId="66A61B0A" w14:textId="77777777" w:rsidR="008965DF" w:rsidRPr="004527F7" w:rsidRDefault="008965DF" w:rsidP="005479B4">
      <w:pPr>
        <w:pStyle w:val="Equationlegend"/>
      </w:pPr>
      <w:r>
        <w:rPr>
          <w:i/>
        </w:rPr>
        <w:tab/>
      </w:r>
      <w:r w:rsidRPr="004527F7">
        <w:rPr>
          <w:i/>
        </w:rPr>
        <w:t>d</w:t>
      </w:r>
      <w:r w:rsidRPr="004527F7">
        <w:t xml:space="preserve"> </w:t>
      </w:r>
      <w:r>
        <w:tab/>
      </w:r>
      <w:r w:rsidRPr="004527F7">
        <w:t xml:space="preserve">= 30 NM = 55.56 </w:t>
      </w:r>
      <w:r w:rsidRPr="004527F7">
        <w:rPr>
          <w:rFonts w:cs="Arial"/>
        </w:rPr>
        <w:t xml:space="preserve">km (NM </w:t>
      </w:r>
      <w:r>
        <w:rPr>
          <w:rFonts w:cs="Arial"/>
        </w:rPr>
        <w:t>–</w:t>
      </w:r>
      <w:r w:rsidRPr="004527F7">
        <w:rPr>
          <w:rFonts w:cs="Arial"/>
        </w:rPr>
        <w:t xml:space="preserve"> </w:t>
      </w:r>
      <w:r w:rsidRPr="004527F7">
        <w:t>nautical mile</w:t>
      </w:r>
      <w:r w:rsidRPr="004527F7">
        <w:rPr>
          <w:rFonts w:cs="Arial"/>
        </w:rPr>
        <w:t>)</w:t>
      </w:r>
    </w:p>
    <w:p w14:paraId="0D684A0B" w14:textId="77777777" w:rsidR="008965DF" w:rsidRPr="004527F7" w:rsidRDefault="008965DF" w:rsidP="005479B4">
      <w:pPr>
        <w:pStyle w:val="Equationlegend"/>
      </w:pPr>
      <w:r>
        <w:rPr>
          <w:i/>
        </w:rPr>
        <w:tab/>
      </w:r>
      <w:r w:rsidRPr="004527F7">
        <w:rPr>
          <w:i/>
        </w:rPr>
        <w:t xml:space="preserve">d </w:t>
      </w:r>
      <w:r>
        <w:rPr>
          <w:i/>
        </w:rPr>
        <w:tab/>
      </w:r>
      <w:r w:rsidRPr="004527F7">
        <w:rPr>
          <w:i/>
        </w:rPr>
        <w:t xml:space="preserve">= </w:t>
      </w:r>
      <w:r w:rsidRPr="004527F7">
        <w:rPr>
          <w:rFonts w:cs="Arial"/>
        </w:rPr>
        <w:t>20 NM = 37.04 km</w:t>
      </w:r>
      <w:r>
        <w:rPr>
          <w:rFonts w:cs="Arial"/>
        </w:rPr>
        <w:t>.</w:t>
      </w:r>
    </w:p>
    <w:p w14:paraId="74ED4F53" w14:textId="77777777" w:rsidR="008965DF" w:rsidRPr="004527F7" w:rsidRDefault="008965DF" w:rsidP="005479B4">
      <w:pPr>
        <w:keepNext/>
        <w:keepLines/>
        <w:ind w:right="6"/>
        <w:jc w:val="both"/>
      </w:pPr>
      <w:r w:rsidRPr="004527F7">
        <w:lastRenderedPageBreak/>
        <w:t>From Table 17, it can be found that:</w:t>
      </w:r>
    </w:p>
    <w:p w14:paraId="4F09205B" w14:textId="77777777" w:rsidR="008965DF" w:rsidRPr="004527F7" w:rsidRDefault="008965DF" w:rsidP="005479B4">
      <w:pPr>
        <w:pStyle w:val="enumlev1"/>
        <w:keepNext/>
        <w:keepLines/>
        <w:jc w:val="both"/>
      </w:pPr>
      <w:r w:rsidRPr="004527F7">
        <w:t>a)</w:t>
      </w:r>
      <w:r w:rsidRPr="004527F7">
        <w:tab/>
        <w:t xml:space="preserve">link loss between mobile and base station at 30 NM from </w:t>
      </w:r>
      <w:r w:rsidRPr="004527F7">
        <w:rPr>
          <w:i/>
        </w:rPr>
        <w:t>PL</w:t>
      </w:r>
      <w:r w:rsidRPr="004527F7">
        <w:t xml:space="preserve"> = 137.6 </w:t>
      </w:r>
      <w:proofErr w:type="spellStart"/>
      <w:r w:rsidRPr="004527F7">
        <w:t>dB.</w:t>
      </w:r>
      <w:proofErr w:type="spellEnd"/>
    </w:p>
    <w:p w14:paraId="2C2B30FB" w14:textId="77777777" w:rsidR="008965DF" w:rsidRPr="004527F7" w:rsidRDefault="008965DF" w:rsidP="005479B4">
      <w:pPr>
        <w:pStyle w:val="Equationlegend"/>
      </w:pPr>
      <w:r>
        <w:rPr>
          <w:i/>
        </w:rPr>
        <w:tab/>
      </w:r>
      <w:proofErr w:type="spellStart"/>
      <w:r w:rsidRPr="004527F7">
        <w:rPr>
          <w:i/>
        </w:rPr>
        <w:t>P</w:t>
      </w:r>
      <w:r w:rsidRPr="004527F7">
        <w:rPr>
          <w:i/>
          <w:vertAlign w:val="subscript"/>
        </w:rPr>
        <w:t>r</w:t>
      </w:r>
      <w:proofErr w:type="spellEnd"/>
      <w:r w:rsidRPr="004527F7">
        <w:t xml:space="preserve"> </w:t>
      </w:r>
      <w:r>
        <w:tab/>
      </w:r>
      <w:r w:rsidRPr="004527F7">
        <w:t>= 46</w:t>
      </w:r>
      <w:r w:rsidRPr="004527F7">
        <w:rPr>
          <w:rFonts w:cs="Arial"/>
        </w:rPr>
        <w:t>.</w:t>
      </w:r>
      <w:r w:rsidRPr="004527F7">
        <w:t>7-137</w:t>
      </w:r>
      <w:r w:rsidRPr="004527F7">
        <w:rPr>
          <w:rFonts w:cs="Arial"/>
        </w:rPr>
        <w:t>.</w:t>
      </w:r>
      <w:r w:rsidRPr="004527F7">
        <w:t xml:space="preserve">6 = </w:t>
      </w:r>
      <w:r>
        <w:t>−</w:t>
      </w:r>
      <w:r w:rsidRPr="004527F7">
        <w:t>90</w:t>
      </w:r>
      <w:r w:rsidRPr="004527F7">
        <w:rPr>
          <w:rFonts w:cs="Arial"/>
        </w:rPr>
        <w:t>.</w:t>
      </w:r>
      <w:r w:rsidRPr="004527F7">
        <w:t>9 dBm. This condition</w:t>
      </w:r>
      <w:r w:rsidRPr="004527F7">
        <w:rPr>
          <w:i/>
        </w:rPr>
        <w:t xml:space="preserve"> </w:t>
      </w:r>
      <w:proofErr w:type="spellStart"/>
      <w:r w:rsidRPr="004527F7">
        <w:rPr>
          <w:i/>
        </w:rPr>
        <w:t>P</w:t>
      </w:r>
      <w:r w:rsidRPr="004527F7">
        <w:rPr>
          <w:i/>
          <w:vertAlign w:val="subscript"/>
        </w:rPr>
        <w:t>r</w:t>
      </w:r>
      <w:proofErr w:type="spellEnd"/>
      <w:r w:rsidRPr="004527F7">
        <w:t xml:space="preserve"> &gt;</w:t>
      </w:r>
      <w:r w:rsidRPr="004527F7">
        <w:rPr>
          <w:i/>
        </w:rPr>
        <w:t xml:space="preserve"> </w:t>
      </w:r>
      <w:proofErr w:type="spellStart"/>
      <w:r w:rsidRPr="004527F7">
        <w:rPr>
          <w:i/>
        </w:rPr>
        <w:t>P</w:t>
      </w:r>
      <w:r w:rsidRPr="004527F7">
        <w:rPr>
          <w:i/>
          <w:vertAlign w:val="subscript"/>
        </w:rPr>
        <w:t>rmin</w:t>
      </w:r>
      <w:proofErr w:type="spellEnd"/>
      <w:r w:rsidRPr="004527F7">
        <w:t xml:space="preserve"> ensures connection (</w:t>
      </w:r>
      <w:proofErr w:type="spellStart"/>
      <w:r w:rsidRPr="004527F7">
        <w:rPr>
          <w:i/>
        </w:rPr>
        <w:t>P</w:t>
      </w:r>
      <w:r w:rsidRPr="004527F7">
        <w:rPr>
          <w:i/>
          <w:vertAlign w:val="subscript"/>
        </w:rPr>
        <w:t>rmin</w:t>
      </w:r>
      <w:proofErr w:type="spellEnd"/>
      <w:r>
        <w:t> </w:t>
      </w:r>
      <w:r w:rsidRPr="004527F7">
        <w:t xml:space="preserve">= </w:t>
      </w:r>
      <w:r>
        <w:t>−</w:t>
      </w:r>
      <w:r w:rsidRPr="004527F7">
        <w:t>122 dBm that is receiver sensitivity limit).</w:t>
      </w:r>
    </w:p>
    <w:p w14:paraId="1002D292" w14:textId="77777777" w:rsidR="008965DF" w:rsidRPr="004527F7" w:rsidRDefault="008965DF" w:rsidP="005479B4">
      <w:pPr>
        <w:pStyle w:val="enumlev1"/>
        <w:jc w:val="both"/>
      </w:pPr>
      <w:r w:rsidRPr="004527F7">
        <w:t>b)</w:t>
      </w:r>
      <w:r w:rsidRPr="004527F7">
        <w:tab/>
        <w:t xml:space="preserve">link between two mobile stations (antenna heights </w:t>
      </w:r>
      <w:r w:rsidRPr="004527F7">
        <w:rPr>
          <w:i/>
        </w:rPr>
        <w:t>h</w:t>
      </w:r>
      <w:r w:rsidRPr="004527F7">
        <w:rPr>
          <w:i/>
          <w:vertAlign w:val="subscript"/>
        </w:rPr>
        <w:t xml:space="preserve">m </w:t>
      </w:r>
      <w:r w:rsidRPr="004527F7">
        <w:rPr>
          <w:i/>
        </w:rPr>
        <w:t xml:space="preserve">= </w:t>
      </w:r>
      <w:r w:rsidRPr="004527F7">
        <w:t xml:space="preserve">4 m) is limited by direct visibility, but the transmission power of </w:t>
      </w:r>
      <w:proofErr w:type="spellStart"/>
      <w:r w:rsidRPr="004527F7">
        <w:t>25w</w:t>
      </w:r>
      <w:proofErr w:type="spellEnd"/>
      <w:r w:rsidRPr="004527F7">
        <w:t xml:space="preserve"> allows the connection to be achieved from </w:t>
      </w:r>
      <w:r w:rsidRPr="004527F7">
        <w:rPr>
          <w:i/>
        </w:rPr>
        <w:t>d</w:t>
      </w:r>
      <w:r w:rsidRPr="004527F7">
        <w:t xml:space="preserve"> </w:t>
      </w:r>
      <w:r w:rsidRPr="004527F7">
        <w:rPr>
          <w:i/>
        </w:rPr>
        <w:t>=</w:t>
      </w:r>
      <w:r w:rsidRPr="004527F7">
        <w:t xml:space="preserve"> 20 NM (37 km):</w:t>
      </w:r>
    </w:p>
    <w:p w14:paraId="5754E628" w14:textId="77777777" w:rsidR="008965DF" w:rsidRPr="004527F7" w:rsidRDefault="008965DF" w:rsidP="005479B4">
      <w:pPr>
        <w:pStyle w:val="Equationlegend"/>
      </w:pPr>
      <w:r>
        <w:rPr>
          <w:i/>
        </w:rPr>
        <w:tab/>
      </w:r>
      <w:r w:rsidRPr="004527F7">
        <w:rPr>
          <w:i/>
        </w:rPr>
        <w:t>PL</w:t>
      </w:r>
      <w:r w:rsidRPr="004527F7">
        <w:t xml:space="preserve"> </w:t>
      </w:r>
      <w:r>
        <w:tab/>
      </w:r>
      <w:r w:rsidRPr="004527F7">
        <w:t>= 158.6 dB</w:t>
      </w:r>
    </w:p>
    <w:p w14:paraId="6F0E726E" w14:textId="77777777" w:rsidR="008965DF" w:rsidRPr="003C275B" w:rsidRDefault="008965DF" w:rsidP="005479B4">
      <w:pPr>
        <w:pStyle w:val="Equationlegend"/>
        <w:rPr>
          <w:lang w:val="en-US"/>
        </w:rPr>
      </w:pPr>
      <w:r>
        <w:rPr>
          <w:i/>
        </w:rPr>
        <w:tab/>
      </w:r>
      <w:proofErr w:type="spellStart"/>
      <w:r w:rsidRPr="003C275B">
        <w:rPr>
          <w:i/>
          <w:lang w:val="en-US"/>
        </w:rPr>
        <w:t>P</w:t>
      </w:r>
      <w:r w:rsidRPr="003C275B">
        <w:rPr>
          <w:i/>
          <w:vertAlign w:val="subscript"/>
          <w:lang w:val="en-US"/>
        </w:rPr>
        <w:t>r</w:t>
      </w:r>
      <w:proofErr w:type="spellEnd"/>
      <w:r w:rsidRPr="003C275B">
        <w:rPr>
          <w:lang w:val="en-US"/>
        </w:rPr>
        <w:t xml:space="preserve"> </w:t>
      </w:r>
      <w:r w:rsidRPr="003C275B">
        <w:rPr>
          <w:lang w:val="en-US"/>
        </w:rPr>
        <w:tab/>
        <w:t>= 46</w:t>
      </w:r>
      <w:r w:rsidRPr="003C275B">
        <w:rPr>
          <w:rFonts w:cs="Arial"/>
          <w:lang w:val="en-US"/>
        </w:rPr>
        <w:t>.</w:t>
      </w:r>
      <w:r w:rsidRPr="003C275B">
        <w:rPr>
          <w:lang w:val="en-US"/>
        </w:rPr>
        <w:t>7-158</w:t>
      </w:r>
      <w:r w:rsidRPr="003C275B">
        <w:rPr>
          <w:rFonts w:cs="Arial"/>
          <w:lang w:val="en-US"/>
        </w:rPr>
        <w:t>.</w:t>
      </w:r>
      <w:r w:rsidRPr="003C275B">
        <w:rPr>
          <w:lang w:val="en-US"/>
        </w:rPr>
        <w:t>6 = −111</w:t>
      </w:r>
      <w:r w:rsidRPr="003C275B">
        <w:rPr>
          <w:rFonts w:cs="Arial"/>
          <w:lang w:val="en-US"/>
        </w:rPr>
        <w:t>.</w:t>
      </w:r>
      <w:r w:rsidRPr="003C275B">
        <w:rPr>
          <w:lang w:val="en-US"/>
        </w:rPr>
        <w:t>9 dBm. This condition</w:t>
      </w:r>
      <w:r w:rsidRPr="003C275B">
        <w:rPr>
          <w:i/>
          <w:lang w:val="en-US"/>
        </w:rPr>
        <w:t xml:space="preserve"> P</w:t>
      </w:r>
      <w:r w:rsidRPr="003C275B">
        <w:rPr>
          <w:i/>
          <w:vertAlign w:val="subscript"/>
          <w:lang w:val="en-US"/>
        </w:rPr>
        <w:t xml:space="preserve"> r</w:t>
      </w:r>
      <w:r w:rsidRPr="003C275B">
        <w:rPr>
          <w:lang w:val="en-US"/>
        </w:rPr>
        <w:t xml:space="preserve"> &gt;</w:t>
      </w:r>
      <w:r w:rsidRPr="003C275B">
        <w:rPr>
          <w:i/>
          <w:lang w:val="en-US"/>
        </w:rPr>
        <w:t xml:space="preserve"> </w:t>
      </w:r>
      <w:proofErr w:type="spellStart"/>
      <w:r w:rsidRPr="003C275B">
        <w:rPr>
          <w:i/>
          <w:lang w:val="en-US"/>
        </w:rPr>
        <w:t>P</w:t>
      </w:r>
      <w:r w:rsidRPr="003C275B">
        <w:rPr>
          <w:i/>
          <w:vertAlign w:val="subscript"/>
          <w:lang w:val="en-US"/>
        </w:rPr>
        <w:t>rmin</w:t>
      </w:r>
      <w:proofErr w:type="spellEnd"/>
      <w:r w:rsidRPr="003C275B">
        <w:rPr>
          <w:i/>
          <w:vertAlign w:val="subscript"/>
          <w:lang w:val="en-US"/>
        </w:rPr>
        <w:t xml:space="preserve"> </w:t>
      </w:r>
      <w:r w:rsidRPr="003C275B">
        <w:rPr>
          <w:lang w:val="en-US"/>
        </w:rPr>
        <w:t>provides connection (</w:t>
      </w:r>
      <w:proofErr w:type="spellStart"/>
      <w:r w:rsidRPr="003C275B">
        <w:rPr>
          <w:i/>
          <w:lang w:val="en-US"/>
        </w:rPr>
        <w:t>P</w:t>
      </w:r>
      <w:r w:rsidRPr="003C275B">
        <w:rPr>
          <w:i/>
          <w:vertAlign w:val="subscript"/>
          <w:lang w:val="en-US"/>
        </w:rPr>
        <w:t>r</w:t>
      </w:r>
      <w:proofErr w:type="spellEnd"/>
      <w:r w:rsidRPr="003C275B">
        <w:rPr>
          <w:lang w:val="en-US"/>
        </w:rPr>
        <w:t> = 117</w:t>
      </w:r>
      <w:r w:rsidRPr="003C275B">
        <w:rPr>
          <w:rFonts w:cs="Arial"/>
          <w:lang w:val="en-US"/>
        </w:rPr>
        <w:t>.</w:t>
      </w:r>
      <w:r w:rsidRPr="003C275B">
        <w:rPr>
          <w:lang w:val="en-US"/>
        </w:rPr>
        <w:t>2 dBm).</w:t>
      </w:r>
    </w:p>
    <w:p w14:paraId="1848E75D" w14:textId="77777777" w:rsidR="008965DF" w:rsidRPr="004527F7" w:rsidRDefault="008965DF" w:rsidP="005479B4">
      <w:pPr>
        <w:pStyle w:val="enumlev1"/>
      </w:pPr>
      <w:r>
        <w:tab/>
      </w:r>
      <w:r w:rsidRPr="004527F7">
        <w:t xml:space="preserve">Line-of-site </w:t>
      </w:r>
      <w:proofErr w:type="spellStart"/>
      <w:r w:rsidRPr="004527F7">
        <w:rPr>
          <w:i/>
        </w:rPr>
        <w:t>D</w:t>
      </w:r>
      <w:r w:rsidRPr="004527F7">
        <w:rPr>
          <w:i/>
          <w:vertAlign w:val="subscript"/>
        </w:rPr>
        <w:t>los</w:t>
      </w:r>
      <w:proofErr w:type="spellEnd"/>
      <w:r w:rsidRPr="004527F7">
        <w:rPr>
          <w:i/>
        </w:rPr>
        <w:t xml:space="preserve"> = </w:t>
      </w:r>
      <w:r w:rsidRPr="004527F7">
        <w:t>4</w:t>
      </w:r>
      <w:r w:rsidRPr="004527F7">
        <w:rPr>
          <w:rFonts w:cs="Arial"/>
        </w:rPr>
        <w:t>.</w:t>
      </w:r>
      <w:r w:rsidRPr="004527F7">
        <w:t>12</w:t>
      </w:r>
      <m:oMath>
        <m:r>
          <w:rPr>
            <w:rFonts w:ascii="Cambria Math" w:hAnsi="Cambria Math"/>
          </w:rPr>
          <m:t>∙(</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h</m:t>
                </m:r>
              </m:e>
              <m:sub>
                <m:r>
                  <w:rPr>
                    <w:rFonts w:ascii="Cambria Math" w:hAnsi="Cambria Math"/>
                  </w:rPr>
                  <m:t>1</m:t>
                </m:r>
              </m:sub>
            </m:sSub>
          </m:e>
        </m:rad>
        <m:r>
          <w:rPr>
            <w:rFonts w:ascii="Cambria Math" w:hAnsi="Cambria Math"/>
          </w:rPr>
          <m:t xml:space="preserve">+ </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h</m:t>
                </m:r>
              </m:e>
              <m:sub>
                <m:r>
                  <w:rPr>
                    <w:rFonts w:ascii="Cambria Math" w:hAnsi="Cambria Math"/>
                  </w:rPr>
                  <m:t>2</m:t>
                </m:r>
              </m:sub>
            </m:sSub>
          </m:e>
        </m:rad>
        <m:r>
          <w:rPr>
            <w:rFonts w:ascii="Cambria Math" w:hAnsi="Cambria Math"/>
          </w:rPr>
          <m:t xml:space="preserve"> )</m:t>
        </m:r>
      </m:oMath>
      <w:r w:rsidRPr="004527F7">
        <w:t xml:space="preserve"> = 4,12</w:t>
      </w:r>
      <m:oMath>
        <m:r>
          <w:rPr>
            <w:rFonts w:ascii="Cambria Math" w:hAnsi="Cambria Math"/>
          </w:rPr>
          <m:t>∙(</m:t>
        </m:r>
        <m:rad>
          <m:radPr>
            <m:degHide m:val="1"/>
            <m:ctrlPr>
              <w:rPr>
                <w:rFonts w:ascii="Cambria Math" w:hAnsi="Cambria Math"/>
                <w:i/>
              </w:rPr>
            </m:ctrlPr>
          </m:radPr>
          <m:deg/>
          <m:e>
            <m:r>
              <w:rPr>
                <w:rFonts w:ascii="Cambria Math" w:hAnsi="Cambria Math"/>
              </w:rPr>
              <m:t>4</m:t>
            </m:r>
          </m:e>
        </m:rad>
        <m:r>
          <w:rPr>
            <w:rFonts w:ascii="Cambria Math" w:hAnsi="Cambria Math"/>
          </w:rPr>
          <m:t xml:space="preserve">+ </m:t>
        </m:r>
        <m:rad>
          <m:radPr>
            <m:degHide m:val="1"/>
            <m:ctrlPr>
              <w:rPr>
                <w:rFonts w:ascii="Cambria Math" w:hAnsi="Cambria Math"/>
                <w:i/>
              </w:rPr>
            </m:ctrlPr>
          </m:radPr>
          <m:deg/>
          <m:e>
            <m:r>
              <w:rPr>
                <w:rFonts w:ascii="Cambria Math" w:hAnsi="Cambria Math"/>
              </w:rPr>
              <m:t>4</m:t>
            </m:r>
          </m:e>
        </m:rad>
        <m:r>
          <w:rPr>
            <w:rFonts w:ascii="Cambria Math" w:hAnsi="Cambria Math"/>
          </w:rPr>
          <m:t xml:space="preserve"> )</m:t>
        </m:r>
      </m:oMath>
      <w:r w:rsidRPr="004527F7">
        <w:t xml:space="preserve"> = 16.48 km = 8</w:t>
      </w:r>
      <w:r w:rsidRPr="004527F7">
        <w:rPr>
          <w:rFonts w:cs="Arial"/>
        </w:rPr>
        <w:t>.</w:t>
      </w:r>
      <w:r w:rsidRPr="004527F7">
        <w:t>9 NM</w:t>
      </w:r>
    </w:p>
    <w:p w14:paraId="3FE0A8F0" w14:textId="77777777" w:rsidR="008965DF" w:rsidRPr="004527F7" w:rsidRDefault="008965DF" w:rsidP="005479B4">
      <w:pPr>
        <w:pStyle w:val="enumlev1"/>
        <w:jc w:val="both"/>
      </w:pPr>
      <w:r w:rsidRPr="004527F7">
        <w:t>c)</w:t>
      </w:r>
      <w:r w:rsidRPr="004527F7">
        <w:tab/>
        <w:t>link between two handheld transceivers (height of antenna 1.5 m)</w:t>
      </w:r>
    </w:p>
    <w:p w14:paraId="28BDC3F9" w14:textId="77777777" w:rsidR="008965DF" w:rsidRPr="004527F7" w:rsidRDefault="008965DF" w:rsidP="005479B4">
      <w:pPr>
        <w:pStyle w:val="Equationlegend"/>
      </w:pPr>
      <w:r>
        <w:rPr>
          <w:i/>
        </w:rPr>
        <w:tab/>
      </w:r>
      <w:r w:rsidRPr="004527F7">
        <w:rPr>
          <w:i/>
        </w:rPr>
        <w:t>d</w:t>
      </w:r>
      <w:r w:rsidRPr="004527F7">
        <w:t xml:space="preserve"> </w:t>
      </w:r>
      <w:r>
        <w:tab/>
      </w:r>
      <w:r w:rsidRPr="004527F7">
        <w:t>= 10 km</w:t>
      </w:r>
    </w:p>
    <w:p w14:paraId="1313F78F" w14:textId="77777777" w:rsidR="008965DF" w:rsidRPr="004527F7" w:rsidRDefault="008965DF" w:rsidP="005479B4">
      <w:pPr>
        <w:pStyle w:val="Equationlegend"/>
      </w:pPr>
      <w:r>
        <w:rPr>
          <w:i/>
        </w:rPr>
        <w:tab/>
      </w:r>
      <w:r w:rsidRPr="004527F7">
        <w:rPr>
          <w:i/>
        </w:rPr>
        <w:t>PL</w:t>
      </w:r>
      <w:r w:rsidRPr="004527F7">
        <w:t xml:space="preserve"> </w:t>
      </w:r>
      <w:r>
        <w:tab/>
      </w:r>
      <w:r w:rsidRPr="004527F7">
        <w:t>= 153 dB;</w:t>
      </w:r>
      <w:r>
        <w:t xml:space="preserve"> </w:t>
      </w:r>
      <w:r w:rsidRPr="004527F7">
        <w:rPr>
          <w:i/>
        </w:rPr>
        <w:t>P</w:t>
      </w:r>
      <w:r w:rsidRPr="004527F7">
        <w:rPr>
          <w:i/>
          <w:vertAlign w:val="subscript"/>
        </w:rPr>
        <w:t xml:space="preserve"> </w:t>
      </w:r>
      <w:proofErr w:type="spellStart"/>
      <w:r w:rsidRPr="004527F7">
        <w:rPr>
          <w:i/>
          <w:vertAlign w:val="subscript"/>
        </w:rPr>
        <w:t>Rmin</w:t>
      </w:r>
      <w:proofErr w:type="spellEnd"/>
      <w:r w:rsidRPr="004527F7">
        <w:t xml:space="preserve"> = </w:t>
      </w:r>
      <w:r>
        <w:t>−</w:t>
      </w:r>
      <w:r w:rsidRPr="004527F7">
        <w:t xml:space="preserve">115 dBm (antenna gain </w:t>
      </w:r>
      <w:r w:rsidRPr="004527F7">
        <w:rPr>
          <w:i/>
        </w:rPr>
        <w:t>G</w:t>
      </w:r>
      <w:r w:rsidRPr="004527F7">
        <w:t xml:space="preserve"> = 0 dB)</w:t>
      </w:r>
    </w:p>
    <w:p w14:paraId="000CE319" w14:textId="77777777" w:rsidR="008965DF" w:rsidRPr="004527F7" w:rsidRDefault="008965DF" w:rsidP="005479B4">
      <w:pPr>
        <w:pStyle w:val="Equationlegend"/>
      </w:pPr>
      <w:r>
        <w:rPr>
          <w:i/>
        </w:rPr>
        <w:tab/>
      </w:r>
      <w:proofErr w:type="spellStart"/>
      <w:r w:rsidRPr="004527F7">
        <w:rPr>
          <w:i/>
        </w:rPr>
        <w:t>P</w:t>
      </w:r>
      <w:r w:rsidRPr="004527F7">
        <w:rPr>
          <w:i/>
          <w:vertAlign w:val="subscript"/>
        </w:rPr>
        <w:t>r</w:t>
      </w:r>
      <w:proofErr w:type="spellEnd"/>
      <w:r w:rsidRPr="004527F7">
        <w:t xml:space="preserve"> </w:t>
      </w:r>
      <w:r>
        <w:tab/>
      </w:r>
      <w:r w:rsidRPr="004527F7">
        <w:t>= 36</w:t>
      </w:r>
      <w:r w:rsidRPr="004527F7">
        <w:rPr>
          <w:rFonts w:cs="Arial"/>
        </w:rPr>
        <w:t>.</w:t>
      </w:r>
      <w:r w:rsidRPr="004527F7">
        <w:t>9</w:t>
      </w:r>
      <w:r>
        <w:t xml:space="preserve"> − </w:t>
      </w:r>
      <w:r w:rsidRPr="004527F7">
        <w:t xml:space="preserve">153 = </w:t>
      </w:r>
      <w:r>
        <w:t>−</w:t>
      </w:r>
      <w:r w:rsidRPr="004527F7">
        <w:t>116</w:t>
      </w:r>
      <w:r w:rsidRPr="004527F7">
        <w:rPr>
          <w:rFonts w:cs="Arial"/>
        </w:rPr>
        <w:t>.</w:t>
      </w:r>
      <w:r w:rsidRPr="004527F7">
        <w:t xml:space="preserve">1 dBm This condition </w:t>
      </w:r>
      <w:proofErr w:type="spellStart"/>
      <w:r w:rsidRPr="004527F7">
        <w:rPr>
          <w:i/>
        </w:rPr>
        <w:t>P</w:t>
      </w:r>
      <w:r w:rsidRPr="004527F7">
        <w:rPr>
          <w:i/>
          <w:vertAlign w:val="subscript"/>
        </w:rPr>
        <w:t>r</w:t>
      </w:r>
      <w:proofErr w:type="spellEnd"/>
      <w:r w:rsidRPr="004527F7">
        <w:rPr>
          <w:i/>
          <w:vertAlign w:val="subscript"/>
        </w:rPr>
        <w:t xml:space="preserve"> </w:t>
      </w:r>
      <m:oMath>
        <m:r>
          <w:rPr>
            <w:rFonts w:ascii="Cambria Math" w:hAnsi="Cambria Math"/>
          </w:rPr>
          <m:t>≈</m:t>
        </m:r>
      </m:oMath>
      <w:r w:rsidRPr="004527F7">
        <w:rPr>
          <w:i/>
        </w:rPr>
        <w:t xml:space="preserve"> P</w:t>
      </w:r>
      <w:proofErr w:type="spellStart"/>
      <w:r w:rsidRPr="004527F7">
        <w:rPr>
          <w:i/>
          <w:vertAlign w:val="subscript"/>
        </w:rPr>
        <w:t>rmin</w:t>
      </w:r>
      <w:proofErr w:type="spellEnd"/>
      <w:r w:rsidRPr="004527F7">
        <w:t xml:space="preserve"> may ensure communication.</w:t>
      </w:r>
    </w:p>
    <w:p w14:paraId="0970E7C3" w14:textId="77777777" w:rsidR="008965DF" w:rsidRPr="004527F7" w:rsidRDefault="008965DF" w:rsidP="005479B4">
      <w:pPr>
        <w:pStyle w:val="enumlev1"/>
        <w:jc w:val="both"/>
      </w:pPr>
      <w:r w:rsidRPr="004527F7">
        <w:t>d)</w:t>
      </w:r>
      <w:r>
        <w:tab/>
      </w:r>
      <w:r w:rsidRPr="004527F7">
        <w:t>link between the handheld transceiver and the mobile station (antenna heights 1.5 m and</w:t>
      </w:r>
      <w:r>
        <w:t> </w:t>
      </w:r>
      <w:r w:rsidRPr="004527F7">
        <w:t>4</w:t>
      </w:r>
      <w:r>
        <w:t> </w:t>
      </w:r>
      <w:r w:rsidRPr="004527F7">
        <w:t xml:space="preserve">m) </w:t>
      </w:r>
      <w:r w:rsidRPr="004527F7">
        <w:rPr>
          <w:i/>
        </w:rPr>
        <w:t>d</w:t>
      </w:r>
      <w:r w:rsidRPr="004527F7">
        <w:t xml:space="preserve"> = 18 km =</w:t>
      </w:r>
      <w:r w:rsidRPr="004527F7">
        <w:rPr>
          <w:i/>
        </w:rPr>
        <w:t xml:space="preserve"> </w:t>
      </w:r>
      <w:r w:rsidRPr="004527F7">
        <w:t>9.7 NM</w:t>
      </w:r>
    </w:p>
    <w:p w14:paraId="4B77E7BA" w14:textId="77777777" w:rsidR="008965DF" w:rsidRPr="004527F7" w:rsidRDefault="008965DF" w:rsidP="005479B4">
      <w:pPr>
        <w:pStyle w:val="Equationlegend"/>
      </w:pPr>
      <w:r>
        <w:rPr>
          <w:i/>
        </w:rPr>
        <w:tab/>
      </w:r>
      <w:r w:rsidRPr="004527F7">
        <w:rPr>
          <w:i/>
        </w:rPr>
        <w:t>PL</w:t>
      </w:r>
      <w:r w:rsidRPr="004527F7">
        <w:t xml:space="preserve"> </w:t>
      </w:r>
      <w:r>
        <w:tab/>
      </w:r>
      <w:r w:rsidRPr="004527F7">
        <w:t xml:space="preserve">= 153 dB; </w:t>
      </w:r>
      <w:proofErr w:type="spellStart"/>
      <w:r w:rsidRPr="004527F7">
        <w:rPr>
          <w:i/>
        </w:rPr>
        <w:t>P</w:t>
      </w:r>
      <w:r w:rsidRPr="004527F7">
        <w:rPr>
          <w:i/>
          <w:vertAlign w:val="subscript"/>
        </w:rPr>
        <w:t>rmin</w:t>
      </w:r>
      <w:proofErr w:type="spellEnd"/>
      <w:r w:rsidRPr="004527F7">
        <w:t xml:space="preserve"> = </w:t>
      </w:r>
      <w:r>
        <w:t>−</w:t>
      </w:r>
      <w:r w:rsidRPr="004527F7">
        <w:t>117</w:t>
      </w:r>
      <w:r w:rsidRPr="004527F7">
        <w:rPr>
          <w:rFonts w:cs="Arial"/>
        </w:rPr>
        <w:t>.</w:t>
      </w:r>
      <w:r w:rsidRPr="004527F7">
        <w:t xml:space="preserve">2 dBm (antenna gain </w:t>
      </w:r>
      <w:r w:rsidRPr="004527F7">
        <w:rPr>
          <w:i/>
        </w:rPr>
        <w:t>G</w:t>
      </w:r>
      <w:r w:rsidRPr="004527F7">
        <w:rPr>
          <w:i/>
          <w:vertAlign w:val="subscript"/>
        </w:rPr>
        <w:t xml:space="preserve"> k</w:t>
      </w:r>
      <w:r w:rsidRPr="004527F7">
        <w:t xml:space="preserve"> = 0 dB and </w:t>
      </w:r>
      <w:r w:rsidRPr="006D2807">
        <w:rPr>
          <w:i/>
          <w:iCs/>
        </w:rPr>
        <w:t>Gm</w:t>
      </w:r>
      <w:r w:rsidRPr="004527F7">
        <w:rPr>
          <w:i/>
          <w:vertAlign w:val="subscript"/>
        </w:rPr>
        <w:t xml:space="preserve"> </w:t>
      </w:r>
      <w:r w:rsidRPr="004527F7">
        <w:rPr>
          <w:i/>
        </w:rPr>
        <w:t>= 2</w:t>
      </w:r>
      <w:r w:rsidRPr="004527F7">
        <w:rPr>
          <w:rFonts w:cs="Arial"/>
          <w:i/>
        </w:rPr>
        <w:t>.</w:t>
      </w:r>
      <w:r w:rsidRPr="004527F7">
        <w:rPr>
          <w:i/>
        </w:rPr>
        <w:t>15</w:t>
      </w:r>
      <w:r w:rsidRPr="004527F7">
        <w:t xml:space="preserve"> dB)</w:t>
      </w:r>
    </w:p>
    <w:p w14:paraId="5201A16E" w14:textId="77777777" w:rsidR="008965DF" w:rsidRPr="004527F7" w:rsidRDefault="008965DF" w:rsidP="005479B4">
      <w:pPr>
        <w:pStyle w:val="Equationlegend"/>
      </w:pPr>
      <w:r>
        <w:rPr>
          <w:i/>
        </w:rPr>
        <w:tab/>
      </w:r>
      <w:proofErr w:type="spellStart"/>
      <w:r w:rsidRPr="004527F7">
        <w:rPr>
          <w:i/>
        </w:rPr>
        <w:t>P</w:t>
      </w:r>
      <w:r w:rsidRPr="004527F7">
        <w:rPr>
          <w:i/>
          <w:vertAlign w:val="subscript"/>
        </w:rPr>
        <w:t>r</w:t>
      </w:r>
      <w:proofErr w:type="spellEnd"/>
      <w:r w:rsidRPr="004527F7">
        <w:t xml:space="preserve"> </w:t>
      </w:r>
      <w:r>
        <w:tab/>
      </w:r>
      <w:r w:rsidRPr="004527F7">
        <w:t>= 36</w:t>
      </w:r>
      <w:r w:rsidRPr="004527F7">
        <w:rPr>
          <w:rFonts w:cs="Arial"/>
        </w:rPr>
        <w:t>.</w:t>
      </w:r>
      <w:r w:rsidRPr="004527F7">
        <w:t>9</w:t>
      </w:r>
      <w:r>
        <w:t xml:space="preserve"> − </w:t>
      </w:r>
      <w:r w:rsidRPr="004527F7">
        <w:t>154</w:t>
      </w:r>
      <w:r w:rsidRPr="004527F7">
        <w:rPr>
          <w:rFonts w:cs="Arial"/>
        </w:rPr>
        <w:t>.</w:t>
      </w:r>
      <w:r w:rsidRPr="004527F7">
        <w:t xml:space="preserve">6 = </w:t>
      </w:r>
      <w:r>
        <w:t>−</w:t>
      </w:r>
      <w:r w:rsidRPr="004527F7">
        <w:t>117</w:t>
      </w:r>
      <w:r w:rsidRPr="004527F7">
        <w:rPr>
          <w:rFonts w:cs="Arial"/>
        </w:rPr>
        <w:t>.</w:t>
      </w:r>
      <w:r w:rsidRPr="004527F7">
        <w:t>7 dBm This condition</w:t>
      </w:r>
      <w:r w:rsidRPr="004527F7">
        <w:rPr>
          <w:i/>
        </w:rPr>
        <w:t xml:space="preserve"> P</w:t>
      </w:r>
      <w:r w:rsidRPr="004527F7">
        <w:rPr>
          <w:i/>
          <w:vertAlign w:val="subscript"/>
        </w:rPr>
        <w:t xml:space="preserve"> r</w:t>
      </w:r>
      <m:oMath>
        <m:r>
          <w:rPr>
            <w:rFonts w:ascii="Cambria Math" w:hAnsi="Cambria Math"/>
          </w:rPr>
          <m:t>≈</m:t>
        </m:r>
      </m:oMath>
      <w:r w:rsidRPr="004527F7">
        <w:rPr>
          <w:i/>
        </w:rPr>
        <w:t xml:space="preserve"> P</w:t>
      </w:r>
      <w:proofErr w:type="spellStart"/>
      <w:r w:rsidRPr="004527F7">
        <w:rPr>
          <w:i/>
          <w:vertAlign w:val="subscript"/>
        </w:rPr>
        <w:t>rmin</w:t>
      </w:r>
      <w:proofErr w:type="spellEnd"/>
      <w:r w:rsidRPr="004527F7">
        <w:rPr>
          <w:i/>
          <w:vertAlign w:val="subscript"/>
        </w:rPr>
        <w:t xml:space="preserve"> </w:t>
      </w:r>
      <w:r w:rsidRPr="004527F7">
        <w:rPr>
          <w:i/>
        </w:rPr>
        <w:t>may</w:t>
      </w:r>
      <w:r w:rsidRPr="004527F7">
        <w:t xml:space="preserve"> ensure connectivity from distance </w:t>
      </w:r>
      <w:r w:rsidRPr="004527F7">
        <w:rPr>
          <w:i/>
        </w:rPr>
        <w:t>d</w:t>
      </w:r>
      <w:r w:rsidRPr="004527F7">
        <w:t xml:space="preserve"> = 18 km =</w:t>
      </w:r>
      <w:r w:rsidRPr="004527F7">
        <w:rPr>
          <w:i/>
        </w:rPr>
        <w:t xml:space="preserve"> </w:t>
      </w:r>
      <w:r w:rsidRPr="004527F7">
        <w:t>9</w:t>
      </w:r>
      <w:r w:rsidRPr="004527F7">
        <w:rPr>
          <w:rFonts w:cs="Arial"/>
        </w:rPr>
        <w:t>.</w:t>
      </w:r>
      <w:r w:rsidRPr="004527F7">
        <w:t>7</w:t>
      </w:r>
      <w:r w:rsidRPr="004527F7">
        <w:rPr>
          <w:rFonts w:cs="Arial"/>
        </w:rPr>
        <w:t> </w:t>
      </w:r>
      <w:r w:rsidRPr="004527F7">
        <w:t>NM.</w:t>
      </w:r>
    </w:p>
    <w:p w14:paraId="239ADEF1" w14:textId="77777777" w:rsidR="008965DF" w:rsidRPr="004527F7" w:rsidRDefault="008965DF" w:rsidP="005479B4">
      <w:pPr>
        <w:pStyle w:val="enumlev1"/>
        <w:jc w:val="both"/>
      </w:pPr>
      <w:r w:rsidRPr="004527F7">
        <w:t>e)</w:t>
      </w:r>
      <w:r w:rsidRPr="004527F7">
        <w:tab/>
        <w:t>link between the handheld transceiver and base station (height of 1.5 m and 100 m for</w:t>
      </w:r>
      <w:r>
        <w:t> </w:t>
      </w:r>
      <w:r w:rsidRPr="004527F7">
        <w:t xml:space="preserve">aerials) </w:t>
      </w:r>
      <w:r w:rsidRPr="004527F7">
        <w:rPr>
          <w:i/>
        </w:rPr>
        <w:t>d</w:t>
      </w:r>
      <w:r w:rsidRPr="004527F7">
        <w:t xml:space="preserve"> = 55 km = 30 NM.</w:t>
      </w:r>
    </w:p>
    <w:p w14:paraId="07677F33" w14:textId="77777777" w:rsidR="008965DF" w:rsidRDefault="008965DF" w:rsidP="005479B4">
      <w:pPr>
        <w:pStyle w:val="enumlev1"/>
      </w:pPr>
      <w:r>
        <w:tab/>
      </w:r>
      <w:r w:rsidRPr="004527F7">
        <w:t>Line-</w:t>
      </w:r>
      <w:r w:rsidRPr="004527F7">
        <w:rPr>
          <w:rFonts w:cs="Arial"/>
        </w:rPr>
        <w:t>of-site</w:t>
      </w:r>
      <w:r w:rsidRPr="004527F7">
        <w:t xml:space="preserve"> distance: </w:t>
      </w:r>
    </w:p>
    <w:p w14:paraId="28876B1F" w14:textId="77777777" w:rsidR="008965DF" w:rsidRPr="004527F7" w:rsidRDefault="008965DF" w:rsidP="005479B4">
      <w:pPr>
        <w:pStyle w:val="Equationlegend"/>
      </w:pPr>
      <w:r>
        <w:tab/>
      </w:r>
      <w:proofErr w:type="spellStart"/>
      <w:r w:rsidRPr="006D2807">
        <w:rPr>
          <w:i/>
          <w:iCs/>
        </w:rPr>
        <w:t>d</w:t>
      </w:r>
      <w:r w:rsidRPr="006D2807">
        <w:rPr>
          <w:i/>
          <w:iCs/>
          <w:vertAlign w:val="subscript"/>
        </w:rPr>
        <w:t>los</w:t>
      </w:r>
      <w:proofErr w:type="spellEnd"/>
      <w:r w:rsidRPr="006D2807">
        <w:rPr>
          <w:i/>
          <w:iCs/>
        </w:rPr>
        <w:t xml:space="preserve"> </w:t>
      </w:r>
      <w:r>
        <w:tab/>
      </w:r>
      <w:r w:rsidRPr="004527F7">
        <w:t xml:space="preserve">= 4,12 = </w:t>
      </w:r>
      <m:oMath>
        <m:r>
          <m:rPr>
            <m:sty m:val="p"/>
          </m:rPr>
          <w:rPr>
            <w:rFonts w:ascii="Cambria Math" w:hAnsi="Cambria Math"/>
          </w:rPr>
          <m:t>∙(</m:t>
        </m:r>
        <m:rad>
          <m:radPr>
            <m:degHide m:val="1"/>
            <m:ctrlPr>
              <w:rPr>
                <w:rFonts w:ascii="Cambria Math" w:hAnsi="Cambria Math"/>
              </w:rPr>
            </m:ctrlPr>
          </m:radPr>
          <m:deg/>
          <m:e>
            <m:sSub>
              <m:sSubPr>
                <m:ctrlPr>
                  <w:rPr>
                    <w:rFonts w:ascii="Cambria Math" w:hAnsi="Cambria Math"/>
                  </w:rPr>
                </m:ctrlPr>
              </m:sSubPr>
              <m:e>
                <m:r>
                  <w:rPr>
                    <w:rFonts w:ascii="Cambria Math" w:hAnsi="Cambria Math"/>
                  </w:rPr>
                  <m:t>h</m:t>
                </m:r>
              </m:e>
              <m:sub>
                <m:r>
                  <m:rPr>
                    <m:sty m:val="p"/>
                  </m:rPr>
                  <w:rPr>
                    <w:rFonts w:ascii="Cambria Math" w:hAnsi="Cambria Math"/>
                  </w:rPr>
                  <m:t>1</m:t>
                </m:r>
              </m:sub>
            </m:sSub>
          </m:e>
        </m:rad>
        <m:r>
          <m:rPr>
            <m:sty m:val="p"/>
          </m:rPr>
          <w:rPr>
            <w:rFonts w:ascii="Cambria Math" w:hAnsi="Cambria Math"/>
          </w:rPr>
          <m:t xml:space="preserve">+ </m:t>
        </m:r>
        <m:rad>
          <m:radPr>
            <m:degHide m:val="1"/>
            <m:ctrlPr>
              <w:rPr>
                <w:rFonts w:ascii="Cambria Math" w:hAnsi="Cambria Math"/>
              </w:rPr>
            </m:ctrlPr>
          </m:radPr>
          <m:deg/>
          <m:e>
            <m:sSub>
              <m:sSubPr>
                <m:ctrlPr>
                  <w:rPr>
                    <w:rFonts w:ascii="Cambria Math" w:hAnsi="Cambria Math"/>
                  </w:rPr>
                </m:ctrlPr>
              </m:sSubPr>
              <m:e>
                <m:r>
                  <w:rPr>
                    <w:rFonts w:ascii="Cambria Math" w:hAnsi="Cambria Math"/>
                  </w:rPr>
                  <m:t>h</m:t>
                </m:r>
              </m:e>
              <m:sub>
                <m:r>
                  <m:rPr>
                    <m:sty m:val="p"/>
                  </m:rPr>
                  <w:rPr>
                    <w:rFonts w:ascii="Cambria Math" w:hAnsi="Cambria Math"/>
                  </w:rPr>
                  <m:t>2</m:t>
                </m:r>
              </m:sub>
            </m:sSub>
          </m:e>
        </m:rad>
        <m:r>
          <m:rPr>
            <m:sty m:val="p"/>
          </m:rPr>
          <w:rPr>
            <w:rFonts w:ascii="Cambria Math" w:hAnsi="Cambria Math"/>
          </w:rPr>
          <m:t xml:space="preserve"> )</m:t>
        </m:r>
      </m:oMath>
      <w:r w:rsidRPr="004527F7">
        <w:t xml:space="preserve"> 4,12</w:t>
      </w:r>
      <m:oMath>
        <m:r>
          <m:rPr>
            <m:sty m:val="p"/>
          </m:rPr>
          <w:rPr>
            <w:rFonts w:ascii="Cambria Math" w:hAnsi="Cambria Math"/>
          </w:rPr>
          <m:t>∙(</m:t>
        </m:r>
        <m:rad>
          <m:radPr>
            <m:degHide m:val="1"/>
            <m:ctrlPr>
              <w:rPr>
                <w:rFonts w:ascii="Cambria Math" w:hAnsi="Cambria Math"/>
              </w:rPr>
            </m:ctrlPr>
          </m:radPr>
          <m:deg/>
          <m:e>
            <m:r>
              <m:rPr>
                <m:sty m:val="p"/>
              </m:rPr>
              <w:rPr>
                <w:rFonts w:ascii="Cambria Math" w:hAnsi="Cambria Math"/>
              </w:rPr>
              <m:t>1,5</m:t>
            </m:r>
          </m:e>
        </m:rad>
        <m:r>
          <m:rPr>
            <m:sty m:val="p"/>
          </m:rPr>
          <w:rPr>
            <w:rFonts w:ascii="Cambria Math" w:hAnsi="Cambria Math"/>
          </w:rPr>
          <m:t xml:space="preserve">+ </m:t>
        </m:r>
        <m:rad>
          <m:radPr>
            <m:degHide m:val="1"/>
            <m:ctrlPr>
              <w:rPr>
                <w:rFonts w:ascii="Cambria Math" w:hAnsi="Cambria Math"/>
              </w:rPr>
            </m:ctrlPr>
          </m:radPr>
          <m:deg/>
          <m:e>
            <m:r>
              <m:rPr>
                <m:sty m:val="p"/>
              </m:rPr>
              <w:rPr>
                <w:rFonts w:ascii="Cambria Math" w:hAnsi="Cambria Math"/>
              </w:rPr>
              <m:t>100</m:t>
            </m:r>
          </m:e>
        </m:rad>
        <m:r>
          <m:rPr>
            <m:sty m:val="p"/>
          </m:rPr>
          <w:rPr>
            <w:rFonts w:ascii="Cambria Math" w:hAnsi="Cambria Math"/>
          </w:rPr>
          <m:t xml:space="preserve"> )</m:t>
        </m:r>
      </m:oMath>
      <w:r w:rsidRPr="004527F7">
        <w:t xml:space="preserve"> = 46,24 km = 25 NM</w:t>
      </w:r>
    </w:p>
    <w:p w14:paraId="6E254273" w14:textId="77777777" w:rsidR="008965DF" w:rsidRPr="004527F7" w:rsidRDefault="008965DF" w:rsidP="005479B4">
      <w:pPr>
        <w:pStyle w:val="Equationlegend"/>
      </w:pPr>
      <w:r>
        <w:tab/>
      </w:r>
      <w:r w:rsidRPr="006D2807">
        <w:rPr>
          <w:i/>
          <w:iCs/>
        </w:rPr>
        <w:t>PL</w:t>
      </w:r>
      <w:r w:rsidRPr="004527F7">
        <w:t xml:space="preserve"> </w:t>
      </w:r>
      <w:r>
        <w:tab/>
      </w:r>
      <w:r w:rsidRPr="004527F7">
        <w:t xml:space="preserve">= 146 dB; </w:t>
      </w:r>
      <w:proofErr w:type="spellStart"/>
      <w:r w:rsidRPr="006D2807">
        <w:rPr>
          <w:i/>
          <w:iCs/>
        </w:rPr>
        <w:t>P</w:t>
      </w:r>
      <w:r w:rsidRPr="006D2807">
        <w:rPr>
          <w:i/>
          <w:iCs/>
          <w:vertAlign w:val="subscript"/>
        </w:rPr>
        <w:t>rmin</w:t>
      </w:r>
      <w:proofErr w:type="spellEnd"/>
      <w:r w:rsidRPr="006D2807">
        <w:rPr>
          <w:i/>
          <w:iCs/>
        </w:rPr>
        <w:t xml:space="preserve"> </w:t>
      </w:r>
      <w:r w:rsidRPr="004527F7">
        <w:t xml:space="preserve">= </w:t>
      </w:r>
      <w:r>
        <w:t>−</w:t>
      </w:r>
      <w:r w:rsidRPr="004527F7">
        <w:t xml:space="preserve">122 dBm (antenna gain </w:t>
      </w:r>
      <w:proofErr w:type="spellStart"/>
      <w:r w:rsidRPr="006D2807">
        <w:rPr>
          <w:i/>
          <w:iCs/>
        </w:rPr>
        <w:t>G</w:t>
      </w:r>
      <w:r w:rsidRPr="006D2807">
        <w:rPr>
          <w:i/>
          <w:iCs/>
          <w:vertAlign w:val="subscript"/>
        </w:rPr>
        <w:t>k</w:t>
      </w:r>
      <w:proofErr w:type="spellEnd"/>
      <w:r w:rsidRPr="004527F7">
        <w:t xml:space="preserve"> = 0 dB and </w:t>
      </w:r>
      <w:r w:rsidRPr="006D2807">
        <w:rPr>
          <w:i/>
          <w:iCs/>
        </w:rPr>
        <w:t>G</w:t>
      </w:r>
      <w:r w:rsidRPr="006D2807">
        <w:rPr>
          <w:i/>
          <w:iCs/>
          <w:vertAlign w:val="subscript"/>
        </w:rPr>
        <w:t>m</w:t>
      </w:r>
      <w:r w:rsidRPr="004527F7">
        <w:rPr>
          <w:vertAlign w:val="subscript"/>
        </w:rPr>
        <w:t xml:space="preserve"> </w:t>
      </w:r>
      <w:r w:rsidRPr="004527F7">
        <w:t>= 7 dB</w:t>
      </w:r>
      <w:r w:rsidRPr="004527F7">
        <w:rPr>
          <w:rFonts w:cs="Arial"/>
        </w:rPr>
        <w:t>)</w:t>
      </w:r>
    </w:p>
    <w:p w14:paraId="26732CD7" w14:textId="77777777" w:rsidR="008965DF" w:rsidRPr="004527F7" w:rsidRDefault="008965DF" w:rsidP="005479B4">
      <w:pPr>
        <w:pStyle w:val="Equationlegend"/>
      </w:pPr>
      <w:r>
        <w:tab/>
      </w:r>
      <w:proofErr w:type="spellStart"/>
      <w:r w:rsidRPr="006D2807">
        <w:rPr>
          <w:i/>
          <w:iCs/>
        </w:rPr>
        <w:t>P</w:t>
      </w:r>
      <w:r w:rsidRPr="006D2807">
        <w:rPr>
          <w:i/>
          <w:iCs/>
          <w:vertAlign w:val="subscript"/>
        </w:rPr>
        <w:t>r</w:t>
      </w:r>
      <w:proofErr w:type="spellEnd"/>
      <w:r w:rsidRPr="006D2807">
        <w:rPr>
          <w:i/>
          <w:iCs/>
          <w:vertAlign w:val="subscript"/>
        </w:rPr>
        <w:t xml:space="preserve"> </w:t>
      </w:r>
      <w:r>
        <w:rPr>
          <w:vertAlign w:val="subscript"/>
        </w:rPr>
        <w:tab/>
      </w:r>
      <w:r w:rsidRPr="006D2807">
        <w:t>=</w:t>
      </w:r>
      <w:r>
        <w:t xml:space="preserve"> </w:t>
      </w:r>
      <w:r w:rsidRPr="004527F7">
        <w:t>36,9</w:t>
      </w:r>
      <w:r>
        <w:t xml:space="preserve"> − </w:t>
      </w:r>
      <w:r w:rsidRPr="004527F7">
        <w:t xml:space="preserve">146 = </w:t>
      </w:r>
      <w:r>
        <w:t>−</w:t>
      </w:r>
      <w:r w:rsidRPr="004527F7">
        <w:t xml:space="preserve">109,1 dBm, thus </w:t>
      </w:r>
      <w:proofErr w:type="spellStart"/>
      <w:r w:rsidRPr="006D2807">
        <w:rPr>
          <w:i/>
          <w:iCs/>
        </w:rPr>
        <w:t>P</w:t>
      </w:r>
      <w:r w:rsidRPr="006D2807">
        <w:rPr>
          <w:i/>
          <w:iCs/>
          <w:vertAlign w:val="subscript"/>
        </w:rPr>
        <w:t>r</w:t>
      </w:r>
      <w:proofErr w:type="spellEnd"/>
      <w:r w:rsidRPr="004527F7">
        <w:t xml:space="preserve"> &gt; </w:t>
      </w:r>
      <w:proofErr w:type="spellStart"/>
      <w:r w:rsidRPr="006D2807">
        <w:rPr>
          <w:i/>
          <w:iCs/>
        </w:rPr>
        <w:t>P</w:t>
      </w:r>
      <w:r w:rsidRPr="006D2807">
        <w:rPr>
          <w:i/>
          <w:iCs/>
          <w:vertAlign w:val="subscript"/>
        </w:rPr>
        <w:t>rmin</w:t>
      </w:r>
      <w:proofErr w:type="spellEnd"/>
      <w:r w:rsidRPr="006D2807">
        <w:rPr>
          <w:i/>
          <w:iCs/>
        </w:rPr>
        <w:t xml:space="preserve"> </w:t>
      </w:r>
      <w:r w:rsidRPr="004527F7">
        <w:t xml:space="preserve">and link could be assured to distance d = 55 km, but </w:t>
      </w:r>
      <w:proofErr w:type="gramStart"/>
      <w:r w:rsidRPr="004527F7">
        <w:t>actually there</w:t>
      </w:r>
      <w:proofErr w:type="gramEnd"/>
      <w:r w:rsidRPr="004527F7">
        <w:t xml:space="preserve"> is no link out of line-of-site </w:t>
      </w:r>
      <w:proofErr w:type="spellStart"/>
      <w:r w:rsidRPr="006D2807">
        <w:rPr>
          <w:i/>
          <w:iCs/>
        </w:rPr>
        <w:t>d</w:t>
      </w:r>
      <w:r w:rsidRPr="006D2807">
        <w:rPr>
          <w:i/>
          <w:iCs/>
          <w:vertAlign w:val="subscript"/>
        </w:rPr>
        <w:t>los</w:t>
      </w:r>
      <w:proofErr w:type="spellEnd"/>
      <w:r>
        <w:t> </w:t>
      </w:r>
      <w:r w:rsidRPr="004527F7">
        <w:t>=</w:t>
      </w:r>
      <w:r>
        <w:t> </w:t>
      </w:r>
      <w:r w:rsidRPr="004527F7">
        <w:t>46</w:t>
      </w:r>
      <w:r w:rsidRPr="004527F7">
        <w:rPr>
          <w:rFonts w:cs="Arial"/>
        </w:rPr>
        <w:t>.</w:t>
      </w:r>
      <w:r w:rsidRPr="004527F7">
        <w:t>24</w:t>
      </w:r>
      <w:r>
        <w:t> </w:t>
      </w:r>
      <w:r w:rsidRPr="004527F7">
        <w:t>km = 25 NM.</w:t>
      </w:r>
    </w:p>
    <w:p w14:paraId="2B8BFFB6" w14:textId="77777777" w:rsidR="008965DF" w:rsidRPr="004527F7" w:rsidRDefault="008965DF" w:rsidP="005479B4">
      <w:pPr>
        <w:pStyle w:val="Headingi"/>
        <w:jc w:val="both"/>
        <w:rPr>
          <w:b/>
          <w:bCs/>
        </w:rPr>
      </w:pPr>
      <w:r w:rsidRPr="004527F7">
        <w:rPr>
          <w:b/>
          <w:bCs/>
        </w:rPr>
        <w:t>Testing distance between mobile and base stations</w:t>
      </w:r>
    </w:p>
    <w:p w14:paraId="34DDA729" w14:textId="77777777" w:rsidR="008965DF" w:rsidRPr="004527F7" w:rsidRDefault="008965DF" w:rsidP="005479B4">
      <w:pPr>
        <w:ind w:right="5"/>
        <w:jc w:val="both"/>
        <w:rPr>
          <w:rFonts w:cs="Arial"/>
        </w:rPr>
      </w:pPr>
      <w:r w:rsidRPr="004527F7">
        <w:rPr>
          <w:rFonts w:cs="Arial"/>
        </w:rPr>
        <w:t>Distance needed is derived to ensure the same condition (</w:t>
      </w:r>
      <w:r w:rsidRPr="004527F7">
        <w:rPr>
          <w:i/>
        </w:rPr>
        <w:t>P</w:t>
      </w:r>
      <w:r w:rsidRPr="004527F7">
        <w:rPr>
          <w:i/>
          <w:vertAlign w:val="subscript"/>
        </w:rPr>
        <w:t xml:space="preserve"> s</w:t>
      </w:r>
      <w:r w:rsidRPr="004527F7">
        <w:rPr>
          <w:rFonts w:cs="Arial"/>
        </w:rPr>
        <w:t xml:space="preserve"> = 25 W, d = 30 NM = 55.56 km) for the mobile transceiver with transmit power </w:t>
      </w:r>
      <w:r w:rsidRPr="004527F7">
        <w:rPr>
          <w:i/>
        </w:rPr>
        <w:t>P</w:t>
      </w:r>
      <w:r w:rsidRPr="004527F7">
        <w:rPr>
          <w:i/>
          <w:vertAlign w:val="subscript"/>
        </w:rPr>
        <w:t>s =</w:t>
      </w:r>
      <w:r w:rsidRPr="004527F7">
        <w:rPr>
          <w:rFonts w:cs="Arial"/>
        </w:rPr>
        <w:t xml:space="preserve"> 5 W. Sender + antenna gain: </w:t>
      </w:r>
      <w:r w:rsidRPr="004527F7">
        <w:rPr>
          <w:i/>
        </w:rPr>
        <w:t>P</w:t>
      </w:r>
      <w:r w:rsidRPr="004527F7">
        <w:rPr>
          <w:i/>
          <w:vertAlign w:val="subscript"/>
        </w:rPr>
        <w:t>m</w:t>
      </w:r>
      <w:r w:rsidRPr="004527F7">
        <w:rPr>
          <w:rFonts w:cs="Arial"/>
        </w:rPr>
        <w:t xml:space="preserve"> = 36.9 + 2.2 = 39.1 dBm</w:t>
      </w:r>
    </w:p>
    <w:p w14:paraId="366292A8" w14:textId="77777777" w:rsidR="008965DF" w:rsidRPr="004527F7" w:rsidRDefault="008965DF" w:rsidP="005479B4">
      <w:pPr>
        <w:ind w:right="5"/>
        <w:jc w:val="both"/>
        <w:rPr>
          <w:rFonts w:cs="Arial"/>
        </w:rPr>
      </w:pPr>
      <w:r w:rsidRPr="004527F7">
        <w:rPr>
          <w:rFonts w:cs="Arial"/>
        </w:rPr>
        <w:t xml:space="preserve">The necessary power at the receiver input </w:t>
      </w:r>
      <w:proofErr w:type="spellStart"/>
      <w:r w:rsidRPr="004527F7">
        <w:rPr>
          <w:i/>
        </w:rPr>
        <w:t>P</w:t>
      </w:r>
      <w:r w:rsidRPr="004527F7">
        <w:rPr>
          <w:i/>
          <w:vertAlign w:val="subscript"/>
        </w:rPr>
        <w:t>r</w:t>
      </w:r>
      <w:proofErr w:type="spellEnd"/>
      <w:r w:rsidRPr="004527F7">
        <w:rPr>
          <w:rFonts w:cs="Arial"/>
        </w:rPr>
        <w:t xml:space="preserve"> = </w:t>
      </w:r>
      <w:r>
        <w:t>−</w:t>
      </w:r>
      <w:r w:rsidRPr="004527F7">
        <w:rPr>
          <w:rFonts w:cs="Arial"/>
        </w:rPr>
        <w:t xml:space="preserve">90.9 dBm </w:t>
      </w:r>
    </w:p>
    <w:p w14:paraId="7EA10ACC" w14:textId="77777777" w:rsidR="008965DF" w:rsidRPr="004527F7" w:rsidRDefault="008965DF" w:rsidP="005479B4">
      <w:pPr>
        <w:ind w:right="5"/>
        <w:jc w:val="both"/>
        <w:rPr>
          <w:rFonts w:cs="Arial"/>
        </w:rPr>
      </w:pPr>
      <w:r w:rsidRPr="004527F7">
        <w:rPr>
          <w:rFonts w:cs="Arial"/>
        </w:rPr>
        <w:t xml:space="preserve">Therefore, link loss </w:t>
      </w:r>
      <w:r w:rsidRPr="004527F7">
        <w:rPr>
          <w:i/>
        </w:rPr>
        <w:t>PL</w:t>
      </w:r>
      <w:r w:rsidRPr="004527F7">
        <w:rPr>
          <w:rFonts w:cs="Arial"/>
        </w:rPr>
        <w:t xml:space="preserve"> =| </w:t>
      </w:r>
      <w:r>
        <w:t>−</w:t>
      </w:r>
      <w:r w:rsidRPr="004527F7">
        <w:rPr>
          <w:rFonts w:cs="Arial"/>
        </w:rPr>
        <w:t xml:space="preserve">90.9 – 39.1| = 130 </w:t>
      </w:r>
      <w:proofErr w:type="spellStart"/>
      <w:r w:rsidRPr="004527F7">
        <w:rPr>
          <w:rFonts w:cs="Arial"/>
        </w:rPr>
        <w:t>dB.</w:t>
      </w:r>
      <w:proofErr w:type="spellEnd"/>
    </w:p>
    <w:p w14:paraId="0328372A" w14:textId="77777777" w:rsidR="008965DF" w:rsidRPr="004527F7" w:rsidRDefault="008965DF" w:rsidP="005479B4">
      <w:pPr>
        <w:ind w:right="5"/>
        <w:jc w:val="both"/>
        <w:rPr>
          <w:rFonts w:cs="Arial"/>
        </w:rPr>
      </w:pPr>
      <w:r w:rsidRPr="004527F7">
        <w:rPr>
          <w:rFonts w:cs="Arial"/>
        </w:rPr>
        <w:t xml:space="preserve">For verifying maximum distance, transmitter output power is reduced </w:t>
      </w:r>
      <w:r w:rsidRPr="004527F7">
        <w:rPr>
          <w:i/>
        </w:rPr>
        <w:t>P</w:t>
      </w:r>
      <w:r w:rsidRPr="004527F7">
        <w:rPr>
          <w:i/>
          <w:vertAlign w:val="subscript"/>
        </w:rPr>
        <w:t>s</w:t>
      </w:r>
      <w:r w:rsidRPr="004527F7">
        <w:rPr>
          <w:rFonts w:cs="Arial"/>
        </w:rPr>
        <w:t xml:space="preserve"> = 1 W = 30 dBm: </w:t>
      </w:r>
      <w:r w:rsidRPr="004527F7">
        <w:rPr>
          <w:i/>
        </w:rPr>
        <w:t>d</w:t>
      </w:r>
      <w:r w:rsidRPr="004527F7">
        <w:rPr>
          <w:rFonts w:cs="Arial"/>
        </w:rPr>
        <w:t xml:space="preserve"> = 30</w:t>
      </w:r>
      <w:r>
        <w:rPr>
          <w:rFonts w:cs="Arial"/>
        </w:rPr>
        <w:t> </w:t>
      </w:r>
      <w:r w:rsidRPr="004527F7">
        <w:rPr>
          <w:rFonts w:cs="Arial"/>
        </w:rPr>
        <w:t xml:space="preserve">NM = 55.56 km) </w:t>
      </w:r>
      <w:r w:rsidRPr="006D2807">
        <w:rPr>
          <w:rFonts w:cs="Arial"/>
          <w:i/>
          <w:iCs/>
        </w:rPr>
        <w:t>P</w:t>
      </w:r>
      <w:r w:rsidRPr="006D2807">
        <w:rPr>
          <w:i/>
          <w:iCs/>
          <w:vertAlign w:val="subscript"/>
        </w:rPr>
        <w:t>m</w:t>
      </w:r>
      <w:r w:rsidRPr="004527F7">
        <w:rPr>
          <w:i/>
          <w:vertAlign w:val="subscript"/>
        </w:rPr>
        <w:t xml:space="preserve"> </w:t>
      </w:r>
      <w:r w:rsidRPr="004527F7">
        <w:rPr>
          <w:i/>
        </w:rPr>
        <w:t>=</w:t>
      </w:r>
      <w:r w:rsidRPr="004527F7">
        <w:rPr>
          <w:rFonts w:cs="Arial"/>
        </w:rPr>
        <w:t xml:space="preserve"> 30 + 2.2 = 32.2 dBm.</w:t>
      </w:r>
    </w:p>
    <w:p w14:paraId="38D8EDE5" w14:textId="77777777" w:rsidR="008965DF" w:rsidRPr="004527F7" w:rsidRDefault="008965DF" w:rsidP="005479B4">
      <w:pPr>
        <w:ind w:right="5"/>
        <w:jc w:val="both"/>
        <w:rPr>
          <w:rFonts w:cs="Arial"/>
        </w:rPr>
      </w:pPr>
      <w:r w:rsidRPr="004527F7">
        <w:rPr>
          <w:rFonts w:cs="Arial"/>
        </w:rPr>
        <w:t>The minimum power at the receiving antenna should be</w:t>
      </w:r>
      <w:r w:rsidRPr="004527F7">
        <w:rPr>
          <w:i/>
        </w:rPr>
        <w:t xml:space="preserve"> </w:t>
      </w:r>
      <w:proofErr w:type="spellStart"/>
      <w:r w:rsidRPr="004527F7">
        <w:rPr>
          <w:i/>
        </w:rPr>
        <w:t>P</w:t>
      </w:r>
      <w:r w:rsidRPr="004527F7">
        <w:rPr>
          <w:i/>
          <w:vertAlign w:val="subscript"/>
        </w:rPr>
        <w:t>rmin</w:t>
      </w:r>
      <w:proofErr w:type="spellEnd"/>
      <w:r w:rsidRPr="004527F7">
        <w:rPr>
          <w:rFonts w:cs="Arial"/>
        </w:rPr>
        <w:t xml:space="preserve"> = </w:t>
      </w:r>
      <w:r>
        <w:t>−</w:t>
      </w:r>
      <w:r w:rsidRPr="004527F7">
        <w:rPr>
          <w:rFonts w:cs="Arial"/>
        </w:rPr>
        <w:t xml:space="preserve">122 dBm (antenna gain </w:t>
      </w:r>
      <w:proofErr w:type="spellStart"/>
      <w:r w:rsidRPr="004527F7">
        <w:rPr>
          <w:i/>
        </w:rPr>
        <w:t>G</w:t>
      </w:r>
      <w:r w:rsidRPr="004527F7">
        <w:rPr>
          <w:i/>
          <w:vertAlign w:val="subscript"/>
        </w:rPr>
        <w:t>k</w:t>
      </w:r>
      <w:proofErr w:type="spellEnd"/>
      <w:r w:rsidRPr="004527F7">
        <w:rPr>
          <w:rFonts w:cs="Arial"/>
        </w:rPr>
        <w:t xml:space="preserve"> = 0 dB and </w:t>
      </w:r>
      <w:r w:rsidRPr="006D2807">
        <w:rPr>
          <w:rFonts w:cs="Arial"/>
          <w:i/>
          <w:iCs/>
        </w:rPr>
        <w:t>G</w:t>
      </w:r>
      <w:r w:rsidRPr="004527F7">
        <w:rPr>
          <w:i/>
          <w:vertAlign w:val="subscript"/>
        </w:rPr>
        <w:t>m</w:t>
      </w:r>
      <w:r w:rsidRPr="004527F7">
        <w:rPr>
          <w:i/>
        </w:rPr>
        <w:t xml:space="preserve"> = 7</w:t>
      </w:r>
      <w:r w:rsidRPr="004527F7">
        <w:rPr>
          <w:rFonts w:cs="Arial"/>
        </w:rPr>
        <w:t xml:space="preserve"> dB).</w:t>
      </w:r>
    </w:p>
    <w:p w14:paraId="752B4767" w14:textId="77777777" w:rsidR="008965DF" w:rsidRPr="004527F7" w:rsidRDefault="008965DF" w:rsidP="005479B4">
      <w:pPr>
        <w:ind w:right="5"/>
        <w:jc w:val="both"/>
        <w:rPr>
          <w:rFonts w:cs="Arial"/>
        </w:rPr>
      </w:pPr>
      <w:r w:rsidRPr="004527F7">
        <w:rPr>
          <w:rFonts w:cs="Arial"/>
        </w:rPr>
        <w:t xml:space="preserve">Thus, the maximum link loss can be </w:t>
      </w:r>
      <w:proofErr w:type="spellStart"/>
      <w:r w:rsidRPr="004527F7">
        <w:rPr>
          <w:i/>
        </w:rPr>
        <w:t>PL</w:t>
      </w:r>
      <w:r w:rsidRPr="004527F7">
        <w:rPr>
          <w:i/>
          <w:vertAlign w:val="subscript"/>
        </w:rPr>
        <w:t>max</w:t>
      </w:r>
      <w:proofErr w:type="spellEnd"/>
      <w:r w:rsidRPr="004527F7">
        <w:rPr>
          <w:i/>
        </w:rPr>
        <w:t xml:space="preserve"> = </w:t>
      </w:r>
      <w:r w:rsidRPr="004527F7">
        <w:rPr>
          <w:rFonts w:cs="Arial"/>
        </w:rPr>
        <w:t>|</w:t>
      </w:r>
      <w:r>
        <w:t>−</w:t>
      </w:r>
      <w:r w:rsidRPr="004527F7">
        <w:rPr>
          <w:rFonts w:cs="Arial"/>
        </w:rPr>
        <w:t xml:space="preserve">122 </w:t>
      </w:r>
      <w:r>
        <w:t>−</w:t>
      </w:r>
      <w:r w:rsidRPr="004527F7">
        <w:rPr>
          <w:rFonts w:cs="Arial"/>
        </w:rPr>
        <w:t xml:space="preserve"> 32.2| = 154.2 </w:t>
      </w:r>
      <w:proofErr w:type="spellStart"/>
      <w:r w:rsidRPr="004527F7">
        <w:rPr>
          <w:rFonts w:cs="Arial"/>
        </w:rPr>
        <w:t>dB.</w:t>
      </w:r>
      <w:proofErr w:type="spellEnd"/>
    </w:p>
    <w:p w14:paraId="185F29C4" w14:textId="77777777" w:rsidR="008965DF" w:rsidRPr="004527F7" w:rsidRDefault="008965DF" w:rsidP="005479B4">
      <w:pPr>
        <w:ind w:right="5"/>
        <w:jc w:val="both"/>
        <w:rPr>
          <w:rFonts w:cs="Arial"/>
        </w:rPr>
      </w:pPr>
      <w:r w:rsidRPr="004527F7">
        <w:rPr>
          <w:rFonts w:cs="Arial"/>
        </w:rPr>
        <w:t xml:space="preserve">Line-of-site </w:t>
      </w:r>
      <w:proofErr w:type="spellStart"/>
      <w:r w:rsidRPr="004527F7">
        <w:rPr>
          <w:i/>
        </w:rPr>
        <w:t>d</w:t>
      </w:r>
      <w:r w:rsidRPr="004527F7">
        <w:rPr>
          <w:i/>
          <w:vertAlign w:val="subscript"/>
        </w:rPr>
        <w:t>los</w:t>
      </w:r>
      <w:proofErr w:type="spellEnd"/>
      <w:r w:rsidRPr="004527F7">
        <w:rPr>
          <w:i/>
        </w:rPr>
        <w:t xml:space="preserve"> = </w:t>
      </w:r>
      <w:r w:rsidRPr="004527F7">
        <w:rPr>
          <w:rFonts w:cs="Arial"/>
        </w:rPr>
        <w:t>4.12</w:t>
      </w:r>
      <m:oMath>
        <m:r>
          <w:rPr>
            <w:rFonts w:ascii="Cambria Math" w:hAnsi="Cambria Math" w:cs="Arial"/>
          </w:rPr>
          <m:t>∙(</m:t>
        </m:r>
        <m:rad>
          <m:radPr>
            <m:degHide m:val="1"/>
            <m:ctrlPr>
              <w:rPr>
                <w:rFonts w:ascii="Cambria Math" w:hAnsi="Cambria Math" w:cs="Arial"/>
                <w:i/>
              </w:rPr>
            </m:ctrlPr>
          </m:radPr>
          <m:deg/>
          <m:e>
            <m:sSub>
              <m:sSubPr>
                <m:ctrlPr>
                  <w:rPr>
                    <w:rFonts w:ascii="Cambria Math" w:hAnsi="Cambria Math" w:cs="Arial"/>
                    <w:i/>
                  </w:rPr>
                </m:ctrlPr>
              </m:sSubPr>
              <m:e>
                <m:r>
                  <w:rPr>
                    <w:rFonts w:ascii="Cambria Math" w:hAnsi="Cambria Math" w:cs="Arial"/>
                  </w:rPr>
                  <m:t>h</m:t>
                </m:r>
              </m:e>
              <m:sub>
                <m:r>
                  <w:rPr>
                    <w:rFonts w:ascii="Cambria Math" w:hAnsi="Cambria Math" w:cs="Arial"/>
                  </w:rPr>
                  <m:t>1</m:t>
                </m:r>
              </m:sub>
            </m:sSub>
          </m:e>
        </m:rad>
        <m:r>
          <w:rPr>
            <w:rFonts w:ascii="Cambria Math" w:hAnsi="Cambria Math" w:cs="Arial"/>
          </w:rPr>
          <m:t xml:space="preserve">+ </m:t>
        </m:r>
        <m:rad>
          <m:radPr>
            <m:degHide m:val="1"/>
            <m:ctrlPr>
              <w:rPr>
                <w:rFonts w:ascii="Cambria Math" w:hAnsi="Cambria Math" w:cs="Arial"/>
                <w:i/>
              </w:rPr>
            </m:ctrlPr>
          </m:radPr>
          <m:deg/>
          <m:e>
            <m:sSub>
              <m:sSubPr>
                <m:ctrlPr>
                  <w:rPr>
                    <w:rFonts w:ascii="Cambria Math" w:hAnsi="Cambria Math" w:cs="Arial"/>
                    <w:i/>
                  </w:rPr>
                </m:ctrlPr>
              </m:sSubPr>
              <m:e>
                <m:r>
                  <w:rPr>
                    <w:rFonts w:ascii="Cambria Math" w:hAnsi="Cambria Math" w:cs="Arial"/>
                  </w:rPr>
                  <m:t>h</m:t>
                </m:r>
              </m:e>
              <m:sub>
                <m:r>
                  <w:rPr>
                    <w:rFonts w:ascii="Cambria Math" w:hAnsi="Cambria Math" w:cs="Arial"/>
                  </w:rPr>
                  <m:t>2</m:t>
                </m:r>
              </m:sub>
            </m:sSub>
          </m:e>
        </m:rad>
        <m:r>
          <w:rPr>
            <w:rFonts w:ascii="Cambria Math" w:hAnsi="Cambria Math" w:cs="Arial"/>
          </w:rPr>
          <m:t xml:space="preserve"> )</m:t>
        </m:r>
      </m:oMath>
      <w:r w:rsidRPr="004527F7">
        <w:rPr>
          <w:rFonts w:cs="Arial"/>
        </w:rPr>
        <w:t xml:space="preserve"> = 4,12</w:t>
      </w:r>
      <m:oMath>
        <m:r>
          <w:rPr>
            <w:rFonts w:ascii="Cambria Math" w:hAnsi="Cambria Math" w:cs="Arial"/>
          </w:rPr>
          <m:t>∙(</m:t>
        </m:r>
        <m:rad>
          <m:radPr>
            <m:degHide m:val="1"/>
            <m:ctrlPr>
              <w:rPr>
                <w:rFonts w:ascii="Cambria Math" w:hAnsi="Cambria Math" w:cs="Arial"/>
                <w:i/>
              </w:rPr>
            </m:ctrlPr>
          </m:radPr>
          <m:deg/>
          <m:e>
            <m:r>
              <w:rPr>
                <w:rFonts w:ascii="Cambria Math" w:hAnsi="Cambria Math" w:cs="Arial"/>
              </w:rPr>
              <m:t>100</m:t>
            </m:r>
          </m:e>
        </m:rad>
        <m:r>
          <w:rPr>
            <w:rFonts w:ascii="Cambria Math" w:hAnsi="Cambria Math" w:cs="Arial"/>
          </w:rPr>
          <m:t xml:space="preserve">+ </m:t>
        </m:r>
        <m:rad>
          <m:radPr>
            <m:degHide m:val="1"/>
            <m:ctrlPr>
              <w:rPr>
                <w:rFonts w:ascii="Cambria Math" w:hAnsi="Cambria Math" w:cs="Arial"/>
                <w:i/>
              </w:rPr>
            </m:ctrlPr>
          </m:radPr>
          <m:deg/>
          <m:e>
            <m:r>
              <w:rPr>
                <w:rFonts w:ascii="Cambria Math" w:hAnsi="Cambria Math" w:cs="Arial"/>
              </w:rPr>
              <m:t>4</m:t>
            </m:r>
          </m:e>
        </m:rad>
        <m:r>
          <w:rPr>
            <w:rFonts w:ascii="Cambria Math" w:hAnsi="Cambria Math" w:cs="Arial"/>
          </w:rPr>
          <m:t xml:space="preserve"> )</m:t>
        </m:r>
      </m:oMath>
      <w:r w:rsidRPr="004527F7">
        <w:rPr>
          <w:rFonts w:cs="Arial"/>
        </w:rPr>
        <w:t xml:space="preserve"> = 49.44 km = 23.5 NM.</w:t>
      </w:r>
    </w:p>
    <w:p w14:paraId="15D1F4AF" w14:textId="77777777" w:rsidR="008965DF" w:rsidRPr="004527F7" w:rsidRDefault="008965DF" w:rsidP="005479B4">
      <w:pPr>
        <w:jc w:val="both"/>
        <w:rPr>
          <w:rFonts w:cs="Arial"/>
        </w:rPr>
      </w:pPr>
      <w:r w:rsidRPr="004527F7">
        <w:rPr>
          <w:rFonts w:cs="Arial"/>
        </w:rPr>
        <w:lastRenderedPageBreak/>
        <w:t>Power spectral density for the digital transceiver.</w:t>
      </w:r>
    </w:p>
    <w:p w14:paraId="32A4A50F" w14:textId="77777777" w:rsidR="008965DF" w:rsidRPr="004527F7" w:rsidRDefault="008965DF" w:rsidP="005479B4">
      <w:pPr>
        <w:spacing w:after="240"/>
        <w:ind w:right="5"/>
        <w:jc w:val="both"/>
      </w:pPr>
      <w:r w:rsidRPr="004527F7">
        <w:rPr>
          <w:rFonts w:cs="Arial"/>
        </w:rPr>
        <w:t xml:space="preserve">According to Recommendation </w:t>
      </w:r>
      <w:r w:rsidRPr="004527F7">
        <w:t xml:space="preserve">ITU-R </w:t>
      </w:r>
      <w:proofErr w:type="spellStart"/>
      <w:r w:rsidRPr="004527F7">
        <w:t>M.489</w:t>
      </w:r>
      <w:proofErr w:type="spellEnd"/>
      <w:r w:rsidRPr="004527F7">
        <w:t>-2</w:t>
      </w:r>
      <w:r w:rsidRPr="004527F7">
        <w:rPr>
          <w:rFonts w:cs="Arial"/>
          <w:b/>
        </w:rPr>
        <w:t xml:space="preserve"> </w:t>
      </w:r>
      <w:r w:rsidRPr="004527F7">
        <w:rPr>
          <w:rFonts w:cs="Arial"/>
          <w:bCs/>
        </w:rPr>
        <w:t>[18]</w:t>
      </w:r>
      <w:r w:rsidRPr="004527F7">
        <w:rPr>
          <w:rFonts w:cs="Arial"/>
        </w:rPr>
        <w:t>, the radio channel with step</w:t>
      </w:r>
      <w:r w:rsidRPr="004527F7">
        <w:rPr>
          <w:i/>
        </w:rPr>
        <w:t xml:space="preserve"> K</w:t>
      </w:r>
      <w:r w:rsidRPr="004527F7">
        <w:rPr>
          <w:i/>
          <w:vertAlign w:val="subscript"/>
        </w:rPr>
        <w:t>s</w:t>
      </w:r>
      <w:r w:rsidRPr="004527F7">
        <w:rPr>
          <w:rFonts w:cs="Arial"/>
        </w:rPr>
        <w:t xml:space="preserve"> = 25 kHz used to transmit 3 kHz voice signal needs bandwidth </w:t>
      </w:r>
      <w:r w:rsidRPr="004527F7">
        <w:rPr>
          <w:i/>
        </w:rPr>
        <w:t>B</w:t>
      </w:r>
      <w:r w:rsidRPr="004527F7">
        <w:rPr>
          <w:rFonts w:cs="Arial"/>
        </w:rPr>
        <w:t xml:space="preserve"> = 16 kHz (max deviation </w:t>
      </w:r>
      <w:proofErr w:type="spellStart"/>
      <w:r w:rsidRPr="004527F7">
        <w:rPr>
          <w:i/>
        </w:rPr>
        <w:t>dev</w:t>
      </w:r>
      <w:r w:rsidRPr="004527F7">
        <w:rPr>
          <w:i/>
          <w:vertAlign w:val="subscript"/>
        </w:rPr>
        <w:t>max</w:t>
      </w:r>
      <w:proofErr w:type="spellEnd"/>
      <w:r w:rsidRPr="004527F7">
        <w:rPr>
          <w:rFonts w:cs="Arial"/>
        </w:rPr>
        <w:t xml:space="preserve"> = </w:t>
      </w:r>
      <m:oMath>
        <m:r>
          <w:rPr>
            <w:rFonts w:ascii="Cambria Math" w:hAnsi="Cambria Math" w:cs="Arial"/>
          </w:rPr>
          <m:t>± 5 kHz</m:t>
        </m:r>
      </m:oMath>
      <w:r w:rsidRPr="004527F7">
        <w:rPr>
          <w:rFonts w:cs="Arial"/>
        </w:rPr>
        <w:t>)</w:t>
      </w:r>
    </w:p>
    <w:p w14:paraId="715CEEDD" w14:textId="77777777" w:rsidR="008965DF" w:rsidRPr="004527F7" w:rsidRDefault="008965DF" w:rsidP="005479B4">
      <w:pPr>
        <w:pStyle w:val="Headingi"/>
        <w:jc w:val="both"/>
        <w:rPr>
          <w:rFonts w:eastAsiaTheme="minorHAnsi"/>
          <w:b/>
          <w:bCs/>
        </w:rPr>
      </w:pPr>
      <w:r w:rsidRPr="004527F7">
        <w:rPr>
          <w:b/>
          <w:bCs/>
        </w:rPr>
        <w:t>Measurement plan</w:t>
      </w:r>
    </w:p>
    <w:p w14:paraId="154479E4" w14:textId="77777777" w:rsidR="008965DF" w:rsidRPr="004527F7" w:rsidRDefault="008965DF" w:rsidP="005479B4">
      <w:pPr>
        <w:jc w:val="both"/>
        <w:rPr>
          <w:rFonts w:cs="Arial"/>
        </w:rPr>
      </w:pPr>
      <w:r w:rsidRPr="004527F7">
        <w:rPr>
          <w:rFonts w:cs="Arial"/>
        </w:rPr>
        <w:t xml:space="preserve">The electric field measurement must be performed from a tripod using a measurement antenna with linear vertical polarisation and </w:t>
      </w:r>
      <w:bookmarkStart w:id="501" w:name="_Hlk24961233"/>
      <w:r w:rsidRPr="004527F7">
        <w:rPr>
          <w:rFonts w:cs="Arial"/>
        </w:rPr>
        <w:t>circular direction diagram</w:t>
      </w:r>
      <w:bookmarkEnd w:id="501"/>
      <w:r w:rsidRPr="004527F7">
        <w:rPr>
          <w:rFonts w:cs="Arial"/>
        </w:rPr>
        <w:t xml:space="preserve">. </w:t>
      </w:r>
    </w:p>
    <w:p w14:paraId="7F04DEFD" w14:textId="77777777" w:rsidR="008965DF" w:rsidRPr="004527F7" w:rsidRDefault="008965DF" w:rsidP="005479B4">
      <w:pPr>
        <w:jc w:val="both"/>
        <w:rPr>
          <w:rFonts w:cs="Arial"/>
        </w:rPr>
      </w:pPr>
      <w:proofErr w:type="spellStart"/>
      <w:r w:rsidRPr="004527F7">
        <w:rPr>
          <w:rFonts w:cs="Arial"/>
          <w:iCs/>
        </w:rPr>
        <w:t>Icom</w:t>
      </w:r>
      <w:proofErr w:type="spellEnd"/>
      <w:r w:rsidRPr="004527F7">
        <w:rPr>
          <w:i/>
        </w:rPr>
        <w:t xml:space="preserve"> </w:t>
      </w:r>
      <w:proofErr w:type="spellStart"/>
      <w:r w:rsidRPr="004527F7">
        <w:rPr>
          <w:i/>
        </w:rPr>
        <w:t>DPMR</w:t>
      </w:r>
      <w:proofErr w:type="spellEnd"/>
      <w:r w:rsidRPr="004527F7">
        <w:rPr>
          <w:rFonts w:cs="Arial"/>
        </w:rPr>
        <w:t xml:space="preserve"> (digital maritime mobile radio) protocol shall be used to assess the quality of communications. Two analogue radio transceivers with channel step </w:t>
      </w:r>
      <w:r w:rsidRPr="004527F7">
        <w:rPr>
          <w:i/>
        </w:rPr>
        <w:t>K</w:t>
      </w:r>
      <w:r w:rsidRPr="004527F7">
        <w:rPr>
          <w:i/>
          <w:vertAlign w:val="subscript"/>
        </w:rPr>
        <w:t xml:space="preserve"> s</w:t>
      </w:r>
      <w:r w:rsidRPr="004527F7">
        <w:rPr>
          <w:rFonts w:cs="Arial"/>
        </w:rPr>
        <w:t xml:space="preserve"> = 25 kHz and transmit power up to </w:t>
      </w:r>
      <w:r w:rsidRPr="004527F7">
        <w:rPr>
          <w:i/>
        </w:rPr>
        <w:t>P</w:t>
      </w:r>
      <w:r w:rsidRPr="004527F7">
        <w:rPr>
          <w:i/>
          <w:vertAlign w:val="subscript"/>
        </w:rPr>
        <w:t>s =</w:t>
      </w:r>
      <w:r w:rsidRPr="004527F7">
        <w:rPr>
          <w:rFonts w:cs="Arial"/>
        </w:rPr>
        <w:t xml:space="preserve"> 25 W.</w:t>
      </w:r>
    </w:p>
    <w:p w14:paraId="78EB94D4" w14:textId="77777777" w:rsidR="008965DF" w:rsidRPr="004527F7" w:rsidRDefault="008965DF" w:rsidP="005479B4">
      <w:pPr>
        <w:jc w:val="both"/>
        <w:rPr>
          <w:rFonts w:cs="Arial"/>
        </w:rPr>
      </w:pPr>
      <w:r w:rsidRPr="004527F7">
        <w:rPr>
          <w:rFonts w:cs="Arial"/>
        </w:rPr>
        <w:t xml:space="preserve">Transceivers output power is programmed to be switchable between values </w:t>
      </w:r>
      <w:r w:rsidRPr="004527F7">
        <w:rPr>
          <w:i/>
        </w:rPr>
        <w:t>P</w:t>
      </w:r>
      <w:r w:rsidRPr="004527F7">
        <w:rPr>
          <w:i/>
          <w:vertAlign w:val="subscript"/>
        </w:rPr>
        <w:t>s</w:t>
      </w:r>
      <w:r w:rsidRPr="004527F7">
        <w:rPr>
          <w:rFonts w:cs="Arial"/>
        </w:rPr>
        <w:t xml:space="preserve"> = 1 W, 5 W, 25 W (for</w:t>
      </w:r>
      <w:r>
        <w:rPr>
          <w:rFonts w:cs="Arial"/>
        </w:rPr>
        <w:t> </w:t>
      </w:r>
      <w:r w:rsidRPr="004527F7">
        <w:rPr>
          <w:rFonts w:cs="Arial"/>
        </w:rPr>
        <w:t>hand-held transceivers</w:t>
      </w:r>
      <w:r w:rsidRPr="004527F7">
        <w:rPr>
          <w:i/>
        </w:rPr>
        <w:t xml:space="preserve"> P</w:t>
      </w:r>
      <w:r w:rsidRPr="004527F7">
        <w:rPr>
          <w:i/>
          <w:vertAlign w:val="subscript"/>
        </w:rPr>
        <w:t>s</w:t>
      </w:r>
      <w:r w:rsidRPr="004527F7">
        <w:rPr>
          <w:rFonts w:cs="Arial"/>
        </w:rPr>
        <w:t xml:space="preserve"> = 1 W, 5 W).</w:t>
      </w:r>
    </w:p>
    <w:p w14:paraId="00B99237" w14:textId="77777777" w:rsidR="008965DF" w:rsidRPr="004527F7" w:rsidRDefault="008965DF" w:rsidP="005479B4">
      <w:pPr>
        <w:jc w:val="both"/>
        <w:rPr>
          <w:rFonts w:cs="Arial"/>
        </w:rPr>
      </w:pPr>
      <w:r w:rsidRPr="004527F7">
        <w:rPr>
          <w:rFonts w:cs="Arial"/>
        </w:rPr>
        <w:t>Each antenna used in the test shall be vertical with linear vertical polarization and circular direction diagram.</w:t>
      </w:r>
    </w:p>
    <w:p w14:paraId="6A2AEB92" w14:textId="77777777" w:rsidR="008965DF" w:rsidRPr="004527F7" w:rsidRDefault="008965DF" w:rsidP="005479B4">
      <w:pPr>
        <w:jc w:val="both"/>
        <w:rPr>
          <w:rFonts w:cs="Arial"/>
        </w:rPr>
      </w:pPr>
      <w:r w:rsidRPr="004527F7">
        <w:rPr>
          <w:rFonts w:cs="Arial"/>
        </w:rPr>
        <w:t xml:space="preserve">Antennas mounted on vessel or with magnetic mount having amplification </w:t>
      </w:r>
      <w:r w:rsidRPr="004527F7">
        <w:rPr>
          <w:i/>
        </w:rPr>
        <w:t>G</w:t>
      </w:r>
      <w:r w:rsidRPr="004527F7">
        <w:rPr>
          <w:rFonts w:cs="Arial"/>
        </w:rPr>
        <w:t xml:space="preserve"> = 2.15 </w:t>
      </w:r>
      <w:proofErr w:type="spellStart"/>
      <w:r w:rsidRPr="004527F7">
        <w:rPr>
          <w:rFonts w:cs="Arial"/>
        </w:rPr>
        <w:t>dBi</w:t>
      </w:r>
      <w:proofErr w:type="spellEnd"/>
      <w:r w:rsidRPr="004527F7">
        <w:rPr>
          <w:rFonts w:cs="Arial"/>
        </w:rPr>
        <w:t xml:space="preserve"> are used. Antenna height </w:t>
      </w:r>
      <w:r w:rsidRPr="004527F7">
        <w:rPr>
          <w:i/>
        </w:rPr>
        <w:t>h</w:t>
      </w:r>
      <w:r w:rsidRPr="004527F7">
        <w:rPr>
          <w:i/>
          <w:vertAlign w:val="subscript"/>
        </w:rPr>
        <w:t>m</w:t>
      </w:r>
      <w:r w:rsidRPr="004527F7">
        <w:rPr>
          <w:rFonts w:cs="Arial"/>
        </w:rPr>
        <w:t xml:space="preserve"> = 4 m. Onshore station antenna height </w:t>
      </w:r>
      <w:r w:rsidRPr="004527F7">
        <w:rPr>
          <w:i/>
        </w:rPr>
        <w:t>h</w:t>
      </w:r>
      <w:r w:rsidRPr="004527F7">
        <w:rPr>
          <w:i/>
          <w:vertAlign w:val="subscript"/>
        </w:rPr>
        <w:t>m</w:t>
      </w:r>
      <w:r w:rsidRPr="004527F7">
        <w:rPr>
          <w:rFonts w:cs="Arial"/>
        </w:rPr>
        <w:t xml:space="preserve"> = 100 m with amplification </w:t>
      </w:r>
      <w:r w:rsidRPr="004527F7">
        <w:rPr>
          <w:i/>
        </w:rPr>
        <w:t>G</w:t>
      </w:r>
      <w:r w:rsidRPr="004527F7">
        <w:rPr>
          <w:rFonts w:cs="Arial"/>
        </w:rPr>
        <w:t xml:space="preserve"> = </w:t>
      </w:r>
      <w:r w:rsidRPr="004527F7">
        <w:rPr>
          <w:i/>
        </w:rPr>
        <w:t>7</w:t>
      </w:r>
      <w:r w:rsidRPr="004527F7">
        <w:rPr>
          <w:rFonts w:cs="Arial"/>
        </w:rPr>
        <w:t xml:space="preserve"> </w:t>
      </w:r>
      <w:proofErr w:type="spellStart"/>
      <w:r w:rsidRPr="004527F7">
        <w:rPr>
          <w:rFonts w:cs="Arial"/>
        </w:rPr>
        <w:t>dBi</w:t>
      </w:r>
      <w:proofErr w:type="spellEnd"/>
      <w:r w:rsidRPr="004527F7">
        <w:rPr>
          <w:rFonts w:cs="Arial"/>
        </w:rPr>
        <w:t xml:space="preserve">. </w:t>
      </w:r>
    </w:p>
    <w:p w14:paraId="0B9C2499" w14:textId="77777777" w:rsidR="008965DF" w:rsidRPr="004527F7" w:rsidRDefault="008965DF" w:rsidP="005479B4">
      <w:pPr>
        <w:jc w:val="both"/>
        <w:rPr>
          <w:rFonts w:cs="Arial"/>
        </w:rPr>
      </w:pPr>
      <w:r w:rsidRPr="004527F7">
        <w:rPr>
          <w:rFonts w:cs="Arial"/>
        </w:rPr>
        <w:t xml:space="preserve">Handheld transceiver antennas have amplification </w:t>
      </w:r>
      <w:r w:rsidRPr="004527F7">
        <w:rPr>
          <w:i/>
        </w:rPr>
        <w:t>G</w:t>
      </w:r>
      <w:r w:rsidRPr="004527F7">
        <w:rPr>
          <w:rFonts w:cs="Arial"/>
        </w:rPr>
        <w:t xml:space="preserve"> = 0 </w:t>
      </w:r>
      <w:proofErr w:type="spellStart"/>
      <w:r w:rsidRPr="004527F7">
        <w:rPr>
          <w:rFonts w:cs="Arial"/>
        </w:rPr>
        <w:t>dBi</w:t>
      </w:r>
      <w:proofErr w:type="spellEnd"/>
      <w:r w:rsidRPr="004527F7">
        <w:rPr>
          <w:rFonts w:cs="Arial"/>
        </w:rPr>
        <w:t>.</w:t>
      </w:r>
    </w:p>
    <w:p w14:paraId="0034B763" w14:textId="77777777" w:rsidR="008965DF" w:rsidRPr="004527F7" w:rsidRDefault="008965DF" w:rsidP="005479B4">
      <w:pPr>
        <w:jc w:val="both"/>
        <w:rPr>
          <w:rFonts w:cs="Arial"/>
        </w:rPr>
      </w:pPr>
      <w:r w:rsidRPr="004527F7">
        <w:rPr>
          <w:rFonts w:cs="Arial"/>
        </w:rPr>
        <w:t xml:space="preserve">One vessel and one boat or vessel with a lower deck (where handheld transceiver with antenna height of </w:t>
      </w:r>
      <w:proofErr w:type="spellStart"/>
      <w:r w:rsidRPr="004527F7">
        <w:rPr>
          <w:i/>
        </w:rPr>
        <w:t>h</w:t>
      </w:r>
      <w:r w:rsidRPr="004527F7">
        <w:rPr>
          <w:i/>
          <w:vertAlign w:val="subscript"/>
        </w:rPr>
        <w:t>s</w:t>
      </w:r>
      <w:proofErr w:type="spellEnd"/>
      <w:r w:rsidRPr="004527F7">
        <w:rPr>
          <w:rFonts w:cs="Arial"/>
        </w:rPr>
        <w:t xml:space="preserve"> = 1.5 m above sea level can be used) are required for testing. On shore there should be a handheld transceiver and base station. The test between the two boats (height </w:t>
      </w:r>
      <w:proofErr w:type="spellStart"/>
      <w:r w:rsidRPr="004527F7">
        <w:rPr>
          <w:i/>
        </w:rPr>
        <w:t>h</w:t>
      </w:r>
      <w:r w:rsidRPr="004527F7">
        <w:rPr>
          <w:i/>
          <w:vertAlign w:val="subscript"/>
        </w:rPr>
        <w:t>s</w:t>
      </w:r>
      <w:proofErr w:type="spellEnd"/>
      <w:r w:rsidRPr="004527F7">
        <w:rPr>
          <w:i/>
        </w:rPr>
        <w:t xml:space="preserve"> = 1,5</w:t>
      </w:r>
      <w:r w:rsidRPr="004527F7">
        <w:rPr>
          <w:rFonts w:cs="Arial"/>
        </w:rPr>
        <w:t xml:space="preserve"> m) shall be carried out between the boat and the onshore handheld transceiver. As described in 2-c connection is expected to break at </w:t>
      </w:r>
      <w:r w:rsidRPr="004527F7">
        <w:rPr>
          <w:i/>
        </w:rPr>
        <w:t>d</w:t>
      </w:r>
      <w:r w:rsidRPr="004527F7">
        <w:rPr>
          <w:rFonts w:cs="Arial"/>
        </w:rPr>
        <w:t xml:space="preserve"> </w:t>
      </w:r>
      <w:r w:rsidRPr="004527F7">
        <w:rPr>
          <w:i/>
        </w:rPr>
        <w:t>=</w:t>
      </w:r>
      <w:r w:rsidRPr="004527F7">
        <w:rPr>
          <w:rFonts w:cs="Arial"/>
        </w:rPr>
        <w:t xml:space="preserve"> 10 km. In case there is not a boat, one handheld transceiver shall remain ashore, and communication should be tested between the ship and the shore-based handheld transceiver (according to point 2-d </w:t>
      </w:r>
      <w:r>
        <w:rPr>
          <w:rFonts w:cs="Arial"/>
        </w:rPr>
        <w:t>–</w:t>
      </w:r>
      <w:r w:rsidRPr="004527F7">
        <w:rPr>
          <w:rFonts w:cs="Arial"/>
        </w:rPr>
        <w:t xml:space="preserve"> communication is expected to break at </w:t>
      </w:r>
      <w:r w:rsidRPr="004527F7">
        <w:rPr>
          <w:i/>
        </w:rPr>
        <w:t>d</w:t>
      </w:r>
      <w:r w:rsidRPr="004527F7">
        <w:rPr>
          <w:rFonts w:cs="Arial"/>
        </w:rPr>
        <w:t xml:space="preserve"> = 18 km) should be tested. Between vessel and handheld transceiver maximum length of</w:t>
      </w:r>
      <w:r w:rsidRPr="004527F7">
        <w:rPr>
          <w:i/>
        </w:rPr>
        <w:t xml:space="preserve"> </w:t>
      </w:r>
      <w:r w:rsidRPr="004527F7">
        <w:rPr>
          <w:rFonts w:cs="Arial"/>
        </w:rPr>
        <w:t xml:space="preserve">the link </w:t>
      </w:r>
      <w:r w:rsidRPr="004527F7">
        <w:rPr>
          <w:i/>
        </w:rPr>
        <w:t>d</w:t>
      </w:r>
      <w:r w:rsidRPr="004527F7">
        <w:rPr>
          <w:rFonts w:cs="Arial"/>
        </w:rPr>
        <w:t xml:space="preserve"> (tested until the link is broken) will be measured. In other cases, the electrical field strength (noise floor vs radio signal) shall be measured.</w:t>
      </w:r>
    </w:p>
    <w:p w14:paraId="016BEE1E" w14:textId="77777777" w:rsidR="008965DF" w:rsidRPr="004527F7" w:rsidRDefault="008965DF" w:rsidP="005479B4">
      <w:pPr>
        <w:jc w:val="both"/>
        <w:rPr>
          <w:rFonts w:cs="Arial"/>
        </w:rPr>
      </w:pPr>
      <w:r w:rsidRPr="004527F7">
        <w:rPr>
          <w:rFonts w:cs="Arial"/>
        </w:rPr>
        <w:t xml:space="preserve">The calculation of the measurement points does not </w:t>
      </w:r>
      <w:proofErr w:type="gramStart"/>
      <w:r w:rsidRPr="004527F7">
        <w:rPr>
          <w:rFonts w:cs="Arial"/>
        </w:rPr>
        <w:t>take into account</w:t>
      </w:r>
      <w:proofErr w:type="gramEnd"/>
      <w:r w:rsidRPr="004527F7">
        <w:rPr>
          <w:rFonts w:cs="Arial"/>
        </w:rPr>
        <w:t xml:space="preserve"> any rain loss. In the case rain, loss adds to link loss and distances will change (probably marginally).</w:t>
      </w:r>
    </w:p>
    <w:p w14:paraId="249A9B44" w14:textId="77777777" w:rsidR="008965DF" w:rsidRPr="004527F7" w:rsidRDefault="008965DF" w:rsidP="005479B4">
      <w:pPr>
        <w:jc w:val="both"/>
        <w:rPr>
          <w:rFonts w:cs="Arial"/>
        </w:rPr>
      </w:pPr>
      <w:r w:rsidRPr="004527F7">
        <w:rPr>
          <w:rFonts w:cs="Arial"/>
        </w:rPr>
        <w:t>Important measurement points in clear weather are:</w:t>
      </w:r>
    </w:p>
    <w:p w14:paraId="5A43418D" w14:textId="77777777" w:rsidR="008965DF" w:rsidRPr="004527F7" w:rsidRDefault="008965DF" w:rsidP="005479B4">
      <w:pPr>
        <w:pStyle w:val="enumlev1"/>
        <w:jc w:val="both"/>
      </w:pPr>
      <w:r w:rsidRPr="004527F7">
        <w:t>–</w:t>
      </w:r>
      <w:r w:rsidRPr="004527F7">
        <w:tab/>
        <w:t xml:space="preserve">Communications test with handheld transceiver until the link is lost, including speech quality evaluation. When the link is broken, electric field strength </w:t>
      </w:r>
      <w:r w:rsidRPr="004527F7">
        <w:rPr>
          <w:i/>
        </w:rPr>
        <w:t>E</w:t>
      </w:r>
      <w:r w:rsidRPr="004527F7">
        <w:t xml:space="preserve"> can be measured from tripod height. The testing also includes the situation when adjacent analogue channels (in steps </w:t>
      </w:r>
      <w:r w:rsidRPr="004527F7">
        <w:rPr>
          <w:i/>
        </w:rPr>
        <w:t>K</w:t>
      </w:r>
      <w:r w:rsidRPr="004527F7">
        <w:rPr>
          <w:i/>
          <w:vertAlign w:val="subscript"/>
        </w:rPr>
        <w:t xml:space="preserve"> s</w:t>
      </w:r>
      <w:r w:rsidRPr="004527F7">
        <w:t xml:space="preserve"> = 25 kHz) are occupied. It is expected that the communication will </w:t>
      </w:r>
      <w:r w:rsidRPr="006D2807">
        <w:rPr>
          <w:spacing w:val="-4"/>
        </w:rPr>
        <w:t xml:space="preserve">be lost at </w:t>
      </w:r>
      <w:r w:rsidRPr="006D2807">
        <w:rPr>
          <w:i/>
          <w:spacing w:val="-4"/>
        </w:rPr>
        <w:t>d</w:t>
      </w:r>
      <w:r w:rsidRPr="006D2807">
        <w:rPr>
          <w:spacing w:val="-4"/>
        </w:rPr>
        <w:t xml:space="preserve"> = 18 km = 9.7 NM. In this section, the measurement will certainly be carried out.</w:t>
      </w:r>
    </w:p>
    <w:p w14:paraId="6136A612" w14:textId="77777777" w:rsidR="008965DF" w:rsidRPr="004527F7" w:rsidRDefault="008965DF" w:rsidP="005479B4">
      <w:pPr>
        <w:pStyle w:val="enumlev1"/>
        <w:jc w:val="both"/>
      </w:pPr>
      <w:r w:rsidRPr="004527F7">
        <w:t>–</w:t>
      </w:r>
      <w:r w:rsidRPr="004527F7">
        <w:tab/>
        <w:t xml:space="preserve">In addition, the quality of the speech at the shoreline base station is assessed with reduced power </w:t>
      </w:r>
      <w:proofErr w:type="spellStart"/>
      <w:r w:rsidRPr="004527F7">
        <w:rPr>
          <w:i/>
        </w:rPr>
        <w:t>P</w:t>
      </w:r>
      <w:r w:rsidRPr="004527F7">
        <w:rPr>
          <w:i/>
          <w:vertAlign w:val="subscript"/>
        </w:rPr>
        <w:t>smobile</w:t>
      </w:r>
      <w:proofErr w:type="spellEnd"/>
      <w:r w:rsidRPr="004527F7">
        <w:rPr>
          <w:i/>
          <w:vertAlign w:val="subscript"/>
        </w:rPr>
        <w:t> </w:t>
      </w:r>
      <w:r w:rsidRPr="006D2807">
        <w:rPr>
          <w:i/>
        </w:rPr>
        <w:t>=</w:t>
      </w:r>
      <w:r w:rsidRPr="004527F7">
        <w:rPr>
          <w:i/>
          <w:vertAlign w:val="subscript"/>
        </w:rPr>
        <w:t> </w:t>
      </w:r>
      <w:r w:rsidRPr="004527F7">
        <w:t xml:space="preserve">5 W, 1 W. Communication test between boat and handheld transceiver will be done from distance </w:t>
      </w:r>
      <w:r w:rsidRPr="004527F7">
        <w:rPr>
          <w:i/>
        </w:rPr>
        <w:t>d</w:t>
      </w:r>
      <w:r w:rsidRPr="004527F7">
        <w:t xml:space="preserve"> = 10 km = 5.4 NM. The electric field strength shall be measured on board. If the link is not lost, the adjacent analogue channels (in steps </w:t>
      </w:r>
      <w:r w:rsidRPr="004527F7">
        <w:rPr>
          <w:i/>
        </w:rPr>
        <w:t>K</w:t>
      </w:r>
      <w:r w:rsidRPr="004527F7">
        <w:rPr>
          <w:i/>
          <w:vertAlign w:val="subscript"/>
        </w:rPr>
        <w:t>s</w:t>
      </w:r>
      <w:r w:rsidRPr="004527F7">
        <w:rPr>
          <w:i/>
        </w:rPr>
        <w:t xml:space="preserve"> = 25</w:t>
      </w:r>
      <w:r w:rsidRPr="004527F7">
        <w:t xml:space="preserve"> kHz) shall be occupied, and the test will be </w:t>
      </w:r>
      <w:proofErr w:type="gramStart"/>
      <w:r w:rsidRPr="004527F7">
        <w:t>repeated;</w:t>
      </w:r>
      <w:proofErr w:type="gramEnd"/>
    </w:p>
    <w:p w14:paraId="088DF74E" w14:textId="77777777" w:rsidR="008965DF" w:rsidRPr="004527F7" w:rsidRDefault="008965DF" w:rsidP="005479B4">
      <w:pPr>
        <w:pStyle w:val="enumlev2"/>
        <w:jc w:val="both"/>
      </w:pPr>
      <w:r w:rsidRPr="004527F7">
        <w:t>Also, the quality of the speech with the shoreline base station will be assessed.</w:t>
      </w:r>
    </w:p>
    <w:p w14:paraId="49551AFD" w14:textId="77777777" w:rsidR="008965DF" w:rsidRPr="004527F7" w:rsidRDefault="008965DF" w:rsidP="005479B4">
      <w:pPr>
        <w:pStyle w:val="enumlev1"/>
        <w:jc w:val="both"/>
      </w:pPr>
      <w:r w:rsidRPr="004527F7">
        <w:t>–</w:t>
      </w:r>
      <w:r w:rsidRPr="004527F7">
        <w:tab/>
        <w:t xml:space="preserve">After the vessel is moved to distance </w:t>
      </w:r>
      <w:r w:rsidRPr="004527F7">
        <w:rPr>
          <w:i/>
        </w:rPr>
        <w:t>d</w:t>
      </w:r>
      <w:r w:rsidRPr="004527F7">
        <w:t xml:space="preserve"> = 20 NM = 37 km from the base station while continuous monitoring quality of the speech using reduced power </w:t>
      </w:r>
      <w:r w:rsidRPr="004527F7">
        <w:rPr>
          <w:i/>
        </w:rPr>
        <w:t>P</w:t>
      </w:r>
      <w:r w:rsidRPr="004527F7">
        <w:rPr>
          <w:i/>
          <w:vertAlign w:val="subscript"/>
        </w:rPr>
        <w:t>S</w:t>
      </w:r>
      <w:r w:rsidRPr="004527F7">
        <w:t xml:space="preserve"> </w:t>
      </w:r>
      <w:r w:rsidRPr="006D2807">
        <w:rPr>
          <w:i/>
        </w:rPr>
        <w:t>=</w:t>
      </w:r>
      <w:r w:rsidRPr="004527F7">
        <w:t xml:space="preserve"> 5 W. In case of change the electric </w:t>
      </w:r>
      <w:proofErr w:type="gramStart"/>
      <w:r w:rsidRPr="004527F7">
        <w:t>field</w:t>
      </w:r>
      <w:proofErr w:type="gramEnd"/>
      <w:r w:rsidRPr="004527F7">
        <w:t xml:space="preserve"> strength </w:t>
      </w:r>
      <w:r w:rsidRPr="004527F7">
        <w:rPr>
          <w:i/>
        </w:rPr>
        <w:t>E</w:t>
      </w:r>
      <w:r w:rsidRPr="004527F7">
        <w:t xml:space="preserve"> shall be measured and adjacent analogue channels (with steps </w:t>
      </w:r>
      <w:r w:rsidRPr="004527F7">
        <w:rPr>
          <w:i/>
        </w:rPr>
        <w:t>K</w:t>
      </w:r>
      <w:r w:rsidRPr="004527F7">
        <w:rPr>
          <w:i/>
          <w:vertAlign w:val="subscript"/>
        </w:rPr>
        <w:t xml:space="preserve">S </w:t>
      </w:r>
      <w:r w:rsidRPr="006D2807">
        <w:rPr>
          <w:i/>
        </w:rPr>
        <w:t>=</w:t>
      </w:r>
      <w:r w:rsidRPr="004527F7">
        <w:t xml:space="preserve"> 25 kHz) will be occupied and quality of the speech evaluated;</w:t>
      </w:r>
    </w:p>
    <w:p w14:paraId="60F949D4" w14:textId="77777777" w:rsidR="008965DF" w:rsidRPr="004527F7" w:rsidRDefault="008965DF" w:rsidP="005479B4">
      <w:pPr>
        <w:pStyle w:val="enumlev1"/>
        <w:keepNext/>
        <w:jc w:val="both"/>
      </w:pPr>
      <w:r w:rsidRPr="004527F7">
        <w:lastRenderedPageBreak/>
        <w:t>–</w:t>
      </w:r>
      <w:r w:rsidRPr="004527F7">
        <w:tab/>
        <w:t xml:space="preserve">If possible, proceed further until the link is lost or </w:t>
      </w:r>
      <w:r w:rsidRPr="004527F7">
        <w:rPr>
          <w:i/>
        </w:rPr>
        <w:t>d</w:t>
      </w:r>
      <w:r w:rsidRPr="004527F7">
        <w:t xml:space="preserve"> = 30 NM = 55 </w:t>
      </w:r>
      <w:proofErr w:type="gramStart"/>
      <w:r w:rsidRPr="004527F7">
        <w:t>km;</w:t>
      </w:r>
      <w:proofErr w:type="gramEnd"/>
    </w:p>
    <w:p w14:paraId="569235C3" w14:textId="77777777" w:rsidR="008965DF" w:rsidRPr="004527F7" w:rsidRDefault="008965DF" w:rsidP="005479B4">
      <w:pPr>
        <w:pStyle w:val="enumlev2"/>
        <w:jc w:val="both"/>
      </w:pPr>
      <w:r w:rsidRPr="004527F7">
        <w:t xml:space="preserve">(Line-of-site </w:t>
      </w:r>
      <w:proofErr w:type="spellStart"/>
      <w:r w:rsidRPr="004527F7">
        <w:rPr>
          <w:i/>
        </w:rPr>
        <w:t>d</w:t>
      </w:r>
      <w:r w:rsidRPr="004527F7">
        <w:rPr>
          <w:i/>
          <w:vertAlign w:val="subscript"/>
        </w:rPr>
        <w:t>los</w:t>
      </w:r>
      <w:proofErr w:type="spellEnd"/>
      <w:r w:rsidRPr="004527F7">
        <w:t xml:space="preserve"> = 49 km = 26,5 NM for antenna heights h </w:t>
      </w:r>
      <w:r w:rsidRPr="004527F7">
        <w:rPr>
          <w:i/>
        </w:rPr>
        <w:t xml:space="preserve">= </w:t>
      </w:r>
      <w:r w:rsidRPr="00F144AF">
        <w:rPr>
          <w:iCs/>
        </w:rPr>
        <w:t xml:space="preserve">4 </w:t>
      </w:r>
      <w:r w:rsidRPr="004527F7">
        <w:t>m and 100 m</w:t>
      </w:r>
      <w:proofErr w:type="gramStart"/>
      <w:r w:rsidRPr="004527F7">
        <w:t>);</w:t>
      </w:r>
      <w:proofErr w:type="gramEnd"/>
    </w:p>
    <w:p w14:paraId="42255B52" w14:textId="77777777" w:rsidR="008965DF" w:rsidRPr="004527F7" w:rsidRDefault="008965DF" w:rsidP="005479B4">
      <w:pPr>
        <w:pStyle w:val="enumlev2"/>
        <w:jc w:val="both"/>
      </w:pPr>
      <w:r w:rsidRPr="004527F7">
        <w:t>•</w:t>
      </w:r>
      <w:r w:rsidRPr="004527F7">
        <w:tab/>
        <w:t xml:space="preserve">The quality of the communication is monitored continuously with reduced output power </w:t>
      </w:r>
      <w:r w:rsidRPr="004527F7">
        <w:rPr>
          <w:i/>
        </w:rPr>
        <w:t>P</w:t>
      </w:r>
      <w:r w:rsidRPr="004527F7">
        <w:rPr>
          <w:i/>
          <w:vertAlign w:val="subscript"/>
        </w:rPr>
        <w:t>s</w:t>
      </w:r>
      <w:r w:rsidRPr="004527F7">
        <w:t xml:space="preserve"> = 5 </w:t>
      </w:r>
      <w:proofErr w:type="gramStart"/>
      <w:r w:rsidRPr="004527F7">
        <w:t>W</w:t>
      </w:r>
      <w:proofErr w:type="gramEnd"/>
      <w:r w:rsidRPr="004527F7">
        <w:t xml:space="preserve"> and, in case of changes, the electric field strength </w:t>
      </w:r>
      <w:r w:rsidRPr="004527F7">
        <w:rPr>
          <w:i/>
        </w:rPr>
        <w:t>E</w:t>
      </w:r>
      <w:r w:rsidRPr="004527F7">
        <w:t xml:space="preserve"> will be measured adjacent analogue channels (with steps </w:t>
      </w:r>
      <w:r w:rsidRPr="004527F7">
        <w:rPr>
          <w:i/>
        </w:rPr>
        <w:t>K</w:t>
      </w:r>
      <w:r w:rsidRPr="004527F7">
        <w:rPr>
          <w:i/>
          <w:vertAlign w:val="subscript"/>
        </w:rPr>
        <w:t>S =</w:t>
      </w:r>
      <w:r w:rsidRPr="004527F7">
        <w:t xml:space="preserve"> 25 kHz) will be occupied and quality of the speech evaluated;</w:t>
      </w:r>
    </w:p>
    <w:p w14:paraId="2E2D3EB1" w14:textId="77777777" w:rsidR="008965DF" w:rsidRPr="004527F7" w:rsidRDefault="008965DF" w:rsidP="005479B4">
      <w:pPr>
        <w:pStyle w:val="enumlev2"/>
        <w:jc w:val="both"/>
      </w:pPr>
      <w:r w:rsidRPr="004527F7">
        <w:t>•</w:t>
      </w:r>
      <w:r w:rsidRPr="004527F7">
        <w:tab/>
        <w:t>If the link is lost transmitting power shall be increased to</w:t>
      </w:r>
      <w:r w:rsidRPr="004527F7">
        <w:rPr>
          <w:i/>
        </w:rPr>
        <w:t xml:space="preserve"> P</w:t>
      </w:r>
      <w:r w:rsidRPr="004527F7">
        <w:rPr>
          <w:i/>
          <w:vertAlign w:val="subscript"/>
        </w:rPr>
        <w:t>s</w:t>
      </w:r>
      <w:r w:rsidRPr="004527F7">
        <w:t xml:space="preserve"> = 25 W. </w:t>
      </w:r>
    </w:p>
    <w:p w14:paraId="18CAE757" w14:textId="77777777" w:rsidR="008965DF" w:rsidRPr="004527F7" w:rsidRDefault="008965DF" w:rsidP="005479B4">
      <w:r w:rsidRPr="004527F7">
        <w:t>Mobile communications engineering, William C. Y. Lee, Chapter “Path loss over flat terrain</w:t>
      </w:r>
      <w:r>
        <w:t xml:space="preserve"> </w:t>
      </w:r>
      <w:r w:rsidRPr="004527F7">
        <w:t>[40].</w:t>
      </w:r>
    </w:p>
    <w:p w14:paraId="3B19C2AE" w14:textId="77777777" w:rsidR="008965DF" w:rsidRPr="004527F7" w:rsidRDefault="008965DF" w:rsidP="005479B4">
      <w:pPr>
        <w:pStyle w:val="Headingb"/>
        <w:jc w:val="both"/>
      </w:pPr>
      <w:r w:rsidRPr="004527F7">
        <w:t>Annex to measurement methodology</w:t>
      </w:r>
    </w:p>
    <w:p w14:paraId="664E7163" w14:textId="77777777" w:rsidR="008965DF" w:rsidRDefault="008965DF" w:rsidP="005479B4">
      <w:pPr>
        <w:jc w:val="both"/>
      </w:pPr>
      <w:r w:rsidRPr="004527F7">
        <w:t>Three-ray propagation model:</w:t>
      </w:r>
    </w:p>
    <w:p w14:paraId="6A60DD8C" w14:textId="77777777" w:rsidR="008965DF" w:rsidRDefault="008965DF" w:rsidP="005479B4">
      <w:pPr>
        <w:pStyle w:val="Equation"/>
      </w:pPr>
      <w:r>
        <w:tab/>
      </w:r>
      <w:r>
        <w:tab/>
      </w:r>
      <w:r w:rsidRPr="00601A17">
        <w:rPr>
          <w:noProof/>
        </w:rPr>
        <w:drawing>
          <wp:inline distT="0" distB="0" distL="0" distR="0" wp14:anchorId="583C4748" wp14:editId="1B876F4C">
            <wp:extent cx="3028950" cy="1047750"/>
            <wp:effectExtent l="0" t="0" r="0" b="0"/>
            <wp:docPr id="333" name="Picture 27" descr="Diagram, text, lett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27" descr="Diagram, text, letter&#10;&#10;Description automatically generated"/>
                    <pic:cNvPicPr/>
                  </pic:nvPicPr>
                  <pic:blipFill>
                    <a:blip r:embed="rId56">
                      <a:extLst>
                        <a:ext uri="{28A0092B-C50C-407E-A947-70E740481C1C}">
                          <a14:useLocalDpi xmlns:a14="http://schemas.microsoft.com/office/drawing/2010/main" val="0"/>
                        </a:ext>
                      </a:extLst>
                    </a:blip>
                    <a:stretch>
                      <a:fillRect/>
                    </a:stretch>
                  </pic:blipFill>
                  <pic:spPr>
                    <a:xfrm>
                      <a:off x="0" y="0"/>
                      <a:ext cx="3028950" cy="1047750"/>
                    </a:xfrm>
                    <a:prstGeom prst="rect">
                      <a:avLst/>
                    </a:prstGeom>
                  </pic:spPr>
                </pic:pic>
              </a:graphicData>
            </a:graphic>
          </wp:inline>
        </w:drawing>
      </w:r>
      <w:r>
        <w:tab/>
        <w:t>(3)</w:t>
      </w:r>
    </w:p>
    <w:p w14:paraId="212023FF" w14:textId="77777777" w:rsidR="008965DF" w:rsidRPr="004527F7" w:rsidRDefault="008965DF" w:rsidP="005479B4">
      <w:pPr>
        <w:jc w:val="both"/>
      </w:pPr>
    </w:p>
    <w:p w14:paraId="6911A2D5" w14:textId="77777777" w:rsidR="008965DF" w:rsidRDefault="008965DF" w:rsidP="005479B4">
      <w:pPr>
        <w:tabs>
          <w:tab w:val="clear" w:pos="1134"/>
          <w:tab w:val="clear" w:pos="1871"/>
          <w:tab w:val="clear" w:pos="2268"/>
        </w:tabs>
        <w:spacing w:before="0"/>
        <w:textAlignment w:val="auto"/>
      </w:pPr>
      <w:bookmarkStart w:id="502" w:name="_Ref66437783"/>
      <w:bookmarkStart w:id="503" w:name="_Toc84926851"/>
    </w:p>
    <w:p w14:paraId="64A0C43B" w14:textId="77777777" w:rsidR="008965DF" w:rsidRPr="004527F7" w:rsidRDefault="008965DF" w:rsidP="005479B4">
      <w:pPr>
        <w:pStyle w:val="AnnexNo"/>
      </w:pPr>
      <w:r w:rsidRPr="004527F7">
        <w:t>Annex 3</w:t>
      </w:r>
    </w:p>
    <w:p w14:paraId="0694F922" w14:textId="77777777" w:rsidR="008965DF" w:rsidRPr="004527F7" w:rsidRDefault="008965DF" w:rsidP="005479B4">
      <w:pPr>
        <w:pStyle w:val="Annextitle"/>
      </w:pPr>
      <w:r w:rsidRPr="004527F7">
        <w:t xml:space="preserve">Digital private mobile radio trial </w:t>
      </w:r>
      <w:r>
        <w:t>–</w:t>
      </w:r>
      <w:r w:rsidRPr="004527F7">
        <w:t xml:space="preserve"> port of Rotterdam</w:t>
      </w:r>
      <w:bookmarkEnd w:id="502"/>
      <w:bookmarkEnd w:id="503"/>
      <w:r w:rsidRPr="004527F7">
        <w:t xml:space="preserve"> </w:t>
      </w:r>
    </w:p>
    <w:p w14:paraId="1C263DD5" w14:textId="77777777" w:rsidR="008965DF" w:rsidRPr="004527F7" w:rsidRDefault="008965DF" w:rsidP="005479B4">
      <w:pPr>
        <w:pStyle w:val="Headingb"/>
        <w:jc w:val="both"/>
      </w:pPr>
      <w:bookmarkStart w:id="504" w:name="_Toc32953539"/>
      <w:r w:rsidRPr="004527F7">
        <w:t>Foreword</w:t>
      </w:r>
      <w:bookmarkEnd w:id="504"/>
    </w:p>
    <w:p w14:paraId="021EDBDD" w14:textId="77777777" w:rsidR="008965DF" w:rsidRPr="004527F7" w:rsidRDefault="008965DF" w:rsidP="005479B4">
      <w:pPr>
        <w:jc w:val="both"/>
      </w:pPr>
      <w:r w:rsidRPr="004527F7">
        <w:t xml:space="preserve">Communication between ships and shore has taken place traditionally </w:t>
      </w:r>
      <w:proofErr w:type="gramStart"/>
      <w:r w:rsidRPr="004527F7">
        <w:t>through the use of</w:t>
      </w:r>
      <w:proofErr w:type="gramEnd"/>
      <w:r w:rsidRPr="004527F7">
        <w:t xml:space="preserve"> VHF radio. VHF radio equipment is used for shipping both at sea and inland. Over the years, the use of VHF radio, and the wish to communicate and be sure that your message is received and understood, has grown. Digitisation in other areas of communication has improved the way to communicate (GSM, LTE, etc.). But, in the marine bands the introduction of new digital communication channels for data has put pressure on the availability of VHF voice channels.</w:t>
      </w:r>
    </w:p>
    <w:p w14:paraId="74E56BB3" w14:textId="77777777" w:rsidR="008965DF" w:rsidRPr="004527F7" w:rsidRDefault="008965DF" w:rsidP="005479B4">
      <w:pPr>
        <w:jc w:val="both"/>
      </w:pPr>
      <w:r w:rsidRPr="004527F7">
        <w:t xml:space="preserve">With the introduction of </w:t>
      </w:r>
      <w:proofErr w:type="spellStart"/>
      <w:r w:rsidRPr="004527F7">
        <w:t>VDES</w:t>
      </w:r>
      <w:proofErr w:type="spellEnd"/>
      <w:r w:rsidRPr="004527F7">
        <w:t xml:space="preserve"> (VHF Data Exchange System) a problem arises that this would not be an easy task for the Netherlands to contend with. The ITU (International Telecommunication Union) has taken the decision that the frequencies for </w:t>
      </w:r>
      <w:proofErr w:type="spellStart"/>
      <w:r w:rsidRPr="004527F7">
        <w:t>VDES</w:t>
      </w:r>
      <w:proofErr w:type="spellEnd"/>
      <w:r w:rsidRPr="004527F7">
        <w:t xml:space="preserve"> are available from 1 January 2017 in the World Radio Conference of 2015. Because the Netherlands has foreseen the same problems as they </w:t>
      </w:r>
      <w:proofErr w:type="gramStart"/>
      <w:r w:rsidRPr="004527F7">
        <w:t>encountered</w:t>
      </w:r>
      <w:proofErr w:type="gramEnd"/>
      <w:r w:rsidRPr="004527F7">
        <w:t xml:space="preserve"> they sent in a paper to </w:t>
      </w:r>
      <w:proofErr w:type="spellStart"/>
      <w:r w:rsidRPr="004527F7">
        <w:t>MSC97</w:t>
      </w:r>
      <w:proofErr w:type="spellEnd"/>
      <w:r w:rsidRPr="004527F7">
        <w:t xml:space="preserve"> to raise awareness of this problem. Due to this, IMO (International Maritime Organisation) agreed that from 1 January 2024 these frequencies should be freed by Contracting States and </w:t>
      </w:r>
      <w:proofErr w:type="spellStart"/>
      <w:r w:rsidRPr="004527F7">
        <w:t>VDES</w:t>
      </w:r>
      <w:proofErr w:type="spellEnd"/>
      <w:r w:rsidRPr="004527F7">
        <w:t xml:space="preserve"> could then use these frequencies. In the World Radio Conference of 2019, ITU also decided on the use of frequencies for </w:t>
      </w:r>
      <w:proofErr w:type="spellStart"/>
      <w:r w:rsidRPr="004527F7">
        <w:t>VDES</w:t>
      </w:r>
      <w:proofErr w:type="spellEnd"/>
      <w:r w:rsidRPr="004527F7">
        <w:t xml:space="preserve"> satellite communication.</w:t>
      </w:r>
    </w:p>
    <w:p w14:paraId="206197A2" w14:textId="77777777" w:rsidR="008965DF" w:rsidRPr="004527F7" w:rsidRDefault="008965DF" w:rsidP="005479B4">
      <w:pPr>
        <w:jc w:val="both"/>
      </w:pPr>
      <w:r w:rsidRPr="004527F7">
        <w:t xml:space="preserve">During the IALA </w:t>
      </w:r>
      <w:proofErr w:type="spellStart"/>
      <w:r w:rsidRPr="004527F7">
        <w:t>eNAV</w:t>
      </w:r>
      <w:proofErr w:type="spellEnd"/>
      <w:r w:rsidRPr="004527F7">
        <w:t xml:space="preserve"> Communication (International Association of Lighthouse Authorities) communications workgroup intersessional meeting in Sydney a possible technical way of a more efficient use of VHF frequencies was presented. This should at least have the same performance standards (functionality) as the current VHF radio.</w:t>
      </w:r>
    </w:p>
    <w:p w14:paraId="5B02F818" w14:textId="77777777" w:rsidR="008965DF" w:rsidRPr="004527F7" w:rsidRDefault="008965DF" w:rsidP="005479B4">
      <w:pPr>
        <w:keepLines/>
        <w:jc w:val="both"/>
      </w:pPr>
      <w:r w:rsidRPr="004527F7">
        <w:lastRenderedPageBreak/>
        <w:t xml:space="preserve">There are multiple ways to achieve </w:t>
      </w:r>
      <w:proofErr w:type="gramStart"/>
      <w:r w:rsidRPr="004527F7">
        <w:t>this</w:t>
      </w:r>
      <w:proofErr w:type="gramEnd"/>
      <w:r w:rsidRPr="004527F7">
        <w:t xml:space="preserve"> but the technical candidate solution presented is called </w:t>
      </w:r>
      <w:proofErr w:type="spellStart"/>
      <w:r w:rsidRPr="004527F7">
        <w:t>dPMR</w:t>
      </w:r>
      <w:proofErr w:type="spellEnd"/>
      <w:r w:rsidRPr="004527F7">
        <w:t xml:space="preserve"> (digital Private Mobile Radio), currently used in land mobile communications as a replacement for analogue FM voice communication in both VHF and UHF bands. There was, as far as it is known, no specific test done for maritime use of </w:t>
      </w:r>
      <w:proofErr w:type="spellStart"/>
      <w:r w:rsidRPr="004527F7">
        <w:t>dPMR</w:t>
      </w:r>
      <w:proofErr w:type="spellEnd"/>
      <w:r w:rsidRPr="004527F7">
        <w:t xml:space="preserve"> as a candidate technology to replace analogue VHF radio. Replacing analogue VHF radio needs to be done in such a way that both the “old” and new technology could be used next to each other and therefore an important task is the possible migration plan.</w:t>
      </w:r>
    </w:p>
    <w:p w14:paraId="1BF48D2F" w14:textId="77777777" w:rsidR="008965DF" w:rsidRPr="004527F7" w:rsidRDefault="008965DF" w:rsidP="005479B4">
      <w:pPr>
        <w:jc w:val="both"/>
      </w:pPr>
      <w:r w:rsidRPr="004527F7">
        <w:t>This new candidate technology could also have a place within Maritime Safety Information and/or Smart Shipping because it is possible to embed small data/text with the voice transmission. This information could contain the intentions of ships or information about hazards.</w:t>
      </w:r>
    </w:p>
    <w:p w14:paraId="0FD8FD19" w14:textId="77777777" w:rsidR="008965DF" w:rsidRPr="004527F7" w:rsidRDefault="008965DF" w:rsidP="005479B4">
      <w:pPr>
        <w:jc w:val="both"/>
      </w:pPr>
      <w:r w:rsidRPr="004527F7">
        <w:t xml:space="preserve">For situational awareness it is commonly known that </w:t>
      </w:r>
      <w:proofErr w:type="gramStart"/>
      <w:r w:rsidRPr="004527F7">
        <w:t>eye-sight</w:t>
      </w:r>
      <w:proofErr w:type="gramEnd"/>
      <w:r w:rsidRPr="004527F7">
        <w:t xml:space="preserve">, VHF radio and radar are the main tools to accomplish this. Next to this, the use of AIS and by transmitting the position of the VHF (digital) radio could complete the picture by showing identification, size, </w:t>
      </w:r>
      <w:proofErr w:type="gramStart"/>
      <w:r w:rsidRPr="004527F7">
        <w:t>location</w:t>
      </w:r>
      <w:proofErr w:type="gramEnd"/>
      <w:r w:rsidRPr="004527F7">
        <w:t xml:space="preserve"> and which ship is transmitting. </w:t>
      </w:r>
    </w:p>
    <w:p w14:paraId="12726454" w14:textId="77777777" w:rsidR="008965DF" w:rsidRPr="004527F7" w:rsidRDefault="008965DF" w:rsidP="005479B4">
      <w:pPr>
        <w:pStyle w:val="Headingb"/>
        <w:jc w:val="both"/>
      </w:pPr>
      <w:bookmarkStart w:id="505" w:name="_Toc32953540"/>
      <w:r w:rsidRPr="004527F7">
        <w:t>Goals</w:t>
      </w:r>
      <w:bookmarkEnd w:id="505"/>
    </w:p>
    <w:p w14:paraId="497F9F7D" w14:textId="77777777" w:rsidR="008965DF" w:rsidRPr="004527F7" w:rsidRDefault="008965DF" w:rsidP="005479B4">
      <w:pPr>
        <w:jc w:val="both"/>
      </w:pPr>
      <w:r w:rsidRPr="004527F7">
        <w:t xml:space="preserve">The purpose of the trial was to identify if </w:t>
      </w:r>
      <w:proofErr w:type="spellStart"/>
      <w:r w:rsidRPr="004527F7">
        <w:t>dPMR</w:t>
      </w:r>
      <w:proofErr w:type="spellEnd"/>
      <w:r w:rsidRPr="004527F7">
        <w:t xml:space="preserve"> could be a possible candidate technology to replace and possibly improve the current voice communication by VHF radio by digitising the voice. </w:t>
      </w:r>
    </w:p>
    <w:p w14:paraId="4016685C" w14:textId="77777777" w:rsidR="008965DF" w:rsidRPr="004527F7" w:rsidRDefault="008965DF" w:rsidP="005479B4">
      <w:pPr>
        <w:pStyle w:val="Headingi"/>
        <w:jc w:val="both"/>
        <w:rPr>
          <w:b/>
          <w:bCs/>
        </w:rPr>
      </w:pPr>
      <w:bookmarkStart w:id="506" w:name="_Toc32953541"/>
      <w:r w:rsidRPr="004527F7">
        <w:rPr>
          <w:b/>
          <w:bCs/>
        </w:rPr>
        <w:t>Inquiry goal 1 current functionality</w:t>
      </w:r>
      <w:bookmarkEnd w:id="506"/>
    </w:p>
    <w:p w14:paraId="36AE651E" w14:textId="77777777" w:rsidR="008965DF" w:rsidRPr="004527F7" w:rsidRDefault="008965DF" w:rsidP="005479B4">
      <w:pPr>
        <w:jc w:val="both"/>
      </w:pPr>
      <w:r w:rsidRPr="004527F7">
        <w:t>The first inquiry goal was to identify if:</w:t>
      </w:r>
    </w:p>
    <w:p w14:paraId="5B6A059D" w14:textId="77777777" w:rsidR="008965DF" w:rsidRPr="004527F7" w:rsidRDefault="008965DF" w:rsidP="005479B4">
      <w:pPr>
        <w:pStyle w:val="enumlev1"/>
        <w:jc w:val="both"/>
      </w:pPr>
      <w:r w:rsidRPr="004527F7">
        <w:t xml:space="preserve">The quality of the speech was equal or better than with current VHF radio under various </w:t>
      </w:r>
      <w:proofErr w:type="gramStart"/>
      <w:r w:rsidRPr="004527F7">
        <w:t>ranges;</w:t>
      </w:r>
      <w:proofErr w:type="gramEnd"/>
    </w:p>
    <w:p w14:paraId="0D665073" w14:textId="77777777" w:rsidR="008965DF" w:rsidRPr="004527F7" w:rsidRDefault="008965DF" w:rsidP="005479B4">
      <w:pPr>
        <w:pStyle w:val="enumlev1"/>
        <w:jc w:val="both"/>
      </w:pPr>
      <w:r w:rsidRPr="004527F7">
        <w:t xml:space="preserve">Migration strategy from current situation to a mixed and maybe a </w:t>
      </w:r>
      <w:proofErr w:type="gramStart"/>
      <w:r w:rsidRPr="004527F7">
        <w:t>full</w:t>
      </w:r>
      <w:proofErr w:type="gramEnd"/>
      <w:r w:rsidRPr="004527F7">
        <w:t xml:space="preserve"> digital situation;</w:t>
      </w:r>
    </w:p>
    <w:p w14:paraId="2928FB49" w14:textId="77777777" w:rsidR="008965DF" w:rsidRPr="004527F7" w:rsidRDefault="008965DF" w:rsidP="005479B4">
      <w:pPr>
        <w:pStyle w:val="enumlev1"/>
        <w:jc w:val="both"/>
      </w:pPr>
      <w:r w:rsidRPr="004527F7">
        <w:t xml:space="preserve">Possible (harmful) interference of current </w:t>
      </w:r>
      <w:proofErr w:type="gramStart"/>
      <w:r w:rsidRPr="004527F7">
        <w:t>communication;</w:t>
      </w:r>
      <w:proofErr w:type="gramEnd"/>
    </w:p>
    <w:p w14:paraId="243CD924" w14:textId="77777777" w:rsidR="008965DF" w:rsidRPr="004527F7" w:rsidRDefault="008965DF" w:rsidP="005479B4">
      <w:pPr>
        <w:pStyle w:val="enumlev1"/>
        <w:jc w:val="both"/>
      </w:pPr>
      <w:r w:rsidRPr="004527F7">
        <w:t xml:space="preserve">Possible (harmful) interference of new digital </w:t>
      </w:r>
      <w:proofErr w:type="gramStart"/>
      <w:r w:rsidRPr="004527F7">
        <w:t>communication;</w:t>
      </w:r>
      <w:proofErr w:type="gramEnd"/>
    </w:p>
    <w:p w14:paraId="4D6307B4" w14:textId="77777777" w:rsidR="008965DF" w:rsidRPr="004527F7" w:rsidRDefault="008965DF" w:rsidP="005479B4">
      <w:pPr>
        <w:pStyle w:val="enumlev1"/>
        <w:jc w:val="both"/>
      </w:pPr>
      <w:r w:rsidRPr="004527F7">
        <w:t>Are multiple systems from different vendors capable of working together.</w:t>
      </w:r>
    </w:p>
    <w:p w14:paraId="6B2B651F" w14:textId="77777777" w:rsidR="008965DF" w:rsidRPr="004527F7" w:rsidRDefault="008965DF" w:rsidP="005479B4">
      <w:pPr>
        <w:pStyle w:val="Headingi"/>
        <w:jc w:val="both"/>
        <w:rPr>
          <w:b/>
          <w:bCs/>
        </w:rPr>
      </w:pPr>
      <w:bookmarkStart w:id="507" w:name="_Toc32953542"/>
      <w:r w:rsidRPr="004527F7">
        <w:rPr>
          <w:b/>
          <w:bCs/>
        </w:rPr>
        <w:t>Inquiry goal 2 new functionality</w:t>
      </w:r>
      <w:bookmarkEnd w:id="507"/>
    </w:p>
    <w:p w14:paraId="7AD34334" w14:textId="77777777" w:rsidR="008965DF" w:rsidRPr="004527F7" w:rsidRDefault="008965DF" w:rsidP="005479B4">
      <w:pPr>
        <w:jc w:val="both"/>
      </w:pPr>
      <w:r w:rsidRPr="004527F7">
        <w:t xml:space="preserve">Because </w:t>
      </w:r>
      <w:proofErr w:type="spellStart"/>
      <w:r w:rsidRPr="004527F7">
        <w:t>dPMR</w:t>
      </w:r>
      <w:proofErr w:type="spellEnd"/>
      <w:r w:rsidRPr="004527F7">
        <w:t xml:space="preserve"> is a </w:t>
      </w:r>
      <w:proofErr w:type="spellStart"/>
      <w:r w:rsidRPr="004527F7">
        <w:t>ETSI</w:t>
      </w:r>
      <w:proofErr w:type="spellEnd"/>
      <w:r w:rsidRPr="004527F7">
        <w:t xml:space="preserve"> standard, there are already extra functionality embedded in this standard that could be used:</w:t>
      </w:r>
    </w:p>
    <w:p w14:paraId="15C6264B" w14:textId="77777777" w:rsidR="008965DF" w:rsidRPr="004527F7" w:rsidRDefault="008965DF" w:rsidP="005479B4">
      <w:pPr>
        <w:pStyle w:val="enumlev1"/>
        <w:jc w:val="both"/>
      </w:pPr>
      <w:r w:rsidRPr="004527F7">
        <w:t xml:space="preserve">Could position information embedded with the signal be </w:t>
      </w:r>
      <w:proofErr w:type="gramStart"/>
      <w:r w:rsidRPr="004527F7">
        <w:t>used;</w:t>
      </w:r>
      <w:proofErr w:type="gramEnd"/>
    </w:p>
    <w:p w14:paraId="6DB7BD39" w14:textId="77777777" w:rsidR="008965DF" w:rsidRPr="004527F7" w:rsidRDefault="008965DF" w:rsidP="005479B4">
      <w:pPr>
        <w:pStyle w:val="enumlev1"/>
        <w:jc w:val="both"/>
      </w:pPr>
      <w:r w:rsidRPr="004527F7">
        <w:t xml:space="preserve">Is it possible to identify the transmitting </w:t>
      </w:r>
      <w:proofErr w:type="gramStart"/>
      <w:r w:rsidRPr="004527F7">
        <w:t>station;</w:t>
      </w:r>
      <w:proofErr w:type="gramEnd"/>
    </w:p>
    <w:p w14:paraId="3CE31377" w14:textId="77777777" w:rsidR="008965DF" w:rsidRPr="004527F7" w:rsidRDefault="008965DF" w:rsidP="005479B4">
      <w:pPr>
        <w:jc w:val="both"/>
      </w:pPr>
      <w:r w:rsidRPr="004527F7">
        <w:t xml:space="preserve">Could short messages for Maritime Safety Information and/or broadcasting your intention (Smart Shipping) be </w:t>
      </w:r>
      <w:proofErr w:type="gramStart"/>
      <w:r w:rsidRPr="004527F7">
        <w:t>sent;</w:t>
      </w:r>
      <w:proofErr w:type="gramEnd"/>
    </w:p>
    <w:p w14:paraId="6E6E9B76" w14:textId="77777777" w:rsidR="008965DF" w:rsidRPr="004527F7" w:rsidRDefault="008965DF" w:rsidP="005479B4">
      <w:pPr>
        <w:pStyle w:val="enumlev1"/>
        <w:jc w:val="both"/>
      </w:pPr>
      <w:r w:rsidRPr="004527F7">
        <w:t xml:space="preserve">Are there possibilities to check the validity of </w:t>
      </w:r>
      <w:proofErr w:type="gramStart"/>
      <w:r w:rsidRPr="004527F7">
        <w:t>transmissions;</w:t>
      </w:r>
      <w:proofErr w:type="gramEnd"/>
    </w:p>
    <w:p w14:paraId="244EF8E7" w14:textId="77777777" w:rsidR="008965DF" w:rsidRPr="004527F7" w:rsidRDefault="008965DF" w:rsidP="005479B4">
      <w:pPr>
        <w:jc w:val="both"/>
      </w:pPr>
      <w:r w:rsidRPr="004527F7">
        <w:t>Is there more functionality needed (must have, need to have and nice to have).</w:t>
      </w:r>
    </w:p>
    <w:p w14:paraId="04AF734A" w14:textId="77777777" w:rsidR="008965DF" w:rsidRPr="004527F7" w:rsidRDefault="008965DF" w:rsidP="005479B4">
      <w:pPr>
        <w:pStyle w:val="Headingi"/>
        <w:jc w:val="both"/>
        <w:rPr>
          <w:b/>
          <w:bCs/>
        </w:rPr>
      </w:pPr>
      <w:bookmarkStart w:id="508" w:name="_Toc32953543"/>
      <w:r w:rsidRPr="004527F7">
        <w:rPr>
          <w:b/>
          <w:bCs/>
        </w:rPr>
        <w:t>Tracks</w:t>
      </w:r>
      <w:bookmarkEnd w:id="508"/>
    </w:p>
    <w:p w14:paraId="59E6884A" w14:textId="77777777" w:rsidR="008965DF" w:rsidRPr="004527F7" w:rsidRDefault="008965DF" w:rsidP="005479B4">
      <w:pPr>
        <w:jc w:val="both"/>
      </w:pPr>
      <w:r w:rsidRPr="004527F7">
        <w:t>To ensure that these goals would be reached there were identified two tracks during the trials.</w:t>
      </w:r>
    </w:p>
    <w:p w14:paraId="7C0777BD" w14:textId="77777777" w:rsidR="008965DF" w:rsidRPr="004527F7" w:rsidRDefault="008965DF" w:rsidP="005479B4">
      <w:pPr>
        <w:jc w:val="both"/>
      </w:pPr>
      <w:r w:rsidRPr="004527F7">
        <w:t>Work together with the users of VHF radio (mariners, operators, skippers, etc.) if the quality of the speech and range is enough and if possible new features are a possible asset.</w:t>
      </w:r>
    </w:p>
    <w:p w14:paraId="45898D57" w14:textId="77777777" w:rsidR="008965DF" w:rsidRPr="004527F7" w:rsidRDefault="008965DF" w:rsidP="005479B4">
      <w:pPr>
        <w:jc w:val="both"/>
      </w:pPr>
      <w:r w:rsidRPr="004527F7">
        <w:t>Check with national ITU organisation (</w:t>
      </w:r>
      <w:proofErr w:type="spellStart"/>
      <w:r w:rsidRPr="004527F7">
        <w:t>Agentschap</w:t>
      </w:r>
      <w:proofErr w:type="spellEnd"/>
      <w:r w:rsidRPr="004527F7">
        <w:t xml:space="preserve"> Telecom), waterway users and authorities if </w:t>
      </w:r>
      <w:proofErr w:type="spellStart"/>
      <w:r w:rsidRPr="004527F7">
        <w:t>dPMR</w:t>
      </w:r>
      <w:proofErr w:type="spellEnd"/>
      <w:r w:rsidRPr="004527F7">
        <w:t xml:space="preserve"> will interfere with the current communication, discuss a possible migration strategy and possible adjustments to the standard to make it more appropriate for maritime.</w:t>
      </w:r>
    </w:p>
    <w:p w14:paraId="490009DD" w14:textId="77777777" w:rsidR="008965DF" w:rsidRPr="004527F7" w:rsidRDefault="008965DF" w:rsidP="005479B4">
      <w:pPr>
        <w:keepNext/>
        <w:jc w:val="both"/>
        <w:rPr>
          <w:b/>
        </w:rPr>
      </w:pPr>
      <w:bookmarkStart w:id="509" w:name="_Toc32953544"/>
      <w:r w:rsidRPr="004527F7">
        <w:rPr>
          <w:b/>
        </w:rPr>
        <w:lastRenderedPageBreak/>
        <w:t>Setup</w:t>
      </w:r>
      <w:bookmarkEnd w:id="509"/>
    </w:p>
    <w:p w14:paraId="21873329" w14:textId="77777777" w:rsidR="008965DF" w:rsidRPr="004527F7" w:rsidRDefault="008965DF" w:rsidP="005479B4">
      <w:pPr>
        <w:pStyle w:val="Headingi"/>
        <w:jc w:val="both"/>
        <w:rPr>
          <w:b/>
          <w:bCs/>
        </w:rPr>
      </w:pPr>
      <w:bookmarkStart w:id="510" w:name="_Toc32953545"/>
      <w:r w:rsidRPr="004527F7">
        <w:rPr>
          <w:b/>
          <w:bCs/>
        </w:rPr>
        <w:t>Groups</w:t>
      </w:r>
      <w:bookmarkEnd w:id="510"/>
    </w:p>
    <w:p w14:paraId="5AC2777F" w14:textId="77777777" w:rsidR="008965DF" w:rsidRPr="004527F7" w:rsidRDefault="008965DF" w:rsidP="005479B4">
      <w:pPr>
        <w:jc w:val="both"/>
      </w:pPr>
      <w:r w:rsidRPr="004527F7">
        <w:t>Before the trial started two main groups were identified. One group of users that actively participated to the trial and one group observers that would be informed about the technology and developments.</w:t>
      </w:r>
    </w:p>
    <w:p w14:paraId="716F278A" w14:textId="77777777" w:rsidR="008965DF" w:rsidRPr="004527F7" w:rsidRDefault="008965DF" w:rsidP="005479B4">
      <w:pPr>
        <w:jc w:val="both"/>
      </w:pPr>
      <w:r w:rsidRPr="004527F7">
        <w:t xml:space="preserve">The group that actively participated to the trial were technicians, </w:t>
      </w:r>
      <w:proofErr w:type="spellStart"/>
      <w:r w:rsidRPr="004527F7">
        <w:t>VTS</w:t>
      </w:r>
      <w:proofErr w:type="spellEnd"/>
      <w:r w:rsidRPr="004527F7">
        <w:t xml:space="preserve"> operator, </w:t>
      </w:r>
      <w:proofErr w:type="gramStart"/>
      <w:r w:rsidRPr="004527F7">
        <w:t>skipper</w:t>
      </w:r>
      <w:proofErr w:type="gramEnd"/>
      <w:r w:rsidRPr="004527F7">
        <w:t xml:space="preserve"> and law enforcement agency for frequency (national ITU organisation). </w:t>
      </w:r>
    </w:p>
    <w:p w14:paraId="504CC242" w14:textId="68F161D3" w:rsidR="008965DF" w:rsidRPr="004527F7" w:rsidRDefault="008965DF" w:rsidP="005479B4">
      <w:pPr>
        <w:jc w:val="both"/>
      </w:pPr>
      <w:r w:rsidRPr="004527F7">
        <w:t xml:space="preserve">At first, the idea was to have a small group of observers for the trial. After defining this group, and sending out the invitation, there was a lot of additional interest. This group consists of policy makers, managers, </w:t>
      </w:r>
      <w:proofErr w:type="gramStart"/>
      <w:r w:rsidRPr="004527F7">
        <w:t>advisors</w:t>
      </w:r>
      <w:proofErr w:type="gramEnd"/>
      <w:r w:rsidRPr="004527F7">
        <w:t xml:space="preserve"> and technicians from different governmental and non-governmental organisations. In total, during the day, 40 people visited the trial.</w:t>
      </w:r>
    </w:p>
    <w:p w14:paraId="2BC531D3" w14:textId="77777777" w:rsidR="008965DF" w:rsidRPr="004527F7" w:rsidRDefault="008965DF" w:rsidP="005479B4">
      <w:pPr>
        <w:pStyle w:val="Headingi"/>
        <w:jc w:val="both"/>
        <w:rPr>
          <w:b/>
          <w:bCs/>
        </w:rPr>
      </w:pPr>
      <w:bookmarkStart w:id="511" w:name="_Toc32953546"/>
      <w:r w:rsidRPr="004527F7">
        <w:rPr>
          <w:b/>
          <w:bCs/>
        </w:rPr>
        <w:t>Area</w:t>
      </w:r>
      <w:bookmarkEnd w:id="511"/>
    </w:p>
    <w:p w14:paraId="471528F2" w14:textId="77777777" w:rsidR="008965DF" w:rsidRPr="004527F7" w:rsidRDefault="008965DF" w:rsidP="005479B4">
      <w:pPr>
        <w:jc w:val="both"/>
      </w:pPr>
      <w:r w:rsidRPr="004527F7">
        <w:t xml:space="preserve">During the planning of the trial a suitable area needed to be chosen. The Netherlands is very flat with almost no mountains, as a result radio signals carry far and will possibly interfere with other signals. Next to this, the complete area of the Netherlands has about 7500 ships sailing on a daily base where most are concentrated around the big ports like Port of Rotterdam. The Netherlands also </w:t>
      </w:r>
      <w:proofErr w:type="gramStart"/>
      <w:r w:rsidRPr="004527F7">
        <w:t>have</w:t>
      </w:r>
      <w:proofErr w:type="gramEnd"/>
      <w:r w:rsidRPr="004527F7">
        <w:t xml:space="preserve"> a lot of infrastructure such as locks and bridges where communication is needed.</w:t>
      </w:r>
    </w:p>
    <w:p w14:paraId="11D095B9" w14:textId="77777777" w:rsidR="008965DF" w:rsidRPr="004527F7" w:rsidRDefault="008965DF" w:rsidP="005479B4">
      <w:pPr>
        <w:jc w:val="both"/>
      </w:pPr>
      <w:proofErr w:type="gramStart"/>
      <w:r w:rsidRPr="004527F7">
        <w:t>So</w:t>
      </w:r>
      <w:proofErr w:type="gramEnd"/>
      <w:r w:rsidRPr="004527F7">
        <w:t xml:space="preserve"> an ideal place to test interference would be around the Port of Rotterdam.</w:t>
      </w:r>
    </w:p>
    <w:p w14:paraId="0A0C8A77" w14:textId="77777777" w:rsidR="008965DF" w:rsidRPr="004527F7" w:rsidRDefault="008965DF" w:rsidP="005479B4">
      <w:pPr>
        <w:pStyle w:val="Headingi"/>
        <w:jc w:val="both"/>
        <w:rPr>
          <w:b/>
          <w:bCs/>
        </w:rPr>
      </w:pPr>
      <w:bookmarkStart w:id="512" w:name="_Toc32953547"/>
      <w:r w:rsidRPr="004527F7">
        <w:rPr>
          <w:b/>
          <w:bCs/>
        </w:rPr>
        <w:t>Locations</w:t>
      </w:r>
      <w:bookmarkEnd w:id="512"/>
    </w:p>
    <w:p w14:paraId="1E28A9CF" w14:textId="77777777" w:rsidR="008965DF" w:rsidRPr="004527F7" w:rsidRDefault="008965DF" w:rsidP="005479B4">
      <w:pPr>
        <w:jc w:val="both"/>
      </w:pPr>
      <w:r w:rsidRPr="004527F7">
        <w:t xml:space="preserve">For the test, the Port of Rotterdam was contacted for their assistance and to use some of their assets and personnel. The Port of Rotterdam was willing to help us with this trial and offered a de-commissioned </w:t>
      </w:r>
      <w:proofErr w:type="spellStart"/>
      <w:r w:rsidRPr="004527F7">
        <w:t>VTS</w:t>
      </w:r>
      <w:proofErr w:type="spellEnd"/>
      <w:r w:rsidRPr="004527F7">
        <w:t xml:space="preserve"> centre in the middle of the city and one of their assistance vessels. </w:t>
      </w:r>
      <w:proofErr w:type="gramStart"/>
      <w:r w:rsidRPr="004527F7">
        <w:t>Also</w:t>
      </w:r>
      <w:proofErr w:type="gramEnd"/>
      <w:r w:rsidRPr="004527F7">
        <w:t xml:space="preserve"> they provided us with an experienced </w:t>
      </w:r>
      <w:proofErr w:type="spellStart"/>
      <w:r w:rsidRPr="004527F7">
        <w:t>VTS</w:t>
      </w:r>
      <w:proofErr w:type="spellEnd"/>
      <w:r w:rsidRPr="004527F7">
        <w:t xml:space="preserve"> operator and crew for the vessel. These employees of the Port of Rotterdam had been working for at least 30 years at the Port on the vessel or </w:t>
      </w:r>
      <w:proofErr w:type="spellStart"/>
      <w:r w:rsidRPr="004527F7">
        <w:t>VTS</w:t>
      </w:r>
      <w:proofErr w:type="spellEnd"/>
      <w:r w:rsidRPr="004527F7">
        <w:t xml:space="preserve"> centres.</w:t>
      </w:r>
    </w:p>
    <w:p w14:paraId="190734FB" w14:textId="77777777" w:rsidR="008965DF" w:rsidRPr="004527F7" w:rsidRDefault="008965DF" w:rsidP="005479B4">
      <w:r w:rsidRPr="004527F7">
        <w:t xml:space="preserve">The below figure shows the trial area, </w:t>
      </w:r>
      <w:proofErr w:type="spellStart"/>
      <w:r w:rsidRPr="004527F7">
        <w:t>VTS</w:t>
      </w:r>
      <w:proofErr w:type="spellEnd"/>
      <w:r w:rsidRPr="004527F7">
        <w:t xml:space="preserve"> centre, </w:t>
      </w:r>
      <w:proofErr w:type="gramStart"/>
      <w:r w:rsidRPr="004527F7">
        <w:t>vessel</w:t>
      </w:r>
      <w:proofErr w:type="gramEnd"/>
      <w:r w:rsidRPr="004527F7">
        <w:t xml:space="preserve"> and monitoring setup. </w:t>
      </w:r>
    </w:p>
    <w:p w14:paraId="44883F4D" w14:textId="77777777" w:rsidR="008965DF" w:rsidRPr="004527F7" w:rsidRDefault="008965DF" w:rsidP="005479B4">
      <w:pPr>
        <w:pStyle w:val="FigureNo"/>
        <w:spacing w:before="240"/>
      </w:pPr>
      <w:r w:rsidRPr="004527F7">
        <w:lastRenderedPageBreak/>
        <w:t>Figure 30</w:t>
      </w:r>
    </w:p>
    <w:p w14:paraId="39F136B4" w14:textId="77777777" w:rsidR="008965DF" w:rsidRPr="004527F7" w:rsidRDefault="008965DF" w:rsidP="005479B4">
      <w:pPr>
        <w:pStyle w:val="Figuretitle"/>
      </w:pPr>
      <w:r w:rsidRPr="004527F7">
        <w:t>Trial Area</w:t>
      </w:r>
    </w:p>
    <w:p w14:paraId="75CC6709" w14:textId="77777777" w:rsidR="008965DF" w:rsidRPr="004527F7" w:rsidRDefault="008965DF" w:rsidP="005479B4">
      <w:pPr>
        <w:pStyle w:val="Figure"/>
      </w:pPr>
      <w:r w:rsidRPr="004527F7">
        <w:drawing>
          <wp:inline distT="0" distB="0" distL="0" distR="0" wp14:anchorId="35C57DCB" wp14:editId="74779DA6">
            <wp:extent cx="5630946" cy="3448280"/>
            <wp:effectExtent l="0" t="0" r="8255" b="0"/>
            <wp:docPr id="30" name="Afbeelding 12" descr="C:\Users\gilsj03\AppData\Local\Microsoft\Windows\INetCache\Content.Word\trial ar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
                    <pic:cNvPicPr/>
                  </pic:nvPicPr>
                  <pic:blipFill>
                    <a:blip r:embed="rId57">
                      <a:extLst>
                        <a:ext uri="{28A0092B-C50C-407E-A947-70E740481C1C}">
                          <a14:useLocalDpi xmlns:a14="http://schemas.microsoft.com/office/drawing/2010/main" val="0"/>
                        </a:ext>
                      </a:extLst>
                    </a:blip>
                    <a:stretch>
                      <a:fillRect/>
                    </a:stretch>
                  </pic:blipFill>
                  <pic:spPr>
                    <a:xfrm>
                      <a:off x="0" y="0"/>
                      <a:ext cx="5640689" cy="3454246"/>
                    </a:xfrm>
                    <a:prstGeom prst="rect">
                      <a:avLst/>
                    </a:prstGeom>
                  </pic:spPr>
                </pic:pic>
              </a:graphicData>
            </a:graphic>
          </wp:inline>
        </w:drawing>
      </w:r>
    </w:p>
    <w:p w14:paraId="3D99C7B2" w14:textId="77777777" w:rsidR="008965DF" w:rsidRPr="004527F7" w:rsidRDefault="008965DF" w:rsidP="00723062">
      <w:pPr>
        <w:pStyle w:val="Normalaftertitle"/>
        <w:jc w:val="both"/>
      </w:pPr>
      <w:r w:rsidRPr="004527F7">
        <w:t xml:space="preserve">On the right side is the </w:t>
      </w:r>
      <w:proofErr w:type="spellStart"/>
      <w:r w:rsidRPr="004527F7">
        <w:t>VTS</w:t>
      </w:r>
      <w:proofErr w:type="spellEnd"/>
      <w:r w:rsidRPr="004527F7">
        <w:t xml:space="preserve"> centre where one of the antennas was placed on a height of 16 meter. The dots show how the vessel sailed and the time the vessel was on a specific location.</w:t>
      </w:r>
    </w:p>
    <w:p w14:paraId="4F8EC238" w14:textId="77777777" w:rsidR="008965DF" w:rsidRPr="004527F7" w:rsidRDefault="008965DF" w:rsidP="005479B4">
      <w:pPr>
        <w:pStyle w:val="FigureNo"/>
      </w:pPr>
      <w:r w:rsidRPr="004527F7">
        <w:t>Figure 31</w:t>
      </w:r>
    </w:p>
    <w:p w14:paraId="32BDADEB" w14:textId="77777777" w:rsidR="008965DF" w:rsidRPr="004527F7" w:rsidRDefault="008965DF" w:rsidP="005479B4">
      <w:pPr>
        <w:pStyle w:val="Figuretitle"/>
      </w:pPr>
      <w:r w:rsidRPr="004527F7">
        <w:t>Vessel traffic service centre in port of Rotterdam</w:t>
      </w:r>
    </w:p>
    <w:p w14:paraId="31C5E677" w14:textId="77777777" w:rsidR="008965DF" w:rsidRPr="004527F7" w:rsidRDefault="008965DF" w:rsidP="005479B4">
      <w:pPr>
        <w:pStyle w:val="Figure"/>
      </w:pPr>
      <w:r w:rsidRPr="004527F7">
        <w:drawing>
          <wp:inline distT="0" distB="0" distL="0" distR="0" wp14:anchorId="2BE7DF65" wp14:editId="7971E35B">
            <wp:extent cx="3207318" cy="2626394"/>
            <wp:effectExtent l="4445" t="0" r="0" b="0"/>
            <wp:docPr id="50" name="Afbeelding 2" descr="A picture containing text, sky&#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Afbeelding 2" descr="A picture containing text, sky&#10;&#10;Description automatically generated"/>
                    <pic:cNvPicPr/>
                  </pic:nvPicPr>
                  <pic:blipFill>
                    <a:blip r:embed="rId58" cstate="print">
                      <a:extLst>
                        <a:ext uri="{28A0092B-C50C-407E-A947-70E740481C1C}">
                          <a14:useLocalDpi xmlns:a14="http://schemas.microsoft.com/office/drawing/2010/main" val="0"/>
                        </a:ex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C1662968-0147-43B7-9273-6DFA6393E712}"/>
                        </a:ext>
                      </a:extLst>
                    </a:blip>
                    <a:srcRect/>
                    <a:stretch>
                      <a:fillRect/>
                    </a:stretch>
                  </pic:blipFill>
                  <pic:spPr>
                    <a:xfrm rot="5400000">
                      <a:off x="0" y="0"/>
                      <a:ext cx="3207318" cy="2626394"/>
                    </a:xfrm>
                    <a:prstGeom prst="rect">
                      <a:avLst/>
                    </a:prstGeom>
                  </pic:spPr>
                </pic:pic>
              </a:graphicData>
            </a:graphic>
          </wp:inline>
        </w:drawing>
      </w:r>
    </w:p>
    <w:p w14:paraId="102731C2" w14:textId="77777777" w:rsidR="008965DF" w:rsidRPr="004527F7" w:rsidRDefault="008965DF" w:rsidP="005479B4">
      <w:pPr>
        <w:pStyle w:val="FigureNo"/>
        <w:spacing w:before="360"/>
      </w:pPr>
      <w:r w:rsidRPr="004527F7">
        <w:lastRenderedPageBreak/>
        <w:t>Figure 32</w:t>
      </w:r>
    </w:p>
    <w:p w14:paraId="4AACA0BD" w14:textId="77777777" w:rsidR="008965DF" w:rsidRPr="004527F7" w:rsidRDefault="008965DF" w:rsidP="005479B4">
      <w:pPr>
        <w:pStyle w:val="Figuretitle"/>
      </w:pPr>
      <w:r w:rsidRPr="004527F7">
        <w:t xml:space="preserve">Vessel used </w:t>
      </w:r>
      <w:proofErr w:type="gramStart"/>
      <w:r w:rsidRPr="004527F7">
        <w:t>belonging</w:t>
      </w:r>
      <w:proofErr w:type="gramEnd"/>
      <w:r w:rsidRPr="004527F7">
        <w:t xml:space="preserve"> to the port of Rotterdam</w:t>
      </w:r>
    </w:p>
    <w:p w14:paraId="5B9F5484" w14:textId="77777777" w:rsidR="008965DF" w:rsidRPr="004527F7" w:rsidRDefault="008965DF" w:rsidP="005479B4">
      <w:pPr>
        <w:pStyle w:val="Figure"/>
      </w:pPr>
      <w:r w:rsidRPr="004527F7">
        <w:drawing>
          <wp:inline distT="0" distB="0" distL="0" distR="0" wp14:anchorId="212C06B5" wp14:editId="310A0FEB">
            <wp:extent cx="4895848" cy="1436370"/>
            <wp:effectExtent l="0" t="0" r="0" b="0"/>
            <wp:docPr id="51" name="Afbeelding 15" descr="A picture containing text, outdoo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fbeelding 15" descr="A picture containing text, outdoor, sign&#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4895848" cy="1436370"/>
                    </a:xfrm>
                    <a:prstGeom prst="rect">
                      <a:avLst/>
                    </a:prstGeom>
                  </pic:spPr>
                </pic:pic>
              </a:graphicData>
            </a:graphic>
          </wp:inline>
        </w:drawing>
      </w:r>
      <w:r w:rsidRPr="004527F7">
        <w:drawing>
          <wp:inline distT="0" distB="0" distL="0" distR="0" wp14:anchorId="6A116CC1" wp14:editId="398625C5">
            <wp:extent cx="4169664" cy="3123113"/>
            <wp:effectExtent l="0" t="0" r="2540" b="1270"/>
            <wp:docPr id="52" name="Afbeelding 14" descr="C:\Users\gilsj03\AppData\Local\Microsoft\Windows\INetCache\Content.Word\IMG_20191210_133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177149" cy="3128720"/>
                    </a:xfrm>
                    <a:prstGeom prst="rect">
                      <a:avLst/>
                    </a:prstGeom>
                  </pic:spPr>
                </pic:pic>
              </a:graphicData>
            </a:graphic>
          </wp:inline>
        </w:drawing>
      </w:r>
    </w:p>
    <w:p w14:paraId="0A7A2E56" w14:textId="77777777" w:rsidR="008965DF" w:rsidRPr="004527F7" w:rsidRDefault="008965DF" w:rsidP="005479B4">
      <w:pPr>
        <w:jc w:val="both"/>
      </w:pPr>
      <w:r w:rsidRPr="004527F7">
        <w:t>The monitoring setup/site of the ITU organisation (</w:t>
      </w:r>
      <w:proofErr w:type="spellStart"/>
      <w:r w:rsidRPr="004527F7">
        <w:t>Agentschap</w:t>
      </w:r>
      <w:proofErr w:type="spellEnd"/>
      <w:r w:rsidRPr="004527F7">
        <w:t xml:space="preserve"> Telecom).</w:t>
      </w:r>
    </w:p>
    <w:p w14:paraId="0C505FAE" w14:textId="77777777" w:rsidR="008965DF" w:rsidRPr="004527F7" w:rsidRDefault="008965DF" w:rsidP="005479B4">
      <w:pPr>
        <w:pStyle w:val="Headingb"/>
        <w:jc w:val="both"/>
      </w:pPr>
      <w:bookmarkStart w:id="513" w:name="_Toc32953548"/>
      <w:r w:rsidRPr="004527F7">
        <w:t xml:space="preserve">Used </w:t>
      </w:r>
      <w:proofErr w:type="gramStart"/>
      <w:r w:rsidRPr="004527F7">
        <w:t>hardware</w:t>
      </w:r>
      <w:bookmarkEnd w:id="513"/>
      <w:proofErr w:type="gramEnd"/>
    </w:p>
    <w:p w14:paraId="02733FCD" w14:textId="77777777" w:rsidR="008965DF" w:rsidRPr="004527F7" w:rsidRDefault="008965DF" w:rsidP="005479B4">
      <w:pPr>
        <w:jc w:val="both"/>
      </w:pPr>
      <w:r w:rsidRPr="004527F7">
        <w:t xml:space="preserve">The antenna installation on the ship was 0 dB omni-directional antenna (Procom </w:t>
      </w:r>
      <w:proofErr w:type="spellStart"/>
      <w:r w:rsidRPr="004527F7">
        <w:t>CXL2</w:t>
      </w:r>
      <w:proofErr w:type="spellEnd"/>
      <w:r w:rsidRPr="004527F7">
        <w:t xml:space="preserve">) with </w:t>
      </w:r>
      <w:proofErr w:type="gramStart"/>
      <w:r w:rsidRPr="004527F7">
        <w:t>6 meter</w:t>
      </w:r>
      <w:proofErr w:type="gramEnd"/>
      <w:r w:rsidRPr="004527F7">
        <w:t xml:space="preserve"> </w:t>
      </w:r>
      <w:proofErr w:type="spellStart"/>
      <w:r w:rsidRPr="004527F7">
        <w:t>RG214</w:t>
      </w:r>
      <w:proofErr w:type="spellEnd"/>
      <w:r w:rsidRPr="004527F7">
        <w:t xml:space="preserve"> coax cable.</w:t>
      </w:r>
    </w:p>
    <w:p w14:paraId="1A6347AF" w14:textId="77777777" w:rsidR="008965DF" w:rsidRPr="004527F7" w:rsidRDefault="008965DF" w:rsidP="005479B4">
      <w:pPr>
        <w:jc w:val="both"/>
      </w:pPr>
      <w:r w:rsidRPr="004527F7">
        <w:t xml:space="preserve">The antenna installation on the </w:t>
      </w:r>
      <w:proofErr w:type="spellStart"/>
      <w:r w:rsidRPr="004527F7">
        <w:t>VTS</w:t>
      </w:r>
      <w:proofErr w:type="spellEnd"/>
      <w:r w:rsidRPr="004527F7">
        <w:t xml:space="preserve"> centre was a 0 dB omni-directional antenna (Procom </w:t>
      </w:r>
      <w:proofErr w:type="spellStart"/>
      <w:r w:rsidRPr="004527F7">
        <w:t>CXL2</w:t>
      </w:r>
      <w:proofErr w:type="spellEnd"/>
      <w:r w:rsidRPr="004527F7">
        <w:t xml:space="preserve">) with a </w:t>
      </w:r>
      <w:proofErr w:type="gramStart"/>
      <w:r w:rsidRPr="004527F7">
        <w:t>15 meter</w:t>
      </w:r>
      <w:proofErr w:type="gramEnd"/>
      <w:r w:rsidRPr="004527F7">
        <w:t xml:space="preserve"> </w:t>
      </w:r>
      <w:proofErr w:type="spellStart"/>
      <w:r w:rsidRPr="004527F7">
        <w:t>RG213</w:t>
      </w:r>
      <w:proofErr w:type="spellEnd"/>
      <w:r w:rsidRPr="004527F7">
        <w:t xml:space="preserve"> and 5 meter </w:t>
      </w:r>
      <w:proofErr w:type="spellStart"/>
      <w:r w:rsidRPr="004527F7">
        <w:t>Ecoflex</w:t>
      </w:r>
      <w:proofErr w:type="spellEnd"/>
      <w:r w:rsidRPr="004527F7">
        <w:t xml:space="preserve"> coax cable between the two cables was a lightning security.</w:t>
      </w:r>
    </w:p>
    <w:p w14:paraId="6DC1BE7E" w14:textId="77777777" w:rsidR="008965DF" w:rsidRPr="004527F7" w:rsidRDefault="008965DF" w:rsidP="005479B4">
      <w:pPr>
        <w:jc w:val="both"/>
      </w:pPr>
      <w:r w:rsidRPr="004527F7">
        <w:t>During the test the following equipment was used:</w:t>
      </w:r>
    </w:p>
    <w:p w14:paraId="3CB5E847" w14:textId="77777777" w:rsidR="008965DF" w:rsidRPr="00601A17" w:rsidRDefault="008965DF" w:rsidP="005479B4">
      <w:pPr>
        <w:pStyle w:val="enumlev1"/>
      </w:pPr>
      <w:r>
        <w:tab/>
      </w:r>
      <w:r w:rsidRPr="00601A17">
        <w:t xml:space="preserve">Mobile station Kenwood </w:t>
      </w:r>
      <w:proofErr w:type="spellStart"/>
      <w:r w:rsidRPr="00601A17">
        <w:t>NEXEDGE</w:t>
      </w:r>
      <w:proofErr w:type="spellEnd"/>
      <w:r w:rsidRPr="00601A17">
        <w:t xml:space="preserve"> </w:t>
      </w:r>
      <w:proofErr w:type="spellStart"/>
      <w:r w:rsidRPr="00601A17">
        <w:t>NX720</w:t>
      </w:r>
      <w:proofErr w:type="spellEnd"/>
      <w:r w:rsidRPr="00601A17">
        <w:t xml:space="preserve"> (</w:t>
      </w:r>
      <w:proofErr w:type="spellStart"/>
      <w:r w:rsidRPr="00601A17">
        <w:t>VTS</w:t>
      </w:r>
      <w:proofErr w:type="spellEnd"/>
      <w:r w:rsidRPr="00601A17">
        <w:t xml:space="preserve"> centre)</w:t>
      </w:r>
    </w:p>
    <w:p w14:paraId="299CB30D" w14:textId="77777777" w:rsidR="008965DF" w:rsidRPr="00601A17" w:rsidRDefault="008965DF" w:rsidP="005479B4">
      <w:pPr>
        <w:pStyle w:val="enumlev1"/>
      </w:pPr>
      <w:r>
        <w:tab/>
      </w:r>
      <w:r w:rsidRPr="00601A17">
        <w:t xml:space="preserve">Mobile station </w:t>
      </w:r>
      <w:proofErr w:type="spellStart"/>
      <w:r w:rsidRPr="00601A17">
        <w:t>Icom</w:t>
      </w:r>
      <w:proofErr w:type="spellEnd"/>
      <w:r w:rsidRPr="00601A17">
        <w:t xml:space="preserve"> IC-</w:t>
      </w:r>
      <w:proofErr w:type="spellStart"/>
      <w:r w:rsidRPr="00601A17">
        <w:t>F5400DP</w:t>
      </w:r>
      <w:proofErr w:type="spellEnd"/>
      <w:r w:rsidRPr="00601A17">
        <w:t xml:space="preserve"> (ship)</w:t>
      </w:r>
    </w:p>
    <w:p w14:paraId="7B8DC998" w14:textId="77777777" w:rsidR="008965DF" w:rsidRPr="00601A17" w:rsidRDefault="008965DF" w:rsidP="005479B4">
      <w:pPr>
        <w:pStyle w:val="enumlev1"/>
      </w:pPr>
      <w:r>
        <w:tab/>
      </w:r>
      <w:r w:rsidRPr="00601A17">
        <w:t xml:space="preserve">Portable Kenwood </w:t>
      </w:r>
      <w:proofErr w:type="spellStart"/>
      <w:r w:rsidRPr="00601A17">
        <w:t>NX220</w:t>
      </w:r>
      <w:proofErr w:type="spellEnd"/>
    </w:p>
    <w:p w14:paraId="097BBE30" w14:textId="77777777" w:rsidR="008965DF" w:rsidRPr="004527F7" w:rsidRDefault="008965DF" w:rsidP="005479B4">
      <w:pPr>
        <w:pStyle w:val="enumlev1"/>
      </w:pPr>
      <w:r>
        <w:tab/>
      </w:r>
      <w:r w:rsidRPr="00601A17">
        <w:t>Portable</w:t>
      </w:r>
      <w:r w:rsidRPr="004527F7">
        <w:t xml:space="preserve"> </w:t>
      </w:r>
      <w:proofErr w:type="spellStart"/>
      <w:r w:rsidRPr="004527F7">
        <w:t>Icom</w:t>
      </w:r>
      <w:proofErr w:type="spellEnd"/>
      <w:r w:rsidRPr="004527F7">
        <w:t xml:space="preserve"> IC-</w:t>
      </w:r>
      <w:proofErr w:type="spellStart"/>
      <w:r w:rsidRPr="004527F7">
        <w:t>F3400DPT</w:t>
      </w:r>
      <w:proofErr w:type="spellEnd"/>
      <w:r w:rsidRPr="004527F7">
        <w:t>.</w:t>
      </w:r>
    </w:p>
    <w:p w14:paraId="6B3BF58D" w14:textId="77777777" w:rsidR="008965DF" w:rsidRPr="004527F7" w:rsidRDefault="008965DF" w:rsidP="005479B4">
      <w:r w:rsidRPr="004527F7">
        <w:t>The transmit power measurements at the connector of the station were:</w:t>
      </w:r>
    </w:p>
    <w:p w14:paraId="76481250" w14:textId="77777777" w:rsidR="008965DF" w:rsidRPr="004527F7" w:rsidRDefault="008965DF" w:rsidP="005479B4">
      <w:pPr>
        <w:pStyle w:val="enumlev1"/>
        <w:jc w:val="both"/>
      </w:pPr>
      <w:r>
        <w:tab/>
      </w:r>
      <w:r w:rsidRPr="004527F7">
        <w:t xml:space="preserve">43 dBm and 30 dBm (Kenwood </w:t>
      </w:r>
      <w:proofErr w:type="spellStart"/>
      <w:r w:rsidRPr="004527F7">
        <w:t>NEXEDGE</w:t>
      </w:r>
      <w:proofErr w:type="spellEnd"/>
      <w:r w:rsidRPr="004527F7">
        <w:t xml:space="preserve"> </w:t>
      </w:r>
      <w:proofErr w:type="spellStart"/>
      <w:r w:rsidRPr="004527F7">
        <w:t>NX720</w:t>
      </w:r>
      <w:proofErr w:type="spellEnd"/>
      <w:r w:rsidRPr="004527F7">
        <w:t>)</w:t>
      </w:r>
    </w:p>
    <w:p w14:paraId="45F37D13" w14:textId="0F42C8AD" w:rsidR="008965DF" w:rsidRPr="004527F7" w:rsidRDefault="008965DF" w:rsidP="005479B4">
      <w:pPr>
        <w:pStyle w:val="enumlev1"/>
        <w:jc w:val="both"/>
      </w:pPr>
      <w:r>
        <w:tab/>
      </w:r>
      <w:r w:rsidRPr="004527F7">
        <w:t>43 dBm, 39 dBm and 36 dBm. (</w:t>
      </w:r>
      <w:proofErr w:type="spellStart"/>
      <w:r w:rsidRPr="004527F7">
        <w:t>Icom</w:t>
      </w:r>
      <w:proofErr w:type="spellEnd"/>
      <w:r w:rsidRPr="004527F7">
        <w:t xml:space="preserve"> IC-</w:t>
      </w:r>
      <w:proofErr w:type="spellStart"/>
      <w:r w:rsidRPr="004527F7">
        <w:t>F5400D</w:t>
      </w:r>
      <w:proofErr w:type="spellEnd"/>
      <w:r w:rsidRPr="004527F7">
        <w:t>).</w:t>
      </w:r>
    </w:p>
    <w:p w14:paraId="29121F0A" w14:textId="77777777" w:rsidR="008965DF" w:rsidRPr="004527F7" w:rsidRDefault="008965DF" w:rsidP="005479B4">
      <w:pPr>
        <w:pStyle w:val="FigureNo"/>
      </w:pPr>
      <w:r w:rsidRPr="004527F7">
        <w:lastRenderedPageBreak/>
        <w:t>Figure 33</w:t>
      </w:r>
    </w:p>
    <w:p w14:paraId="373D9401" w14:textId="77777777" w:rsidR="008965DF" w:rsidRPr="004527F7" w:rsidRDefault="008965DF" w:rsidP="005479B4">
      <w:pPr>
        <w:pStyle w:val="Figuretitle"/>
      </w:pPr>
      <w:r w:rsidRPr="004527F7">
        <w:t>Pictures of the equipment</w:t>
      </w:r>
    </w:p>
    <w:p w14:paraId="5063CE3E" w14:textId="77777777" w:rsidR="008965DF" w:rsidRPr="004527F7" w:rsidRDefault="008965DF" w:rsidP="005479B4">
      <w:pPr>
        <w:pStyle w:val="Figure"/>
      </w:pPr>
      <w:r w:rsidRPr="004527F7">
        <w:drawing>
          <wp:inline distT="0" distB="0" distL="0" distR="0" wp14:anchorId="6A63C17E" wp14:editId="1002F131">
            <wp:extent cx="4896000" cy="1674000"/>
            <wp:effectExtent l="0" t="0" r="0" b="2540"/>
            <wp:docPr id="53" name="Afbeelding 17"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fbeelding 17" descr="A picture containing text, electronics&#10;&#10;Description automatically generated"/>
                    <pic:cNvPicPr/>
                  </pic:nvPicPr>
                  <pic:blipFill>
                    <a:blip r:embed="rId61">
                      <a:extLst>
                        <a:ext uri="{28A0092B-C50C-407E-A947-70E740481C1C}">
                          <a14:useLocalDpi xmlns:a14="http://schemas.microsoft.com/office/drawing/2010/main" val="0"/>
                        </a:ext>
                      </a:extLst>
                    </a:blip>
                    <a:stretch>
                      <a:fillRect/>
                    </a:stretch>
                  </pic:blipFill>
                  <pic:spPr>
                    <a:xfrm>
                      <a:off x="0" y="0"/>
                      <a:ext cx="4896000" cy="1674000"/>
                    </a:xfrm>
                    <a:prstGeom prst="rect">
                      <a:avLst/>
                    </a:prstGeom>
                  </pic:spPr>
                </pic:pic>
              </a:graphicData>
            </a:graphic>
          </wp:inline>
        </w:drawing>
      </w:r>
    </w:p>
    <w:p w14:paraId="1FEBFF3C" w14:textId="77777777" w:rsidR="008965DF" w:rsidRPr="004527F7" w:rsidRDefault="008965DF" w:rsidP="005479B4">
      <w:pPr>
        <w:pStyle w:val="Headingb"/>
        <w:jc w:val="both"/>
      </w:pPr>
      <w:bookmarkStart w:id="514" w:name="_Toc32953549"/>
      <w:r w:rsidRPr="004527F7">
        <w:t xml:space="preserve">Used </w:t>
      </w:r>
      <w:proofErr w:type="gramStart"/>
      <w:r w:rsidRPr="004527F7">
        <w:t>frequencies</w:t>
      </w:r>
      <w:bookmarkEnd w:id="514"/>
      <w:proofErr w:type="gramEnd"/>
    </w:p>
    <w:p w14:paraId="3BAB6B0D" w14:textId="77777777" w:rsidR="008965DF" w:rsidRPr="004527F7" w:rsidRDefault="008965DF" w:rsidP="005479B4">
      <w:pPr>
        <w:jc w:val="both"/>
      </w:pPr>
      <w:r w:rsidRPr="004527F7">
        <w:t xml:space="preserve">A trial license for the period from the 1 December 2019 till the end of 1 July 2020 was obtained. This was done so more trials could take place. Next to this it would provide the opportunity to give different users and interested people to hear and experience the quality of voice and use of the equipment. Plans were made to give participants of the </w:t>
      </w:r>
      <w:proofErr w:type="spellStart"/>
      <w:r w:rsidRPr="004527F7">
        <w:t>VTS</w:t>
      </w:r>
      <w:proofErr w:type="spellEnd"/>
      <w:r w:rsidRPr="004527F7">
        <w:t>-ENAV Symposium (25-29 May 2020) a chance to experience the digitisation of VHF radio (</w:t>
      </w:r>
      <w:proofErr w:type="spellStart"/>
      <w:r w:rsidRPr="004527F7">
        <w:t>dPMR</w:t>
      </w:r>
      <w:proofErr w:type="spellEnd"/>
      <w:r w:rsidRPr="004527F7">
        <w:t>).</w:t>
      </w:r>
    </w:p>
    <w:p w14:paraId="3A36ABCA" w14:textId="77777777" w:rsidR="008965DF" w:rsidRPr="004527F7" w:rsidRDefault="008965DF" w:rsidP="005479B4">
      <w:pPr>
        <w:jc w:val="both"/>
      </w:pPr>
      <w:r w:rsidRPr="004527F7">
        <w:t xml:space="preserve">Although a license has been received to use all maritime frequencies, the test was made on frequencies used by Rijkswaterstaat only, so as not to affect the normal port operations. </w:t>
      </w:r>
    </w:p>
    <w:p w14:paraId="5E692498" w14:textId="77777777" w:rsidR="008965DF" w:rsidRPr="004527F7" w:rsidRDefault="008965DF" w:rsidP="005479B4">
      <w:pPr>
        <w:pStyle w:val="FigureNo"/>
      </w:pPr>
      <w:r w:rsidRPr="004527F7">
        <w:t>Figure 34</w:t>
      </w:r>
    </w:p>
    <w:p w14:paraId="02ADCE9D" w14:textId="77777777" w:rsidR="008965DF" w:rsidRPr="004527F7" w:rsidRDefault="008965DF" w:rsidP="005479B4">
      <w:pPr>
        <w:pStyle w:val="Figuretitle"/>
      </w:pPr>
      <w:r w:rsidRPr="004527F7">
        <w:t xml:space="preserve">Rijkswaterstaat frequencies used in the </w:t>
      </w:r>
      <w:proofErr w:type="gramStart"/>
      <w:r w:rsidRPr="004527F7">
        <w:t>trial</w:t>
      </w:r>
      <w:proofErr w:type="gramEnd"/>
    </w:p>
    <w:p w14:paraId="60DC0605" w14:textId="77777777" w:rsidR="008965DF" w:rsidRPr="004527F7" w:rsidRDefault="008965DF" w:rsidP="005479B4">
      <w:pPr>
        <w:pStyle w:val="Figure"/>
      </w:pPr>
      <w:r w:rsidRPr="004527F7">
        <w:drawing>
          <wp:inline distT="0" distB="0" distL="0" distR="0" wp14:anchorId="5BEBA649" wp14:editId="7A573547">
            <wp:extent cx="4512945" cy="1061720"/>
            <wp:effectExtent l="0" t="0" r="1905" b="5080"/>
            <wp:docPr id="54" name="Afbeelding 2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fbeelding 22" descr="A screenshot of a computer&#10;&#10;Description automatically generated with medium confidence"/>
                    <pic:cNvPicPr/>
                  </pic:nvPicPr>
                  <pic:blipFill>
                    <a:blip r:embed="rId62">
                      <a:extLst>
                        <a:ext uri="{28A0092B-C50C-407E-A947-70E740481C1C}">
                          <a14:useLocalDpi xmlns:a14="http://schemas.microsoft.com/office/drawing/2010/main" val="0"/>
                        </a:ext>
                      </a:extLst>
                    </a:blip>
                    <a:stretch>
                      <a:fillRect/>
                    </a:stretch>
                  </pic:blipFill>
                  <pic:spPr>
                    <a:xfrm>
                      <a:off x="0" y="0"/>
                      <a:ext cx="4512945" cy="1061720"/>
                    </a:xfrm>
                    <a:prstGeom prst="rect">
                      <a:avLst/>
                    </a:prstGeom>
                  </pic:spPr>
                </pic:pic>
              </a:graphicData>
            </a:graphic>
          </wp:inline>
        </w:drawing>
      </w:r>
    </w:p>
    <w:p w14:paraId="73DFD55E" w14:textId="77777777" w:rsidR="008965DF" w:rsidRPr="004527F7" w:rsidRDefault="008965DF" w:rsidP="005479B4">
      <w:pPr>
        <w:pStyle w:val="Headingb"/>
        <w:jc w:val="both"/>
      </w:pPr>
      <w:bookmarkStart w:id="515" w:name="_Toc32953550"/>
      <w:r w:rsidRPr="004527F7">
        <w:t>Considerations</w:t>
      </w:r>
      <w:bookmarkEnd w:id="515"/>
    </w:p>
    <w:p w14:paraId="6D096909" w14:textId="77777777" w:rsidR="008965DF" w:rsidRPr="004527F7" w:rsidRDefault="008965DF" w:rsidP="005479B4">
      <w:pPr>
        <w:pStyle w:val="Headingi"/>
        <w:jc w:val="both"/>
        <w:rPr>
          <w:b/>
          <w:bCs/>
        </w:rPr>
      </w:pPr>
      <w:bookmarkStart w:id="516" w:name="_Toc32953551"/>
      <w:r w:rsidRPr="004527F7">
        <w:rPr>
          <w:b/>
          <w:bCs/>
        </w:rPr>
        <w:t>IALA</w:t>
      </w:r>
      <w:bookmarkEnd w:id="516"/>
    </w:p>
    <w:p w14:paraId="1D0F8212" w14:textId="77777777" w:rsidR="008965DF" w:rsidRPr="004527F7" w:rsidRDefault="008965DF" w:rsidP="005479B4">
      <w:pPr>
        <w:jc w:val="both"/>
      </w:pPr>
      <w:r w:rsidRPr="004527F7">
        <w:t xml:space="preserve">That any evaluated technologies have a clear migration path from the current analogue voice services to the new digital voice services by allowing both the digital and analogue services to co-exist in the same transceiver for the duration of the entire migration period. This could extend to using the same antenna and other existing physical installation </w:t>
      </w:r>
      <w:proofErr w:type="gramStart"/>
      <w:r w:rsidRPr="004527F7">
        <w:t>hardware;</w:t>
      </w:r>
      <w:proofErr w:type="gramEnd"/>
    </w:p>
    <w:p w14:paraId="76FDB37E" w14:textId="77777777" w:rsidR="008965DF" w:rsidRPr="004527F7" w:rsidRDefault="008965DF" w:rsidP="005479B4">
      <w:pPr>
        <w:jc w:val="both"/>
      </w:pPr>
      <w:r w:rsidRPr="004527F7">
        <w:t xml:space="preserve">The channel efficiency should be a high priority, by allowing four (4) or more digital voice channels for each 25 kHz maritime VHF voice </w:t>
      </w:r>
      <w:proofErr w:type="gramStart"/>
      <w:r w:rsidRPr="004527F7">
        <w:t>channel;</w:t>
      </w:r>
      <w:proofErr w:type="gramEnd"/>
      <w:r w:rsidRPr="004527F7">
        <w:t xml:space="preserve"> </w:t>
      </w:r>
    </w:p>
    <w:p w14:paraId="7DDBE97F" w14:textId="77777777" w:rsidR="008965DF" w:rsidRPr="004527F7" w:rsidRDefault="008965DF" w:rsidP="005479B4">
      <w:pPr>
        <w:jc w:val="both"/>
      </w:pPr>
      <w:r w:rsidRPr="004527F7">
        <w:t xml:space="preserve">The digital service includes the capability of transmitting the location of the radio for the entire duration of the digital voice </w:t>
      </w:r>
      <w:proofErr w:type="gramStart"/>
      <w:r w:rsidRPr="004527F7">
        <w:t>conversation;</w:t>
      </w:r>
      <w:proofErr w:type="gramEnd"/>
    </w:p>
    <w:p w14:paraId="7899AFBC" w14:textId="77777777" w:rsidR="008965DF" w:rsidRPr="004527F7" w:rsidRDefault="008965DF" w:rsidP="005479B4">
      <w:pPr>
        <w:jc w:val="both"/>
      </w:pPr>
      <w:r w:rsidRPr="004527F7">
        <w:t xml:space="preserve">The digital service allows a Short Message Service (SMS) without the need to set up a digital or other voice </w:t>
      </w:r>
      <w:proofErr w:type="gramStart"/>
      <w:r w:rsidRPr="004527F7">
        <w:t>call;</w:t>
      </w:r>
      <w:proofErr w:type="gramEnd"/>
      <w:r w:rsidRPr="004527F7">
        <w:t xml:space="preserve"> </w:t>
      </w:r>
    </w:p>
    <w:p w14:paraId="3AF7B037" w14:textId="77777777" w:rsidR="008965DF" w:rsidRPr="004527F7" w:rsidRDefault="008965DF" w:rsidP="005479B4">
      <w:pPr>
        <w:jc w:val="both"/>
      </w:pPr>
      <w:r w:rsidRPr="004527F7">
        <w:t xml:space="preserve">The digital voice quality be </w:t>
      </w:r>
      <w:proofErr w:type="gramStart"/>
      <w:r w:rsidRPr="004527F7">
        <w:t>similar to</w:t>
      </w:r>
      <w:proofErr w:type="gramEnd"/>
      <w:r w:rsidRPr="004527F7">
        <w:t>, or better than, the analogue voice service, especially using weaker radio signals at the extent of the radio coverage.</w:t>
      </w:r>
    </w:p>
    <w:p w14:paraId="4B2FFDA1" w14:textId="77777777" w:rsidR="008965DF" w:rsidRPr="004527F7" w:rsidRDefault="008965DF" w:rsidP="005479B4">
      <w:pPr>
        <w:pStyle w:val="Headingi"/>
        <w:jc w:val="both"/>
        <w:rPr>
          <w:b/>
          <w:bCs/>
        </w:rPr>
      </w:pPr>
      <w:bookmarkStart w:id="517" w:name="_Toc32953552"/>
      <w:r w:rsidRPr="004527F7">
        <w:rPr>
          <w:b/>
          <w:bCs/>
        </w:rPr>
        <w:lastRenderedPageBreak/>
        <w:t>Before trial</w:t>
      </w:r>
      <w:bookmarkEnd w:id="517"/>
    </w:p>
    <w:p w14:paraId="0B21E68E" w14:textId="77777777" w:rsidR="008965DF" w:rsidRPr="004527F7" w:rsidRDefault="008965DF" w:rsidP="005479B4">
      <w:pPr>
        <w:jc w:val="both"/>
      </w:pPr>
      <w:r w:rsidRPr="004527F7">
        <w:t xml:space="preserve">That the candidate technologies are easy to use by the users and limit the possibility of the users to make </w:t>
      </w:r>
      <w:proofErr w:type="gramStart"/>
      <w:r w:rsidRPr="004527F7">
        <w:t>mistakes;</w:t>
      </w:r>
      <w:proofErr w:type="gramEnd"/>
    </w:p>
    <w:p w14:paraId="2E9679A1" w14:textId="77777777" w:rsidR="008965DF" w:rsidRPr="004527F7" w:rsidRDefault="008965DF" w:rsidP="005479B4">
      <w:pPr>
        <w:jc w:val="both"/>
      </w:pPr>
      <w:r w:rsidRPr="004527F7">
        <w:t>That the candidate technology is independent of other (supporting) technology (like GPS) and manufacturer (no vendor lock</w:t>
      </w:r>
      <w:proofErr w:type="gramStart"/>
      <w:r w:rsidRPr="004527F7">
        <w:t>);</w:t>
      </w:r>
      <w:proofErr w:type="gramEnd"/>
    </w:p>
    <w:p w14:paraId="5DC4D720" w14:textId="77777777" w:rsidR="008965DF" w:rsidRPr="004527F7" w:rsidRDefault="008965DF" w:rsidP="005479B4">
      <w:pPr>
        <w:pStyle w:val="enumlev1"/>
        <w:jc w:val="both"/>
      </w:pPr>
      <w:r w:rsidRPr="004527F7">
        <w:t>Support the current functionality of VHF radio (DSC / ATIS</w:t>
      </w:r>
      <w:proofErr w:type="gramStart"/>
      <w:r w:rsidRPr="004527F7">
        <w:t>);</w:t>
      </w:r>
      <w:proofErr w:type="gramEnd"/>
    </w:p>
    <w:p w14:paraId="637DC4F5" w14:textId="77777777" w:rsidR="008965DF" w:rsidRPr="004527F7" w:rsidRDefault="008965DF" w:rsidP="005479B4">
      <w:pPr>
        <w:pStyle w:val="enumlev1"/>
        <w:jc w:val="both"/>
      </w:pPr>
      <w:r w:rsidRPr="004527F7">
        <w:t xml:space="preserve">Costs of the equipment is around the same as </w:t>
      </w:r>
      <w:proofErr w:type="gramStart"/>
      <w:r w:rsidRPr="004527F7">
        <w:t>current;</w:t>
      </w:r>
      <w:proofErr w:type="gramEnd"/>
    </w:p>
    <w:p w14:paraId="6AF9DF24" w14:textId="77777777" w:rsidR="008965DF" w:rsidRPr="004527F7" w:rsidRDefault="008965DF" w:rsidP="005479B4">
      <w:pPr>
        <w:pStyle w:val="enumlev1"/>
        <w:jc w:val="both"/>
      </w:pPr>
      <w:r w:rsidRPr="004527F7">
        <w:t xml:space="preserve">Impact on current regulations is minimal (RR Appendix </w:t>
      </w:r>
      <w:r w:rsidRPr="004527F7">
        <w:rPr>
          <w:b/>
          <w:bCs/>
        </w:rPr>
        <w:t>18</w:t>
      </w:r>
      <w:r w:rsidRPr="004527F7">
        <w:t>) [42</w:t>
      </w:r>
      <w:proofErr w:type="gramStart"/>
      <w:r w:rsidRPr="004527F7">
        <w:t>];</w:t>
      </w:r>
      <w:proofErr w:type="gramEnd"/>
    </w:p>
    <w:p w14:paraId="0EF256C0" w14:textId="77777777" w:rsidR="008965DF" w:rsidRPr="004527F7" w:rsidRDefault="008965DF" w:rsidP="005479B4">
      <w:pPr>
        <w:pStyle w:val="enumlev1"/>
        <w:jc w:val="both"/>
      </w:pPr>
      <w:r w:rsidRPr="004527F7">
        <w:t xml:space="preserve">The candidate technology, with most of the requested functionality, should already be </w:t>
      </w:r>
      <w:proofErr w:type="gramStart"/>
      <w:r w:rsidRPr="004527F7">
        <w:t>available;</w:t>
      </w:r>
      <w:proofErr w:type="gramEnd"/>
    </w:p>
    <w:p w14:paraId="01F6C22B" w14:textId="77777777" w:rsidR="008965DF" w:rsidRPr="004527F7" w:rsidRDefault="008965DF" w:rsidP="005479B4">
      <w:pPr>
        <w:pStyle w:val="enumlev1"/>
        <w:jc w:val="both"/>
      </w:pPr>
      <w:r w:rsidRPr="004527F7">
        <w:t>The candidate technology should be future-</w:t>
      </w:r>
      <w:proofErr w:type="gramStart"/>
      <w:r w:rsidRPr="004527F7">
        <w:t>proof;</w:t>
      </w:r>
      <w:proofErr w:type="gramEnd"/>
    </w:p>
    <w:p w14:paraId="7283AADC" w14:textId="77777777" w:rsidR="008965DF" w:rsidRPr="004527F7" w:rsidRDefault="008965DF" w:rsidP="005479B4">
      <w:pPr>
        <w:pStyle w:val="enumlev1"/>
        <w:jc w:val="both"/>
      </w:pPr>
      <w:r w:rsidRPr="004527F7">
        <w:t xml:space="preserve">Could support (Cyber) security for instance to check your own </w:t>
      </w:r>
      <w:proofErr w:type="gramStart"/>
      <w:r w:rsidRPr="004527F7">
        <w:t>transmissions;</w:t>
      </w:r>
      <w:proofErr w:type="gramEnd"/>
    </w:p>
    <w:p w14:paraId="403E9F74" w14:textId="77777777" w:rsidR="008965DF" w:rsidRPr="004527F7" w:rsidRDefault="008965DF" w:rsidP="005479B4">
      <w:pPr>
        <w:pStyle w:val="enumlev1"/>
        <w:jc w:val="both"/>
      </w:pPr>
      <w:r w:rsidRPr="004527F7">
        <w:t xml:space="preserve">Support of Smart Shipping, for instance sending small data packets with the intentions of the </w:t>
      </w:r>
      <w:proofErr w:type="gramStart"/>
      <w:r w:rsidRPr="004527F7">
        <w:t>ship;</w:t>
      </w:r>
      <w:proofErr w:type="gramEnd"/>
    </w:p>
    <w:p w14:paraId="3D77F457" w14:textId="77777777" w:rsidR="008965DF" w:rsidRPr="004527F7" w:rsidRDefault="008965DF" w:rsidP="005479B4">
      <w:pPr>
        <w:pStyle w:val="enumlev1"/>
        <w:jc w:val="both"/>
      </w:pPr>
      <w:proofErr w:type="gramStart"/>
      <w:r w:rsidRPr="004527F7">
        <w:t>Harmonised;</w:t>
      </w:r>
      <w:proofErr w:type="gramEnd"/>
    </w:p>
    <w:p w14:paraId="3DE58738" w14:textId="77777777" w:rsidR="008965DF" w:rsidRPr="004527F7" w:rsidRDefault="008965DF" w:rsidP="005479B4">
      <w:pPr>
        <w:pStyle w:val="enumlev1"/>
        <w:jc w:val="both"/>
      </w:pPr>
      <w:r w:rsidRPr="004527F7">
        <w:t>Should be implemented using open standards.</w:t>
      </w:r>
    </w:p>
    <w:p w14:paraId="2981527A" w14:textId="77777777" w:rsidR="008965DF" w:rsidRPr="004527F7" w:rsidRDefault="008965DF" w:rsidP="005479B4">
      <w:pPr>
        <w:pStyle w:val="Headingi"/>
        <w:jc w:val="both"/>
        <w:rPr>
          <w:b/>
          <w:bCs/>
        </w:rPr>
      </w:pPr>
      <w:bookmarkStart w:id="518" w:name="_Toc32953553"/>
      <w:r w:rsidRPr="004527F7">
        <w:rPr>
          <w:b/>
          <w:bCs/>
        </w:rPr>
        <w:t>Results</w:t>
      </w:r>
      <w:bookmarkEnd w:id="518"/>
    </w:p>
    <w:p w14:paraId="6145D1B5" w14:textId="77777777" w:rsidR="008965DF" w:rsidRPr="004527F7" w:rsidRDefault="008965DF" w:rsidP="005479B4">
      <w:pPr>
        <w:pStyle w:val="Headingi"/>
        <w:jc w:val="both"/>
        <w:rPr>
          <w:b/>
          <w:bCs/>
          <w:u w:val="single"/>
        </w:rPr>
      </w:pPr>
      <w:bookmarkStart w:id="519" w:name="_Toc32953554"/>
      <w:r w:rsidRPr="004527F7">
        <w:rPr>
          <w:b/>
          <w:bCs/>
          <w:u w:val="single"/>
        </w:rPr>
        <w:t xml:space="preserve">Start </w:t>
      </w:r>
      <w:proofErr w:type="gramStart"/>
      <w:r w:rsidRPr="004527F7">
        <w:rPr>
          <w:b/>
          <w:bCs/>
          <w:u w:val="single"/>
        </w:rPr>
        <w:t>trial</w:t>
      </w:r>
      <w:bookmarkEnd w:id="519"/>
      <w:proofErr w:type="gramEnd"/>
    </w:p>
    <w:p w14:paraId="4E8B0038" w14:textId="77777777" w:rsidR="008965DF" w:rsidRPr="004527F7" w:rsidRDefault="008965DF" w:rsidP="005479B4">
      <w:pPr>
        <w:jc w:val="both"/>
      </w:pPr>
      <w:r w:rsidRPr="004527F7">
        <w:t>Before the trial was started, the equipment and installation (antenna and cabling) w</w:t>
      </w:r>
      <w:r>
        <w:t>ere</w:t>
      </w:r>
      <w:r w:rsidRPr="004527F7">
        <w:t xml:space="preserve"> tested. The first results were that the antennas initially used were not good enough and needed to be replaced.</w:t>
      </w:r>
    </w:p>
    <w:p w14:paraId="45943AA9" w14:textId="77777777" w:rsidR="008965DF" w:rsidRPr="004527F7" w:rsidRDefault="008965DF" w:rsidP="005479B4">
      <w:pPr>
        <w:jc w:val="both"/>
      </w:pPr>
      <w:r w:rsidRPr="004527F7">
        <w:t xml:space="preserve">The next test was to test the installation. On the ship, this was all good after replacing the antenna but on the </w:t>
      </w:r>
      <w:proofErr w:type="spellStart"/>
      <w:r w:rsidRPr="004527F7">
        <w:t>VTS</w:t>
      </w:r>
      <w:proofErr w:type="spellEnd"/>
      <w:r w:rsidRPr="004527F7">
        <w:t xml:space="preserve"> centre a problem with the cabling was encountered. This problem with the cabling needed us to replace the cabling in the </w:t>
      </w:r>
      <w:proofErr w:type="spellStart"/>
      <w:r w:rsidRPr="004527F7">
        <w:t>VTS</w:t>
      </w:r>
      <w:proofErr w:type="spellEnd"/>
      <w:r w:rsidRPr="004527F7">
        <w:t xml:space="preserve"> centre. This was done very quickly by the technical staff of the Port of Rotterdam.</w:t>
      </w:r>
    </w:p>
    <w:p w14:paraId="629B48D3" w14:textId="77777777" w:rsidR="008965DF" w:rsidRPr="004527F7" w:rsidRDefault="008965DF" w:rsidP="005479B4">
      <w:pPr>
        <w:jc w:val="both"/>
      </w:pPr>
      <w:r w:rsidRPr="004527F7">
        <w:t xml:space="preserve">After the installation was tested again, there were no problems with cabling or antennas. </w:t>
      </w:r>
    </w:p>
    <w:p w14:paraId="7A45A1E9" w14:textId="77777777" w:rsidR="008965DF" w:rsidRPr="004527F7" w:rsidRDefault="008965DF" w:rsidP="005479B4">
      <w:pPr>
        <w:jc w:val="both"/>
      </w:pPr>
      <w:r w:rsidRPr="004527F7">
        <w:t xml:space="preserve">During the testing of the installation both technicians of CML and Koning and Hartman checked the configuration of the stations and tested them. These tests passed ok but not </w:t>
      </w:r>
      <w:proofErr w:type="gramStart"/>
      <w:r w:rsidRPr="004527F7">
        <w:t>all of</w:t>
      </w:r>
      <w:proofErr w:type="gramEnd"/>
      <w:r w:rsidRPr="004527F7">
        <w:t xml:space="preserve"> the envisioned features could not be tested at that moment because of some missing parts. These parts were delivered after the test but did not jeopardise the main purpose of the test.</w:t>
      </w:r>
    </w:p>
    <w:p w14:paraId="5C6170FD" w14:textId="77777777" w:rsidR="008965DF" w:rsidRPr="004527F7" w:rsidRDefault="008965DF" w:rsidP="005479B4">
      <w:pPr>
        <w:pStyle w:val="FigureNo"/>
      </w:pPr>
      <w:r w:rsidRPr="004527F7">
        <w:lastRenderedPageBreak/>
        <w:t>Figure 35</w:t>
      </w:r>
    </w:p>
    <w:p w14:paraId="213871CE" w14:textId="77777777" w:rsidR="008965DF" w:rsidRPr="004527F7" w:rsidRDefault="008965DF" w:rsidP="005479B4">
      <w:pPr>
        <w:pStyle w:val="Figuretitle"/>
      </w:pPr>
      <w:r w:rsidRPr="004527F7">
        <w:t>Checking the configuration of settings</w:t>
      </w:r>
    </w:p>
    <w:p w14:paraId="0D72A1CA" w14:textId="77777777" w:rsidR="008965DF" w:rsidRPr="004527F7" w:rsidRDefault="008965DF" w:rsidP="005479B4">
      <w:pPr>
        <w:pStyle w:val="Figure"/>
      </w:pPr>
      <w:r w:rsidRPr="004527F7">
        <w:drawing>
          <wp:inline distT="0" distB="0" distL="0" distR="0" wp14:anchorId="7EA3E12C" wp14:editId="700242E7">
            <wp:extent cx="3838247" cy="2480063"/>
            <wp:effectExtent l="0" t="0" r="0" b="7620"/>
            <wp:docPr id="334" name="Afbeelding 21" descr="A group of people standing around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21" descr="A group of people standing around a computer&#10;&#10;Description automatically generated with low confidence"/>
                    <pic:cNvPicPr/>
                  </pic:nvPicPr>
                  <pic:blipFill>
                    <a:blip r:embed="rId63">
                      <a:extLst>
                        <a:ext uri="{28A0092B-C50C-407E-A947-70E740481C1C}">
                          <a14:useLocalDpi xmlns:a14="http://schemas.microsoft.com/office/drawing/2010/main" val="0"/>
                        </a:ext>
                      </a:extLst>
                    </a:blip>
                    <a:stretch>
                      <a:fillRect/>
                    </a:stretch>
                  </pic:blipFill>
                  <pic:spPr>
                    <a:xfrm>
                      <a:off x="0" y="0"/>
                      <a:ext cx="3838247" cy="2480063"/>
                    </a:xfrm>
                    <a:prstGeom prst="rect">
                      <a:avLst/>
                    </a:prstGeom>
                  </pic:spPr>
                </pic:pic>
              </a:graphicData>
            </a:graphic>
          </wp:inline>
        </w:drawing>
      </w:r>
    </w:p>
    <w:p w14:paraId="01B56D79" w14:textId="77777777" w:rsidR="008965DF" w:rsidRPr="004527F7" w:rsidRDefault="008965DF" w:rsidP="005479B4">
      <w:pPr>
        <w:pStyle w:val="Normalaftertitle"/>
        <w:jc w:val="both"/>
      </w:pPr>
      <w:r w:rsidRPr="004527F7">
        <w:t xml:space="preserve">After everything was tested the scenarios were checked again. The red line in the scenario’s was to go sailing and test on different distances with different power levels, digital and analogue communication and two languages English and Dutch. During the test, the time, distance, power, language and possible (harmful) interference were recorded. For the last test, the equipment of our ITU organisation was used and of course informed the </w:t>
      </w:r>
      <w:proofErr w:type="spellStart"/>
      <w:r w:rsidRPr="004527F7">
        <w:t>VTS</w:t>
      </w:r>
      <w:proofErr w:type="spellEnd"/>
      <w:r w:rsidRPr="004527F7">
        <w:t xml:space="preserve"> operators of the Port of Rotterdam to inform us if something unusual within communication happened.</w:t>
      </w:r>
    </w:p>
    <w:p w14:paraId="28355914" w14:textId="77777777" w:rsidR="008965DF" w:rsidRPr="004527F7" w:rsidRDefault="008965DF" w:rsidP="005479B4">
      <w:pPr>
        <w:pStyle w:val="Headingi"/>
        <w:jc w:val="both"/>
        <w:rPr>
          <w:b/>
          <w:bCs/>
        </w:rPr>
      </w:pPr>
      <w:bookmarkStart w:id="520" w:name="_Toc32953555"/>
      <w:r w:rsidRPr="004527F7">
        <w:rPr>
          <w:b/>
          <w:bCs/>
        </w:rPr>
        <w:t>Test day</w:t>
      </w:r>
      <w:bookmarkEnd w:id="520"/>
    </w:p>
    <w:p w14:paraId="21A72EDC" w14:textId="77777777" w:rsidR="008965DF" w:rsidRPr="004527F7" w:rsidRDefault="008965DF" w:rsidP="005479B4">
      <w:pPr>
        <w:pStyle w:val="FigureNo"/>
      </w:pPr>
      <w:r w:rsidRPr="004527F7">
        <w:t>Figure 36</w:t>
      </w:r>
    </w:p>
    <w:p w14:paraId="25BD6931" w14:textId="77777777" w:rsidR="008965DF" w:rsidRPr="004527F7" w:rsidRDefault="008965DF" w:rsidP="005479B4">
      <w:pPr>
        <w:pStyle w:val="Figuretitle"/>
      </w:pPr>
      <w:r w:rsidRPr="004527F7">
        <w:t>Questions and observations</w:t>
      </w:r>
    </w:p>
    <w:p w14:paraId="6E794A46" w14:textId="77777777" w:rsidR="008965DF" w:rsidRPr="004527F7" w:rsidRDefault="008965DF" w:rsidP="005479B4">
      <w:pPr>
        <w:pStyle w:val="Figure"/>
      </w:pPr>
      <w:r w:rsidRPr="004527F7">
        <w:drawing>
          <wp:inline distT="0" distB="0" distL="0" distR="0" wp14:anchorId="21CD83BE" wp14:editId="6443D22F">
            <wp:extent cx="2768217" cy="2875403"/>
            <wp:effectExtent l="0" t="0" r="0" b="1270"/>
            <wp:docPr id="56" name="Afbeelding 19" descr="A blue door with yellow sticky not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19" descr="A blue door with yellow sticky notes&#10;&#10;Description automatically generated with low confidence"/>
                    <pic:cNvPicPr/>
                  </pic:nvPicPr>
                  <pic:blipFill>
                    <a:blip r:embed="rId64">
                      <a:extLst>
                        <a:ext uri="{28A0092B-C50C-407E-A947-70E740481C1C}">
                          <a14:useLocalDpi xmlns:a14="http://schemas.microsoft.com/office/drawing/2010/main" val="0"/>
                        </a:ext>
                      </a:extLst>
                    </a:blip>
                    <a:stretch>
                      <a:fillRect/>
                    </a:stretch>
                  </pic:blipFill>
                  <pic:spPr>
                    <a:xfrm>
                      <a:off x="0" y="0"/>
                      <a:ext cx="2782619" cy="2890363"/>
                    </a:xfrm>
                    <a:prstGeom prst="rect">
                      <a:avLst/>
                    </a:prstGeom>
                  </pic:spPr>
                </pic:pic>
              </a:graphicData>
            </a:graphic>
          </wp:inline>
        </w:drawing>
      </w:r>
    </w:p>
    <w:p w14:paraId="3E235897" w14:textId="77777777" w:rsidR="008965DF" w:rsidRPr="004527F7" w:rsidRDefault="008965DF" w:rsidP="005479B4">
      <w:pPr>
        <w:pStyle w:val="Normalaftertitle"/>
        <w:keepLines/>
        <w:jc w:val="both"/>
      </w:pPr>
      <w:r w:rsidRPr="004527F7">
        <w:lastRenderedPageBreak/>
        <w:t>On the test day (10 December 2019) there was a short instruction and roles. The main group of the attendees would be busy with the trial while two other staff would accompany the observers. There was a presentation about the trial to the observers after which the observers were asked to post up their questions and observations.</w:t>
      </w:r>
    </w:p>
    <w:p w14:paraId="6D0A67C1" w14:textId="77777777" w:rsidR="008965DF" w:rsidRPr="004527F7" w:rsidRDefault="008965DF" w:rsidP="005479B4">
      <w:pPr>
        <w:pStyle w:val="Headingi"/>
        <w:rPr>
          <w:b/>
          <w:bCs/>
        </w:rPr>
      </w:pPr>
      <w:bookmarkStart w:id="521" w:name="_Toc32953556"/>
      <w:r w:rsidRPr="004527F7">
        <w:rPr>
          <w:b/>
          <w:bCs/>
        </w:rPr>
        <w:t>Use of equipment</w:t>
      </w:r>
      <w:bookmarkEnd w:id="521"/>
    </w:p>
    <w:p w14:paraId="433B3B38" w14:textId="77777777" w:rsidR="008965DF" w:rsidRPr="004527F7" w:rsidRDefault="008965DF" w:rsidP="005479B4">
      <w:pPr>
        <w:pStyle w:val="FigureNo"/>
      </w:pPr>
      <w:r w:rsidRPr="004527F7">
        <w:t>Figure 37</w:t>
      </w:r>
    </w:p>
    <w:p w14:paraId="525BA098" w14:textId="77777777" w:rsidR="008965DF" w:rsidRPr="004527F7" w:rsidRDefault="008965DF" w:rsidP="005479B4">
      <w:pPr>
        <w:pStyle w:val="Figuretitle"/>
      </w:pPr>
      <w:r w:rsidRPr="004527F7">
        <w:t>Monitoring of equipment during the trial</w:t>
      </w:r>
    </w:p>
    <w:p w14:paraId="202CCB7A" w14:textId="77777777" w:rsidR="008965DF" w:rsidRPr="004527F7" w:rsidRDefault="008965DF" w:rsidP="005479B4">
      <w:pPr>
        <w:pStyle w:val="Figure"/>
      </w:pPr>
      <w:r w:rsidRPr="004527F7">
        <w:drawing>
          <wp:inline distT="0" distB="0" distL="0" distR="0" wp14:anchorId="18E33DD4" wp14:editId="60C79EF1">
            <wp:extent cx="2793767" cy="2489812"/>
            <wp:effectExtent l="0" t="0" r="6985" b="6350"/>
            <wp:docPr id="57" name="Afbeelding 20" descr="A picture containing person, indoor,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fbeelding 20" descr="A picture containing person, indoor, people&#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2811109" cy="2505267"/>
                    </a:xfrm>
                    <a:prstGeom prst="rect">
                      <a:avLst/>
                    </a:prstGeom>
                  </pic:spPr>
                </pic:pic>
              </a:graphicData>
            </a:graphic>
          </wp:inline>
        </w:drawing>
      </w:r>
    </w:p>
    <w:p w14:paraId="7186BC24" w14:textId="77777777" w:rsidR="008965DF" w:rsidRPr="004527F7" w:rsidRDefault="008965DF" w:rsidP="005479B4">
      <w:pPr>
        <w:pStyle w:val="Normalaftertitle"/>
        <w:keepLines/>
        <w:jc w:val="both"/>
      </w:pPr>
      <w:r w:rsidRPr="004527F7">
        <w:t xml:space="preserve">After a short introduction and demonstration, the use of the equipment was easy to use. They are similar as VHF radio equipment. For the trial, there were buttons programmed to switch between high and low power and change between all </w:t>
      </w:r>
      <w:proofErr w:type="gramStart"/>
      <w:r w:rsidRPr="004527F7">
        <w:t>channels</w:t>
      </w:r>
      <w:proofErr w:type="gramEnd"/>
      <w:r w:rsidRPr="004527F7">
        <w:t xml:space="preserve"> analogue and digital. Also, the display showed which channel you were using, transmitting level, reception level and the station on the ship recorded the voice communications.</w:t>
      </w:r>
    </w:p>
    <w:p w14:paraId="58ECB374" w14:textId="77777777" w:rsidR="008965DF" w:rsidRPr="004527F7" w:rsidRDefault="008965DF" w:rsidP="005479B4">
      <w:pPr>
        <w:jc w:val="both"/>
      </w:pPr>
      <w:r w:rsidRPr="004527F7">
        <w:t>Next to the default installation, an emergency button function on the Kenwood equipment was also programmed. This as a possible feature to show to the observers.</w:t>
      </w:r>
    </w:p>
    <w:p w14:paraId="0BAD4515" w14:textId="77777777" w:rsidR="008965DF" w:rsidRPr="004527F7" w:rsidRDefault="008965DF" w:rsidP="005479B4">
      <w:pPr>
        <w:pStyle w:val="Headingb"/>
        <w:jc w:val="both"/>
      </w:pPr>
      <w:bookmarkStart w:id="522" w:name="_Toc32953557"/>
      <w:r w:rsidRPr="004527F7">
        <w:t>Voice quality</w:t>
      </w:r>
      <w:bookmarkEnd w:id="522"/>
    </w:p>
    <w:p w14:paraId="113FE53D" w14:textId="77777777" w:rsidR="008965DF" w:rsidRPr="004527F7" w:rsidRDefault="008965DF" w:rsidP="005479B4">
      <w:pPr>
        <w:jc w:val="both"/>
      </w:pPr>
      <w:r w:rsidRPr="004527F7">
        <w:t xml:space="preserve">During the test all voice was recorded on the ship side only. This was because the equipment at the </w:t>
      </w:r>
      <w:proofErr w:type="spellStart"/>
      <w:r w:rsidRPr="004527F7">
        <w:t>VTS</w:t>
      </w:r>
      <w:proofErr w:type="spellEnd"/>
      <w:r w:rsidRPr="004527F7">
        <w:t xml:space="preserve"> centre did not have this functionality. Therefore, only recordings coming from the </w:t>
      </w:r>
      <w:proofErr w:type="spellStart"/>
      <w:r w:rsidRPr="004527F7">
        <w:t>VTS</w:t>
      </w:r>
      <w:proofErr w:type="spellEnd"/>
      <w:r w:rsidRPr="004527F7">
        <w:t xml:space="preserve"> centre and recorded on the ship are accountable for the test.</w:t>
      </w:r>
    </w:p>
    <w:p w14:paraId="5B4A07E3" w14:textId="77777777" w:rsidR="008965DF" w:rsidRPr="004527F7" w:rsidRDefault="008965DF" w:rsidP="005479B4">
      <w:pPr>
        <w:jc w:val="both"/>
      </w:pPr>
      <w:r w:rsidRPr="004527F7">
        <w:t xml:space="preserve">Both users on the ship and the </w:t>
      </w:r>
      <w:proofErr w:type="spellStart"/>
      <w:r w:rsidRPr="004527F7">
        <w:t>VTS</w:t>
      </w:r>
      <w:proofErr w:type="spellEnd"/>
      <w:r w:rsidRPr="004527F7">
        <w:t xml:space="preserve"> centre were enthusiastic about the quality of the digital voice and said that especially on the edges of the transmitting range the sound was clear and less tiring to listen to. </w:t>
      </w:r>
      <w:proofErr w:type="gramStart"/>
      <w:r w:rsidRPr="004527F7">
        <w:t>Also</w:t>
      </w:r>
      <w:proofErr w:type="gramEnd"/>
      <w:r w:rsidRPr="004527F7">
        <w:t xml:space="preserve"> the interference was much less.</w:t>
      </w:r>
    </w:p>
    <w:p w14:paraId="421D682E" w14:textId="77777777" w:rsidR="008965DF" w:rsidRPr="004527F7" w:rsidRDefault="008965DF" w:rsidP="005479B4">
      <w:pPr>
        <w:jc w:val="both"/>
      </w:pPr>
      <w:r w:rsidRPr="004527F7">
        <w:t>During the test, the reception quality of the digital transmissions was higher than on the same range when compared with analogue ones.</w:t>
      </w:r>
    </w:p>
    <w:p w14:paraId="7D3288F2" w14:textId="77777777" w:rsidR="008965DF" w:rsidRPr="004527F7" w:rsidRDefault="008965DF" w:rsidP="005479B4">
      <w:pPr>
        <w:jc w:val="both"/>
      </w:pPr>
      <w:r w:rsidRPr="004527F7">
        <w:t>A question arose that if the operator could distinguish if the mariner would still be able to operate a ship by the sound of his/her voice was answered: that to determine this would not only be done by the voice quality but also by the sentence structure, response time and ability to response.</w:t>
      </w:r>
    </w:p>
    <w:p w14:paraId="16BC9CC2" w14:textId="77777777" w:rsidR="008965DF" w:rsidRPr="004527F7" w:rsidRDefault="008965DF" w:rsidP="005479B4">
      <w:pPr>
        <w:pStyle w:val="Headingb"/>
        <w:jc w:val="both"/>
      </w:pPr>
      <w:bookmarkStart w:id="523" w:name="_Toc32953558"/>
      <w:r w:rsidRPr="004527F7">
        <w:lastRenderedPageBreak/>
        <w:t>Interference</w:t>
      </w:r>
      <w:bookmarkEnd w:id="523"/>
    </w:p>
    <w:p w14:paraId="5CD6873B" w14:textId="77777777" w:rsidR="008965DF" w:rsidRPr="004527F7" w:rsidRDefault="008965DF" w:rsidP="005479B4">
      <w:pPr>
        <w:jc w:val="both"/>
      </w:pPr>
      <w:r w:rsidRPr="004527F7">
        <w:t>During the test the ITU organisation (</w:t>
      </w:r>
      <w:proofErr w:type="spellStart"/>
      <w:r w:rsidRPr="004527F7">
        <w:t>Agentschap</w:t>
      </w:r>
      <w:proofErr w:type="spellEnd"/>
      <w:r w:rsidRPr="004527F7">
        <w:t xml:space="preserve"> Telecom) monitored if the equipment stayed in the standard (</w:t>
      </w:r>
      <w:proofErr w:type="spellStart"/>
      <w:r w:rsidRPr="004527F7">
        <w:t>ETSI</w:t>
      </w:r>
      <w:proofErr w:type="spellEnd"/>
      <w:r w:rsidRPr="004527F7">
        <w:t xml:space="preserve"> TS 102.658 [10] and Appendix </w:t>
      </w:r>
      <w:r w:rsidRPr="004527F7">
        <w:rPr>
          <w:b/>
          <w:bCs/>
        </w:rPr>
        <w:t>18</w:t>
      </w:r>
      <w:r w:rsidRPr="004527F7">
        <w:t>) [42] and if it caused (harmful) interference. They measured that frequency 162,500 MHz was used for analogue communication and frequency 162.534375 MHz for digital communication (</w:t>
      </w:r>
      <w:proofErr w:type="spellStart"/>
      <w:r w:rsidRPr="004527F7">
        <w:t>dPMR</w:t>
      </w:r>
      <w:proofErr w:type="spellEnd"/>
      <w:r w:rsidRPr="004527F7">
        <w:t>).</w:t>
      </w:r>
    </w:p>
    <w:p w14:paraId="2D0ECA96" w14:textId="77777777" w:rsidR="008965DF" w:rsidRPr="004527F7" w:rsidRDefault="008965DF" w:rsidP="005479B4">
      <w:pPr>
        <w:jc w:val="both"/>
      </w:pPr>
      <w:r w:rsidRPr="004527F7">
        <w:t xml:space="preserve">The two positions where the monitoring took place from was about 4 km from the </w:t>
      </w:r>
      <w:proofErr w:type="spellStart"/>
      <w:r w:rsidRPr="004527F7">
        <w:t>VTS</w:t>
      </w:r>
      <w:proofErr w:type="spellEnd"/>
      <w:r w:rsidRPr="004527F7">
        <w:t xml:space="preserve"> centre (because monitoring next to the transmitter has no use). Locations were </w:t>
      </w:r>
      <w:proofErr w:type="spellStart"/>
      <w:r w:rsidRPr="004527F7">
        <w:t>Wilhelminahaven</w:t>
      </w:r>
      <w:proofErr w:type="spellEnd"/>
      <w:r w:rsidRPr="004527F7">
        <w:t>/</w:t>
      </w:r>
      <w:proofErr w:type="spellStart"/>
      <w:r w:rsidRPr="004527F7">
        <w:t>Nieuwe</w:t>
      </w:r>
      <w:proofErr w:type="spellEnd"/>
      <w:r w:rsidRPr="004527F7">
        <w:t xml:space="preserve"> </w:t>
      </w:r>
      <w:proofErr w:type="spellStart"/>
      <w:r w:rsidRPr="004527F7">
        <w:t>Waterwegstraat</w:t>
      </w:r>
      <w:proofErr w:type="spellEnd"/>
      <w:r w:rsidRPr="004527F7">
        <w:t xml:space="preserve"> and the Karel </w:t>
      </w:r>
      <w:proofErr w:type="spellStart"/>
      <w:r w:rsidRPr="004527F7">
        <w:t>Doormanweg</w:t>
      </w:r>
      <w:proofErr w:type="spellEnd"/>
      <w:r w:rsidRPr="004527F7">
        <w:t>, both near the waterway.</w:t>
      </w:r>
    </w:p>
    <w:p w14:paraId="2B7EA267" w14:textId="77777777" w:rsidR="008965DF" w:rsidRPr="004527F7" w:rsidRDefault="008965DF" w:rsidP="005479B4">
      <w:pPr>
        <w:jc w:val="both"/>
      </w:pPr>
      <w:r w:rsidRPr="004527F7">
        <w:t xml:space="preserve">The monitoring equipment consists of a broadband-omni-directional antenna at a height of 10 meter connected to a Tektronix RSA real-time spectrum analyser. At the same time this was monitored with a Rohde &amp; Schwarz direction-tracker. This antenna height was 6 </w:t>
      </w:r>
      <w:proofErr w:type="gramStart"/>
      <w:r w:rsidRPr="004527F7">
        <w:t>meter</w:t>
      </w:r>
      <w:proofErr w:type="gramEnd"/>
      <w:r w:rsidRPr="004527F7">
        <w:t>. During the test, no irregularities were discovered. A small note was that some of the communication could not be received due to the lower height of the antennas what could be explained.</w:t>
      </w:r>
    </w:p>
    <w:p w14:paraId="34290EF4" w14:textId="77777777" w:rsidR="008965DF" w:rsidRPr="004527F7" w:rsidRDefault="008965DF" w:rsidP="005479B4">
      <w:pPr>
        <w:jc w:val="both"/>
      </w:pPr>
      <w:r w:rsidRPr="004527F7">
        <w:t xml:space="preserve">On the ship, signals were also monitored with a Rohde &amp; Schwarz FSH-6 spectrum-analyser if they noticed any interference in the spectrum when they were unable to connect to the </w:t>
      </w:r>
      <w:proofErr w:type="spellStart"/>
      <w:r w:rsidRPr="004527F7">
        <w:t>VTS</w:t>
      </w:r>
      <w:proofErr w:type="spellEnd"/>
      <w:r w:rsidRPr="004527F7">
        <w:t xml:space="preserve"> centre and ship. Also, no irregularities were found. A note was that they only sailed on the main fairways and not all the inlets / basins at the Port of Rotterdam.</w:t>
      </w:r>
    </w:p>
    <w:p w14:paraId="262F6FB3" w14:textId="77777777" w:rsidR="008965DF" w:rsidRPr="004527F7" w:rsidRDefault="008965DF" w:rsidP="005479B4">
      <w:pPr>
        <w:jc w:val="both"/>
      </w:pPr>
      <w:r w:rsidRPr="004527F7">
        <w:t>During the test there were some findings these were:</w:t>
      </w:r>
    </w:p>
    <w:p w14:paraId="04DCDD54" w14:textId="77777777" w:rsidR="008965DF" w:rsidRPr="004527F7" w:rsidRDefault="008965DF" w:rsidP="005479B4">
      <w:pPr>
        <w:pStyle w:val="enumlev1"/>
        <w:jc w:val="both"/>
      </w:pPr>
      <w:r w:rsidRPr="004527F7">
        <w:t>–</w:t>
      </w:r>
      <w:r w:rsidRPr="004527F7">
        <w:tab/>
        <w:t xml:space="preserve">On lager distances, quality deteriorated when sailing. This was probably caused by the horizon / line of sight that current VHF radio also </w:t>
      </w:r>
      <w:proofErr w:type="gramStart"/>
      <w:r w:rsidRPr="004527F7">
        <w:t>encounters;</w:t>
      </w:r>
      <w:proofErr w:type="gramEnd"/>
    </w:p>
    <w:p w14:paraId="282394F1" w14:textId="77777777" w:rsidR="008965DF" w:rsidRPr="004527F7" w:rsidRDefault="008965DF" w:rsidP="005479B4">
      <w:pPr>
        <w:pStyle w:val="enumlev1"/>
        <w:jc w:val="both"/>
      </w:pPr>
      <w:r w:rsidRPr="004527F7">
        <w:t>–</w:t>
      </w:r>
      <w:r w:rsidRPr="004527F7">
        <w:tab/>
        <w:t xml:space="preserve">On a specific area of the fairway the quality deteriorated because of large storage tanks standing between the </w:t>
      </w:r>
      <w:proofErr w:type="spellStart"/>
      <w:r w:rsidRPr="004527F7">
        <w:t>VTS</w:t>
      </w:r>
      <w:proofErr w:type="spellEnd"/>
      <w:r w:rsidRPr="004527F7">
        <w:t xml:space="preserve"> and vessel. The large storage tanks probably blocked or reflected the signal. (</w:t>
      </w:r>
      <w:proofErr w:type="gramStart"/>
      <w:r w:rsidRPr="004527F7">
        <w:t>multipath</w:t>
      </w:r>
      <w:proofErr w:type="gramEnd"/>
      <w:r w:rsidRPr="004527F7">
        <w:t>);</w:t>
      </w:r>
    </w:p>
    <w:p w14:paraId="7815A894" w14:textId="77777777" w:rsidR="008965DF" w:rsidRPr="004527F7" w:rsidRDefault="008965DF" w:rsidP="005479B4">
      <w:pPr>
        <w:pStyle w:val="enumlev1"/>
        <w:jc w:val="both"/>
      </w:pPr>
      <w:r w:rsidRPr="004527F7">
        <w:t>–</w:t>
      </w:r>
      <w:r w:rsidRPr="004527F7">
        <w:tab/>
        <w:t>When the quality deteriorated it presented itself by losing the connectivity or a “metallic/robotised” sound. When it happened with analogue VHF communication it caused noise).</w:t>
      </w:r>
    </w:p>
    <w:p w14:paraId="71F13D75" w14:textId="77777777" w:rsidR="008965DF" w:rsidRPr="004527F7" w:rsidRDefault="008965DF" w:rsidP="005479B4">
      <w:pPr>
        <w:jc w:val="both"/>
      </w:pPr>
      <w:r w:rsidRPr="004527F7">
        <w:t xml:space="preserve">During the trial, it was not possible to test the Adjacent and Nearby Channel </w:t>
      </w:r>
      <w:proofErr w:type="gramStart"/>
      <w:r w:rsidRPr="004527F7">
        <w:t>Rejections</w:t>
      </w:r>
      <w:proofErr w:type="gramEnd"/>
      <w:r w:rsidRPr="004527F7">
        <w:t xml:space="preserve"> and this was tested later for both the current 25 kHz analogue FM (voice) and 6.25 kHz </w:t>
      </w:r>
      <w:proofErr w:type="spellStart"/>
      <w:r w:rsidRPr="004527F7">
        <w:t>dPMR</w:t>
      </w:r>
      <w:proofErr w:type="spellEnd"/>
      <w:r w:rsidRPr="004527F7">
        <w:t xml:space="preserve"> (digital voice) channels. This test is to quantify the interference potential of an adjacent / near </w:t>
      </w:r>
      <w:proofErr w:type="spellStart"/>
      <w:r w:rsidRPr="004527F7">
        <w:t>dPMR</w:t>
      </w:r>
      <w:proofErr w:type="spellEnd"/>
      <w:r w:rsidRPr="004527F7">
        <w:t xml:space="preserve"> channel on an existing analogue voice channel. </w:t>
      </w:r>
    </w:p>
    <w:p w14:paraId="4ECFAFE8" w14:textId="77777777" w:rsidR="008965DF" w:rsidRPr="004527F7" w:rsidRDefault="008965DF" w:rsidP="005479B4">
      <w:pPr>
        <w:jc w:val="both"/>
      </w:pPr>
      <w:proofErr w:type="gramStart"/>
      <w:r w:rsidRPr="004527F7">
        <w:t>Also</w:t>
      </w:r>
      <w:proofErr w:type="gramEnd"/>
      <w:r w:rsidRPr="004527F7">
        <w:t xml:space="preserve"> additional qualitative testing was also done to establish the closest distance an interfering </w:t>
      </w:r>
      <w:proofErr w:type="spellStart"/>
      <w:r w:rsidRPr="004527F7">
        <w:t>dPMR</w:t>
      </w:r>
      <w:proofErr w:type="spellEnd"/>
      <w:r w:rsidRPr="004527F7">
        <w:t xml:space="preserve"> radio would need to be before affecting the analogue reliever. This is particularly important when it comes to channel planning and migration strategies.</w:t>
      </w:r>
    </w:p>
    <w:p w14:paraId="109C419C" w14:textId="77777777" w:rsidR="008965DF" w:rsidRPr="004527F7" w:rsidRDefault="008965DF" w:rsidP="005479B4">
      <w:pPr>
        <w:jc w:val="both"/>
      </w:pPr>
      <w:r w:rsidRPr="004527F7">
        <w:t xml:space="preserve">These tests were done by using the </w:t>
      </w:r>
      <w:proofErr w:type="spellStart"/>
      <w:r w:rsidRPr="004527F7">
        <w:t>ETSI</w:t>
      </w:r>
      <w:proofErr w:type="spellEnd"/>
      <w:r w:rsidRPr="004527F7">
        <w:t xml:space="preserve"> specification procedure, measurements were made using two different instruments to perform the </w:t>
      </w:r>
      <w:proofErr w:type="spellStart"/>
      <w:r w:rsidRPr="004527F7">
        <w:t>SINAD</w:t>
      </w:r>
      <w:proofErr w:type="spellEnd"/>
      <w:r w:rsidRPr="004527F7">
        <w:t xml:space="preserve"> measurement, the </w:t>
      </w:r>
      <w:proofErr w:type="spellStart"/>
      <w:r w:rsidRPr="004527F7">
        <w:t>2955R</w:t>
      </w:r>
      <w:proofErr w:type="spellEnd"/>
      <w:r w:rsidRPr="004527F7">
        <w:t xml:space="preserve"> having a flat filter response, whereas the 8 903 measurement uses the </w:t>
      </w:r>
      <w:proofErr w:type="spellStart"/>
      <w:r w:rsidRPr="004527F7">
        <w:t>psophometric</w:t>
      </w:r>
      <w:proofErr w:type="spellEnd"/>
      <w:r w:rsidRPr="004527F7">
        <w:t xml:space="preserve"> filter as defined in </w:t>
      </w:r>
      <w:proofErr w:type="spellStart"/>
      <w:r w:rsidRPr="004527F7">
        <w:t>ETSI</w:t>
      </w:r>
      <w:proofErr w:type="spellEnd"/>
      <w:r w:rsidRPr="004527F7">
        <w:t xml:space="preserve"> EN 300 086 [41]. A third set of measurements were made using the TIA procedure.</w:t>
      </w:r>
    </w:p>
    <w:p w14:paraId="558DA77B" w14:textId="77777777" w:rsidR="008965DF" w:rsidRPr="004527F7" w:rsidRDefault="008965DF" w:rsidP="005479B4">
      <w:pPr>
        <w:jc w:val="both"/>
      </w:pPr>
      <w:r w:rsidRPr="004527F7">
        <w:t>Two channel plans have been proposed for implementing the replacement of analogue voice with digital voice:</w:t>
      </w:r>
    </w:p>
    <w:p w14:paraId="365F0129" w14:textId="77777777" w:rsidR="008965DF" w:rsidRPr="004527F7" w:rsidRDefault="008965DF" w:rsidP="005479B4">
      <w:pPr>
        <w:pStyle w:val="enumlev1"/>
        <w:jc w:val="both"/>
      </w:pPr>
      <w:r w:rsidRPr="004527F7">
        <w:t xml:space="preserve">Direct replacement – where a 25 kHz analogue channel is split exactly into 4 </w:t>
      </w:r>
      <w:proofErr w:type="spellStart"/>
      <w:r w:rsidRPr="004527F7">
        <w:t>dPMR</w:t>
      </w:r>
      <w:proofErr w:type="spellEnd"/>
      <w:r w:rsidRPr="004527F7">
        <w:t xml:space="preserve"> </w:t>
      </w:r>
      <w:proofErr w:type="gramStart"/>
      <w:r w:rsidRPr="004527F7">
        <w:t>channels;</w:t>
      </w:r>
      <w:proofErr w:type="gramEnd"/>
      <w:r w:rsidRPr="004527F7">
        <w:t xml:space="preserve"> </w:t>
      </w:r>
    </w:p>
    <w:p w14:paraId="75BC55D0" w14:textId="77777777" w:rsidR="008965DF" w:rsidRPr="004527F7" w:rsidRDefault="008965DF" w:rsidP="005479B4">
      <w:pPr>
        <w:jc w:val="both"/>
      </w:pPr>
      <w:r w:rsidRPr="004527F7">
        <w:t>ITU-style, where the channel centre of digital channels is aligned with the channel of the analogue channel, so that the extreme digital channels overlap into the adjacent analogue channels.</w:t>
      </w:r>
    </w:p>
    <w:p w14:paraId="5534F72F" w14:textId="77777777" w:rsidR="008965DF" w:rsidRPr="004527F7" w:rsidRDefault="008965DF" w:rsidP="005479B4">
      <w:pPr>
        <w:jc w:val="both"/>
      </w:pPr>
      <w:r w:rsidRPr="004527F7">
        <w:t xml:space="preserve">These two channel plans are indicated in the channel selections as </w:t>
      </w:r>
      <w:proofErr w:type="spellStart"/>
      <w:r w:rsidRPr="004527F7">
        <w:t>D5</w:t>
      </w:r>
      <w:proofErr w:type="spellEnd"/>
      <w:r w:rsidRPr="004527F7">
        <w:t xml:space="preserve"> to </w:t>
      </w:r>
      <w:proofErr w:type="spellStart"/>
      <w:r w:rsidRPr="004527F7">
        <w:t>D8</w:t>
      </w:r>
      <w:proofErr w:type="spellEnd"/>
      <w:r w:rsidRPr="004527F7">
        <w:t xml:space="preserve"> and </w:t>
      </w:r>
      <w:proofErr w:type="spellStart"/>
      <w:r w:rsidRPr="004527F7">
        <w:t>I5</w:t>
      </w:r>
      <w:proofErr w:type="spellEnd"/>
      <w:r w:rsidRPr="004527F7">
        <w:t xml:space="preserve"> to </w:t>
      </w:r>
      <w:proofErr w:type="spellStart"/>
      <w:r w:rsidRPr="004527F7">
        <w:t>I9</w:t>
      </w:r>
      <w:proofErr w:type="spellEnd"/>
      <w:r w:rsidRPr="004527F7">
        <w:t xml:space="preserve"> respectively.</w:t>
      </w:r>
    </w:p>
    <w:p w14:paraId="6BFBB232" w14:textId="77777777" w:rsidR="008965DF" w:rsidRPr="004527F7" w:rsidRDefault="008965DF" w:rsidP="005479B4">
      <w:pPr>
        <w:pStyle w:val="Headingb"/>
        <w:jc w:val="both"/>
      </w:pPr>
      <w:bookmarkStart w:id="524" w:name="_Toc32953559"/>
      <w:r w:rsidRPr="004527F7">
        <w:lastRenderedPageBreak/>
        <w:t>After trial considerations/questions</w:t>
      </w:r>
      <w:bookmarkEnd w:id="524"/>
    </w:p>
    <w:p w14:paraId="31F00620" w14:textId="77777777" w:rsidR="008965DF" w:rsidRPr="004527F7" w:rsidRDefault="008965DF" w:rsidP="005479B4">
      <w:pPr>
        <w:jc w:val="both"/>
      </w:pPr>
      <w:r w:rsidRPr="004527F7">
        <w:t>During and after the trial the following additional observations/considerations came out:</w:t>
      </w:r>
    </w:p>
    <w:p w14:paraId="6027CB12" w14:textId="77777777" w:rsidR="008965DF" w:rsidRPr="004527F7" w:rsidRDefault="008965DF" w:rsidP="005479B4">
      <w:pPr>
        <w:pStyle w:val="enumlev1"/>
      </w:pPr>
      <w:r>
        <w:t>–</w:t>
      </w:r>
      <w:r>
        <w:tab/>
      </w:r>
      <w:r w:rsidRPr="004527F7">
        <w:t>Be able of shutting down a transmitter remotely</w:t>
      </w:r>
    </w:p>
    <w:p w14:paraId="71A65C62" w14:textId="77777777" w:rsidR="008965DF" w:rsidRPr="004527F7" w:rsidRDefault="008965DF" w:rsidP="005479B4">
      <w:pPr>
        <w:pStyle w:val="enumlev1"/>
      </w:pPr>
      <w:r>
        <w:t>–</w:t>
      </w:r>
      <w:r>
        <w:tab/>
      </w:r>
      <w:r w:rsidRPr="004527F7">
        <w:t>Be able to limit the maximum time of one conversation</w:t>
      </w:r>
    </w:p>
    <w:p w14:paraId="16331C8E" w14:textId="77777777" w:rsidR="008965DF" w:rsidRPr="004527F7" w:rsidRDefault="008965DF" w:rsidP="005479B4">
      <w:pPr>
        <w:pStyle w:val="enumlev1"/>
      </w:pPr>
      <w:r>
        <w:t>–</w:t>
      </w:r>
      <w:r>
        <w:tab/>
      </w:r>
      <w:r w:rsidRPr="004527F7">
        <w:t xml:space="preserve">Be able of integration GMDSS (DSC, </w:t>
      </w:r>
      <w:proofErr w:type="spellStart"/>
      <w:r w:rsidRPr="004527F7">
        <w:t>MSI</w:t>
      </w:r>
      <w:proofErr w:type="spellEnd"/>
      <w:r w:rsidRPr="004527F7">
        <w:t>)</w:t>
      </w:r>
    </w:p>
    <w:p w14:paraId="41DB3E4A" w14:textId="77777777" w:rsidR="008965DF" w:rsidRPr="004527F7" w:rsidRDefault="008965DF" w:rsidP="005479B4">
      <w:pPr>
        <w:pStyle w:val="enumlev1"/>
      </w:pPr>
      <w:r>
        <w:t>–</w:t>
      </w:r>
      <w:r>
        <w:tab/>
      </w:r>
      <w:r w:rsidRPr="004527F7">
        <w:t>Capable of dual watch functionality</w:t>
      </w:r>
    </w:p>
    <w:p w14:paraId="12F17A65" w14:textId="77777777" w:rsidR="008965DF" w:rsidRPr="004527F7" w:rsidRDefault="008965DF" w:rsidP="005479B4">
      <w:pPr>
        <w:pStyle w:val="enumlev1"/>
      </w:pPr>
      <w:r>
        <w:t>–</w:t>
      </w:r>
      <w:r>
        <w:tab/>
      </w:r>
      <w:r w:rsidRPr="004527F7">
        <w:t xml:space="preserve">Identification integration embedded in signal like </w:t>
      </w:r>
      <w:proofErr w:type="spellStart"/>
      <w:r w:rsidRPr="004527F7">
        <w:t>MMSI</w:t>
      </w:r>
      <w:proofErr w:type="spellEnd"/>
      <w:r w:rsidRPr="004527F7">
        <w:t>, Callsign or ATIS for the entire duration of the digital voice conversation</w:t>
      </w:r>
    </w:p>
    <w:p w14:paraId="54F1428A" w14:textId="77777777" w:rsidR="008965DF" w:rsidRPr="004527F7" w:rsidRDefault="008965DF" w:rsidP="005479B4">
      <w:pPr>
        <w:pStyle w:val="enumlev1"/>
      </w:pPr>
      <w:r>
        <w:t>–</w:t>
      </w:r>
      <w:r>
        <w:tab/>
      </w:r>
      <w:r w:rsidRPr="004527F7">
        <w:t>Be able to switch automatically between analogue and digital voice transmissions</w:t>
      </w:r>
    </w:p>
    <w:p w14:paraId="46929DC5" w14:textId="77777777" w:rsidR="008965DF" w:rsidRPr="004527F7" w:rsidRDefault="008965DF" w:rsidP="005479B4">
      <w:pPr>
        <w:pStyle w:val="enumlev1"/>
      </w:pPr>
      <w:r>
        <w:t>–</w:t>
      </w:r>
      <w:r>
        <w:tab/>
      </w:r>
      <w:r w:rsidRPr="004527F7">
        <w:t>Capable of detection of poor signal</w:t>
      </w:r>
    </w:p>
    <w:p w14:paraId="01BB6F27" w14:textId="77777777" w:rsidR="008965DF" w:rsidRPr="004527F7" w:rsidRDefault="008965DF" w:rsidP="005479B4">
      <w:pPr>
        <w:pStyle w:val="enumlev1"/>
      </w:pPr>
      <w:r>
        <w:t>–</w:t>
      </w:r>
      <w:r>
        <w:tab/>
      </w:r>
      <w:r w:rsidRPr="004527F7">
        <w:t>Capable of detecting of interference</w:t>
      </w:r>
    </w:p>
    <w:p w14:paraId="0EA3E3D1" w14:textId="77777777" w:rsidR="008965DF" w:rsidRPr="004527F7" w:rsidRDefault="008965DF" w:rsidP="005479B4">
      <w:pPr>
        <w:pStyle w:val="enumlev1"/>
      </w:pPr>
      <w:r>
        <w:t>–</w:t>
      </w:r>
      <w:r>
        <w:tab/>
      </w:r>
      <w:r w:rsidRPr="004527F7">
        <w:t>To be able to cope with multicast / diversity</w:t>
      </w:r>
    </w:p>
    <w:p w14:paraId="406788B1" w14:textId="77777777" w:rsidR="008965DF" w:rsidRPr="004527F7" w:rsidRDefault="008965DF" w:rsidP="005479B4">
      <w:pPr>
        <w:pStyle w:val="enumlev1"/>
      </w:pPr>
      <w:r>
        <w:t>–</w:t>
      </w:r>
      <w:r>
        <w:tab/>
      </w:r>
      <w:r w:rsidRPr="004527F7">
        <w:t>Support (half) duplex</w:t>
      </w:r>
    </w:p>
    <w:p w14:paraId="5EF3CEE2" w14:textId="77777777" w:rsidR="008965DF" w:rsidRPr="004527F7" w:rsidRDefault="008965DF" w:rsidP="005479B4">
      <w:pPr>
        <w:pStyle w:val="enumlev1"/>
      </w:pPr>
      <w:r>
        <w:t>–</w:t>
      </w:r>
      <w:r>
        <w:tab/>
      </w:r>
      <w:r w:rsidRPr="004527F7">
        <w:t>Possible of to dedicate one digital channel for data only</w:t>
      </w:r>
    </w:p>
    <w:p w14:paraId="4A54931C" w14:textId="77777777" w:rsidR="008965DF" w:rsidRPr="004527F7" w:rsidRDefault="008965DF" w:rsidP="005479B4">
      <w:pPr>
        <w:pStyle w:val="enumlev1"/>
      </w:pPr>
      <w:r>
        <w:t>–</w:t>
      </w:r>
      <w:r>
        <w:tab/>
      </w:r>
      <w:r w:rsidRPr="004527F7">
        <w:t>Support multi languages by voice and user interface</w:t>
      </w:r>
    </w:p>
    <w:p w14:paraId="299C7F4D" w14:textId="77777777" w:rsidR="008965DF" w:rsidRPr="005A5BC9" w:rsidRDefault="008965DF" w:rsidP="005479B4">
      <w:pPr>
        <w:pStyle w:val="enumlev1"/>
        <w:rPr>
          <w:spacing w:val="-2"/>
        </w:rPr>
      </w:pPr>
      <w:r>
        <w:t>–</w:t>
      </w:r>
      <w:r>
        <w:tab/>
      </w:r>
      <w:r w:rsidRPr="005A5BC9">
        <w:rPr>
          <w:spacing w:val="-2"/>
        </w:rPr>
        <w:t>Tests were in perfect weather/communication conditions, so how does it operate when not</w:t>
      </w:r>
    </w:p>
    <w:p w14:paraId="73CC768D" w14:textId="77777777" w:rsidR="008965DF" w:rsidRPr="004527F7" w:rsidRDefault="008965DF" w:rsidP="005479B4">
      <w:pPr>
        <w:pStyle w:val="enumlev1"/>
      </w:pPr>
      <w:r>
        <w:t>–</w:t>
      </w:r>
      <w:r>
        <w:tab/>
      </w:r>
      <w:r w:rsidRPr="004527F7">
        <w:t>Must have an interface to connect to other bridge equipment for instance obtaining ships position from its centralised positioning system</w:t>
      </w:r>
    </w:p>
    <w:p w14:paraId="05ECE74D" w14:textId="77777777" w:rsidR="008965DF" w:rsidRPr="004527F7" w:rsidRDefault="008965DF" w:rsidP="005479B4">
      <w:pPr>
        <w:pStyle w:val="enumlev1"/>
      </w:pPr>
      <w:r>
        <w:t>–</w:t>
      </w:r>
      <w:r>
        <w:tab/>
      </w:r>
      <w:r w:rsidRPr="004527F7">
        <w:t>How can you detect destruction of the signal, like with analogue</w:t>
      </w:r>
    </w:p>
    <w:p w14:paraId="6C7233FC" w14:textId="77777777" w:rsidR="008965DF" w:rsidRPr="004527F7" w:rsidRDefault="008965DF" w:rsidP="005479B4">
      <w:pPr>
        <w:pStyle w:val="enumlev1"/>
      </w:pPr>
      <w:r>
        <w:t>–</w:t>
      </w:r>
      <w:r>
        <w:tab/>
      </w:r>
      <w:r w:rsidRPr="004527F7">
        <w:t>Would the repeater and trunking possibilities enhance communication and safety in a Port or traffic dense area.</w:t>
      </w:r>
    </w:p>
    <w:p w14:paraId="74414188" w14:textId="77777777" w:rsidR="008965DF" w:rsidRPr="004527F7" w:rsidRDefault="008965DF" w:rsidP="005479B4">
      <w:pPr>
        <w:pStyle w:val="FigureNo"/>
      </w:pPr>
      <w:r w:rsidRPr="004527F7">
        <w:t>Figure 38</w:t>
      </w:r>
    </w:p>
    <w:p w14:paraId="067BE955" w14:textId="77777777" w:rsidR="008965DF" w:rsidRPr="004527F7" w:rsidRDefault="008965DF" w:rsidP="005479B4">
      <w:pPr>
        <w:pStyle w:val="Figuretitle"/>
      </w:pPr>
      <w:r w:rsidRPr="004527F7">
        <w:t xml:space="preserve">Users appeared content with the operation of the digital radio </w:t>
      </w:r>
      <w:proofErr w:type="gramStart"/>
      <w:r w:rsidRPr="004527F7">
        <w:t>system</w:t>
      </w:r>
      <w:proofErr w:type="gramEnd"/>
    </w:p>
    <w:p w14:paraId="5AB31D25" w14:textId="77777777" w:rsidR="008965DF" w:rsidRPr="004527F7" w:rsidRDefault="008965DF" w:rsidP="005479B4">
      <w:pPr>
        <w:pStyle w:val="Figure"/>
      </w:pPr>
      <w:r w:rsidRPr="004527F7">
        <w:drawing>
          <wp:inline distT="0" distB="0" distL="0" distR="0" wp14:anchorId="652974D7" wp14:editId="02744E86">
            <wp:extent cx="3855903" cy="2895467"/>
            <wp:effectExtent l="0" t="0" r="0" b="635"/>
            <wp:docPr id="58" name="Afbeelding 13" descr="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fbeelding 13" descr="A group of people in a room&#10;&#10;Description automatically generated with medium confidenc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893093" cy="2923394"/>
                    </a:xfrm>
                    <a:prstGeom prst="rect">
                      <a:avLst/>
                    </a:prstGeom>
                    <a:noFill/>
                    <a:ln>
                      <a:noFill/>
                    </a:ln>
                  </pic:spPr>
                </pic:pic>
              </a:graphicData>
            </a:graphic>
          </wp:inline>
        </w:drawing>
      </w:r>
    </w:p>
    <w:p w14:paraId="24720848" w14:textId="77777777" w:rsidR="008965DF" w:rsidRPr="004527F7" w:rsidRDefault="008965DF" w:rsidP="005479B4">
      <w:pPr>
        <w:pStyle w:val="Headingb"/>
        <w:jc w:val="both"/>
      </w:pPr>
      <w:bookmarkStart w:id="525" w:name="_Toc32953560"/>
      <w:r w:rsidRPr="004527F7">
        <w:lastRenderedPageBreak/>
        <w:t>Conclusions</w:t>
      </w:r>
      <w:bookmarkEnd w:id="525"/>
    </w:p>
    <w:p w14:paraId="45B484F4" w14:textId="77777777" w:rsidR="008965DF" w:rsidRPr="004527F7" w:rsidRDefault="008965DF" w:rsidP="005479B4">
      <w:pPr>
        <w:pStyle w:val="Headingi"/>
        <w:jc w:val="both"/>
        <w:rPr>
          <w:b/>
          <w:bCs/>
        </w:rPr>
      </w:pPr>
      <w:bookmarkStart w:id="526" w:name="_Toc32953561"/>
      <w:r w:rsidRPr="004527F7">
        <w:rPr>
          <w:b/>
          <w:bCs/>
        </w:rPr>
        <w:t xml:space="preserve">Use </w:t>
      </w:r>
      <w:proofErr w:type="gramStart"/>
      <w:r w:rsidRPr="004527F7">
        <w:rPr>
          <w:b/>
          <w:bCs/>
        </w:rPr>
        <w:t>equipment</w:t>
      </w:r>
      <w:bookmarkEnd w:id="526"/>
      <w:proofErr w:type="gramEnd"/>
    </w:p>
    <w:p w14:paraId="395D5377" w14:textId="77777777" w:rsidR="008965DF" w:rsidRPr="004527F7" w:rsidRDefault="008965DF" w:rsidP="005479B4">
      <w:pPr>
        <w:jc w:val="both"/>
      </w:pPr>
      <w:r w:rsidRPr="004527F7">
        <w:t>During the test the users had no problem with operating the equipment. There might be some slight adjustments to the user interface when integrating DSC/dual watch functionality.</w:t>
      </w:r>
    </w:p>
    <w:p w14:paraId="4C57D95E" w14:textId="77777777" w:rsidR="008965DF" w:rsidRPr="004527F7" w:rsidRDefault="008965DF" w:rsidP="005479B4">
      <w:pPr>
        <w:pStyle w:val="Headingi"/>
        <w:jc w:val="both"/>
        <w:rPr>
          <w:b/>
          <w:bCs/>
        </w:rPr>
      </w:pPr>
      <w:bookmarkStart w:id="527" w:name="_Toc32953562"/>
      <w:r w:rsidRPr="004527F7">
        <w:rPr>
          <w:b/>
          <w:bCs/>
        </w:rPr>
        <w:t>Voice quality</w:t>
      </w:r>
      <w:bookmarkEnd w:id="527"/>
    </w:p>
    <w:p w14:paraId="613ABC85" w14:textId="77777777" w:rsidR="008965DF" w:rsidRPr="004527F7" w:rsidRDefault="008965DF" w:rsidP="005479B4">
      <w:pPr>
        <w:jc w:val="both"/>
      </w:pPr>
      <w:r w:rsidRPr="004527F7">
        <w:t>Both the users and the observers found the voice quality the same or better than analogue. The users reported back that listening to digital voice with the noise reduction made it easier and less intensive to listen. Concluding that with digital transmission of voice, if a mariner is still capable of operating his ship is equal as analogue.</w:t>
      </w:r>
    </w:p>
    <w:p w14:paraId="255F1E33" w14:textId="77777777" w:rsidR="008965DF" w:rsidRPr="004527F7" w:rsidRDefault="008965DF" w:rsidP="005479B4">
      <w:pPr>
        <w:jc w:val="both"/>
      </w:pPr>
      <w:r w:rsidRPr="004527F7">
        <w:t xml:space="preserve">The bad reception or failure of digital VHF that caused a “metallic/robotised” sound of losing the connection is similar of analogue VHF where it causes noise. The impact and acceptance of this against the gains </w:t>
      </w:r>
      <w:proofErr w:type="gramStart"/>
      <w:r w:rsidRPr="004527F7">
        <w:t>has to</w:t>
      </w:r>
      <w:proofErr w:type="gramEnd"/>
      <w:r w:rsidRPr="004527F7">
        <w:t xml:space="preserve"> be analysed and decided.</w:t>
      </w:r>
    </w:p>
    <w:p w14:paraId="4D1642DF" w14:textId="77777777" w:rsidR="008965DF" w:rsidRPr="004527F7" w:rsidRDefault="008965DF" w:rsidP="005479B4">
      <w:pPr>
        <w:pStyle w:val="Headingi"/>
        <w:jc w:val="both"/>
        <w:rPr>
          <w:b/>
          <w:bCs/>
        </w:rPr>
      </w:pPr>
      <w:bookmarkStart w:id="528" w:name="_Toc32953563"/>
      <w:r w:rsidRPr="004527F7">
        <w:rPr>
          <w:b/>
          <w:bCs/>
        </w:rPr>
        <w:t>Frequencies</w:t>
      </w:r>
      <w:bookmarkEnd w:id="528"/>
    </w:p>
    <w:p w14:paraId="6A1055A0" w14:textId="77777777" w:rsidR="008965DF" w:rsidRPr="004527F7" w:rsidRDefault="008965DF" w:rsidP="005479B4">
      <w:pPr>
        <w:jc w:val="both"/>
      </w:pPr>
      <w:r w:rsidRPr="004527F7">
        <w:t xml:space="preserve">In the lab tests, the equipment exceeds the requirements of both </w:t>
      </w:r>
      <w:proofErr w:type="spellStart"/>
      <w:r w:rsidRPr="004527F7">
        <w:t>ETSI</w:t>
      </w:r>
      <w:proofErr w:type="spellEnd"/>
      <w:r w:rsidRPr="004527F7">
        <w:t xml:space="preserve"> and TIA standards by some margin and the rejection of the </w:t>
      </w:r>
      <w:proofErr w:type="spellStart"/>
      <w:r w:rsidRPr="004527F7">
        <w:t>dPMR</w:t>
      </w:r>
      <w:proofErr w:type="spellEnd"/>
      <w:r w:rsidRPr="004527F7">
        <w:t xml:space="preserve"> channels </w:t>
      </w:r>
      <w:proofErr w:type="gramStart"/>
      <w:r w:rsidRPr="004527F7">
        <w:t>in excess of</w:t>
      </w:r>
      <w:proofErr w:type="gramEnd"/>
      <w:r w:rsidRPr="004527F7">
        <w:t xml:space="preserve"> 70 dB in the direct frequency replacement format indicates that that the same adjacent channel practices can be applied to both analogue and digital implementations.</w:t>
      </w:r>
    </w:p>
    <w:p w14:paraId="0FB1DB8E" w14:textId="77777777" w:rsidR="008965DF" w:rsidRPr="004527F7" w:rsidRDefault="008965DF" w:rsidP="005479B4">
      <w:pPr>
        <w:jc w:val="both"/>
      </w:pPr>
      <w:r w:rsidRPr="004527F7">
        <w:t xml:space="preserve">In the case of the ITU channel plan, the 61 dB result on Channel </w:t>
      </w:r>
      <w:proofErr w:type="spellStart"/>
      <w:r w:rsidRPr="004527F7">
        <w:t>I5</w:t>
      </w:r>
      <w:proofErr w:type="spellEnd"/>
      <w:r w:rsidRPr="004527F7">
        <w:t xml:space="preserve"> indicates that this arrangement could be marginal and would need very careful consideration before implementing.</w:t>
      </w:r>
    </w:p>
    <w:p w14:paraId="354096CD" w14:textId="77777777" w:rsidR="008965DF" w:rsidRPr="004527F7" w:rsidRDefault="008965DF" w:rsidP="005479B4">
      <w:pPr>
        <w:jc w:val="both"/>
      </w:pPr>
      <w:r w:rsidRPr="004527F7">
        <w:t xml:space="preserve">The Walk Test was provided to illustrate the difference in range of the interferers that could be expected in a typical deployment. It shows that the use of Channel </w:t>
      </w:r>
      <w:proofErr w:type="spellStart"/>
      <w:r w:rsidRPr="004527F7">
        <w:t>I5</w:t>
      </w:r>
      <w:proofErr w:type="spellEnd"/>
      <w:r w:rsidRPr="004527F7">
        <w:t xml:space="preserve"> </w:t>
      </w:r>
      <w:proofErr w:type="gramStart"/>
      <w:r w:rsidRPr="004527F7">
        <w:t>in close proximity to</w:t>
      </w:r>
      <w:proofErr w:type="gramEnd"/>
      <w:r w:rsidRPr="004527F7">
        <w:t xml:space="preserve"> the wanted analogue channel will produce more interference than the existing analogue channel and so calls into question its usefulness in a real-world scenario. Although Channel </w:t>
      </w:r>
      <w:proofErr w:type="spellStart"/>
      <w:r w:rsidRPr="004527F7">
        <w:t>D5</w:t>
      </w:r>
      <w:proofErr w:type="spellEnd"/>
      <w:r w:rsidRPr="004527F7">
        <w:t xml:space="preserve"> does interfere slightly more than the analogue, it is not significantly so (only 11 m compared to 10 m). All the other channels showed that they would introduce less interference than the existing analogue channel and so could be deployed using the same (or possibly stricter) channel planning criteria as currently used for analogue channels.</w:t>
      </w:r>
    </w:p>
    <w:p w14:paraId="09E60381" w14:textId="77777777" w:rsidR="008965DF" w:rsidRPr="004527F7" w:rsidRDefault="008965DF" w:rsidP="005479B4">
      <w:pPr>
        <w:jc w:val="both"/>
      </w:pPr>
      <w:r w:rsidRPr="004527F7">
        <w:t>The field test did not show any (harmful) interference.</w:t>
      </w:r>
    </w:p>
    <w:p w14:paraId="582114D9" w14:textId="77777777" w:rsidR="008965DF" w:rsidRPr="004527F7" w:rsidRDefault="008965DF" w:rsidP="005479B4">
      <w:pPr>
        <w:pStyle w:val="Headingi"/>
        <w:jc w:val="both"/>
        <w:rPr>
          <w:b/>
          <w:bCs/>
        </w:rPr>
      </w:pPr>
      <w:bookmarkStart w:id="529" w:name="_Toc32953564"/>
      <w:r w:rsidRPr="004527F7">
        <w:rPr>
          <w:b/>
          <w:bCs/>
        </w:rPr>
        <w:t>Additions</w:t>
      </w:r>
      <w:bookmarkEnd w:id="529"/>
    </w:p>
    <w:p w14:paraId="0829B063" w14:textId="77777777" w:rsidR="008965DF" w:rsidRPr="004527F7" w:rsidRDefault="008965DF" w:rsidP="005479B4">
      <w:pPr>
        <w:jc w:val="both"/>
      </w:pPr>
      <w:r w:rsidRPr="004527F7">
        <w:t xml:space="preserve">The use of the candidate technology </w:t>
      </w:r>
      <w:proofErr w:type="spellStart"/>
      <w:r w:rsidRPr="004527F7">
        <w:t>dPMR</w:t>
      </w:r>
      <w:proofErr w:type="spellEnd"/>
      <w:r w:rsidRPr="004527F7">
        <w:t xml:space="preserve"> for maritime use could be a good option. Some possible functionalities need to be defined by IMO in their performance standards. </w:t>
      </w:r>
    </w:p>
    <w:p w14:paraId="42607A7D" w14:textId="77777777" w:rsidR="008965DF" w:rsidRPr="004527F7" w:rsidRDefault="008965DF" w:rsidP="005479B4"/>
    <w:p w14:paraId="0A47F3EA" w14:textId="77777777" w:rsidR="008965DF" w:rsidRDefault="008965DF" w:rsidP="005479B4">
      <w:bookmarkStart w:id="530" w:name="_Ref66436929"/>
      <w:bookmarkStart w:id="531" w:name="_Toc84926852"/>
    </w:p>
    <w:p w14:paraId="05651E12" w14:textId="77777777" w:rsidR="008965DF" w:rsidRPr="004527F7" w:rsidRDefault="008965DF" w:rsidP="005479B4">
      <w:pPr>
        <w:pStyle w:val="AnnexNo"/>
      </w:pPr>
      <w:r w:rsidRPr="004527F7">
        <w:t>ANNEX 4</w:t>
      </w:r>
    </w:p>
    <w:p w14:paraId="133F45A6" w14:textId="77777777" w:rsidR="008965DF" w:rsidRPr="004527F7" w:rsidRDefault="008965DF" w:rsidP="005479B4">
      <w:pPr>
        <w:pStyle w:val="Annextitle"/>
      </w:pPr>
      <w:r w:rsidRPr="004527F7">
        <w:t>International Telecommunication Union Codecs</w:t>
      </w:r>
      <w:bookmarkEnd w:id="530"/>
      <w:bookmarkEnd w:id="531"/>
    </w:p>
    <w:p w14:paraId="7D5FB21D" w14:textId="77777777" w:rsidR="008965DF" w:rsidRPr="004527F7" w:rsidRDefault="008965DF" w:rsidP="005479B4">
      <w:pPr>
        <w:pStyle w:val="Headingb"/>
        <w:jc w:val="both"/>
      </w:pPr>
      <w:r w:rsidRPr="004527F7">
        <w:t xml:space="preserve">International Telecommunication Union -Telecommunication Codecs - </w:t>
      </w:r>
      <w:proofErr w:type="spellStart"/>
      <w:r w:rsidRPr="004527F7">
        <w:t>G.711</w:t>
      </w:r>
      <w:proofErr w:type="spellEnd"/>
    </w:p>
    <w:p w14:paraId="5B41074F" w14:textId="77777777" w:rsidR="008965DF" w:rsidRPr="004527F7" w:rsidRDefault="008965DF" w:rsidP="005479B4">
      <w:pPr>
        <w:jc w:val="both"/>
      </w:pPr>
      <w:r w:rsidRPr="004527F7">
        <w:t xml:space="preserve">Recommendation ITU-T </w:t>
      </w:r>
      <w:proofErr w:type="spellStart"/>
      <w:r w:rsidRPr="004527F7">
        <w:t>G.711.0</w:t>
      </w:r>
      <w:proofErr w:type="spellEnd"/>
      <w:r w:rsidRPr="004527F7">
        <w:t xml:space="preserve"> [28] describes a lossless compression scheme of </w:t>
      </w:r>
      <w:proofErr w:type="spellStart"/>
      <w:r w:rsidRPr="004527F7">
        <w:t>G.711</w:t>
      </w:r>
      <w:proofErr w:type="spellEnd"/>
      <w:r w:rsidRPr="004527F7">
        <w:t xml:space="preserve"> bitstream, mainly aimed for transmission over IP (</w:t>
      </w:r>
      <w:proofErr w:type="gramStart"/>
      <w:r w:rsidRPr="004527F7">
        <w:t>e.g.</w:t>
      </w:r>
      <w:proofErr w:type="gramEnd"/>
      <w:r w:rsidRPr="004527F7">
        <w:t xml:space="preserve"> VoIP).</w:t>
      </w:r>
    </w:p>
    <w:p w14:paraId="68C23671" w14:textId="77777777" w:rsidR="008965DF" w:rsidRPr="004527F7" w:rsidRDefault="008965DF" w:rsidP="005479B4">
      <w:pPr>
        <w:jc w:val="both"/>
      </w:pPr>
      <w:r w:rsidRPr="004527F7">
        <w:lastRenderedPageBreak/>
        <w:t>The coder operates on frame lengths of 40, 80, 160, 240 and 320 samples, has a maximum algorithmic delay equals to the frame length, and has a worst-case computational complexity of less than 1.7</w:t>
      </w:r>
      <w:r>
        <w:t> </w:t>
      </w:r>
      <w:r w:rsidRPr="004527F7">
        <w:t>weighted million operations per second (</w:t>
      </w:r>
      <w:proofErr w:type="spellStart"/>
      <w:r w:rsidRPr="004527F7">
        <w:t>WMOPS</w:t>
      </w:r>
      <w:proofErr w:type="spellEnd"/>
      <w:r w:rsidRPr="004527F7">
        <w:t>) for encoder plus decoder.</w:t>
      </w:r>
    </w:p>
    <w:p w14:paraId="7DAF7798" w14:textId="77777777" w:rsidR="008965DF" w:rsidRPr="004527F7" w:rsidRDefault="008965DF" w:rsidP="005479B4">
      <w:pPr>
        <w:jc w:val="both"/>
      </w:pPr>
      <w:r w:rsidRPr="004527F7">
        <w:t>This Recommendation includes an electronic attachment containing the ANSI C code (fixed-point arithmetic implementation of the specification), as well as a non-exhaustive set of test signals for use with it.</w:t>
      </w:r>
    </w:p>
    <w:p w14:paraId="4F8C0DA9" w14:textId="77777777" w:rsidR="008965DF" w:rsidRPr="004527F7" w:rsidRDefault="008965DF" w:rsidP="005479B4">
      <w:pPr>
        <w:jc w:val="both"/>
      </w:pPr>
      <w:r w:rsidRPr="004527F7">
        <w:t xml:space="preserve">Recommendation ITU-T </w:t>
      </w:r>
      <w:proofErr w:type="spellStart"/>
      <w:r w:rsidRPr="004527F7">
        <w:t>G.711.1</w:t>
      </w:r>
      <w:proofErr w:type="spellEnd"/>
      <w:r w:rsidRPr="004527F7">
        <w:t xml:space="preserve"> [29] describes embedded wideband speech and audio coding algorithm operating at 64, 80 and 96 kbit/s.</w:t>
      </w:r>
    </w:p>
    <w:p w14:paraId="4AF4E795" w14:textId="77777777" w:rsidR="008965DF" w:rsidRPr="004527F7" w:rsidRDefault="008965DF" w:rsidP="005479B4">
      <w:pPr>
        <w:jc w:val="both"/>
      </w:pPr>
      <w:r w:rsidRPr="004527F7">
        <w:t xml:space="preserve">The encoder input and decoder outputs are sampled at 16 kHz by default, but 8-kHz sampling is also supported. When sampled at 16 kHz, the output of the ITU-T </w:t>
      </w:r>
      <w:proofErr w:type="spellStart"/>
      <w:r w:rsidRPr="004527F7">
        <w:t>G.711.1</w:t>
      </w:r>
      <w:proofErr w:type="spellEnd"/>
      <w:r w:rsidRPr="004527F7">
        <w:t xml:space="preserve"> coder can encode signal with a bandwidth of 50-7 000 Hz at 80 and 96 kbit/s, and for 8-kHz sampling, the output may produce signal with a bandwidth ranging from 50 up to 4 000 Hz, operating at 64 and 80 kbit/s (the bandwidth of the narrowband signal output from the decoder is characterised by the built-in split-band </w:t>
      </w:r>
      <w:proofErr w:type="spellStart"/>
      <w:r w:rsidRPr="004527F7">
        <w:t>filterbank</w:t>
      </w:r>
      <w:proofErr w:type="spellEnd"/>
      <w:r w:rsidRPr="004527F7">
        <w:t xml:space="preserve"> which has cut-off frequency of 4000 Hz). At 64 kbit/s, ITU-T </w:t>
      </w:r>
      <w:proofErr w:type="spellStart"/>
      <w:r w:rsidRPr="004527F7">
        <w:t>G.711.1</w:t>
      </w:r>
      <w:proofErr w:type="spellEnd"/>
      <w:r w:rsidRPr="004527F7">
        <w:t xml:space="preserve"> is compatible with Recommendation ITU-T </w:t>
      </w:r>
      <w:proofErr w:type="spellStart"/>
      <w:r w:rsidRPr="004527F7">
        <w:t>G.711</w:t>
      </w:r>
      <w:proofErr w:type="spellEnd"/>
      <w:r w:rsidRPr="004527F7">
        <w:t xml:space="preserve">. The coder operates on 5 </w:t>
      </w:r>
      <w:proofErr w:type="spellStart"/>
      <w:r w:rsidRPr="004527F7">
        <w:t>ms</w:t>
      </w:r>
      <w:proofErr w:type="spellEnd"/>
      <w:r w:rsidRPr="004527F7">
        <w:t xml:space="preserve"> frames, has a maximum algorithmic delay of 11.875 </w:t>
      </w:r>
      <w:proofErr w:type="spellStart"/>
      <w:r w:rsidRPr="004527F7">
        <w:t>ms</w:t>
      </w:r>
      <w:proofErr w:type="spellEnd"/>
      <w:r w:rsidRPr="004527F7">
        <w:t xml:space="preserve">, and has a worst-case computational complexity of 8.70 </w:t>
      </w:r>
      <w:proofErr w:type="spellStart"/>
      <w:r w:rsidRPr="004527F7">
        <w:t>WMOPS</w:t>
      </w:r>
      <w:proofErr w:type="spellEnd"/>
      <w:r w:rsidRPr="004527F7">
        <w:t>.</w:t>
      </w:r>
    </w:p>
    <w:p w14:paraId="30651B24" w14:textId="77777777" w:rsidR="008965DF" w:rsidRPr="004527F7" w:rsidRDefault="008965DF" w:rsidP="005479B4">
      <w:pPr>
        <w:jc w:val="both"/>
      </w:pPr>
      <w:r w:rsidRPr="004527F7">
        <w:t xml:space="preserve">The encoder produces an embedded bitstream structured in three layers corresponding to three available bit rates: 64, 80 and 96 kbit/s. The bitstream can be truncated at the decoder side or by any component of the communication system to adjust the bit rate to the desired value, but since it does not contain any information on which layers are contained, an implementation would require </w:t>
      </w:r>
      <w:proofErr w:type="spellStart"/>
      <w:r w:rsidRPr="004527F7">
        <w:t>outband</w:t>
      </w:r>
      <w:proofErr w:type="spellEnd"/>
      <w:r w:rsidRPr="004527F7">
        <w:t xml:space="preserve"> signalling on which layers are available.</w:t>
      </w:r>
    </w:p>
    <w:p w14:paraId="31CF1004" w14:textId="77777777" w:rsidR="008965DF" w:rsidRPr="004527F7" w:rsidRDefault="008965DF" w:rsidP="005479B4">
      <w:pPr>
        <w:jc w:val="both"/>
      </w:pPr>
      <w:r w:rsidRPr="004527F7">
        <w:t xml:space="preserve">The underlying algorithm has a </w:t>
      </w:r>
      <w:proofErr w:type="gramStart"/>
      <w:r w:rsidRPr="004527F7">
        <w:t>three layer</w:t>
      </w:r>
      <w:proofErr w:type="gramEnd"/>
      <w:r w:rsidRPr="004527F7">
        <w:t xml:space="preserve"> coding structure: log </w:t>
      </w:r>
      <w:proofErr w:type="spellStart"/>
      <w:r w:rsidRPr="004527F7">
        <w:t>companded</w:t>
      </w:r>
      <w:proofErr w:type="spellEnd"/>
      <w:r w:rsidRPr="004527F7">
        <w:t xml:space="preserve"> pulse code modulation (</w:t>
      </w:r>
      <w:proofErr w:type="spellStart"/>
      <w:r w:rsidRPr="004527F7">
        <w:t>PCM</w:t>
      </w:r>
      <w:proofErr w:type="spellEnd"/>
      <w:r w:rsidRPr="004527F7">
        <w:t xml:space="preserve">) of the lower band including noise feedback, embedded </w:t>
      </w:r>
      <w:proofErr w:type="spellStart"/>
      <w:r w:rsidRPr="004527F7">
        <w:t>PCM</w:t>
      </w:r>
      <w:proofErr w:type="spellEnd"/>
      <w:r w:rsidRPr="004527F7">
        <w:t xml:space="preserve"> extension with adaptive bit allocation for enhancing the quality of the base layer in the lower band, and weighted vector quantisation coding of the higher band based on modified discrete cosine transformation (</w:t>
      </w:r>
      <w:proofErr w:type="spellStart"/>
      <w:r w:rsidRPr="004527F7">
        <w:t>MDCT</w:t>
      </w:r>
      <w:proofErr w:type="spellEnd"/>
      <w:r w:rsidRPr="004527F7">
        <w:t>).</w:t>
      </w:r>
    </w:p>
    <w:p w14:paraId="6FA63E6B" w14:textId="77777777" w:rsidR="008965DF" w:rsidRPr="004527F7" w:rsidRDefault="008965DF" w:rsidP="005479B4">
      <w:pPr>
        <w:pStyle w:val="Headingb"/>
        <w:jc w:val="both"/>
      </w:pPr>
      <w:r w:rsidRPr="004527F7">
        <w:t xml:space="preserve">International Telecommunication Union </w:t>
      </w:r>
      <w:r>
        <w:t xml:space="preserve">– </w:t>
      </w:r>
      <w:r w:rsidRPr="004527F7">
        <w:t xml:space="preserve">Telecommunication Codecs </w:t>
      </w:r>
      <w:r>
        <w:t>–</w:t>
      </w:r>
      <w:r w:rsidRPr="004527F7">
        <w:t xml:space="preserve"> </w:t>
      </w:r>
      <w:proofErr w:type="spellStart"/>
      <w:r w:rsidRPr="004527F7">
        <w:t>G.722</w:t>
      </w:r>
      <w:proofErr w:type="spellEnd"/>
      <w:r w:rsidRPr="004527F7">
        <w:t xml:space="preserve"> and </w:t>
      </w:r>
      <w:proofErr w:type="spellStart"/>
      <w:r w:rsidRPr="004527F7">
        <w:t>G.722.1</w:t>
      </w:r>
      <w:proofErr w:type="spellEnd"/>
    </w:p>
    <w:p w14:paraId="57B58E53" w14:textId="77777777" w:rsidR="008965DF" w:rsidRPr="004527F7" w:rsidRDefault="008965DF" w:rsidP="005479B4">
      <w:pPr>
        <w:jc w:val="both"/>
      </w:pPr>
      <w:r w:rsidRPr="004527F7">
        <w:t xml:space="preserve">Recommendation ITU-T </w:t>
      </w:r>
      <w:proofErr w:type="spellStart"/>
      <w:r w:rsidRPr="004527F7">
        <w:t>G.722</w:t>
      </w:r>
      <w:proofErr w:type="spellEnd"/>
      <w:r w:rsidRPr="004527F7">
        <w:t xml:space="preserve"> describes the characteristics of an audio (50 to 7 000 Hz) coding system which may be used for a variety of higher quality speech applications. The coding system uses sub-band adaptive differential pulse code modulation (SB-</w:t>
      </w:r>
      <w:proofErr w:type="spellStart"/>
      <w:r w:rsidRPr="004527F7">
        <w:t>ADPCM</w:t>
      </w:r>
      <w:proofErr w:type="spellEnd"/>
      <w:r w:rsidRPr="004527F7">
        <w:t>) within a bit rate of 64 kbit/s. The system is henceforth referred to as 64 kbit/s (7 kHz) audio coding. In the SB-</w:t>
      </w:r>
      <w:proofErr w:type="spellStart"/>
      <w:r w:rsidRPr="004527F7">
        <w:t>ADPCM</w:t>
      </w:r>
      <w:proofErr w:type="spellEnd"/>
      <w:r w:rsidRPr="004527F7">
        <w:t xml:space="preserve"> technique used, the frequency band is split into two sub-bands (higher and lower) and the signals in each sub-band are encoded using </w:t>
      </w:r>
      <w:proofErr w:type="spellStart"/>
      <w:r w:rsidRPr="004527F7">
        <w:t>ADPCM</w:t>
      </w:r>
      <w:proofErr w:type="spellEnd"/>
      <w:r w:rsidRPr="004527F7">
        <w:t>. The system has three basic modes of operation corresponding to the bit rates used for 7 kHz audio coding: 64, 56 and 48 kbit/s. The latter two modes allow an auxiliary data channel of 8 and 16 kbit/s respectively to be provided within the 64 kbit/s by making use of bits from the lower sub-band.</w:t>
      </w:r>
    </w:p>
    <w:p w14:paraId="6B21DEF1" w14:textId="77777777" w:rsidR="008965DF" w:rsidRPr="004527F7" w:rsidRDefault="008965DF" w:rsidP="005479B4">
      <w:pPr>
        <w:jc w:val="both"/>
      </w:pPr>
      <w:r w:rsidRPr="004527F7">
        <w:t xml:space="preserve">Recommendation ITU-T </w:t>
      </w:r>
      <w:proofErr w:type="spellStart"/>
      <w:r w:rsidRPr="004527F7">
        <w:t>G.722</w:t>
      </w:r>
      <w:proofErr w:type="spellEnd"/>
      <w:r w:rsidRPr="004527F7">
        <w:t xml:space="preserve">, Appendix II [30] describes digital test sequences for the verification of the ITU-T </w:t>
      </w:r>
      <w:proofErr w:type="spellStart"/>
      <w:r w:rsidRPr="004527F7">
        <w:t>G.722</w:t>
      </w:r>
      <w:proofErr w:type="spellEnd"/>
      <w:r w:rsidRPr="004527F7">
        <w:t xml:space="preserve"> 64 kbit/s SB-</w:t>
      </w:r>
      <w:proofErr w:type="spellStart"/>
      <w:r w:rsidRPr="004527F7">
        <w:t>ADPCM</w:t>
      </w:r>
      <w:proofErr w:type="spellEnd"/>
      <w:r w:rsidRPr="004527F7">
        <w:t xml:space="preserve"> 7 kHz codec. This guide gives information concerning the digital test sequences which should be used to aid verification of implementation of the </w:t>
      </w:r>
      <w:proofErr w:type="spellStart"/>
      <w:r w:rsidRPr="004527F7">
        <w:t>ADPCM</w:t>
      </w:r>
      <w:proofErr w:type="spellEnd"/>
      <w:r w:rsidRPr="004527F7">
        <w:t xml:space="preserve"> codec part of the wideband coding algorithm.</w:t>
      </w:r>
    </w:p>
    <w:p w14:paraId="0D72A6C2" w14:textId="77777777" w:rsidR="008965DF" w:rsidRPr="004527F7" w:rsidRDefault="008965DF" w:rsidP="005479B4">
      <w:pPr>
        <w:jc w:val="both"/>
      </w:pPr>
      <w:r w:rsidRPr="004527F7">
        <w:t xml:space="preserve">Recommendation ITU-T </w:t>
      </w:r>
      <w:proofErr w:type="spellStart"/>
      <w:r w:rsidRPr="004527F7">
        <w:t>G.722.1</w:t>
      </w:r>
      <w:proofErr w:type="spellEnd"/>
      <w:r w:rsidRPr="004527F7">
        <w:t xml:space="preserve"> [31] describes a low complexity encoder and decoder that may be used for 7 kHz bandwidth audio signals working at 24 kbit/s or 32 kbit/s. Furthermore, this algorithm is recommended for use in hands-free applications such as conferencing where there is a low probability of frame loss. It may be used with speech or music inputs.</w:t>
      </w:r>
    </w:p>
    <w:p w14:paraId="027426D7" w14:textId="77777777" w:rsidR="008965DF" w:rsidRPr="004527F7" w:rsidRDefault="008965DF" w:rsidP="005479B4">
      <w:pPr>
        <w:jc w:val="both"/>
      </w:pPr>
      <w:r w:rsidRPr="004527F7">
        <w:t xml:space="preserve">The digital input to the coder may be in a 14-, 15- or 16-bit 2's complement format, at a sampling rate of 16 kHz (handled in the same way as in Recommendation ITU-T </w:t>
      </w:r>
      <w:proofErr w:type="spellStart"/>
      <w:r w:rsidRPr="004527F7">
        <w:t>G.722</w:t>
      </w:r>
      <w:proofErr w:type="spellEnd"/>
      <w:r w:rsidRPr="004527F7">
        <w:t xml:space="preserve">). The analogue and digital interface circuitry at the encoder input and decoder output should conform to the same specifications </w:t>
      </w:r>
      <w:r w:rsidRPr="004527F7">
        <w:lastRenderedPageBreak/>
        <w:t xml:space="preserve">described in Recommendation ITU-T </w:t>
      </w:r>
      <w:proofErr w:type="spellStart"/>
      <w:r w:rsidRPr="004527F7">
        <w:t>G.722</w:t>
      </w:r>
      <w:proofErr w:type="spellEnd"/>
      <w:r w:rsidRPr="004527F7">
        <w:t>. The algorithm is based on transform technology, using a Modulated Lapped Transform (</w:t>
      </w:r>
      <w:proofErr w:type="spellStart"/>
      <w:r w:rsidRPr="004527F7">
        <w:t>MLT</w:t>
      </w:r>
      <w:proofErr w:type="spellEnd"/>
      <w:r w:rsidRPr="004527F7">
        <w:t xml:space="preserve">). It operates on 20 </w:t>
      </w:r>
      <w:proofErr w:type="spellStart"/>
      <w:r w:rsidRPr="004527F7">
        <w:t>ms</w:t>
      </w:r>
      <w:proofErr w:type="spellEnd"/>
      <w:r w:rsidRPr="004527F7">
        <w:t xml:space="preserve"> frames (320 samples) of audio. Because the transform window (basis function length) is 640 samples and a 50 percent (320 samples) overlap is used between frames, the effective look-ahead buffer size is 20 </w:t>
      </w:r>
      <w:proofErr w:type="spellStart"/>
      <w:r w:rsidRPr="004527F7">
        <w:t>ms</w:t>
      </w:r>
      <w:proofErr w:type="spellEnd"/>
      <w:r w:rsidRPr="004527F7">
        <w:t xml:space="preserve">. Hence the total algorithmic delay of 40 </w:t>
      </w:r>
      <w:proofErr w:type="spellStart"/>
      <w:r w:rsidRPr="004527F7">
        <w:t>ms</w:t>
      </w:r>
      <w:proofErr w:type="spellEnd"/>
      <w:r w:rsidRPr="004527F7">
        <w:t xml:space="preserve"> is the sum of the frame size plus look-ahead. All other delays are due to computational and network transmission delays.</w:t>
      </w:r>
    </w:p>
    <w:p w14:paraId="3D02A8B9" w14:textId="77777777" w:rsidR="008965DF" w:rsidRPr="004527F7" w:rsidRDefault="008965DF" w:rsidP="005479B4">
      <w:pPr>
        <w:jc w:val="both"/>
      </w:pPr>
      <w:r w:rsidRPr="004527F7">
        <w:t xml:space="preserve">Recommendation ITU-T </w:t>
      </w:r>
      <w:proofErr w:type="spellStart"/>
      <w:r w:rsidRPr="004527F7">
        <w:t>G.722.1</w:t>
      </w:r>
      <w:proofErr w:type="spellEnd"/>
      <w:r w:rsidRPr="004527F7">
        <w:t xml:space="preserve"> [31] includes a software package which contains the encoder and decoder source code and a set of test vectors for developers. These vectors are a tool that can provide an indication of success in implementing this codec. </w:t>
      </w:r>
    </w:p>
    <w:p w14:paraId="2A0F97E7" w14:textId="77777777" w:rsidR="008965DF" w:rsidRPr="004527F7" w:rsidRDefault="008965DF" w:rsidP="005479B4">
      <w:pPr>
        <w:jc w:val="both"/>
      </w:pPr>
      <w:r w:rsidRPr="004527F7">
        <w:t xml:space="preserve">Recommendation ITU-T </w:t>
      </w:r>
      <w:proofErr w:type="spellStart"/>
      <w:r w:rsidRPr="004527F7">
        <w:t>G.722.2</w:t>
      </w:r>
      <w:proofErr w:type="spellEnd"/>
      <w:r w:rsidRPr="004527F7">
        <w:t xml:space="preserve"> [32] describes the high quality Adaptive Multi-Rate Wideband (AMR-WB) encoder and decoder that is primarily intended for 7 kHz bandwidth speech signals. AMR-WB operates at a multitude of bit rates ranging from 6.6 kbit/s to 23.85 kbit/s. The bit rate may be changed at any 20-</w:t>
      </w:r>
      <w:proofErr w:type="spellStart"/>
      <w:r w:rsidRPr="004527F7">
        <w:t>ms</w:t>
      </w:r>
      <w:proofErr w:type="spellEnd"/>
      <w:r w:rsidRPr="004527F7">
        <w:t xml:space="preserve"> frame boundary.</w:t>
      </w:r>
    </w:p>
    <w:p w14:paraId="33434978" w14:textId="77777777" w:rsidR="008965DF" w:rsidRPr="004527F7" w:rsidRDefault="008965DF" w:rsidP="005479B4">
      <w:pPr>
        <w:jc w:val="both"/>
      </w:pPr>
      <w:r w:rsidRPr="004527F7">
        <w:t xml:space="preserve">Annex C includes an integrated C source code software package which contains the implementation of the ITU-T </w:t>
      </w:r>
      <w:proofErr w:type="spellStart"/>
      <w:r w:rsidRPr="004527F7">
        <w:t>G.722.2</w:t>
      </w:r>
      <w:proofErr w:type="spellEnd"/>
      <w:r w:rsidRPr="004527F7">
        <w:t xml:space="preserve"> encoder and decoder and its Annexes A and B and Appendix I.</w:t>
      </w:r>
    </w:p>
    <w:p w14:paraId="37663E30" w14:textId="77777777" w:rsidR="008965DF" w:rsidRPr="004527F7" w:rsidRDefault="008965DF" w:rsidP="005479B4">
      <w:pPr>
        <w:jc w:val="both"/>
      </w:pPr>
      <w:r w:rsidRPr="004527F7">
        <w:t xml:space="preserve">A set of digital test vectors for developers is provided in Annex D. These test vectors are a verification tool that can provide an indication of success in implementing this codec. Digital test sequences are necessary to test for a bit-exact implementation of the adaptive, multi-rate wideband (AMR-WB) speech-transcoder; voice-activity detection; comfort noise generation; and </w:t>
      </w:r>
      <w:proofErr w:type="gramStart"/>
      <w:r w:rsidRPr="004527F7">
        <w:t>source controlled</w:t>
      </w:r>
      <w:proofErr w:type="gramEnd"/>
      <w:r w:rsidRPr="004527F7">
        <w:t xml:space="preserve"> rate operation.</w:t>
      </w:r>
    </w:p>
    <w:p w14:paraId="686C76C0" w14:textId="77777777" w:rsidR="008965DF" w:rsidRPr="004527F7" w:rsidRDefault="008965DF" w:rsidP="005479B4">
      <w:pPr>
        <w:pStyle w:val="Headingb"/>
        <w:jc w:val="both"/>
      </w:pPr>
      <w:r w:rsidRPr="004527F7">
        <w:t xml:space="preserve">International Telecommunication Union </w:t>
      </w:r>
      <w:r>
        <w:t xml:space="preserve">– </w:t>
      </w:r>
      <w:r w:rsidRPr="004527F7">
        <w:t xml:space="preserve">Telecommunication Codecs </w:t>
      </w:r>
      <w:r>
        <w:t>–</w:t>
      </w:r>
      <w:r w:rsidRPr="004527F7">
        <w:t xml:space="preserve"> </w:t>
      </w:r>
      <w:proofErr w:type="spellStart"/>
      <w:r w:rsidRPr="004527F7">
        <w:t>G.723.1</w:t>
      </w:r>
      <w:proofErr w:type="spellEnd"/>
    </w:p>
    <w:p w14:paraId="24149040" w14:textId="77777777" w:rsidR="008965DF" w:rsidRPr="004527F7" w:rsidRDefault="008965DF" w:rsidP="005479B4">
      <w:pPr>
        <w:jc w:val="both"/>
      </w:pPr>
      <w:r w:rsidRPr="004527F7">
        <w:t xml:space="preserve">ITU-T </w:t>
      </w:r>
      <w:proofErr w:type="spellStart"/>
      <w:r w:rsidRPr="004527F7">
        <w:t>G.723.1</w:t>
      </w:r>
      <w:proofErr w:type="spellEnd"/>
      <w:r w:rsidRPr="004527F7">
        <w:t xml:space="preserve"> [33] specifies a coded representation that can be used for compressing the speech or other audio signal component of multimedia services at a very low bit rate. In the design of this coder, the principal application considered was very low </w:t>
      </w:r>
      <w:proofErr w:type="gramStart"/>
      <w:r w:rsidRPr="004527F7">
        <w:t>bit-rate</w:t>
      </w:r>
      <w:proofErr w:type="gramEnd"/>
      <w:r w:rsidRPr="004527F7">
        <w:t>, visual telephony as part of the overall ITU</w:t>
      </w:r>
      <w:r>
        <w:noBreakHyphen/>
      </w:r>
      <w:r w:rsidRPr="004527F7">
        <w:t xml:space="preserve">T </w:t>
      </w:r>
      <w:proofErr w:type="spellStart"/>
      <w:r w:rsidRPr="004527F7">
        <w:t>H.324</w:t>
      </w:r>
      <w:proofErr w:type="spellEnd"/>
      <w:r w:rsidRPr="004527F7">
        <w:t xml:space="preserve"> [51] family of Recommendations. This coder has </w:t>
      </w:r>
      <w:proofErr w:type="gramStart"/>
      <w:r w:rsidRPr="004527F7">
        <w:t>two bit</w:t>
      </w:r>
      <w:proofErr w:type="gramEnd"/>
      <w:r w:rsidRPr="004527F7">
        <w:t xml:space="preserve"> rates associated with it (5.3</w:t>
      </w:r>
      <w:r>
        <w:t> </w:t>
      </w:r>
      <w:r w:rsidRPr="004527F7">
        <w:t>and 6.3 kbit/s).</w:t>
      </w:r>
    </w:p>
    <w:p w14:paraId="43EE9B53" w14:textId="77777777" w:rsidR="008965DF" w:rsidRPr="00764389" w:rsidRDefault="008965DF" w:rsidP="005479B4">
      <w:pPr>
        <w:pStyle w:val="Headingb"/>
        <w:jc w:val="both"/>
        <w:rPr>
          <w:spacing w:val="-6"/>
        </w:rPr>
      </w:pPr>
      <w:r w:rsidRPr="00764389">
        <w:rPr>
          <w:spacing w:val="-6"/>
        </w:rPr>
        <w:t xml:space="preserve">Recommendation International Telecommunication Union -Telecommunication </w:t>
      </w:r>
      <w:proofErr w:type="spellStart"/>
      <w:r w:rsidRPr="00764389">
        <w:rPr>
          <w:spacing w:val="-6"/>
        </w:rPr>
        <w:t>G.726</w:t>
      </w:r>
      <w:proofErr w:type="spellEnd"/>
      <w:r w:rsidRPr="00764389">
        <w:rPr>
          <w:spacing w:val="-6"/>
        </w:rPr>
        <w:t>: (</w:t>
      </w:r>
      <w:proofErr w:type="spellStart"/>
      <w:r w:rsidRPr="00764389">
        <w:rPr>
          <w:spacing w:val="-6"/>
        </w:rPr>
        <w:t>ADPCM</w:t>
      </w:r>
      <w:proofErr w:type="spellEnd"/>
      <w:r w:rsidRPr="00764389">
        <w:rPr>
          <w:spacing w:val="-6"/>
        </w:rPr>
        <w:t>)</w:t>
      </w:r>
    </w:p>
    <w:p w14:paraId="33C9A235" w14:textId="77777777" w:rsidR="008965DF" w:rsidRPr="004527F7" w:rsidRDefault="008965DF" w:rsidP="005479B4">
      <w:pPr>
        <w:jc w:val="both"/>
      </w:pPr>
      <w:r w:rsidRPr="004527F7">
        <w:t>The characteristics below are recommended for the conversion of a 64 kbit/s A-law or Mu-law pulse code modulation (</w:t>
      </w:r>
      <w:proofErr w:type="spellStart"/>
      <w:r w:rsidRPr="004527F7">
        <w:t>PCM</w:t>
      </w:r>
      <w:proofErr w:type="spellEnd"/>
      <w:r w:rsidRPr="004527F7">
        <w:t xml:space="preserve">) channel to and from a 40, 32, 24 or 16 kbit/s channel. The conversion is applied to the </w:t>
      </w:r>
      <w:proofErr w:type="spellStart"/>
      <w:r w:rsidRPr="004527F7">
        <w:t>PCM</w:t>
      </w:r>
      <w:proofErr w:type="spellEnd"/>
      <w:r w:rsidRPr="004527F7">
        <w:t xml:space="preserve"> bit stream using an </w:t>
      </w:r>
      <w:proofErr w:type="spellStart"/>
      <w:r w:rsidRPr="004527F7">
        <w:t>ADPCM</w:t>
      </w:r>
      <w:proofErr w:type="spellEnd"/>
      <w:r w:rsidRPr="004527F7">
        <w:t xml:space="preserve"> transcoding technique. The relationship between the voice frequency signals and the </w:t>
      </w:r>
      <w:proofErr w:type="spellStart"/>
      <w:r w:rsidRPr="004527F7">
        <w:t>PCM</w:t>
      </w:r>
      <w:proofErr w:type="spellEnd"/>
      <w:r w:rsidRPr="004527F7">
        <w:t xml:space="preserve"> encoding/decoding laws is fully specified in Recommendation ITU-T </w:t>
      </w:r>
      <w:proofErr w:type="spellStart"/>
      <w:r w:rsidRPr="004527F7">
        <w:t>G.711</w:t>
      </w:r>
      <w:proofErr w:type="spellEnd"/>
      <w:r w:rsidRPr="004527F7">
        <w:t>.</w:t>
      </w:r>
    </w:p>
    <w:p w14:paraId="5960AA09" w14:textId="77777777" w:rsidR="008965DF" w:rsidRPr="004527F7" w:rsidRDefault="008965DF" w:rsidP="005479B4">
      <w:pPr>
        <w:jc w:val="both"/>
      </w:pPr>
      <w:r w:rsidRPr="004527F7">
        <w:t>The principal application of 24 and 16 kbit/s channels is for overload channels carrying voice in Digital Circuit Multiplication Equipment (</w:t>
      </w:r>
      <w:proofErr w:type="spellStart"/>
      <w:r w:rsidRPr="004527F7">
        <w:t>DCME</w:t>
      </w:r>
      <w:proofErr w:type="spellEnd"/>
      <w:r w:rsidRPr="004527F7">
        <w:t>).</w:t>
      </w:r>
    </w:p>
    <w:p w14:paraId="6C6812DA" w14:textId="77777777" w:rsidR="008965DF" w:rsidRPr="004527F7" w:rsidRDefault="008965DF" w:rsidP="005479B4">
      <w:pPr>
        <w:jc w:val="both"/>
      </w:pPr>
      <w:r w:rsidRPr="004527F7">
        <w:t xml:space="preserve">The principal application of 40 kbit/s channels is to carry data modem signals in </w:t>
      </w:r>
      <w:proofErr w:type="spellStart"/>
      <w:r w:rsidRPr="004527F7">
        <w:t>DCME</w:t>
      </w:r>
      <w:proofErr w:type="spellEnd"/>
      <w:r w:rsidRPr="004527F7">
        <w:t>, especially for modems operating at greater than 4 800 kbit/s.</w:t>
      </w:r>
    </w:p>
    <w:p w14:paraId="6FA83180" w14:textId="77777777" w:rsidR="008965DF" w:rsidRPr="004527F7" w:rsidRDefault="008965DF" w:rsidP="005479B4">
      <w:pPr>
        <w:jc w:val="both"/>
      </w:pPr>
      <w:r w:rsidRPr="004527F7">
        <w:t xml:space="preserve">The Appendix II describes the test sequences (vectors) for the </w:t>
      </w:r>
      <w:proofErr w:type="spellStart"/>
      <w:r w:rsidRPr="004527F7">
        <w:t>ADPCM</w:t>
      </w:r>
      <w:proofErr w:type="spellEnd"/>
      <w:r w:rsidRPr="004527F7">
        <w:t xml:space="preserve"> algorithms of Recommendation ITU-T </w:t>
      </w:r>
      <w:proofErr w:type="spellStart"/>
      <w:r w:rsidRPr="004527F7">
        <w:t>G.726</w:t>
      </w:r>
      <w:proofErr w:type="spellEnd"/>
      <w:r w:rsidRPr="004527F7">
        <w:t xml:space="preserve"> at the four fixed bit rates (16 kbit/s, 24 kbit/s, 32 kbit/s, 40 kbit/s) for both A-law and Mu-law.</w:t>
      </w:r>
    </w:p>
    <w:p w14:paraId="227FE287" w14:textId="77777777" w:rsidR="008965DF" w:rsidRPr="004527F7" w:rsidRDefault="008965DF" w:rsidP="005479B4">
      <w:pPr>
        <w:jc w:val="both"/>
      </w:pPr>
      <w:r w:rsidRPr="004527F7">
        <w:t xml:space="preserve">NOTE: Recommendation ITU-T </w:t>
      </w:r>
      <w:proofErr w:type="spellStart"/>
      <w:r w:rsidRPr="004527F7">
        <w:t>G.726</w:t>
      </w:r>
      <w:proofErr w:type="spellEnd"/>
      <w:r w:rsidRPr="004527F7">
        <w:t xml:space="preserve"> [34] is the consolidation of Recommendation ITU-T </w:t>
      </w:r>
      <w:proofErr w:type="spellStart"/>
      <w:r w:rsidRPr="004527F7">
        <w:t>G.721</w:t>
      </w:r>
      <w:proofErr w:type="spellEnd"/>
      <w:r w:rsidRPr="004527F7">
        <w:t xml:space="preserve"> [52] (1988) and Recommendation ITU-T </w:t>
      </w:r>
      <w:proofErr w:type="spellStart"/>
      <w:r w:rsidRPr="004527F7">
        <w:t>G.723</w:t>
      </w:r>
      <w:proofErr w:type="spellEnd"/>
      <w:r w:rsidRPr="004527F7">
        <w:t xml:space="preserve"> [33] (1988), which are now superseded as individual Recommendations.</w:t>
      </w:r>
    </w:p>
    <w:p w14:paraId="1F222598" w14:textId="77777777" w:rsidR="008965DF" w:rsidRPr="004527F7" w:rsidRDefault="008965DF" w:rsidP="005479B4">
      <w:pPr>
        <w:pStyle w:val="Headingb"/>
        <w:jc w:val="both"/>
      </w:pPr>
      <w:r w:rsidRPr="004527F7">
        <w:lastRenderedPageBreak/>
        <w:t xml:space="preserve">Recommendation </w:t>
      </w:r>
      <w:r w:rsidRPr="004527F7">
        <w:rPr>
          <w:bCs/>
        </w:rPr>
        <w:t>International Telecommunication Union -Telecommunication</w:t>
      </w:r>
      <w:r w:rsidRPr="004527F7">
        <w:t xml:space="preserve"> </w:t>
      </w:r>
      <w:proofErr w:type="spellStart"/>
      <w:r w:rsidRPr="004527F7">
        <w:t>G.728</w:t>
      </w:r>
      <w:proofErr w:type="spellEnd"/>
      <w:r w:rsidRPr="004527F7">
        <w:t>: Coding</w:t>
      </w:r>
      <w:r>
        <w:t> </w:t>
      </w:r>
      <w:r w:rsidRPr="004527F7">
        <w:t>of speech at 16 kbit/s using LD-</w:t>
      </w:r>
      <w:proofErr w:type="spellStart"/>
      <w:r w:rsidRPr="004527F7">
        <w:t>CELP</w:t>
      </w:r>
      <w:proofErr w:type="spellEnd"/>
    </w:p>
    <w:p w14:paraId="7C08F5CE" w14:textId="77777777" w:rsidR="008965DF" w:rsidRPr="004527F7" w:rsidRDefault="008965DF" w:rsidP="005479B4">
      <w:pPr>
        <w:jc w:val="both"/>
      </w:pPr>
      <w:r w:rsidRPr="004527F7">
        <w:t xml:space="preserve">Recommendation ITU-T </w:t>
      </w:r>
      <w:proofErr w:type="spellStart"/>
      <w:r w:rsidRPr="004527F7">
        <w:t>G.728</w:t>
      </w:r>
      <w:proofErr w:type="spellEnd"/>
      <w:r w:rsidRPr="004527F7">
        <w:t xml:space="preserve"> contains the description of an algorithm for the coding of speech signals at 16 kbit/s using low-delay, code-excited, linear prediction.</w:t>
      </w:r>
    </w:p>
    <w:p w14:paraId="7ECAEBE0" w14:textId="77777777" w:rsidR="008965DF" w:rsidRPr="004527F7" w:rsidRDefault="008965DF" w:rsidP="005479B4">
      <w:pPr>
        <w:jc w:val="both"/>
      </w:pPr>
      <w:r w:rsidRPr="004527F7">
        <w:t>The LD-</w:t>
      </w:r>
      <w:proofErr w:type="spellStart"/>
      <w:r w:rsidRPr="004527F7">
        <w:t>CELP</w:t>
      </w:r>
      <w:proofErr w:type="spellEnd"/>
      <w:r w:rsidRPr="004527F7">
        <w:t xml:space="preserve"> algorithm consists of an encoder and a decoder. The essence of </w:t>
      </w:r>
      <w:proofErr w:type="spellStart"/>
      <w:r w:rsidRPr="004527F7">
        <w:t>CELP</w:t>
      </w:r>
      <w:proofErr w:type="spellEnd"/>
      <w:r w:rsidRPr="004527F7">
        <w:t xml:space="preserve"> techniques, which is an analysis-by-synthesis approach to codebook search, is retained in LD-</w:t>
      </w:r>
      <w:proofErr w:type="spellStart"/>
      <w:r w:rsidRPr="004527F7">
        <w:t>CELP</w:t>
      </w:r>
      <w:proofErr w:type="spellEnd"/>
      <w:r w:rsidRPr="004527F7">
        <w:t>. The LD</w:t>
      </w:r>
      <w:r>
        <w:noBreakHyphen/>
      </w:r>
      <w:proofErr w:type="spellStart"/>
      <w:r w:rsidRPr="004527F7">
        <w:t>CELP</w:t>
      </w:r>
      <w:proofErr w:type="spellEnd"/>
      <w:r w:rsidRPr="004527F7">
        <w:t xml:space="preserve"> however, uses backward adaptation of predictors and gain to achieve an algorithmic delay of 0.625 </w:t>
      </w:r>
      <w:proofErr w:type="spellStart"/>
      <w:r w:rsidRPr="004527F7">
        <w:t>ms</w:t>
      </w:r>
      <w:proofErr w:type="spellEnd"/>
      <w:r w:rsidRPr="004527F7">
        <w:t xml:space="preserve">. Only the index to the excitation codebook is transmitted. The predictor coefficients are updated through </w:t>
      </w:r>
      <w:proofErr w:type="spellStart"/>
      <w:r w:rsidRPr="004527F7">
        <w:t>LPC</w:t>
      </w:r>
      <w:proofErr w:type="spellEnd"/>
      <w:r w:rsidRPr="004527F7">
        <w:t xml:space="preserve"> analysis of previously quantised speech. The excitation gain is updated by using the gain information embedded in the previously quantised excitation. The block size for the excitation vector and gain adaptation is five samples only. A perceptual weighting filter is updated using </w:t>
      </w:r>
      <w:proofErr w:type="spellStart"/>
      <w:r w:rsidRPr="004527F7">
        <w:t>LPC</w:t>
      </w:r>
      <w:proofErr w:type="spellEnd"/>
      <w:r w:rsidRPr="004527F7">
        <w:t xml:space="preserve"> analysis of the </w:t>
      </w:r>
      <w:proofErr w:type="spellStart"/>
      <w:r w:rsidRPr="004527F7">
        <w:t>unquantised</w:t>
      </w:r>
      <w:proofErr w:type="spellEnd"/>
      <w:r w:rsidRPr="004527F7">
        <w:t xml:space="preserve"> speech.</w:t>
      </w:r>
    </w:p>
    <w:p w14:paraId="49C7DCF2" w14:textId="77777777" w:rsidR="008965DF" w:rsidRPr="004527F7" w:rsidRDefault="008965DF" w:rsidP="005479B4">
      <w:pPr>
        <w:pStyle w:val="Headingb"/>
        <w:jc w:val="both"/>
      </w:pPr>
      <w:r w:rsidRPr="004527F7">
        <w:t xml:space="preserve">Recommendation </w:t>
      </w:r>
      <w:r w:rsidRPr="004527F7">
        <w:rPr>
          <w:bCs/>
        </w:rPr>
        <w:t>International Telecommunication Union -Telecommunication</w:t>
      </w:r>
      <w:r w:rsidRPr="004527F7">
        <w:t xml:space="preserve"> </w:t>
      </w:r>
      <w:proofErr w:type="spellStart"/>
      <w:r w:rsidRPr="004527F7">
        <w:t>G.729</w:t>
      </w:r>
      <w:proofErr w:type="spellEnd"/>
      <w:r w:rsidRPr="004527F7">
        <w:t>: Coding</w:t>
      </w:r>
      <w:r>
        <w:t> </w:t>
      </w:r>
      <w:r w:rsidRPr="004527F7">
        <w:t>of speech at 8 kbit/s using CS-</w:t>
      </w:r>
      <w:proofErr w:type="spellStart"/>
      <w:r w:rsidRPr="004527F7">
        <w:t>ACELP</w:t>
      </w:r>
      <w:proofErr w:type="spellEnd"/>
    </w:p>
    <w:p w14:paraId="13741166" w14:textId="77777777" w:rsidR="008965DF" w:rsidRPr="004527F7" w:rsidRDefault="008965DF" w:rsidP="005479B4">
      <w:pPr>
        <w:jc w:val="both"/>
      </w:pPr>
      <w:r w:rsidRPr="004527F7">
        <w:t xml:space="preserve">Recommendation ITU-T </w:t>
      </w:r>
      <w:proofErr w:type="spellStart"/>
      <w:r w:rsidRPr="004527F7">
        <w:t>G.729</w:t>
      </w:r>
      <w:proofErr w:type="spellEnd"/>
      <w:r w:rsidRPr="004527F7">
        <w:t xml:space="preserve"> [36] contains the description of an algorithm for the coding of speech signals at 8 kbit/s using Conjugate-Structure Algebraic-Code-Excited Linear-Prediction (CS</w:t>
      </w:r>
      <w:r>
        <w:noBreakHyphen/>
      </w:r>
      <w:proofErr w:type="spellStart"/>
      <w:r w:rsidRPr="004527F7">
        <w:t>ACELP</w:t>
      </w:r>
      <w:proofErr w:type="spellEnd"/>
      <w:r w:rsidRPr="004527F7">
        <w:t xml:space="preserve">). This coder is designed to operate with a digital signal obtained by first performing telephone bandwidth filtering (Recommendation ITU-T </w:t>
      </w:r>
      <w:proofErr w:type="spellStart"/>
      <w:r w:rsidRPr="004527F7">
        <w:t>G.712</w:t>
      </w:r>
      <w:proofErr w:type="spellEnd"/>
      <w:r w:rsidRPr="004527F7">
        <w:t xml:space="preserve"> [53]) of the analogue input signal, then sampling it at 8 000 Hz, followed by conversion to 16-bit linear </w:t>
      </w:r>
      <w:proofErr w:type="spellStart"/>
      <w:r w:rsidRPr="004527F7">
        <w:t>PCM</w:t>
      </w:r>
      <w:proofErr w:type="spellEnd"/>
      <w:r w:rsidRPr="004527F7">
        <w:t xml:space="preserve"> for the input to the encoder. The output of the decoder should be converted back to an analogue signal by similar means. Other input/output characteristics, such as those specified by Recommendation ITU-T </w:t>
      </w:r>
      <w:proofErr w:type="spellStart"/>
      <w:r w:rsidRPr="004527F7">
        <w:t>G.711</w:t>
      </w:r>
      <w:proofErr w:type="spellEnd"/>
      <w:r w:rsidRPr="004527F7">
        <w:t xml:space="preserve"> [28] for 64</w:t>
      </w:r>
      <w:r>
        <w:t> </w:t>
      </w:r>
      <w:r w:rsidRPr="004527F7">
        <w:t xml:space="preserve">kbit/s </w:t>
      </w:r>
      <w:proofErr w:type="spellStart"/>
      <w:r w:rsidRPr="004527F7">
        <w:t>PCM</w:t>
      </w:r>
      <w:proofErr w:type="spellEnd"/>
      <w:r w:rsidRPr="004527F7">
        <w:t xml:space="preserve"> data, should be converted to 16-bit linear </w:t>
      </w:r>
      <w:proofErr w:type="spellStart"/>
      <w:r w:rsidRPr="004527F7">
        <w:t>PCM</w:t>
      </w:r>
      <w:proofErr w:type="spellEnd"/>
      <w:r w:rsidRPr="004527F7">
        <w:t xml:space="preserve"> before encoding, or from 16-bit linear </w:t>
      </w:r>
      <w:proofErr w:type="spellStart"/>
      <w:r w:rsidRPr="004527F7">
        <w:t>PCM</w:t>
      </w:r>
      <w:proofErr w:type="spellEnd"/>
      <w:r w:rsidRPr="004527F7">
        <w:t xml:space="preserve"> to the appropriate format after decoding. The bitstream from the encoder to the decoder is defined within this Recommendation.</w:t>
      </w:r>
    </w:p>
    <w:p w14:paraId="66CC3598" w14:textId="77777777" w:rsidR="008965DF" w:rsidRPr="004527F7" w:rsidRDefault="008965DF" w:rsidP="005479B4">
      <w:pPr>
        <w:jc w:val="both"/>
      </w:pPr>
      <w:r w:rsidRPr="004527F7">
        <w:t xml:space="preserve">Recommendation ITU-T </w:t>
      </w:r>
      <w:proofErr w:type="spellStart"/>
      <w:r w:rsidRPr="004527F7">
        <w:t>G.729</w:t>
      </w:r>
      <w:proofErr w:type="spellEnd"/>
      <w:r w:rsidRPr="004527F7">
        <w:t xml:space="preserve"> and its Annexes and Appendices offer different functionalities in terms of various bit rates and/or </w:t>
      </w:r>
      <w:proofErr w:type="spellStart"/>
      <w:r w:rsidRPr="004527F7">
        <w:t>DTX</w:t>
      </w:r>
      <w:proofErr w:type="spellEnd"/>
      <w:r w:rsidRPr="004527F7">
        <w:t xml:space="preserve"> operations using either fixed point or </w:t>
      </w:r>
      <w:proofErr w:type="gramStart"/>
      <w:r w:rsidRPr="004527F7">
        <w:t>floating point</w:t>
      </w:r>
      <w:proofErr w:type="gramEnd"/>
      <w:r w:rsidRPr="004527F7">
        <w:t xml:space="preserve"> arithmetic. Table 18 summarises these functionalities.</w:t>
      </w:r>
    </w:p>
    <w:p w14:paraId="4330E342" w14:textId="77777777" w:rsidR="008965DF" w:rsidRPr="004527F7" w:rsidRDefault="008965DF" w:rsidP="005479B4">
      <w:pPr>
        <w:pStyle w:val="TableNo"/>
      </w:pPr>
      <w:r w:rsidRPr="004527F7">
        <w:t>Table 18</w:t>
      </w:r>
    </w:p>
    <w:p w14:paraId="458B290D" w14:textId="77777777" w:rsidR="008965DF" w:rsidRPr="004527F7" w:rsidRDefault="008965DF" w:rsidP="005479B4">
      <w:pPr>
        <w:pStyle w:val="Tabletitle"/>
        <w:rPr>
          <w:rFonts w:ascii="Times New Roman" w:hAnsi="Times New Roman"/>
          <w:sz w:val="22"/>
        </w:rPr>
      </w:pPr>
      <w:r w:rsidRPr="004527F7">
        <w:t xml:space="preserve">Recommendation International Telecommunication Union -Telecommunication </w:t>
      </w:r>
      <w:proofErr w:type="spellStart"/>
      <w:r w:rsidRPr="004527F7">
        <w:t>G.729</w:t>
      </w:r>
      <w:proofErr w:type="spellEnd"/>
      <w:r w:rsidRPr="004527F7">
        <w:t xml:space="preserve"> functionalities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454"/>
        <w:gridCol w:w="454"/>
        <w:gridCol w:w="454"/>
        <w:gridCol w:w="454"/>
        <w:gridCol w:w="454"/>
        <w:gridCol w:w="454"/>
        <w:gridCol w:w="454"/>
        <w:gridCol w:w="454"/>
        <w:gridCol w:w="454"/>
        <w:gridCol w:w="454"/>
        <w:gridCol w:w="527"/>
      </w:tblGrid>
      <w:tr w:rsidR="008965DF" w:rsidRPr="004527F7" w14:paraId="419E5BD9" w14:textId="77777777" w:rsidTr="00BD6212">
        <w:trPr>
          <w:tblHeader/>
          <w:jc w:val="center"/>
        </w:trPr>
        <w:tc>
          <w:tcPr>
            <w:tcW w:w="3402" w:type="dxa"/>
            <w:hideMark/>
          </w:tcPr>
          <w:p w14:paraId="06B2BBE8" w14:textId="77777777" w:rsidR="008965DF" w:rsidRPr="004527F7" w:rsidRDefault="008965DF" w:rsidP="00BD6212">
            <w:pPr>
              <w:pStyle w:val="Tablehead"/>
            </w:pPr>
          </w:p>
        </w:tc>
        <w:tc>
          <w:tcPr>
            <w:tcW w:w="5067" w:type="dxa"/>
            <w:gridSpan w:val="11"/>
            <w:hideMark/>
          </w:tcPr>
          <w:p w14:paraId="11DF6124" w14:textId="77777777" w:rsidR="008965DF" w:rsidRPr="004527F7" w:rsidRDefault="008965DF" w:rsidP="00BD6212">
            <w:pPr>
              <w:pStyle w:val="Tablehead"/>
            </w:pPr>
            <w:r w:rsidRPr="004527F7">
              <w:t>Annex</w:t>
            </w:r>
          </w:p>
        </w:tc>
      </w:tr>
      <w:tr w:rsidR="008965DF" w:rsidRPr="004527F7" w14:paraId="5CA771A0" w14:textId="77777777" w:rsidTr="00BD6212">
        <w:trPr>
          <w:tblHeader/>
          <w:jc w:val="center"/>
        </w:trPr>
        <w:tc>
          <w:tcPr>
            <w:tcW w:w="3402" w:type="dxa"/>
            <w:hideMark/>
          </w:tcPr>
          <w:p w14:paraId="73366F64" w14:textId="77777777" w:rsidR="008965DF" w:rsidRPr="004527F7" w:rsidRDefault="008965DF" w:rsidP="00BD6212">
            <w:pPr>
              <w:pStyle w:val="Tablehead"/>
            </w:pPr>
            <w:r w:rsidRPr="004527F7">
              <w:t>Functionality</w:t>
            </w:r>
          </w:p>
        </w:tc>
        <w:tc>
          <w:tcPr>
            <w:tcW w:w="454" w:type="dxa"/>
            <w:hideMark/>
          </w:tcPr>
          <w:p w14:paraId="0A5C4E2F" w14:textId="77777777" w:rsidR="008965DF" w:rsidRPr="004527F7" w:rsidRDefault="008965DF" w:rsidP="00BD6212">
            <w:pPr>
              <w:pStyle w:val="Tablehead"/>
            </w:pPr>
            <w:r w:rsidRPr="004527F7">
              <w:t>-</w:t>
            </w:r>
          </w:p>
        </w:tc>
        <w:tc>
          <w:tcPr>
            <w:tcW w:w="454" w:type="dxa"/>
            <w:hideMark/>
          </w:tcPr>
          <w:p w14:paraId="1230287C" w14:textId="77777777" w:rsidR="008965DF" w:rsidRPr="004527F7" w:rsidRDefault="008965DF" w:rsidP="00BD6212">
            <w:pPr>
              <w:pStyle w:val="Tablehead"/>
            </w:pPr>
            <w:r w:rsidRPr="004527F7">
              <w:t>A</w:t>
            </w:r>
          </w:p>
        </w:tc>
        <w:tc>
          <w:tcPr>
            <w:tcW w:w="454" w:type="dxa"/>
            <w:hideMark/>
          </w:tcPr>
          <w:p w14:paraId="5C8DD47E" w14:textId="77777777" w:rsidR="008965DF" w:rsidRPr="004527F7" w:rsidRDefault="008965DF" w:rsidP="00BD6212">
            <w:pPr>
              <w:pStyle w:val="Tablehead"/>
            </w:pPr>
            <w:r w:rsidRPr="004527F7">
              <w:t>B</w:t>
            </w:r>
          </w:p>
        </w:tc>
        <w:tc>
          <w:tcPr>
            <w:tcW w:w="454" w:type="dxa"/>
            <w:hideMark/>
          </w:tcPr>
          <w:p w14:paraId="481DCF7F" w14:textId="77777777" w:rsidR="008965DF" w:rsidRPr="004527F7" w:rsidRDefault="008965DF" w:rsidP="00BD6212">
            <w:pPr>
              <w:pStyle w:val="Tablehead"/>
            </w:pPr>
            <w:r w:rsidRPr="004527F7">
              <w:t>C</w:t>
            </w:r>
          </w:p>
        </w:tc>
        <w:tc>
          <w:tcPr>
            <w:tcW w:w="454" w:type="dxa"/>
            <w:hideMark/>
          </w:tcPr>
          <w:p w14:paraId="3AAE204A" w14:textId="77777777" w:rsidR="008965DF" w:rsidRPr="004527F7" w:rsidRDefault="008965DF" w:rsidP="00BD6212">
            <w:pPr>
              <w:pStyle w:val="Tablehead"/>
            </w:pPr>
            <w:r w:rsidRPr="004527F7">
              <w:t>D</w:t>
            </w:r>
          </w:p>
        </w:tc>
        <w:tc>
          <w:tcPr>
            <w:tcW w:w="454" w:type="dxa"/>
            <w:hideMark/>
          </w:tcPr>
          <w:p w14:paraId="451998F7" w14:textId="77777777" w:rsidR="008965DF" w:rsidRPr="004527F7" w:rsidRDefault="008965DF" w:rsidP="00BD6212">
            <w:pPr>
              <w:pStyle w:val="Tablehead"/>
            </w:pPr>
            <w:r w:rsidRPr="004527F7">
              <w:t>E</w:t>
            </w:r>
          </w:p>
        </w:tc>
        <w:tc>
          <w:tcPr>
            <w:tcW w:w="454" w:type="dxa"/>
            <w:hideMark/>
          </w:tcPr>
          <w:p w14:paraId="020E0CA8" w14:textId="77777777" w:rsidR="008965DF" w:rsidRPr="004527F7" w:rsidRDefault="008965DF" w:rsidP="00BD6212">
            <w:pPr>
              <w:pStyle w:val="Tablehead"/>
            </w:pPr>
            <w:r w:rsidRPr="004527F7">
              <w:t>F</w:t>
            </w:r>
          </w:p>
        </w:tc>
        <w:tc>
          <w:tcPr>
            <w:tcW w:w="454" w:type="dxa"/>
            <w:hideMark/>
          </w:tcPr>
          <w:p w14:paraId="70084319" w14:textId="77777777" w:rsidR="008965DF" w:rsidRPr="004527F7" w:rsidRDefault="008965DF" w:rsidP="00BD6212">
            <w:pPr>
              <w:pStyle w:val="Tablehead"/>
            </w:pPr>
            <w:r w:rsidRPr="004527F7">
              <w:t>G</w:t>
            </w:r>
          </w:p>
        </w:tc>
        <w:tc>
          <w:tcPr>
            <w:tcW w:w="454" w:type="dxa"/>
            <w:hideMark/>
          </w:tcPr>
          <w:p w14:paraId="08030D86" w14:textId="77777777" w:rsidR="008965DF" w:rsidRPr="004527F7" w:rsidRDefault="008965DF" w:rsidP="00BD6212">
            <w:pPr>
              <w:pStyle w:val="Tablehead"/>
            </w:pPr>
            <w:r w:rsidRPr="004527F7">
              <w:t>H</w:t>
            </w:r>
          </w:p>
        </w:tc>
        <w:tc>
          <w:tcPr>
            <w:tcW w:w="454" w:type="dxa"/>
            <w:hideMark/>
          </w:tcPr>
          <w:p w14:paraId="782A8666" w14:textId="77777777" w:rsidR="008965DF" w:rsidRPr="004527F7" w:rsidRDefault="008965DF" w:rsidP="00BD6212">
            <w:pPr>
              <w:pStyle w:val="Tablehead"/>
            </w:pPr>
            <w:r w:rsidRPr="004527F7">
              <w:t>I</w:t>
            </w:r>
          </w:p>
        </w:tc>
        <w:tc>
          <w:tcPr>
            <w:tcW w:w="527" w:type="dxa"/>
            <w:hideMark/>
          </w:tcPr>
          <w:p w14:paraId="1272E427" w14:textId="77777777" w:rsidR="008965DF" w:rsidRPr="004527F7" w:rsidRDefault="008965DF" w:rsidP="00BD6212">
            <w:pPr>
              <w:pStyle w:val="Tablehead"/>
            </w:pPr>
            <w:r w:rsidRPr="004527F7">
              <w:t>C+</w:t>
            </w:r>
          </w:p>
        </w:tc>
      </w:tr>
      <w:tr w:rsidR="008965DF" w:rsidRPr="004527F7" w14:paraId="3167D03D" w14:textId="77777777" w:rsidTr="00BD6212">
        <w:trPr>
          <w:jc w:val="center"/>
        </w:trPr>
        <w:tc>
          <w:tcPr>
            <w:tcW w:w="3402" w:type="dxa"/>
            <w:hideMark/>
          </w:tcPr>
          <w:p w14:paraId="1EBEEF94" w14:textId="77777777" w:rsidR="008965DF" w:rsidRPr="004527F7" w:rsidRDefault="008965DF" w:rsidP="00BD6212">
            <w:pPr>
              <w:pStyle w:val="Tabletext"/>
            </w:pPr>
            <w:r w:rsidRPr="004527F7">
              <w:t>Low Complexity</w:t>
            </w:r>
          </w:p>
        </w:tc>
        <w:tc>
          <w:tcPr>
            <w:tcW w:w="454" w:type="dxa"/>
            <w:hideMark/>
          </w:tcPr>
          <w:p w14:paraId="1DF9BC30" w14:textId="77777777" w:rsidR="008965DF" w:rsidRPr="004527F7" w:rsidRDefault="008965DF" w:rsidP="00BD6212">
            <w:pPr>
              <w:pStyle w:val="Tabletext"/>
            </w:pPr>
          </w:p>
        </w:tc>
        <w:tc>
          <w:tcPr>
            <w:tcW w:w="454" w:type="dxa"/>
            <w:hideMark/>
          </w:tcPr>
          <w:p w14:paraId="10B5327D" w14:textId="77777777" w:rsidR="008965DF" w:rsidRPr="004527F7" w:rsidRDefault="008965DF" w:rsidP="00BD6212">
            <w:pPr>
              <w:pStyle w:val="Tabletext"/>
            </w:pPr>
            <w:r w:rsidRPr="004527F7">
              <w:t>X</w:t>
            </w:r>
          </w:p>
        </w:tc>
        <w:tc>
          <w:tcPr>
            <w:tcW w:w="454" w:type="dxa"/>
            <w:hideMark/>
          </w:tcPr>
          <w:p w14:paraId="125EAFF8" w14:textId="77777777" w:rsidR="008965DF" w:rsidRPr="004527F7" w:rsidRDefault="008965DF" w:rsidP="00BD6212">
            <w:pPr>
              <w:pStyle w:val="Tabletext"/>
            </w:pPr>
            <w:r w:rsidRPr="004527F7">
              <w:t>X</w:t>
            </w:r>
          </w:p>
        </w:tc>
        <w:tc>
          <w:tcPr>
            <w:tcW w:w="454" w:type="dxa"/>
            <w:hideMark/>
          </w:tcPr>
          <w:p w14:paraId="5591664E" w14:textId="77777777" w:rsidR="008965DF" w:rsidRPr="004527F7" w:rsidRDefault="008965DF" w:rsidP="00BD6212">
            <w:pPr>
              <w:pStyle w:val="Tabletext"/>
            </w:pPr>
          </w:p>
        </w:tc>
        <w:tc>
          <w:tcPr>
            <w:tcW w:w="454" w:type="dxa"/>
            <w:hideMark/>
          </w:tcPr>
          <w:p w14:paraId="460E946E" w14:textId="77777777" w:rsidR="008965DF" w:rsidRPr="004527F7" w:rsidRDefault="008965DF" w:rsidP="00BD6212">
            <w:pPr>
              <w:pStyle w:val="Tabletext"/>
            </w:pPr>
          </w:p>
        </w:tc>
        <w:tc>
          <w:tcPr>
            <w:tcW w:w="454" w:type="dxa"/>
            <w:hideMark/>
          </w:tcPr>
          <w:p w14:paraId="38610E7D" w14:textId="77777777" w:rsidR="008965DF" w:rsidRPr="004527F7" w:rsidRDefault="008965DF" w:rsidP="00BD6212">
            <w:pPr>
              <w:pStyle w:val="Tabletext"/>
            </w:pPr>
          </w:p>
        </w:tc>
        <w:tc>
          <w:tcPr>
            <w:tcW w:w="454" w:type="dxa"/>
            <w:hideMark/>
          </w:tcPr>
          <w:p w14:paraId="7E7592AB" w14:textId="77777777" w:rsidR="008965DF" w:rsidRPr="004527F7" w:rsidRDefault="008965DF" w:rsidP="00BD6212">
            <w:pPr>
              <w:pStyle w:val="Tabletext"/>
            </w:pPr>
          </w:p>
        </w:tc>
        <w:tc>
          <w:tcPr>
            <w:tcW w:w="454" w:type="dxa"/>
            <w:hideMark/>
          </w:tcPr>
          <w:p w14:paraId="7F88B256" w14:textId="77777777" w:rsidR="008965DF" w:rsidRPr="004527F7" w:rsidRDefault="008965DF" w:rsidP="00BD6212">
            <w:pPr>
              <w:pStyle w:val="Tabletext"/>
            </w:pPr>
          </w:p>
        </w:tc>
        <w:tc>
          <w:tcPr>
            <w:tcW w:w="454" w:type="dxa"/>
            <w:hideMark/>
          </w:tcPr>
          <w:p w14:paraId="3A2E9623" w14:textId="77777777" w:rsidR="008965DF" w:rsidRPr="004527F7" w:rsidRDefault="008965DF" w:rsidP="00BD6212">
            <w:pPr>
              <w:pStyle w:val="Tabletext"/>
            </w:pPr>
          </w:p>
        </w:tc>
        <w:tc>
          <w:tcPr>
            <w:tcW w:w="454" w:type="dxa"/>
            <w:hideMark/>
          </w:tcPr>
          <w:p w14:paraId="28429129" w14:textId="77777777" w:rsidR="008965DF" w:rsidRPr="004527F7" w:rsidRDefault="008965DF" w:rsidP="00BD6212">
            <w:pPr>
              <w:pStyle w:val="Tabletext"/>
            </w:pPr>
          </w:p>
        </w:tc>
        <w:tc>
          <w:tcPr>
            <w:tcW w:w="527" w:type="dxa"/>
            <w:hideMark/>
          </w:tcPr>
          <w:p w14:paraId="1CC7A092" w14:textId="77777777" w:rsidR="008965DF" w:rsidRPr="004527F7" w:rsidRDefault="008965DF" w:rsidP="00BD6212">
            <w:pPr>
              <w:pStyle w:val="Tabletext"/>
            </w:pPr>
          </w:p>
        </w:tc>
      </w:tr>
      <w:tr w:rsidR="008965DF" w:rsidRPr="004527F7" w14:paraId="28251E18" w14:textId="77777777" w:rsidTr="00BD6212">
        <w:trPr>
          <w:jc w:val="center"/>
        </w:trPr>
        <w:tc>
          <w:tcPr>
            <w:tcW w:w="3402" w:type="dxa"/>
            <w:hideMark/>
          </w:tcPr>
          <w:p w14:paraId="76AC8DC5" w14:textId="77777777" w:rsidR="008965DF" w:rsidRPr="004527F7" w:rsidRDefault="008965DF" w:rsidP="00BD6212">
            <w:pPr>
              <w:pStyle w:val="Tabletext"/>
            </w:pPr>
            <w:r w:rsidRPr="004527F7">
              <w:t>Fixed-point</w:t>
            </w:r>
          </w:p>
        </w:tc>
        <w:tc>
          <w:tcPr>
            <w:tcW w:w="454" w:type="dxa"/>
            <w:hideMark/>
          </w:tcPr>
          <w:p w14:paraId="54C7C80F" w14:textId="77777777" w:rsidR="008965DF" w:rsidRPr="004527F7" w:rsidRDefault="008965DF" w:rsidP="00BD6212">
            <w:pPr>
              <w:pStyle w:val="Tabletext"/>
            </w:pPr>
            <w:r w:rsidRPr="004527F7">
              <w:t>X</w:t>
            </w:r>
          </w:p>
        </w:tc>
        <w:tc>
          <w:tcPr>
            <w:tcW w:w="454" w:type="dxa"/>
            <w:hideMark/>
          </w:tcPr>
          <w:p w14:paraId="0F52CD48" w14:textId="77777777" w:rsidR="008965DF" w:rsidRPr="004527F7" w:rsidRDefault="008965DF" w:rsidP="00BD6212">
            <w:pPr>
              <w:pStyle w:val="Tabletext"/>
            </w:pPr>
            <w:r w:rsidRPr="004527F7">
              <w:t>X</w:t>
            </w:r>
          </w:p>
        </w:tc>
        <w:tc>
          <w:tcPr>
            <w:tcW w:w="454" w:type="dxa"/>
            <w:hideMark/>
          </w:tcPr>
          <w:p w14:paraId="7699F0DC" w14:textId="77777777" w:rsidR="008965DF" w:rsidRPr="004527F7" w:rsidRDefault="008965DF" w:rsidP="00BD6212">
            <w:pPr>
              <w:pStyle w:val="Tabletext"/>
            </w:pPr>
            <w:r w:rsidRPr="004527F7">
              <w:t>X</w:t>
            </w:r>
          </w:p>
        </w:tc>
        <w:tc>
          <w:tcPr>
            <w:tcW w:w="454" w:type="dxa"/>
            <w:hideMark/>
          </w:tcPr>
          <w:p w14:paraId="0ABA207C" w14:textId="77777777" w:rsidR="008965DF" w:rsidRPr="004527F7" w:rsidRDefault="008965DF" w:rsidP="00BD6212">
            <w:pPr>
              <w:pStyle w:val="Tabletext"/>
            </w:pPr>
          </w:p>
        </w:tc>
        <w:tc>
          <w:tcPr>
            <w:tcW w:w="454" w:type="dxa"/>
            <w:hideMark/>
          </w:tcPr>
          <w:p w14:paraId="217CF291" w14:textId="77777777" w:rsidR="008965DF" w:rsidRPr="004527F7" w:rsidRDefault="008965DF" w:rsidP="00BD6212">
            <w:pPr>
              <w:pStyle w:val="Tabletext"/>
            </w:pPr>
            <w:r w:rsidRPr="004527F7">
              <w:t>X</w:t>
            </w:r>
          </w:p>
        </w:tc>
        <w:tc>
          <w:tcPr>
            <w:tcW w:w="454" w:type="dxa"/>
            <w:hideMark/>
          </w:tcPr>
          <w:p w14:paraId="51725D05" w14:textId="77777777" w:rsidR="008965DF" w:rsidRPr="004527F7" w:rsidRDefault="008965DF" w:rsidP="00BD6212">
            <w:pPr>
              <w:pStyle w:val="Tabletext"/>
            </w:pPr>
            <w:r w:rsidRPr="004527F7">
              <w:t>X</w:t>
            </w:r>
          </w:p>
        </w:tc>
        <w:tc>
          <w:tcPr>
            <w:tcW w:w="454" w:type="dxa"/>
            <w:hideMark/>
          </w:tcPr>
          <w:p w14:paraId="2B67796F" w14:textId="77777777" w:rsidR="008965DF" w:rsidRPr="004527F7" w:rsidRDefault="008965DF" w:rsidP="00BD6212">
            <w:pPr>
              <w:pStyle w:val="Tabletext"/>
            </w:pPr>
            <w:r w:rsidRPr="004527F7">
              <w:t>X</w:t>
            </w:r>
          </w:p>
        </w:tc>
        <w:tc>
          <w:tcPr>
            <w:tcW w:w="454" w:type="dxa"/>
            <w:hideMark/>
          </w:tcPr>
          <w:p w14:paraId="3BAA7163" w14:textId="77777777" w:rsidR="008965DF" w:rsidRPr="004527F7" w:rsidRDefault="008965DF" w:rsidP="00BD6212">
            <w:pPr>
              <w:pStyle w:val="Tabletext"/>
            </w:pPr>
            <w:r w:rsidRPr="004527F7">
              <w:t>X</w:t>
            </w:r>
          </w:p>
        </w:tc>
        <w:tc>
          <w:tcPr>
            <w:tcW w:w="454" w:type="dxa"/>
            <w:hideMark/>
          </w:tcPr>
          <w:p w14:paraId="14CCC98B" w14:textId="77777777" w:rsidR="008965DF" w:rsidRPr="004527F7" w:rsidRDefault="008965DF" w:rsidP="00BD6212">
            <w:pPr>
              <w:pStyle w:val="Tabletext"/>
            </w:pPr>
            <w:r w:rsidRPr="004527F7">
              <w:t>X</w:t>
            </w:r>
          </w:p>
        </w:tc>
        <w:tc>
          <w:tcPr>
            <w:tcW w:w="454" w:type="dxa"/>
            <w:hideMark/>
          </w:tcPr>
          <w:p w14:paraId="0F5CA687" w14:textId="77777777" w:rsidR="008965DF" w:rsidRPr="004527F7" w:rsidRDefault="008965DF" w:rsidP="00BD6212">
            <w:pPr>
              <w:pStyle w:val="Tabletext"/>
            </w:pPr>
            <w:r w:rsidRPr="004527F7">
              <w:t>X</w:t>
            </w:r>
          </w:p>
        </w:tc>
        <w:tc>
          <w:tcPr>
            <w:tcW w:w="527" w:type="dxa"/>
            <w:hideMark/>
          </w:tcPr>
          <w:p w14:paraId="706D3207" w14:textId="77777777" w:rsidR="008965DF" w:rsidRPr="004527F7" w:rsidRDefault="008965DF" w:rsidP="00BD6212">
            <w:pPr>
              <w:pStyle w:val="Tabletext"/>
            </w:pPr>
          </w:p>
        </w:tc>
      </w:tr>
      <w:tr w:rsidR="008965DF" w:rsidRPr="004527F7" w14:paraId="0B5C716A" w14:textId="77777777" w:rsidTr="00BD6212">
        <w:trPr>
          <w:jc w:val="center"/>
        </w:trPr>
        <w:tc>
          <w:tcPr>
            <w:tcW w:w="3402" w:type="dxa"/>
            <w:hideMark/>
          </w:tcPr>
          <w:p w14:paraId="330059C2" w14:textId="77777777" w:rsidR="008965DF" w:rsidRPr="004527F7" w:rsidRDefault="008965DF" w:rsidP="00BD6212">
            <w:pPr>
              <w:pStyle w:val="Tabletext"/>
            </w:pPr>
            <w:r w:rsidRPr="004527F7">
              <w:t>Floating-point</w:t>
            </w:r>
          </w:p>
        </w:tc>
        <w:tc>
          <w:tcPr>
            <w:tcW w:w="454" w:type="dxa"/>
            <w:hideMark/>
          </w:tcPr>
          <w:p w14:paraId="2F80358E" w14:textId="77777777" w:rsidR="008965DF" w:rsidRPr="004527F7" w:rsidRDefault="008965DF" w:rsidP="00BD6212">
            <w:pPr>
              <w:pStyle w:val="Tabletext"/>
            </w:pPr>
          </w:p>
        </w:tc>
        <w:tc>
          <w:tcPr>
            <w:tcW w:w="454" w:type="dxa"/>
            <w:hideMark/>
          </w:tcPr>
          <w:p w14:paraId="64934666" w14:textId="77777777" w:rsidR="008965DF" w:rsidRPr="004527F7" w:rsidRDefault="008965DF" w:rsidP="00BD6212">
            <w:pPr>
              <w:pStyle w:val="Tabletext"/>
            </w:pPr>
          </w:p>
        </w:tc>
        <w:tc>
          <w:tcPr>
            <w:tcW w:w="454" w:type="dxa"/>
            <w:hideMark/>
          </w:tcPr>
          <w:p w14:paraId="0100B1A4" w14:textId="77777777" w:rsidR="008965DF" w:rsidRPr="004527F7" w:rsidRDefault="008965DF" w:rsidP="00BD6212">
            <w:pPr>
              <w:pStyle w:val="Tabletext"/>
            </w:pPr>
          </w:p>
        </w:tc>
        <w:tc>
          <w:tcPr>
            <w:tcW w:w="454" w:type="dxa"/>
            <w:hideMark/>
          </w:tcPr>
          <w:p w14:paraId="12AB9A5A" w14:textId="77777777" w:rsidR="008965DF" w:rsidRPr="004527F7" w:rsidRDefault="008965DF" w:rsidP="00BD6212">
            <w:pPr>
              <w:pStyle w:val="Tabletext"/>
            </w:pPr>
            <w:r w:rsidRPr="004527F7">
              <w:t>X</w:t>
            </w:r>
          </w:p>
        </w:tc>
        <w:tc>
          <w:tcPr>
            <w:tcW w:w="454" w:type="dxa"/>
            <w:hideMark/>
          </w:tcPr>
          <w:p w14:paraId="5C4D23E5" w14:textId="77777777" w:rsidR="008965DF" w:rsidRPr="004527F7" w:rsidRDefault="008965DF" w:rsidP="00BD6212">
            <w:pPr>
              <w:pStyle w:val="Tabletext"/>
            </w:pPr>
          </w:p>
        </w:tc>
        <w:tc>
          <w:tcPr>
            <w:tcW w:w="454" w:type="dxa"/>
            <w:hideMark/>
          </w:tcPr>
          <w:p w14:paraId="1666EC30" w14:textId="77777777" w:rsidR="008965DF" w:rsidRPr="004527F7" w:rsidRDefault="008965DF" w:rsidP="00BD6212">
            <w:pPr>
              <w:pStyle w:val="Tabletext"/>
            </w:pPr>
          </w:p>
        </w:tc>
        <w:tc>
          <w:tcPr>
            <w:tcW w:w="454" w:type="dxa"/>
            <w:hideMark/>
          </w:tcPr>
          <w:p w14:paraId="057F9D19" w14:textId="77777777" w:rsidR="008965DF" w:rsidRPr="004527F7" w:rsidRDefault="008965DF" w:rsidP="00BD6212">
            <w:pPr>
              <w:pStyle w:val="Tabletext"/>
            </w:pPr>
          </w:p>
        </w:tc>
        <w:tc>
          <w:tcPr>
            <w:tcW w:w="454" w:type="dxa"/>
            <w:hideMark/>
          </w:tcPr>
          <w:p w14:paraId="0BBA6947" w14:textId="77777777" w:rsidR="008965DF" w:rsidRPr="004527F7" w:rsidRDefault="008965DF" w:rsidP="00BD6212">
            <w:pPr>
              <w:pStyle w:val="Tabletext"/>
            </w:pPr>
          </w:p>
        </w:tc>
        <w:tc>
          <w:tcPr>
            <w:tcW w:w="454" w:type="dxa"/>
            <w:hideMark/>
          </w:tcPr>
          <w:p w14:paraId="09658E2E" w14:textId="77777777" w:rsidR="008965DF" w:rsidRPr="004527F7" w:rsidRDefault="008965DF" w:rsidP="00BD6212">
            <w:pPr>
              <w:pStyle w:val="Tabletext"/>
            </w:pPr>
          </w:p>
        </w:tc>
        <w:tc>
          <w:tcPr>
            <w:tcW w:w="454" w:type="dxa"/>
            <w:hideMark/>
          </w:tcPr>
          <w:p w14:paraId="180C35D5" w14:textId="77777777" w:rsidR="008965DF" w:rsidRPr="004527F7" w:rsidRDefault="008965DF" w:rsidP="00BD6212">
            <w:pPr>
              <w:pStyle w:val="Tabletext"/>
            </w:pPr>
          </w:p>
        </w:tc>
        <w:tc>
          <w:tcPr>
            <w:tcW w:w="527" w:type="dxa"/>
            <w:hideMark/>
          </w:tcPr>
          <w:p w14:paraId="2779EBEC" w14:textId="77777777" w:rsidR="008965DF" w:rsidRPr="004527F7" w:rsidRDefault="008965DF" w:rsidP="00BD6212">
            <w:pPr>
              <w:pStyle w:val="Tabletext"/>
            </w:pPr>
            <w:r w:rsidRPr="004527F7">
              <w:t>X</w:t>
            </w:r>
          </w:p>
        </w:tc>
      </w:tr>
      <w:tr w:rsidR="008965DF" w:rsidRPr="004527F7" w14:paraId="4356F5D7" w14:textId="77777777" w:rsidTr="00BD6212">
        <w:trPr>
          <w:jc w:val="center"/>
        </w:trPr>
        <w:tc>
          <w:tcPr>
            <w:tcW w:w="3402" w:type="dxa"/>
            <w:hideMark/>
          </w:tcPr>
          <w:p w14:paraId="74779738" w14:textId="77777777" w:rsidR="008965DF" w:rsidRPr="004527F7" w:rsidRDefault="008965DF" w:rsidP="00BD6212">
            <w:pPr>
              <w:pStyle w:val="Tabletext"/>
            </w:pPr>
            <w:r w:rsidRPr="004527F7">
              <w:t>8 kbit/s</w:t>
            </w:r>
          </w:p>
        </w:tc>
        <w:tc>
          <w:tcPr>
            <w:tcW w:w="454" w:type="dxa"/>
            <w:hideMark/>
          </w:tcPr>
          <w:p w14:paraId="2AF12386" w14:textId="77777777" w:rsidR="008965DF" w:rsidRPr="004527F7" w:rsidRDefault="008965DF" w:rsidP="00BD6212">
            <w:pPr>
              <w:pStyle w:val="Tabletext"/>
            </w:pPr>
            <w:r w:rsidRPr="004527F7">
              <w:t>X</w:t>
            </w:r>
          </w:p>
        </w:tc>
        <w:tc>
          <w:tcPr>
            <w:tcW w:w="454" w:type="dxa"/>
            <w:hideMark/>
          </w:tcPr>
          <w:p w14:paraId="7FEC9FF8" w14:textId="77777777" w:rsidR="008965DF" w:rsidRPr="004527F7" w:rsidRDefault="008965DF" w:rsidP="00BD6212">
            <w:pPr>
              <w:pStyle w:val="Tabletext"/>
            </w:pPr>
            <w:r w:rsidRPr="004527F7">
              <w:t>X</w:t>
            </w:r>
          </w:p>
        </w:tc>
        <w:tc>
          <w:tcPr>
            <w:tcW w:w="454" w:type="dxa"/>
            <w:hideMark/>
          </w:tcPr>
          <w:p w14:paraId="33C1FA8F" w14:textId="77777777" w:rsidR="008965DF" w:rsidRPr="004527F7" w:rsidRDefault="008965DF" w:rsidP="00BD6212">
            <w:pPr>
              <w:pStyle w:val="Tabletext"/>
            </w:pPr>
            <w:r w:rsidRPr="004527F7">
              <w:t>X</w:t>
            </w:r>
          </w:p>
        </w:tc>
        <w:tc>
          <w:tcPr>
            <w:tcW w:w="454" w:type="dxa"/>
            <w:hideMark/>
          </w:tcPr>
          <w:p w14:paraId="33B61764" w14:textId="77777777" w:rsidR="008965DF" w:rsidRPr="004527F7" w:rsidRDefault="008965DF" w:rsidP="00BD6212">
            <w:pPr>
              <w:pStyle w:val="Tabletext"/>
            </w:pPr>
            <w:r w:rsidRPr="004527F7">
              <w:t>X</w:t>
            </w:r>
          </w:p>
        </w:tc>
        <w:tc>
          <w:tcPr>
            <w:tcW w:w="454" w:type="dxa"/>
            <w:hideMark/>
          </w:tcPr>
          <w:p w14:paraId="6BAC3031" w14:textId="77777777" w:rsidR="008965DF" w:rsidRPr="004527F7" w:rsidRDefault="008965DF" w:rsidP="00BD6212">
            <w:pPr>
              <w:pStyle w:val="Tabletext"/>
            </w:pPr>
            <w:r w:rsidRPr="004527F7">
              <w:t>X</w:t>
            </w:r>
          </w:p>
        </w:tc>
        <w:tc>
          <w:tcPr>
            <w:tcW w:w="454" w:type="dxa"/>
            <w:hideMark/>
          </w:tcPr>
          <w:p w14:paraId="47C1B1F9" w14:textId="77777777" w:rsidR="008965DF" w:rsidRPr="004527F7" w:rsidRDefault="008965DF" w:rsidP="00BD6212">
            <w:pPr>
              <w:pStyle w:val="Tabletext"/>
            </w:pPr>
            <w:r w:rsidRPr="004527F7">
              <w:t>X</w:t>
            </w:r>
          </w:p>
        </w:tc>
        <w:tc>
          <w:tcPr>
            <w:tcW w:w="454" w:type="dxa"/>
            <w:hideMark/>
          </w:tcPr>
          <w:p w14:paraId="6CD58621" w14:textId="77777777" w:rsidR="008965DF" w:rsidRPr="004527F7" w:rsidRDefault="008965DF" w:rsidP="00BD6212">
            <w:pPr>
              <w:pStyle w:val="Tabletext"/>
            </w:pPr>
            <w:r w:rsidRPr="004527F7">
              <w:t>X</w:t>
            </w:r>
          </w:p>
        </w:tc>
        <w:tc>
          <w:tcPr>
            <w:tcW w:w="454" w:type="dxa"/>
            <w:hideMark/>
          </w:tcPr>
          <w:p w14:paraId="568796AC" w14:textId="77777777" w:rsidR="008965DF" w:rsidRPr="004527F7" w:rsidRDefault="008965DF" w:rsidP="00BD6212">
            <w:pPr>
              <w:pStyle w:val="Tabletext"/>
            </w:pPr>
            <w:r w:rsidRPr="004527F7">
              <w:t>X</w:t>
            </w:r>
          </w:p>
        </w:tc>
        <w:tc>
          <w:tcPr>
            <w:tcW w:w="454" w:type="dxa"/>
            <w:hideMark/>
          </w:tcPr>
          <w:p w14:paraId="2AAC39E6" w14:textId="77777777" w:rsidR="008965DF" w:rsidRPr="004527F7" w:rsidRDefault="008965DF" w:rsidP="00BD6212">
            <w:pPr>
              <w:pStyle w:val="Tabletext"/>
            </w:pPr>
            <w:r w:rsidRPr="004527F7">
              <w:t>X</w:t>
            </w:r>
          </w:p>
        </w:tc>
        <w:tc>
          <w:tcPr>
            <w:tcW w:w="454" w:type="dxa"/>
            <w:hideMark/>
          </w:tcPr>
          <w:p w14:paraId="2C35F83C" w14:textId="77777777" w:rsidR="008965DF" w:rsidRPr="004527F7" w:rsidRDefault="008965DF" w:rsidP="00BD6212">
            <w:pPr>
              <w:pStyle w:val="Tabletext"/>
            </w:pPr>
            <w:r w:rsidRPr="004527F7">
              <w:t>X</w:t>
            </w:r>
          </w:p>
        </w:tc>
        <w:tc>
          <w:tcPr>
            <w:tcW w:w="527" w:type="dxa"/>
            <w:hideMark/>
          </w:tcPr>
          <w:p w14:paraId="2D80DACF" w14:textId="77777777" w:rsidR="008965DF" w:rsidRPr="004527F7" w:rsidRDefault="008965DF" w:rsidP="00BD6212">
            <w:pPr>
              <w:pStyle w:val="Tabletext"/>
            </w:pPr>
            <w:r w:rsidRPr="004527F7">
              <w:t>X</w:t>
            </w:r>
          </w:p>
        </w:tc>
      </w:tr>
      <w:tr w:rsidR="008965DF" w:rsidRPr="004527F7" w14:paraId="1B9865E7" w14:textId="77777777" w:rsidTr="00BD6212">
        <w:trPr>
          <w:jc w:val="center"/>
        </w:trPr>
        <w:tc>
          <w:tcPr>
            <w:tcW w:w="3402" w:type="dxa"/>
            <w:hideMark/>
          </w:tcPr>
          <w:p w14:paraId="7A220D3F" w14:textId="77777777" w:rsidR="008965DF" w:rsidRPr="004527F7" w:rsidRDefault="008965DF" w:rsidP="00BD6212">
            <w:pPr>
              <w:pStyle w:val="Tabletext"/>
            </w:pPr>
            <w:r w:rsidRPr="004527F7">
              <w:t>6.4 kbit/s</w:t>
            </w:r>
          </w:p>
        </w:tc>
        <w:tc>
          <w:tcPr>
            <w:tcW w:w="454" w:type="dxa"/>
            <w:hideMark/>
          </w:tcPr>
          <w:p w14:paraId="0763296B" w14:textId="77777777" w:rsidR="008965DF" w:rsidRPr="004527F7" w:rsidRDefault="008965DF" w:rsidP="00BD6212">
            <w:pPr>
              <w:pStyle w:val="Tabletext"/>
            </w:pPr>
          </w:p>
        </w:tc>
        <w:tc>
          <w:tcPr>
            <w:tcW w:w="454" w:type="dxa"/>
            <w:hideMark/>
          </w:tcPr>
          <w:p w14:paraId="0238A758" w14:textId="77777777" w:rsidR="008965DF" w:rsidRPr="004527F7" w:rsidRDefault="008965DF" w:rsidP="00BD6212">
            <w:pPr>
              <w:pStyle w:val="Tabletext"/>
            </w:pPr>
          </w:p>
        </w:tc>
        <w:tc>
          <w:tcPr>
            <w:tcW w:w="454" w:type="dxa"/>
            <w:hideMark/>
          </w:tcPr>
          <w:p w14:paraId="52789AA8" w14:textId="77777777" w:rsidR="008965DF" w:rsidRPr="004527F7" w:rsidRDefault="008965DF" w:rsidP="00BD6212">
            <w:pPr>
              <w:pStyle w:val="Tabletext"/>
            </w:pPr>
          </w:p>
        </w:tc>
        <w:tc>
          <w:tcPr>
            <w:tcW w:w="454" w:type="dxa"/>
            <w:hideMark/>
          </w:tcPr>
          <w:p w14:paraId="77D20801" w14:textId="77777777" w:rsidR="008965DF" w:rsidRPr="004527F7" w:rsidRDefault="008965DF" w:rsidP="00BD6212">
            <w:pPr>
              <w:pStyle w:val="Tabletext"/>
            </w:pPr>
          </w:p>
        </w:tc>
        <w:tc>
          <w:tcPr>
            <w:tcW w:w="454" w:type="dxa"/>
            <w:hideMark/>
          </w:tcPr>
          <w:p w14:paraId="4F8A1190" w14:textId="77777777" w:rsidR="008965DF" w:rsidRPr="004527F7" w:rsidRDefault="008965DF" w:rsidP="00BD6212">
            <w:pPr>
              <w:pStyle w:val="Tabletext"/>
            </w:pPr>
            <w:r w:rsidRPr="004527F7">
              <w:t>X</w:t>
            </w:r>
          </w:p>
        </w:tc>
        <w:tc>
          <w:tcPr>
            <w:tcW w:w="454" w:type="dxa"/>
            <w:hideMark/>
          </w:tcPr>
          <w:p w14:paraId="7ED09D3F" w14:textId="77777777" w:rsidR="008965DF" w:rsidRPr="004527F7" w:rsidRDefault="008965DF" w:rsidP="00BD6212">
            <w:pPr>
              <w:pStyle w:val="Tabletext"/>
            </w:pPr>
          </w:p>
        </w:tc>
        <w:tc>
          <w:tcPr>
            <w:tcW w:w="454" w:type="dxa"/>
            <w:hideMark/>
          </w:tcPr>
          <w:p w14:paraId="242D7539" w14:textId="77777777" w:rsidR="008965DF" w:rsidRPr="004527F7" w:rsidRDefault="008965DF" w:rsidP="00BD6212">
            <w:pPr>
              <w:pStyle w:val="Tabletext"/>
            </w:pPr>
            <w:r w:rsidRPr="004527F7">
              <w:t>X</w:t>
            </w:r>
          </w:p>
        </w:tc>
        <w:tc>
          <w:tcPr>
            <w:tcW w:w="454" w:type="dxa"/>
            <w:hideMark/>
          </w:tcPr>
          <w:p w14:paraId="7EF6BE94" w14:textId="77777777" w:rsidR="008965DF" w:rsidRPr="004527F7" w:rsidRDefault="008965DF" w:rsidP="00BD6212">
            <w:pPr>
              <w:pStyle w:val="Tabletext"/>
            </w:pPr>
          </w:p>
        </w:tc>
        <w:tc>
          <w:tcPr>
            <w:tcW w:w="454" w:type="dxa"/>
            <w:hideMark/>
          </w:tcPr>
          <w:p w14:paraId="5AFA40C8" w14:textId="77777777" w:rsidR="008965DF" w:rsidRPr="004527F7" w:rsidRDefault="008965DF" w:rsidP="00BD6212">
            <w:pPr>
              <w:pStyle w:val="Tabletext"/>
            </w:pPr>
            <w:r w:rsidRPr="004527F7">
              <w:t>X</w:t>
            </w:r>
          </w:p>
        </w:tc>
        <w:tc>
          <w:tcPr>
            <w:tcW w:w="454" w:type="dxa"/>
            <w:hideMark/>
          </w:tcPr>
          <w:p w14:paraId="4D940CCD" w14:textId="77777777" w:rsidR="008965DF" w:rsidRPr="004527F7" w:rsidRDefault="008965DF" w:rsidP="00BD6212">
            <w:pPr>
              <w:pStyle w:val="Tabletext"/>
            </w:pPr>
            <w:r w:rsidRPr="004527F7">
              <w:t>X</w:t>
            </w:r>
          </w:p>
        </w:tc>
        <w:tc>
          <w:tcPr>
            <w:tcW w:w="527" w:type="dxa"/>
            <w:hideMark/>
          </w:tcPr>
          <w:p w14:paraId="43BBEDA3" w14:textId="77777777" w:rsidR="008965DF" w:rsidRPr="004527F7" w:rsidRDefault="008965DF" w:rsidP="00BD6212">
            <w:pPr>
              <w:pStyle w:val="Tabletext"/>
            </w:pPr>
            <w:r w:rsidRPr="004527F7">
              <w:t>X</w:t>
            </w:r>
          </w:p>
        </w:tc>
      </w:tr>
      <w:tr w:rsidR="008965DF" w:rsidRPr="004527F7" w14:paraId="2F7770F8" w14:textId="77777777" w:rsidTr="00BD6212">
        <w:trPr>
          <w:jc w:val="center"/>
        </w:trPr>
        <w:tc>
          <w:tcPr>
            <w:tcW w:w="3402" w:type="dxa"/>
            <w:hideMark/>
          </w:tcPr>
          <w:p w14:paraId="408A00AC" w14:textId="77777777" w:rsidR="008965DF" w:rsidRPr="004527F7" w:rsidRDefault="008965DF" w:rsidP="00BD6212">
            <w:pPr>
              <w:pStyle w:val="Tabletext"/>
            </w:pPr>
            <w:r w:rsidRPr="004527F7">
              <w:t>11.8 kbit/s</w:t>
            </w:r>
          </w:p>
        </w:tc>
        <w:tc>
          <w:tcPr>
            <w:tcW w:w="454" w:type="dxa"/>
            <w:hideMark/>
          </w:tcPr>
          <w:p w14:paraId="09489157" w14:textId="77777777" w:rsidR="008965DF" w:rsidRPr="004527F7" w:rsidRDefault="008965DF" w:rsidP="00BD6212">
            <w:pPr>
              <w:pStyle w:val="Tabletext"/>
            </w:pPr>
          </w:p>
        </w:tc>
        <w:tc>
          <w:tcPr>
            <w:tcW w:w="454" w:type="dxa"/>
            <w:hideMark/>
          </w:tcPr>
          <w:p w14:paraId="3FFC7BB1" w14:textId="77777777" w:rsidR="008965DF" w:rsidRPr="004527F7" w:rsidRDefault="008965DF" w:rsidP="00BD6212">
            <w:pPr>
              <w:pStyle w:val="Tabletext"/>
            </w:pPr>
          </w:p>
        </w:tc>
        <w:tc>
          <w:tcPr>
            <w:tcW w:w="454" w:type="dxa"/>
            <w:hideMark/>
          </w:tcPr>
          <w:p w14:paraId="5421FAE9" w14:textId="77777777" w:rsidR="008965DF" w:rsidRPr="004527F7" w:rsidRDefault="008965DF" w:rsidP="00BD6212">
            <w:pPr>
              <w:pStyle w:val="Tabletext"/>
            </w:pPr>
          </w:p>
        </w:tc>
        <w:tc>
          <w:tcPr>
            <w:tcW w:w="454" w:type="dxa"/>
            <w:hideMark/>
          </w:tcPr>
          <w:p w14:paraId="36A38CAB" w14:textId="77777777" w:rsidR="008965DF" w:rsidRPr="004527F7" w:rsidRDefault="008965DF" w:rsidP="00BD6212">
            <w:pPr>
              <w:pStyle w:val="Tabletext"/>
            </w:pPr>
          </w:p>
        </w:tc>
        <w:tc>
          <w:tcPr>
            <w:tcW w:w="454" w:type="dxa"/>
            <w:hideMark/>
          </w:tcPr>
          <w:p w14:paraId="3B5855A9" w14:textId="77777777" w:rsidR="008965DF" w:rsidRPr="004527F7" w:rsidRDefault="008965DF" w:rsidP="00BD6212">
            <w:pPr>
              <w:pStyle w:val="Tabletext"/>
            </w:pPr>
          </w:p>
        </w:tc>
        <w:tc>
          <w:tcPr>
            <w:tcW w:w="454" w:type="dxa"/>
            <w:hideMark/>
          </w:tcPr>
          <w:p w14:paraId="46DB108E" w14:textId="77777777" w:rsidR="008965DF" w:rsidRPr="004527F7" w:rsidRDefault="008965DF" w:rsidP="00BD6212">
            <w:pPr>
              <w:pStyle w:val="Tabletext"/>
            </w:pPr>
            <w:r w:rsidRPr="004527F7">
              <w:t>X</w:t>
            </w:r>
          </w:p>
        </w:tc>
        <w:tc>
          <w:tcPr>
            <w:tcW w:w="454" w:type="dxa"/>
            <w:hideMark/>
          </w:tcPr>
          <w:p w14:paraId="5D170175" w14:textId="77777777" w:rsidR="008965DF" w:rsidRPr="004527F7" w:rsidRDefault="008965DF" w:rsidP="00BD6212">
            <w:pPr>
              <w:pStyle w:val="Tabletext"/>
            </w:pPr>
          </w:p>
        </w:tc>
        <w:tc>
          <w:tcPr>
            <w:tcW w:w="454" w:type="dxa"/>
            <w:hideMark/>
          </w:tcPr>
          <w:p w14:paraId="569FD898" w14:textId="77777777" w:rsidR="008965DF" w:rsidRPr="004527F7" w:rsidRDefault="008965DF" w:rsidP="00BD6212">
            <w:pPr>
              <w:pStyle w:val="Tabletext"/>
            </w:pPr>
            <w:r w:rsidRPr="004527F7">
              <w:t>X</w:t>
            </w:r>
          </w:p>
        </w:tc>
        <w:tc>
          <w:tcPr>
            <w:tcW w:w="454" w:type="dxa"/>
            <w:hideMark/>
          </w:tcPr>
          <w:p w14:paraId="4D45190F" w14:textId="77777777" w:rsidR="008965DF" w:rsidRPr="004527F7" w:rsidRDefault="008965DF" w:rsidP="00BD6212">
            <w:pPr>
              <w:pStyle w:val="Tabletext"/>
            </w:pPr>
            <w:r w:rsidRPr="004527F7">
              <w:t>X</w:t>
            </w:r>
          </w:p>
        </w:tc>
        <w:tc>
          <w:tcPr>
            <w:tcW w:w="454" w:type="dxa"/>
            <w:hideMark/>
          </w:tcPr>
          <w:p w14:paraId="6EDF261E" w14:textId="77777777" w:rsidR="008965DF" w:rsidRPr="004527F7" w:rsidRDefault="008965DF" w:rsidP="00BD6212">
            <w:pPr>
              <w:pStyle w:val="Tabletext"/>
            </w:pPr>
            <w:r w:rsidRPr="004527F7">
              <w:t>X</w:t>
            </w:r>
          </w:p>
        </w:tc>
        <w:tc>
          <w:tcPr>
            <w:tcW w:w="527" w:type="dxa"/>
            <w:hideMark/>
          </w:tcPr>
          <w:p w14:paraId="01C64CA8" w14:textId="77777777" w:rsidR="008965DF" w:rsidRPr="004527F7" w:rsidRDefault="008965DF" w:rsidP="00BD6212">
            <w:pPr>
              <w:pStyle w:val="Tabletext"/>
            </w:pPr>
            <w:r w:rsidRPr="004527F7">
              <w:t>X</w:t>
            </w:r>
          </w:p>
        </w:tc>
      </w:tr>
      <w:tr w:rsidR="008965DF" w:rsidRPr="004527F7" w14:paraId="5CBB3AB7" w14:textId="77777777" w:rsidTr="00BD6212">
        <w:trPr>
          <w:jc w:val="center"/>
        </w:trPr>
        <w:tc>
          <w:tcPr>
            <w:tcW w:w="3402" w:type="dxa"/>
            <w:hideMark/>
          </w:tcPr>
          <w:p w14:paraId="1435ACD2" w14:textId="77777777" w:rsidR="008965DF" w:rsidRPr="004527F7" w:rsidRDefault="008965DF" w:rsidP="00BD6212">
            <w:pPr>
              <w:pStyle w:val="Tabletext"/>
            </w:pPr>
            <w:proofErr w:type="spellStart"/>
            <w:r w:rsidRPr="004527F7">
              <w:t>DTX</w:t>
            </w:r>
            <w:proofErr w:type="spellEnd"/>
          </w:p>
        </w:tc>
        <w:tc>
          <w:tcPr>
            <w:tcW w:w="454" w:type="dxa"/>
            <w:hideMark/>
          </w:tcPr>
          <w:p w14:paraId="6A33ACC8" w14:textId="77777777" w:rsidR="008965DF" w:rsidRPr="004527F7" w:rsidRDefault="008965DF" w:rsidP="00BD6212">
            <w:pPr>
              <w:pStyle w:val="Tabletext"/>
            </w:pPr>
          </w:p>
        </w:tc>
        <w:tc>
          <w:tcPr>
            <w:tcW w:w="454" w:type="dxa"/>
            <w:hideMark/>
          </w:tcPr>
          <w:p w14:paraId="5B787335" w14:textId="77777777" w:rsidR="008965DF" w:rsidRPr="004527F7" w:rsidRDefault="008965DF" w:rsidP="00BD6212">
            <w:pPr>
              <w:pStyle w:val="Tabletext"/>
            </w:pPr>
          </w:p>
        </w:tc>
        <w:tc>
          <w:tcPr>
            <w:tcW w:w="454" w:type="dxa"/>
            <w:hideMark/>
          </w:tcPr>
          <w:p w14:paraId="36E8B071" w14:textId="77777777" w:rsidR="008965DF" w:rsidRPr="004527F7" w:rsidRDefault="008965DF" w:rsidP="00BD6212">
            <w:pPr>
              <w:pStyle w:val="Tabletext"/>
            </w:pPr>
            <w:r w:rsidRPr="004527F7">
              <w:t>X</w:t>
            </w:r>
          </w:p>
        </w:tc>
        <w:tc>
          <w:tcPr>
            <w:tcW w:w="454" w:type="dxa"/>
            <w:hideMark/>
          </w:tcPr>
          <w:p w14:paraId="17C5A004" w14:textId="77777777" w:rsidR="008965DF" w:rsidRPr="004527F7" w:rsidRDefault="008965DF" w:rsidP="00BD6212">
            <w:pPr>
              <w:pStyle w:val="Tabletext"/>
            </w:pPr>
          </w:p>
        </w:tc>
        <w:tc>
          <w:tcPr>
            <w:tcW w:w="454" w:type="dxa"/>
            <w:hideMark/>
          </w:tcPr>
          <w:p w14:paraId="13987F70" w14:textId="77777777" w:rsidR="008965DF" w:rsidRPr="004527F7" w:rsidRDefault="008965DF" w:rsidP="00BD6212">
            <w:pPr>
              <w:pStyle w:val="Tabletext"/>
            </w:pPr>
          </w:p>
        </w:tc>
        <w:tc>
          <w:tcPr>
            <w:tcW w:w="454" w:type="dxa"/>
            <w:hideMark/>
          </w:tcPr>
          <w:p w14:paraId="5C5DB830" w14:textId="77777777" w:rsidR="008965DF" w:rsidRPr="004527F7" w:rsidRDefault="008965DF" w:rsidP="00BD6212">
            <w:pPr>
              <w:pStyle w:val="Tabletext"/>
            </w:pPr>
          </w:p>
        </w:tc>
        <w:tc>
          <w:tcPr>
            <w:tcW w:w="454" w:type="dxa"/>
            <w:hideMark/>
          </w:tcPr>
          <w:p w14:paraId="126FF4BD" w14:textId="77777777" w:rsidR="008965DF" w:rsidRPr="004527F7" w:rsidRDefault="008965DF" w:rsidP="00BD6212">
            <w:pPr>
              <w:pStyle w:val="Tabletext"/>
            </w:pPr>
            <w:r w:rsidRPr="004527F7">
              <w:t>X</w:t>
            </w:r>
          </w:p>
        </w:tc>
        <w:tc>
          <w:tcPr>
            <w:tcW w:w="454" w:type="dxa"/>
            <w:hideMark/>
          </w:tcPr>
          <w:p w14:paraId="6C0CAE54" w14:textId="77777777" w:rsidR="008965DF" w:rsidRPr="004527F7" w:rsidRDefault="008965DF" w:rsidP="00BD6212">
            <w:pPr>
              <w:pStyle w:val="Tabletext"/>
            </w:pPr>
            <w:r w:rsidRPr="004527F7">
              <w:t>X</w:t>
            </w:r>
          </w:p>
        </w:tc>
        <w:tc>
          <w:tcPr>
            <w:tcW w:w="454" w:type="dxa"/>
            <w:hideMark/>
          </w:tcPr>
          <w:p w14:paraId="3D88CB25" w14:textId="77777777" w:rsidR="008965DF" w:rsidRPr="004527F7" w:rsidRDefault="008965DF" w:rsidP="00BD6212">
            <w:pPr>
              <w:pStyle w:val="Tabletext"/>
            </w:pPr>
          </w:p>
        </w:tc>
        <w:tc>
          <w:tcPr>
            <w:tcW w:w="454" w:type="dxa"/>
            <w:hideMark/>
          </w:tcPr>
          <w:p w14:paraId="43E62362" w14:textId="77777777" w:rsidR="008965DF" w:rsidRPr="004527F7" w:rsidRDefault="008965DF" w:rsidP="00BD6212">
            <w:pPr>
              <w:pStyle w:val="Tabletext"/>
            </w:pPr>
            <w:r w:rsidRPr="004527F7">
              <w:t>X</w:t>
            </w:r>
          </w:p>
        </w:tc>
        <w:tc>
          <w:tcPr>
            <w:tcW w:w="527" w:type="dxa"/>
            <w:hideMark/>
          </w:tcPr>
          <w:p w14:paraId="6EE83161" w14:textId="77777777" w:rsidR="008965DF" w:rsidRPr="004527F7" w:rsidRDefault="008965DF" w:rsidP="00BD6212">
            <w:pPr>
              <w:pStyle w:val="Tabletext"/>
            </w:pPr>
            <w:r w:rsidRPr="004527F7">
              <w:t>X</w:t>
            </w:r>
          </w:p>
        </w:tc>
      </w:tr>
    </w:tbl>
    <w:p w14:paraId="15C86EA7" w14:textId="77777777" w:rsidR="008965DF" w:rsidRPr="004527F7" w:rsidRDefault="008965DF" w:rsidP="005479B4">
      <w:pPr>
        <w:pStyle w:val="Headingb"/>
        <w:jc w:val="both"/>
      </w:pPr>
      <w:r w:rsidRPr="004527F7">
        <w:rPr>
          <w:rFonts w:eastAsia="Calibri"/>
        </w:rPr>
        <w:lastRenderedPageBreak/>
        <w:t xml:space="preserve">Recommendation </w:t>
      </w:r>
      <w:r w:rsidRPr="004527F7">
        <w:rPr>
          <w:bCs/>
        </w:rPr>
        <w:t>International Telecommunication Union -Telecommunication</w:t>
      </w:r>
      <w:r w:rsidRPr="004527F7">
        <w:t xml:space="preserve"> </w:t>
      </w:r>
      <w:proofErr w:type="spellStart"/>
      <w:r w:rsidRPr="004527F7">
        <w:rPr>
          <w:rFonts w:eastAsia="Calibri"/>
        </w:rPr>
        <w:t>G.729.1</w:t>
      </w:r>
      <w:proofErr w:type="spellEnd"/>
      <w:r w:rsidRPr="004527F7">
        <w:rPr>
          <w:rFonts w:eastAsia="Calibri"/>
        </w:rPr>
        <w:t xml:space="preserve">: </w:t>
      </w:r>
      <w:proofErr w:type="spellStart"/>
      <w:r w:rsidRPr="004527F7">
        <w:rPr>
          <w:rFonts w:eastAsia="Calibri"/>
        </w:rPr>
        <w:t>G.729</w:t>
      </w:r>
      <w:proofErr w:type="spellEnd"/>
      <w:r w:rsidRPr="004527F7">
        <w:rPr>
          <w:rFonts w:eastAsia="Calibri"/>
        </w:rPr>
        <w:t xml:space="preserve"> based embedded variable bit-rate</w:t>
      </w:r>
      <w:r w:rsidRPr="004527F7">
        <w:t xml:space="preserve"> </w:t>
      </w:r>
      <w:r w:rsidRPr="004527F7">
        <w:rPr>
          <w:rFonts w:eastAsia="Calibri"/>
        </w:rPr>
        <w:t xml:space="preserve">coder: An 8-32 kbit/s, scalable wideband, coder-bitstream interoperable with </w:t>
      </w:r>
      <w:r w:rsidRPr="004527F7">
        <w:rPr>
          <w:bCs/>
        </w:rPr>
        <w:t>International Telecommunication Union -</w:t>
      </w:r>
      <w:r>
        <w:rPr>
          <w:bCs/>
        </w:rPr>
        <w:t xml:space="preserve"> </w:t>
      </w:r>
      <w:r w:rsidRPr="004527F7">
        <w:rPr>
          <w:bCs/>
        </w:rPr>
        <w:t>Telecommunication</w:t>
      </w:r>
      <w:r w:rsidRPr="004527F7">
        <w:t xml:space="preserve"> </w:t>
      </w:r>
      <w:proofErr w:type="spellStart"/>
      <w:r w:rsidRPr="004527F7">
        <w:rPr>
          <w:rFonts w:eastAsia="Calibri"/>
        </w:rPr>
        <w:t>G.729</w:t>
      </w:r>
      <w:proofErr w:type="spellEnd"/>
      <w:r w:rsidRPr="004527F7">
        <w:rPr>
          <w:rFonts w:eastAsia="Calibri"/>
        </w:rPr>
        <w:t xml:space="preserve"> codecs</w:t>
      </w:r>
    </w:p>
    <w:p w14:paraId="4549ACEC" w14:textId="77777777" w:rsidR="008965DF" w:rsidRDefault="008965DF" w:rsidP="005479B4">
      <w:pPr>
        <w:jc w:val="both"/>
      </w:pPr>
      <w:r w:rsidRPr="004527F7">
        <w:t xml:space="preserve">Recommendation ITU-T </w:t>
      </w:r>
      <w:proofErr w:type="spellStart"/>
      <w:r w:rsidRPr="004527F7">
        <w:t>G.729.1</w:t>
      </w:r>
      <w:proofErr w:type="spellEnd"/>
      <w:r w:rsidRPr="004527F7">
        <w:t xml:space="preserve"> [37] describes an 8-32 kbit/s, scalable, wideband </w:t>
      </w:r>
      <w:proofErr w:type="gramStart"/>
      <w:r w:rsidRPr="004527F7">
        <w:t>speech</w:t>
      </w:r>
      <w:proofErr w:type="gramEnd"/>
      <w:r w:rsidRPr="004527F7">
        <w:t xml:space="preserve"> and audio coding algorithm interoperable with ITU-T </w:t>
      </w:r>
      <w:proofErr w:type="spellStart"/>
      <w:r w:rsidRPr="004527F7">
        <w:t>G.729</w:t>
      </w:r>
      <w:proofErr w:type="spellEnd"/>
      <w:r w:rsidRPr="004527F7">
        <w:t xml:space="preserve"> [36], ITU-T </w:t>
      </w:r>
      <w:proofErr w:type="spellStart"/>
      <w:r w:rsidRPr="004527F7">
        <w:t>G.729A</w:t>
      </w:r>
      <w:proofErr w:type="spellEnd"/>
      <w:r w:rsidRPr="004527F7">
        <w:t xml:space="preserve"> and ITU-T </w:t>
      </w:r>
      <w:proofErr w:type="spellStart"/>
      <w:r w:rsidRPr="004527F7">
        <w:t>G.729B</w:t>
      </w:r>
      <w:proofErr w:type="spellEnd"/>
      <w:r w:rsidRPr="004527F7">
        <w:t xml:space="preserve"> codecs. The output of the ITU-T </w:t>
      </w:r>
      <w:proofErr w:type="spellStart"/>
      <w:r w:rsidRPr="004527F7">
        <w:t>G.729.1</w:t>
      </w:r>
      <w:proofErr w:type="spellEnd"/>
      <w:r w:rsidRPr="004527F7">
        <w:t xml:space="preserve"> coder has a bandwidth of 50-4 000 Hz when operated at 8 and 12 kbit/s and 50-7 000 Hz when operated from 14 to 32 kbit/s. At 8 kbit/s, ITU-T </w:t>
      </w:r>
      <w:proofErr w:type="spellStart"/>
      <w:r w:rsidRPr="004527F7">
        <w:t>G.729.1</w:t>
      </w:r>
      <w:proofErr w:type="spellEnd"/>
      <w:r w:rsidRPr="004527F7">
        <w:t xml:space="preserve"> codecs are fully interoperable with codecs conforming to Recommendation ITU-T </w:t>
      </w:r>
      <w:proofErr w:type="spellStart"/>
      <w:r w:rsidRPr="004527F7">
        <w:t>G.729</w:t>
      </w:r>
      <w:proofErr w:type="spellEnd"/>
      <w:r w:rsidRPr="004527F7">
        <w:t xml:space="preserve">, Recommendation ITU-T </w:t>
      </w:r>
      <w:proofErr w:type="spellStart"/>
      <w:r w:rsidRPr="004527F7">
        <w:t>G.729</w:t>
      </w:r>
      <w:proofErr w:type="spellEnd"/>
      <w:r w:rsidRPr="004527F7">
        <w:t xml:space="preserve"> Annex A and Recommendation ITU-T </w:t>
      </w:r>
      <w:proofErr w:type="spellStart"/>
      <w:r w:rsidRPr="004527F7">
        <w:t>G.729</w:t>
      </w:r>
      <w:proofErr w:type="spellEnd"/>
      <w:r w:rsidRPr="004527F7">
        <w:t xml:space="preserve"> Annex B. The coder operates on 20 </w:t>
      </w:r>
      <w:proofErr w:type="spellStart"/>
      <w:r w:rsidRPr="004527F7">
        <w:t>ms</w:t>
      </w:r>
      <w:proofErr w:type="spellEnd"/>
      <w:r w:rsidRPr="004527F7">
        <w:t xml:space="preserve"> frames and has an algorithmic delay of 48.9375 </w:t>
      </w:r>
      <w:proofErr w:type="spellStart"/>
      <w:r w:rsidRPr="004527F7">
        <w:t>ms</w:t>
      </w:r>
      <w:proofErr w:type="spellEnd"/>
      <w:r w:rsidRPr="004527F7">
        <w:t xml:space="preserve">. By default, the encoder input and decoder output are sampled at 16 kHz. The encoder produces an embedded bitstream structured in 12 layers corresponding to 12 available bit rates from 8 to 32 kbit/s. The bitstream can be truncated at the decoder side or by any component of the communication system to adjust "on the fly" the bit rate to the desired value with no need for </w:t>
      </w:r>
      <w:proofErr w:type="spellStart"/>
      <w:r w:rsidRPr="004527F7">
        <w:t>outband</w:t>
      </w:r>
      <w:proofErr w:type="spellEnd"/>
      <w:r w:rsidRPr="004527F7">
        <w:t xml:space="preserve"> signalling. The underlying algorithm is based on a three-stage coding structure: embedded Code-Excited Linear Predictive (</w:t>
      </w:r>
      <w:proofErr w:type="spellStart"/>
      <w:r w:rsidRPr="004527F7">
        <w:t>CELP</w:t>
      </w:r>
      <w:proofErr w:type="spellEnd"/>
      <w:r w:rsidRPr="004527F7">
        <w:t>) coding of the lower band (50-4 000 Hz), parametric coding of the higher band (4 000-7 000 Hz) by Time-Domain Bandwidth Extension (TD-BWE), and enhancement of the full band (50-7 000 Hz) by a predictive transform coding technique referred to as Time-Domain Aliasing Cancellation (</w:t>
      </w:r>
      <w:proofErr w:type="spellStart"/>
      <w:r w:rsidRPr="004527F7">
        <w:t>TDAC</w:t>
      </w:r>
      <w:proofErr w:type="spellEnd"/>
      <w:r w:rsidRPr="004527F7">
        <w:t>).</w:t>
      </w:r>
    </w:p>
    <w:p w14:paraId="367BB2AD" w14:textId="77777777" w:rsidR="008965DF" w:rsidRDefault="008965DF" w:rsidP="005479B4">
      <w:pPr>
        <w:jc w:val="both"/>
      </w:pPr>
    </w:p>
    <w:p w14:paraId="428261A0" w14:textId="77777777" w:rsidR="008965DF" w:rsidRPr="004527F7" w:rsidRDefault="008965DF" w:rsidP="005479B4">
      <w:pPr>
        <w:jc w:val="both"/>
      </w:pPr>
    </w:p>
    <w:p w14:paraId="1EE81B9B" w14:textId="77777777" w:rsidR="008965DF" w:rsidRPr="004527F7" w:rsidRDefault="008965DF" w:rsidP="005479B4">
      <w:pPr>
        <w:pStyle w:val="AnnexNo"/>
      </w:pPr>
      <w:bookmarkStart w:id="532" w:name="_Toc380059620"/>
      <w:bookmarkStart w:id="533" w:name="_Toc380059762"/>
      <w:bookmarkStart w:id="534" w:name="_Toc396383876"/>
      <w:bookmarkStart w:id="535" w:name="_Toc396917309"/>
      <w:bookmarkStart w:id="536" w:name="_Toc396917420"/>
      <w:bookmarkStart w:id="537" w:name="_Toc396917640"/>
      <w:bookmarkStart w:id="538" w:name="_Toc396917655"/>
      <w:bookmarkStart w:id="539" w:name="_Toc396917760"/>
      <w:bookmarkStart w:id="540" w:name="_Toc84926853"/>
      <w:bookmarkEnd w:id="488"/>
      <w:bookmarkEnd w:id="489"/>
      <w:r w:rsidRPr="004527F7">
        <w:t>ANNEX 5</w:t>
      </w:r>
    </w:p>
    <w:p w14:paraId="4977D30A" w14:textId="77777777" w:rsidR="008965DF" w:rsidRPr="004527F7" w:rsidRDefault="008965DF" w:rsidP="005479B4">
      <w:pPr>
        <w:pStyle w:val="Annextitle"/>
      </w:pPr>
      <w:r w:rsidRPr="004527F7">
        <w:t xml:space="preserve">List of </w:t>
      </w:r>
      <w:bookmarkEnd w:id="532"/>
      <w:bookmarkEnd w:id="533"/>
      <w:bookmarkEnd w:id="534"/>
      <w:bookmarkEnd w:id="535"/>
      <w:bookmarkEnd w:id="536"/>
      <w:bookmarkEnd w:id="537"/>
      <w:bookmarkEnd w:id="538"/>
      <w:bookmarkEnd w:id="539"/>
      <w:r w:rsidRPr="004527F7">
        <w:t>References</w:t>
      </w:r>
      <w:bookmarkEnd w:id="540"/>
    </w:p>
    <w:p w14:paraId="14E7F649" w14:textId="77777777" w:rsidR="008965DF" w:rsidRPr="00292ACC" w:rsidRDefault="008965DF" w:rsidP="005479B4">
      <w:pPr>
        <w:pStyle w:val="EditorsNote"/>
        <w:keepNext/>
        <w:keepLines/>
        <w:rPr>
          <w:lang w:eastAsia="zh-CN"/>
        </w:rPr>
      </w:pPr>
      <w:bookmarkStart w:id="541" w:name="_Ref71039105"/>
      <w:r w:rsidRPr="00292ACC">
        <w:rPr>
          <w:lang w:eastAsia="zh-CN"/>
        </w:rPr>
        <w:t xml:space="preserve">[Editor’s note: This Annex may not </w:t>
      </w:r>
      <w:r>
        <w:rPr>
          <w:lang w:eastAsia="zh-CN"/>
        </w:rPr>
        <w:t xml:space="preserve">be </w:t>
      </w:r>
      <w:r w:rsidRPr="00292ACC">
        <w:rPr>
          <w:lang w:eastAsia="zh-CN"/>
        </w:rPr>
        <w:t>needed.]</w:t>
      </w:r>
    </w:p>
    <w:p w14:paraId="21E00538" w14:textId="77777777" w:rsidR="008965DF" w:rsidRPr="004527F7" w:rsidRDefault="008965DF" w:rsidP="005479B4">
      <w:pPr>
        <w:pStyle w:val="Reftext"/>
        <w:keepNext/>
        <w:keepLines/>
        <w:ind w:left="0" w:firstLine="0"/>
        <w:jc w:val="both"/>
      </w:pPr>
      <w:proofErr w:type="spellStart"/>
      <w:r w:rsidRPr="004527F7">
        <w:t>dPMR</w:t>
      </w:r>
      <w:proofErr w:type="spellEnd"/>
      <w:r w:rsidRPr="004527F7">
        <w:t xml:space="preserve"> Association (2012): “</w:t>
      </w:r>
      <w:proofErr w:type="spellStart"/>
      <w:r w:rsidRPr="004527F7">
        <w:t>dPMR</w:t>
      </w:r>
      <w:proofErr w:type="spellEnd"/>
      <w:r w:rsidRPr="004527F7">
        <w:t xml:space="preserve"> Whitepaper Issue 1.3”</w:t>
      </w:r>
      <w:bookmarkEnd w:id="541"/>
    </w:p>
    <w:p w14:paraId="2A34FFC0" w14:textId="77777777" w:rsidR="008965DF" w:rsidRPr="004527F7" w:rsidRDefault="008965DF" w:rsidP="005479B4">
      <w:pPr>
        <w:pStyle w:val="Reftext"/>
        <w:ind w:left="0" w:firstLine="0"/>
        <w:jc w:val="both"/>
      </w:pPr>
      <w:bookmarkStart w:id="542" w:name="_Ref78897696"/>
      <w:bookmarkStart w:id="543" w:name="_Ref86225889"/>
      <w:r w:rsidRPr="004527F7">
        <w:t>ERC Report 25: “European Common Allocation Table</w:t>
      </w:r>
      <w:bookmarkEnd w:id="542"/>
      <w:r w:rsidRPr="004527F7">
        <w:t>”, approved November 2020</w:t>
      </w:r>
      <w:bookmarkEnd w:id="543"/>
      <w:r w:rsidRPr="004527F7">
        <w:t xml:space="preserve"> </w:t>
      </w:r>
    </w:p>
    <w:p w14:paraId="4E442A63" w14:textId="77777777" w:rsidR="008965DF" w:rsidRPr="004527F7" w:rsidRDefault="008965DF" w:rsidP="005479B4">
      <w:pPr>
        <w:pStyle w:val="Reftext"/>
        <w:ind w:left="0" w:firstLine="0"/>
        <w:jc w:val="both"/>
      </w:pPr>
      <w:proofErr w:type="spellStart"/>
      <w:r w:rsidRPr="004527F7">
        <w:t>ETSI</w:t>
      </w:r>
      <w:proofErr w:type="spellEnd"/>
      <w:r w:rsidRPr="004527F7">
        <w:t xml:space="preserve"> EN 300 396-2 (2011-12): “Terrestrial Trunked Radio (TETRA); Part 2: Radio aspects”</w:t>
      </w:r>
    </w:p>
    <w:p w14:paraId="281AF64D" w14:textId="77777777" w:rsidR="008965DF" w:rsidRPr="004527F7" w:rsidRDefault="008965DF" w:rsidP="005479B4">
      <w:pPr>
        <w:pStyle w:val="Reftext"/>
        <w:ind w:left="0" w:firstLine="0"/>
        <w:jc w:val="both"/>
      </w:pPr>
      <w:proofErr w:type="spellStart"/>
      <w:r w:rsidRPr="004527F7">
        <w:t>ETSI</w:t>
      </w:r>
      <w:proofErr w:type="spellEnd"/>
      <w:r w:rsidRPr="004527F7">
        <w:t xml:space="preserve"> EN 300 698: “Electromagnetic compatibility and Radio spectrum Matters (ERM); Radio telephone transmitters and receivers for the maritime mobile service operating in the VHF bands used on inland waterways - Harmonised Standard covering the essential requirements of articles 3.2 and 3.3(g) of Directive 2014/53/</w:t>
      </w:r>
      <w:proofErr w:type="gramStart"/>
      <w:r w:rsidRPr="004527F7">
        <w:t>EU”</w:t>
      </w:r>
      <w:proofErr w:type="gramEnd"/>
    </w:p>
    <w:p w14:paraId="2D67B5C0" w14:textId="77777777" w:rsidR="008965DF" w:rsidRPr="004527F7" w:rsidRDefault="008965DF" w:rsidP="005479B4">
      <w:pPr>
        <w:pStyle w:val="Reftext"/>
        <w:ind w:left="0" w:firstLine="0"/>
        <w:jc w:val="both"/>
      </w:pPr>
      <w:bookmarkStart w:id="544" w:name="_Ref79391637"/>
      <w:proofErr w:type="spellStart"/>
      <w:r w:rsidRPr="004527F7">
        <w:t>ETSI</w:t>
      </w:r>
      <w:proofErr w:type="spellEnd"/>
      <w:r w:rsidRPr="004527F7">
        <w:t xml:space="preserve"> TR 102 398 (2008-05): “Digital Mobile Radio (</w:t>
      </w:r>
      <w:proofErr w:type="spellStart"/>
      <w:r w:rsidRPr="004527F7">
        <w:t>DMR</w:t>
      </w:r>
      <w:proofErr w:type="spellEnd"/>
      <w:r w:rsidRPr="004527F7">
        <w:t>) General System Design”</w:t>
      </w:r>
      <w:bookmarkEnd w:id="544"/>
    </w:p>
    <w:p w14:paraId="7EB44F0D" w14:textId="77777777" w:rsidR="008965DF" w:rsidRPr="004527F7" w:rsidRDefault="008965DF" w:rsidP="005479B4">
      <w:pPr>
        <w:pStyle w:val="Reftext"/>
        <w:ind w:left="0" w:firstLine="0"/>
        <w:jc w:val="both"/>
      </w:pPr>
      <w:bookmarkStart w:id="545" w:name="_Ref79394273"/>
      <w:r w:rsidRPr="004527F7">
        <w:t xml:space="preserve">Draft </w:t>
      </w:r>
      <w:proofErr w:type="spellStart"/>
      <w:r w:rsidRPr="004527F7">
        <w:t>ETSI</w:t>
      </w:r>
      <w:proofErr w:type="spellEnd"/>
      <w:r w:rsidRPr="004527F7">
        <w:t xml:space="preserve"> TR 103 784: “Digital Maritime Mobile Radio using </w:t>
      </w:r>
      <w:proofErr w:type="spellStart"/>
      <w:r w:rsidRPr="004527F7">
        <w:t>FDMA</w:t>
      </w:r>
      <w:proofErr w:type="spellEnd"/>
      <w:r w:rsidRPr="004527F7">
        <w:t xml:space="preserve"> in 6.25 kHz bandwidth”</w:t>
      </w:r>
      <w:bookmarkEnd w:id="545"/>
      <w:r w:rsidRPr="004527F7">
        <w:rPr>
          <w:rStyle w:val="FootnoteReference"/>
          <w:rFonts w:cs="Arial"/>
        </w:rPr>
        <w:footnoteReference w:id="2"/>
      </w:r>
    </w:p>
    <w:p w14:paraId="6649B0CA" w14:textId="77777777" w:rsidR="008965DF" w:rsidRPr="004527F7" w:rsidRDefault="008965DF" w:rsidP="005479B4">
      <w:pPr>
        <w:pStyle w:val="Reftext"/>
        <w:ind w:left="0" w:firstLine="0"/>
        <w:jc w:val="both"/>
      </w:pPr>
      <w:bookmarkStart w:id="546" w:name="_Ref78897240"/>
      <w:proofErr w:type="spellStart"/>
      <w:r w:rsidRPr="004527F7">
        <w:t>ETSI</w:t>
      </w:r>
      <w:proofErr w:type="spellEnd"/>
      <w:r w:rsidRPr="004527F7">
        <w:t xml:space="preserve"> TS 100 392-2 (2013-05): “Terrestrial Trunked Radio (TETRA); Voice plus Data (</w:t>
      </w:r>
      <w:proofErr w:type="spellStart"/>
      <w:r w:rsidRPr="004527F7">
        <w:t>V+D</w:t>
      </w:r>
      <w:proofErr w:type="spellEnd"/>
      <w:r w:rsidRPr="004527F7">
        <w:t>); Part 2: Air Interface (AI)”</w:t>
      </w:r>
      <w:bookmarkEnd w:id="546"/>
    </w:p>
    <w:p w14:paraId="34101405" w14:textId="77777777" w:rsidR="008965DF" w:rsidRPr="004527F7" w:rsidRDefault="008965DF" w:rsidP="005479B4">
      <w:pPr>
        <w:pStyle w:val="Reftext"/>
        <w:ind w:left="0" w:firstLine="0"/>
        <w:jc w:val="both"/>
      </w:pPr>
      <w:bookmarkStart w:id="547" w:name="_Ref79391710"/>
      <w:proofErr w:type="spellStart"/>
      <w:r w:rsidRPr="004527F7">
        <w:t>ETSI</w:t>
      </w:r>
      <w:proofErr w:type="spellEnd"/>
      <w:r w:rsidRPr="004527F7">
        <w:t xml:space="preserve"> TS 102 361-1 (2006-01): “Digital Mobile Radio (</w:t>
      </w:r>
      <w:proofErr w:type="spellStart"/>
      <w:r w:rsidRPr="004527F7">
        <w:t>DMR</w:t>
      </w:r>
      <w:proofErr w:type="spellEnd"/>
      <w:r w:rsidRPr="004527F7">
        <w:t xml:space="preserve">) Systems; Part 1: </w:t>
      </w:r>
      <w:proofErr w:type="spellStart"/>
      <w:r w:rsidRPr="004527F7">
        <w:t>DMR</w:t>
      </w:r>
      <w:proofErr w:type="spellEnd"/>
      <w:r w:rsidRPr="004527F7">
        <w:t xml:space="preserve"> Air Interface (AI) protocol”</w:t>
      </w:r>
      <w:bookmarkEnd w:id="547"/>
    </w:p>
    <w:p w14:paraId="67DCC71A" w14:textId="77777777" w:rsidR="008965DF" w:rsidRPr="004527F7" w:rsidRDefault="008965DF" w:rsidP="005479B4">
      <w:pPr>
        <w:pStyle w:val="Reftext"/>
        <w:ind w:left="0" w:firstLine="0"/>
        <w:jc w:val="both"/>
      </w:pPr>
      <w:bookmarkStart w:id="548" w:name="_Ref78899874"/>
      <w:proofErr w:type="spellStart"/>
      <w:r w:rsidRPr="004527F7">
        <w:lastRenderedPageBreak/>
        <w:t>ETSI</w:t>
      </w:r>
      <w:proofErr w:type="spellEnd"/>
      <w:r w:rsidRPr="004527F7">
        <w:t xml:space="preserve"> TS 102 490 (2013-02): “Peer-to-Peer Digital Private Mobile Radio using </w:t>
      </w:r>
      <w:proofErr w:type="spellStart"/>
      <w:r w:rsidRPr="004527F7">
        <w:t>FDMA</w:t>
      </w:r>
      <w:proofErr w:type="spellEnd"/>
      <w:r w:rsidRPr="004527F7">
        <w:t xml:space="preserve"> with a channel spacing of 6,25 kHz with </w:t>
      </w:r>
      <w:proofErr w:type="spellStart"/>
      <w:r w:rsidRPr="004527F7">
        <w:t>e.r.p.</w:t>
      </w:r>
      <w:proofErr w:type="spellEnd"/>
      <w:r w:rsidRPr="004527F7">
        <w:t xml:space="preserve"> of up to 500 </w:t>
      </w:r>
      <w:proofErr w:type="spellStart"/>
      <w:proofErr w:type="gramStart"/>
      <w:r w:rsidRPr="004527F7">
        <w:t>mW</w:t>
      </w:r>
      <w:proofErr w:type="spellEnd"/>
      <w:r w:rsidRPr="004527F7">
        <w:t>”</w:t>
      </w:r>
      <w:bookmarkEnd w:id="548"/>
      <w:proofErr w:type="gramEnd"/>
    </w:p>
    <w:p w14:paraId="1BCF0EA2" w14:textId="77777777" w:rsidR="008965DF" w:rsidRPr="004527F7" w:rsidRDefault="008965DF" w:rsidP="005479B4">
      <w:pPr>
        <w:pStyle w:val="Reftext"/>
        <w:ind w:left="0" w:firstLine="0"/>
        <w:jc w:val="both"/>
      </w:pPr>
      <w:bookmarkStart w:id="549" w:name="_Ref78900048"/>
      <w:proofErr w:type="spellStart"/>
      <w:r w:rsidRPr="004527F7">
        <w:t>ETSI</w:t>
      </w:r>
      <w:proofErr w:type="spellEnd"/>
      <w:r w:rsidRPr="004527F7">
        <w:t xml:space="preserve"> TS 102 658 (2019-01: “Digital Private Mobile Radio (</w:t>
      </w:r>
      <w:proofErr w:type="spellStart"/>
      <w:r w:rsidRPr="004527F7">
        <w:t>dPMR</w:t>
      </w:r>
      <w:proofErr w:type="spellEnd"/>
      <w:r w:rsidRPr="004527F7">
        <w:t xml:space="preserve">) using </w:t>
      </w:r>
      <w:proofErr w:type="spellStart"/>
      <w:r w:rsidRPr="004527F7">
        <w:t>FDMA</w:t>
      </w:r>
      <w:proofErr w:type="spellEnd"/>
      <w:r w:rsidRPr="004527F7">
        <w:t xml:space="preserve"> with a channel spacing of 6,25 </w:t>
      </w:r>
      <w:proofErr w:type="gramStart"/>
      <w:r w:rsidRPr="004527F7">
        <w:t>kHz”</w:t>
      </w:r>
      <w:bookmarkEnd w:id="549"/>
      <w:proofErr w:type="gramEnd"/>
    </w:p>
    <w:p w14:paraId="71711CB0" w14:textId="77777777" w:rsidR="008965DF" w:rsidRPr="004527F7" w:rsidRDefault="008965DF" w:rsidP="005479B4">
      <w:pPr>
        <w:pStyle w:val="Reftext"/>
        <w:ind w:left="0" w:firstLine="0"/>
        <w:jc w:val="both"/>
      </w:pPr>
      <w:bookmarkStart w:id="550" w:name="_Ref78897268"/>
      <w:proofErr w:type="spellStart"/>
      <w:r w:rsidRPr="004527F7">
        <w:t>ETSI</w:t>
      </w:r>
      <w:proofErr w:type="spellEnd"/>
      <w:r w:rsidRPr="004527F7">
        <w:t xml:space="preserve"> TS 300 396-1 (1997): “Terrestrial Trunked Radio (TETRA); Part 1: General network design”</w:t>
      </w:r>
      <w:bookmarkEnd w:id="550"/>
      <w:r w:rsidRPr="004527F7">
        <w:t xml:space="preserve"> </w:t>
      </w:r>
    </w:p>
    <w:p w14:paraId="1B6682DA" w14:textId="77777777" w:rsidR="008965DF" w:rsidRPr="004527F7" w:rsidRDefault="008965DF" w:rsidP="005479B4">
      <w:pPr>
        <w:pStyle w:val="Reftext"/>
        <w:ind w:left="0" w:firstLine="0"/>
        <w:jc w:val="both"/>
      </w:pPr>
      <w:bookmarkStart w:id="551" w:name="_Ref71038965"/>
      <w:r w:rsidRPr="004527F7">
        <w:t>IALA ENAV Committee (2019-04): “Digitisation of Maritime Services - digital VHF voice”</w:t>
      </w:r>
      <w:bookmarkEnd w:id="551"/>
    </w:p>
    <w:p w14:paraId="46B6A2DC" w14:textId="77777777" w:rsidR="008965DF" w:rsidRPr="004527F7" w:rsidRDefault="008965DF" w:rsidP="005479B4">
      <w:pPr>
        <w:pStyle w:val="Reftext"/>
        <w:ind w:left="0" w:firstLine="0"/>
        <w:jc w:val="both"/>
      </w:pPr>
      <w:bookmarkStart w:id="552" w:name="_Ref78898486"/>
      <w:r w:rsidRPr="004527F7">
        <w:t xml:space="preserve">IMO Resolution </w:t>
      </w:r>
      <w:proofErr w:type="spellStart"/>
      <w:r w:rsidRPr="004527F7">
        <w:t>A.694</w:t>
      </w:r>
      <w:proofErr w:type="spellEnd"/>
      <w:r w:rsidRPr="004527F7">
        <w:t>(17): “General Requirements for Shipborne Radio Equipment Forming Part of the Global Maritime Distress and Safety System (GMDSS) and for Electronic Navigational Aids</w:t>
      </w:r>
      <w:bookmarkEnd w:id="552"/>
      <w:r w:rsidRPr="004527F7">
        <w:t xml:space="preserve">” </w:t>
      </w:r>
    </w:p>
    <w:p w14:paraId="6792BE91" w14:textId="77777777" w:rsidR="008965DF" w:rsidRPr="004527F7" w:rsidRDefault="008965DF" w:rsidP="005479B4">
      <w:pPr>
        <w:pStyle w:val="Reftext"/>
        <w:ind w:left="0" w:firstLine="0"/>
        <w:jc w:val="both"/>
      </w:pPr>
      <w:bookmarkStart w:id="553" w:name="_Ref78898505"/>
      <w:r w:rsidRPr="004527F7">
        <w:t xml:space="preserve">IMO Resolution </w:t>
      </w:r>
      <w:proofErr w:type="spellStart"/>
      <w:r w:rsidRPr="004527F7">
        <w:t>A.803</w:t>
      </w:r>
      <w:proofErr w:type="spellEnd"/>
      <w:r w:rsidRPr="004527F7">
        <w:t>(19): “Performance standards for shipborne VHF radio installations capable of voice communication and digital selective calling”</w:t>
      </w:r>
      <w:bookmarkEnd w:id="553"/>
      <w:r w:rsidRPr="004527F7">
        <w:t xml:space="preserve"> </w:t>
      </w:r>
    </w:p>
    <w:p w14:paraId="03A5A90E" w14:textId="77777777" w:rsidR="008965DF" w:rsidRPr="004527F7" w:rsidRDefault="008965DF" w:rsidP="005479B4">
      <w:pPr>
        <w:pStyle w:val="Reftext"/>
        <w:ind w:left="0" w:firstLine="0"/>
        <w:jc w:val="both"/>
      </w:pPr>
      <w:bookmarkStart w:id="554" w:name="_Ref78898521"/>
      <w:r w:rsidRPr="004527F7">
        <w:t xml:space="preserve">IMO Resolution </w:t>
      </w:r>
      <w:proofErr w:type="spellStart"/>
      <w:r w:rsidRPr="004527F7">
        <w:t>MSC.68</w:t>
      </w:r>
      <w:proofErr w:type="spellEnd"/>
      <w:r w:rsidRPr="004527F7">
        <w:t xml:space="preserve">(68): “Adopting of amendments to performance standards for shipborne radiocommunication equipment”, Annex 1 „Amendments to Resolution </w:t>
      </w:r>
      <w:proofErr w:type="spellStart"/>
      <w:r w:rsidRPr="004527F7">
        <w:t>A.803</w:t>
      </w:r>
      <w:proofErr w:type="spellEnd"/>
      <w:r w:rsidRPr="004527F7">
        <w:t xml:space="preserve">(19) – Performance standards for VHF radio installations capable of voice communication and digital selective </w:t>
      </w:r>
      <w:proofErr w:type="gramStart"/>
      <w:r w:rsidRPr="004527F7">
        <w:t>calling“</w:t>
      </w:r>
      <w:bookmarkEnd w:id="554"/>
      <w:proofErr w:type="gramEnd"/>
      <w:r w:rsidRPr="004527F7">
        <w:t xml:space="preserve"> </w:t>
      </w:r>
    </w:p>
    <w:p w14:paraId="0553328A" w14:textId="77777777" w:rsidR="008965DF" w:rsidRPr="004527F7" w:rsidRDefault="008965DF" w:rsidP="005479B4">
      <w:pPr>
        <w:pStyle w:val="Reftext"/>
        <w:ind w:left="0" w:firstLine="0"/>
        <w:jc w:val="both"/>
      </w:pPr>
      <w:bookmarkStart w:id="555" w:name="_Ref78898346"/>
      <w:r w:rsidRPr="004527F7">
        <w:t xml:space="preserve">ITU-R 2231 Use of Appendix </w:t>
      </w:r>
      <w:r w:rsidRPr="004527F7">
        <w:rPr>
          <w:b/>
          <w:bCs/>
        </w:rPr>
        <w:t>18</w:t>
      </w:r>
      <w:r w:rsidRPr="004527F7">
        <w:t xml:space="preserve"> to the Radio Regulations for the maritime mobile </w:t>
      </w:r>
      <w:proofErr w:type="gramStart"/>
      <w:r w:rsidRPr="004527F7">
        <w:t>service;</w:t>
      </w:r>
      <w:bookmarkEnd w:id="555"/>
      <w:proofErr w:type="gramEnd"/>
      <w:r w:rsidRPr="004527F7">
        <w:t xml:space="preserve"> </w:t>
      </w:r>
    </w:p>
    <w:p w14:paraId="63C6914D" w14:textId="77777777" w:rsidR="008965DF" w:rsidRPr="004527F7" w:rsidRDefault="008965DF" w:rsidP="005479B4">
      <w:pPr>
        <w:pStyle w:val="Reftext"/>
        <w:ind w:left="0" w:firstLine="0"/>
        <w:jc w:val="both"/>
      </w:pPr>
      <w:bookmarkStart w:id="556" w:name="_Ref78898280"/>
      <w:r w:rsidRPr="004527F7">
        <w:t xml:space="preserve">ITU-R </w:t>
      </w:r>
      <w:proofErr w:type="spellStart"/>
      <w:r w:rsidRPr="004527F7">
        <w:t>BT.2140</w:t>
      </w:r>
      <w:proofErr w:type="spellEnd"/>
      <w:r w:rsidRPr="004527F7">
        <w:t xml:space="preserve"> Transition from analogue to digital terrestrial </w:t>
      </w:r>
      <w:proofErr w:type="gramStart"/>
      <w:r w:rsidRPr="004527F7">
        <w:t>broadcasting;</w:t>
      </w:r>
      <w:bookmarkEnd w:id="556"/>
      <w:proofErr w:type="gramEnd"/>
    </w:p>
    <w:p w14:paraId="53C12784" w14:textId="77777777" w:rsidR="008965DF" w:rsidRPr="004527F7" w:rsidRDefault="008965DF" w:rsidP="005479B4">
      <w:pPr>
        <w:pStyle w:val="Reftext"/>
        <w:ind w:left="0" w:firstLine="0"/>
        <w:jc w:val="both"/>
      </w:pPr>
      <w:bookmarkStart w:id="557" w:name="_Ref80704972"/>
      <w:r w:rsidRPr="004527F7">
        <w:t xml:space="preserve">Recommendation ITU-R </w:t>
      </w:r>
      <w:proofErr w:type="spellStart"/>
      <w:r w:rsidRPr="004527F7">
        <w:t>M.489</w:t>
      </w:r>
      <w:proofErr w:type="spellEnd"/>
      <w:r w:rsidRPr="004527F7">
        <w:t xml:space="preserve">-2: “Technical characteristics of VHF radiotelephone equipment operating in the maritime mobile service in channels spaced by 25 </w:t>
      </w:r>
      <w:proofErr w:type="gramStart"/>
      <w:r w:rsidRPr="004527F7">
        <w:t>kHz”</w:t>
      </w:r>
      <w:bookmarkEnd w:id="557"/>
      <w:proofErr w:type="gramEnd"/>
    </w:p>
    <w:p w14:paraId="3415C60D" w14:textId="77777777" w:rsidR="008965DF" w:rsidRPr="004527F7" w:rsidRDefault="008965DF" w:rsidP="005479B4">
      <w:pPr>
        <w:pStyle w:val="Reftext"/>
        <w:ind w:left="0" w:firstLine="0"/>
        <w:jc w:val="both"/>
      </w:pPr>
      <w:bookmarkStart w:id="558" w:name="_Ref78898171"/>
      <w:r w:rsidRPr="004527F7">
        <w:t xml:space="preserve">Recommendation ITU-R </w:t>
      </w:r>
      <w:proofErr w:type="spellStart"/>
      <w:r w:rsidRPr="004527F7">
        <w:t>M.493</w:t>
      </w:r>
      <w:proofErr w:type="spellEnd"/>
      <w:r w:rsidRPr="004527F7">
        <w:t xml:space="preserve">-15 (2019): “Digital selective-calling system for use in the maritime mobile </w:t>
      </w:r>
      <w:proofErr w:type="gramStart"/>
      <w:r w:rsidRPr="004527F7">
        <w:t>service”</w:t>
      </w:r>
      <w:bookmarkEnd w:id="558"/>
      <w:proofErr w:type="gramEnd"/>
    </w:p>
    <w:p w14:paraId="425BA50F" w14:textId="77777777" w:rsidR="008965DF" w:rsidRPr="004527F7" w:rsidRDefault="008965DF" w:rsidP="005479B4">
      <w:pPr>
        <w:pStyle w:val="Reftext"/>
        <w:ind w:left="0" w:firstLine="0"/>
        <w:jc w:val="both"/>
      </w:pPr>
      <w:bookmarkStart w:id="559" w:name="_Ref78900315"/>
      <w:r w:rsidRPr="004527F7">
        <w:t xml:space="preserve">Recommendation ITU-R </w:t>
      </w:r>
      <w:proofErr w:type="spellStart"/>
      <w:r w:rsidRPr="004527F7">
        <w:t>M.585</w:t>
      </w:r>
      <w:proofErr w:type="spellEnd"/>
      <w:r w:rsidRPr="004527F7">
        <w:t>-7 (2015): “Assignment and use of identities in the maritime mobile service”</w:t>
      </w:r>
      <w:bookmarkEnd w:id="559"/>
    </w:p>
    <w:p w14:paraId="50D7FD1A" w14:textId="77777777" w:rsidR="008965DF" w:rsidRPr="004527F7" w:rsidRDefault="008965DF" w:rsidP="005479B4">
      <w:pPr>
        <w:pStyle w:val="Reftext"/>
        <w:ind w:left="0" w:firstLine="0"/>
        <w:jc w:val="both"/>
      </w:pPr>
      <w:bookmarkStart w:id="560" w:name="_Ref78896725"/>
      <w:r w:rsidRPr="004527F7">
        <w:t xml:space="preserve">Recommendation ITU-R </w:t>
      </w:r>
      <w:proofErr w:type="spellStart"/>
      <w:r w:rsidRPr="004527F7">
        <w:t>M.1084</w:t>
      </w:r>
      <w:proofErr w:type="spellEnd"/>
      <w:r w:rsidRPr="004527F7">
        <w:t>: “Interim solutions for improved efficiency in the use of the band 156-174 MHz by stations in the maritime mobile service”</w:t>
      </w:r>
      <w:bookmarkEnd w:id="560"/>
    </w:p>
    <w:p w14:paraId="0915A152" w14:textId="77777777" w:rsidR="008965DF" w:rsidRPr="004527F7" w:rsidRDefault="008965DF" w:rsidP="005479B4">
      <w:pPr>
        <w:pStyle w:val="Reftext"/>
        <w:ind w:left="0" w:firstLine="0"/>
        <w:jc w:val="both"/>
      </w:pPr>
      <w:bookmarkStart w:id="561" w:name="_Ref78898230"/>
      <w:r w:rsidRPr="004527F7">
        <w:t xml:space="preserve">Recommendation ITU-R </w:t>
      </w:r>
      <w:proofErr w:type="spellStart"/>
      <w:r w:rsidRPr="004527F7">
        <w:t>M.1309</w:t>
      </w:r>
      <w:proofErr w:type="spellEnd"/>
      <w:r w:rsidRPr="004527F7">
        <w:t>: “Digital coded speech in the land mobile service”</w:t>
      </w:r>
      <w:bookmarkEnd w:id="561"/>
    </w:p>
    <w:p w14:paraId="1DDA7639" w14:textId="77777777" w:rsidR="008965DF" w:rsidRPr="004527F7" w:rsidRDefault="008965DF" w:rsidP="005479B4">
      <w:pPr>
        <w:pStyle w:val="Reftext"/>
        <w:ind w:left="0" w:firstLine="0"/>
        <w:jc w:val="both"/>
      </w:pPr>
      <w:bookmarkStart w:id="562" w:name="_Ref78898425"/>
      <w:r w:rsidRPr="004527F7">
        <w:t xml:space="preserve">Recommendation ITU-R </w:t>
      </w:r>
      <w:proofErr w:type="spellStart"/>
      <w:r w:rsidRPr="004527F7">
        <w:t>M.1808</w:t>
      </w:r>
      <w:proofErr w:type="spellEnd"/>
      <w:r w:rsidRPr="004527F7">
        <w:t xml:space="preserve">: “Technical and operational characteristics of conventional and trunked land mobile systems operating in the mobile service allocations below 869 MHz to be used in sharing studies in bands below 960 </w:t>
      </w:r>
      <w:proofErr w:type="gramStart"/>
      <w:r w:rsidRPr="004527F7">
        <w:t>MHz”</w:t>
      </w:r>
      <w:bookmarkEnd w:id="562"/>
      <w:proofErr w:type="gramEnd"/>
    </w:p>
    <w:p w14:paraId="60F61B5B" w14:textId="77777777" w:rsidR="008965DF" w:rsidRPr="004527F7" w:rsidRDefault="008965DF" w:rsidP="005479B4">
      <w:pPr>
        <w:pStyle w:val="Reftext"/>
        <w:ind w:left="0" w:firstLine="0"/>
        <w:jc w:val="both"/>
      </w:pPr>
      <w:bookmarkStart w:id="563" w:name="_Ref78898398"/>
      <w:r w:rsidRPr="004527F7">
        <w:t xml:space="preserve">Report ITU-R </w:t>
      </w:r>
      <w:proofErr w:type="spellStart"/>
      <w:r w:rsidRPr="004527F7">
        <w:t>M.2288</w:t>
      </w:r>
      <w:proofErr w:type="spellEnd"/>
      <w:r w:rsidRPr="004527F7">
        <w:t>: “Digital voice communication system on MF/HF radio channels of the maritime mobile service for shore to-ship/ship-to -shore applications”</w:t>
      </w:r>
      <w:bookmarkEnd w:id="563"/>
      <w:r w:rsidRPr="004527F7">
        <w:t xml:space="preserve"> </w:t>
      </w:r>
    </w:p>
    <w:p w14:paraId="5C846A2B" w14:textId="77777777" w:rsidR="008965DF" w:rsidRPr="004527F7" w:rsidRDefault="008965DF" w:rsidP="005479B4">
      <w:pPr>
        <w:pStyle w:val="Reftext"/>
        <w:ind w:left="0" w:firstLine="0"/>
        <w:jc w:val="both"/>
      </w:pPr>
      <w:bookmarkStart w:id="564" w:name="_Ref78898410"/>
      <w:r w:rsidRPr="004527F7">
        <w:t xml:space="preserve">Report ITU-R </w:t>
      </w:r>
      <w:proofErr w:type="spellStart"/>
      <w:r w:rsidRPr="004527F7">
        <w:t>M.2474</w:t>
      </w:r>
      <w:proofErr w:type="spellEnd"/>
      <w:r w:rsidRPr="004527F7">
        <w:t>: “Conventional digital and land mobile radio systems”</w:t>
      </w:r>
      <w:bookmarkEnd w:id="564"/>
    </w:p>
    <w:p w14:paraId="5EE9D3FA" w14:textId="77777777" w:rsidR="008965DF" w:rsidRPr="004527F7" w:rsidRDefault="008965DF" w:rsidP="005479B4">
      <w:pPr>
        <w:pStyle w:val="Reftext"/>
        <w:ind w:left="0" w:firstLine="0"/>
        <w:jc w:val="both"/>
      </w:pPr>
      <w:bookmarkStart w:id="565" w:name="_Ref79394542"/>
      <w:r w:rsidRPr="004527F7">
        <w:t>ITU RR Article 53: “Order of priority of communications” (5.7.1.3)</w:t>
      </w:r>
      <w:bookmarkEnd w:id="565"/>
      <w:r w:rsidRPr="004527F7">
        <w:t xml:space="preserve"> </w:t>
      </w:r>
    </w:p>
    <w:p w14:paraId="4B760E4A" w14:textId="77777777" w:rsidR="008965DF" w:rsidRPr="004527F7" w:rsidRDefault="008965DF" w:rsidP="005479B4">
      <w:pPr>
        <w:pStyle w:val="Reftext"/>
        <w:ind w:left="0" w:firstLine="0"/>
        <w:jc w:val="both"/>
      </w:pPr>
      <w:bookmarkStart w:id="566" w:name="_Ref78898450"/>
      <w:r w:rsidRPr="004527F7">
        <w:t xml:space="preserve">Report ITU-R </w:t>
      </w:r>
      <w:proofErr w:type="spellStart"/>
      <w:r w:rsidRPr="004527F7">
        <w:t>SM.2022</w:t>
      </w:r>
      <w:proofErr w:type="spellEnd"/>
      <w:r w:rsidRPr="004527F7">
        <w:t>: “The effect on digital communications systems of interference from other modulation schemes”</w:t>
      </w:r>
      <w:bookmarkEnd w:id="566"/>
      <w:r w:rsidRPr="004527F7">
        <w:t xml:space="preserve"> </w:t>
      </w:r>
    </w:p>
    <w:p w14:paraId="0B0EF903" w14:textId="77777777" w:rsidR="008965DF" w:rsidRPr="004527F7" w:rsidRDefault="008965DF" w:rsidP="005479B4">
      <w:pPr>
        <w:pStyle w:val="Reftext"/>
        <w:ind w:left="0" w:firstLine="0"/>
        <w:jc w:val="both"/>
      </w:pPr>
      <w:bookmarkStart w:id="567" w:name="_Ref78899071"/>
      <w:r w:rsidRPr="004527F7">
        <w:t xml:space="preserve">Recommendation ITU-T </w:t>
      </w:r>
      <w:proofErr w:type="spellStart"/>
      <w:r w:rsidRPr="004527F7">
        <w:t>G.711.0</w:t>
      </w:r>
      <w:proofErr w:type="spellEnd"/>
      <w:r w:rsidRPr="004527F7">
        <w:t xml:space="preserve">: “Lossless compression of </w:t>
      </w:r>
      <w:proofErr w:type="spellStart"/>
      <w:r w:rsidRPr="004527F7">
        <w:t>G.711</w:t>
      </w:r>
      <w:proofErr w:type="spellEnd"/>
      <w:r w:rsidRPr="004527F7">
        <w:t xml:space="preserve"> pulse code modulation”</w:t>
      </w:r>
      <w:bookmarkEnd w:id="567"/>
      <w:r w:rsidRPr="004527F7">
        <w:t xml:space="preserve"> </w:t>
      </w:r>
    </w:p>
    <w:p w14:paraId="5873B08B" w14:textId="77777777" w:rsidR="008965DF" w:rsidRPr="004527F7" w:rsidRDefault="008965DF" w:rsidP="005479B4">
      <w:pPr>
        <w:pStyle w:val="Reftext"/>
        <w:ind w:left="0" w:firstLine="0"/>
        <w:jc w:val="both"/>
      </w:pPr>
      <w:bookmarkStart w:id="568" w:name="_Ref78899189"/>
      <w:r w:rsidRPr="004527F7">
        <w:t xml:space="preserve">Recommendation ITU-T </w:t>
      </w:r>
      <w:proofErr w:type="spellStart"/>
      <w:r w:rsidRPr="004527F7">
        <w:t>G.711.1</w:t>
      </w:r>
      <w:proofErr w:type="spellEnd"/>
      <w:r w:rsidRPr="004527F7">
        <w:t xml:space="preserve">: “Wideband embedded extension for ITU-T </w:t>
      </w:r>
      <w:proofErr w:type="spellStart"/>
      <w:r w:rsidRPr="004527F7">
        <w:t>G.711</w:t>
      </w:r>
      <w:proofErr w:type="spellEnd"/>
      <w:r w:rsidRPr="004527F7">
        <w:t xml:space="preserve"> pulse code modulation”</w:t>
      </w:r>
      <w:bookmarkEnd w:id="568"/>
      <w:r w:rsidRPr="004527F7">
        <w:t xml:space="preserve"> </w:t>
      </w:r>
    </w:p>
    <w:p w14:paraId="6948B722" w14:textId="77777777" w:rsidR="008965DF" w:rsidRPr="004527F7" w:rsidRDefault="008965DF" w:rsidP="005479B4">
      <w:pPr>
        <w:pStyle w:val="Reftext"/>
        <w:ind w:left="0" w:firstLine="0"/>
        <w:jc w:val="both"/>
      </w:pPr>
      <w:bookmarkStart w:id="569" w:name="_Ref78899200"/>
      <w:r w:rsidRPr="004527F7">
        <w:t xml:space="preserve">Recommendation ITU-T </w:t>
      </w:r>
      <w:proofErr w:type="spellStart"/>
      <w:r w:rsidRPr="004527F7">
        <w:t>G.722</w:t>
      </w:r>
      <w:proofErr w:type="spellEnd"/>
      <w:r w:rsidRPr="004527F7">
        <w:t>: “7 kHz audio-coding within 64 kbit/s”</w:t>
      </w:r>
      <w:bookmarkEnd w:id="569"/>
      <w:r w:rsidRPr="004527F7">
        <w:t xml:space="preserve"> </w:t>
      </w:r>
    </w:p>
    <w:p w14:paraId="25A6901C" w14:textId="77777777" w:rsidR="008965DF" w:rsidRPr="004527F7" w:rsidRDefault="008965DF" w:rsidP="005479B4">
      <w:pPr>
        <w:pStyle w:val="Reftext"/>
        <w:ind w:left="0" w:firstLine="0"/>
        <w:jc w:val="both"/>
      </w:pPr>
      <w:bookmarkStart w:id="570" w:name="_Ref78899084"/>
      <w:r w:rsidRPr="004527F7">
        <w:t xml:space="preserve">Recommendation ITU-T </w:t>
      </w:r>
      <w:proofErr w:type="spellStart"/>
      <w:r w:rsidRPr="004527F7">
        <w:t>G.722.1</w:t>
      </w:r>
      <w:proofErr w:type="spellEnd"/>
      <w:r w:rsidRPr="004527F7">
        <w:t>: “Low-complexity coding at 24 and 32 kbit/s for hands-free operation in systems with low frame loss”</w:t>
      </w:r>
      <w:bookmarkEnd w:id="570"/>
      <w:r w:rsidRPr="004527F7">
        <w:t xml:space="preserve"> </w:t>
      </w:r>
    </w:p>
    <w:p w14:paraId="01F34636" w14:textId="77777777" w:rsidR="008965DF" w:rsidRPr="004527F7" w:rsidRDefault="008965DF" w:rsidP="005479B4">
      <w:pPr>
        <w:pStyle w:val="Reftext"/>
        <w:ind w:left="0" w:firstLine="0"/>
        <w:jc w:val="both"/>
      </w:pPr>
      <w:bookmarkStart w:id="571" w:name="_Ref78898931"/>
      <w:r w:rsidRPr="004527F7">
        <w:lastRenderedPageBreak/>
        <w:t xml:space="preserve">Recommendation ITU-T </w:t>
      </w:r>
      <w:proofErr w:type="spellStart"/>
      <w:r w:rsidRPr="004527F7">
        <w:t>G.722.2</w:t>
      </w:r>
      <w:proofErr w:type="spellEnd"/>
      <w:r w:rsidRPr="004527F7">
        <w:t>: “Wideband coding of speech at around 16 kbit/s using Adaptive Multi-Rate Wideband (AMR-WB)”</w:t>
      </w:r>
      <w:bookmarkEnd w:id="571"/>
      <w:r w:rsidRPr="004527F7">
        <w:t xml:space="preserve"> </w:t>
      </w:r>
    </w:p>
    <w:p w14:paraId="6CD93665" w14:textId="77777777" w:rsidR="008965DF" w:rsidRPr="004527F7" w:rsidRDefault="008965DF" w:rsidP="005479B4">
      <w:pPr>
        <w:pStyle w:val="Reftext"/>
        <w:ind w:left="0" w:firstLine="0"/>
        <w:jc w:val="both"/>
      </w:pPr>
      <w:bookmarkStart w:id="572" w:name="_Ref78898946"/>
      <w:r w:rsidRPr="004527F7">
        <w:t xml:space="preserve">Recommendation ITU-T </w:t>
      </w:r>
      <w:proofErr w:type="spellStart"/>
      <w:r w:rsidRPr="004527F7">
        <w:t>G.723.1</w:t>
      </w:r>
      <w:proofErr w:type="spellEnd"/>
      <w:r w:rsidRPr="004527F7">
        <w:t>: “Dual rate speech coder for multimedia communications transmitting at 5.3 and 6.3 kbit/</w:t>
      </w:r>
      <w:proofErr w:type="gramStart"/>
      <w:r w:rsidRPr="004527F7">
        <w:t>s”</w:t>
      </w:r>
      <w:bookmarkEnd w:id="572"/>
      <w:proofErr w:type="gramEnd"/>
      <w:r w:rsidRPr="004527F7">
        <w:t xml:space="preserve"> </w:t>
      </w:r>
    </w:p>
    <w:p w14:paraId="6408A40C" w14:textId="77777777" w:rsidR="008965DF" w:rsidRPr="004527F7" w:rsidRDefault="008965DF" w:rsidP="005479B4">
      <w:pPr>
        <w:pStyle w:val="Reftext"/>
        <w:ind w:left="0" w:firstLine="0"/>
        <w:jc w:val="both"/>
      </w:pPr>
      <w:bookmarkStart w:id="573" w:name="_Ref78899117"/>
      <w:r w:rsidRPr="004527F7">
        <w:t xml:space="preserve">Recommendation ITU-T </w:t>
      </w:r>
      <w:proofErr w:type="spellStart"/>
      <w:r w:rsidRPr="004527F7">
        <w:t>G.726</w:t>
      </w:r>
      <w:proofErr w:type="spellEnd"/>
      <w:r w:rsidRPr="004527F7">
        <w:t>: “40, 32,24, 16 kbit/s Adaptive Differential Pulse Code Modulation (</w:t>
      </w:r>
      <w:proofErr w:type="spellStart"/>
      <w:r w:rsidRPr="004527F7">
        <w:t>ADPCM</w:t>
      </w:r>
      <w:proofErr w:type="spellEnd"/>
      <w:r w:rsidRPr="004527F7">
        <w:t>)”</w:t>
      </w:r>
      <w:bookmarkEnd w:id="573"/>
      <w:r w:rsidRPr="004527F7">
        <w:t xml:space="preserve"> </w:t>
      </w:r>
    </w:p>
    <w:p w14:paraId="3A8A4BBB" w14:textId="77777777" w:rsidR="008965DF" w:rsidRPr="004527F7" w:rsidRDefault="008965DF" w:rsidP="005479B4">
      <w:pPr>
        <w:pStyle w:val="Reftext"/>
        <w:ind w:left="0" w:firstLine="0"/>
        <w:jc w:val="both"/>
      </w:pPr>
      <w:bookmarkStart w:id="574" w:name="_Ref78899132"/>
      <w:r w:rsidRPr="004527F7">
        <w:t xml:space="preserve">Recommendation ITU-T </w:t>
      </w:r>
      <w:proofErr w:type="spellStart"/>
      <w:r w:rsidRPr="004527F7">
        <w:t>G.728</w:t>
      </w:r>
      <w:proofErr w:type="spellEnd"/>
      <w:r w:rsidRPr="004527F7">
        <w:t xml:space="preserve">: “Coding of speech at 16 kbit/s using low-delay code excited linear </w:t>
      </w:r>
      <w:proofErr w:type="gramStart"/>
      <w:r w:rsidRPr="004527F7">
        <w:t>prediction”</w:t>
      </w:r>
      <w:bookmarkEnd w:id="574"/>
      <w:proofErr w:type="gramEnd"/>
      <w:r w:rsidRPr="004527F7">
        <w:t xml:space="preserve"> </w:t>
      </w:r>
    </w:p>
    <w:p w14:paraId="668829EF" w14:textId="77777777" w:rsidR="008965DF" w:rsidRPr="004527F7" w:rsidRDefault="008965DF" w:rsidP="005479B4">
      <w:pPr>
        <w:pStyle w:val="Reftext"/>
        <w:ind w:left="0" w:firstLine="0"/>
        <w:jc w:val="both"/>
      </w:pPr>
      <w:bookmarkStart w:id="575" w:name="_Ref78898961"/>
      <w:r w:rsidRPr="004527F7">
        <w:t xml:space="preserve">Recommendation ITU-T </w:t>
      </w:r>
      <w:proofErr w:type="spellStart"/>
      <w:r w:rsidRPr="004527F7">
        <w:t>G.729</w:t>
      </w:r>
      <w:proofErr w:type="spellEnd"/>
      <w:r w:rsidRPr="004527F7">
        <w:t>: “Coding of speech at 8 kbit/s using conjugate-structure algebraic-code-excited linear prediction (CS-</w:t>
      </w:r>
      <w:proofErr w:type="spellStart"/>
      <w:r w:rsidRPr="004527F7">
        <w:t>ACELP</w:t>
      </w:r>
      <w:proofErr w:type="spellEnd"/>
      <w:r w:rsidRPr="004527F7">
        <w:t>)”</w:t>
      </w:r>
      <w:bookmarkEnd w:id="575"/>
      <w:r w:rsidRPr="004527F7">
        <w:t xml:space="preserve"> </w:t>
      </w:r>
    </w:p>
    <w:p w14:paraId="10BDB056" w14:textId="77777777" w:rsidR="008965DF" w:rsidRPr="004527F7" w:rsidRDefault="008965DF" w:rsidP="005479B4">
      <w:pPr>
        <w:pStyle w:val="Reftext"/>
        <w:ind w:left="0" w:firstLine="0"/>
        <w:jc w:val="both"/>
      </w:pPr>
      <w:bookmarkStart w:id="576" w:name="_Ref78898971"/>
      <w:r w:rsidRPr="004527F7">
        <w:t xml:space="preserve">Recommendation ITU-T </w:t>
      </w:r>
      <w:proofErr w:type="spellStart"/>
      <w:r w:rsidRPr="004527F7">
        <w:t>G.729.1</w:t>
      </w:r>
      <w:proofErr w:type="spellEnd"/>
      <w:r w:rsidRPr="004527F7">
        <w:t>: “</w:t>
      </w:r>
      <w:proofErr w:type="spellStart"/>
      <w:r w:rsidRPr="004527F7">
        <w:t>G.729</w:t>
      </w:r>
      <w:proofErr w:type="spellEnd"/>
      <w:r w:rsidRPr="004527F7">
        <w:t xml:space="preserve">-based embedded variable bit-rate coder: An 8-32 kbit/s scalable wideband coder bitstream interoperable with </w:t>
      </w:r>
      <w:proofErr w:type="spellStart"/>
      <w:r w:rsidRPr="004527F7">
        <w:t>G.</w:t>
      </w:r>
      <w:proofErr w:type="gramStart"/>
      <w:r w:rsidRPr="004527F7">
        <w:t>729</w:t>
      </w:r>
      <w:proofErr w:type="spellEnd"/>
      <w:r w:rsidRPr="004527F7">
        <w:t>”</w:t>
      </w:r>
      <w:bookmarkEnd w:id="576"/>
      <w:proofErr w:type="gramEnd"/>
    </w:p>
    <w:p w14:paraId="5822860B" w14:textId="77777777" w:rsidR="008965DF" w:rsidRPr="004527F7" w:rsidRDefault="008965DF" w:rsidP="005479B4">
      <w:pPr>
        <w:pStyle w:val="Reftext"/>
        <w:ind w:left="0" w:firstLine="0"/>
        <w:jc w:val="both"/>
      </w:pPr>
      <w:bookmarkStart w:id="577" w:name="_Ref78898585"/>
      <w:r w:rsidRPr="004527F7">
        <w:t>SOLAS Convention: “International Convention for the Safety of Life at Sea (SOLAS)” 1974</w:t>
      </w:r>
      <w:bookmarkEnd w:id="577"/>
    </w:p>
    <w:p w14:paraId="3F7D33AE" w14:textId="77777777" w:rsidR="008965DF" w:rsidRPr="004527F7" w:rsidRDefault="008965DF" w:rsidP="005479B4">
      <w:pPr>
        <w:pStyle w:val="Reftext"/>
        <w:ind w:left="0" w:firstLine="0"/>
        <w:jc w:val="both"/>
      </w:pPr>
      <w:bookmarkStart w:id="578" w:name="_Ref71038849"/>
      <w:bookmarkStart w:id="579" w:name="_Ref78899743"/>
      <w:r w:rsidRPr="004527F7">
        <w:t>Tait Radio Communications. (2010). White Paper: “Technologies and Standards for Mobile Radio Communications”</w:t>
      </w:r>
      <w:bookmarkEnd w:id="578"/>
    </w:p>
    <w:p w14:paraId="41347254" w14:textId="77777777" w:rsidR="008965DF" w:rsidRPr="004527F7" w:rsidRDefault="008965DF" w:rsidP="005479B4">
      <w:pPr>
        <w:pStyle w:val="Reftext"/>
        <w:ind w:left="0" w:firstLine="0"/>
        <w:jc w:val="both"/>
      </w:pPr>
      <w:r w:rsidRPr="004527F7">
        <w:t>https://</w:t>
      </w:r>
      <w:proofErr w:type="spellStart"/>
      <w:r w:rsidRPr="004527F7">
        <w:t>www.taitradio.com</w:t>
      </w:r>
      <w:proofErr w:type="spellEnd"/>
      <w:r w:rsidRPr="004527F7">
        <w:t>/our-resources/white-papers</w:t>
      </w:r>
      <w:bookmarkEnd w:id="579"/>
    </w:p>
    <w:p w14:paraId="1412CB5F" w14:textId="77777777" w:rsidR="008965DF" w:rsidRPr="004527F7" w:rsidRDefault="008965DF" w:rsidP="005479B4">
      <w:pPr>
        <w:pStyle w:val="Reftext"/>
        <w:ind w:left="0" w:firstLine="0"/>
        <w:jc w:val="both"/>
      </w:pPr>
      <w:bookmarkStart w:id="580" w:name="_Ref80036398"/>
      <w:r w:rsidRPr="004527F7">
        <w:t>William C. Y. Lee: “Mobile communications engineering, Chapter „Path loss over flat terrain</w:t>
      </w:r>
      <w:proofErr w:type="gramStart"/>
      <w:r w:rsidRPr="004527F7">
        <w:t>”</w:t>
      </w:r>
      <w:bookmarkEnd w:id="580"/>
      <w:r w:rsidRPr="004527F7">
        <w:t xml:space="preserve"> ”</w:t>
      </w:r>
      <w:proofErr w:type="gramEnd"/>
      <w:r w:rsidRPr="004527F7">
        <w:t>, ISBN: 9780070371033</w:t>
      </w:r>
    </w:p>
    <w:p w14:paraId="3010C099" w14:textId="77777777" w:rsidR="008965DF" w:rsidRPr="004527F7" w:rsidRDefault="008965DF" w:rsidP="005479B4">
      <w:pPr>
        <w:pStyle w:val="Reftext"/>
        <w:ind w:left="0" w:firstLine="0"/>
        <w:jc w:val="both"/>
      </w:pPr>
      <w:bookmarkStart w:id="581" w:name="_Ref80706358"/>
      <w:proofErr w:type="spellStart"/>
      <w:r w:rsidRPr="004527F7">
        <w:t>ETSI</w:t>
      </w:r>
      <w:proofErr w:type="spellEnd"/>
      <w:r w:rsidRPr="004527F7">
        <w:t xml:space="preserve"> EN 300 086 (2010-06): “Land Mobile Service; Radio equipment with an internal or external RF connector intended primarily for analogue </w:t>
      </w:r>
      <w:proofErr w:type="gramStart"/>
      <w:r w:rsidRPr="004527F7">
        <w:t>speech”</w:t>
      </w:r>
      <w:bookmarkEnd w:id="581"/>
      <w:proofErr w:type="gramEnd"/>
    </w:p>
    <w:p w14:paraId="0DB97332" w14:textId="77777777" w:rsidR="008965DF" w:rsidRPr="004527F7" w:rsidRDefault="008965DF" w:rsidP="005479B4">
      <w:pPr>
        <w:pStyle w:val="Reftext"/>
        <w:ind w:left="0" w:firstLine="0"/>
        <w:jc w:val="both"/>
      </w:pPr>
      <w:bookmarkStart w:id="582" w:name="_Ref78897883"/>
      <w:r w:rsidRPr="004527F7">
        <w:t xml:space="preserve">ITU-R Radio Regulations (Volume 2 - Appendices, RR Appendix </w:t>
      </w:r>
      <w:r w:rsidRPr="004527F7">
        <w:rPr>
          <w:b/>
          <w:bCs/>
        </w:rPr>
        <w:t>18</w:t>
      </w:r>
      <w:r w:rsidRPr="004527F7">
        <w:t>)</w:t>
      </w:r>
      <w:bookmarkEnd w:id="582"/>
    </w:p>
    <w:p w14:paraId="1E84EED4" w14:textId="77777777" w:rsidR="008965DF" w:rsidRPr="004527F7" w:rsidRDefault="008965DF" w:rsidP="005479B4">
      <w:pPr>
        <w:pStyle w:val="Reftext"/>
        <w:ind w:left="0" w:firstLine="0"/>
        <w:jc w:val="both"/>
      </w:pPr>
      <w:bookmarkStart w:id="583" w:name="_Ref78898553"/>
      <w:r w:rsidRPr="004527F7">
        <w:t xml:space="preserve">IMO Resolution </w:t>
      </w:r>
      <w:proofErr w:type="spellStart"/>
      <w:r w:rsidRPr="004527F7">
        <w:t>A.805</w:t>
      </w:r>
      <w:proofErr w:type="spellEnd"/>
      <w:r w:rsidRPr="004527F7">
        <w:t>(19): “Performance Standards for Float-Free VHF Emergency Position-Indicating radio Beacons”</w:t>
      </w:r>
      <w:bookmarkEnd w:id="583"/>
      <w:r w:rsidRPr="004527F7">
        <w:t xml:space="preserve">  </w:t>
      </w:r>
    </w:p>
    <w:p w14:paraId="6CCAEE30" w14:textId="77777777" w:rsidR="008965DF" w:rsidRPr="004527F7" w:rsidRDefault="008965DF" w:rsidP="005479B4">
      <w:pPr>
        <w:pStyle w:val="Reftext"/>
        <w:ind w:left="0" w:firstLine="0"/>
        <w:jc w:val="both"/>
      </w:pPr>
      <w:bookmarkStart w:id="584" w:name="_Ref78898566"/>
      <w:r w:rsidRPr="004527F7">
        <w:t xml:space="preserve">IMO Resolution </w:t>
      </w:r>
      <w:proofErr w:type="spellStart"/>
      <w:r w:rsidRPr="004527F7">
        <w:t>A.609</w:t>
      </w:r>
      <w:proofErr w:type="spellEnd"/>
      <w:r w:rsidRPr="004527F7">
        <w:t>(15): “Performance Standards for Shipborne VHF Radio Installations Capable of Voice Communication and Digital Selective Calling</w:t>
      </w:r>
      <w:bookmarkEnd w:id="584"/>
      <w:r w:rsidRPr="004527F7">
        <w:t>”</w:t>
      </w:r>
    </w:p>
    <w:p w14:paraId="4020A9F7" w14:textId="77777777" w:rsidR="008965DF" w:rsidRPr="004527F7" w:rsidRDefault="008965DF" w:rsidP="005479B4">
      <w:pPr>
        <w:pStyle w:val="Reftext"/>
        <w:ind w:left="0" w:firstLine="0"/>
        <w:jc w:val="both"/>
      </w:pPr>
      <w:bookmarkStart w:id="585" w:name="_Ref78898608"/>
      <w:r w:rsidRPr="004527F7">
        <w:t xml:space="preserve">IMO Resolution </w:t>
      </w:r>
      <w:proofErr w:type="spellStart"/>
      <w:r w:rsidRPr="004527F7">
        <w:t>MSC.131</w:t>
      </w:r>
      <w:proofErr w:type="spellEnd"/>
      <w:r w:rsidRPr="004527F7">
        <w:t>(75): “Maintenance of a Continuous Listening Watch on VHF Channel 16 By SOLAS Ships whilst at sea after 1 February 1999 and Installation of VHF DSC Facilities on Non-SOLAS Ships</w:t>
      </w:r>
      <w:bookmarkEnd w:id="585"/>
      <w:r w:rsidRPr="004527F7">
        <w:t>”</w:t>
      </w:r>
    </w:p>
    <w:p w14:paraId="40252C64" w14:textId="77777777" w:rsidR="008965DF" w:rsidRPr="006B0C0D" w:rsidRDefault="008965DF" w:rsidP="005479B4">
      <w:pPr>
        <w:pStyle w:val="Reftext"/>
        <w:ind w:left="0" w:firstLine="0"/>
        <w:jc w:val="both"/>
        <w:rPr>
          <w:lang w:val="fr-FR"/>
        </w:rPr>
      </w:pPr>
      <w:bookmarkStart w:id="586" w:name="_Ref79417626"/>
      <w:proofErr w:type="spellStart"/>
      <w:proofErr w:type="gramStart"/>
      <w:r w:rsidRPr="006B0C0D">
        <w:rPr>
          <w:lang w:val="fr-FR"/>
        </w:rPr>
        <w:t>IALA</w:t>
      </w:r>
      <w:proofErr w:type="spellEnd"/>
      <w:r w:rsidRPr="006B0C0D">
        <w:rPr>
          <w:lang w:val="fr-FR"/>
        </w:rPr>
        <w:t>:</w:t>
      </w:r>
      <w:proofErr w:type="gramEnd"/>
      <w:r w:rsidRPr="006B0C0D">
        <w:rPr>
          <w:lang w:val="fr-FR"/>
        </w:rPr>
        <w:t xml:space="preserve"> “</w:t>
      </w:r>
      <w:proofErr w:type="spellStart"/>
      <w:r w:rsidRPr="006B0C0D">
        <w:rPr>
          <w:lang w:val="fr-FR"/>
        </w:rPr>
        <w:t>R1012</w:t>
      </w:r>
      <w:proofErr w:type="spellEnd"/>
      <w:r w:rsidRPr="006B0C0D">
        <w:rPr>
          <w:lang w:val="fr-FR"/>
        </w:rPr>
        <w:t xml:space="preserve"> </w:t>
      </w:r>
      <w:proofErr w:type="spellStart"/>
      <w:r w:rsidRPr="006B0C0D">
        <w:rPr>
          <w:lang w:val="fr-FR"/>
        </w:rPr>
        <w:t>VTS</w:t>
      </w:r>
      <w:proofErr w:type="spellEnd"/>
      <w:r w:rsidRPr="006B0C0D">
        <w:rPr>
          <w:lang w:val="fr-FR"/>
        </w:rPr>
        <w:t xml:space="preserve"> COMMUNICATIONS”</w:t>
      </w:r>
      <w:bookmarkEnd w:id="586"/>
      <w:r w:rsidRPr="006B0C0D">
        <w:rPr>
          <w:lang w:val="fr-FR"/>
        </w:rPr>
        <w:t xml:space="preserve"> </w:t>
      </w:r>
    </w:p>
    <w:p w14:paraId="6D24D2FD" w14:textId="77777777" w:rsidR="008965DF" w:rsidRPr="006B0C0D" w:rsidRDefault="008965DF" w:rsidP="005479B4">
      <w:pPr>
        <w:pStyle w:val="Reftext"/>
        <w:ind w:left="0" w:firstLine="0"/>
        <w:jc w:val="both"/>
        <w:rPr>
          <w:lang w:val="fr-FR"/>
        </w:rPr>
      </w:pPr>
      <w:r>
        <w:fldChar w:fldCharType="begin"/>
      </w:r>
      <w:r w:rsidRPr="006136CC">
        <w:rPr>
          <w:lang w:val="fr-FR"/>
          <w:rPrChange w:id="587" w:author="HUANG Jia" w:date="2022-11-21T22:25:00Z">
            <w:rPr/>
          </w:rPrChange>
        </w:rPr>
        <w:instrText>HYPERLINK "https://www.iala-aism.org/product/r1012-vts-communications/"</w:instrText>
      </w:r>
      <w:r>
        <w:fldChar w:fldCharType="separate"/>
      </w:r>
      <w:r w:rsidRPr="006B0C0D">
        <w:rPr>
          <w:lang w:val="fr-FR"/>
        </w:rPr>
        <w:t>https://</w:t>
      </w:r>
      <w:proofErr w:type="spellStart"/>
      <w:r w:rsidRPr="006B0C0D">
        <w:rPr>
          <w:lang w:val="fr-FR"/>
        </w:rPr>
        <w:t>www.iala-aism.org</w:t>
      </w:r>
      <w:proofErr w:type="spellEnd"/>
      <w:r w:rsidRPr="006B0C0D">
        <w:rPr>
          <w:lang w:val="fr-FR"/>
        </w:rPr>
        <w:t>/</w:t>
      </w:r>
      <w:proofErr w:type="spellStart"/>
      <w:r w:rsidRPr="006B0C0D">
        <w:rPr>
          <w:lang w:val="fr-FR"/>
        </w:rPr>
        <w:t>product</w:t>
      </w:r>
      <w:proofErr w:type="spellEnd"/>
      <w:r w:rsidRPr="006B0C0D">
        <w:rPr>
          <w:lang w:val="fr-FR"/>
        </w:rPr>
        <w:t>/</w:t>
      </w:r>
      <w:proofErr w:type="spellStart"/>
      <w:r w:rsidRPr="006B0C0D">
        <w:rPr>
          <w:lang w:val="fr-FR"/>
        </w:rPr>
        <w:t>r1012</w:t>
      </w:r>
      <w:proofErr w:type="spellEnd"/>
      <w:r w:rsidRPr="006B0C0D">
        <w:rPr>
          <w:lang w:val="fr-FR"/>
        </w:rPr>
        <w:t>-</w:t>
      </w:r>
      <w:proofErr w:type="spellStart"/>
      <w:r w:rsidRPr="006B0C0D">
        <w:rPr>
          <w:lang w:val="fr-FR"/>
        </w:rPr>
        <w:t>vts</w:t>
      </w:r>
      <w:proofErr w:type="spellEnd"/>
      <w:r w:rsidRPr="006B0C0D">
        <w:rPr>
          <w:lang w:val="fr-FR"/>
        </w:rPr>
        <w:t>-communications/</w:t>
      </w:r>
      <w:r>
        <w:rPr>
          <w:lang w:val="fr-FR"/>
        </w:rPr>
        <w:fldChar w:fldCharType="end"/>
      </w:r>
    </w:p>
    <w:p w14:paraId="38BF2BDF" w14:textId="77777777" w:rsidR="008965DF" w:rsidRPr="004527F7" w:rsidRDefault="008965DF" w:rsidP="005479B4">
      <w:pPr>
        <w:pStyle w:val="Reftext"/>
        <w:ind w:left="0" w:firstLine="0"/>
        <w:jc w:val="both"/>
      </w:pPr>
      <w:bookmarkStart w:id="588" w:name="_Ref79417718"/>
      <w:r w:rsidRPr="004527F7">
        <w:t xml:space="preserve">IALA: “PROVISION OF </w:t>
      </w:r>
      <w:proofErr w:type="spellStart"/>
      <w:r w:rsidRPr="004527F7">
        <w:t>VTS</w:t>
      </w:r>
      <w:proofErr w:type="spellEnd"/>
      <w:r w:rsidRPr="004527F7">
        <w:t xml:space="preserve"> TYPES OF SERVICE 1089”</w:t>
      </w:r>
      <w:bookmarkEnd w:id="588"/>
    </w:p>
    <w:bookmarkStart w:id="589" w:name="_Ref78898699"/>
    <w:p w14:paraId="1902DC83" w14:textId="77777777" w:rsidR="008965DF" w:rsidRPr="004527F7" w:rsidRDefault="008965DF" w:rsidP="005479B4">
      <w:pPr>
        <w:pStyle w:val="Reftext"/>
        <w:ind w:left="0" w:firstLine="0"/>
        <w:jc w:val="both"/>
      </w:pPr>
      <w:r w:rsidRPr="004527F7">
        <w:fldChar w:fldCharType="begin"/>
      </w:r>
      <w:r w:rsidRPr="004527F7">
        <w:instrText xml:space="preserve"> HYPERLINK "https://www.iala-aism.org/product/provision-of-vts-types-of-service-1089/" </w:instrText>
      </w:r>
      <w:r w:rsidRPr="004527F7">
        <w:fldChar w:fldCharType="separate"/>
      </w:r>
      <w:r w:rsidRPr="004527F7">
        <w:t>https://www.iala-aism.org/product/provision-of-vts-types-of-service-1089/</w:t>
      </w:r>
      <w:bookmarkEnd w:id="589"/>
      <w:r w:rsidRPr="004527F7">
        <w:fldChar w:fldCharType="end"/>
      </w:r>
    </w:p>
    <w:p w14:paraId="1DD2408B" w14:textId="77777777" w:rsidR="008965DF" w:rsidRPr="004527F7" w:rsidRDefault="008965DF" w:rsidP="005479B4">
      <w:pPr>
        <w:pStyle w:val="Reftext"/>
        <w:ind w:left="0" w:firstLine="0"/>
      </w:pPr>
      <w:bookmarkStart w:id="590" w:name="_Ref79417797"/>
      <w:r w:rsidRPr="004527F7">
        <w:t>IALA: “</w:t>
      </w:r>
      <w:bookmarkStart w:id="591" w:name="_Ref78898706"/>
      <w:r w:rsidRPr="004527F7">
        <w:t xml:space="preserve">PREPARATION OF OPERATIONAL AND TECHNICAL PERFORMANCE REQUIREMENTS FOR </w:t>
      </w:r>
      <w:proofErr w:type="spellStart"/>
      <w:r w:rsidRPr="004527F7">
        <w:t>VTS</w:t>
      </w:r>
      <w:proofErr w:type="spellEnd"/>
      <w:r w:rsidRPr="004527F7">
        <w:t xml:space="preserve"> SYSTEMS 1111”</w:t>
      </w:r>
      <w:bookmarkEnd w:id="590"/>
    </w:p>
    <w:p w14:paraId="2602DBC1" w14:textId="77777777" w:rsidR="008965DF" w:rsidRPr="004527F7" w:rsidRDefault="008965DF" w:rsidP="005479B4">
      <w:pPr>
        <w:pStyle w:val="Reftext"/>
        <w:ind w:left="0" w:firstLine="0"/>
        <w:jc w:val="both"/>
      </w:pPr>
      <w:hyperlink r:id="rId67" w:history="1">
        <w:r w:rsidRPr="004527F7">
          <w:t>https://www.iala-aism.org/product/preparation-of-operational-and-technical-performance-for-vts-equipment/</w:t>
        </w:r>
        <w:bookmarkEnd w:id="591"/>
      </w:hyperlink>
      <w:r w:rsidRPr="004527F7">
        <w:t xml:space="preserve"> </w:t>
      </w:r>
    </w:p>
    <w:p w14:paraId="56B54AFC" w14:textId="77777777" w:rsidR="008965DF" w:rsidRPr="004527F7" w:rsidRDefault="008965DF" w:rsidP="005479B4">
      <w:pPr>
        <w:pStyle w:val="Reftext"/>
        <w:ind w:left="0" w:firstLine="0"/>
        <w:jc w:val="both"/>
      </w:pPr>
      <w:bookmarkStart w:id="592" w:name="_Ref79417772"/>
      <w:r w:rsidRPr="004527F7">
        <w:t>IALA: “</w:t>
      </w:r>
      <w:bookmarkStart w:id="593" w:name="_Ref78898714"/>
      <w:proofErr w:type="spellStart"/>
      <w:r w:rsidRPr="004527F7">
        <w:t>G1132</w:t>
      </w:r>
      <w:proofErr w:type="spellEnd"/>
      <w:r w:rsidRPr="004527F7">
        <w:t xml:space="preserve"> – </w:t>
      </w:r>
      <w:proofErr w:type="spellStart"/>
      <w:r w:rsidRPr="004527F7">
        <w:t>VTS</w:t>
      </w:r>
      <w:proofErr w:type="spellEnd"/>
      <w:r w:rsidRPr="004527F7">
        <w:t xml:space="preserve"> VOICE COMMUNICATIONS AND PHRASEOLOGY”</w:t>
      </w:r>
      <w:bookmarkEnd w:id="592"/>
      <w:r w:rsidRPr="004527F7">
        <w:t xml:space="preserve"> </w:t>
      </w:r>
    </w:p>
    <w:p w14:paraId="040A9784" w14:textId="77777777" w:rsidR="008965DF" w:rsidRPr="004527F7" w:rsidRDefault="008965DF" w:rsidP="005479B4">
      <w:pPr>
        <w:pStyle w:val="Reftext"/>
        <w:ind w:left="0" w:firstLine="0"/>
        <w:jc w:val="both"/>
      </w:pPr>
      <w:hyperlink r:id="rId68" w:history="1">
        <w:r w:rsidRPr="004527F7">
          <w:t>https://www.iala-aism.org/product/g1132-vts-vhf-voice-communication/</w:t>
        </w:r>
        <w:bookmarkEnd w:id="593"/>
      </w:hyperlink>
    </w:p>
    <w:p w14:paraId="256360FF" w14:textId="77777777" w:rsidR="008965DF" w:rsidRPr="00757404" w:rsidRDefault="008965DF" w:rsidP="005479B4">
      <w:pPr>
        <w:pStyle w:val="Reftext"/>
        <w:ind w:left="0" w:firstLine="0"/>
        <w:jc w:val="both"/>
        <w:rPr>
          <w:spacing w:val="-2"/>
        </w:rPr>
      </w:pPr>
      <w:bookmarkStart w:id="594" w:name="_Ref78898765"/>
      <w:r w:rsidRPr="00757404">
        <w:rPr>
          <w:spacing w:val="-2"/>
        </w:rPr>
        <w:t>Guidance on the Validity of Radiocommunications Equipment Installed and Used on Ships</w:t>
      </w:r>
      <w:bookmarkEnd w:id="594"/>
      <w:r w:rsidRPr="00757404">
        <w:rPr>
          <w:spacing w:val="-2"/>
        </w:rPr>
        <w:t xml:space="preserve">, June 2017 </w:t>
      </w:r>
    </w:p>
    <w:p w14:paraId="708CD965" w14:textId="77777777" w:rsidR="008965DF" w:rsidRPr="004527F7" w:rsidRDefault="008965DF" w:rsidP="005479B4">
      <w:pPr>
        <w:pStyle w:val="Reftext"/>
        <w:ind w:left="0" w:firstLine="0"/>
        <w:jc w:val="both"/>
      </w:pPr>
      <w:bookmarkStart w:id="595" w:name="_Ref78901726"/>
      <w:r w:rsidRPr="004527F7">
        <w:t xml:space="preserve">Recommendation ITU-T </w:t>
      </w:r>
      <w:proofErr w:type="spellStart"/>
      <w:r w:rsidRPr="004527F7">
        <w:t>H.324</w:t>
      </w:r>
      <w:proofErr w:type="spellEnd"/>
      <w:r w:rsidRPr="004527F7">
        <w:t>: “Terminal for low bit-rate multimedia communication”</w:t>
      </w:r>
      <w:bookmarkEnd w:id="595"/>
    </w:p>
    <w:p w14:paraId="667CF1D3" w14:textId="77777777" w:rsidR="008965DF" w:rsidRPr="004527F7" w:rsidRDefault="008965DF" w:rsidP="005479B4">
      <w:pPr>
        <w:pStyle w:val="Reftext"/>
        <w:ind w:left="0" w:firstLine="0"/>
        <w:jc w:val="both"/>
      </w:pPr>
      <w:bookmarkStart w:id="596" w:name="_Ref78901784"/>
      <w:r w:rsidRPr="004527F7">
        <w:lastRenderedPageBreak/>
        <w:t xml:space="preserve">Recommendation ITU-T </w:t>
      </w:r>
      <w:proofErr w:type="spellStart"/>
      <w:r w:rsidRPr="004527F7">
        <w:t>G.721</w:t>
      </w:r>
      <w:proofErr w:type="spellEnd"/>
      <w:r w:rsidRPr="004527F7">
        <w:t>: “32 kbit/s adaptive differential pulse code modulation (</w:t>
      </w:r>
      <w:proofErr w:type="spellStart"/>
      <w:r w:rsidRPr="004527F7">
        <w:t>ADPCM</w:t>
      </w:r>
      <w:proofErr w:type="spellEnd"/>
      <w:r w:rsidRPr="004527F7">
        <w:t>)</w:t>
      </w:r>
      <w:bookmarkEnd w:id="596"/>
      <w:r w:rsidRPr="004527F7">
        <w:t>”</w:t>
      </w:r>
    </w:p>
    <w:p w14:paraId="6256087D" w14:textId="77777777" w:rsidR="008965DF" w:rsidRPr="004527F7" w:rsidRDefault="008965DF" w:rsidP="005479B4">
      <w:pPr>
        <w:pStyle w:val="Reftext"/>
        <w:ind w:left="0" w:firstLine="0"/>
        <w:jc w:val="both"/>
      </w:pPr>
      <w:bookmarkStart w:id="597" w:name="_Ref80036566"/>
      <w:r w:rsidRPr="004527F7">
        <w:t xml:space="preserve">Recommendation ITU-T </w:t>
      </w:r>
      <w:proofErr w:type="spellStart"/>
      <w:r w:rsidRPr="004527F7">
        <w:t>G.712</w:t>
      </w:r>
      <w:proofErr w:type="spellEnd"/>
      <w:r w:rsidRPr="004527F7">
        <w:t>: “Transmission performance characteristics of pulse code modulation channels”</w:t>
      </w:r>
      <w:bookmarkEnd w:id="597"/>
    </w:p>
    <w:p w14:paraId="19907F46" w14:textId="77777777" w:rsidR="008965DF" w:rsidRPr="004527F7" w:rsidRDefault="008965DF" w:rsidP="005479B4">
      <w:pPr>
        <w:pStyle w:val="Reftext"/>
        <w:ind w:left="0" w:firstLine="0"/>
        <w:jc w:val="both"/>
      </w:pPr>
      <w:bookmarkStart w:id="598" w:name="_Ref79564755"/>
      <w:r w:rsidRPr="004527F7">
        <w:t>SOLAS Convention 1974, as amended, Regulation IV/4-1(b)</w:t>
      </w:r>
      <w:bookmarkEnd w:id="598"/>
    </w:p>
    <w:p w14:paraId="576F6E6E" w14:textId="77777777" w:rsidR="008965DF" w:rsidRDefault="008965DF" w:rsidP="005479B4">
      <w:pPr>
        <w:pStyle w:val="Reftext"/>
        <w:ind w:left="0" w:firstLine="0"/>
        <w:jc w:val="both"/>
      </w:pPr>
      <w:bookmarkStart w:id="599" w:name="_Ref86659407"/>
      <w:r w:rsidRPr="004527F7">
        <w:t xml:space="preserve">IMO Resolution </w:t>
      </w:r>
      <w:proofErr w:type="spellStart"/>
      <w:r w:rsidRPr="004527F7">
        <w:t>A.801</w:t>
      </w:r>
      <w:proofErr w:type="spellEnd"/>
      <w:r w:rsidRPr="004527F7">
        <w:t>(19): “Provision of Radio Services for the Global Maritime Distress and Safety System (GMDSS</w:t>
      </w:r>
      <w:proofErr w:type="gramStart"/>
      <w:r w:rsidRPr="004527F7">
        <w:t>)</w:t>
      </w:r>
      <w:bookmarkEnd w:id="599"/>
      <w:r w:rsidRPr="005A5BC9">
        <w:t xml:space="preserve"> </w:t>
      </w:r>
      <w:r w:rsidRPr="004527F7">
        <w:t>”</w:t>
      </w:r>
      <w:proofErr w:type="gramEnd"/>
      <w:r>
        <w:t>.</w:t>
      </w:r>
    </w:p>
    <w:p w14:paraId="68EC4F2B" w14:textId="77777777" w:rsidR="008965DF" w:rsidRPr="00465796" w:rsidRDefault="008965DF" w:rsidP="00CE365F">
      <w:pPr>
        <w:pStyle w:val="Reftext"/>
        <w:ind w:left="0" w:firstLine="0"/>
        <w:jc w:val="both"/>
      </w:pPr>
    </w:p>
    <w:p w14:paraId="10195357" w14:textId="77777777" w:rsidR="00723062" w:rsidRDefault="00723062" w:rsidP="0032202E">
      <w:pPr>
        <w:pStyle w:val="Reasons"/>
      </w:pPr>
    </w:p>
    <w:p w14:paraId="34448733" w14:textId="6C8D53B1" w:rsidR="000069D4" w:rsidRPr="008965DF" w:rsidRDefault="00723062" w:rsidP="00723062">
      <w:pPr>
        <w:jc w:val="center"/>
        <w:rPr>
          <w:lang w:eastAsia="zh-CN"/>
        </w:rPr>
      </w:pPr>
      <w:r>
        <w:t>______________</w:t>
      </w:r>
    </w:p>
    <w:sectPr w:rsidR="000069D4" w:rsidRPr="008965DF" w:rsidSect="00D02712">
      <w:headerReference w:type="default" r:id="rId69"/>
      <w:footerReference w:type="default" r:id="rId70"/>
      <w:footerReference w:type="first" r:id="rId71"/>
      <w:pgSz w:w="11907" w:h="16834"/>
      <w:pgMar w:top="1418" w:right="1134" w:bottom="1418" w:left="1134" w:header="720" w:footer="720" w:gutter="0"/>
      <w:paperSrc w:first="15" w:other="15"/>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2C827E" w14:textId="77777777" w:rsidR="008965DF" w:rsidRDefault="008965DF">
      <w:r>
        <w:separator/>
      </w:r>
    </w:p>
  </w:endnote>
  <w:endnote w:type="continuationSeparator" w:id="0">
    <w:p w14:paraId="7CC1DA1C" w14:textId="77777777" w:rsidR="008965DF" w:rsidRDefault="008965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G Times">
    <w:altName w:val="Times New Roman"/>
    <w:charset w:val="00"/>
    <w:family w:val="roman"/>
    <w:pitch w:val="variable"/>
    <w:sig w:usb0="00000007" w:usb1="00000000" w:usb2="00000000" w:usb3="00000000" w:csb0="00000093" w:csb1="00000000"/>
  </w:font>
  <w:font w:name="Times New Roman Bold">
    <w:altName w:val="Times New Roman"/>
    <w:panose1 w:val="02020803070505020304"/>
    <w:charset w:val="00"/>
    <w:family w:val="roman"/>
    <w:pitch w:val="variable"/>
    <w:sig w:usb0="00003A87" w:usb1="00000000" w:usb2="00000000" w:usb3="00000000" w:csb0="000000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Meiryo UI">
    <w:charset w:val="80"/>
    <w:family w:val="swiss"/>
    <w:pitch w:val="variable"/>
    <w:sig w:usb0="E00002FF" w:usb1="6AC7FFFF" w:usb2="08000012" w:usb3="00000000" w:csb0="0002009F" w:csb1="00000000"/>
  </w:font>
  <w:font w:name="Liberation Sans">
    <w:altName w:val="Arial"/>
    <w:charset w:val="01"/>
    <w:family w:val="swiss"/>
    <w:pitch w:val="variable"/>
  </w:font>
  <w:font w:name="PingFang SC">
    <w:panose1 w:val="00000000000000000000"/>
    <w:charset w:val="86"/>
    <w:family w:val="swiss"/>
    <w:notTrueType/>
    <w:pitch w:val="variable"/>
    <w:sig w:usb0="A00002FF" w:usb1="7ACFFDFB" w:usb2="00000017" w:usb3="00000000" w:csb0="00040001" w:csb1="00000000"/>
  </w:font>
  <w:font w:name="Arial Unicode MS">
    <w:panose1 w:val="020B0604020202020204"/>
    <w:charset w:val="80"/>
    <w:family w:val="swiss"/>
    <w:pitch w:val="variable"/>
    <w:sig w:usb0="F7FFAFFF" w:usb1="E9DFFFFF" w:usb2="0000003F" w:usb3="00000000" w:csb0="003F01FF" w:csb1="00000000"/>
  </w:font>
  <w:font w:name="Helv">
    <w:panose1 w:val="020B060402020203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A017DC" w14:textId="30D4829B" w:rsidR="00FA124A" w:rsidRPr="002F7CB3" w:rsidRDefault="009C185B">
    <w:pPr>
      <w:pStyle w:val="Footer"/>
      <w:rPr>
        <w:lang w:val="en-US"/>
      </w:rPr>
    </w:pPr>
    <w:fldSimple w:instr=" FILENAME \p \* MERGEFORMAT ">
      <w:r w:rsidR="0000101A" w:rsidRPr="0000101A">
        <w:rPr>
          <w:lang w:val="en-US"/>
        </w:rPr>
        <w:t>M</w:t>
      </w:r>
      <w:r w:rsidR="0000101A">
        <w:t>:\BRSGD\TEXT2019\SG05\WP5B\700\789e.docx</w:t>
      </w:r>
    </w:fldSimple>
    <w:r w:rsidR="00FA124A">
      <w:t xml:space="preserve"> </w:t>
    </w:r>
    <w:r w:rsidR="00E6257C">
      <w:t>( )</w:t>
    </w:r>
    <w:r w:rsidR="00FA124A" w:rsidRPr="002F7CB3">
      <w:rPr>
        <w:lang w:val="en-US"/>
      </w:rPr>
      <w:tab/>
    </w:r>
    <w:r w:rsidR="00D02712">
      <w:fldChar w:fldCharType="begin"/>
    </w:r>
    <w:r w:rsidR="00FA124A">
      <w:instrText xml:space="preserve"> savedate \@ dd.MM.yy </w:instrText>
    </w:r>
    <w:r w:rsidR="00D02712">
      <w:fldChar w:fldCharType="separate"/>
    </w:r>
    <w:r w:rsidR="008965DF">
      <w:t>00.00.00</w:t>
    </w:r>
    <w:r w:rsidR="00D02712">
      <w:fldChar w:fldCharType="end"/>
    </w:r>
    <w:r w:rsidR="00FA124A" w:rsidRPr="002F7CB3">
      <w:rPr>
        <w:lang w:val="en-US"/>
      </w:rPr>
      <w:tab/>
    </w:r>
    <w:r w:rsidR="00D02712">
      <w:fldChar w:fldCharType="begin"/>
    </w:r>
    <w:r w:rsidR="00FA124A">
      <w:instrText xml:space="preserve"> printdate \@ dd.MM.yy </w:instrText>
    </w:r>
    <w:r w:rsidR="00D02712">
      <w:fldChar w:fldCharType="separate"/>
    </w:r>
    <w:r w:rsidR="008965DF">
      <w:t>21.02.08</w:t>
    </w:r>
    <w:r w:rsidR="00D02712">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7BEFC0" w14:textId="5A2D33C3" w:rsidR="00FA124A" w:rsidRPr="002F7CB3" w:rsidRDefault="009C185B" w:rsidP="00E6257C">
    <w:pPr>
      <w:pStyle w:val="Footer"/>
      <w:rPr>
        <w:lang w:val="en-US"/>
      </w:rPr>
    </w:pPr>
    <w:fldSimple w:instr=" FILENAME \p \* MERGEFORMAT ">
      <w:r w:rsidR="0000101A" w:rsidRPr="0000101A">
        <w:rPr>
          <w:lang w:val="en-US"/>
        </w:rPr>
        <w:t>M</w:t>
      </w:r>
      <w:r w:rsidR="0000101A">
        <w:t>:\BRSGD\TEXT2019\SG05\WP5B\700\789e.docx</w:t>
      </w:r>
    </w:fldSimple>
    <w:r w:rsidR="00E6257C">
      <w:t xml:space="preserve"> ( )</w:t>
    </w:r>
    <w:r w:rsidR="00FA124A" w:rsidRPr="002F7CB3">
      <w:rPr>
        <w:lang w:val="en-US"/>
      </w:rPr>
      <w:tab/>
    </w:r>
    <w:r w:rsidR="00D02712">
      <w:fldChar w:fldCharType="begin"/>
    </w:r>
    <w:r w:rsidR="00FA124A">
      <w:instrText xml:space="preserve"> savedate \@ dd.MM.yy </w:instrText>
    </w:r>
    <w:r w:rsidR="00D02712">
      <w:fldChar w:fldCharType="separate"/>
    </w:r>
    <w:r w:rsidR="008965DF">
      <w:t>00.00.00</w:t>
    </w:r>
    <w:r w:rsidR="00D02712">
      <w:fldChar w:fldCharType="end"/>
    </w:r>
    <w:r w:rsidR="00FA124A" w:rsidRPr="002F7CB3">
      <w:rPr>
        <w:lang w:val="en-US"/>
      </w:rPr>
      <w:tab/>
    </w:r>
    <w:r w:rsidR="00D02712">
      <w:fldChar w:fldCharType="begin"/>
    </w:r>
    <w:r w:rsidR="00FA124A">
      <w:instrText xml:space="preserve"> printdate \@ dd.MM.yy </w:instrText>
    </w:r>
    <w:r w:rsidR="00D02712">
      <w:fldChar w:fldCharType="separate"/>
    </w:r>
    <w:r w:rsidR="008965DF">
      <w:t>21.02.08</w:t>
    </w:r>
    <w:r w:rsidR="00D02712">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079DB8" w14:textId="77777777" w:rsidR="008965DF" w:rsidRDefault="008965DF">
      <w:r>
        <w:t>____________________</w:t>
      </w:r>
    </w:p>
  </w:footnote>
  <w:footnote w:type="continuationSeparator" w:id="0">
    <w:p w14:paraId="6AAA3642" w14:textId="77777777" w:rsidR="008965DF" w:rsidRDefault="008965DF">
      <w:r>
        <w:continuationSeparator/>
      </w:r>
    </w:p>
  </w:footnote>
  <w:footnote w:id="1">
    <w:p w14:paraId="42F52C2B" w14:textId="77777777" w:rsidR="008965DF" w:rsidRPr="00755E96" w:rsidRDefault="008965DF" w:rsidP="005479B4">
      <w:pPr>
        <w:pStyle w:val="FootnoteText"/>
        <w:rPr>
          <w:rStyle w:val="FootnoteReference"/>
        </w:rPr>
      </w:pPr>
      <w:r>
        <w:rPr>
          <w:rStyle w:val="FootnoteReference"/>
        </w:rPr>
        <w:footnoteRef/>
      </w:r>
      <w:r>
        <w:tab/>
        <w:t xml:space="preserve">The final </w:t>
      </w:r>
      <w:r w:rsidRPr="00BE13B5">
        <w:t>document</w:t>
      </w:r>
      <w:r>
        <w:t xml:space="preserve"> </w:t>
      </w:r>
      <w:r w:rsidRPr="00514B91">
        <w:t>and</w:t>
      </w:r>
      <w:r>
        <w:t xml:space="preserve"> publication </w:t>
      </w:r>
      <w:proofErr w:type="gramStart"/>
      <w:r>
        <w:t>is</w:t>
      </w:r>
      <w:proofErr w:type="gramEnd"/>
      <w:r>
        <w:t xml:space="preserve"> expected in November 2022.</w:t>
      </w:r>
    </w:p>
  </w:footnote>
  <w:footnote w:id="2">
    <w:p w14:paraId="52AC3E05" w14:textId="77777777" w:rsidR="008965DF" w:rsidRDefault="008965DF" w:rsidP="005479B4">
      <w:pPr>
        <w:pStyle w:val="FootnoteText"/>
      </w:pPr>
      <w:r>
        <w:rPr>
          <w:rStyle w:val="FootnoteReference"/>
        </w:rPr>
        <w:footnoteRef/>
      </w:r>
      <w:r>
        <w:tab/>
        <w:t>The final document and publication are expected in November 2022.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F5AAC4" w14:textId="77777777" w:rsidR="00FA124A" w:rsidRDefault="00FA124A" w:rsidP="00330567">
    <w:pPr>
      <w:pStyle w:val="Header"/>
      <w:rPr>
        <w:rStyle w:val="PageNumber"/>
      </w:rPr>
    </w:pPr>
    <w:r>
      <w:rPr>
        <w:lang w:val="en-US"/>
      </w:rPr>
      <w:t xml:space="preserve">- </w:t>
    </w:r>
    <w:r w:rsidR="00D02712">
      <w:rPr>
        <w:rStyle w:val="PageNumber"/>
      </w:rPr>
      <w:fldChar w:fldCharType="begin"/>
    </w:r>
    <w:r>
      <w:rPr>
        <w:rStyle w:val="PageNumber"/>
      </w:rPr>
      <w:instrText xml:space="preserve"> PAGE </w:instrText>
    </w:r>
    <w:r w:rsidR="00D02712">
      <w:rPr>
        <w:rStyle w:val="PageNumber"/>
      </w:rPr>
      <w:fldChar w:fldCharType="separate"/>
    </w:r>
    <w:r w:rsidR="00E63C59">
      <w:rPr>
        <w:rStyle w:val="PageNumber"/>
        <w:noProof/>
      </w:rPr>
      <w:t>3</w:t>
    </w:r>
    <w:r w:rsidR="00D02712">
      <w:rPr>
        <w:rStyle w:val="PageNumber"/>
      </w:rPr>
      <w:fldChar w:fldCharType="end"/>
    </w:r>
    <w:r>
      <w:rPr>
        <w:rStyle w:val="PageNumber"/>
      </w:rPr>
      <w:t xml:space="preserve"> -</w:t>
    </w:r>
  </w:p>
  <w:p w14:paraId="15A4E8FD" w14:textId="77777777" w:rsidR="00FA124A" w:rsidRDefault="008965DF">
    <w:pPr>
      <w:pStyle w:val="Header"/>
      <w:rPr>
        <w:lang w:val="en-US"/>
      </w:rPr>
    </w:pPr>
    <w:proofErr w:type="spellStart"/>
    <w:r>
      <w:rPr>
        <w:lang w:val="en-US"/>
      </w:rPr>
      <w:t>5B</w:t>
    </w:r>
    <w:proofErr w:type="spellEnd"/>
    <w:r>
      <w:rPr>
        <w:lang w:val="en-US"/>
      </w:rPr>
      <w:t>/789-E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A0D42"/>
    <w:multiLevelType w:val="hybridMultilevel"/>
    <w:tmpl w:val="9BF23468"/>
    <w:lvl w:ilvl="0" w:tplc="0425000F">
      <w:start w:val="1"/>
      <w:numFmt w:val="decimal"/>
      <w:lvlText w:val="%1."/>
      <w:lvlJc w:val="left"/>
      <w:pPr>
        <w:ind w:left="720" w:hanging="360"/>
      </w:pPr>
    </w:lvl>
    <w:lvl w:ilvl="1" w:tplc="04250019">
      <w:start w:val="1"/>
      <w:numFmt w:val="lowerLetter"/>
      <w:lvlText w:val="%2."/>
      <w:lvlJc w:val="left"/>
      <w:pPr>
        <w:ind w:left="1440" w:hanging="360"/>
      </w:pPr>
    </w:lvl>
    <w:lvl w:ilvl="2" w:tplc="0425001B">
      <w:start w:val="1"/>
      <w:numFmt w:val="lowerRoman"/>
      <w:lvlText w:val="%3."/>
      <w:lvlJc w:val="right"/>
      <w:pPr>
        <w:ind w:left="2160" w:hanging="180"/>
      </w:pPr>
    </w:lvl>
    <w:lvl w:ilvl="3" w:tplc="0425000F">
      <w:start w:val="1"/>
      <w:numFmt w:val="decimal"/>
      <w:lvlText w:val="%4."/>
      <w:lvlJc w:val="left"/>
      <w:pPr>
        <w:ind w:left="2880" w:hanging="360"/>
      </w:pPr>
    </w:lvl>
    <w:lvl w:ilvl="4" w:tplc="04250019">
      <w:start w:val="1"/>
      <w:numFmt w:val="lowerLetter"/>
      <w:lvlText w:val="%5."/>
      <w:lvlJc w:val="left"/>
      <w:pPr>
        <w:ind w:left="3600" w:hanging="360"/>
      </w:pPr>
    </w:lvl>
    <w:lvl w:ilvl="5" w:tplc="0425001B">
      <w:start w:val="1"/>
      <w:numFmt w:val="lowerRoman"/>
      <w:lvlText w:val="%6."/>
      <w:lvlJc w:val="right"/>
      <w:pPr>
        <w:ind w:left="4320" w:hanging="180"/>
      </w:pPr>
    </w:lvl>
    <w:lvl w:ilvl="6" w:tplc="0425000F">
      <w:start w:val="1"/>
      <w:numFmt w:val="decimal"/>
      <w:lvlText w:val="%7."/>
      <w:lvlJc w:val="left"/>
      <w:pPr>
        <w:ind w:left="5040" w:hanging="360"/>
      </w:pPr>
    </w:lvl>
    <w:lvl w:ilvl="7" w:tplc="04250019">
      <w:start w:val="1"/>
      <w:numFmt w:val="lowerLetter"/>
      <w:lvlText w:val="%8."/>
      <w:lvlJc w:val="left"/>
      <w:pPr>
        <w:ind w:left="5760" w:hanging="360"/>
      </w:pPr>
    </w:lvl>
    <w:lvl w:ilvl="8" w:tplc="0425001B">
      <w:start w:val="1"/>
      <w:numFmt w:val="lowerRoman"/>
      <w:lvlText w:val="%9."/>
      <w:lvlJc w:val="right"/>
      <w:pPr>
        <w:ind w:left="6480" w:hanging="180"/>
      </w:pPr>
    </w:lvl>
  </w:abstractNum>
  <w:abstractNum w:abstractNumId="1" w15:restartNumberingAfterBreak="0">
    <w:nsid w:val="06E36A9C"/>
    <w:multiLevelType w:val="multilevel"/>
    <w:tmpl w:val="F12E0C56"/>
    <w:lvl w:ilvl="0">
      <w:start w:val="1"/>
      <w:numFmt w:val="decimal"/>
      <w:lvlText w:val="%1"/>
      <w:lvlJc w:val="left"/>
      <w:pPr>
        <w:ind w:left="1212" w:hanging="360"/>
      </w:pPr>
      <w:rPr>
        <w:rFonts w:hint="default"/>
        <w:b w:val="0"/>
        <w:i w:val="0"/>
        <w:color w:val="D2232A"/>
        <w:sz w:val="20"/>
      </w:rPr>
    </w:lvl>
    <w:lvl w:ilvl="1">
      <w:start w:val="1"/>
      <w:numFmt w:val="bullet"/>
      <w:lvlText w:val=""/>
      <w:lvlJc w:val="left"/>
      <w:pPr>
        <w:tabs>
          <w:tab w:val="num" w:pos="833"/>
        </w:tabs>
        <w:ind w:left="833" w:hanging="340"/>
      </w:pPr>
      <w:rPr>
        <w:rFonts w:ascii="Wingdings" w:hAnsi="Wingdings" w:hint="default"/>
        <w:color w:val="D2232A"/>
      </w:rPr>
    </w:lvl>
    <w:lvl w:ilvl="2">
      <w:start w:val="1"/>
      <w:numFmt w:val="bullet"/>
      <w:lvlText w:val=""/>
      <w:lvlJc w:val="left"/>
      <w:pPr>
        <w:tabs>
          <w:tab w:val="num" w:pos="1174"/>
        </w:tabs>
        <w:ind w:left="1174" w:hanging="341"/>
      </w:pPr>
      <w:rPr>
        <w:rFonts w:ascii="Wingdings" w:hAnsi="Wingdings" w:hint="default"/>
        <w:color w:val="D2232A"/>
      </w:rPr>
    </w:lvl>
    <w:lvl w:ilvl="3">
      <w:start w:val="1"/>
      <w:numFmt w:val="decimal"/>
      <w:lvlText w:val="(%4)"/>
      <w:lvlJc w:val="left"/>
      <w:pPr>
        <w:ind w:left="1196" w:hanging="360"/>
      </w:pPr>
      <w:rPr>
        <w:rFonts w:hint="default"/>
      </w:rPr>
    </w:lvl>
    <w:lvl w:ilvl="4">
      <w:start w:val="1"/>
      <w:numFmt w:val="lowerLetter"/>
      <w:lvlText w:val="(%5)"/>
      <w:lvlJc w:val="left"/>
      <w:pPr>
        <w:ind w:left="1556" w:hanging="360"/>
      </w:pPr>
      <w:rPr>
        <w:rFonts w:hint="default"/>
      </w:rPr>
    </w:lvl>
    <w:lvl w:ilvl="5">
      <w:start w:val="7"/>
      <w:numFmt w:val="bullet"/>
      <w:lvlText w:val="-"/>
      <w:lvlJc w:val="left"/>
      <w:pPr>
        <w:ind w:left="1916" w:hanging="360"/>
      </w:pPr>
      <w:rPr>
        <w:rFonts w:ascii="Arial" w:eastAsia="Calibri" w:hAnsi="Arial" w:cs="Arial" w:hint="default"/>
      </w:rPr>
    </w:lvl>
    <w:lvl w:ilvl="6">
      <w:start w:val="1"/>
      <w:numFmt w:val="decimal"/>
      <w:lvlText w:val="%7."/>
      <w:lvlJc w:val="left"/>
      <w:pPr>
        <w:ind w:left="2276" w:hanging="360"/>
      </w:pPr>
      <w:rPr>
        <w:rFonts w:hint="default"/>
      </w:rPr>
    </w:lvl>
    <w:lvl w:ilvl="7">
      <w:start w:val="1"/>
      <w:numFmt w:val="lowerLetter"/>
      <w:lvlText w:val="%8."/>
      <w:lvlJc w:val="left"/>
      <w:pPr>
        <w:ind w:left="2636" w:hanging="360"/>
      </w:pPr>
      <w:rPr>
        <w:rFonts w:hint="default"/>
      </w:rPr>
    </w:lvl>
    <w:lvl w:ilvl="8">
      <w:start w:val="1"/>
      <w:numFmt w:val="lowerRoman"/>
      <w:lvlText w:val="%9."/>
      <w:lvlJc w:val="left"/>
      <w:pPr>
        <w:ind w:left="2996" w:hanging="360"/>
      </w:pPr>
      <w:rPr>
        <w:rFonts w:hint="default"/>
      </w:rPr>
    </w:lvl>
  </w:abstractNum>
  <w:abstractNum w:abstractNumId="2" w15:restartNumberingAfterBreak="0">
    <w:nsid w:val="0AE366A8"/>
    <w:multiLevelType w:val="multilevel"/>
    <w:tmpl w:val="EC760302"/>
    <w:lvl w:ilvl="0">
      <w:start w:val="1"/>
      <w:numFmt w:val="lowerLetter"/>
      <w:lvlText w:val="%1)"/>
      <w:lvlJc w:val="left"/>
      <w:pPr>
        <w:tabs>
          <w:tab w:val="num" w:pos="0"/>
        </w:tabs>
        <w:ind w:left="720" w:hanging="360"/>
      </w:pPr>
      <w:rPr>
        <w:i/>
        <w:iCs/>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15:restartNumberingAfterBreak="0">
    <w:nsid w:val="0FEB4A7C"/>
    <w:multiLevelType w:val="hybridMultilevel"/>
    <w:tmpl w:val="5950A61C"/>
    <w:lvl w:ilvl="0" w:tplc="91C4760E">
      <w:start w:val="1"/>
      <w:numFmt w:val="bullet"/>
      <w:lvlText w:val=""/>
      <w:lvlJc w:val="left"/>
      <w:pPr>
        <w:ind w:left="360" w:hanging="360"/>
      </w:pPr>
      <w:rPr>
        <w:rFonts w:ascii="Wingdings" w:hAnsi="Wingdings" w:hint="default"/>
        <w:color w:val="D2232A"/>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3264306"/>
    <w:multiLevelType w:val="multilevel"/>
    <w:tmpl w:val="06962652"/>
    <w:styleLink w:val="Lijststijl"/>
    <w:lvl w:ilvl="0">
      <w:start w:val="1"/>
      <w:numFmt w:val="bullet"/>
      <w:lvlText w:val=""/>
      <w:lvlJc w:val="left"/>
      <w:pPr>
        <w:ind w:left="227" w:hanging="227"/>
      </w:pPr>
      <w:rPr>
        <w:rFonts w:ascii="Symbol" w:hAnsi="Symbol" w:hint="default"/>
      </w:rPr>
    </w:lvl>
    <w:lvl w:ilvl="1">
      <w:start w:val="1"/>
      <w:numFmt w:val="bullet"/>
      <w:lvlText w:val="-"/>
      <w:lvlJc w:val="left"/>
      <w:pPr>
        <w:ind w:left="454" w:hanging="227"/>
      </w:pPr>
      <w:rPr>
        <w:rFonts w:ascii="Verdana" w:hAnsi="Verdana" w:hint="default"/>
      </w:rPr>
    </w:lvl>
    <w:lvl w:ilvl="2">
      <w:start w:val="1"/>
      <w:numFmt w:val="bullet"/>
      <w:lvlText w:val=""/>
      <w:lvlJc w:val="left"/>
      <w:pPr>
        <w:ind w:left="681" w:hanging="227"/>
      </w:pPr>
      <w:rPr>
        <w:rFonts w:ascii="Symbol" w:hAnsi="Symbol" w:hint="default"/>
        <w:color w:val="auto"/>
      </w:rPr>
    </w:lvl>
    <w:lvl w:ilvl="3">
      <w:start w:val="1"/>
      <w:numFmt w:val="bullet"/>
      <w:lvlText w:val="-"/>
      <w:lvlJc w:val="left"/>
      <w:pPr>
        <w:ind w:left="908" w:hanging="227"/>
      </w:pPr>
      <w:rPr>
        <w:rFonts w:ascii="Verdana" w:hAnsi="Verdana" w:hint="default"/>
      </w:rPr>
    </w:lvl>
    <w:lvl w:ilvl="4">
      <w:start w:val="1"/>
      <w:numFmt w:val="bullet"/>
      <w:lvlText w:val=""/>
      <w:lvlJc w:val="left"/>
      <w:pPr>
        <w:ind w:left="1135" w:hanging="227"/>
      </w:pPr>
      <w:rPr>
        <w:rFonts w:ascii="Symbol" w:hAnsi="Symbol" w:hint="default"/>
        <w:color w:val="auto"/>
      </w:rPr>
    </w:lvl>
    <w:lvl w:ilvl="5">
      <w:start w:val="1"/>
      <w:numFmt w:val="bullet"/>
      <w:lvlText w:val="-"/>
      <w:lvlJc w:val="left"/>
      <w:pPr>
        <w:ind w:left="1362" w:hanging="227"/>
      </w:pPr>
      <w:rPr>
        <w:rFonts w:ascii="Verdana" w:hAnsi="Verdana" w:hint="default"/>
      </w:rPr>
    </w:lvl>
    <w:lvl w:ilvl="6">
      <w:start w:val="1"/>
      <w:numFmt w:val="bullet"/>
      <w:lvlText w:val=""/>
      <w:lvlJc w:val="left"/>
      <w:pPr>
        <w:ind w:left="1589" w:hanging="227"/>
      </w:pPr>
      <w:rPr>
        <w:rFonts w:ascii="Symbol" w:hAnsi="Symbol" w:hint="default"/>
      </w:rPr>
    </w:lvl>
    <w:lvl w:ilvl="7">
      <w:start w:val="1"/>
      <w:numFmt w:val="bullet"/>
      <w:lvlText w:val="-"/>
      <w:lvlJc w:val="left"/>
      <w:pPr>
        <w:ind w:left="1816" w:hanging="227"/>
      </w:pPr>
      <w:rPr>
        <w:rFonts w:ascii="Verdana" w:hAnsi="Verdana" w:cs="Courier New" w:hint="default"/>
      </w:rPr>
    </w:lvl>
    <w:lvl w:ilvl="8">
      <w:start w:val="1"/>
      <w:numFmt w:val="bullet"/>
      <w:lvlText w:val=""/>
      <w:lvlJc w:val="left"/>
      <w:pPr>
        <w:ind w:left="2043" w:hanging="227"/>
      </w:pPr>
      <w:rPr>
        <w:rFonts w:ascii="Symbol" w:hAnsi="Symbol" w:hint="default"/>
      </w:rPr>
    </w:lvl>
  </w:abstractNum>
  <w:abstractNum w:abstractNumId="5" w15:restartNumberingAfterBreak="0">
    <w:nsid w:val="13293C65"/>
    <w:multiLevelType w:val="hybridMultilevel"/>
    <w:tmpl w:val="F078F612"/>
    <w:lvl w:ilvl="0" w:tplc="69F41B48">
      <w:numFmt w:val="bullet"/>
      <w:lvlText w:val="–"/>
      <w:lvlJc w:val="left"/>
      <w:pPr>
        <w:ind w:left="1750" w:hanging="360"/>
      </w:pPr>
      <w:rPr>
        <w:rFonts w:ascii="Times New Roman" w:eastAsiaTheme="minorEastAsia" w:hAnsi="Times New Roman" w:cs="Times New Roman" w:hint="default"/>
      </w:rPr>
    </w:lvl>
    <w:lvl w:ilvl="1" w:tplc="04090003" w:tentative="1">
      <w:start w:val="1"/>
      <w:numFmt w:val="bullet"/>
      <w:lvlText w:val=""/>
      <w:lvlJc w:val="left"/>
      <w:pPr>
        <w:ind w:left="2230" w:hanging="420"/>
      </w:pPr>
      <w:rPr>
        <w:rFonts w:ascii="Wingdings" w:hAnsi="Wingdings" w:hint="default"/>
      </w:rPr>
    </w:lvl>
    <w:lvl w:ilvl="2" w:tplc="04090005" w:tentative="1">
      <w:start w:val="1"/>
      <w:numFmt w:val="bullet"/>
      <w:lvlText w:val=""/>
      <w:lvlJc w:val="left"/>
      <w:pPr>
        <w:ind w:left="2650" w:hanging="420"/>
      </w:pPr>
      <w:rPr>
        <w:rFonts w:ascii="Wingdings" w:hAnsi="Wingdings" w:hint="default"/>
      </w:rPr>
    </w:lvl>
    <w:lvl w:ilvl="3" w:tplc="04090001" w:tentative="1">
      <w:start w:val="1"/>
      <w:numFmt w:val="bullet"/>
      <w:lvlText w:val=""/>
      <w:lvlJc w:val="left"/>
      <w:pPr>
        <w:ind w:left="3070" w:hanging="420"/>
      </w:pPr>
      <w:rPr>
        <w:rFonts w:ascii="Wingdings" w:hAnsi="Wingdings" w:hint="default"/>
      </w:rPr>
    </w:lvl>
    <w:lvl w:ilvl="4" w:tplc="04090003" w:tentative="1">
      <w:start w:val="1"/>
      <w:numFmt w:val="bullet"/>
      <w:lvlText w:val=""/>
      <w:lvlJc w:val="left"/>
      <w:pPr>
        <w:ind w:left="3490" w:hanging="420"/>
      </w:pPr>
      <w:rPr>
        <w:rFonts w:ascii="Wingdings" w:hAnsi="Wingdings" w:hint="default"/>
      </w:rPr>
    </w:lvl>
    <w:lvl w:ilvl="5" w:tplc="04090005" w:tentative="1">
      <w:start w:val="1"/>
      <w:numFmt w:val="bullet"/>
      <w:lvlText w:val=""/>
      <w:lvlJc w:val="left"/>
      <w:pPr>
        <w:ind w:left="3910" w:hanging="420"/>
      </w:pPr>
      <w:rPr>
        <w:rFonts w:ascii="Wingdings" w:hAnsi="Wingdings" w:hint="default"/>
      </w:rPr>
    </w:lvl>
    <w:lvl w:ilvl="6" w:tplc="04090001" w:tentative="1">
      <w:start w:val="1"/>
      <w:numFmt w:val="bullet"/>
      <w:lvlText w:val=""/>
      <w:lvlJc w:val="left"/>
      <w:pPr>
        <w:ind w:left="4330" w:hanging="420"/>
      </w:pPr>
      <w:rPr>
        <w:rFonts w:ascii="Wingdings" w:hAnsi="Wingdings" w:hint="default"/>
      </w:rPr>
    </w:lvl>
    <w:lvl w:ilvl="7" w:tplc="04090003" w:tentative="1">
      <w:start w:val="1"/>
      <w:numFmt w:val="bullet"/>
      <w:lvlText w:val=""/>
      <w:lvlJc w:val="left"/>
      <w:pPr>
        <w:ind w:left="4750" w:hanging="420"/>
      </w:pPr>
      <w:rPr>
        <w:rFonts w:ascii="Wingdings" w:hAnsi="Wingdings" w:hint="default"/>
      </w:rPr>
    </w:lvl>
    <w:lvl w:ilvl="8" w:tplc="04090005" w:tentative="1">
      <w:start w:val="1"/>
      <w:numFmt w:val="bullet"/>
      <w:lvlText w:val=""/>
      <w:lvlJc w:val="left"/>
      <w:pPr>
        <w:ind w:left="5170" w:hanging="420"/>
      </w:pPr>
      <w:rPr>
        <w:rFonts w:ascii="Wingdings" w:hAnsi="Wingdings" w:hint="default"/>
      </w:rPr>
    </w:lvl>
  </w:abstractNum>
  <w:abstractNum w:abstractNumId="6" w15:restartNumberingAfterBreak="0">
    <w:nsid w:val="1E7536CC"/>
    <w:multiLevelType w:val="multilevel"/>
    <w:tmpl w:val="041E2CB2"/>
    <w:lvl w:ilvl="0">
      <w:start w:val="6"/>
      <w:numFmt w:val="decimal"/>
      <w:lvlText w:val="%1"/>
      <w:lvlJc w:val="left"/>
      <w:pPr>
        <w:ind w:left="360" w:hanging="360"/>
      </w:pPr>
      <w:rPr>
        <w:rFonts w:hint="default"/>
        <w:b/>
      </w:rPr>
    </w:lvl>
    <w:lvl w:ilvl="1">
      <w:start w:val="2"/>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26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700" w:hanging="1440"/>
      </w:pPr>
      <w:rPr>
        <w:rFonts w:hint="default"/>
      </w:rPr>
    </w:lvl>
    <w:lvl w:ilvl="8">
      <w:start w:val="1"/>
      <w:numFmt w:val="decimal"/>
      <w:isLgl/>
      <w:lvlText w:val="%1.%2.%3.%4.%5.%6.%7.%8.%9"/>
      <w:lvlJc w:val="left"/>
      <w:pPr>
        <w:ind w:left="3240" w:hanging="1800"/>
      </w:pPr>
      <w:rPr>
        <w:rFonts w:hint="default"/>
      </w:rPr>
    </w:lvl>
  </w:abstractNum>
  <w:abstractNum w:abstractNumId="7" w15:restartNumberingAfterBreak="0">
    <w:nsid w:val="212F4188"/>
    <w:multiLevelType w:val="multilevel"/>
    <w:tmpl w:val="2522FFF4"/>
    <w:lvl w:ilvl="0">
      <w:start w:val="1"/>
      <w:numFmt w:val="decimal"/>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space"/>
      <w:lvlText w:val="A%1.%2"/>
      <w:lvlJc w:val="left"/>
      <w:rPr>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A%1.%2.%3"/>
      <w:lvlJc w:val="left"/>
      <w:pPr>
        <w:tabs>
          <w:tab w:val="num" w:pos="720"/>
        </w:tabs>
        <w:ind w:left="720" w:hanging="720"/>
      </w:pPr>
      <w:rPr>
        <w:rFonts w:ascii="Arial" w:hAnsi="Arial" w:cs="Arial" w:hint="default"/>
        <w:sz w:val="20"/>
        <w:szCs w:val="20"/>
      </w:rPr>
    </w:lvl>
    <w:lvl w:ilvl="3">
      <w:start w:val="1"/>
      <w:numFmt w:val="decimal"/>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8" w15:restartNumberingAfterBreak="0">
    <w:nsid w:val="2A0A7C33"/>
    <w:multiLevelType w:val="hybridMultilevel"/>
    <w:tmpl w:val="81E804EC"/>
    <w:lvl w:ilvl="0" w:tplc="2718434E">
      <w:start w:val="1"/>
      <w:numFmt w:val="decimal"/>
      <w:lvlText w:val="Editor's Note %1:"/>
      <w:lvlJc w:val="left"/>
      <w:pPr>
        <w:tabs>
          <w:tab w:val="num" w:pos="2694"/>
        </w:tabs>
        <w:ind w:left="2694" w:hanging="1559"/>
      </w:pPr>
      <w:rPr>
        <w:rFonts w:hint="default"/>
        <w:caps w:val="0"/>
        <w:strike w:val="0"/>
        <w:dstrike w:val="0"/>
        <w:vanish w:val="0"/>
        <w:color w:val="auto"/>
        <w:u w:color="FFFF00"/>
        <w:vertAlign w:val="baseli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2A5A0BE5"/>
    <w:multiLevelType w:val="multilevel"/>
    <w:tmpl w:val="1E2024F8"/>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0" w15:restartNumberingAfterBreak="0">
    <w:nsid w:val="2E07113B"/>
    <w:multiLevelType w:val="hybridMultilevel"/>
    <w:tmpl w:val="6722E8F4"/>
    <w:lvl w:ilvl="0" w:tplc="58D66D38">
      <w:numFmt w:val="bullet"/>
      <w:lvlText w:val="–"/>
      <w:lvlJc w:val="left"/>
      <w:pPr>
        <w:ind w:left="1490" w:hanging="360"/>
      </w:pPr>
      <w:rPr>
        <w:rFonts w:ascii="Times New Roman" w:eastAsiaTheme="minorEastAsia" w:hAnsi="Times New Roman" w:cs="Times New Roman" w:hint="default"/>
      </w:rPr>
    </w:lvl>
    <w:lvl w:ilvl="1" w:tplc="04090003" w:tentative="1">
      <w:start w:val="1"/>
      <w:numFmt w:val="bullet"/>
      <w:lvlText w:val=""/>
      <w:lvlJc w:val="left"/>
      <w:pPr>
        <w:ind w:left="1970" w:hanging="420"/>
      </w:pPr>
      <w:rPr>
        <w:rFonts w:ascii="Wingdings" w:hAnsi="Wingdings" w:hint="default"/>
      </w:rPr>
    </w:lvl>
    <w:lvl w:ilvl="2" w:tplc="04090005" w:tentative="1">
      <w:start w:val="1"/>
      <w:numFmt w:val="bullet"/>
      <w:lvlText w:val=""/>
      <w:lvlJc w:val="left"/>
      <w:pPr>
        <w:ind w:left="2390" w:hanging="420"/>
      </w:pPr>
      <w:rPr>
        <w:rFonts w:ascii="Wingdings" w:hAnsi="Wingdings" w:hint="default"/>
      </w:rPr>
    </w:lvl>
    <w:lvl w:ilvl="3" w:tplc="04090001" w:tentative="1">
      <w:start w:val="1"/>
      <w:numFmt w:val="bullet"/>
      <w:lvlText w:val=""/>
      <w:lvlJc w:val="left"/>
      <w:pPr>
        <w:ind w:left="2810" w:hanging="420"/>
      </w:pPr>
      <w:rPr>
        <w:rFonts w:ascii="Wingdings" w:hAnsi="Wingdings" w:hint="default"/>
      </w:rPr>
    </w:lvl>
    <w:lvl w:ilvl="4" w:tplc="04090003" w:tentative="1">
      <w:start w:val="1"/>
      <w:numFmt w:val="bullet"/>
      <w:lvlText w:val=""/>
      <w:lvlJc w:val="left"/>
      <w:pPr>
        <w:ind w:left="3230" w:hanging="420"/>
      </w:pPr>
      <w:rPr>
        <w:rFonts w:ascii="Wingdings" w:hAnsi="Wingdings" w:hint="default"/>
      </w:rPr>
    </w:lvl>
    <w:lvl w:ilvl="5" w:tplc="04090005" w:tentative="1">
      <w:start w:val="1"/>
      <w:numFmt w:val="bullet"/>
      <w:lvlText w:val=""/>
      <w:lvlJc w:val="left"/>
      <w:pPr>
        <w:ind w:left="3650" w:hanging="420"/>
      </w:pPr>
      <w:rPr>
        <w:rFonts w:ascii="Wingdings" w:hAnsi="Wingdings" w:hint="default"/>
      </w:rPr>
    </w:lvl>
    <w:lvl w:ilvl="6" w:tplc="04090001" w:tentative="1">
      <w:start w:val="1"/>
      <w:numFmt w:val="bullet"/>
      <w:lvlText w:val=""/>
      <w:lvlJc w:val="left"/>
      <w:pPr>
        <w:ind w:left="4070" w:hanging="420"/>
      </w:pPr>
      <w:rPr>
        <w:rFonts w:ascii="Wingdings" w:hAnsi="Wingdings" w:hint="default"/>
      </w:rPr>
    </w:lvl>
    <w:lvl w:ilvl="7" w:tplc="04090003" w:tentative="1">
      <w:start w:val="1"/>
      <w:numFmt w:val="bullet"/>
      <w:lvlText w:val=""/>
      <w:lvlJc w:val="left"/>
      <w:pPr>
        <w:ind w:left="4490" w:hanging="420"/>
      </w:pPr>
      <w:rPr>
        <w:rFonts w:ascii="Wingdings" w:hAnsi="Wingdings" w:hint="default"/>
      </w:rPr>
    </w:lvl>
    <w:lvl w:ilvl="8" w:tplc="04090005" w:tentative="1">
      <w:start w:val="1"/>
      <w:numFmt w:val="bullet"/>
      <w:lvlText w:val=""/>
      <w:lvlJc w:val="left"/>
      <w:pPr>
        <w:ind w:left="4910" w:hanging="420"/>
      </w:pPr>
      <w:rPr>
        <w:rFonts w:ascii="Wingdings" w:hAnsi="Wingdings" w:hint="default"/>
      </w:rPr>
    </w:lvl>
  </w:abstractNum>
  <w:abstractNum w:abstractNumId="11" w15:restartNumberingAfterBreak="0">
    <w:nsid w:val="304C02CF"/>
    <w:multiLevelType w:val="hybridMultilevel"/>
    <w:tmpl w:val="C1903E7E"/>
    <w:lvl w:ilvl="0" w:tplc="B002C726">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19A0E15"/>
    <w:multiLevelType w:val="hybridMultilevel"/>
    <w:tmpl w:val="83165D8A"/>
    <w:lvl w:ilvl="0" w:tplc="9EB8681C">
      <w:start w:val="1"/>
      <w:numFmt w:val="decimal"/>
      <w:lvlText w:val="%1"/>
      <w:lvlJc w:val="left"/>
      <w:pPr>
        <w:ind w:left="1152" w:hanging="792"/>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C4E35BE"/>
    <w:multiLevelType w:val="multilevel"/>
    <w:tmpl w:val="C0865B32"/>
    <w:lvl w:ilvl="0">
      <w:start w:val="1"/>
      <w:numFmt w:val="decimal"/>
      <w:lvlText w:val="%1."/>
      <w:lvlJc w:val="left"/>
      <w:pPr>
        <w:ind w:left="862" w:hanging="720"/>
      </w:pPr>
      <w:rPr>
        <w:rFonts w:hint="default"/>
      </w:rPr>
    </w:lvl>
    <w:lvl w:ilvl="1">
      <w:start w:val="1"/>
      <w:numFmt w:val="decimal"/>
      <w:lvlText w:val="%1.%2."/>
      <w:lvlJc w:val="left"/>
      <w:pPr>
        <w:ind w:left="851" w:hanging="851"/>
      </w:pPr>
    </w:lvl>
    <w:lvl w:ilvl="2">
      <w:start w:val="1"/>
      <w:numFmt w:val="decimal"/>
      <w:lvlText w:val="%1.%2.%3."/>
      <w:lvlJc w:val="left"/>
      <w:pPr>
        <w:tabs>
          <w:tab w:val="num" w:pos="1021"/>
        </w:tabs>
        <w:ind w:left="1077" w:hanging="1077"/>
      </w:pPr>
      <w:rPr>
        <w:rFonts w:hint="default"/>
      </w:rPr>
    </w:lvl>
    <w:lvl w:ilvl="3">
      <w:start w:val="1"/>
      <w:numFmt w:val="decimal"/>
      <w:lvlText w:val="%1.%2.%3.%4."/>
      <w:lvlJc w:val="left"/>
      <w:pPr>
        <w:ind w:left="1304" w:hanging="1304"/>
      </w:pPr>
      <w:rPr>
        <w:rFonts w:hint="default"/>
      </w:rPr>
    </w:lvl>
    <w:lvl w:ilvl="4">
      <w:start w:val="1"/>
      <w:numFmt w:val="decimal"/>
      <w:lvlText w:val="%1.%2.%3.%4.%5."/>
      <w:lvlJc w:val="left"/>
      <w:pPr>
        <w:ind w:left="1588" w:hanging="1588"/>
      </w:pPr>
      <w:rPr>
        <w:rFonts w:hint="default"/>
      </w:rPr>
    </w:lvl>
    <w:lvl w:ilvl="5">
      <w:start w:val="1"/>
      <w:numFmt w:val="decimal"/>
      <w:lvlText w:val="%1.%2.%3.%4.%5.%6."/>
      <w:lvlJc w:val="left"/>
      <w:pPr>
        <w:ind w:left="1928" w:hanging="1928"/>
      </w:pPr>
      <w:rPr>
        <w:rFonts w:hint="default"/>
      </w:rPr>
    </w:lvl>
    <w:lvl w:ilvl="6">
      <w:start w:val="1"/>
      <w:numFmt w:val="decimal"/>
      <w:lvlText w:val="%1.%2.%3.%4.%5.%6.%7."/>
      <w:lvlJc w:val="left"/>
      <w:pPr>
        <w:ind w:left="2268" w:hanging="2268"/>
      </w:pPr>
      <w:rPr>
        <w:rFonts w:hint="default"/>
      </w:rPr>
    </w:lvl>
    <w:lvl w:ilvl="7">
      <w:start w:val="1"/>
      <w:numFmt w:val="decimal"/>
      <w:lvlText w:val="%1.%2.%3.%4.%5.%6.%7.%8."/>
      <w:lvlJc w:val="left"/>
      <w:pPr>
        <w:ind w:left="2495" w:hanging="2495"/>
      </w:pPr>
      <w:rPr>
        <w:rFonts w:hint="default"/>
      </w:rPr>
    </w:lvl>
    <w:lvl w:ilvl="8">
      <w:start w:val="1"/>
      <w:numFmt w:val="decimal"/>
      <w:lvlText w:val="%1.%2.%3.%4.%5.%6.%7.%8.%9."/>
      <w:lvlJc w:val="left"/>
      <w:pPr>
        <w:ind w:left="2892" w:hanging="2892"/>
      </w:pPr>
      <w:rPr>
        <w:rFonts w:hint="default"/>
      </w:rPr>
    </w:lvl>
  </w:abstractNum>
  <w:abstractNum w:abstractNumId="14" w15:restartNumberingAfterBreak="0">
    <w:nsid w:val="3D163F7A"/>
    <w:multiLevelType w:val="multilevel"/>
    <w:tmpl w:val="EF205B4E"/>
    <w:lvl w:ilvl="0">
      <w:numFmt w:val="decimal"/>
      <w:lvlText w:val="%1"/>
      <w:lvlJc w:val="left"/>
      <w:pPr>
        <w:ind w:left="1211" w:hanging="360"/>
      </w:pPr>
      <w:rPr>
        <w:rFonts w:hint="default"/>
        <w:b/>
        <w:i w:val="0"/>
        <w:color w:val="D2232A"/>
        <w:sz w:val="20"/>
        <w:szCs w:val="20"/>
      </w:rPr>
    </w:lvl>
    <w:lvl w:ilvl="1">
      <w:start w:val="1"/>
      <w:numFmt w:val="decimal"/>
      <w:lvlText w:val="%1.%2"/>
      <w:lvlJc w:val="left"/>
      <w:pPr>
        <w:tabs>
          <w:tab w:val="num" w:pos="576"/>
        </w:tabs>
        <w:ind w:left="576" w:hanging="576"/>
      </w:pPr>
      <w:rPr>
        <w:rFonts w:ascii="Arial" w:hAnsi="Arial" w:hint="default"/>
        <w:b/>
        <w:i w:val="0"/>
        <w:sz w:val="20"/>
      </w:rPr>
    </w:lvl>
    <w:lvl w:ilvl="2">
      <w:start w:val="1"/>
      <w:numFmt w:val="decimal"/>
      <w:lvlText w:val="%1.%2.%3"/>
      <w:lvlJc w:val="left"/>
      <w:pPr>
        <w:tabs>
          <w:tab w:val="num" w:pos="1004"/>
        </w:tabs>
        <w:ind w:left="1004" w:hanging="720"/>
      </w:pPr>
      <w:rPr>
        <w:rFonts w:ascii="Arial" w:hAnsi="Arial" w:hint="default"/>
        <w:b/>
        <w:i w:val="0"/>
        <w:caps w:val="0"/>
        <w:sz w:val="20"/>
        <w:szCs w:val="20"/>
      </w:rPr>
    </w:lvl>
    <w:lvl w:ilvl="3">
      <w:start w:val="1"/>
      <w:numFmt w:val="decimal"/>
      <w:lvlText w:val="%1.%2.%3.%4"/>
      <w:lvlJc w:val="left"/>
      <w:pPr>
        <w:tabs>
          <w:tab w:val="num" w:pos="864"/>
        </w:tabs>
        <w:ind w:left="864" w:hanging="864"/>
      </w:pPr>
      <w:rPr>
        <w:rFonts w:ascii="Arial" w:hAnsi="Arial" w:hint="default"/>
        <w:b w:val="0"/>
        <w:i/>
        <w:sz w:val="20"/>
      </w:rPr>
    </w:lvl>
    <w:lvl w:ilvl="4">
      <w:start w:val="1"/>
      <w:numFmt w:val="decimal"/>
      <w:lvlText w:val="%1.%2.%3.%4.%5"/>
      <w:lvlJc w:val="left"/>
      <w:pPr>
        <w:tabs>
          <w:tab w:val="num" w:pos="1008"/>
        </w:tabs>
        <w:ind w:left="1008" w:hanging="1008"/>
      </w:pPr>
      <w:rPr>
        <w:rFonts w:hint="default"/>
        <w:sz w:val="24"/>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5" w15:restartNumberingAfterBreak="0">
    <w:nsid w:val="3EFB6626"/>
    <w:multiLevelType w:val="hybridMultilevel"/>
    <w:tmpl w:val="BD2CFADE"/>
    <w:lvl w:ilvl="0" w:tplc="B002C726">
      <w:start w:val="1"/>
      <w:numFmt w:val="bullet"/>
      <w:lvlText w:val=""/>
      <w:lvlJc w:val="left"/>
      <w:pPr>
        <w:ind w:left="840" w:hanging="360"/>
      </w:pPr>
      <w:rPr>
        <w:rFonts w:ascii="Symbol" w:hAnsi="Symbol" w:hint="default"/>
      </w:rPr>
    </w:lvl>
    <w:lvl w:ilvl="1" w:tplc="B67E8420">
      <w:start w:val="1"/>
      <w:numFmt w:val="bullet"/>
      <w:lvlText w:val="o"/>
      <w:lvlJc w:val="left"/>
      <w:pPr>
        <w:ind w:left="1560" w:hanging="360"/>
      </w:pPr>
      <w:rPr>
        <w:rFonts w:ascii="Courier New" w:hAnsi="Courier New" w:cs="Courier New" w:hint="default"/>
        <w:i/>
        <w:iCs/>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16" w15:restartNumberingAfterBreak="0">
    <w:nsid w:val="415522DF"/>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447344DC"/>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59B1E16"/>
    <w:multiLevelType w:val="hybridMultilevel"/>
    <w:tmpl w:val="D2F6C992"/>
    <w:lvl w:ilvl="0" w:tplc="B002C726">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9" w15:restartNumberingAfterBreak="0">
    <w:nsid w:val="46E6242A"/>
    <w:multiLevelType w:val="hybridMultilevel"/>
    <w:tmpl w:val="9146C086"/>
    <w:lvl w:ilvl="0" w:tplc="5D1C976A">
      <w:start w:val="1"/>
      <w:numFmt w:val="decimal"/>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49BE4C9A"/>
    <w:multiLevelType w:val="multilevel"/>
    <w:tmpl w:val="8FA093E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21" w15:restartNumberingAfterBreak="0">
    <w:nsid w:val="51544178"/>
    <w:multiLevelType w:val="hybridMultilevel"/>
    <w:tmpl w:val="C8E6B29E"/>
    <w:lvl w:ilvl="0" w:tplc="F6CA6966">
      <w:start w:val="3"/>
      <w:numFmt w:val="lowerLetter"/>
      <w:lvlText w:val="%1)"/>
      <w:lvlJc w:val="left"/>
      <w:pPr>
        <w:ind w:left="1530" w:hanging="360"/>
      </w:pPr>
      <w:rPr>
        <w:rFonts w:hint="default"/>
        <w:i/>
        <w:iCs/>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22" w15:restartNumberingAfterBreak="0">
    <w:nsid w:val="51852F7D"/>
    <w:multiLevelType w:val="hybridMultilevel"/>
    <w:tmpl w:val="CCB4AE7E"/>
    <w:lvl w:ilvl="0" w:tplc="B92EA3D0">
      <w:numFmt w:val="bullet"/>
      <w:lvlText w:val="–"/>
      <w:lvlJc w:val="left"/>
      <w:pPr>
        <w:ind w:left="1750" w:hanging="360"/>
      </w:pPr>
      <w:rPr>
        <w:rFonts w:ascii="Times New Roman" w:eastAsiaTheme="minorEastAsia" w:hAnsi="Times New Roman" w:cs="Times New Roman" w:hint="default"/>
      </w:rPr>
    </w:lvl>
    <w:lvl w:ilvl="1" w:tplc="04090003" w:tentative="1">
      <w:start w:val="1"/>
      <w:numFmt w:val="bullet"/>
      <w:lvlText w:val=""/>
      <w:lvlJc w:val="left"/>
      <w:pPr>
        <w:ind w:left="2230" w:hanging="420"/>
      </w:pPr>
      <w:rPr>
        <w:rFonts w:ascii="Wingdings" w:hAnsi="Wingdings" w:hint="default"/>
      </w:rPr>
    </w:lvl>
    <w:lvl w:ilvl="2" w:tplc="04090005" w:tentative="1">
      <w:start w:val="1"/>
      <w:numFmt w:val="bullet"/>
      <w:lvlText w:val=""/>
      <w:lvlJc w:val="left"/>
      <w:pPr>
        <w:ind w:left="2650" w:hanging="420"/>
      </w:pPr>
      <w:rPr>
        <w:rFonts w:ascii="Wingdings" w:hAnsi="Wingdings" w:hint="default"/>
      </w:rPr>
    </w:lvl>
    <w:lvl w:ilvl="3" w:tplc="04090001" w:tentative="1">
      <w:start w:val="1"/>
      <w:numFmt w:val="bullet"/>
      <w:lvlText w:val=""/>
      <w:lvlJc w:val="left"/>
      <w:pPr>
        <w:ind w:left="3070" w:hanging="420"/>
      </w:pPr>
      <w:rPr>
        <w:rFonts w:ascii="Wingdings" w:hAnsi="Wingdings" w:hint="default"/>
      </w:rPr>
    </w:lvl>
    <w:lvl w:ilvl="4" w:tplc="04090003" w:tentative="1">
      <w:start w:val="1"/>
      <w:numFmt w:val="bullet"/>
      <w:lvlText w:val=""/>
      <w:lvlJc w:val="left"/>
      <w:pPr>
        <w:ind w:left="3490" w:hanging="420"/>
      </w:pPr>
      <w:rPr>
        <w:rFonts w:ascii="Wingdings" w:hAnsi="Wingdings" w:hint="default"/>
      </w:rPr>
    </w:lvl>
    <w:lvl w:ilvl="5" w:tplc="04090005" w:tentative="1">
      <w:start w:val="1"/>
      <w:numFmt w:val="bullet"/>
      <w:lvlText w:val=""/>
      <w:lvlJc w:val="left"/>
      <w:pPr>
        <w:ind w:left="3910" w:hanging="420"/>
      </w:pPr>
      <w:rPr>
        <w:rFonts w:ascii="Wingdings" w:hAnsi="Wingdings" w:hint="default"/>
      </w:rPr>
    </w:lvl>
    <w:lvl w:ilvl="6" w:tplc="04090001" w:tentative="1">
      <w:start w:val="1"/>
      <w:numFmt w:val="bullet"/>
      <w:lvlText w:val=""/>
      <w:lvlJc w:val="left"/>
      <w:pPr>
        <w:ind w:left="4330" w:hanging="420"/>
      </w:pPr>
      <w:rPr>
        <w:rFonts w:ascii="Wingdings" w:hAnsi="Wingdings" w:hint="default"/>
      </w:rPr>
    </w:lvl>
    <w:lvl w:ilvl="7" w:tplc="04090003" w:tentative="1">
      <w:start w:val="1"/>
      <w:numFmt w:val="bullet"/>
      <w:lvlText w:val=""/>
      <w:lvlJc w:val="left"/>
      <w:pPr>
        <w:ind w:left="4750" w:hanging="420"/>
      </w:pPr>
      <w:rPr>
        <w:rFonts w:ascii="Wingdings" w:hAnsi="Wingdings" w:hint="default"/>
      </w:rPr>
    </w:lvl>
    <w:lvl w:ilvl="8" w:tplc="04090005" w:tentative="1">
      <w:start w:val="1"/>
      <w:numFmt w:val="bullet"/>
      <w:lvlText w:val=""/>
      <w:lvlJc w:val="left"/>
      <w:pPr>
        <w:ind w:left="5170" w:hanging="420"/>
      </w:pPr>
      <w:rPr>
        <w:rFonts w:ascii="Wingdings" w:hAnsi="Wingdings" w:hint="default"/>
      </w:rPr>
    </w:lvl>
  </w:abstractNum>
  <w:abstractNum w:abstractNumId="23" w15:restartNumberingAfterBreak="0">
    <w:nsid w:val="56AA7F99"/>
    <w:multiLevelType w:val="hybridMultilevel"/>
    <w:tmpl w:val="B412C0B2"/>
    <w:lvl w:ilvl="0" w:tplc="B002C726">
      <w:start w:val="1"/>
      <w:numFmt w:val="bullet"/>
      <w:lvlText w:val=""/>
      <w:lvlJc w:val="left"/>
      <w:pPr>
        <w:ind w:left="420" w:hanging="420"/>
      </w:pPr>
      <w:rPr>
        <w:rFonts w:ascii="Symbol" w:hAnsi="Symbo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4" w15:restartNumberingAfterBreak="0">
    <w:nsid w:val="5EC90354"/>
    <w:multiLevelType w:val="multilevel"/>
    <w:tmpl w:val="98A68A3A"/>
    <w:lvl w:ilvl="0">
      <w:start w:val="1"/>
      <w:numFmt w:val="decimal"/>
      <w:lvlText w:val="%1."/>
      <w:lvlJc w:val="left"/>
      <w:pPr>
        <w:tabs>
          <w:tab w:val="num" w:pos="0"/>
        </w:tabs>
        <w:ind w:left="360" w:hanging="360"/>
      </w:pPr>
      <w:rPr>
        <w:b/>
        <w:bCs/>
      </w:r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25" w15:restartNumberingAfterBreak="0">
    <w:nsid w:val="626A50AD"/>
    <w:multiLevelType w:val="hybridMultilevel"/>
    <w:tmpl w:val="7C982FC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67945BE7"/>
    <w:multiLevelType w:val="hybridMultilevel"/>
    <w:tmpl w:val="B8E250E4"/>
    <w:lvl w:ilvl="0" w:tplc="12C8F550">
      <w:start w:val="501"/>
      <w:numFmt w:val="decimal"/>
      <w:lvlText w:val="%1"/>
      <w:lvlJc w:val="left"/>
      <w:pPr>
        <w:ind w:left="3600" w:hanging="360"/>
      </w:pPr>
      <w:rPr>
        <w:rFonts w:hint="default"/>
        <w:sz w:val="18"/>
      </w:r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27" w15:restartNumberingAfterBreak="0">
    <w:nsid w:val="6DD54DF5"/>
    <w:multiLevelType w:val="hybridMultilevel"/>
    <w:tmpl w:val="F350C77E"/>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7E263D64"/>
    <w:multiLevelType w:val="hybridMultilevel"/>
    <w:tmpl w:val="B0AEAFF8"/>
    <w:lvl w:ilvl="0" w:tplc="F02A1A62">
      <w:start w:val="6"/>
      <w:numFmt w:val="decimal"/>
      <w:lvlText w:val="%1.1"/>
      <w:lvlJc w:val="left"/>
      <w:pPr>
        <w:ind w:left="360" w:hanging="360"/>
      </w:pPr>
      <w:rPr>
        <w:rFonts w:hint="default"/>
        <w:b/>
      </w:rPr>
    </w:lvl>
    <w:lvl w:ilvl="1" w:tplc="04090019" w:tentative="1">
      <w:start w:val="1"/>
      <w:numFmt w:val="lowerLetter"/>
      <w:lvlText w:val="%2."/>
      <w:lvlJc w:val="left"/>
      <w:pPr>
        <w:ind w:left="990" w:hanging="360"/>
      </w:pPr>
    </w:lvl>
    <w:lvl w:ilvl="2" w:tplc="0409001B" w:tentative="1">
      <w:start w:val="1"/>
      <w:numFmt w:val="lowerRoman"/>
      <w:lvlText w:val="%3."/>
      <w:lvlJc w:val="right"/>
      <w:pPr>
        <w:ind w:left="1710" w:hanging="180"/>
      </w:pPr>
    </w:lvl>
    <w:lvl w:ilvl="3" w:tplc="0409000F" w:tentative="1">
      <w:start w:val="1"/>
      <w:numFmt w:val="decimal"/>
      <w:lvlText w:val="%4."/>
      <w:lvlJc w:val="left"/>
      <w:pPr>
        <w:ind w:left="2430" w:hanging="360"/>
      </w:pPr>
    </w:lvl>
    <w:lvl w:ilvl="4" w:tplc="04090019" w:tentative="1">
      <w:start w:val="1"/>
      <w:numFmt w:val="lowerLetter"/>
      <w:lvlText w:val="%5."/>
      <w:lvlJc w:val="left"/>
      <w:pPr>
        <w:ind w:left="3150" w:hanging="360"/>
      </w:pPr>
    </w:lvl>
    <w:lvl w:ilvl="5" w:tplc="0409001B" w:tentative="1">
      <w:start w:val="1"/>
      <w:numFmt w:val="lowerRoman"/>
      <w:lvlText w:val="%6."/>
      <w:lvlJc w:val="right"/>
      <w:pPr>
        <w:ind w:left="3870" w:hanging="180"/>
      </w:pPr>
    </w:lvl>
    <w:lvl w:ilvl="6" w:tplc="0409000F" w:tentative="1">
      <w:start w:val="1"/>
      <w:numFmt w:val="decimal"/>
      <w:lvlText w:val="%7."/>
      <w:lvlJc w:val="left"/>
      <w:pPr>
        <w:ind w:left="4590" w:hanging="360"/>
      </w:pPr>
    </w:lvl>
    <w:lvl w:ilvl="7" w:tplc="04090019" w:tentative="1">
      <w:start w:val="1"/>
      <w:numFmt w:val="lowerLetter"/>
      <w:lvlText w:val="%8."/>
      <w:lvlJc w:val="left"/>
      <w:pPr>
        <w:ind w:left="5310" w:hanging="360"/>
      </w:pPr>
    </w:lvl>
    <w:lvl w:ilvl="8" w:tplc="0409001B" w:tentative="1">
      <w:start w:val="1"/>
      <w:numFmt w:val="lowerRoman"/>
      <w:lvlText w:val="%9."/>
      <w:lvlJc w:val="right"/>
      <w:pPr>
        <w:ind w:left="6030" w:hanging="180"/>
      </w:pPr>
    </w:lvl>
  </w:abstractNum>
  <w:num w:numId="1" w16cid:durableId="886262702">
    <w:abstractNumId w:val="2"/>
  </w:num>
  <w:num w:numId="2" w16cid:durableId="411196116">
    <w:abstractNumId w:val="24"/>
  </w:num>
  <w:num w:numId="3" w16cid:durableId="1142234991">
    <w:abstractNumId w:val="9"/>
  </w:num>
  <w:num w:numId="4" w16cid:durableId="357200071">
    <w:abstractNumId w:val="11"/>
  </w:num>
  <w:num w:numId="5" w16cid:durableId="1484081793">
    <w:abstractNumId w:val="7"/>
  </w:num>
  <w:num w:numId="6" w16cid:durableId="2026593577">
    <w:abstractNumId w:val="3"/>
  </w:num>
  <w:num w:numId="7" w16cid:durableId="858422914">
    <w:abstractNumId w:val="20"/>
  </w:num>
  <w:num w:numId="8" w16cid:durableId="64573394">
    <w:abstractNumId w:val="19"/>
  </w:num>
  <w:num w:numId="9" w16cid:durableId="1603882418">
    <w:abstractNumId w:val="14"/>
  </w:num>
  <w:num w:numId="10" w16cid:durableId="1716276104">
    <w:abstractNumId w:val="8"/>
  </w:num>
  <w:num w:numId="11" w16cid:durableId="8190345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714305081">
    <w:abstractNumId w:val="4"/>
  </w:num>
  <w:num w:numId="13" w16cid:durableId="654452830">
    <w:abstractNumId w:val="1"/>
  </w:num>
  <w:num w:numId="14" w16cid:durableId="1365670466">
    <w:abstractNumId w:val="13"/>
  </w:num>
  <w:num w:numId="15" w16cid:durableId="158157893">
    <w:abstractNumId w:val="16"/>
  </w:num>
  <w:num w:numId="16" w16cid:durableId="671222522">
    <w:abstractNumId w:val="17"/>
  </w:num>
  <w:num w:numId="17" w16cid:durableId="1267419419">
    <w:abstractNumId w:val="27"/>
  </w:num>
  <w:num w:numId="18" w16cid:durableId="1225723831">
    <w:abstractNumId w:val="23"/>
  </w:num>
  <w:num w:numId="19" w16cid:durableId="71440395">
    <w:abstractNumId w:val="5"/>
  </w:num>
  <w:num w:numId="20" w16cid:durableId="265696541">
    <w:abstractNumId w:val="10"/>
  </w:num>
  <w:num w:numId="21" w16cid:durableId="1732921112">
    <w:abstractNumId w:val="22"/>
  </w:num>
  <w:num w:numId="22" w16cid:durableId="733432305">
    <w:abstractNumId w:val="25"/>
  </w:num>
  <w:num w:numId="23" w16cid:durableId="1897466264">
    <w:abstractNumId w:val="18"/>
  </w:num>
  <w:num w:numId="24" w16cid:durableId="1071392491">
    <w:abstractNumId w:val="15"/>
  </w:num>
  <w:num w:numId="25" w16cid:durableId="1361321968">
    <w:abstractNumId w:val="21"/>
  </w:num>
  <w:num w:numId="26" w16cid:durableId="1728216972">
    <w:abstractNumId w:val="12"/>
  </w:num>
  <w:num w:numId="27" w16cid:durableId="1949581591">
    <w:abstractNumId w:val="6"/>
  </w:num>
  <w:num w:numId="28" w16cid:durableId="1676107012">
    <w:abstractNumId w:val="28"/>
  </w:num>
  <w:num w:numId="29" w16cid:durableId="544412447">
    <w:abstractNumId w:val="26"/>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USA">
    <w15:presenceInfo w15:providerId="None" w15:userId="USA"/>
  </w15:person>
  <w15:person w15:author="HUANG Jia">
    <w15:presenceInfo w15:providerId="None" w15:userId="HUANG Jia"/>
  </w15:person>
  <w15:person w15:author="Song, Xiaojing">
    <w15:presenceInfo w15:providerId="AD" w15:userId="S::xiaojing.song@itu.int::b1dd998c-8972-4ce9-a7be-e2479ab3d6f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embedSystemFonts/>
  <w:activeWritingStyle w:appName="MSWord" w:lang="en-GB" w:vendorID="64" w:dllVersion="5" w:nlCheck="1" w:checkStyle="1"/>
  <w:activeWritingStyle w:appName="MSWord" w:lang="en-GB" w:vendorID="64" w:dllVersion="6" w:nlCheck="1" w:checkStyle="1"/>
  <w:activeWritingStyle w:appName="MSWord" w:lang="en-US" w:vendorID="64" w:dllVersion="6" w:nlCheck="1" w:checkStyle="1"/>
  <w:activeWritingStyle w:appName="MSWord" w:lang="fr-FR" w:vendorID="64" w:dllVersion="0" w:nlCheck="1" w:checkStyle="0"/>
  <w:activeWritingStyle w:appName="MSWord" w:lang="en-GB" w:vendorID="64" w:dllVersion="0" w:nlCheck="1" w:checkStyle="0"/>
  <w:activeWritingStyle w:appName="MSWord" w:lang="en-US" w:vendorID="64" w:dllVersion="0" w:nlCheck="1" w:checkStyle="0"/>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stylePaneSortMethod w:val="0000"/>
  <w:defaultTabStop w:val="720"/>
  <w:doNotHyphenateCaps/>
  <w:displayHorizontalDrawingGridEvery w:val="0"/>
  <w:displayVerticalDrawingGridEvery w:val="0"/>
  <w:doNotUseMarginsForDrawingGridOrigin/>
  <w:doNotShadeFormData/>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65DF"/>
    <w:rsid w:val="0000101A"/>
    <w:rsid w:val="000069D4"/>
    <w:rsid w:val="000174AD"/>
    <w:rsid w:val="00047A1D"/>
    <w:rsid w:val="000604B9"/>
    <w:rsid w:val="000A7D55"/>
    <w:rsid w:val="000C12C8"/>
    <w:rsid w:val="000C2E8E"/>
    <w:rsid w:val="000E0E7C"/>
    <w:rsid w:val="000F1B4B"/>
    <w:rsid w:val="0012744F"/>
    <w:rsid w:val="00131178"/>
    <w:rsid w:val="00156F66"/>
    <w:rsid w:val="00163271"/>
    <w:rsid w:val="00166C09"/>
    <w:rsid w:val="00172122"/>
    <w:rsid w:val="00182528"/>
    <w:rsid w:val="0018500B"/>
    <w:rsid w:val="00196A19"/>
    <w:rsid w:val="00202DC1"/>
    <w:rsid w:val="002116EE"/>
    <w:rsid w:val="002309D8"/>
    <w:rsid w:val="002A7FE2"/>
    <w:rsid w:val="002E1B4F"/>
    <w:rsid w:val="002F2E67"/>
    <w:rsid w:val="002F7CB3"/>
    <w:rsid w:val="00315546"/>
    <w:rsid w:val="00330567"/>
    <w:rsid w:val="00386A9D"/>
    <w:rsid w:val="00391081"/>
    <w:rsid w:val="003B2789"/>
    <w:rsid w:val="003C13CE"/>
    <w:rsid w:val="003C697E"/>
    <w:rsid w:val="003E2518"/>
    <w:rsid w:val="003E7CEF"/>
    <w:rsid w:val="004B1EF7"/>
    <w:rsid w:val="004B3FAD"/>
    <w:rsid w:val="004C5749"/>
    <w:rsid w:val="00501DCA"/>
    <w:rsid w:val="00513A47"/>
    <w:rsid w:val="00536DF8"/>
    <w:rsid w:val="005408DF"/>
    <w:rsid w:val="00573344"/>
    <w:rsid w:val="00583F9B"/>
    <w:rsid w:val="005B0D29"/>
    <w:rsid w:val="005E5C10"/>
    <w:rsid w:val="005F2C78"/>
    <w:rsid w:val="006144E4"/>
    <w:rsid w:val="00650299"/>
    <w:rsid w:val="00655FC5"/>
    <w:rsid w:val="00723062"/>
    <w:rsid w:val="0080538C"/>
    <w:rsid w:val="00814E0A"/>
    <w:rsid w:val="00822581"/>
    <w:rsid w:val="008309DD"/>
    <w:rsid w:val="0083227A"/>
    <w:rsid w:val="00866900"/>
    <w:rsid w:val="00876A8A"/>
    <w:rsid w:val="00881BA1"/>
    <w:rsid w:val="008965DF"/>
    <w:rsid w:val="008C2302"/>
    <w:rsid w:val="008C26B8"/>
    <w:rsid w:val="008F208F"/>
    <w:rsid w:val="00982084"/>
    <w:rsid w:val="00995963"/>
    <w:rsid w:val="009B61EB"/>
    <w:rsid w:val="009C185B"/>
    <w:rsid w:val="009C2064"/>
    <w:rsid w:val="009D1697"/>
    <w:rsid w:val="009F3A46"/>
    <w:rsid w:val="009F6520"/>
    <w:rsid w:val="00A014F8"/>
    <w:rsid w:val="00A5173C"/>
    <w:rsid w:val="00A61AEF"/>
    <w:rsid w:val="00AD2345"/>
    <w:rsid w:val="00AF173A"/>
    <w:rsid w:val="00B066A4"/>
    <w:rsid w:val="00B07A13"/>
    <w:rsid w:val="00B4279B"/>
    <w:rsid w:val="00B45FC9"/>
    <w:rsid w:val="00B76F35"/>
    <w:rsid w:val="00B81138"/>
    <w:rsid w:val="00BC7CCF"/>
    <w:rsid w:val="00BE470B"/>
    <w:rsid w:val="00C57A91"/>
    <w:rsid w:val="00CC01C2"/>
    <w:rsid w:val="00CF21F2"/>
    <w:rsid w:val="00D02712"/>
    <w:rsid w:val="00D046A7"/>
    <w:rsid w:val="00D214D0"/>
    <w:rsid w:val="00D6546B"/>
    <w:rsid w:val="00DB178B"/>
    <w:rsid w:val="00DC17D3"/>
    <w:rsid w:val="00DD4BED"/>
    <w:rsid w:val="00DE39F0"/>
    <w:rsid w:val="00DF0AF3"/>
    <w:rsid w:val="00DF7E9F"/>
    <w:rsid w:val="00E27D7E"/>
    <w:rsid w:val="00E42E13"/>
    <w:rsid w:val="00E56D5C"/>
    <w:rsid w:val="00E6257C"/>
    <w:rsid w:val="00E63C59"/>
    <w:rsid w:val="00F25662"/>
    <w:rsid w:val="00FA124A"/>
    <w:rsid w:val="00FC08DD"/>
    <w:rsid w:val="00FC2316"/>
    <w:rsid w:val="00FC2CFD"/>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1953978"/>
  <w15:docId w15:val="{71F40CBE-6259-47FE-9883-1E020CC6E8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G Times" w:eastAsia="Times New Roman" w:hAnsi="CG Times"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qFormat="1"/>
    <w:lsdException w:name="index 2" w:semiHidden="1" w:unhideWhenUsed="1" w:qFormat="1"/>
    <w:lsdException w:name="index 3" w:semiHidden="1" w:unhideWhenUsed="1" w:qFormat="1"/>
    <w:lsdException w:name="index 4" w:semiHidden="1" w:unhideWhenUsed="1" w:qFormat="1"/>
    <w:lsdException w:name="index 5" w:semiHidden="1" w:unhideWhenUsed="1" w:qFormat="1"/>
    <w:lsdException w:name="index 6" w:semiHidden="1" w:unhideWhenUsed="1" w:qFormat="1"/>
    <w:lsdException w:name="index 7" w:semiHidden="1" w:unhideWhenUsed="1" w:qFormat="1"/>
    <w:lsdException w:name="index 8" w:semiHidden="1" w:unhideWhenUsed="1"/>
    <w:lsdException w:name="index 9" w:semiHidden="1" w:unhideWhenUsed="1"/>
    <w:lsdException w:name="toc 1" w:semiHidden="1" w:unhideWhenUsed="1" w:qFormat="1"/>
    <w:lsdException w:name="toc 2" w:semiHidden="1" w:unhideWhenUsed="1" w:qFormat="1"/>
    <w:lsdException w:name="toc 3" w:semiHidden="1" w:unhideWhenUsed="1" w:qFormat="1"/>
    <w:lsdException w:name="toc 4" w:semiHidden="1" w:unhideWhenUsed="1" w:qFormat="1"/>
    <w:lsdException w:name="toc 5" w:semiHidden="1" w:unhideWhenUsed="1" w:qFormat="1"/>
    <w:lsdException w:name="toc 6" w:semiHidden="1" w:unhideWhenUsed="1" w:qFormat="1"/>
    <w:lsdException w:name="toc 7" w:semiHidden="1" w:unhideWhenUsed="1" w:qFormat="1"/>
    <w:lsdException w:name="toc 8" w:semiHidden="1" w:unhideWhenUsed="1" w:qFormat="1"/>
    <w:lsdException w:name="toc 9" w:semiHidden="1" w:uiPriority="39" w:unhideWhenUsed="1"/>
    <w:lsdException w:name="Normal Indent" w:semiHidden="1" w:unhideWhenUsed="1" w:qFormat="1"/>
    <w:lsdException w:name="footnote text" w:semiHidden="1" w:unhideWhenUsed="1" w:qFormat="1"/>
    <w:lsdException w:name="annotation text" w:semiHidden="1" w:uiPriority="99" w:unhideWhenUsed="1" w:qFormat="1"/>
    <w:lsdException w:name="header" w:semiHidden="1" w:unhideWhenUsed="1" w:qFormat="1"/>
    <w:lsdException w:name="footer" w:semiHidden="1" w:unhideWhenUsed="1" w:qFormat="1"/>
    <w:lsdException w:name="index heading" w:semiHidden="1" w:unhideWhenUsed="1" w:qFormat="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qFormat="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iPriority="99"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iPriority="99" w:unhideWhenUsed="1"/>
    <w:lsdException w:name="Strong" w:uiPriority="22" w:qFormat="1"/>
    <w:lsdException w:name="Emphasis"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iPriority="99"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uiPriority="59"/>
    <w:lsdException w:name="Table Theme" w:semiHidden="1" w:unhideWhenUsed="1"/>
    <w:lsdException w:name="Placeholder Text" w:semiHidden="1" w:uiPriority="99"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qFormat="1"/>
    <w:lsdException w:name="Smart Link" w:semiHidden="1" w:uiPriority="99" w:unhideWhenUsed="1"/>
  </w:latentStyles>
  <w:style w:type="paragraph" w:default="1" w:styleId="Normal">
    <w:name w:val="Normal"/>
    <w:qFormat/>
    <w:rsid w:val="0000101A"/>
    <w:pPr>
      <w:tabs>
        <w:tab w:val="left" w:pos="1134"/>
        <w:tab w:val="left" w:pos="1871"/>
        <w:tab w:val="left" w:pos="2268"/>
      </w:tabs>
      <w:overflowPunct w:val="0"/>
      <w:autoSpaceDE w:val="0"/>
      <w:autoSpaceDN w:val="0"/>
      <w:adjustRightInd w:val="0"/>
      <w:spacing w:before="120"/>
      <w:textAlignment w:val="baseline"/>
    </w:pPr>
    <w:rPr>
      <w:rFonts w:ascii="Times New Roman" w:hAnsi="Times New Roman"/>
      <w:sz w:val="24"/>
      <w:lang w:val="en-GB" w:eastAsia="en-US"/>
    </w:rPr>
  </w:style>
  <w:style w:type="paragraph" w:styleId="Heading1">
    <w:name w:val="heading 1"/>
    <w:basedOn w:val="Normal"/>
    <w:next w:val="Normal"/>
    <w:link w:val="Heading1Char"/>
    <w:qFormat/>
    <w:rsid w:val="009C185B"/>
    <w:pPr>
      <w:keepNext/>
      <w:keepLines/>
      <w:spacing w:before="280"/>
      <w:ind w:left="1134" w:hanging="1134"/>
      <w:outlineLvl w:val="0"/>
    </w:pPr>
    <w:rPr>
      <w:b/>
      <w:sz w:val="28"/>
    </w:rPr>
  </w:style>
  <w:style w:type="paragraph" w:styleId="Heading2">
    <w:name w:val="heading 2"/>
    <w:basedOn w:val="Heading1"/>
    <w:next w:val="Normal"/>
    <w:link w:val="Heading2Char"/>
    <w:qFormat/>
    <w:rsid w:val="009C185B"/>
    <w:pPr>
      <w:spacing w:before="200"/>
      <w:outlineLvl w:val="1"/>
    </w:pPr>
    <w:rPr>
      <w:sz w:val="24"/>
    </w:rPr>
  </w:style>
  <w:style w:type="paragraph" w:styleId="Heading3">
    <w:name w:val="heading 3"/>
    <w:basedOn w:val="Heading1"/>
    <w:next w:val="Normal"/>
    <w:link w:val="Heading3Char"/>
    <w:qFormat/>
    <w:rsid w:val="009C185B"/>
    <w:pPr>
      <w:tabs>
        <w:tab w:val="clear" w:pos="1134"/>
      </w:tabs>
      <w:spacing w:before="200"/>
      <w:outlineLvl w:val="2"/>
    </w:pPr>
    <w:rPr>
      <w:sz w:val="24"/>
    </w:rPr>
  </w:style>
  <w:style w:type="paragraph" w:styleId="Heading4">
    <w:name w:val="heading 4"/>
    <w:basedOn w:val="Heading3"/>
    <w:next w:val="Normal"/>
    <w:link w:val="Heading4Char"/>
    <w:qFormat/>
    <w:rsid w:val="009C185B"/>
    <w:pPr>
      <w:outlineLvl w:val="3"/>
    </w:pPr>
  </w:style>
  <w:style w:type="paragraph" w:styleId="Heading5">
    <w:name w:val="heading 5"/>
    <w:basedOn w:val="Heading4"/>
    <w:next w:val="Normal"/>
    <w:link w:val="Heading5Char"/>
    <w:qFormat/>
    <w:rsid w:val="009C185B"/>
    <w:pPr>
      <w:outlineLvl w:val="4"/>
    </w:pPr>
  </w:style>
  <w:style w:type="paragraph" w:styleId="Heading6">
    <w:name w:val="heading 6"/>
    <w:basedOn w:val="Heading4"/>
    <w:next w:val="Normal"/>
    <w:link w:val="Heading6Char"/>
    <w:qFormat/>
    <w:rsid w:val="009C185B"/>
    <w:pPr>
      <w:outlineLvl w:val="5"/>
    </w:pPr>
  </w:style>
  <w:style w:type="paragraph" w:styleId="Heading7">
    <w:name w:val="heading 7"/>
    <w:basedOn w:val="Heading6"/>
    <w:next w:val="Normal"/>
    <w:link w:val="Heading7Char"/>
    <w:qFormat/>
    <w:rsid w:val="009C185B"/>
    <w:pPr>
      <w:outlineLvl w:val="6"/>
    </w:pPr>
  </w:style>
  <w:style w:type="paragraph" w:styleId="Heading8">
    <w:name w:val="heading 8"/>
    <w:basedOn w:val="Heading6"/>
    <w:next w:val="Normal"/>
    <w:link w:val="Heading8Char"/>
    <w:qFormat/>
    <w:rsid w:val="009C185B"/>
    <w:pPr>
      <w:outlineLvl w:val="7"/>
    </w:pPr>
  </w:style>
  <w:style w:type="paragraph" w:styleId="Heading9">
    <w:name w:val="heading 9"/>
    <w:basedOn w:val="Heading6"/>
    <w:next w:val="Normal"/>
    <w:link w:val="Heading9Char"/>
    <w:qFormat/>
    <w:rsid w:val="009C185B"/>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aftertitle">
    <w:name w:val="Normal_after_title"/>
    <w:basedOn w:val="Normal"/>
    <w:next w:val="Normal"/>
    <w:link w:val="NormalaftertitleChar"/>
    <w:qFormat/>
    <w:rsid w:val="009C185B"/>
    <w:pPr>
      <w:spacing w:before="360"/>
    </w:pPr>
  </w:style>
  <w:style w:type="paragraph" w:customStyle="1" w:styleId="Artheading">
    <w:name w:val="Art_heading"/>
    <w:basedOn w:val="Normal"/>
    <w:next w:val="Normal"/>
    <w:qFormat/>
    <w:rsid w:val="009C185B"/>
    <w:pPr>
      <w:keepNext/>
      <w:keepLines/>
      <w:spacing w:before="480"/>
      <w:jc w:val="center"/>
    </w:pPr>
    <w:rPr>
      <w:rFonts w:ascii="Times New Roman Bold" w:hAnsi="Times New Roman Bold"/>
      <w:b/>
      <w:sz w:val="28"/>
    </w:rPr>
  </w:style>
  <w:style w:type="paragraph" w:customStyle="1" w:styleId="ArtNo">
    <w:name w:val="Art_No"/>
    <w:basedOn w:val="Normal"/>
    <w:next w:val="Normal"/>
    <w:qFormat/>
    <w:rsid w:val="009C185B"/>
    <w:pPr>
      <w:keepNext/>
      <w:keepLines/>
      <w:spacing w:before="480"/>
      <w:jc w:val="center"/>
    </w:pPr>
    <w:rPr>
      <w:caps/>
      <w:sz w:val="28"/>
    </w:rPr>
  </w:style>
  <w:style w:type="paragraph" w:customStyle="1" w:styleId="Arttitle">
    <w:name w:val="Art_title"/>
    <w:basedOn w:val="Normal"/>
    <w:next w:val="Normal"/>
    <w:qFormat/>
    <w:rsid w:val="009C185B"/>
    <w:pPr>
      <w:keepNext/>
      <w:keepLines/>
      <w:spacing w:before="240"/>
      <w:jc w:val="center"/>
    </w:pPr>
    <w:rPr>
      <w:b/>
      <w:sz w:val="28"/>
    </w:rPr>
  </w:style>
  <w:style w:type="paragraph" w:customStyle="1" w:styleId="ASN1">
    <w:name w:val="ASN.1"/>
    <w:basedOn w:val="Normal"/>
    <w:qFormat/>
    <w:rsid w:val="009C185B"/>
    <w:pPr>
      <w:tabs>
        <w:tab w:val="left" w:pos="567"/>
        <w:tab w:val="left" w:pos="1701"/>
        <w:tab w:val="left" w:pos="2835"/>
        <w:tab w:val="left" w:pos="3402"/>
        <w:tab w:val="left" w:pos="3969"/>
        <w:tab w:val="left" w:pos="4536"/>
        <w:tab w:val="left" w:pos="5103"/>
        <w:tab w:val="left" w:pos="5670"/>
      </w:tabs>
      <w:spacing w:before="0"/>
    </w:pPr>
    <w:rPr>
      <w:rFonts w:ascii="Times New Roman Bold" w:hAnsi="Times New Roman Bold"/>
      <w:b/>
      <w:noProof/>
      <w:sz w:val="20"/>
    </w:rPr>
  </w:style>
  <w:style w:type="paragraph" w:customStyle="1" w:styleId="Call">
    <w:name w:val="Call"/>
    <w:basedOn w:val="Normal"/>
    <w:next w:val="Normal"/>
    <w:link w:val="CallChar"/>
    <w:qFormat/>
    <w:rsid w:val="009C185B"/>
    <w:pPr>
      <w:keepNext/>
      <w:keepLines/>
      <w:spacing w:before="160"/>
      <w:ind w:left="1134"/>
    </w:pPr>
    <w:rPr>
      <w:i/>
    </w:rPr>
  </w:style>
  <w:style w:type="paragraph" w:customStyle="1" w:styleId="ChapNo">
    <w:name w:val="Chap_No"/>
    <w:basedOn w:val="ArtNo"/>
    <w:next w:val="Normal"/>
    <w:qFormat/>
    <w:rsid w:val="009C185B"/>
    <w:rPr>
      <w:rFonts w:ascii="Times New Roman Bold" w:hAnsi="Times New Roman Bold"/>
      <w:b/>
    </w:rPr>
  </w:style>
  <w:style w:type="paragraph" w:customStyle="1" w:styleId="Chaptitle">
    <w:name w:val="Chap_title"/>
    <w:basedOn w:val="Arttitle"/>
    <w:next w:val="Normal"/>
    <w:qFormat/>
    <w:rsid w:val="009C185B"/>
  </w:style>
  <w:style w:type="character" w:styleId="EndnoteReference">
    <w:name w:val="endnote reference"/>
    <w:basedOn w:val="DefaultParagraphFont"/>
    <w:rsid w:val="009C185B"/>
    <w:rPr>
      <w:vertAlign w:val="superscript"/>
    </w:rPr>
  </w:style>
  <w:style w:type="paragraph" w:customStyle="1" w:styleId="enumlev1">
    <w:name w:val="enumlev1"/>
    <w:basedOn w:val="Normal"/>
    <w:link w:val="enumlev1Char"/>
    <w:qFormat/>
    <w:rsid w:val="009C185B"/>
    <w:pPr>
      <w:tabs>
        <w:tab w:val="clear" w:pos="2268"/>
        <w:tab w:val="left" w:pos="2608"/>
        <w:tab w:val="left" w:pos="3345"/>
      </w:tabs>
      <w:spacing w:before="80"/>
      <w:ind w:left="1134" w:hanging="1134"/>
    </w:pPr>
  </w:style>
  <w:style w:type="paragraph" w:customStyle="1" w:styleId="enumlev2">
    <w:name w:val="enumlev2"/>
    <w:basedOn w:val="enumlev1"/>
    <w:qFormat/>
    <w:rsid w:val="009C185B"/>
    <w:pPr>
      <w:ind w:left="1871" w:hanging="737"/>
    </w:pPr>
  </w:style>
  <w:style w:type="paragraph" w:customStyle="1" w:styleId="enumlev3">
    <w:name w:val="enumlev3"/>
    <w:basedOn w:val="enumlev2"/>
    <w:qFormat/>
    <w:rsid w:val="009C185B"/>
    <w:pPr>
      <w:ind w:left="2268" w:hanging="397"/>
    </w:pPr>
  </w:style>
  <w:style w:type="paragraph" w:customStyle="1" w:styleId="Equation">
    <w:name w:val="Equation"/>
    <w:basedOn w:val="Normal"/>
    <w:qFormat/>
    <w:rsid w:val="009C185B"/>
    <w:pPr>
      <w:tabs>
        <w:tab w:val="clear" w:pos="1871"/>
        <w:tab w:val="clear" w:pos="2268"/>
        <w:tab w:val="center" w:pos="4820"/>
        <w:tab w:val="right" w:pos="9639"/>
      </w:tabs>
    </w:pPr>
  </w:style>
  <w:style w:type="paragraph" w:customStyle="1" w:styleId="Equationlegend">
    <w:name w:val="Equation_legend"/>
    <w:basedOn w:val="NormalIndent"/>
    <w:qFormat/>
    <w:rsid w:val="009C185B"/>
    <w:pPr>
      <w:tabs>
        <w:tab w:val="clear" w:pos="1134"/>
        <w:tab w:val="clear" w:pos="2268"/>
        <w:tab w:val="right" w:pos="1871"/>
        <w:tab w:val="left" w:pos="2041"/>
      </w:tabs>
      <w:spacing w:before="80"/>
      <w:ind w:left="2041" w:hanging="2041"/>
    </w:pPr>
  </w:style>
  <w:style w:type="paragraph" w:customStyle="1" w:styleId="Figurelegend">
    <w:name w:val="Figure_legend"/>
    <w:basedOn w:val="Normal"/>
    <w:qFormat/>
    <w:rsid w:val="009C185B"/>
    <w:pPr>
      <w:spacing w:before="20" w:after="240"/>
    </w:pPr>
    <w:rPr>
      <w:sz w:val="18"/>
    </w:rPr>
  </w:style>
  <w:style w:type="paragraph" w:customStyle="1" w:styleId="Tabletext">
    <w:name w:val="Table_text"/>
    <w:basedOn w:val="Normal"/>
    <w:link w:val="TabletextChar"/>
    <w:qFormat/>
    <w:rsid w:val="009C185B"/>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pPr>
    <w:rPr>
      <w:sz w:val="20"/>
    </w:rPr>
  </w:style>
  <w:style w:type="paragraph" w:customStyle="1" w:styleId="Figurewithouttitle">
    <w:name w:val="Figure_without_title"/>
    <w:basedOn w:val="FigureNo"/>
    <w:next w:val="Normal"/>
    <w:qFormat/>
    <w:rsid w:val="009C185B"/>
    <w:pPr>
      <w:keepNext w:val="0"/>
    </w:pPr>
  </w:style>
  <w:style w:type="paragraph" w:styleId="Footer">
    <w:name w:val="footer"/>
    <w:basedOn w:val="Normal"/>
    <w:link w:val="FooterChar"/>
    <w:qFormat/>
    <w:rsid w:val="009C185B"/>
    <w:pPr>
      <w:tabs>
        <w:tab w:val="clear" w:pos="1134"/>
        <w:tab w:val="clear" w:pos="1871"/>
        <w:tab w:val="clear" w:pos="2268"/>
        <w:tab w:val="left" w:pos="5954"/>
        <w:tab w:val="right" w:pos="9639"/>
      </w:tabs>
      <w:spacing w:before="0"/>
    </w:pPr>
    <w:rPr>
      <w:caps/>
      <w:noProof/>
      <w:sz w:val="16"/>
    </w:rPr>
  </w:style>
  <w:style w:type="paragraph" w:customStyle="1" w:styleId="FirstFooter">
    <w:name w:val="FirstFooter"/>
    <w:basedOn w:val="Footer"/>
    <w:qFormat/>
    <w:rsid w:val="009C185B"/>
    <w:pPr>
      <w:tabs>
        <w:tab w:val="clear" w:pos="5954"/>
        <w:tab w:val="clear" w:pos="9639"/>
      </w:tabs>
      <w:overflowPunct/>
      <w:autoSpaceDE/>
      <w:autoSpaceDN/>
      <w:adjustRightInd/>
      <w:spacing w:before="40"/>
      <w:textAlignment w:val="auto"/>
    </w:pPr>
    <w:rPr>
      <w:caps w:val="0"/>
      <w:noProof w:val="0"/>
    </w:rPr>
  </w:style>
  <w:style w:type="character" w:styleId="FootnoteReference">
    <w:name w:val="footnote reference"/>
    <w:basedOn w:val="DefaultParagraphFont"/>
    <w:rsid w:val="009C185B"/>
    <w:rPr>
      <w:position w:val="6"/>
      <w:sz w:val="18"/>
    </w:rPr>
  </w:style>
  <w:style w:type="paragraph" w:styleId="FootnoteText">
    <w:name w:val="footnote text"/>
    <w:basedOn w:val="Normal"/>
    <w:link w:val="FootnoteTextChar"/>
    <w:qFormat/>
    <w:rsid w:val="009C185B"/>
    <w:pPr>
      <w:keepLines/>
      <w:tabs>
        <w:tab w:val="left" w:pos="255"/>
      </w:tabs>
    </w:pPr>
  </w:style>
  <w:style w:type="paragraph" w:customStyle="1" w:styleId="Note">
    <w:name w:val="Note"/>
    <w:basedOn w:val="Normal"/>
    <w:next w:val="Normal"/>
    <w:link w:val="NoteChar"/>
    <w:qFormat/>
    <w:rsid w:val="009C185B"/>
    <w:pPr>
      <w:tabs>
        <w:tab w:val="left" w:pos="284"/>
      </w:tabs>
      <w:spacing w:before="80"/>
    </w:pPr>
    <w:rPr>
      <w:sz w:val="22"/>
    </w:rPr>
  </w:style>
  <w:style w:type="paragraph" w:styleId="Header">
    <w:name w:val="header"/>
    <w:basedOn w:val="Normal"/>
    <w:link w:val="HeaderChar"/>
    <w:qFormat/>
    <w:rsid w:val="009C185B"/>
    <w:pPr>
      <w:spacing w:before="0"/>
      <w:jc w:val="center"/>
    </w:pPr>
    <w:rPr>
      <w:sz w:val="18"/>
    </w:rPr>
  </w:style>
  <w:style w:type="paragraph" w:styleId="Index1">
    <w:name w:val="index 1"/>
    <w:basedOn w:val="Normal"/>
    <w:next w:val="Normal"/>
    <w:qFormat/>
    <w:rsid w:val="009C185B"/>
  </w:style>
  <w:style w:type="paragraph" w:styleId="Index2">
    <w:name w:val="index 2"/>
    <w:basedOn w:val="Normal"/>
    <w:next w:val="Normal"/>
    <w:qFormat/>
    <w:rsid w:val="009C185B"/>
    <w:pPr>
      <w:ind w:left="283"/>
    </w:pPr>
  </w:style>
  <w:style w:type="paragraph" w:styleId="Index3">
    <w:name w:val="index 3"/>
    <w:basedOn w:val="Normal"/>
    <w:next w:val="Normal"/>
    <w:qFormat/>
    <w:rsid w:val="009C185B"/>
    <w:pPr>
      <w:ind w:left="566"/>
    </w:pPr>
  </w:style>
  <w:style w:type="paragraph" w:customStyle="1" w:styleId="PartNo">
    <w:name w:val="Part_No"/>
    <w:basedOn w:val="AnnexNo"/>
    <w:next w:val="Normal"/>
    <w:qFormat/>
    <w:rsid w:val="009C185B"/>
  </w:style>
  <w:style w:type="paragraph" w:customStyle="1" w:styleId="Partref">
    <w:name w:val="Part_ref"/>
    <w:basedOn w:val="Annexref"/>
    <w:next w:val="Normal"/>
    <w:qFormat/>
    <w:rsid w:val="009C185B"/>
  </w:style>
  <w:style w:type="paragraph" w:customStyle="1" w:styleId="Parttitle">
    <w:name w:val="Part_title"/>
    <w:basedOn w:val="Annextitle"/>
    <w:next w:val="Normalaftertitle0"/>
    <w:qFormat/>
    <w:rsid w:val="009C185B"/>
  </w:style>
  <w:style w:type="paragraph" w:customStyle="1" w:styleId="RecNo">
    <w:name w:val="Rec_No"/>
    <w:basedOn w:val="Normal"/>
    <w:next w:val="Normal"/>
    <w:link w:val="RecNoChar1"/>
    <w:qFormat/>
    <w:rsid w:val="009C185B"/>
    <w:pPr>
      <w:keepNext/>
      <w:keepLines/>
      <w:spacing w:before="480"/>
      <w:jc w:val="center"/>
    </w:pPr>
    <w:rPr>
      <w:caps/>
      <w:sz w:val="28"/>
    </w:rPr>
  </w:style>
  <w:style w:type="paragraph" w:customStyle="1" w:styleId="Rectitle">
    <w:name w:val="Rec_title"/>
    <w:basedOn w:val="RecNo"/>
    <w:next w:val="Normal"/>
    <w:qFormat/>
    <w:rsid w:val="009C185B"/>
    <w:pPr>
      <w:spacing w:before="240"/>
    </w:pPr>
    <w:rPr>
      <w:rFonts w:ascii="Times New Roman Bold" w:hAnsi="Times New Roman Bold"/>
      <w:b/>
      <w:caps w:val="0"/>
    </w:rPr>
  </w:style>
  <w:style w:type="paragraph" w:customStyle="1" w:styleId="Recref">
    <w:name w:val="Rec_ref"/>
    <w:basedOn w:val="Rectitle"/>
    <w:next w:val="Recdate"/>
    <w:qFormat/>
    <w:rsid w:val="009C185B"/>
    <w:pPr>
      <w:spacing w:before="120"/>
    </w:pPr>
    <w:rPr>
      <w:rFonts w:ascii="Times New Roman" w:hAnsi="Times New Roman"/>
      <w:b w:val="0"/>
      <w:sz w:val="24"/>
    </w:rPr>
  </w:style>
  <w:style w:type="paragraph" w:customStyle="1" w:styleId="Recdate">
    <w:name w:val="Rec_date"/>
    <w:basedOn w:val="Normal"/>
    <w:next w:val="Normalaftertitle0"/>
    <w:qFormat/>
    <w:rsid w:val="009C185B"/>
    <w:pPr>
      <w:keepNext/>
      <w:keepLines/>
      <w:jc w:val="right"/>
    </w:pPr>
    <w:rPr>
      <w:sz w:val="22"/>
    </w:rPr>
  </w:style>
  <w:style w:type="paragraph" w:customStyle="1" w:styleId="Questiondate">
    <w:name w:val="Question_date"/>
    <w:basedOn w:val="Normal"/>
    <w:next w:val="Normalaftertitle0"/>
    <w:qFormat/>
    <w:rsid w:val="009C185B"/>
    <w:pPr>
      <w:keepNext/>
      <w:keepLines/>
      <w:jc w:val="right"/>
    </w:pPr>
    <w:rPr>
      <w:sz w:val="22"/>
    </w:rPr>
  </w:style>
  <w:style w:type="paragraph" w:customStyle="1" w:styleId="QuestionNo">
    <w:name w:val="Question_No"/>
    <w:basedOn w:val="Normal"/>
    <w:next w:val="Normal"/>
    <w:qFormat/>
    <w:rsid w:val="009C185B"/>
    <w:pPr>
      <w:keepNext/>
      <w:keepLines/>
      <w:spacing w:before="480"/>
      <w:jc w:val="center"/>
    </w:pPr>
    <w:rPr>
      <w:caps/>
      <w:sz w:val="28"/>
    </w:rPr>
  </w:style>
  <w:style w:type="paragraph" w:customStyle="1" w:styleId="Questiontitle">
    <w:name w:val="Question_title"/>
    <w:basedOn w:val="Normal"/>
    <w:next w:val="Normal"/>
    <w:qFormat/>
    <w:rsid w:val="009C185B"/>
    <w:pPr>
      <w:keepNext/>
      <w:keepLines/>
      <w:spacing w:before="240"/>
      <w:jc w:val="center"/>
    </w:pPr>
    <w:rPr>
      <w:rFonts w:ascii="Times New Roman Bold" w:hAnsi="Times New Roman Bold"/>
      <w:b/>
      <w:sz w:val="28"/>
    </w:rPr>
  </w:style>
  <w:style w:type="paragraph" w:customStyle="1" w:styleId="Questionref">
    <w:name w:val="Question_ref"/>
    <w:basedOn w:val="Recref"/>
    <w:next w:val="Questiondate"/>
    <w:qFormat/>
    <w:rsid w:val="009C185B"/>
  </w:style>
  <w:style w:type="paragraph" w:customStyle="1" w:styleId="Reftext">
    <w:name w:val="Ref_text"/>
    <w:basedOn w:val="Normal"/>
    <w:qFormat/>
    <w:rsid w:val="009C185B"/>
    <w:pPr>
      <w:ind w:left="1134" w:hanging="1134"/>
    </w:pPr>
  </w:style>
  <w:style w:type="paragraph" w:customStyle="1" w:styleId="Reftitle">
    <w:name w:val="Ref_title"/>
    <w:basedOn w:val="Normal"/>
    <w:next w:val="Reftext"/>
    <w:qFormat/>
    <w:rsid w:val="009C185B"/>
    <w:pPr>
      <w:spacing w:before="480"/>
      <w:jc w:val="center"/>
    </w:pPr>
    <w:rPr>
      <w:caps/>
    </w:rPr>
  </w:style>
  <w:style w:type="paragraph" w:customStyle="1" w:styleId="Repdate">
    <w:name w:val="Rep_date"/>
    <w:basedOn w:val="Recdate"/>
    <w:next w:val="Normalaftertitle0"/>
    <w:qFormat/>
    <w:rsid w:val="009C185B"/>
  </w:style>
  <w:style w:type="paragraph" w:customStyle="1" w:styleId="RepNo">
    <w:name w:val="Rep_No"/>
    <w:basedOn w:val="RecNo"/>
    <w:next w:val="Reptitle"/>
    <w:qFormat/>
    <w:rsid w:val="009C185B"/>
  </w:style>
  <w:style w:type="paragraph" w:customStyle="1" w:styleId="Reptitle">
    <w:name w:val="Rep_title"/>
    <w:basedOn w:val="Rectitle"/>
    <w:next w:val="Repref"/>
    <w:qFormat/>
    <w:rsid w:val="009C185B"/>
  </w:style>
  <w:style w:type="paragraph" w:customStyle="1" w:styleId="Repref">
    <w:name w:val="Rep_ref"/>
    <w:basedOn w:val="Recref"/>
    <w:next w:val="Repdate"/>
    <w:qFormat/>
    <w:rsid w:val="009C185B"/>
  </w:style>
  <w:style w:type="paragraph" w:customStyle="1" w:styleId="Resdate">
    <w:name w:val="Res_date"/>
    <w:basedOn w:val="Recdate"/>
    <w:next w:val="Normalaftertitle0"/>
    <w:qFormat/>
    <w:rsid w:val="009C185B"/>
  </w:style>
  <w:style w:type="paragraph" w:customStyle="1" w:styleId="ResNo">
    <w:name w:val="Res_No"/>
    <w:basedOn w:val="RecNo"/>
    <w:next w:val="Normal"/>
    <w:qFormat/>
    <w:rsid w:val="009C185B"/>
  </w:style>
  <w:style w:type="paragraph" w:customStyle="1" w:styleId="Restitle">
    <w:name w:val="Res_title"/>
    <w:basedOn w:val="Rectitle"/>
    <w:next w:val="Normal"/>
    <w:qFormat/>
    <w:rsid w:val="009C185B"/>
  </w:style>
  <w:style w:type="paragraph" w:customStyle="1" w:styleId="Resref">
    <w:name w:val="Res_ref"/>
    <w:basedOn w:val="Recref"/>
    <w:next w:val="Resdate"/>
    <w:qFormat/>
    <w:rsid w:val="009C185B"/>
  </w:style>
  <w:style w:type="paragraph" w:customStyle="1" w:styleId="SectionNo">
    <w:name w:val="Section_No"/>
    <w:basedOn w:val="AnnexNo"/>
    <w:next w:val="Normal"/>
    <w:qFormat/>
    <w:rsid w:val="009C185B"/>
  </w:style>
  <w:style w:type="paragraph" w:customStyle="1" w:styleId="Sectiontitle">
    <w:name w:val="Section_title"/>
    <w:basedOn w:val="Annextitle"/>
    <w:next w:val="Normalaftertitle0"/>
    <w:qFormat/>
    <w:rsid w:val="009C185B"/>
  </w:style>
  <w:style w:type="paragraph" w:customStyle="1" w:styleId="Source">
    <w:name w:val="Source"/>
    <w:basedOn w:val="Normal"/>
    <w:next w:val="Normal"/>
    <w:link w:val="SourceChar"/>
    <w:qFormat/>
    <w:rsid w:val="009C185B"/>
    <w:pPr>
      <w:spacing w:before="840"/>
      <w:jc w:val="center"/>
    </w:pPr>
    <w:rPr>
      <w:b/>
      <w:sz w:val="28"/>
    </w:rPr>
  </w:style>
  <w:style w:type="paragraph" w:customStyle="1" w:styleId="SpecialFooter">
    <w:name w:val="Special Footer"/>
    <w:basedOn w:val="Footer"/>
    <w:qFormat/>
    <w:rsid w:val="009C185B"/>
    <w:pPr>
      <w:tabs>
        <w:tab w:val="left" w:pos="567"/>
        <w:tab w:val="left" w:pos="1134"/>
        <w:tab w:val="left" w:pos="1701"/>
        <w:tab w:val="left" w:pos="2268"/>
        <w:tab w:val="left" w:pos="2835"/>
      </w:tabs>
      <w:jc w:val="both"/>
    </w:pPr>
    <w:rPr>
      <w:caps w:val="0"/>
      <w:noProof w:val="0"/>
    </w:rPr>
  </w:style>
  <w:style w:type="paragraph" w:customStyle="1" w:styleId="Tablehead">
    <w:name w:val="Table_head"/>
    <w:basedOn w:val="Normal"/>
    <w:link w:val="TableheadChar"/>
    <w:qFormat/>
    <w:rsid w:val="009C185B"/>
    <w:pPr>
      <w:keepNext/>
      <w:spacing w:before="80" w:after="80"/>
      <w:jc w:val="center"/>
    </w:pPr>
    <w:rPr>
      <w:rFonts w:ascii="Times New Roman Bold" w:hAnsi="Times New Roman Bold" w:cs="Times New Roman Bold"/>
      <w:b/>
      <w:sz w:val="20"/>
    </w:rPr>
  </w:style>
  <w:style w:type="paragraph" w:customStyle="1" w:styleId="Tablelegend">
    <w:name w:val="Table_legend"/>
    <w:basedOn w:val="Normal"/>
    <w:link w:val="TablelegendChar"/>
    <w:qFormat/>
    <w:rsid w:val="009C185B"/>
    <w:pPr>
      <w:tabs>
        <w:tab w:val="left" w:pos="284"/>
        <w:tab w:val="left" w:pos="567"/>
        <w:tab w:val="left" w:pos="851"/>
      </w:tabs>
      <w:spacing w:before="40" w:after="40"/>
    </w:pPr>
    <w:rPr>
      <w:sz w:val="18"/>
    </w:rPr>
  </w:style>
  <w:style w:type="paragraph" w:customStyle="1" w:styleId="TableNo">
    <w:name w:val="Table_No"/>
    <w:basedOn w:val="Normal"/>
    <w:next w:val="Normal"/>
    <w:link w:val="TableNoChar"/>
    <w:uiPriority w:val="99"/>
    <w:qFormat/>
    <w:rsid w:val="009C185B"/>
    <w:pPr>
      <w:keepNext/>
      <w:spacing w:before="560" w:after="120"/>
      <w:jc w:val="center"/>
    </w:pPr>
    <w:rPr>
      <w:caps/>
      <w:sz w:val="20"/>
    </w:rPr>
  </w:style>
  <w:style w:type="paragraph" w:customStyle="1" w:styleId="Tabletitle">
    <w:name w:val="Table_title"/>
    <w:basedOn w:val="Normal"/>
    <w:next w:val="Tabletext"/>
    <w:link w:val="TabletitleChar"/>
    <w:uiPriority w:val="99"/>
    <w:qFormat/>
    <w:rsid w:val="009C185B"/>
    <w:pPr>
      <w:keepNext/>
      <w:keepLines/>
      <w:spacing w:before="0" w:after="120"/>
      <w:jc w:val="center"/>
    </w:pPr>
    <w:rPr>
      <w:rFonts w:ascii="Times New Roman Bold" w:hAnsi="Times New Roman Bold"/>
      <w:b/>
      <w:sz w:val="20"/>
    </w:rPr>
  </w:style>
  <w:style w:type="paragraph" w:customStyle="1" w:styleId="Tableref">
    <w:name w:val="Table_ref"/>
    <w:basedOn w:val="Normal"/>
    <w:next w:val="Normal"/>
    <w:qFormat/>
    <w:rsid w:val="009C185B"/>
    <w:pPr>
      <w:keepNext/>
      <w:spacing w:before="560"/>
      <w:jc w:val="center"/>
    </w:pPr>
    <w:rPr>
      <w:sz w:val="20"/>
    </w:rPr>
  </w:style>
  <w:style w:type="paragraph" w:customStyle="1" w:styleId="Title1">
    <w:name w:val="Title 1"/>
    <w:basedOn w:val="Source"/>
    <w:next w:val="Normal"/>
    <w:link w:val="Title1Char"/>
    <w:qFormat/>
    <w:rsid w:val="009C185B"/>
    <w:pPr>
      <w:tabs>
        <w:tab w:val="left" w:pos="567"/>
        <w:tab w:val="left" w:pos="1701"/>
        <w:tab w:val="left" w:pos="2835"/>
      </w:tabs>
      <w:spacing w:before="240"/>
    </w:pPr>
    <w:rPr>
      <w:b w:val="0"/>
      <w:caps/>
    </w:rPr>
  </w:style>
  <w:style w:type="paragraph" w:customStyle="1" w:styleId="Title2">
    <w:name w:val="Title 2"/>
    <w:basedOn w:val="Source"/>
    <w:next w:val="Normal"/>
    <w:qFormat/>
    <w:rsid w:val="009C185B"/>
    <w:pPr>
      <w:overflowPunct/>
      <w:autoSpaceDE/>
      <w:autoSpaceDN/>
      <w:adjustRightInd/>
      <w:spacing w:before="480"/>
      <w:textAlignment w:val="auto"/>
    </w:pPr>
    <w:rPr>
      <w:b w:val="0"/>
      <w:caps/>
    </w:rPr>
  </w:style>
  <w:style w:type="paragraph" w:customStyle="1" w:styleId="Title3">
    <w:name w:val="Title 3"/>
    <w:basedOn w:val="Title2"/>
    <w:next w:val="Normal"/>
    <w:qFormat/>
    <w:rsid w:val="009C185B"/>
    <w:pPr>
      <w:spacing w:before="240"/>
    </w:pPr>
    <w:rPr>
      <w:caps w:val="0"/>
    </w:rPr>
  </w:style>
  <w:style w:type="paragraph" w:customStyle="1" w:styleId="Title4">
    <w:name w:val="Title 4"/>
    <w:basedOn w:val="Title3"/>
    <w:next w:val="Heading1"/>
    <w:qFormat/>
    <w:rsid w:val="009C185B"/>
    <w:rPr>
      <w:b/>
    </w:rPr>
  </w:style>
  <w:style w:type="paragraph" w:customStyle="1" w:styleId="toc0">
    <w:name w:val="toc 0"/>
    <w:basedOn w:val="Normal"/>
    <w:next w:val="TOC1"/>
    <w:qFormat/>
    <w:rsid w:val="009C185B"/>
    <w:pPr>
      <w:tabs>
        <w:tab w:val="clear" w:pos="1134"/>
        <w:tab w:val="clear" w:pos="1871"/>
        <w:tab w:val="clear" w:pos="2268"/>
        <w:tab w:val="right" w:pos="9781"/>
      </w:tabs>
    </w:pPr>
    <w:rPr>
      <w:b/>
    </w:rPr>
  </w:style>
  <w:style w:type="paragraph" w:styleId="TOC1">
    <w:name w:val="toc 1"/>
    <w:basedOn w:val="Normal"/>
    <w:qFormat/>
    <w:rsid w:val="009C185B"/>
    <w:pPr>
      <w:keepLines/>
      <w:tabs>
        <w:tab w:val="clear" w:pos="1134"/>
        <w:tab w:val="clear" w:pos="1871"/>
        <w:tab w:val="clear" w:pos="2268"/>
        <w:tab w:val="left" w:pos="567"/>
        <w:tab w:val="left" w:leader="dot" w:pos="7938"/>
        <w:tab w:val="center" w:pos="9526"/>
      </w:tabs>
      <w:spacing w:before="240"/>
      <w:ind w:left="567" w:hanging="567"/>
    </w:pPr>
  </w:style>
  <w:style w:type="paragraph" w:styleId="TOC2">
    <w:name w:val="toc 2"/>
    <w:basedOn w:val="TOC1"/>
    <w:qFormat/>
    <w:rsid w:val="009C185B"/>
    <w:pPr>
      <w:spacing w:before="120"/>
    </w:pPr>
  </w:style>
  <w:style w:type="paragraph" w:styleId="TOC3">
    <w:name w:val="toc 3"/>
    <w:basedOn w:val="TOC2"/>
    <w:qFormat/>
    <w:rsid w:val="009C185B"/>
  </w:style>
  <w:style w:type="paragraph" w:styleId="TOC4">
    <w:name w:val="toc 4"/>
    <w:basedOn w:val="TOC3"/>
    <w:qFormat/>
    <w:rsid w:val="009C185B"/>
  </w:style>
  <w:style w:type="paragraph" w:styleId="TOC5">
    <w:name w:val="toc 5"/>
    <w:basedOn w:val="TOC4"/>
    <w:qFormat/>
    <w:rsid w:val="009C185B"/>
  </w:style>
  <w:style w:type="paragraph" w:styleId="TOC6">
    <w:name w:val="toc 6"/>
    <w:basedOn w:val="TOC4"/>
    <w:qFormat/>
    <w:rsid w:val="009C185B"/>
  </w:style>
  <w:style w:type="paragraph" w:styleId="TOC7">
    <w:name w:val="toc 7"/>
    <w:basedOn w:val="TOC4"/>
    <w:qFormat/>
    <w:rsid w:val="009C185B"/>
  </w:style>
  <w:style w:type="paragraph" w:styleId="TOC8">
    <w:name w:val="toc 8"/>
    <w:basedOn w:val="TOC4"/>
    <w:qFormat/>
    <w:rsid w:val="009C185B"/>
  </w:style>
  <w:style w:type="character" w:customStyle="1" w:styleId="Appdef">
    <w:name w:val="App_def"/>
    <w:basedOn w:val="DefaultParagraphFont"/>
    <w:qFormat/>
    <w:rsid w:val="009C185B"/>
    <w:rPr>
      <w:rFonts w:ascii="Times New Roman" w:hAnsi="Times New Roman"/>
      <w:b/>
    </w:rPr>
  </w:style>
  <w:style w:type="character" w:customStyle="1" w:styleId="Appref">
    <w:name w:val="App_ref"/>
    <w:basedOn w:val="DefaultParagraphFont"/>
    <w:qFormat/>
    <w:rsid w:val="009C185B"/>
  </w:style>
  <w:style w:type="character" w:customStyle="1" w:styleId="Artdef">
    <w:name w:val="Art_def"/>
    <w:basedOn w:val="DefaultParagraphFont"/>
    <w:qFormat/>
    <w:rsid w:val="009C185B"/>
    <w:rPr>
      <w:rFonts w:ascii="Times New Roman" w:hAnsi="Times New Roman"/>
      <w:b/>
    </w:rPr>
  </w:style>
  <w:style w:type="character" w:customStyle="1" w:styleId="Artref">
    <w:name w:val="Art_ref"/>
    <w:basedOn w:val="DefaultParagraphFont"/>
    <w:qFormat/>
    <w:rsid w:val="009C185B"/>
  </w:style>
  <w:style w:type="character" w:customStyle="1" w:styleId="Tablefreq">
    <w:name w:val="Table_freq"/>
    <w:basedOn w:val="DefaultParagraphFont"/>
    <w:qFormat/>
    <w:rsid w:val="009C185B"/>
    <w:rPr>
      <w:b/>
      <w:color w:val="auto"/>
      <w:sz w:val="20"/>
    </w:rPr>
  </w:style>
  <w:style w:type="paragraph" w:customStyle="1" w:styleId="Formal">
    <w:name w:val="Formal"/>
    <w:basedOn w:val="ASN1"/>
    <w:qFormat/>
    <w:rsid w:val="009C185B"/>
    <w:rPr>
      <w:b w:val="0"/>
    </w:rPr>
  </w:style>
  <w:style w:type="paragraph" w:customStyle="1" w:styleId="Section1">
    <w:name w:val="Section_1"/>
    <w:basedOn w:val="Normal"/>
    <w:qFormat/>
    <w:rsid w:val="009C185B"/>
    <w:pPr>
      <w:tabs>
        <w:tab w:val="clear" w:pos="1134"/>
        <w:tab w:val="clear" w:pos="1871"/>
        <w:tab w:val="clear" w:pos="2268"/>
        <w:tab w:val="center" w:pos="4820"/>
      </w:tabs>
      <w:spacing w:before="360"/>
      <w:jc w:val="center"/>
    </w:pPr>
    <w:rPr>
      <w:b/>
    </w:rPr>
  </w:style>
  <w:style w:type="paragraph" w:customStyle="1" w:styleId="Section2">
    <w:name w:val="Section_2"/>
    <w:basedOn w:val="Section1"/>
    <w:qFormat/>
    <w:rsid w:val="009C185B"/>
    <w:rPr>
      <w:b w:val="0"/>
      <w:i/>
    </w:rPr>
  </w:style>
  <w:style w:type="paragraph" w:customStyle="1" w:styleId="Headingi">
    <w:name w:val="Heading_i"/>
    <w:basedOn w:val="Normal"/>
    <w:next w:val="Normal"/>
    <w:qFormat/>
    <w:rsid w:val="009C185B"/>
    <w:pPr>
      <w:keepNext/>
      <w:keepLines/>
      <w:spacing w:before="160"/>
    </w:pPr>
    <w:rPr>
      <w:i/>
    </w:rPr>
  </w:style>
  <w:style w:type="paragraph" w:customStyle="1" w:styleId="Headingb">
    <w:name w:val="Heading_b"/>
    <w:basedOn w:val="Normal"/>
    <w:next w:val="Normal"/>
    <w:link w:val="HeadingbChar"/>
    <w:qFormat/>
    <w:rsid w:val="009C185B"/>
    <w:pPr>
      <w:keepNext/>
      <w:keepLines/>
      <w:spacing w:before="160"/>
    </w:pPr>
    <w:rPr>
      <w:rFonts w:ascii="Times New Roman Bold" w:hAnsi="Times New Roman Bold" w:cs="Times New Roman Bold"/>
      <w:b/>
      <w:lang w:eastAsia="zh-CN"/>
    </w:rPr>
  </w:style>
  <w:style w:type="paragraph" w:customStyle="1" w:styleId="Figure">
    <w:name w:val="Figure"/>
    <w:basedOn w:val="Normal"/>
    <w:next w:val="Normal"/>
    <w:link w:val="FigureChar"/>
    <w:qFormat/>
    <w:rsid w:val="009C185B"/>
    <w:pPr>
      <w:spacing w:after="240"/>
      <w:jc w:val="center"/>
    </w:pPr>
    <w:rPr>
      <w:noProof/>
      <w:lang w:eastAsia="zh-CN"/>
    </w:rPr>
  </w:style>
  <w:style w:type="character" w:styleId="PageNumber">
    <w:name w:val="page number"/>
    <w:basedOn w:val="DefaultParagraphFont"/>
    <w:qFormat/>
    <w:rsid w:val="009C185B"/>
  </w:style>
  <w:style w:type="paragraph" w:customStyle="1" w:styleId="Figuretitle">
    <w:name w:val="Figure_title"/>
    <w:basedOn w:val="Normal"/>
    <w:next w:val="Normal"/>
    <w:link w:val="FiguretitleChar"/>
    <w:qFormat/>
    <w:rsid w:val="009C185B"/>
    <w:pPr>
      <w:keepNext/>
      <w:keepLines/>
      <w:spacing w:before="0" w:after="120"/>
      <w:jc w:val="center"/>
    </w:pPr>
    <w:rPr>
      <w:rFonts w:ascii="Times New Roman Bold" w:hAnsi="Times New Roman Bold"/>
      <w:b/>
      <w:sz w:val="20"/>
    </w:rPr>
  </w:style>
  <w:style w:type="paragraph" w:customStyle="1" w:styleId="FigureNo">
    <w:name w:val="Figure_No"/>
    <w:basedOn w:val="Normal"/>
    <w:next w:val="Normal"/>
    <w:link w:val="FigureNoChar"/>
    <w:qFormat/>
    <w:rsid w:val="009C185B"/>
    <w:pPr>
      <w:keepNext/>
      <w:keepLines/>
      <w:spacing w:before="480" w:after="120"/>
      <w:jc w:val="center"/>
    </w:pPr>
    <w:rPr>
      <w:caps/>
      <w:sz w:val="20"/>
    </w:rPr>
  </w:style>
  <w:style w:type="paragraph" w:customStyle="1" w:styleId="AnnexNo">
    <w:name w:val="Annex_No"/>
    <w:basedOn w:val="Normal"/>
    <w:next w:val="Normal"/>
    <w:qFormat/>
    <w:rsid w:val="009C185B"/>
    <w:pPr>
      <w:keepNext/>
      <w:keepLines/>
      <w:spacing w:before="480" w:after="80"/>
      <w:jc w:val="center"/>
    </w:pPr>
    <w:rPr>
      <w:caps/>
      <w:sz w:val="28"/>
    </w:rPr>
  </w:style>
  <w:style w:type="paragraph" w:customStyle="1" w:styleId="Annexref">
    <w:name w:val="Annex_ref"/>
    <w:basedOn w:val="Normal"/>
    <w:next w:val="Normal"/>
    <w:qFormat/>
    <w:rsid w:val="009C185B"/>
    <w:pPr>
      <w:keepNext/>
      <w:keepLines/>
      <w:spacing w:after="280"/>
      <w:jc w:val="center"/>
    </w:pPr>
  </w:style>
  <w:style w:type="paragraph" w:customStyle="1" w:styleId="Annextitle">
    <w:name w:val="Annex_title"/>
    <w:basedOn w:val="Normal"/>
    <w:next w:val="Normal"/>
    <w:qFormat/>
    <w:rsid w:val="009C185B"/>
    <w:pPr>
      <w:keepNext/>
      <w:keepLines/>
      <w:spacing w:before="240" w:after="280"/>
      <w:jc w:val="center"/>
    </w:pPr>
    <w:rPr>
      <w:rFonts w:ascii="Times New Roman Bold" w:hAnsi="Times New Roman Bold"/>
      <w:b/>
      <w:sz w:val="28"/>
    </w:rPr>
  </w:style>
  <w:style w:type="paragraph" w:customStyle="1" w:styleId="AppendixNo">
    <w:name w:val="Appendix_No"/>
    <w:basedOn w:val="AnnexNo"/>
    <w:next w:val="Annexref"/>
    <w:qFormat/>
    <w:rsid w:val="009C185B"/>
  </w:style>
  <w:style w:type="paragraph" w:customStyle="1" w:styleId="Appendixref">
    <w:name w:val="Appendix_ref"/>
    <w:basedOn w:val="Annexref"/>
    <w:next w:val="Annextitle"/>
    <w:qFormat/>
    <w:rsid w:val="009C185B"/>
  </w:style>
  <w:style w:type="paragraph" w:customStyle="1" w:styleId="Appendixtitle">
    <w:name w:val="Appendix_title"/>
    <w:basedOn w:val="Annextitle"/>
    <w:next w:val="Normal"/>
    <w:qFormat/>
    <w:rsid w:val="009C185B"/>
  </w:style>
  <w:style w:type="paragraph" w:customStyle="1" w:styleId="Border">
    <w:name w:val="Border"/>
    <w:basedOn w:val="Normal"/>
    <w:qFormat/>
    <w:rsid w:val="009C185B"/>
    <w:pPr>
      <w:pBdr>
        <w:bottom w:val="single" w:sz="6" w:space="0" w:color="auto"/>
      </w:pBdr>
      <w:tabs>
        <w:tab w:val="clear" w:pos="1134"/>
        <w:tab w:val="clear" w:pos="2268"/>
        <w:tab w:val="left" w:pos="170"/>
        <w:tab w:val="left" w:pos="567"/>
        <w:tab w:val="left" w:pos="737"/>
        <w:tab w:val="left" w:pos="2977"/>
        <w:tab w:val="left" w:pos="3266"/>
      </w:tabs>
      <w:spacing w:before="0" w:line="10" w:lineRule="exact"/>
      <w:ind w:left="28" w:right="28"/>
      <w:jc w:val="center"/>
    </w:pPr>
    <w:rPr>
      <w:b/>
      <w:noProof/>
      <w:sz w:val="20"/>
    </w:rPr>
  </w:style>
  <w:style w:type="paragraph" w:styleId="NormalIndent">
    <w:name w:val="Normal Indent"/>
    <w:basedOn w:val="Normal"/>
    <w:qFormat/>
    <w:rsid w:val="009C185B"/>
    <w:pPr>
      <w:ind w:left="1134"/>
    </w:pPr>
  </w:style>
  <w:style w:type="paragraph" w:styleId="Index4">
    <w:name w:val="index 4"/>
    <w:basedOn w:val="Normal"/>
    <w:next w:val="Normal"/>
    <w:qFormat/>
    <w:rsid w:val="009C185B"/>
    <w:pPr>
      <w:ind w:left="849"/>
    </w:pPr>
  </w:style>
  <w:style w:type="paragraph" w:styleId="Index5">
    <w:name w:val="index 5"/>
    <w:basedOn w:val="Normal"/>
    <w:next w:val="Normal"/>
    <w:qFormat/>
    <w:rsid w:val="009C185B"/>
    <w:pPr>
      <w:ind w:left="1132"/>
    </w:pPr>
  </w:style>
  <w:style w:type="paragraph" w:styleId="Index6">
    <w:name w:val="index 6"/>
    <w:basedOn w:val="Normal"/>
    <w:next w:val="Normal"/>
    <w:qFormat/>
    <w:rsid w:val="009C185B"/>
    <w:pPr>
      <w:ind w:left="1415"/>
    </w:pPr>
  </w:style>
  <w:style w:type="paragraph" w:styleId="Index7">
    <w:name w:val="index 7"/>
    <w:basedOn w:val="Normal"/>
    <w:next w:val="Normal"/>
    <w:qFormat/>
    <w:rsid w:val="009C185B"/>
    <w:pPr>
      <w:ind w:left="1698"/>
    </w:pPr>
  </w:style>
  <w:style w:type="paragraph" w:styleId="IndexHeading">
    <w:name w:val="index heading"/>
    <w:basedOn w:val="Normal"/>
    <w:next w:val="Index1"/>
    <w:qFormat/>
    <w:rsid w:val="009C185B"/>
  </w:style>
  <w:style w:type="character" w:styleId="LineNumber">
    <w:name w:val="line number"/>
    <w:basedOn w:val="DefaultParagraphFont"/>
    <w:rsid w:val="009C185B"/>
  </w:style>
  <w:style w:type="paragraph" w:customStyle="1" w:styleId="Normalaftertitle0">
    <w:name w:val="Normal after title"/>
    <w:basedOn w:val="Normal"/>
    <w:next w:val="Normal"/>
    <w:link w:val="NormalaftertitleChar0"/>
    <w:qFormat/>
    <w:rsid w:val="009C185B"/>
    <w:pPr>
      <w:spacing w:before="280"/>
    </w:pPr>
  </w:style>
  <w:style w:type="paragraph" w:customStyle="1" w:styleId="Proposal">
    <w:name w:val="Proposal"/>
    <w:basedOn w:val="Normal"/>
    <w:next w:val="Normal"/>
    <w:qFormat/>
    <w:rsid w:val="009C185B"/>
    <w:pPr>
      <w:keepNext/>
      <w:spacing w:before="240"/>
    </w:pPr>
    <w:rPr>
      <w:rFonts w:hAnsi="Times New Roman Bold"/>
      <w:b/>
    </w:rPr>
  </w:style>
  <w:style w:type="paragraph" w:customStyle="1" w:styleId="Reasons">
    <w:name w:val="Reasons"/>
    <w:basedOn w:val="Normal"/>
    <w:qFormat/>
    <w:rsid w:val="009C185B"/>
    <w:pPr>
      <w:tabs>
        <w:tab w:val="clear" w:pos="1871"/>
        <w:tab w:val="clear" w:pos="2268"/>
        <w:tab w:val="left" w:pos="1588"/>
        <w:tab w:val="left" w:pos="1985"/>
      </w:tabs>
    </w:pPr>
  </w:style>
  <w:style w:type="paragraph" w:customStyle="1" w:styleId="Section3">
    <w:name w:val="Section_3"/>
    <w:basedOn w:val="Section1"/>
    <w:qFormat/>
    <w:rsid w:val="009C185B"/>
    <w:rPr>
      <w:b w:val="0"/>
    </w:rPr>
  </w:style>
  <w:style w:type="paragraph" w:customStyle="1" w:styleId="TableTextS5">
    <w:name w:val="Table_TextS5"/>
    <w:basedOn w:val="Normal"/>
    <w:qFormat/>
    <w:rsid w:val="009C185B"/>
    <w:pPr>
      <w:tabs>
        <w:tab w:val="clear" w:pos="1134"/>
        <w:tab w:val="clear" w:pos="1871"/>
        <w:tab w:val="clear" w:pos="2268"/>
        <w:tab w:val="left" w:pos="170"/>
        <w:tab w:val="left" w:pos="567"/>
        <w:tab w:val="left" w:pos="737"/>
        <w:tab w:val="left" w:pos="2977"/>
        <w:tab w:val="left" w:pos="3266"/>
      </w:tabs>
      <w:spacing w:before="40" w:after="40"/>
      <w:ind w:left="170" w:hanging="170"/>
    </w:pPr>
    <w:rPr>
      <w:sz w:val="20"/>
    </w:rPr>
  </w:style>
  <w:style w:type="paragraph" w:customStyle="1" w:styleId="Agendaitem">
    <w:name w:val="Agenda_item"/>
    <w:basedOn w:val="Normal"/>
    <w:next w:val="Normal"/>
    <w:qFormat/>
    <w:rsid w:val="009C185B"/>
    <w:pPr>
      <w:overflowPunct/>
      <w:autoSpaceDE/>
      <w:autoSpaceDN/>
      <w:adjustRightInd/>
      <w:spacing w:before="240"/>
      <w:jc w:val="center"/>
      <w:textAlignment w:val="auto"/>
    </w:pPr>
    <w:rPr>
      <w:sz w:val="28"/>
    </w:rPr>
  </w:style>
  <w:style w:type="paragraph" w:customStyle="1" w:styleId="AppArtNo">
    <w:name w:val="App_Art_No"/>
    <w:basedOn w:val="ArtNo"/>
    <w:qFormat/>
    <w:rsid w:val="009C185B"/>
  </w:style>
  <w:style w:type="paragraph" w:customStyle="1" w:styleId="AppArttitle">
    <w:name w:val="App_Art_title"/>
    <w:basedOn w:val="Arttitle"/>
    <w:qFormat/>
    <w:rsid w:val="009C185B"/>
  </w:style>
  <w:style w:type="paragraph" w:customStyle="1" w:styleId="ApptoAnnex">
    <w:name w:val="App_to_Annex"/>
    <w:basedOn w:val="AppendixNo"/>
    <w:next w:val="Normal"/>
    <w:qFormat/>
    <w:rsid w:val="009C185B"/>
  </w:style>
  <w:style w:type="paragraph" w:customStyle="1" w:styleId="Committee">
    <w:name w:val="Committee"/>
    <w:basedOn w:val="Normal"/>
    <w:qFormat/>
    <w:rsid w:val="009C185B"/>
    <w:pPr>
      <w:framePr w:hSpace="180" w:wrap="around" w:hAnchor="margin" w:y="-675"/>
      <w:tabs>
        <w:tab w:val="left" w:pos="851"/>
      </w:tabs>
      <w:spacing w:before="0" w:line="240" w:lineRule="atLeast"/>
    </w:pPr>
    <w:rPr>
      <w:rFonts w:asciiTheme="minorHAnsi" w:hAnsiTheme="minorHAnsi" w:cstheme="minorHAnsi"/>
      <w:b/>
      <w:szCs w:val="24"/>
    </w:rPr>
  </w:style>
  <w:style w:type="character" w:customStyle="1" w:styleId="FooterChar">
    <w:name w:val="Footer Char"/>
    <w:basedOn w:val="DefaultParagraphFont"/>
    <w:link w:val="Footer"/>
    <w:qFormat/>
    <w:rsid w:val="009C185B"/>
    <w:rPr>
      <w:rFonts w:ascii="Times New Roman" w:hAnsi="Times New Roman"/>
      <w:caps/>
      <w:noProof/>
      <w:sz w:val="16"/>
      <w:lang w:val="en-GB" w:eastAsia="en-US"/>
    </w:rPr>
  </w:style>
  <w:style w:type="character" w:customStyle="1" w:styleId="FootnoteTextChar">
    <w:name w:val="Footnote Text Char"/>
    <w:basedOn w:val="DefaultParagraphFont"/>
    <w:link w:val="FootnoteText"/>
    <w:qFormat/>
    <w:rsid w:val="009C185B"/>
    <w:rPr>
      <w:rFonts w:ascii="Times New Roman" w:hAnsi="Times New Roman"/>
      <w:sz w:val="24"/>
      <w:lang w:val="en-GB" w:eastAsia="en-US"/>
    </w:rPr>
  </w:style>
  <w:style w:type="character" w:customStyle="1" w:styleId="HeaderChar">
    <w:name w:val="Header Char"/>
    <w:basedOn w:val="DefaultParagraphFont"/>
    <w:link w:val="Header"/>
    <w:qFormat/>
    <w:rsid w:val="009C185B"/>
    <w:rPr>
      <w:rFonts w:ascii="Times New Roman" w:hAnsi="Times New Roman"/>
      <w:sz w:val="18"/>
      <w:lang w:val="en-GB" w:eastAsia="en-US"/>
    </w:rPr>
  </w:style>
  <w:style w:type="paragraph" w:customStyle="1" w:styleId="Normalend">
    <w:name w:val="Normal_end"/>
    <w:basedOn w:val="Normal"/>
    <w:next w:val="Normal"/>
    <w:qFormat/>
    <w:rsid w:val="009C185B"/>
    <w:rPr>
      <w:lang w:val="en-US"/>
    </w:rPr>
  </w:style>
  <w:style w:type="paragraph" w:customStyle="1" w:styleId="Part1">
    <w:name w:val="Part_1"/>
    <w:basedOn w:val="Section1"/>
    <w:next w:val="Section1"/>
    <w:qFormat/>
    <w:rsid w:val="009C185B"/>
    <w:pPr>
      <w:keepNext/>
      <w:keepLines/>
    </w:pPr>
  </w:style>
  <w:style w:type="paragraph" w:customStyle="1" w:styleId="Subsection1">
    <w:name w:val="Subsection_1"/>
    <w:basedOn w:val="Section1"/>
    <w:next w:val="Normalaftertitle0"/>
    <w:qFormat/>
    <w:rsid w:val="009C185B"/>
  </w:style>
  <w:style w:type="paragraph" w:customStyle="1" w:styleId="Volumetitle">
    <w:name w:val="Volume_title"/>
    <w:basedOn w:val="Normal"/>
    <w:qFormat/>
    <w:rsid w:val="009C185B"/>
    <w:pPr>
      <w:jc w:val="center"/>
    </w:pPr>
    <w:rPr>
      <w:b/>
      <w:bCs/>
      <w:sz w:val="28"/>
      <w:szCs w:val="28"/>
    </w:rPr>
  </w:style>
  <w:style w:type="paragraph" w:customStyle="1" w:styleId="Headingsplit">
    <w:name w:val="Heading_split"/>
    <w:basedOn w:val="Headingi"/>
    <w:qFormat/>
    <w:rsid w:val="009C185B"/>
    <w:rPr>
      <w:lang w:val="en-US"/>
    </w:rPr>
  </w:style>
  <w:style w:type="paragraph" w:customStyle="1" w:styleId="Normalsplit">
    <w:name w:val="Normal_split"/>
    <w:basedOn w:val="Normal"/>
    <w:qFormat/>
    <w:rsid w:val="009C185B"/>
  </w:style>
  <w:style w:type="character" w:customStyle="1" w:styleId="Provsplit">
    <w:name w:val="Prov_split"/>
    <w:basedOn w:val="DefaultParagraphFont"/>
    <w:qFormat/>
    <w:rsid w:val="009C185B"/>
    <w:rPr>
      <w:rFonts w:ascii="Times New Roman" w:hAnsi="Times New Roman"/>
      <w:b w:val="0"/>
    </w:rPr>
  </w:style>
  <w:style w:type="paragraph" w:customStyle="1" w:styleId="Tablesplit">
    <w:name w:val="Table_split"/>
    <w:basedOn w:val="Tabletext"/>
    <w:qFormat/>
    <w:rsid w:val="009C185B"/>
    <w:pPr>
      <w:keepN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409"/>
        <w:tab w:val="left" w:pos="2237"/>
        <w:tab w:val="left" w:pos="2828"/>
        <w:tab w:val="left" w:pos="4604"/>
        <w:tab w:val="left" w:pos="6023"/>
        <w:tab w:val="left" w:pos="6732"/>
        <w:tab w:val="left" w:pos="7323"/>
        <w:tab w:val="left" w:pos="7914"/>
      </w:tabs>
      <w:ind w:left="108" w:right="-113"/>
    </w:pPr>
    <w:rPr>
      <w:b/>
    </w:rPr>
  </w:style>
  <w:style w:type="paragraph" w:customStyle="1" w:styleId="Methodheading1">
    <w:name w:val="Method_heading1"/>
    <w:basedOn w:val="Heading1"/>
    <w:next w:val="Normal"/>
    <w:qFormat/>
    <w:rsid w:val="009C185B"/>
  </w:style>
  <w:style w:type="paragraph" w:customStyle="1" w:styleId="Methodheading2">
    <w:name w:val="Method_heading2"/>
    <w:basedOn w:val="Heading2"/>
    <w:next w:val="Normal"/>
    <w:qFormat/>
    <w:rsid w:val="009C185B"/>
  </w:style>
  <w:style w:type="paragraph" w:customStyle="1" w:styleId="Methodheading3">
    <w:name w:val="Method_heading3"/>
    <w:basedOn w:val="Heading3"/>
    <w:next w:val="Normal"/>
    <w:qFormat/>
    <w:rsid w:val="009C185B"/>
  </w:style>
  <w:style w:type="paragraph" w:customStyle="1" w:styleId="Methodheading4">
    <w:name w:val="Method_heading4"/>
    <w:basedOn w:val="Heading4"/>
    <w:next w:val="Normal"/>
    <w:qFormat/>
    <w:rsid w:val="009C185B"/>
  </w:style>
  <w:style w:type="paragraph" w:customStyle="1" w:styleId="MethodHeadingb">
    <w:name w:val="Method_Headingb"/>
    <w:basedOn w:val="Headingb"/>
    <w:next w:val="Normal"/>
    <w:qFormat/>
    <w:rsid w:val="009C185B"/>
    <w:pPr>
      <w:tabs>
        <w:tab w:val="clear" w:pos="1134"/>
        <w:tab w:val="clear" w:pos="1871"/>
        <w:tab w:val="clear" w:pos="2268"/>
      </w:tabs>
      <w:overflowPunct/>
      <w:autoSpaceDE/>
      <w:autoSpaceDN/>
      <w:adjustRightInd/>
      <w:textAlignment w:val="auto"/>
    </w:pPr>
  </w:style>
  <w:style w:type="paragraph" w:customStyle="1" w:styleId="EditorsNote">
    <w:name w:val="EditorsNote"/>
    <w:basedOn w:val="Normal"/>
    <w:qFormat/>
    <w:rsid w:val="009C185B"/>
    <w:pPr>
      <w:spacing w:before="240" w:after="240"/>
    </w:pPr>
    <w:rPr>
      <w:i/>
      <w:iCs/>
    </w:rPr>
  </w:style>
  <w:style w:type="character" w:customStyle="1" w:styleId="FiguretitleChar">
    <w:name w:val="Figure_title Char"/>
    <w:basedOn w:val="DefaultParagraphFont"/>
    <w:link w:val="Figuretitle"/>
    <w:qFormat/>
    <w:rsid w:val="009C185B"/>
    <w:rPr>
      <w:rFonts w:ascii="Times New Roman Bold" w:hAnsi="Times New Roman Bold"/>
      <w:b/>
      <w:lang w:val="en-GB" w:eastAsia="en-US"/>
    </w:rPr>
  </w:style>
  <w:style w:type="paragraph" w:customStyle="1" w:styleId="Figurewithlegend">
    <w:name w:val="Figure_with_legend"/>
    <w:basedOn w:val="Figure"/>
    <w:qFormat/>
    <w:rsid w:val="009C185B"/>
  </w:style>
  <w:style w:type="paragraph" w:styleId="Signature">
    <w:name w:val="Signature"/>
    <w:basedOn w:val="Normal"/>
    <w:link w:val="SignatureChar"/>
    <w:uiPriority w:val="99"/>
    <w:unhideWhenUsed/>
    <w:rsid w:val="009C185B"/>
    <w:pPr>
      <w:tabs>
        <w:tab w:val="clear" w:pos="1134"/>
        <w:tab w:val="clear" w:pos="1871"/>
        <w:tab w:val="clear" w:pos="2268"/>
        <w:tab w:val="center" w:pos="7371"/>
      </w:tabs>
      <w:spacing w:before="600"/>
    </w:pPr>
  </w:style>
  <w:style w:type="character" w:customStyle="1" w:styleId="SignatureChar">
    <w:name w:val="Signature Char"/>
    <w:basedOn w:val="DefaultParagraphFont"/>
    <w:link w:val="Signature"/>
    <w:uiPriority w:val="99"/>
    <w:qFormat/>
    <w:rsid w:val="009C185B"/>
    <w:rPr>
      <w:rFonts w:ascii="Times New Roman" w:hAnsi="Times New Roman"/>
      <w:sz w:val="24"/>
      <w:lang w:val="en-GB" w:eastAsia="en-US"/>
    </w:rPr>
  </w:style>
  <w:style w:type="paragraph" w:customStyle="1" w:styleId="Tablefin">
    <w:name w:val="Table_fin"/>
    <w:basedOn w:val="Normalaftertitle"/>
    <w:qFormat/>
    <w:rsid w:val="009C185B"/>
    <w:pPr>
      <w:tabs>
        <w:tab w:val="clear" w:pos="1134"/>
        <w:tab w:val="clear" w:pos="1871"/>
        <w:tab w:val="clear" w:pos="2268"/>
      </w:tabs>
      <w:spacing w:before="0"/>
    </w:pPr>
    <w:rPr>
      <w:sz w:val="20"/>
      <w:lang w:eastAsia="zh-CN"/>
    </w:rPr>
  </w:style>
  <w:style w:type="character" w:customStyle="1" w:styleId="EndnoteCharacters">
    <w:name w:val="Endnote Characters"/>
    <w:basedOn w:val="DefaultParagraphFont"/>
    <w:qFormat/>
    <w:rsid w:val="008965DF"/>
    <w:rPr>
      <w:vertAlign w:val="superscript"/>
    </w:rPr>
  </w:style>
  <w:style w:type="character" w:customStyle="1" w:styleId="FootnoteCharacters">
    <w:name w:val="Footnote Characters"/>
    <w:basedOn w:val="DefaultParagraphFont"/>
    <w:uiPriority w:val="99"/>
    <w:qFormat/>
    <w:rsid w:val="008965DF"/>
    <w:rPr>
      <w:sz w:val="18"/>
      <w:vertAlign w:val="superscript"/>
    </w:rPr>
  </w:style>
  <w:style w:type="character" w:styleId="Hyperlink">
    <w:name w:val="Hyperlink"/>
    <w:basedOn w:val="DefaultParagraphFont"/>
    <w:unhideWhenUsed/>
    <w:qFormat/>
    <w:rsid w:val="008965DF"/>
    <w:rPr>
      <w:color w:val="0000FF" w:themeColor="hyperlink"/>
      <w:u w:val="single"/>
    </w:rPr>
  </w:style>
  <w:style w:type="character" w:customStyle="1" w:styleId="SourceChar">
    <w:name w:val="Source Char"/>
    <w:basedOn w:val="DefaultParagraphFont"/>
    <w:link w:val="Source"/>
    <w:qFormat/>
    <w:rsid w:val="008965DF"/>
    <w:rPr>
      <w:rFonts w:ascii="Times New Roman" w:hAnsi="Times New Roman"/>
      <w:b/>
      <w:sz w:val="28"/>
      <w:lang w:val="en-GB" w:eastAsia="en-US"/>
    </w:rPr>
  </w:style>
  <w:style w:type="character" w:customStyle="1" w:styleId="RecNoChar1">
    <w:name w:val="Rec_No Char1"/>
    <w:basedOn w:val="DefaultParagraphFont"/>
    <w:link w:val="RecNo"/>
    <w:qFormat/>
    <w:rsid w:val="008965DF"/>
    <w:rPr>
      <w:rFonts w:ascii="Times New Roman" w:hAnsi="Times New Roman"/>
      <w:caps/>
      <w:sz w:val="28"/>
      <w:lang w:val="en-GB" w:eastAsia="en-US"/>
    </w:rPr>
  </w:style>
  <w:style w:type="character" w:customStyle="1" w:styleId="Recdef">
    <w:name w:val="Rec_def"/>
    <w:basedOn w:val="DefaultParagraphFont"/>
    <w:qFormat/>
    <w:rsid w:val="008965DF"/>
    <w:rPr>
      <w:b/>
    </w:rPr>
  </w:style>
  <w:style w:type="character" w:customStyle="1" w:styleId="Resdef">
    <w:name w:val="Res_def"/>
    <w:basedOn w:val="DefaultParagraphFont"/>
    <w:qFormat/>
    <w:rsid w:val="008965DF"/>
    <w:rPr>
      <w:rFonts w:ascii="Times New Roman" w:hAnsi="Times New Roman"/>
      <w:b/>
    </w:rPr>
  </w:style>
  <w:style w:type="character" w:customStyle="1" w:styleId="Heading1Char">
    <w:name w:val="Heading 1 Char"/>
    <w:basedOn w:val="DefaultParagraphFont"/>
    <w:link w:val="Heading1"/>
    <w:qFormat/>
    <w:rsid w:val="008965DF"/>
    <w:rPr>
      <w:rFonts w:ascii="Times New Roman" w:hAnsi="Times New Roman"/>
      <w:b/>
      <w:sz w:val="28"/>
      <w:lang w:val="en-GB" w:eastAsia="en-US"/>
    </w:rPr>
  </w:style>
  <w:style w:type="character" w:customStyle="1" w:styleId="href">
    <w:name w:val="href"/>
    <w:basedOn w:val="DefaultParagraphFont"/>
    <w:qFormat/>
    <w:rsid w:val="008965DF"/>
  </w:style>
  <w:style w:type="character" w:customStyle="1" w:styleId="Heading2Char">
    <w:name w:val="Heading 2 Char"/>
    <w:basedOn w:val="DefaultParagraphFont"/>
    <w:link w:val="Heading2"/>
    <w:qFormat/>
    <w:rsid w:val="008965DF"/>
    <w:rPr>
      <w:rFonts w:ascii="Times New Roman" w:hAnsi="Times New Roman"/>
      <w:b/>
      <w:sz w:val="24"/>
      <w:lang w:val="en-GB" w:eastAsia="en-US"/>
    </w:rPr>
  </w:style>
  <w:style w:type="character" w:customStyle="1" w:styleId="Heading3Char">
    <w:name w:val="Heading 3 Char"/>
    <w:basedOn w:val="DefaultParagraphFont"/>
    <w:link w:val="Heading3"/>
    <w:qFormat/>
    <w:rsid w:val="008965DF"/>
    <w:rPr>
      <w:rFonts w:ascii="Times New Roman" w:hAnsi="Times New Roman"/>
      <w:b/>
      <w:sz w:val="24"/>
      <w:lang w:val="en-GB" w:eastAsia="en-US"/>
    </w:rPr>
  </w:style>
  <w:style w:type="character" w:customStyle="1" w:styleId="Heading4Char">
    <w:name w:val="Heading 4 Char"/>
    <w:basedOn w:val="DefaultParagraphFont"/>
    <w:link w:val="Heading4"/>
    <w:qFormat/>
    <w:rsid w:val="008965DF"/>
    <w:rPr>
      <w:rFonts w:ascii="Times New Roman" w:hAnsi="Times New Roman"/>
      <w:b/>
      <w:sz w:val="24"/>
      <w:lang w:val="en-GB" w:eastAsia="en-US"/>
    </w:rPr>
  </w:style>
  <w:style w:type="character" w:customStyle="1" w:styleId="Heading5Char">
    <w:name w:val="Heading 5 Char"/>
    <w:basedOn w:val="DefaultParagraphFont"/>
    <w:link w:val="Heading5"/>
    <w:qFormat/>
    <w:rsid w:val="008965DF"/>
    <w:rPr>
      <w:rFonts w:ascii="Times New Roman" w:hAnsi="Times New Roman"/>
      <w:b/>
      <w:sz w:val="24"/>
      <w:lang w:val="en-GB" w:eastAsia="en-US"/>
    </w:rPr>
  </w:style>
  <w:style w:type="character" w:customStyle="1" w:styleId="Heading6Char">
    <w:name w:val="Heading 6 Char"/>
    <w:basedOn w:val="DefaultParagraphFont"/>
    <w:link w:val="Heading6"/>
    <w:qFormat/>
    <w:rsid w:val="008965DF"/>
    <w:rPr>
      <w:rFonts w:ascii="Times New Roman" w:hAnsi="Times New Roman"/>
      <w:b/>
      <w:sz w:val="24"/>
      <w:lang w:val="en-GB" w:eastAsia="en-US"/>
    </w:rPr>
  </w:style>
  <w:style w:type="character" w:customStyle="1" w:styleId="Heading7Char">
    <w:name w:val="Heading 7 Char"/>
    <w:basedOn w:val="DefaultParagraphFont"/>
    <w:link w:val="Heading7"/>
    <w:qFormat/>
    <w:rsid w:val="008965DF"/>
    <w:rPr>
      <w:rFonts w:ascii="Times New Roman" w:hAnsi="Times New Roman"/>
      <w:b/>
      <w:sz w:val="24"/>
      <w:lang w:val="en-GB" w:eastAsia="en-US"/>
    </w:rPr>
  </w:style>
  <w:style w:type="character" w:customStyle="1" w:styleId="Heading8Char">
    <w:name w:val="Heading 8 Char"/>
    <w:basedOn w:val="DefaultParagraphFont"/>
    <w:link w:val="Heading8"/>
    <w:qFormat/>
    <w:rsid w:val="008965DF"/>
    <w:rPr>
      <w:rFonts w:ascii="Times New Roman" w:hAnsi="Times New Roman"/>
      <w:b/>
      <w:sz w:val="24"/>
      <w:lang w:val="en-GB" w:eastAsia="en-US"/>
    </w:rPr>
  </w:style>
  <w:style w:type="character" w:customStyle="1" w:styleId="Heading9Char">
    <w:name w:val="Heading 9 Char"/>
    <w:basedOn w:val="DefaultParagraphFont"/>
    <w:link w:val="Heading9"/>
    <w:qFormat/>
    <w:rsid w:val="008965DF"/>
    <w:rPr>
      <w:rFonts w:ascii="Times New Roman" w:hAnsi="Times New Roman"/>
      <w:b/>
      <w:sz w:val="24"/>
      <w:lang w:val="en-GB" w:eastAsia="en-US"/>
    </w:rPr>
  </w:style>
  <w:style w:type="character" w:customStyle="1" w:styleId="enumlev1Char">
    <w:name w:val="enumlev1 Char"/>
    <w:basedOn w:val="DefaultParagraphFont"/>
    <w:link w:val="enumlev1"/>
    <w:qFormat/>
    <w:locked/>
    <w:rsid w:val="008965DF"/>
    <w:rPr>
      <w:rFonts w:ascii="Times New Roman" w:hAnsi="Times New Roman"/>
      <w:sz w:val="24"/>
      <w:lang w:val="en-GB" w:eastAsia="en-US"/>
    </w:rPr>
  </w:style>
  <w:style w:type="character" w:customStyle="1" w:styleId="NormalaftertitleChar">
    <w:name w:val="Normal_after_title Char"/>
    <w:basedOn w:val="DefaultParagraphFont"/>
    <w:link w:val="Normalaftertitle"/>
    <w:qFormat/>
    <w:rsid w:val="008965DF"/>
    <w:rPr>
      <w:rFonts w:ascii="Times New Roman" w:hAnsi="Times New Roman"/>
      <w:sz w:val="24"/>
      <w:lang w:val="en-GB" w:eastAsia="en-US"/>
    </w:rPr>
  </w:style>
  <w:style w:type="character" w:customStyle="1" w:styleId="CallChar">
    <w:name w:val="Call Char"/>
    <w:link w:val="Call"/>
    <w:qFormat/>
    <w:rsid w:val="008965DF"/>
    <w:rPr>
      <w:rFonts w:ascii="Times New Roman" w:hAnsi="Times New Roman"/>
      <w:i/>
      <w:sz w:val="24"/>
      <w:lang w:val="en-GB" w:eastAsia="en-US"/>
    </w:rPr>
  </w:style>
  <w:style w:type="character" w:customStyle="1" w:styleId="TabletextChar">
    <w:name w:val="Table_text Char"/>
    <w:link w:val="Tabletext"/>
    <w:qFormat/>
    <w:locked/>
    <w:rsid w:val="008965DF"/>
    <w:rPr>
      <w:rFonts w:ascii="Times New Roman" w:hAnsi="Times New Roman"/>
      <w:lang w:val="en-GB" w:eastAsia="en-US"/>
    </w:rPr>
  </w:style>
  <w:style w:type="character" w:customStyle="1" w:styleId="FigureNoChar">
    <w:name w:val="Figure_No Char"/>
    <w:basedOn w:val="DefaultParagraphFont"/>
    <w:link w:val="FigureNo"/>
    <w:qFormat/>
    <w:rsid w:val="008965DF"/>
    <w:rPr>
      <w:rFonts w:ascii="Times New Roman" w:hAnsi="Times New Roman"/>
      <w:caps/>
      <w:lang w:val="en-GB" w:eastAsia="en-US"/>
    </w:rPr>
  </w:style>
  <w:style w:type="character" w:customStyle="1" w:styleId="NoteChar">
    <w:name w:val="Note Char"/>
    <w:basedOn w:val="DefaultParagraphFont"/>
    <w:link w:val="Note"/>
    <w:qFormat/>
    <w:rsid w:val="008965DF"/>
    <w:rPr>
      <w:rFonts w:ascii="Times New Roman" w:hAnsi="Times New Roman"/>
      <w:sz w:val="22"/>
      <w:lang w:val="en-GB" w:eastAsia="en-US"/>
    </w:rPr>
  </w:style>
  <w:style w:type="character" w:customStyle="1" w:styleId="NormalaftertitleChar0">
    <w:name w:val="Normal after title Char"/>
    <w:basedOn w:val="DefaultParagraphFont"/>
    <w:link w:val="Normalaftertitle0"/>
    <w:qFormat/>
    <w:rsid w:val="008965DF"/>
    <w:rPr>
      <w:rFonts w:ascii="Times New Roman" w:hAnsi="Times New Roman"/>
      <w:sz w:val="24"/>
      <w:lang w:val="en-GB" w:eastAsia="en-US"/>
    </w:rPr>
  </w:style>
  <w:style w:type="character" w:customStyle="1" w:styleId="TableheadChar">
    <w:name w:val="Table_head Char"/>
    <w:basedOn w:val="DefaultParagraphFont"/>
    <w:link w:val="Tablehead"/>
    <w:qFormat/>
    <w:locked/>
    <w:rsid w:val="008965DF"/>
    <w:rPr>
      <w:rFonts w:ascii="Times New Roman Bold" w:hAnsi="Times New Roman Bold" w:cs="Times New Roman Bold"/>
      <w:b/>
      <w:lang w:val="en-GB" w:eastAsia="en-US"/>
    </w:rPr>
  </w:style>
  <w:style w:type="character" w:customStyle="1" w:styleId="TablelegendChar">
    <w:name w:val="Table_legend Char"/>
    <w:basedOn w:val="DefaultParagraphFont"/>
    <w:link w:val="Tablelegend"/>
    <w:qFormat/>
    <w:rsid w:val="008965DF"/>
    <w:rPr>
      <w:rFonts w:ascii="Times New Roman" w:hAnsi="Times New Roman"/>
      <w:sz w:val="18"/>
      <w:lang w:val="en-GB" w:eastAsia="en-US"/>
    </w:rPr>
  </w:style>
  <w:style w:type="character" w:customStyle="1" w:styleId="TableNoChar">
    <w:name w:val="Table_No Char"/>
    <w:basedOn w:val="DefaultParagraphFont"/>
    <w:link w:val="TableNo"/>
    <w:uiPriority w:val="99"/>
    <w:qFormat/>
    <w:rsid w:val="008965DF"/>
    <w:rPr>
      <w:rFonts w:ascii="Times New Roman" w:hAnsi="Times New Roman"/>
      <w:caps/>
      <w:lang w:val="en-GB" w:eastAsia="en-US"/>
    </w:rPr>
  </w:style>
  <w:style w:type="character" w:customStyle="1" w:styleId="TabletitleChar">
    <w:name w:val="Table_title Char"/>
    <w:link w:val="Tabletitle"/>
    <w:uiPriority w:val="99"/>
    <w:qFormat/>
    <w:locked/>
    <w:rsid w:val="008965DF"/>
    <w:rPr>
      <w:rFonts w:ascii="Times New Roman Bold" w:hAnsi="Times New Roman Bold"/>
      <w:b/>
      <w:lang w:val="en-GB" w:eastAsia="en-US"/>
    </w:rPr>
  </w:style>
  <w:style w:type="character" w:customStyle="1" w:styleId="Title1Char">
    <w:name w:val="Title 1 Char"/>
    <w:link w:val="Title1"/>
    <w:qFormat/>
    <w:rsid w:val="008965DF"/>
    <w:rPr>
      <w:rFonts w:ascii="Times New Roman" w:hAnsi="Times New Roman"/>
      <w:caps/>
      <w:sz w:val="28"/>
      <w:lang w:val="en-GB" w:eastAsia="en-US"/>
    </w:rPr>
  </w:style>
  <w:style w:type="character" w:customStyle="1" w:styleId="HeadingbChar">
    <w:name w:val="Heading_b Char"/>
    <w:basedOn w:val="DefaultParagraphFont"/>
    <w:link w:val="Headingb"/>
    <w:qFormat/>
    <w:locked/>
    <w:rsid w:val="008965DF"/>
    <w:rPr>
      <w:rFonts w:ascii="Times New Roman Bold" w:hAnsi="Times New Roman Bold" w:cs="Times New Roman Bold"/>
      <w:b/>
      <w:sz w:val="24"/>
      <w:lang w:val="en-GB"/>
    </w:rPr>
  </w:style>
  <w:style w:type="character" w:customStyle="1" w:styleId="FigureChar">
    <w:name w:val="Figure Char"/>
    <w:basedOn w:val="FigureNoChar"/>
    <w:link w:val="Figure"/>
    <w:qFormat/>
    <w:rsid w:val="008965DF"/>
    <w:rPr>
      <w:rFonts w:ascii="Times New Roman" w:hAnsi="Times New Roman"/>
      <w:caps w:val="0"/>
      <w:noProof/>
      <w:sz w:val="24"/>
      <w:lang w:val="en-GB" w:eastAsia="en-US"/>
    </w:rPr>
  </w:style>
  <w:style w:type="character" w:customStyle="1" w:styleId="BalloonTextChar">
    <w:name w:val="Balloon Text Char"/>
    <w:basedOn w:val="DefaultParagraphFont"/>
    <w:link w:val="BalloonText"/>
    <w:uiPriority w:val="99"/>
    <w:qFormat/>
    <w:rsid w:val="008965DF"/>
    <w:rPr>
      <w:rFonts w:asciiTheme="majorHAnsi" w:eastAsiaTheme="majorEastAsia" w:hAnsiTheme="majorHAnsi" w:cstheme="majorBidi"/>
      <w:sz w:val="18"/>
      <w:szCs w:val="18"/>
      <w:lang w:val="en-GB" w:eastAsia="en-US"/>
    </w:rPr>
  </w:style>
  <w:style w:type="character" w:styleId="FollowedHyperlink">
    <w:name w:val="FollowedHyperlink"/>
    <w:basedOn w:val="DefaultParagraphFont"/>
    <w:uiPriority w:val="99"/>
    <w:semiHidden/>
    <w:unhideWhenUsed/>
    <w:rsid w:val="008965DF"/>
    <w:rPr>
      <w:color w:val="800080" w:themeColor="followedHyperlink"/>
      <w:u w:val="single"/>
    </w:rPr>
  </w:style>
  <w:style w:type="character" w:customStyle="1" w:styleId="AnnexNoTitleChar">
    <w:name w:val="Annex_NoTitle Char"/>
    <w:basedOn w:val="DefaultParagraphFont"/>
    <w:link w:val="AnnexNoTitle"/>
    <w:qFormat/>
    <w:rsid w:val="008965DF"/>
    <w:rPr>
      <w:rFonts w:ascii="Times New Roman" w:eastAsia="MS Mincho" w:hAnsi="Times New Roman"/>
      <w:b/>
      <w:sz w:val="28"/>
      <w:lang w:val="fr-FR" w:eastAsia="en-US"/>
    </w:rPr>
  </w:style>
  <w:style w:type="character" w:customStyle="1" w:styleId="CommentTextChar">
    <w:name w:val="Comment Text Char"/>
    <w:basedOn w:val="DefaultParagraphFont"/>
    <w:link w:val="CommentText"/>
    <w:uiPriority w:val="99"/>
    <w:qFormat/>
    <w:rsid w:val="008965DF"/>
    <w:rPr>
      <w:rFonts w:ascii="Times New Roman" w:eastAsiaTheme="minorEastAsia" w:hAnsi="Times New Roman"/>
      <w:lang w:val="en-GB" w:eastAsia="en-US"/>
    </w:rPr>
  </w:style>
  <w:style w:type="character" w:customStyle="1" w:styleId="CommentSubjectChar">
    <w:name w:val="Comment Subject Char"/>
    <w:basedOn w:val="CommentTextChar"/>
    <w:link w:val="CommentSubject"/>
    <w:qFormat/>
    <w:rsid w:val="008965DF"/>
    <w:rPr>
      <w:rFonts w:ascii="Times New Roman" w:eastAsiaTheme="minorEastAsia" w:hAnsi="Times New Roman"/>
      <w:b/>
      <w:bCs/>
      <w:sz w:val="24"/>
      <w:lang w:val="fr-FR" w:eastAsia="en-US"/>
    </w:rPr>
  </w:style>
  <w:style w:type="character" w:styleId="CommentReference">
    <w:name w:val="annotation reference"/>
    <w:basedOn w:val="DefaultParagraphFont"/>
    <w:uiPriority w:val="99"/>
    <w:unhideWhenUsed/>
    <w:qFormat/>
    <w:rsid w:val="008965DF"/>
    <w:rPr>
      <w:sz w:val="21"/>
      <w:szCs w:val="21"/>
    </w:rPr>
  </w:style>
  <w:style w:type="character" w:customStyle="1" w:styleId="EndnoteTextChar">
    <w:name w:val="Endnote Text Char"/>
    <w:basedOn w:val="DefaultParagraphFont"/>
    <w:link w:val="EndnoteText"/>
    <w:qFormat/>
    <w:rsid w:val="008965DF"/>
    <w:rPr>
      <w:rFonts w:ascii="Times New Roman" w:eastAsia="MS Mincho" w:hAnsi="Times New Roman"/>
      <w:lang w:val="fr-FR" w:eastAsia="en-US"/>
    </w:rPr>
  </w:style>
  <w:style w:type="character" w:customStyle="1" w:styleId="DocumentMapChar">
    <w:name w:val="Document Map Char"/>
    <w:basedOn w:val="DefaultParagraphFont"/>
    <w:link w:val="DocumentMap"/>
    <w:qFormat/>
    <w:rsid w:val="008965DF"/>
    <w:rPr>
      <w:rFonts w:ascii="Tahoma" w:eastAsiaTheme="minorEastAsia" w:hAnsi="Tahoma" w:cs="Tahoma"/>
      <w:sz w:val="16"/>
      <w:szCs w:val="16"/>
      <w:lang w:val="fr-FR" w:eastAsia="en-US"/>
    </w:rPr>
  </w:style>
  <w:style w:type="character" w:customStyle="1" w:styleId="DocumentMapChar1">
    <w:name w:val="Document Map Char1"/>
    <w:basedOn w:val="DefaultParagraphFont"/>
    <w:semiHidden/>
    <w:qFormat/>
    <w:rsid w:val="008965DF"/>
    <w:rPr>
      <w:rFonts w:ascii="Segoe UI" w:hAnsi="Segoe UI" w:cs="Segoe UI"/>
      <w:sz w:val="16"/>
      <w:szCs w:val="16"/>
      <w:lang w:val="en-GB" w:eastAsia="en-US"/>
    </w:rPr>
  </w:style>
  <w:style w:type="character" w:customStyle="1" w:styleId="1">
    <w:name w:val="見出しマップ (文字)1"/>
    <w:basedOn w:val="DefaultParagraphFont"/>
    <w:semiHidden/>
    <w:qFormat/>
    <w:rsid w:val="008965DF"/>
    <w:rPr>
      <w:rFonts w:ascii="Meiryo UI" w:eastAsia="Meiryo UI" w:hAnsi="Meiryo UI"/>
      <w:sz w:val="18"/>
      <w:szCs w:val="18"/>
      <w:lang w:val="en-GB" w:eastAsia="en-US"/>
    </w:rPr>
  </w:style>
  <w:style w:type="character" w:customStyle="1" w:styleId="10">
    <w:name w:val="未处理的提及1"/>
    <w:basedOn w:val="DefaultParagraphFont"/>
    <w:uiPriority w:val="99"/>
    <w:semiHidden/>
    <w:unhideWhenUsed/>
    <w:qFormat/>
    <w:rsid w:val="008965DF"/>
    <w:rPr>
      <w:color w:val="605E5C"/>
      <w:shd w:val="clear" w:color="auto" w:fill="E1DFDD"/>
    </w:rPr>
  </w:style>
  <w:style w:type="character" w:customStyle="1" w:styleId="11">
    <w:name w:val="未解決のメンション1"/>
    <w:basedOn w:val="DefaultParagraphFont"/>
    <w:uiPriority w:val="99"/>
    <w:semiHidden/>
    <w:unhideWhenUsed/>
    <w:qFormat/>
    <w:rsid w:val="008965DF"/>
    <w:rPr>
      <w:color w:val="605E5C"/>
      <w:shd w:val="clear" w:color="auto" w:fill="E1DFDD"/>
    </w:rPr>
  </w:style>
  <w:style w:type="character" w:customStyle="1" w:styleId="BalloonTextChar1">
    <w:name w:val="Balloon Text Char1"/>
    <w:basedOn w:val="DefaultParagraphFont"/>
    <w:qFormat/>
    <w:rsid w:val="008965DF"/>
    <w:rPr>
      <w:rFonts w:ascii="Segoe UI" w:hAnsi="Segoe UI" w:cs="Segoe UI"/>
      <w:sz w:val="18"/>
      <w:szCs w:val="18"/>
      <w:lang w:val="fr-FR" w:eastAsia="en-US"/>
    </w:rPr>
  </w:style>
  <w:style w:type="character" w:customStyle="1" w:styleId="CommentTextChar1">
    <w:name w:val="Comment Text Char1"/>
    <w:basedOn w:val="DefaultParagraphFont"/>
    <w:semiHidden/>
    <w:qFormat/>
    <w:rsid w:val="008965DF"/>
    <w:rPr>
      <w:lang w:val="fr-FR" w:eastAsia="en-US"/>
    </w:rPr>
  </w:style>
  <w:style w:type="character" w:customStyle="1" w:styleId="CommentSubjectChar1">
    <w:name w:val="Comment Subject Char1"/>
    <w:basedOn w:val="CommentTextChar1"/>
    <w:semiHidden/>
    <w:qFormat/>
    <w:rsid w:val="008965DF"/>
    <w:rPr>
      <w:b/>
      <w:bCs/>
      <w:lang w:val="fr-FR" w:eastAsia="en-US"/>
    </w:rPr>
  </w:style>
  <w:style w:type="character" w:styleId="Strong">
    <w:name w:val="Strong"/>
    <w:basedOn w:val="DefaultParagraphFont"/>
    <w:uiPriority w:val="22"/>
    <w:qFormat/>
    <w:rsid w:val="008965DF"/>
    <w:rPr>
      <w:b/>
      <w:bCs/>
    </w:rPr>
  </w:style>
  <w:style w:type="character" w:styleId="PlaceholderText">
    <w:name w:val="Placeholder Text"/>
    <w:basedOn w:val="DefaultParagraphFont"/>
    <w:uiPriority w:val="99"/>
    <w:semiHidden/>
    <w:qFormat/>
    <w:rsid w:val="008965DF"/>
    <w:rPr>
      <w:color w:val="808080"/>
    </w:rPr>
  </w:style>
  <w:style w:type="character" w:customStyle="1" w:styleId="12">
    <w:name w:val="吹き出し (文字)1"/>
    <w:basedOn w:val="DefaultParagraphFont"/>
    <w:uiPriority w:val="99"/>
    <w:semiHidden/>
    <w:qFormat/>
    <w:rsid w:val="008965DF"/>
    <w:rPr>
      <w:rFonts w:asciiTheme="majorHAnsi" w:eastAsiaTheme="majorEastAsia" w:hAnsiTheme="majorHAnsi" w:cstheme="majorBidi"/>
      <w:sz w:val="18"/>
      <w:szCs w:val="18"/>
      <w:lang w:val="en-GB" w:eastAsia="en-US"/>
    </w:rPr>
  </w:style>
  <w:style w:type="character" w:customStyle="1" w:styleId="UnresolvedMention1">
    <w:name w:val="Unresolved Mention1"/>
    <w:basedOn w:val="DefaultParagraphFont"/>
    <w:uiPriority w:val="99"/>
    <w:semiHidden/>
    <w:unhideWhenUsed/>
    <w:qFormat/>
    <w:rsid w:val="008965DF"/>
    <w:rPr>
      <w:color w:val="605E5C"/>
      <w:shd w:val="clear" w:color="auto" w:fill="E1DFDD"/>
    </w:rPr>
  </w:style>
  <w:style w:type="character" w:styleId="UnresolvedMention">
    <w:name w:val="Unresolved Mention"/>
    <w:basedOn w:val="DefaultParagraphFont"/>
    <w:uiPriority w:val="99"/>
    <w:semiHidden/>
    <w:unhideWhenUsed/>
    <w:qFormat/>
    <w:rsid w:val="008965DF"/>
    <w:rPr>
      <w:color w:val="605E5C"/>
      <w:shd w:val="clear" w:color="auto" w:fill="E1DFDD"/>
    </w:rPr>
  </w:style>
  <w:style w:type="paragraph" w:customStyle="1" w:styleId="Heading">
    <w:name w:val="Heading"/>
    <w:basedOn w:val="Normal"/>
    <w:next w:val="BodyText"/>
    <w:qFormat/>
    <w:rsid w:val="008965DF"/>
    <w:pPr>
      <w:keepNext/>
      <w:suppressAutoHyphens/>
      <w:overflowPunct/>
      <w:autoSpaceDE/>
      <w:autoSpaceDN/>
      <w:adjustRightInd/>
      <w:spacing w:before="240" w:after="120"/>
    </w:pPr>
    <w:rPr>
      <w:rFonts w:ascii="Liberation Sans" w:eastAsia="PingFang SC" w:hAnsi="Liberation Sans" w:cs="Arial Unicode MS"/>
      <w:sz w:val="28"/>
      <w:szCs w:val="28"/>
    </w:rPr>
  </w:style>
  <w:style w:type="paragraph" w:styleId="BodyText">
    <w:name w:val="Body Text"/>
    <w:basedOn w:val="Normal"/>
    <w:link w:val="BodyTextChar"/>
    <w:uiPriority w:val="1"/>
    <w:qFormat/>
    <w:rsid w:val="008965DF"/>
    <w:pPr>
      <w:suppressAutoHyphens/>
      <w:overflowPunct/>
      <w:autoSpaceDE/>
      <w:autoSpaceDN/>
      <w:adjustRightInd/>
      <w:spacing w:before="0" w:after="140" w:line="276" w:lineRule="auto"/>
    </w:pPr>
  </w:style>
  <w:style w:type="character" w:customStyle="1" w:styleId="BodyTextChar">
    <w:name w:val="Body Text Char"/>
    <w:basedOn w:val="DefaultParagraphFont"/>
    <w:link w:val="BodyText"/>
    <w:uiPriority w:val="1"/>
    <w:rsid w:val="008965DF"/>
    <w:rPr>
      <w:rFonts w:ascii="Times New Roman" w:hAnsi="Times New Roman"/>
      <w:sz w:val="24"/>
      <w:lang w:val="en-GB" w:eastAsia="en-US"/>
    </w:rPr>
  </w:style>
  <w:style w:type="paragraph" w:styleId="List">
    <w:name w:val="List"/>
    <w:basedOn w:val="BodyText"/>
    <w:rsid w:val="008965DF"/>
    <w:rPr>
      <w:rFonts w:cs="Arial Unicode MS"/>
    </w:rPr>
  </w:style>
  <w:style w:type="paragraph" w:styleId="Caption">
    <w:name w:val="caption"/>
    <w:basedOn w:val="Normal"/>
    <w:next w:val="Normal"/>
    <w:unhideWhenUsed/>
    <w:qFormat/>
    <w:rsid w:val="008965DF"/>
    <w:pPr>
      <w:tabs>
        <w:tab w:val="clear" w:pos="1134"/>
        <w:tab w:val="clear" w:pos="1871"/>
        <w:tab w:val="clear" w:pos="2268"/>
        <w:tab w:val="left" w:pos="794"/>
        <w:tab w:val="left" w:pos="1191"/>
        <w:tab w:val="left" w:pos="1588"/>
        <w:tab w:val="left" w:pos="1985"/>
      </w:tabs>
      <w:suppressAutoHyphens/>
      <w:overflowPunct/>
      <w:autoSpaceDE/>
      <w:autoSpaceDN/>
      <w:adjustRightInd/>
      <w:spacing w:before="0" w:after="200"/>
      <w:jc w:val="both"/>
    </w:pPr>
    <w:rPr>
      <w:rFonts w:eastAsiaTheme="minorEastAsia"/>
      <w:b/>
      <w:bCs/>
      <w:color w:val="4F81BD" w:themeColor="accent1"/>
      <w:sz w:val="18"/>
      <w:szCs w:val="18"/>
      <w:lang w:val="fr-FR"/>
    </w:rPr>
  </w:style>
  <w:style w:type="paragraph" w:customStyle="1" w:styleId="Index">
    <w:name w:val="Index"/>
    <w:basedOn w:val="Normal"/>
    <w:qFormat/>
    <w:rsid w:val="008965DF"/>
    <w:pPr>
      <w:suppressLineNumbers/>
      <w:suppressAutoHyphens/>
      <w:overflowPunct/>
      <w:autoSpaceDE/>
      <w:autoSpaceDN/>
      <w:adjustRightInd/>
    </w:pPr>
    <w:rPr>
      <w:rFonts w:cs="Arial Unicode MS"/>
    </w:rPr>
  </w:style>
  <w:style w:type="paragraph" w:customStyle="1" w:styleId="HeaderandFooter">
    <w:name w:val="Header and Footer"/>
    <w:basedOn w:val="Normal"/>
    <w:qFormat/>
    <w:rsid w:val="008965DF"/>
    <w:pPr>
      <w:suppressAutoHyphens/>
      <w:overflowPunct/>
      <w:autoSpaceDE/>
      <w:autoSpaceDN/>
      <w:adjustRightInd/>
    </w:pPr>
  </w:style>
  <w:style w:type="paragraph" w:customStyle="1" w:styleId="HeadingSum">
    <w:name w:val="Heading_Sum"/>
    <w:basedOn w:val="Normal"/>
    <w:next w:val="Normal"/>
    <w:qFormat/>
    <w:rsid w:val="008965DF"/>
    <w:pPr>
      <w:keepNext/>
      <w:keepLines/>
      <w:tabs>
        <w:tab w:val="clear" w:pos="1134"/>
        <w:tab w:val="clear" w:pos="1871"/>
        <w:tab w:val="clear" w:pos="2268"/>
        <w:tab w:val="left" w:pos="794"/>
        <w:tab w:val="left" w:pos="1191"/>
        <w:tab w:val="left" w:pos="1588"/>
        <w:tab w:val="left" w:pos="1985"/>
      </w:tabs>
      <w:suppressAutoHyphens/>
      <w:overflowPunct/>
      <w:autoSpaceDE/>
      <w:autoSpaceDN/>
      <w:adjustRightInd/>
      <w:spacing w:before="240"/>
      <w:jc w:val="both"/>
    </w:pPr>
    <w:rPr>
      <w:rFonts w:eastAsiaTheme="minorEastAsia"/>
      <w:b/>
      <w:sz w:val="22"/>
      <w:lang w:val="fr-FR"/>
    </w:rPr>
  </w:style>
  <w:style w:type="paragraph" w:styleId="BalloonText">
    <w:name w:val="Balloon Text"/>
    <w:basedOn w:val="Normal"/>
    <w:link w:val="BalloonTextChar"/>
    <w:uiPriority w:val="99"/>
    <w:unhideWhenUsed/>
    <w:qFormat/>
    <w:rsid w:val="008965DF"/>
    <w:pPr>
      <w:suppressAutoHyphens/>
      <w:overflowPunct/>
      <w:autoSpaceDE/>
      <w:autoSpaceDN/>
      <w:adjustRightInd/>
      <w:spacing w:before="0"/>
    </w:pPr>
    <w:rPr>
      <w:rFonts w:asciiTheme="majorHAnsi" w:eastAsiaTheme="majorEastAsia" w:hAnsiTheme="majorHAnsi" w:cstheme="majorBidi"/>
      <w:sz w:val="18"/>
      <w:szCs w:val="18"/>
    </w:rPr>
  </w:style>
  <w:style w:type="character" w:customStyle="1" w:styleId="BalloonTextChar2">
    <w:name w:val="Balloon Text Char2"/>
    <w:basedOn w:val="DefaultParagraphFont"/>
    <w:semiHidden/>
    <w:rsid w:val="008965DF"/>
    <w:rPr>
      <w:rFonts w:ascii="Segoe UI" w:hAnsi="Segoe UI" w:cs="Segoe UI"/>
      <w:sz w:val="18"/>
      <w:szCs w:val="18"/>
      <w:lang w:val="en-GB" w:eastAsia="en-US"/>
    </w:rPr>
  </w:style>
  <w:style w:type="paragraph" w:customStyle="1" w:styleId="AnnexNoTitle">
    <w:name w:val="Annex_NoTitle"/>
    <w:basedOn w:val="Normal"/>
    <w:next w:val="Normalaftertitle"/>
    <w:link w:val="AnnexNoTitleChar"/>
    <w:qFormat/>
    <w:rsid w:val="008965DF"/>
    <w:pPr>
      <w:keepNext/>
      <w:keepLines/>
      <w:tabs>
        <w:tab w:val="clear" w:pos="1134"/>
        <w:tab w:val="clear" w:pos="1871"/>
        <w:tab w:val="clear" w:pos="2268"/>
        <w:tab w:val="left" w:pos="794"/>
        <w:tab w:val="left" w:pos="1191"/>
        <w:tab w:val="left" w:pos="1588"/>
        <w:tab w:val="left" w:pos="1985"/>
      </w:tabs>
      <w:suppressAutoHyphens/>
      <w:overflowPunct/>
      <w:autoSpaceDE/>
      <w:autoSpaceDN/>
      <w:adjustRightInd/>
      <w:spacing w:before="480" w:after="80"/>
      <w:jc w:val="center"/>
    </w:pPr>
    <w:rPr>
      <w:rFonts w:eastAsia="MS Mincho"/>
      <w:b/>
      <w:sz w:val="28"/>
      <w:lang w:val="fr-FR"/>
    </w:rPr>
  </w:style>
  <w:style w:type="paragraph" w:styleId="CommentText">
    <w:name w:val="annotation text"/>
    <w:basedOn w:val="Normal"/>
    <w:link w:val="CommentTextChar"/>
    <w:uiPriority w:val="99"/>
    <w:unhideWhenUsed/>
    <w:qFormat/>
    <w:rsid w:val="008965DF"/>
    <w:pPr>
      <w:suppressAutoHyphens/>
      <w:overflowPunct/>
      <w:autoSpaceDE/>
      <w:autoSpaceDN/>
      <w:adjustRightInd/>
    </w:pPr>
    <w:rPr>
      <w:rFonts w:eastAsiaTheme="minorEastAsia"/>
      <w:sz w:val="20"/>
    </w:rPr>
  </w:style>
  <w:style w:type="character" w:customStyle="1" w:styleId="CommentTextChar2">
    <w:name w:val="Comment Text Char2"/>
    <w:basedOn w:val="DefaultParagraphFont"/>
    <w:semiHidden/>
    <w:rsid w:val="008965DF"/>
    <w:rPr>
      <w:rFonts w:ascii="Times New Roman" w:hAnsi="Times New Roman"/>
      <w:lang w:val="en-GB" w:eastAsia="en-US"/>
    </w:rPr>
  </w:style>
  <w:style w:type="paragraph" w:styleId="CommentSubject">
    <w:name w:val="annotation subject"/>
    <w:basedOn w:val="CommentText"/>
    <w:next w:val="CommentText"/>
    <w:link w:val="CommentSubjectChar"/>
    <w:unhideWhenUsed/>
    <w:qFormat/>
    <w:rsid w:val="008965DF"/>
    <w:pPr>
      <w:tabs>
        <w:tab w:val="left" w:pos="794"/>
        <w:tab w:val="left" w:pos="1191"/>
        <w:tab w:val="left" w:pos="1588"/>
        <w:tab w:val="left" w:pos="1985"/>
      </w:tabs>
    </w:pPr>
    <w:rPr>
      <w:b/>
      <w:bCs/>
      <w:sz w:val="24"/>
      <w:lang w:val="fr-FR"/>
    </w:rPr>
  </w:style>
  <w:style w:type="character" w:customStyle="1" w:styleId="CommentSubjectChar2">
    <w:name w:val="Comment Subject Char2"/>
    <w:basedOn w:val="CommentTextChar2"/>
    <w:semiHidden/>
    <w:rsid w:val="008965DF"/>
    <w:rPr>
      <w:rFonts w:ascii="Times New Roman" w:hAnsi="Times New Roman"/>
      <w:b/>
      <w:bCs/>
      <w:lang w:val="en-GB" w:eastAsia="en-US"/>
    </w:rPr>
  </w:style>
  <w:style w:type="paragraph" w:customStyle="1" w:styleId="Summary">
    <w:name w:val="Summary"/>
    <w:basedOn w:val="Normal"/>
    <w:next w:val="Normalaftertitle"/>
    <w:qFormat/>
    <w:rsid w:val="008965DF"/>
    <w:pPr>
      <w:tabs>
        <w:tab w:val="clear" w:pos="1134"/>
        <w:tab w:val="clear" w:pos="1871"/>
        <w:tab w:val="clear" w:pos="2268"/>
        <w:tab w:val="left" w:pos="794"/>
        <w:tab w:val="left" w:pos="1191"/>
        <w:tab w:val="left" w:pos="1588"/>
        <w:tab w:val="left" w:pos="1985"/>
      </w:tabs>
      <w:suppressAutoHyphens/>
      <w:overflowPunct/>
      <w:autoSpaceDE/>
      <w:autoSpaceDN/>
      <w:adjustRightInd/>
      <w:spacing w:after="480"/>
      <w:jc w:val="both"/>
    </w:pPr>
    <w:rPr>
      <w:rFonts w:eastAsiaTheme="minorEastAsia"/>
      <w:sz w:val="22"/>
      <w:lang w:val="fr-FR"/>
    </w:rPr>
  </w:style>
  <w:style w:type="paragraph" w:styleId="Revision">
    <w:name w:val="Revision"/>
    <w:uiPriority w:val="99"/>
    <w:unhideWhenUsed/>
    <w:qFormat/>
    <w:rsid w:val="008965DF"/>
    <w:pPr>
      <w:suppressAutoHyphens/>
    </w:pPr>
    <w:rPr>
      <w:rFonts w:ascii="Times New Roman" w:eastAsiaTheme="minorEastAsia" w:hAnsi="Times New Roman"/>
      <w:sz w:val="24"/>
      <w:lang w:val="en-GB" w:eastAsia="en-US"/>
    </w:rPr>
  </w:style>
  <w:style w:type="paragraph" w:customStyle="1" w:styleId="AppendixNoTitle">
    <w:name w:val="Appendix_NoTitle"/>
    <w:basedOn w:val="AnnexNoTitle"/>
    <w:next w:val="Normal"/>
    <w:qFormat/>
    <w:rsid w:val="008965DF"/>
    <w:rPr>
      <w:rFonts w:eastAsia="Times New Roman"/>
    </w:rPr>
  </w:style>
  <w:style w:type="paragraph" w:customStyle="1" w:styleId="tocpart">
    <w:name w:val="tocpart"/>
    <w:basedOn w:val="Normal"/>
    <w:qFormat/>
    <w:rsid w:val="008965DF"/>
    <w:pPr>
      <w:tabs>
        <w:tab w:val="clear" w:pos="1134"/>
        <w:tab w:val="clear" w:pos="1871"/>
        <w:tab w:val="clear" w:pos="2268"/>
        <w:tab w:val="left" w:pos="2693"/>
        <w:tab w:val="left" w:pos="8789"/>
        <w:tab w:val="right" w:pos="9639"/>
      </w:tabs>
      <w:suppressAutoHyphens/>
      <w:overflowPunct/>
      <w:autoSpaceDE/>
      <w:autoSpaceDN/>
      <w:adjustRightInd/>
      <w:ind w:left="2693" w:hanging="2693"/>
      <w:jc w:val="both"/>
    </w:pPr>
    <w:rPr>
      <w:rFonts w:eastAsiaTheme="minorEastAsia"/>
      <w:lang w:val="fr-FR"/>
    </w:rPr>
  </w:style>
  <w:style w:type="paragraph" w:customStyle="1" w:styleId="Blanc">
    <w:name w:val="Blanc"/>
    <w:basedOn w:val="Normal"/>
    <w:next w:val="Tabletext"/>
    <w:qFormat/>
    <w:rsid w:val="008965DF"/>
    <w:pPr>
      <w:keepNext/>
      <w:keepLines/>
      <w:tabs>
        <w:tab w:val="clear" w:pos="1134"/>
        <w:tab w:val="clear" w:pos="1871"/>
        <w:tab w:val="clear" w:pos="2268"/>
      </w:tabs>
      <w:suppressAutoHyphens/>
      <w:overflowPunct/>
      <w:autoSpaceDE/>
      <w:autoSpaceDN/>
      <w:adjustRightInd/>
      <w:spacing w:before="0"/>
      <w:jc w:val="both"/>
    </w:pPr>
    <w:rPr>
      <w:rFonts w:eastAsiaTheme="minorEastAsia"/>
      <w:sz w:val="16"/>
    </w:rPr>
  </w:style>
  <w:style w:type="paragraph" w:customStyle="1" w:styleId="Line">
    <w:name w:val="Line"/>
    <w:basedOn w:val="Normal"/>
    <w:next w:val="Normal"/>
    <w:qFormat/>
    <w:rsid w:val="008965DF"/>
    <w:pPr>
      <w:pBdr>
        <w:top w:val="single" w:sz="6" w:space="1" w:color="000000"/>
      </w:pBdr>
      <w:tabs>
        <w:tab w:val="clear" w:pos="1134"/>
        <w:tab w:val="clear" w:pos="1871"/>
        <w:tab w:val="clear" w:pos="2268"/>
      </w:tabs>
      <w:suppressAutoHyphens/>
      <w:overflowPunct/>
      <w:autoSpaceDE/>
      <w:autoSpaceDN/>
      <w:adjustRightInd/>
      <w:spacing w:before="240"/>
      <w:ind w:left="3997" w:right="3997"/>
      <w:jc w:val="center"/>
    </w:pPr>
    <w:rPr>
      <w:rFonts w:eastAsiaTheme="minorEastAsia"/>
      <w:sz w:val="20"/>
    </w:rPr>
  </w:style>
  <w:style w:type="paragraph" w:customStyle="1" w:styleId="toctemp">
    <w:name w:val="toctemp"/>
    <w:basedOn w:val="Normal"/>
    <w:qFormat/>
    <w:rsid w:val="008965DF"/>
    <w:pPr>
      <w:tabs>
        <w:tab w:val="clear" w:pos="1134"/>
        <w:tab w:val="clear" w:pos="1871"/>
        <w:tab w:val="clear" w:pos="2268"/>
        <w:tab w:val="left" w:pos="2693"/>
        <w:tab w:val="left" w:leader="dot" w:pos="8789"/>
        <w:tab w:val="right" w:pos="9639"/>
      </w:tabs>
      <w:suppressAutoHyphens/>
      <w:overflowPunct/>
      <w:autoSpaceDE/>
      <w:autoSpaceDN/>
      <w:adjustRightInd/>
      <w:ind w:left="2693" w:right="964" w:hanging="2693"/>
      <w:jc w:val="both"/>
    </w:pPr>
    <w:rPr>
      <w:rFonts w:eastAsiaTheme="minorEastAsia"/>
      <w:lang w:val="fr-FR"/>
    </w:rPr>
  </w:style>
  <w:style w:type="paragraph" w:customStyle="1" w:styleId="TableLegendNote">
    <w:name w:val="Table_Legend_Note"/>
    <w:basedOn w:val="Tablelegend"/>
    <w:next w:val="Tablelegend"/>
    <w:qFormat/>
    <w:rsid w:val="008965DF"/>
    <w:pPr>
      <w:tabs>
        <w:tab w:val="clear" w:pos="1871"/>
        <w:tab w:val="left" w:pos="1418"/>
        <w:tab w:val="left" w:pos="1701"/>
        <w:tab w:val="left" w:pos="1985"/>
        <w:tab w:val="left" w:pos="2552"/>
        <w:tab w:val="left" w:pos="2835"/>
        <w:tab w:val="left" w:pos="3119"/>
        <w:tab w:val="left" w:pos="3402"/>
        <w:tab w:val="left" w:pos="3686"/>
        <w:tab w:val="left" w:pos="3969"/>
      </w:tabs>
      <w:suppressAutoHyphens/>
      <w:overflowPunct/>
      <w:autoSpaceDE/>
      <w:autoSpaceDN/>
      <w:adjustRightInd/>
      <w:spacing w:before="80" w:after="0"/>
      <w:ind w:left="-85" w:right="-85"/>
      <w:jc w:val="both"/>
    </w:pPr>
    <w:rPr>
      <w:rFonts w:eastAsiaTheme="minorEastAsia"/>
      <w:sz w:val="22"/>
      <w:lang w:val="en-US"/>
    </w:rPr>
  </w:style>
  <w:style w:type="paragraph" w:styleId="ListParagraph">
    <w:name w:val="List Paragraph"/>
    <w:basedOn w:val="Normal"/>
    <w:uiPriority w:val="34"/>
    <w:qFormat/>
    <w:rsid w:val="008965DF"/>
    <w:pPr>
      <w:suppressAutoHyphens/>
      <w:overflowPunct/>
      <w:autoSpaceDE/>
      <w:autoSpaceDN/>
      <w:adjustRightInd/>
      <w:ind w:firstLine="420"/>
    </w:pPr>
    <w:rPr>
      <w:rFonts w:eastAsiaTheme="minorEastAsia"/>
    </w:rPr>
  </w:style>
  <w:style w:type="paragraph" w:customStyle="1" w:styleId="TableText0">
    <w:name w:val="Table_Text"/>
    <w:basedOn w:val="Normal"/>
    <w:qFormat/>
    <w:rsid w:val="008965DF"/>
    <w:pPr>
      <w:keepNext/>
      <w:tabs>
        <w:tab w:val="clear" w:pos="1134"/>
        <w:tab w:val="clear" w:pos="1871"/>
        <w:tab w:val="clear" w:pos="2268"/>
        <w:tab w:val="left" w:pos="794"/>
        <w:tab w:val="left" w:pos="1191"/>
        <w:tab w:val="left" w:pos="1588"/>
        <w:tab w:val="left" w:pos="1985"/>
      </w:tabs>
      <w:suppressAutoHyphens/>
      <w:autoSpaceDE/>
      <w:autoSpaceDN/>
      <w:adjustRightInd/>
      <w:spacing w:before="142" w:after="142" w:line="199" w:lineRule="exact"/>
      <w:jc w:val="both"/>
      <w:textAlignment w:val="auto"/>
    </w:pPr>
    <w:rPr>
      <w:rFonts w:ascii="Helv" w:eastAsiaTheme="minorEastAsia" w:hAnsi="Helv" w:cs="Helv"/>
      <w:sz w:val="18"/>
      <w:lang w:eastAsia="ru-RU"/>
    </w:rPr>
  </w:style>
  <w:style w:type="paragraph" w:styleId="EndnoteText">
    <w:name w:val="endnote text"/>
    <w:basedOn w:val="Normal"/>
    <w:link w:val="EndnoteTextChar"/>
    <w:rsid w:val="008965DF"/>
    <w:pPr>
      <w:tabs>
        <w:tab w:val="clear" w:pos="1134"/>
        <w:tab w:val="clear" w:pos="1871"/>
        <w:tab w:val="clear" w:pos="2268"/>
        <w:tab w:val="left" w:pos="794"/>
        <w:tab w:val="left" w:pos="1191"/>
        <w:tab w:val="left" w:pos="1588"/>
        <w:tab w:val="left" w:pos="1985"/>
      </w:tabs>
      <w:suppressAutoHyphens/>
      <w:overflowPunct/>
      <w:autoSpaceDE/>
      <w:autoSpaceDN/>
      <w:adjustRightInd/>
      <w:spacing w:before="0"/>
      <w:jc w:val="both"/>
    </w:pPr>
    <w:rPr>
      <w:rFonts w:eastAsia="MS Mincho"/>
      <w:sz w:val="20"/>
      <w:lang w:val="fr-FR"/>
    </w:rPr>
  </w:style>
  <w:style w:type="character" w:customStyle="1" w:styleId="EndnoteTextChar1">
    <w:name w:val="Endnote Text Char1"/>
    <w:basedOn w:val="DefaultParagraphFont"/>
    <w:semiHidden/>
    <w:rsid w:val="008965DF"/>
    <w:rPr>
      <w:rFonts w:ascii="Times New Roman" w:hAnsi="Times New Roman"/>
      <w:lang w:val="en-GB" w:eastAsia="en-US"/>
    </w:rPr>
  </w:style>
  <w:style w:type="paragraph" w:styleId="DocumentMap">
    <w:name w:val="Document Map"/>
    <w:basedOn w:val="Normal"/>
    <w:link w:val="DocumentMapChar"/>
    <w:qFormat/>
    <w:rsid w:val="008965DF"/>
    <w:pPr>
      <w:tabs>
        <w:tab w:val="clear" w:pos="1134"/>
        <w:tab w:val="clear" w:pos="1871"/>
        <w:tab w:val="clear" w:pos="2268"/>
        <w:tab w:val="left" w:pos="794"/>
        <w:tab w:val="left" w:pos="1191"/>
        <w:tab w:val="left" w:pos="1588"/>
        <w:tab w:val="left" w:pos="1985"/>
      </w:tabs>
      <w:suppressAutoHyphens/>
      <w:overflowPunct/>
      <w:autoSpaceDE/>
      <w:autoSpaceDN/>
      <w:adjustRightInd/>
      <w:jc w:val="both"/>
    </w:pPr>
    <w:rPr>
      <w:rFonts w:ascii="Tahoma" w:eastAsiaTheme="minorEastAsia" w:hAnsi="Tahoma" w:cs="Tahoma"/>
      <w:sz w:val="16"/>
      <w:szCs w:val="16"/>
      <w:lang w:val="fr-FR"/>
    </w:rPr>
  </w:style>
  <w:style w:type="character" w:customStyle="1" w:styleId="DocumentMapChar2">
    <w:name w:val="Document Map Char2"/>
    <w:basedOn w:val="DefaultParagraphFont"/>
    <w:semiHidden/>
    <w:rsid w:val="008965DF"/>
    <w:rPr>
      <w:rFonts w:ascii="Segoe UI" w:hAnsi="Segoe UI" w:cs="Segoe UI"/>
      <w:sz w:val="16"/>
      <w:szCs w:val="16"/>
      <w:lang w:val="en-GB" w:eastAsia="en-US"/>
    </w:rPr>
  </w:style>
  <w:style w:type="paragraph" w:styleId="NormalWeb">
    <w:name w:val="Normal (Web)"/>
    <w:basedOn w:val="Normal"/>
    <w:uiPriority w:val="99"/>
    <w:unhideWhenUsed/>
    <w:qFormat/>
    <w:rsid w:val="008965DF"/>
    <w:pPr>
      <w:tabs>
        <w:tab w:val="clear" w:pos="1134"/>
        <w:tab w:val="clear" w:pos="1871"/>
        <w:tab w:val="clear" w:pos="2268"/>
      </w:tabs>
      <w:suppressAutoHyphens/>
      <w:autoSpaceDE/>
      <w:autoSpaceDN/>
      <w:adjustRightInd/>
      <w:spacing w:beforeAutospacing="1" w:afterAutospacing="1"/>
      <w:textAlignment w:val="auto"/>
    </w:pPr>
    <w:rPr>
      <w:rFonts w:eastAsiaTheme="minorEastAsia"/>
      <w:szCs w:val="24"/>
      <w:lang w:val="de-DE" w:eastAsia="de-DE"/>
    </w:rPr>
  </w:style>
  <w:style w:type="paragraph" w:customStyle="1" w:styleId="2">
    <w:name w:val="2"/>
    <w:basedOn w:val="Note"/>
    <w:qFormat/>
    <w:rsid w:val="008965DF"/>
    <w:pPr>
      <w:tabs>
        <w:tab w:val="clear" w:pos="284"/>
        <w:tab w:val="clear" w:pos="1134"/>
        <w:tab w:val="clear" w:pos="1871"/>
        <w:tab w:val="clear" w:pos="2268"/>
      </w:tabs>
      <w:suppressAutoHyphens/>
      <w:overflowPunct/>
      <w:autoSpaceDE/>
      <w:autoSpaceDN/>
      <w:adjustRightInd/>
      <w:ind w:firstLine="720"/>
      <w:jc w:val="both"/>
    </w:pPr>
    <w:rPr>
      <w:rFonts w:eastAsiaTheme="minorEastAsia"/>
    </w:rPr>
  </w:style>
  <w:style w:type="paragraph" w:customStyle="1" w:styleId="FrameContents">
    <w:name w:val="Frame Contents"/>
    <w:basedOn w:val="Normal"/>
    <w:qFormat/>
    <w:rsid w:val="008965DF"/>
    <w:pPr>
      <w:suppressAutoHyphens/>
      <w:overflowPunct/>
      <w:autoSpaceDE/>
      <w:autoSpaceDN/>
      <w:adjustRightInd/>
    </w:pPr>
  </w:style>
  <w:style w:type="table" w:styleId="TableGrid">
    <w:name w:val="Table Grid"/>
    <w:basedOn w:val="TableNormal"/>
    <w:uiPriority w:val="59"/>
    <w:rsid w:val="008965DF"/>
    <w:pPr>
      <w:suppressAutoHyphens/>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
    <w:name w:val="Grille du tableau1"/>
    <w:basedOn w:val="TableNormal"/>
    <w:uiPriority w:val="59"/>
    <w:rsid w:val="008965DF"/>
    <w:pPr>
      <w:suppressAutoHyphens/>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
    <w:name w:val="Grille du tableau2"/>
    <w:basedOn w:val="TableNormal"/>
    <w:uiPriority w:val="59"/>
    <w:rsid w:val="008965DF"/>
    <w:pPr>
      <w:suppressAutoHyphens/>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1">
    <w:name w:val="Grille du tableau11"/>
    <w:basedOn w:val="TableNormal"/>
    <w:rsid w:val="008965DF"/>
    <w:pPr>
      <w:suppressAutoHyphens/>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5">
    <w:name w:val="Grille du tableau5"/>
    <w:basedOn w:val="TableNormal"/>
    <w:uiPriority w:val="39"/>
    <w:rsid w:val="008965DF"/>
    <w:pPr>
      <w:suppressAutoHyphens/>
    </w:pPr>
    <w:rPr>
      <w:sz w:val="22"/>
      <w:szCs w:val="22"/>
      <w:lang w:val="fr-FR"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8965DF"/>
    <w:rPr>
      <w:rFonts w:eastAsiaTheme="minorEastAsia"/>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Simple1">
    <w:name w:val="Table Simple 1"/>
    <w:basedOn w:val="TableNormal"/>
    <w:uiPriority w:val="99"/>
    <w:semiHidden/>
    <w:unhideWhenUsed/>
    <w:rsid w:val="008965DF"/>
    <w:pPr>
      <w:shd w:val="clear" w:color="FFFFFF" w:themeColor="background1" w:fill="auto"/>
      <w:spacing w:before="240" w:after="240"/>
      <w:jc w:val="both"/>
      <w:textboxTightWrap w:val="lastLineOnly"/>
    </w:pPr>
    <w:rPr>
      <w:rFonts w:ascii="Arial" w:eastAsiaTheme="minorEastAsia" w:hAnsi="Arial"/>
      <w:lang w:val="da-DK" w:eastAsia="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styleId="TOC9">
    <w:name w:val="toc 9"/>
    <w:basedOn w:val="Normal"/>
    <w:next w:val="Normal"/>
    <w:autoRedefine/>
    <w:uiPriority w:val="39"/>
    <w:rsid w:val="008965DF"/>
    <w:pPr>
      <w:tabs>
        <w:tab w:val="clear" w:pos="1134"/>
        <w:tab w:val="clear" w:pos="1871"/>
        <w:tab w:val="clear" w:pos="2268"/>
      </w:tabs>
      <w:overflowPunct/>
      <w:autoSpaceDE/>
      <w:autoSpaceDN/>
      <w:adjustRightInd/>
      <w:spacing w:before="0"/>
      <w:ind w:left="1400"/>
      <w:jc w:val="both"/>
      <w:textAlignment w:val="auto"/>
    </w:pPr>
    <w:rPr>
      <w:rFonts w:asciiTheme="minorHAnsi" w:eastAsia="Calibri" w:hAnsiTheme="minorHAnsi"/>
      <w:sz w:val="20"/>
    </w:rPr>
  </w:style>
  <w:style w:type="paragraph" w:styleId="Subtitle">
    <w:name w:val="Subtitle"/>
    <w:basedOn w:val="Normal"/>
    <w:next w:val="Normal"/>
    <w:link w:val="SubtitleChar"/>
    <w:uiPriority w:val="11"/>
    <w:qFormat/>
    <w:rsid w:val="008965DF"/>
    <w:pPr>
      <w:numPr>
        <w:ilvl w:val="1"/>
      </w:numPr>
      <w:tabs>
        <w:tab w:val="clear" w:pos="1134"/>
        <w:tab w:val="clear" w:pos="1871"/>
        <w:tab w:val="clear" w:pos="2268"/>
      </w:tabs>
      <w:overflowPunct/>
      <w:autoSpaceDE/>
      <w:autoSpaceDN/>
      <w:adjustRightInd/>
      <w:spacing w:before="240" w:after="160"/>
      <w:jc w:val="both"/>
      <w:textAlignment w:val="auto"/>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8965DF"/>
    <w:rPr>
      <w:rFonts w:asciiTheme="minorHAnsi" w:eastAsiaTheme="minorEastAsia" w:hAnsiTheme="minorHAnsi" w:cstheme="minorBidi"/>
      <w:color w:val="5A5A5A" w:themeColor="text1" w:themeTint="A5"/>
      <w:spacing w:val="15"/>
      <w:sz w:val="22"/>
      <w:szCs w:val="22"/>
      <w:lang w:val="en-GB" w:eastAsia="en-US"/>
    </w:rPr>
  </w:style>
  <w:style w:type="numbering" w:customStyle="1" w:styleId="Lijststijl">
    <w:name w:val="Lijststijl"/>
    <w:uiPriority w:val="99"/>
    <w:rsid w:val="008965DF"/>
    <w:pPr>
      <w:numPr>
        <w:numId w:val="12"/>
      </w:numPr>
    </w:pPr>
  </w:style>
  <w:style w:type="character" w:customStyle="1" w:styleId="TableNo0">
    <w:name w:val="Table_No Знак"/>
    <w:uiPriority w:val="99"/>
    <w:locked/>
    <w:rsid w:val="008965DF"/>
    <w:rPr>
      <w:rFonts w:ascii="Times New Roman" w:hAnsi="Times New Roman"/>
      <w:caps/>
      <w:lang w:val="en-GB" w:eastAsia="en-US"/>
    </w:rPr>
  </w:style>
  <w:style w:type="character" w:customStyle="1" w:styleId="Tabletitle0">
    <w:name w:val="Table_title Знак"/>
    <w:uiPriority w:val="99"/>
    <w:locked/>
    <w:rsid w:val="008965DF"/>
    <w:rPr>
      <w:rFonts w:ascii="Times New Roman Bold" w:hAnsi="Times New Roman Bold"/>
      <w:b/>
      <w:lang w:val="en-GB" w:eastAsia="en-US"/>
    </w:rPr>
  </w:style>
  <w:style w:type="character" w:customStyle="1" w:styleId="contentpasted0">
    <w:name w:val="contentpasted0"/>
    <w:basedOn w:val="DefaultParagraphFont"/>
    <w:rsid w:val="008965D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www.itu.int/pub/R-REC-M.1171" TargetMode="External"/><Relationship Id="rId18" Type="http://schemas.openxmlformats.org/officeDocument/2006/relationships/hyperlink" Target="https://www.itu.int/pub/R-REP-M.2231" TargetMode="External"/><Relationship Id="rId26" Type="http://schemas.openxmlformats.org/officeDocument/2006/relationships/hyperlink" Target="https://www.dvsinc.com/products/compare.shtml" TargetMode="External"/><Relationship Id="rId39" Type="http://schemas.openxmlformats.org/officeDocument/2006/relationships/image" Target="media/image16.png"/><Relationship Id="rId21" Type="http://schemas.openxmlformats.org/officeDocument/2006/relationships/hyperlink" Target="https://www.itu.int/pub/R-REP-SM.2022" TargetMode="External"/><Relationship Id="rId34" Type="http://schemas.openxmlformats.org/officeDocument/2006/relationships/image" Target="media/image12.png"/><Relationship Id="rId42" Type="http://schemas.openxmlformats.org/officeDocument/2006/relationships/image" Target="media/image19.png"/><Relationship Id="rId47" Type="http://schemas.openxmlformats.org/officeDocument/2006/relationships/image" Target="media/image24.png"/><Relationship Id="rId50" Type="http://schemas.openxmlformats.org/officeDocument/2006/relationships/image" Target="media/image27.jpeg"/><Relationship Id="rId55" Type="http://schemas.openxmlformats.org/officeDocument/2006/relationships/image" Target="media/image32.png"/><Relationship Id="rId63" Type="http://schemas.openxmlformats.org/officeDocument/2006/relationships/image" Target="media/image40.png"/><Relationship Id="rId68" Type="http://schemas.openxmlformats.org/officeDocument/2006/relationships/hyperlink" Target="https://www.iala-aism.org/product/g1132-vts-vhf-voice-communication/" TargetMode="External"/><Relationship Id="rId7" Type="http://schemas.openxmlformats.org/officeDocument/2006/relationships/image" Target="media/image1.png"/><Relationship Id="rId71" Type="http://schemas.openxmlformats.org/officeDocument/2006/relationships/footer" Target="footer2.xml"/><Relationship Id="rId2" Type="http://schemas.openxmlformats.org/officeDocument/2006/relationships/styles" Target="styles.xml"/><Relationship Id="rId16" Type="http://schemas.openxmlformats.org/officeDocument/2006/relationships/hyperlink" Target="https://www.itu.int/pub/R-REP-BT.2140" TargetMode="External"/><Relationship Id="rId29" Type="http://schemas.openxmlformats.org/officeDocument/2006/relationships/image" Target="media/image7.png"/><Relationship Id="rId11" Type="http://schemas.openxmlformats.org/officeDocument/2006/relationships/hyperlink" Target="https://www.itu.int/pub/R-REC-M.585" TargetMode="External"/><Relationship Id="rId24" Type="http://schemas.openxmlformats.org/officeDocument/2006/relationships/image" Target="media/image4.png"/><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image" Target="media/image17.png"/><Relationship Id="rId45" Type="http://schemas.openxmlformats.org/officeDocument/2006/relationships/image" Target="media/image22.jpeg"/><Relationship Id="rId53" Type="http://schemas.openxmlformats.org/officeDocument/2006/relationships/image" Target="media/image30.png"/><Relationship Id="rId58" Type="http://schemas.openxmlformats.org/officeDocument/2006/relationships/image" Target="media/image35.jpeg"/><Relationship Id="rId66" Type="http://schemas.openxmlformats.org/officeDocument/2006/relationships/image" Target="media/image43.jpeg"/><Relationship Id="rId7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https://www.itu.int/pub/R-REC-M.1808" TargetMode="External"/><Relationship Id="rId23" Type="http://schemas.openxmlformats.org/officeDocument/2006/relationships/image" Target="media/image3.png"/><Relationship Id="rId28" Type="http://schemas.openxmlformats.org/officeDocument/2006/relationships/image" Target="media/image6.png"/><Relationship Id="rId36" Type="http://schemas.openxmlformats.org/officeDocument/2006/relationships/image" Target="media/image14.png"/><Relationship Id="rId49" Type="http://schemas.openxmlformats.org/officeDocument/2006/relationships/image" Target="media/image26.png"/><Relationship Id="rId57" Type="http://schemas.openxmlformats.org/officeDocument/2006/relationships/image" Target="media/image34.png"/><Relationship Id="rId61" Type="http://schemas.openxmlformats.org/officeDocument/2006/relationships/image" Target="media/image38.png"/><Relationship Id="rId10" Type="http://schemas.openxmlformats.org/officeDocument/2006/relationships/hyperlink" Target="https://www.itu.int/pub/R-REC-M.541" TargetMode="External"/><Relationship Id="rId19" Type="http://schemas.openxmlformats.org/officeDocument/2006/relationships/hyperlink" Target="https://www.itu.int/pub/R-REP-M.2288" TargetMode="External"/><Relationship Id="rId31" Type="http://schemas.openxmlformats.org/officeDocument/2006/relationships/image" Target="media/image9.png"/><Relationship Id="rId44" Type="http://schemas.openxmlformats.org/officeDocument/2006/relationships/image" Target="media/image21.jpeg"/><Relationship Id="rId52" Type="http://schemas.openxmlformats.org/officeDocument/2006/relationships/image" Target="media/image29.png"/><Relationship Id="rId60" Type="http://schemas.openxmlformats.org/officeDocument/2006/relationships/image" Target="media/image37.jpeg"/><Relationship Id="rId65" Type="http://schemas.openxmlformats.org/officeDocument/2006/relationships/image" Target="media/image42.png"/><Relationship Id="rId73" Type="http://schemas.microsoft.com/office/2011/relationships/people" Target="people.xml"/><Relationship Id="rId4" Type="http://schemas.openxmlformats.org/officeDocument/2006/relationships/webSettings" Target="webSettings.xml"/><Relationship Id="rId9" Type="http://schemas.openxmlformats.org/officeDocument/2006/relationships/hyperlink" Target="https://www.itu.int/pub/R-REC-M.493" TargetMode="External"/><Relationship Id="rId14" Type="http://schemas.openxmlformats.org/officeDocument/2006/relationships/hyperlink" Target="https://www.itu.int/pub/R-REC-M.1309" TargetMode="External"/><Relationship Id="rId22" Type="http://schemas.openxmlformats.org/officeDocument/2006/relationships/image" Target="media/image2.png"/><Relationship Id="rId27" Type="http://schemas.openxmlformats.org/officeDocument/2006/relationships/hyperlink" Target="http://www.voiceage.com/Overview.html" TargetMode="External"/><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image" Target="media/image20.jpeg"/><Relationship Id="rId48" Type="http://schemas.openxmlformats.org/officeDocument/2006/relationships/image" Target="media/image25.jpeg"/><Relationship Id="rId56" Type="http://schemas.openxmlformats.org/officeDocument/2006/relationships/image" Target="media/image33.png"/><Relationship Id="rId64" Type="http://schemas.openxmlformats.org/officeDocument/2006/relationships/image" Target="media/image41.png"/><Relationship Id="rId69" Type="http://schemas.openxmlformats.org/officeDocument/2006/relationships/header" Target="header1.xml"/><Relationship Id="rId8" Type="http://schemas.openxmlformats.org/officeDocument/2006/relationships/hyperlink" Target="https://www.itu.int/md/R19-WP5B-C-0731/en" TargetMode="External"/><Relationship Id="rId51" Type="http://schemas.openxmlformats.org/officeDocument/2006/relationships/image" Target="media/image28.png"/><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hyperlink" Target="https://www.itu.int/pub/R-REC-M.1084" TargetMode="External"/><Relationship Id="rId17" Type="http://schemas.openxmlformats.org/officeDocument/2006/relationships/hyperlink" Target="https://www.itu.int/pub/R-REP-M.2010" TargetMode="External"/><Relationship Id="rId25" Type="http://schemas.openxmlformats.org/officeDocument/2006/relationships/image" Target="media/image5.png"/><Relationship Id="rId33" Type="http://schemas.openxmlformats.org/officeDocument/2006/relationships/image" Target="media/image11.png"/><Relationship Id="rId38" Type="http://schemas.openxmlformats.org/officeDocument/2006/relationships/hyperlink" Target="https://www.google.com/maps/d/viewer?mid=1kaQC1VE_env6Mac5T9k2pGHsrseyaCME&amp;ll=59.50154582929907%2C24.322173566386027&amp;z=11" TargetMode="External"/><Relationship Id="rId46" Type="http://schemas.openxmlformats.org/officeDocument/2006/relationships/image" Target="media/image23.jpeg"/><Relationship Id="rId59" Type="http://schemas.openxmlformats.org/officeDocument/2006/relationships/image" Target="media/image36.png"/><Relationship Id="rId67" Type="http://schemas.openxmlformats.org/officeDocument/2006/relationships/hyperlink" Target="https://www.iala-aism.org/product/preparation-of-operational-and-technical-performance-for-vts-equipment/" TargetMode="External"/><Relationship Id="rId20" Type="http://schemas.openxmlformats.org/officeDocument/2006/relationships/hyperlink" Target="https://www.itu.int/pub/R-REP-M.2474" TargetMode="External"/><Relationship Id="rId41" Type="http://schemas.openxmlformats.org/officeDocument/2006/relationships/image" Target="media/image18.png"/><Relationship Id="rId54" Type="http://schemas.openxmlformats.org/officeDocument/2006/relationships/image" Target="media/image31.png"/><Relationship Id="rId62" Type="http://schemas.openxmlformats.org/officeDocument/2006/relationships/image" Target="media/image39.png"/><Relationship Id="rId7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ong\AppData\Roaming\Microsoft\Templates\POOL%20E%20-%20ITU\PE_B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PE_BR.dotm</Template>
  <TotalTime>72</TotalTime>
  <Pages>70</Pages>
  <Words>19876</Words>
  <Characters>109095</Characters>
  <Application>Microsoft Office Word</Application>
  <DocSecurity>0</DocSecurity>
  <Lines>909</Lines>
  <Paragraphs>257</Paragraphs>
  <ScaleCrop>false</ScaleCrop>
  <HeadingPairs>
    <vt:vector size="2" baseType="variant">
      <vt:variant>
        <vt:lpstr>Title</vt:lpstr>
      </vt:variant>
      <vt:variant>
        <vt:i4>1</vt:i4>
      </vt:variant>
    </vt:vector>
  </HeadingPairs>
  <TitlesOfParts>
    <vt:vector size="1" baseType="lpstr">
      <vt:lpstr/>
    </vt:vector>
  </TitlesOfParts>
  <Company>ITU</Company>
  <LinksUpToDate>false</LinksUpToDate>
  <CharactersWithSpaces>128714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Song, Xiaojing</dc:creator>
  <cp:lastModifiedBy>Song, Xiaojing</cp:lastModifiedBy>
  <cp:revision>5</cp:revision>
  <cp:lastPrinted>2008-02-21T14:04:00Z</cp:lastPrinted>
  <dcterms:created xsi:type="dcterms:W3CDTF">2023-06-30T12:43:00Z</dcterms:created>
  <dcterms:modified xsi:type="dcterms:W3CDTF">2023-06-30T13:55:00Z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num">
    <vt:lpwstr>PE_BR.DOT</vt:lpwstr>
  </property>
  <property fmtid="{D5CDD505-2E9C-101B-9397-08002B2CF9AE}" pid="3" name="Docdate">
    <vt:lpwstr/>
  </property>
  <property fmtid="{D5CDD505-2E9C-101B-9397-08002B2CF9AE}" pid="4" name="Docorlang">
    <vt:lpwstr/>
  </property>
</Properties>
</file>