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7BEB976" w14:textId="77777777" w:rsidTr="00876A8A">
        <w:trPr>
          <w:cantSplit/>
        </w:trPr>
        <w:tc>
          <w:tcPr>
            <w:tcW w:w="6487" w:type="dxa"/>
            <w:vAlign w:val="center"/>
          </w:tcPr>
          <w:p w14:paraId="2711D3EF"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1FC5110" w14:textId="134463A0" w:rsidR="009F6520" w:rsidRDefault="00DE5F33" w:rsidP="00DE5F33">
            <w:pPr>
              <w:shd w:val="solid" w:color="FFFFFF" w:fill="FFFFFF"/>
              <w:spacing w:before="0" w:line="240" w:lineRule="atLeast"/>
            </w:pPr>
            <w:bookmarkStart w:id="0" w:name="ditulogo"/>
            <w:bookmarkEnd w:id="0"/>
            <w:r>
              <w:rPr>
                <w:noProof/>
                <w:lang w:eastAsia="en-GB"/>
              </w:rPr>
              <w:drawing>
                <wp:inline distT="0" distB="0" distL="0" distR="0" wp14:anchorId="41AE9A69" wp14:editId="62668B3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5F75943" w14:textId="77777777" w:rsidTr="00876A8A">
        <w:trPr>
          <w:cantSplit/>
        </w:trPr>
        <w:tc>
          <w:tcPr>
            <w:tcW w:w="6487" w:type="dxa"/>
            <w:tcBorders>
              <w:bottom w:val="single" w:sz="12" w:space="0" w:color="auto"/>
            </w:tcBorders>
          </w:tcPr>
          <w:p w14:paraId="6ADDDE5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CA8E21D" w14:textId="77777777" w:rsidR="000069D4" w:rsidRPr="0051782D" w:rsidRDefault="000069D4" w:rsidP="00A5173C">
            <w:pPr>
              <w:shd w:val="solid" w:color="FFFFFF" w:fill="FFFFFF"/>
              <w:spacing w:before="0" w:after="48" w:line="240" w:lineRule="atLeast"/>
              <w:rPr>
                <w:sz w:val="22"/>
                <w:szCs w:val="22"/>
                <w:lang w:val="en-US"/>
              </w:rPr>
            </w:pPr>
          </w:p>
        </w:tc>
      </w:tr>
      <w:tr w:rsidR="000069D4" w14:paraId="62129C59" w14:textId="77777777" w:rsidTr="00876A8A">
        <w:trPr>
          <w:cantSplit/>
        </w:trPr>
        <w:tc>
          <w:tcPr>
            <w:tcW w:w="6487" w:type="dxa"/>
            <w:tcBorders>
              <w:top w:val="single" w:sz="12" w:space="0" w:color="auto"/>
            </w:tcBorders>
          </w:tcPr>
          <w:p w14:paraId="0D283A4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B518971" w14:textId="77777777" w:rsidR="000069D4" w:rsidRPr="00710D66" w:rsidRDefault="000069D4" w:rsidP="00A5173C">
            <w:pPr>
              <w:shd w:val="solid" w:color="FFFFFF" w:fill="FFFFFF"/>
              <w:spacing w:before="0" w:after="48" w:line="240" w:lineRule="atLeast"/>
              <w:rPr>
                <w:lang w:val="en-US"/>
              </w:rPr>
            </w:pPr>
          </w:p>
        </w:tc>
      </w:tr>
      <w:tr w:rsidR="000069D4" w14:paraId="5ED89856" w14:textId="77777777" w:rsidTr="00876A8A">
        <w:trPr>
          <w:cantSplit/>
        </w:trPr>
        <w:tc>
          <w:tcPr>
            <w:tcW w:w="6487" w:type="dxa"/>
            <w:vMerge w:val="restart"/>
          </w:tcPr>
          <w:p w14:paraId="0F1E173F" w14:textId="03C1841C" w:rsidR="004F350A" w:rsidRPr="004F350A" w:rsidRDefault="004F350A" w:rsidP="004F350A">
            <w:pPr>
              <w:shd w:val="solid" w:color="FFFFFF" w:fill="FFFFFF"/>
              <w:tabs>
                <w:tab w:val="left" w:pos="1453"/>
              </w:tabs>
              <w:spacing w:before="0" w:after="240"/>
              <w:ind w:left="720" w:hanging="720"/>
              <w:rPr>
                <w:rFonts w:ascii="Verdana" w:hAnsi="Verdana"/>
                <w:sz w:val="20"/>
                <w:lang w:val="en-US"/>
              </w:rPr>
            </w:pPr>
            <w:bookmarkStart w:id="1" w:name="recibido"/>
            <w:bookmarkStart w:id="2" w:name="dnum" w:colFirst="1" w:colLast="1"/>
            <w:bookmarkEnd w:id="1"/>
            <w:r w:rsidRPr="004F350A">
              <w:rPr>
                <w:rFonts w:ascii="Verdana" w:hAnsi="Verdana"/>
                <w:sz w:val="20"/>
                <w:lang w:val="en-US"/>
              </w:rPr>
              <w:t>Received:</w:t>
            </w:r>
            <w:r w:rsidRPr="004F350A">
              <w:rPr>
                <w:rFonts w:ascii="Verdana" w:hAnsi="Verdana"/>
                <w:sz w:val="20"/>
                <w:lang w:val="en-US"/>
              </w:rPr>
              <w:tab/>
              <w:t>29 June 2023</w:t>
            </w:r>
          </w:p>
          <w:p w14:paraId="7F04FC89" w14:textId="7EECED1F" w:rsidR="00DE5F33" w:rsidRPr="00982084" w:rsidRDefault="004F350A" w:rsidP="004F350A">
            <w:pPr>
              <w:shd w:val="solid" w:color="FFFFFF" w:fill="FFFFFF"/>
              <w:tabs>
                <w:tab w:val="clear" w:pos="1134"/>
                <w:tab w:val="clear" w:pos="1871"/>
                <w:tab w:val="clear" w:pos="2268"/>
              </w:tabs>
              <w:spacing w:before="0" w:after="240"/>
              <w:ind w:left="1134" w:hanging="1134"/>
              <w:rPr>
                <w:rFonts w:ascii="Verdana" w:hAnsi="Verdana"/>
                <w:sz w:val="20"/>
              </w:rPr>
            </w:pPr>
            <w:r w:rsidRPr="004F350A">
              <w:rPr>
                <w:rFonts w:ascii="Verdana" w:hAnsi="Verdana"/>
                <w:sz w:val="20"/>
                <w:szCs w:val="16"/>
              </w:rPr>
              <w:t>Reference:</w:t>
            </w:r>
            <w:r w:rsidRPr="004F350A">
              <w:rPr>
                <w:rFonts w:ascii="Verdana" w:hAnsi="Verdana"/>
                <w:sz w:val="20"/>
                <w:szCs w:val="16"/>
              </w:rPr>
              <w:tab/>
              <w:t xml:space="preserve">Document </w:t>
            </w:r>
            <w:hyperlink r:id="rId8" w:history="1">
              <w:proofErr w:type="spellStart"/>
              <w:r w:rsidRPr="004F350A">
                <w:rPr>
                  <w:rStyle w:val="Hyperlink"/>
                  <w:rFonts w:ascii="Verdana" w:hAnsi="Verdana"/>
                  <w:sz w:val="20"/>
                  <w:szCs w:val="16"/>
                </w:rPr>
                <w:t>5B</w:t>
              </w:r>
              <w:proofErr w:type="spellEnd"/>
              <w:r w:rsidRPr="004F350A">
                <w:rPr>
                  <w:rStyle w:val="Hyperlink"/>
                  <w:rFonts w:ascii="Verdana" w:hAnsi="Verdana"/>
                  <w:sz w:val="20"/>
                  <w:szCs w:val="16"/>
                </w:rPr>
                <w:t>/731</w:t>
              </w:r>
            </w:hyperlink>
            <w:r w:rsidRPr="004F350A">
              <w:rPr>
                <w:rFonts w:ascii="Verdana" w:hAnsi="Verdana"/>
                <w:sz w:val="20"/>
                <w:szCs w:val="16"/>
              </w:rPr>
              <w:t xml:space="preserve"> (Annex 9 to Annex 15)</w:t>
            </w:r>
          </w:p>
        </w:tc>
        <w:tc>
          <w:tcPr>
            <w:tcW w:w="3402" w:type="dxa"/>
          </w:tcPr>
          <w:p w14:paraId="7D591DC9" w14:textId="12F73AA9" w:rsidR="000069D4" w:rsidRPr="00DE5F33" w:rsidRDefault="00DE5F33"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5B</w:t>
            </w:r>
            <w:proofErr w:type="spellEnd"/>
            <w:r>
              <w:rPr>
                <w:rFonts w:ascii="Verdana" w:hAnsi="Verdana"/>
                <w:b/>
                <w:sz w:val="20"/>
                <w:lang w:eastAsia="zh-CN"/>
              </w:rPr>
              <w:t>/792-E</w:t>
            </w:r>
          </w:p>
        </w:tc>
      </w:tr>
      <w:tr w:rsidR="000069D4" w14:paraId="79E40B9D" w14:textId="77777777" w:rsidTr="00876A8A">
        <w:trPr>
          <w:cantSplit/>
        </w:trPr>
        <w:tc>
          <w:tcPr>
            <w:tcW w:w="6487" w:type="dxa"/>
            <w:vMerge/>
          </w:tcPr>
          <w:p w14:paraId="3658FFDF"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0F5CE5AE" w14:textId="31922708" w:rsidR="000069D4" w:rsidRPr="00DE5F33" w:rsidRDefault="00DE5F33" w:rsidP="00A5173C">
            <w:pPr>
              <w:shd w:val="solid" w:color="FFFFFF" w:fill="FFFFFF"/>
              <w:spacing w:before="0" w:line="240" w:lineRule="atLeast"/>
              <w:rPr>
                <w:rFonts w:ascii="Verdana" w:hAnsi="Verdana"/>
                <w:sz w:val="20"/>
                <w:lang w:eastAsia="zh-CN"/>
              </w:rPr>
            </w:pPr>
            <w:r>
              <w:rPr>
                <w:rFonts w:ascii="Verdana" w:hAnsi="Verdana"/>
                <w:b/>
                <w:sz w:val="20"/>
                <w:lang w:eastAsia="zh-CN"/>
              </w:rPr>
              <w:t>30 June 2023</w:t>
            </w:r>
          </w:p>
        </w:tc>
      </w:tr>
      <w:tr w:rsidR="000069D4" w14:paraId="247DE7FA" w14:textId="77777777" w:rsidTr="00876A8A">
        <w:trPr>
          <w:cantSplit/>
        </w:trPr>
        <w:tc>
          <w:tcPr>
            <w:tcW w:w="6487" w:type="dxa"/>
            <w:vMerge/>
          </w:tcPr>
          <w:p w14:paraId="3C9E8A36"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2928FCFB" w14:textId="4EF03C3E" w:rsidR="000069D4" w:rsidRPr="00DE5F33" w:rsidRDefault="00DE5F3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F350A" w14:paraId="632F080E" w14:textId="77777777" w:rsidTr="00D046A7">
        <w:trPr>
          <w:cantSplit/>
        </w:trPr>
        <w:tc>
          <w:tcPr>
            <w:tcW w:w="9889" w:type="dxa"/>
            <w:gridSpan w:val="2"/>
          </w:tcPr>
          <w:p w14:paraId="0D391D8B" w14:textId="71E6204F" w:rsidR="004F350A" w:rsidRDefault="004F350A" w:rsidP="004F350A">
            <w:pPr>
              <w:pStyle w:val="Source"/>
              <w:rPr>
                <w:lang w:eastAsia="zh-CN"/>
              </w:rPr>
            </w:pPr>
            <w:bookmarkStart w:id="5" w:name="dsource" w:colFirst="0" w:colLast="0"/>
            <w:bookmarkEnd w:id="4"/>
            <w:r w:rsidRPr="00B448BE">
              <w:t>United States</w:t>
            </w:r>
            <w:r>
              <w:t xml:space="preserve"> of America</w:t>
            </w:r>
          </w:p>
        </w:tc>
      </w:tr>
      <w:tr w:rsidR="004F350A" w14:paraId="395C7C64" w14:textId="77777777" w:rsidTr="00D046A7">
        <w:trPr>
          <w:cantSplit/>
        </w:trPr>
        <w:tc>
          <w:tcPr>
            <w:tcW w:w="9889" w:type="dxa"/>
            <w:gridSpan w:val="2"/>
          </w:tcPr>
          <w:p w14:paraId="1E54E185" w14:textId="24726A77" w:rsidR="004F350A" w:rsidRDefault="004F350A" w:rsidP="004F350A">
            <w:pPr>
              <w:pStyle w:val="Title1"/>
              <w:rPr>
                <w:lang w:eastAsia="zh-CN"/>
              </w:rPr>
            </w:pPr>
            <w:bookmarkStart w:id="6" w:name="drec" w:colFirst="0" w:colLast="0"/>
            <w:bookmarkEnd w:id="5"/>
            <w:r w:rsidRPr="00B7330E">
              <w:t xml:space="preserve">Updates to Working document towards a preliminary draft new Report ITU-R </w:t>
            </w:r>
            <w:r>
              <w:t>M.</w:t>
            </w:r>
            <w:r w:rsidRPr="00B7330E">
              <w:t>[NON-SAFETY AMS CHARACTERISTICS AND SHARING STUDIES]</w:t>
            </w:r>
          </w:p>
        </w:tc>
      </w:tr>
      <w:tr w:rsidR="004F350A" w14:paraId="68713C12" w14:textId="77777777" w:rsidTr="00D046A7">
        <w:trPr>
          <w:cantSplit/>
        </w:trPr>
        <w:tc>
          <w:tcPr>
            <w:tcW w:w="9889" w:type="dxa"/>
            <w:gridSpan w:val="2"/>
          </w:tcPr>
          <w:p w14:paraId="2C1CD056" w14:textId="546B2322" w:rsidR="004F350A" w:rsidRDefault="004F350A" w:rsidP="004F350A">
            <w:pPr>
              <w:pStyle w:val="Title1"/>
              <w:rPr>
                <w:lang w:eastAsia="zh-CN"/>
              </w:rPr>
            </w:pPr>
            <w:bookmarkStart w:id="7" w:name="dtitle1" w:colFirst="0" w:colLast="0"/>
            <w:bookmarkEnd w:id="6"/>
            <w:r w:rsidRPr="00022597">
              <w:t>ANNEX 9</w:t>
            </w:r>
          </w:p>
        </w:tc>
      </w:tr>
      <w:tr w:rsidR="004F350A" w14:paraId="1EFEFB3D" w14:textId="77777777" w:rsidTr="00D046A7">
        <w:trPr>
          <w:cantSplit/>
        </w:trPr>
        <w:tc>
          <w:tcPr>
            <w:tcW w:w="9889" w:type="dxa"/>
            <w:gridSpan w:val="2"/>
          </w:tcPr>
          <w:p w14:paraId="187D6E59" w14:textId="0E90FE13" w:rsidR="004F350A" w:rsidRPr="00022597" w:rsidRDefault="004F350A" w:rsidP="004F350A">
            <w:pPr>
              <w:pStyle w:val="Title4"/>
            </w:pPr>
            <w:r w:rsidRPr="006F1141">
              <w:t xml:space="preserve">Compatibility studies between future non-safety AM(OR)S systems planned to operate in 22-22.21 GHz and </w:t>
            </w:r>
            <w:proofErr w:type="spellStart"/>
            <w:r w:rsidRPr="006F1141">
              <w:t>EESS</w:t>
            </w:r>
            <w:proofErr w:type="spellEnd"/>
            <w:r w:rsidRPr="006F1141">
              <w:t xml:space="preserve"> (passive) in 22-22.21 GHz</w:t>
            </w:r>
          </w:p>
        </w:tc>
      </w:tr>
    </w:tbl>
    <w:p w14:paraId="628D3220" w14:textId="77777777" w:rsidR="004F350A" w:rsidRDefault="004F350A" w:rsidP="00B7330E">
      <w:pPr>
        <w:overflowPunct/>
        <w:autoSpaceDE/>
        <w:autoSpaceDN/>
        <w:adjustRightInd/>
        <w:spacing w:before="0" w:after="160" w:line="259" w:lineRule="auto"/>
        <w:textAlignment w:val="auto"/>
        <w:rPr>
          <w:rFonts w:eastAsia="Calibri"/>
          <w:b/>
          <w:szCs w:val="24"/>
          <w:lang w:val="en-US"/>
        </w:rPr>
      </w:pPr>
      <w:bookmarkStart w:id="8" w:name="dbreak"/>
      <w:bookmarkEnd w:id="8"/>
      <w:bookmarkEnd w:id="7"/>
    </w:p>
    <w:p w14:paraId="5DC8E62A" w14:textId="367DB078" w:rsidR="004F350A" w:rsidRPr="00576998" w:rsidRDefault="004F350A" w:rsidP="00F54382">
      <w:pPr>
        <w:pStyle w:val="Heading1"/>
        <w:rPr>
          <w:rFonts w:eastAsia="Calibri"/>
          <w:lang w:val="en-US"/>
        </w:rPr>
      </w:pPr>
      <w:r w:rsidRPr="00576998">
        <w:rPr>
          <w:rFonts w:eastAsia="Calibri"/>
          <w:lang w:val="en-US"/>
        </w:rPr>
        <w:t>1</w:t>
      </w:r>
      <w:r w:rsidR="007308DF">
        <w:rPr>
          <w:rFonts w:eastAsia="Calibri"/>
          <w:lang w:val="en-US"/>
        </w:rPr>
        <w:tab/>
      </w:r>
      <w:r w:rsidRPr="00576998">
        <w:rPr>
          <w:rFonts w:eastAsia="Calibri"/>
          <w:lang w:val="en-US"/>
        </w:rPr>
        <w:t>Introduction</w:t>
      </w:r>
    </w:p>
    <w:p w14:paraId="7F32D2B7" w14:textId="556D8C65" w:rsidR="004F350A" w:rsidRDefault="004F350A" w:rsidP="007308DF">
      <w:pPr>
        <w:rPr>
          <w:rFonts w:eastAsia="Calibri"/>
          <w:lang w:val="en-US" w:eastAsia="zh-CN"/>
        </w:rPr>
      </w:pPr>
      <w:r w:rsidRPr="00B7330E">
        <w:rPr>
          <w:rFonts w:eastAsia="Calibri"/>
          <w:lang w:val="en-US" w:eastAsia="zh-CN"/>
        </w:rPr>
        <w:t>This contribution seeks to further this work by addressing any remaining questions/comments posed in the Chairman’s Report Annex 15 regarding the studies of adjacent band compatibility between the potential new AMS allocation in 22-22.21 GHz and EESS (passive) in 22.21-22.5 GHz in</w:t>
      </w:r>
      <w:r w:rsidR="007308DF">
        <w:rPr>
          <w:rFonts w:eastAsia="Calibri"/>
          <w:lang w:val="en-US" w:eastAsia="zh-CN"/>
        </w:rPr>
        <w:t xml:space="preserve"> section </w:t>
      </w:r>
      <w:proofErr w:type="spellStart"/>
      <w:r w:rsidRPr="00B7330E">
        <w:rPr>
          <w:rFonts w:eastAsia="Calibri"/>
          <w:lang w:val="en-US" w:eastAsia="zh-CN"/>
        </w:rPr>
        <w:t>A14.1</w:t>
      </w:r>
      <w:proofErr w:type="spellEnd"/>
      <w:r w:rsidRPr="00B7330E">
        <w:rPr>
          <w:rFonts w:eastAsia="Calibri"/>
          <w:lang w:val="en-US" w:eastAsia="zh-CN"/>
        </w:rPr>
        <w:t xml:space="preserve"> (Study A) of the working document.</w:t>
      </w:r>
    </w:p>
    <w:p w14:paraId="5BCAA12D" w14:textId="6A326027" w:rsidR="004F350A" w:rsidRDefault="004F350A" w:rsidP="00F54382">
      <w:pPr>
        <w:pStyle w:val="Heading1"/>
        <w:rPr>
          <w:rFonts w:eastAsia="Calibri"/>
          <w:lang w:val="en-US"/>
        </w:rPr>
      </w:pPr>
      <w:r>
        <w:rPr>
          <w:rFonts w:eastAsia="Calibri"/>
          <w:lang w:val="en-US"/>
        </w:rPr>
        <w:t>2</w:t>
      </w:r>
      <w:r w:rsidR="007308DF">
        <w:rPr>
          <w:rFonts w:eastAsia="Calibri"/>
          <w:lang w:val="en-US"/>
        </w:rPr>
        <w:tab/>
      </w:r>
      <w:r>
        <w:rPr>
          <w:rFonts w:eastAsia="Calibri"/>
          <w:lang w:val="en-US"/>
        </w:rPr>
        <w:t>Proposal</w:t>
      </w:r>
    </w:p>
    <w:p w14:paraId="07962E5E" w14:textId="5B7A5E7D" w:rsidR="004F350A" w:rsidRDefault="004F350A" w:rsidP="007308DF">
      <w:pPr>
        <w:rPr>
          <w:rFonts w:eastAsia="Calibri"/>
          <w:lang w:val="en-US"/>
        </w:rPr>
      </w:pPr>
      <w:r w:rsidRPr="00B7330E">
        <w:rPr>
          <w:rFonts w:eastAsia="Calibri"/>
          <w:lang w:val="en-US"/>
        </w:rPr>
        <w:t>C</w:t>
      </w:r>
      <w:r>
        <w:rPr>
          <w:rFonts w:eastAsia="Calibri"/>
          <w:lang w:val="en-US"/>
        </w:rPr>
        <w:t>o</w:t>
      </w:r>
      <w:r w:rsidRPr="00B7330E">
        <w:rPr>
          <w:rFonts w:eastAsia="Calibri"/>
          <w:lang w:val="en-US"/>
        </w:rPr>
        <w:t>nsider</w:t>
      </w:r>
      <w:r>
        <w:rPr>
          <w:rFonts w:eastAsia="Calibri"/>
          <w:lang w:val="en-US"/>
        </w:rPr>
        <w:t xml:space="preserve"> revisions to the Chairman’s Report for inclusion in the </w:t>
      </w:r>
      <w:r w:rsidR="007308DF">
        <w:rPr>
          <w:rFonts w:eastAsia="Calibri"/>
          <w:lang w:val="en-US"/>
        </w:rPr>
        <w:t>working d</w:t>
      </w:r>
      <w:r>
        <w:rPr>
          <w:rFonts w:eastAsia="Calibri"/>
          <w:lang w:val="en-US"/>
        </w:rPr>
        <w:t>ocument as appropriate.</w:t>
      </w:r>
    </w:p>
    <w:p w14:paraId="65E61E1A" w14:textId="77777777" w:rsidR="00F54382" w:rsidRDefault="00F54382" w:rsidP="007308DF">
      <w:pPr>
        <w:rPr>
          <w:rFonts w:eastAsia="Calibri"/>
          <w:lang w:val="en-US"/>
        </w:rPr>
      </w:pPr>
    </w:p>
    <w:p w14:paraId="39A49648" w14:textId="77777777" w:rsidR="00F54382" w:rsidRDefault="00F54382" w:rsidP="007308DF">
      <w:pPr>
        <w:rPr>
          <w:rFonts w:eastAsia="Calibri"/>
          <w:lang w:val="en-US"/>
        </w:rPr>
      </w:pPr>
    </w:p>
    <w:p w14:paraId="20750D88" w14:textId="75F37B48" w:rsidR="00F54382" w:rsidRPr="00F54382" w:rsidRDefault="00F54382" w:rsidP="007308DF">
      <w:pPr>
        <w:rPr>
          <w:rFonts w:eastAsia="Calibri"/>
          <w:b/>
          <w:bCs/>
          <w:lang w:val="en-US"/>
        </w:rPr>
      </w:pPr>
      <w:r>
        <w:rPr>
          <w:rFonts w:eastAsia="Calibri"/>
          <w:b/>
          <w:bCs/>
          <w:lang w:val="en-US"/>
        </w:rPr>
        <w:t>Attachment:</w:t>
      </w:r>
      <w:r>
        <w:rPr>
          <w:rFonts w:eastAsia="Calibri"/>
          <w:b/>
          <w:bCs/>
          <w:lang w:val="en-US"/>
        </w:rPr>
        <w:tab/>
      </w:r>
      <w:r w:rsidRPr="00F54382">
        <w:rPr>
          <w:rFonts w:eastAsia="Calibri"/>
          <w:lang w:val="en-US"/>
        </w:rPr>
        <w:t>1</w:t>
      </w:r>
    </w:p>
    <w:p w14:paraId="277D78A8" w14:textId="77777777" w:rsidR="004F350A" w:rsidRDefault="004F350A">
      <w:pPr>
        <w:tabs>
          <w:tab w:val="clear" w:pos="1134"/>
          <w:tab w:val="clear" w:pos="1871"/>
          <w:tab w:val="clear" w:pos="2268"/>
        </w:tabs>
        <w:overflowPunct/>
        <w:autoSpaceDE/>
        <w:autoSpaceDN/>
        <w:adjustRightInd/>
        <w:spacing w:before="0" w:after="160" w:line="259" w:lineRule="auto"/>
        <w:textAlignment w:val="auto"/>
      </w:pPr>
      <w:r>
        <w:br w:type="page"/>
      </w:r>
    </w:p>
    <w:p w14:paraId="138A9AD4" w14:textId="77777777" w:rsidR="004F350A" w:rsidRDefault="004F350A" w:rsidP="006F1141">
      <w:pPr>
        <w:pStyle w:val="AnnexNo"/>
      </w:pPr>
      <w:r>
        <w:lastRenderedPageBreak/>
        <w:t>Attachment</w:t>
      </w:r>
    </w:p>
    <w:p w14:paraId="476269AB" w14:textId="77777777" w:rsidR="004F350A" w:rsidRPr="00022597" w:rsidRDefault="004F350A" w:rsidP="006F1141">
      <w:pPr>
        <w:pStyle w:val="Title1"/>
        <w:rPr>
          <w:lang w:eastAsia="zh-CN"/>
        </w:rPr>
      </w:pPr>
      <w:r w:rsidRPr="00022597">
        <w:rPr>
          <w:caps w:val="0"/>
          <w:szCs w:val="28"/>
          <w:lang w:eastAsia="zh-CN"/>
        </w:rPr>
        <w:t xml:space="preserve">WORKING DOCUMENT TOWARDS A PRELIMINARY DRAFT NEW </w:t>
      </w:r>
      <w:r w:rsidRPr="00022597">
        <w:rPr>
          <w:caps w:val="0"/>
          <w:szCs w:val="28"/>
          <w:lang w:eastAsia="zh-CN"/>
        </w:rPr>
        <w:br/>
        <w:t xml:space="preserve">REPORT ITU-R M.[NON-SAFETY AM(OR)S CHARACTERISTICS </w:t>
      </w:r>
      <w:r w:rsidRPr="00022597">
        <w:rPr>
          <w:caps w:val="0"/>
          <w:szCs w:val="28"/>
          <w:lang w:eastAsia="zh-CN"/>
        </w:rPr>
        <w:br/>
        <w:t>AND SHARING STUDIES]</w:t>
      </w:r>
    </w:p>
    <w:p w14:paraId="257C96DF" w14:textId="77777777" w:rsidR="004F350A" w:rsidRPr="00022597" w:rsidRDefault="004F350A" w:rsidP="00984AA3">
      <w:pPr>
        <w:pStyle w:val="AnnexNo"/>
      </w:pPr>
      <w:bookmarkStart w:id="9" w:name="_A12.2__Study"/>
      <w:bookmarkStart w:id="10" w:name="_Toc120135439"/>
      <w:bookmarkEnd w:id="9"/>
      <w:r w:rsidRPr="00022597">
        <w:t>ANNEX 9</w:t>
      </w:r>
      <w:bookmarkEnd w:id="10"/>
    </w:p>
    <w:p w14:paraId="37B4A302" w14:textId="77777777" w:rsidR="004F350A" w:rsidRPr="00022597" w:rsidRDefault="004F350A" w:rsidP="00984AA3">
      <w:pPr>
        <w:pStyle w:val="Annextitle"/>
      </w:pPr>
      <w:r w:rsidRPr="00022597">
        <w:t xml:space="preserve">Compatibility studies between future non-safety AM(OR)S systems planned to operate in 22-22.21 GHz and EESS (passive) in </w:t>
      </w:r>
      <w:r w:rsidRPr="002E508E">
        <w:rPr>
          <w:highlight w:val="red"/>
          <w:rPrChange w:id="11" w:author="USA" w:date="2023-03-13T13:51:00Z">
            <w:rPr/>
          </w:rPrChange>
        </w:rPr>
        <w:t>22-22.21 GHz</w:t>
      </w:r>
    </w:p>
    <w:p w14:paraId="27DE4DD5" w14:textId="77777777" w:rsidR="004F350A" w:rsidRPr="00022597" w:rsidRDefault="004F350A" w:rsidP="00984AA3">
      <w:pPr>
        <w:pStyle w:val="Title3"/>
      </w:pPr>
      <w:r w:rsidRPr="00022597">
        <w:t>Table of contents</w:t>
      </w:r>
    </w:p>
    <w:p w14:paraId="165CB082" w14:textId="77777777" w:rsidR="004F350A" w:rsidRPr="00022597" w:rsidRDefault="004F350A" w:rsidP="00984AA3">
      <w:pPr>
        <w:pStyle w:val="toc0"/>
      </w:pPr>
      <w:r w:rsidRPr="00022597">
        <w:tab/>
        <w:t>Page</w:t>
      </w:r>
    </w:p>
    <w:p w14:paraId="7CEC33AE" w14:textId="77777777" w:rsidR="004F350A" w:rsidRPr="00022597" w:rsidRDefault="004F350A" w:rsidP="00984AA3">
      <w:pPr>
        <w:pStyle w:val="TOC2"/>
        <w:rPr>
          <w:rFonts w:asciiTheme="minorHAnsi" w:eastAsiaTheme="minorEastAsia" w:hAnsiTheme="minorHAnsi" w:cstheme="minorBidi"/>
          <w:noProof/>
          <w:sz w:val="22"/>
          <w:szCs w:val="22"/>
          <w:lang w:eastAsia="zh-CN"/>
        </w:rPr>
      </w:pPr>
      <w:r w:rsidRPr="00022597">
        <w:fldChar w:fldCharType="begin"/>
      </w:r>
      <w:r w:rsidRPr="00022597">
        <w:instrText xml:space="preserve"> TOC \o "1-2" \h \z \u \t "Heading 3,3" </w:instrText>
      </w:r>
      <w:r w:rsidRPr="00022597">
        <w:fldChar w:fldCharType="separate"/>
      </w:r>
      <w:hyperlink w:anchor="_Toc124421873" w:history="1">
        <w:r w:rsidRPr="00022597">
          <w:rPr>
            <w:rStyle w:val="Hyperlink"/>
            <w:noProof/>
          </w:rPr>
          <w:t>A9.1</w:t>
        </w:r>
        <w:r w:rsidRPr="00022597">
          <w:rPr>
            <w:rFonts w:asciiTheme="minorHAnsi" w:eastAsiaTheme="minorEastAsia" w:hAnsiTheme="minorHAnsi" w:cstheme="minorBidi"/>
            <w:noProof/>
            <w:sz w:val="22"/>
            <w:szCs w:val="22"/>
            <w:lang w:eastAsia="zh-CN"/>
          </w:rPr>
          <w:tab/>
        </w:r>
        <w:r w:rsidRPr="00022597">
          <w:rPr>
            <w:rStyle w:val="Hyperlink"/>
            <w:noProof/>
          </w:rPr>
          <w:t>Study A</w:t>
        </w:r>
        <w:r w:rsidRPr="00022597">
          <w:rPr>
            <w:noProof/>
            <w:webHidden/>
          </w:rPr>
          <w:tab/>
        </w:r>
        <w:r w:rsidRPr="00022597">
          <w:rPr>
            <w:noProof/>
            <w:webHidden/>
          </w:rPr>
          <w:tab/>
        </w:r>
        <w:r w:rsidRPr="00022597">
          <w:rPr>
            <w:noProof/>
            <w:webHidden/>
          </w:rPr>
          <w:fldChar w:fldCharType="begin"/>
        </w:r>
        <w:r w:rsidRPr="00022597">
          <w:rPr>
            <w:noProof/>
            <w:webHidden/>
          </w:rPr>
          <w:instrText xml:space="preserve"> PAGEREF _Toc124421873 \h </w:instrText>
        </w:r>
        <w:r w:rsidRPr="00022597">
          <w:rPr>
            <w:noProof/>
            <w:webHidden/>
          </w:rPr>
        </w:r>
        <w:r w:rsidRPr="00022597">
          <w:rPr>
            <w:noProof/>
            <w:webHidden/>
          </w:rPr>
          <w:fldChar w:fldCharType="separate"/>
        </w:r>
        <w:r>
          <w:rPr>
            <w:noProof/>
            <w:webHidden/>
          </w:rPr>
          <w:t>2</w:t>
        </w:r>
        <w:r w:rsidRPr="00022597">
          <w:rPr>
            <w:noProof/>
            <w:webHidden/>
          </w:rPr>
          <w:fldChar w:fldCharType="end"/>
        </w:r>
      </w:hyperlink>
    </w:p>
    <w:p w14:paraId="0C878CDB" w14:textId="77777777" w:rsidR="004F350A" w:rsidRPr="00022597" w:rsidRDefault="00F54382" w:rsidP="00984AA3">
      <w:pPr>
        <w:pStyle w:val="TOC3"/>
        <w:rPr>
          <w:rFonts w:asciiTheme="minorHAnsi" w:eastAsiaTheme="minorEastAsia" w:hAnsiTheme="minorHAnsi" w:cstheme="minorBidi"/>
          <w:noProof/>
          <w:sz w:val="22"/>
          <w:szCs w:val="22"/>
          <w:lang w:eastAsia="zh-CN"/>
        </w:rPr>
      </w:pPr>
      <w:hyperlink w:anchor="_Toc124421874" w:history="1">
        <w:r w:rsidR="004F350A" w:rsidRPr="00022597">
          <w:rPr>
            <w:rStyle w:val="Hyperlink"/>
            <w:noProof/>
          </w:rPr>
          <w:t>A9.1.1 Methodology</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_Toc124421874 \h </w:instrText>
        </w:r>
        <w:r w:rsidR="004F350A" w:rsidRPr="00022597">
          <w:rPr>
            <w:noProof/>
            <w:webHidden/>
          </w:rPr>
        </w:r>
        <w:r w:rsidR="004F350A" w:rsidRPr="00022597">
          <w:rPr>
            <w:noProof/>
            <w:webHidden/>
          </w:rPr>
          <w:fldChar w:fldCharType="separate"/>
        </w:r>
        <w:r w:rsidR="004F350A">
          <w:rPr>
            <w:noProof/>
            <w:webHidden/>
          </w:rPr>
          <w:t>2</w:t>
        </w:r>
        <w:r w:rsidR="004F350A" w:rsidRPr="00022597">
          <w:rPr>
            <w:noProof/>
            <w:webHidden/>
          </w:rPr>
          <w:fldChar w:fldCharType="end"/>
        </w:r>
      </w:hyperlink>
    </w:p>
    <w:p w14:paraId="47335DBD" w14:textId="77777777" w:rsidR="004F350A" w:rsidRPr="00022597" w:rsidRDefault="00F54382" w:rsidP="00984AA3">
      <w:pPr>
        <w:pStyle w:val="TOC3"/>
        <w:rPr>
          <w:rFonts w:asciiTheme="minorHAnsi" w:eastAsiaTheme="minorEastAsia" w:hAnsiTheme="minorHAnsi" w:cstheme="minorBidi"/>
          <w:noProof/>
          <w:sz w:val="22"/>
          <w:szCs w:val="22"/>
          <w:lang w:eastAsia="zh-CN"/>
        </w:rPr>
      </w:pPr>
      <w:hyperlink w:anchor="_Toc124421875" w:history="1">
        <w:r w:rsidR="004F350A" w:rsidRPr="00022597">
          <w:rPr>
            <w:rStyle w:val="Hyperlink"/>
            <w:noProof/>
          </w:rPr>
          <w:t>A9.1.2 Results</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_Toc124421875 \h </w:instrText>
        </w:r>
        <w:r w:rsidR="004F350A" w:rsidRPr="00022597">
          <w:rPr>
            <w:noProof/>
            <w:webHidden/>
          </w:rPr>
        </w:r>
        <w:r w:rsidR="004F350A" w:rsidRPr="00022597">
          <w:rPr>
            <w:noProof/>
            <w:webHidden/>
          </w:rPr>
          <w:fldChar w:fldCharType="separate"/>
        </w:r>
        <w:r w:rsidR="004F350A">
          <w:rPr>
            <w:noProof/>
            <w:webHidden/>
          </w:rPr>
          <w:t>8</w:t>
        </w:r>
        <w:r w:rsidR="004F350A" w:rsidRPr="00022597">
          <w:rPr>
            <w:noProof/>
            <w:webHidden/>
          </w:rPr>
          <w:fldChar w:fldCharType="end"/>
        </w:r>
      </w:hyperlink>
    </w:p>
    <w:p w14:paraId="189FEDA2" w14:textId="77777777" w:rsidR="004F350A" w:rsidRPr="00022597" w:rsidRDefault="00F54382" w:rsidP="00984AA3">
      <w:pPr>
        <w:pStyle w:val="TOC3"/>
        <w:rPr>
          <w:rFonts w:asciiTheme="minorHAnsi" w:eastAsiaTheme="minorEastAsia" w:hAnsiTheme="minorHAnsi" w:cstheme="minorBidi"/>
          <w:noProof/>
          <w:sz w:val="22"/>
          <w:szCs w:val="22"/>
          <w:lang w:eastAsia="zh-CN"/>
        </w:rPr>
      </w:pPr>
      <w:hyperlink w:anchor="_Toc124421876" w:history="1">
        <w:r w:rsidR="004F350A" w:rsidRPr="00022597">
          <w:rPr>
            <w:rStyle w:val="Hyperlink"/>
            <w:noProof/>
          </w:rPr>
          <w:t>A9.1.3 Summary</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_Toc124421876 \h </w:instrText>
        </w:r>
        <w:r w:rsidR="004F350A" w:rsidRPr="00022597">
          <w:rPr>
            <w:noProof/>
            <w:webHidden/>
          </w:rPr>
        </w:r>
        <w:r w:rsidR="004F350A" w:rsidRPr="00022597">
          <w:rPr>
            <w:noProof/>
            <w:webHidden/>
          </w:rPr>
          <w:fldChar w:fldCharType="separate"/>
        </w:r>
        <w:r w:rsidR="004F350A">
          <w:rPr>
            <w:noProof/>
            <w:webHidden/>
          </w:rPr>
          <w:t>8</w:t>
        </w:r>
        <w:r w:rsidR="004F350A" w:rsidRPr="00022597">
          <w:rPr>
            <w:noProof/>
            <w:webHidden/>
          </w:rPr>
          <w:fldChar w:fldCharType="end"/>
        </w:r>
      </w:hyperlink>
    </w:p>
    <w:p w14:paraId="4A6C2EC0" w14:textId="77777777" w:rsidR="004F350A" w:rsidRPr="00022597" w:rsidRDefault="00F54382" w:rsidP="00984AA3">
      <w:pPr>
        <w:pStyle w:val="TOC2"/>
        <w:rPr>
          <w:rFonts w:asciiTheme="minorHAnsi" w:eastAsiaTheme="minorEastAsia" w:hAnsiTheme="minorHAnsi" w:cstheme="minorBidi"/>
          <w:noProof/>
          <w:sz w:val="22"/>
          <w:szCs w:val="22"/>
          <w:lang w:eastAsia="zh-CN"/>
        </w:rPr>
      </w:pPr>
      <w:hyperlink w:anchor="_Toc124421877" w:history="1">
        <w:r w:rsidR="004F350A" w:rsidRPr="00022597">
          <w:rPr>
            <w:rStyle w:val="Hyperlink"/>
            <w:rFonts w:eastAsia="MS Mincho"/>
            <w:noProof/>
          </w:rPr>
          <w:t>A9.2</w:t>
        </w:r>
        <w:r w:rsidR="004F350A" w:rsidRPr="00022597">
          <w:rPr>
            <w:rFonts w:asciiTheme="minorHAnsi" w:eastAsiaTheme="minorEastAsia" w:hAnsiTheme="minorHAnsi" w:cstheme="minorBidi"/>
            <w:noProof/>
            <w:sz w:val="22"/>
            <w:szCs w:val="22"/>
            <w:lang w:eastAsia="zh-CN"/>
          </w:rPr>
          <w:tab/>
        </w:r>
        <w:r w:rsidR="004F350A" w:rsidRPr="00022597">
          <w:rPr>
            <w:rStyle w:val="Hyperlink"/>
            <w:rFonts w:eastAsia="MS Mincho"/>
            <w:noProof/>
          </w:rPr>
          <w:t>Study B</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_Toc124421877 \h </w:instrText>
        </w:r>
        <w:r w:rsidR="004F350A" w:rsidRPr="00022597">
          <w:rPr>
            <w:noProof/>
            <w:webHidden/>
          </w:rPr>
        </w:r>
        <w:r w:rsidR="004F350A" w:rsidRPr="00022597">
          <w:rPr>
            <w:noProof/>
            <w:webHidden/>
          </w:rPr>
          <w:fldChar w:fldCharType="separate"/>
        </w:r>
        <w:r w:rsidR="004F350A">
          <w:rPr>
            <w:noProof/>
            <w:webHidden/>
          </w:rPr>
          <w:t>9</w:t>
        </w:r>
        <w:r w:rsidR="004F350A" w:rsidRPr="00022597">
          <w:rPr>
            <w:noProof/>
            <w:webHidden/>
          </w:rPr>
          <w:fldChar w:fldCharType="end"/>
        </w:r>
      </w:hyperlink>
    </w:p>
    <w:p w14:paraId="334A5FDB" w14:textId="77777777" w:rsidR="004F350A" w:rsidRPr="00022597" w:rsidRDefault="00F54382" w:rsidP="00984AA3">
      <w:pPr>
        <w:pStyle w:val="TOC3"/>
        <w:rPr>
          <w:rFonts w:asciiTheme="minorHAnsi" w:eastAsiaTheme="minorEastAsia" w:hAnsiTheme="minorHAnsi" w:cstheme="minorBidi"/>
          <w:noProof/>
          <w:sz w:val="22"/>
          <w:szCs w:val="22"/>
          <w:lang w:eastAsia="zh-CN"/>
        </w:rPr>
      </w:pPr>
      <w:hyperlink w:anchor="_Toc124421878" w:history="1">
        <w:r w:rsidR="004F350A" w:rsidRPr="00022597">
          <w:rPr>
            <w:rStyle w:val="Hyperlink"/>
            <w:noProof/>
          </w:rPr>
          <w:t>A9.2.1 Calculation of aggregate interference</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_Toc124421878 \h </w:instrText>
        </w:r>
        <w:r w:rsidR="004F350A" w:rsidRPr="00022597">
          <w:rPr>
            <w:noProof/>
            <w:webHidden/>
          </w:rPr>
        </w:r>
        <w:r w:rsidR="004F350A" w:rsidRPr="00022597">
          <w:rPr>
            <w:noProof/>
            <w:webHidden/>
          </w:rPr>
          <w:fldChar w:fldCharType="separate"/>
        </w:r>
        <w:r w:rsidR="004F350A">
          <w:rPr>
            <w:noProof/>
            <w:webHidden/>
          </w:rPr>
          <w:t>9</w:t>
        </w:r>
        <w:r w:rsidR="004F350A" w:rsidRPr="00022597">
          <w:rPr>
            <w:noProof/>
            <w:webHidden/>
          </w:rPr>
          <w:fldChar w:fldCharType="end"/>
        </w:r>
      </w:hyperlink>
    </w:p>
    <w:p w14:paraId="474C21CF" w14:textId="77777777" w:rsidR="004F350A" w:rsidRPr="00022597" w:rsidRDefault="00F54382" w:rsidP="00984AA3">
      <w:pPr>
        <w:pStyle w:val="TOC3"/>
        <w:rPr>
          <w:rFonts w:asciiTheme="minorHAnsi" w:eastAsiaTheme="minorEastAsia" w:hAnsiTheme="minorHAnsi" w:cstheme="minorBidi"/>
          <w:noProof/>
          <w:sz w:val="22"/>
          <w:szCs w:val="22"/>
          <w:lang w:eastAsia="zh-CN"/>
        </w:rPr>
      </w:pPr>
      <w:hyperlink w:anchor="_Toc124421879" w:history="1">
        <w:r w:rsidR="004F350A" w:rsidRPr="00022597">
          <w:rPr>
            <w:rStyle w:val="Hyperlink"/>
            <w:noProof/>
          </w:rPr>
          <w:t xml:space="preserve">A9.2.2 </w:t>
        </w:r>
        <w:r w:rsidR="004F350A" w:rsidRPr="00022597">
          <w:rPr>
            <w:rStyle w:val="Hyperlink"/>
            <w:rFonts w:eastAsia="MS Mincho"/>
            <w:noProof/>
          </w:rPr>
          <w:t>Simulation parameters for AM(OR)S</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_Toc124421879 \h </w:instrText>
        </w:r>
        <w:r w:rsidR="004F350A" w:rsidRPr="00022597">
          <w:rPr>
            <w:noProof/>
            <w:webHidden/>
          </w:rPr>
        </w:r>
        <w:r w:rsidR="004F350A" w:rsidRPr="00022597">
          <w:rPr>
            <w:noProof/>
            <w:webHidden/>
          </w:rPr>
          <w:fldChar w:fldCharType="separate"/>
        </w:r>
        <w:r w:rsidR="004F350A">
          <w:rPr>
            <w:noProof/>
            <w:webHidden/>
          </w:rPr>
          <w:t>10</w:t>
        </w:r>
        <w:r w:rsidR="004F350A" w:rsidRPr="00022597">
          <w:rPr>
            <w:noProof/>
            <w:webHidden/>
          </w:rPr>
          <w:fldChar w:fldCharType="end"/>
        </w:r>
      </w:hyperlink>
    </w:p>
    <w:p w14:paraId="4EB9E674" w14:textId="77777777" w:rsidR="004F350A" w:rsidRPr="00022597" w:rsidRDefault="00F54382" w:rsidP="00984AA3">
      <w:pPr>
        <w:pStyle w:val="TOC3"/>
        <w:rPr>
          <w:rFonts w:asciiTheme="minorHAnsi" w:eastAsiaTheme="minorEastAsia" w:hAnsiTheme="minorHAnsi" w:cstheme="minorBidi"/>
          <w:noProof/>
          <w:sz w:val="22"/>
          <w:szCs w:val="22"/>
          <w:lang w:eastAsia="zh-CN"/>
        </w:rPr>
      </w:pPr>
      <w:hyperlink w:anchor="_Toc124421880" w:history="1">
        <w:r w:rsidR="004F350A" w:rsidRPr="00022597">
          <w:rPr>
            <w:rStyle w:val="Hyperlink"/>
            <w:noProof/>
          </w:rPr>
          <w:t>A9.2.3 Simulation parameters of EESS (passive)</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_Toc124421880 \h </w:instrText>
        </w:r>
        <w:r w:rsidR="004F350A" w:rsidRPr="00022597">
          <w:rPr>
            <w:noProof/>
            <w:webHidden/>
          </w:rPr>
        </w:r>
        <w:r w:rsidR="004F350A" w:rsidRPr="00022597">
          <w:rPr>
            <w:noProof/>
            <w:webHidden/>
          </w:rPr>
          <w:fldChar w:fldCharType="separate"/>
        </w:r>
        <w:r w:rsidR="004F350A">
          <w:rPr>
            <w:noProof/>
            <w:webHidden/>
          </w:rPr>
          <w:t>10</w:t>
        </w:r>
        <w:r w:rsidR="004F350A" w:rsidRPr="00022597">
          <w:rPr>
            <w:noProof/>
            <w:webHidden/>
          </w:rPr>
          <w:fldChar w:fldCharType="end"/>
        </w:r>
      </w:hyperlink>
    </w:p>
    <w:p w14:paraId="4CCACB54" w14:textId="77777777" w:rsidR="004F350A" w:rsidRPr="00022597" w:rsidRDefault="00F54382" w:rsidP="00984AA3">
      <w:pPr>
        <w:pStyle w:val="TOC3"/>
        <w:rPr>
          <w:rFonts w:asciiTheme="minorHAnsi" w:eastAsiaTheme="minorEastAsia" w:hAnsiTheme="minorHAnsi" w:cstheme="minorBidi"/>
          <w:noProof/>
          <w:sz w:val="22"/>
          <w:szCs w:val="22"/>
          <w:lang w:eastAsia="zh-CN"/>
        </w:rPr>
      </w:pPr>
      <w:hyperlink w:anchor="_Toc124421881" w:history="1">
        <w:r w:rsidR="004F350A" w:rsidRPr="00022597">
          <w:rPr>
            <w:rStyle w:val="Hyperlink"/>
            <w:noProof/>
          </w:rPr>
          <w:t>A9.2.4 Results</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_Toc124421881 \h </w:instrText>
        </w:r>
        <w:r w:rsidR="004F350A" w:rsidRPr="00022597">
          <w:rPr>
            <w:noProof/>
            <w:webHidden/>
          </w:rPr>
        </w:r>
        <w:r w:rsidR="004F350A" w:rsidRPr="00022597">
          <w:rPr>
            <w:noProof/>
            <w:webHidden/>
          </w:rPr>
          <w:fldChar w:fldCharType="separate"/>
        </w:r>
        <w:r w:rsidR="004F350A">
          <w:rPr>
            <w:noProof/>
            <w:webHidden/>
          </w:rPr>
          <w:t>15</w:t>
        </w:r>
        <w:r w:rsidR="004F350A" w:rsidRPr="00022597">
          <w:rPr>
            <w:noProof/>
            <w:webHidden/>
          </w:rPr>
          <w:fldChar w:fldCharType="end"/>
        </w:r>
      </w:hyperlink>
    </w:p>
    <w:p w14:paraId="1AE73188" w14:textId="77777777" w:rsidR="004F350A" w:rsidRPr="00022597" w:rsidRDefault="00F54382" w:rsidP="00984AA3">
      <w:pPr>
        <w:pStyle w:val="TOC3"/>
        <w:rPr>
          <w:rFonts w:asciiTheme="minorHAnsi" w:eastAsiaTheme="minorEastAsia" w:hAnsiTheme="minorHAnsi" w:cstheme="minorBidi"/>
          <w:noProof/>
          <w:sz w:val="22"/>
          <w:szCs w:val="22"/>
          <w:lang w:eastAsia="zh-CN"/>
        </w:rPr>
      </w:pPr>
      <w:hyperlink w:anchor="_Toc124421882" w:history="1">
        <w:r w:rsidR="004F350A" w:rsidRPr="00022597">
          <w:rPr>
            <w:rStyle w:val="Hyperlink"/>
            <w:noProof/>
          </w:rPr>
          <w:t xml:space="preserve">A9.2.5 </w:t>
        </w:r>
        <w:r w:rsidR="004F350A" w:rsidRPr="00022597">
          <w:rPr>
            <w:rStyle w:val="Hyperlink"/>
            <w:rFonts w:eastAsia="MS Mincho"/>
            <w:noProof/>
          </w:rPr>
          <w:t>Summary</w:t>
        </w:r>
        <w:r w:rsidR="004F350A" w:rsidRPr="00022597">
          <w:rPr>
            <w:noProof/>
            <w:webHidden/>
          </w:rPr>
          <w:tab/>
        </w:r>
        <w:r w:rsidR="004F350A" w:rsidRPr="00022597">
          <w:rPr>
            <w:noProof/>
            <w:webHidden/>
          </w:rPr>
          <w:tab/>
        </w:r>
        <w:r w:rsidR="004F350A" w:rsidRPr="00022597">
          <w:rPr>
            <w:noProof/>
            <w:webHidden/>
          </w:rPr>
          <w:fldChar w:fldCharType="begin"/>
        </w:r>
        <w:r w:rsidR="004F350A" w:rsidRPr="00022597">
          <w:rPr>
            <w:noProof/>
            <w:webHidden/>
          </w:rPr>
          <w:instrText xml:space="preserve"> PAGEREF _Toc124421882 \h </w:instrText>
        </w:r>
        <w:r w:rsidR="004F350A" w:rsidRPr="00022597">
          <w:rPr>
            <w:noProof/>
            <w:webHidden/>
          </w:rPr>
        </w:r>
        <w:r w:rsidR="004F350A" w:rsidRPr="00022597">
          <w:rPr>
            <w:noProof/>
            <w:webHidden/>
          </w:rPr>
          <w:fldChar w:fldCharType="separate"/>
        </w:r>
        <w:r w:rsidR="004F350A">
          <w:rPr>
            <w:noProof/>
            <w:webHidden/>
          </w:rPr>
          <w:t>18</w:t>
        </w:r>
        <w:r w:rsidR="004F350A" w:rsidRPr="00022597">
          <w:rPr>
            <w:noProof/>
            <w:webHidden/>
          </w:rPr>
          <w:fldChar w:fldCharType="end"/>
        </w:r>
      </w:hyperlink>
    </w:p>
    <w:p w14:paraId="3263E3FB" w14:textId="77777777" w:rsidR="004F350A" w:rsidRPr="00022597" w:rsidRDefault="004F350A" w:rsidP="00984AA3">
      <w:pPr>
        <w:pStyle w:val="TOC1"/>
      </w:pPr>
      <w:r w:rsidRPr="00022597">
        <w:fldChar w:fldCharType="end"/>
      </w:r>
    </w:p>
    <w:p w14:paraId="25565642" w14:textId="77777777" w:rsidR="004F350A" w:rsidRPr="00022597" w:rsidRDefault="004F350A" w:rsidP="00984AA3">
      <w:pPr>
        <w:pStyle w:val="Normalaftertitle"/>
        <w:keepNext/>
      </w:pPr>
      <w:r w:rsidRPr="00022597">
        <w:t xml:space="preserve">The frequency band 22.21-22.5 GHz is globally allocated to the EESS (passive) on a primary basis. This annex contains two studies that evaluate the maximum unwanted emission limits in this band of AM(OR)S stations planned to operate in the adjacent band 22-22.21 GHz. </w:t>
      </w:r>
    </w:p>
    <w:p w14:paraId="7C37FAB0" w14:textId="77777777" w:rsidR="004F350A" w:rsidRPr="00022597" w:rsidRDefault="004F350A" w:rsidP="00984AA3">
      <w:pPr>
        <w:pStyle w:val="Heading2"/>
      </w:pPr>
      <w:bookmarkStart w:id="12" w:name="_Toc120135440"/>
      <w:bookmarkStart w:id="13" w:name="_Toc124421873"/>
      <w:proofErr w:type="spellStart"/>
      <w:r w:rsidRPr="00022597">
        <w:t>A9.1</w:t>
      </w:r>
      <w:proofErr w:type="spellEnd"/>
      <w:r w:rsidRPr="00022597">
        <w:tab/>
        <w:t>Study A</w:t>
      </w:r>
      <w:bookmarkEnd w:id="12"/>
      <w:bookmarkEnd w:id="13"/>
    </w:p>
    <w:p w14:paraId="0A99348B" w14:textId="77777777" w:rsidR="004F350A" w:rsidRPr="00022597" w:rsidRDefault="004F350A" w:rsidP="00984AA3">
      <w:pPr>
        <w:spacing w:before="240"/>
        <w:jc w:val="both"/>
        <w:rPr>
          <w:szCs w:val="24"/>
        </w:rPr>
      </w:pPr>
      <w:r w:rsidRPr="00022597">
        <w:rPr>
          <w:szCs w:val="24"/>
        </w:rPr>
        <w:t xml:space="preserve">This study determines the OOB emissions limits of future AM(OR)S transmitters planned to operate in the frequency band 22-22.21 GHz to protect EESS (passive) space borne sensors operating in the adjacent band 22.21-22.5 GHz. </w:t>
      </w:r>
    </w:p>
    <w:p w14:paraId="32815CB0" w14:textId="77777777" w:rsidR="004F350A" w:rsidRPr="00022597" w:rsidRDefault="004F350A" w:rsidP="00984AA3">
      <w:pPr>
        <w:pStyle w:val="Heading3"/>
      </w:pPr>
      <w:bookmarkStart w:id="14" w:name="_Toc120135441"/>
      <w:bookmarkStart w:id="15" w:name="_Toc124421874"/>
      <w:proofErr w:type="spellStart"/>
      <w:r w:rsidRPr="00022597">
        <w:t>A9.1.1</w:t>
      </w:r>
      <w:proofErr w:type="spellEnd"/>
      <w:r w:rsidRPr="00022597">
        <w:tab/>
        <w:t>Methodology</w:t>
      </w:r>
      <w:bookmarkEnd w:id="14"/>
      <w:bookmarkEnd w:id="15"/>
    </w:p>
    <w:p w14:paraId="27CD9B83" w14:textId="77777777" w:rsidR="004F350A" w:rsidRPr="00022597" w:rsidRDefault="004F350A" w:rsidP="00984AA3">
      <w:pPr>
        <w:pStyle w:val="Heading4"/>
      </w:pPr>
      <w:bookmarkStart w:id="16" w:name="_Toc120135442"/>
      <w:proofErr w:type="spellStart"/>
      <w:r w:rsidRPr="00022597">
        <w:rPr>
          <w:color w:val="000000" w:themeColor="text1"/>
        </w:rPr>
        <w:t>A9.1.1.1</w:t>
      </w:r>
      <w:proofErr w:type="spellEnd"/>
      <w:r w:rsidRPr="00022597">
        <w:rPr>
          <w:color w:val="000000" w:themeColor="text1"/>
        </w:rPr>
        <w:tab/>
        <w:t>Introduction</w:t>
      </w:r>
      <w:bookmarkEnd w:id="16"/>
    </w:p>
    <w:p w14:paraId="15D3C6AF" w14:textId="77777777" w:rsidR="004F350A" w:rsidRPr="00022597" w:rsidRDefault="004F350A" w:rsidP="00984AA3">
      <w:pPr>
        <w:jc w:val="both"/>
        <w:rPr>
          <w:szCs w:val="24"/>
        </w:rPr>
      </w:pPr>
      <w:r w:rsidRPr="00022597">
        <w:rPr>
          <w:szCs w:val="24"/>
        </w:rPr>
        <w:t xml:space="preserve">The unwanted emissions characteristics of future AM(OR)S systems are provided in Table A1-1 and graphically represented in Fig. A1-1 in Annex 1. The study takes a Monte Carlo approach well explained in Annex 13 with some specificities highlighted in the following sections. </w:t>
      </w:r>
    </w:p>
    <w:p w14:paraId="7879F619" w14:textId="77777777" w:rsidR="004F350A" w:rsidRPr="00022597" w:rsidRDefault="004F350A" w:rsidP="00984AA3">
      <w:pPr>
        <w:pStyle w:val="Heading4"/>
      </w:pPr>
      <w:bookmarkStart w:id="17" w:name="_Toc120135443"/>
      <w:proofErr w:type="spellStart"/>
      <w:r w:rsidRPr="00022597">
        <w:rPr>
          <w:color w:val="000000" w:themeColor="text1"/>
        </w:rPr>
        <w:lastRenderedPageBreak/>
        <w:t>A9.1.1.2</w:t>
      </w:r>
      <w:proofErr w:type="spellEnd"/>
      <w:r w:rsidRPr="00022597">
        <w:rPr>
          <w:color w:val="000000" w:themeColor="text1"/>
        </w:rPr>
        <w:tab/>
      </w:r>
      <w:proofErr w:type="spellStart"/>
      <w:r w:rsidRPr="00022597">
        <w:rPr>
          <w:color w:val="000000" w:themeColor="text1"/>
        </w:rPr>
        <w:t>EESS</w:t>
      </w:r>
      <w:proofErr w:type="spellEnd"/>
      <w:r w:rsidRPr="00022597">
        <w:rPr>
          <w:color w:val="000000" w:themeColor="text1"/>
        </w:rPr>
        <w:t xml:space="preserve"> (passive) characteristics</w:t>
      </w:r>
      <w:bookmarkEnd w:id="17"/>
    </w:p>
    <w:p w14:paraId="79E304B4" w14:textId="77777777" w:rsidR="004F350A" w:rsidRPr="00022597" w:rsidRDefault="004F350A" w:rsidP="00984AA3">
      <w:pPr>
        <w:jc w:val="both"/>
        <w:rPr>
          <w:szCs w:val="24"/>
        </w:rPr>
      </w:pPr>
      <w:r w:rsidRPr="00022597">
        <w:rPr>
          <w:szCs w:val="24"/>
        </w:rPr>
        <w:t xml:space="preserve">A typical EESS (passive) space borne sensor operating in the frequency band 22.21-22.31 GHz i.e., at the lower edge of the EESS (passive) band is described in Table </w:t>
      </w:r>
      <w:proofErr w:type="spellStart"/>
      <w:r w:rsidRPr="00022597">
        <w:rPr>
          <w:szCs w:val="24"/>
        </w:rPr>
        <w:t>A2</w:t>
      </w:r>
      <w:proofErr w:type="spellEnd"/>
      <w:r w:rsidRPr="00022597">
        <w:rPr>
          <w:szCs w:val="24"/>
        </w:rPr>
        <w:t xml:space="preserve">-10 of this Report. It is considered representative of other sensors operating under the same allocations and taken as a basis for the study. </w:t>
      </w:r>
    </w:p>
    <w:p w14:paraId="153875B0" w14:textId="77777777" w:rsidR="004F350A" w:rsidRPr="00022597" w:rsidRDefault="004F350A" w:rsidP="00984AA3">
      <w:pPr>
        <w:jc w:val="both"/>
        <w:rPr>
          <w:szCs w:val="24"/>
        </w:rPr>
      </w:pPr>
      <w:r w:rsidRPr="00022597">
        <w:rPr>
          <w:szCs w:val="24"/>
        </w:rPr>
        <w:t xml:space="preserve">According to Table </w:t>
      </w:r>
      <w:proofErr w:type="spellStart"/>
      <w:r w:rsidRPr="00022597">
        <w:rPr>
          <w:szCs w:val="24"/>
        </w:rPr>
        <w:t>A2</w:t>
      </w:r>
      <w:proofErr w:type="spellEnd"/>
      <w:r w:rsidRPr="00022597">
        <w:rPr>
          <w:szCs w:val="24"/>
        </w:rPr>
        <w:t xml:space="preserve">-10, the trajectory of the satellite hosting this sensor is a retrograde circular orbit with 98.6° inclination and 833 km altitude </w:t>
      </w:r>
      <w:proofErr w:type="spellStart"/>
      <w:r w:rsidRPr="00022597">
        <w:rPr>
          <w:szCs w:val="24"/>
        </w:rPr>
        <w:t>AGL</w:t>
      </w:r>
      <w:proofErr w:type="spellEnd"/>
      <w:r w:rsidRPr="00022597">
        <w:rPr>
          <w:szCs w:val="24"/>
        </w:rPr>
        <w:t xml:space="preserve">. The longitude of the ascending node at the beginning of the simulation has little influence on the results but for definiteness, it is chosen as 0°. The study considers a complete revolution of the satellite around the Earth i.e., which has a duration of 110 min according to the standard Keplerian model. </w:t>
      </w:r>
    </w:p>
    <w:p w14:paraId="3207A400" w14:textId="77777777" w:rsidR="004F350A" w:rsidRPr="00022597" w:rsidRDefault="004F350A" w:rsidP="00984AA3">
      <w:pPr>
        <w:jc w:val="both"/>
        <w:rPr>
          <w:szCs w:val="24"/>
        </w:rPr>
      </w:pPr>
      <w:r w:rsidRPr="00022597">
        <w:rPr>
          <w:szCs w:val="24"/>
        </w:rPr>
        <w:t xml:space="preserve">Figure </w:t>
      </w:r>
      <w:proofErr w:type="spellStart"/>
      <w:r w:rsidRPr="00022597">
        <w:rPr>
          <w:szCs w:val="24"/>
        </w:rPr>
        <w:t>A9</w:t>
      </w:r>
      <w:proofErr w:type="spellEnd"/>
      <w:r w:rsidRPr="00022597">
        <w:rPr>
          <w:szCs w:val="24"/>
        </w:rPr>
        <w:t>-1 bel</w:t>
      </w:r>
      <w:del w:id="18" w:author="USA" w:date="2023-03-09T11:16:00Z">
        <w:r w:rsidRPr="00022597" w:rsidDel="00603C66">
          <w:rPr>
            <w:szCs w:val="24"/>
          </w:rPr>
          <w:delText>l</w:delText>
        </w:r>
      </w:del>
      <w:r w:rsidRPr="00022597">
        <w:rPr>
          <w:szCs w:val="24"/>
        </w:rPr>
        <w:t>ow</w:t>
      </w:r>
      <w:del w:id="19" w:author="USA" w:date="2023-03-09T11:16:00Z">
        <w:r w:rsidRPr="00022597" w:rsidDel="00603C66">
          <w:rPr>
            <w:szCs w:val="24"/>
          </w:rPr>
          <w:delText>s</w:delText>
        </w:r>
      </w:del>
      <w:r w:rsidRPr="00022597">
        <w:rPr>
          <w:szCs w:val="24"/>
        </w:rPr>
        <w:t xml:space="preserve"> shows the successive positions over the revolution in the </w:t>
      </w:r>
      <w:proofErr w:type="spellStart"/>
      <w:r w:rsidRPr="00022597">
        <w:rPr>
          <w:szCs w:val="24"/>
        </w:rPr>
        <w:t>ECDF</w:t>
      </w:r>
      <w:proofErr w:type="spellEnd"/>
      <w:r w:rsidRPr="00022597">
        <w:rPr>
          <w:szCs w:val="24"/>
        </w:rPr>
        <w:t xml:space="preserve"> coordinate framework. Figure </w:t>
      </w:r>
      <w:proofErr w:type="spellStart"/>
      <w:r w:rsidRPr="00022597">
        <w:rPr>
          <w:szCs w:val="24"/>
        </w:rPr>
        <w:t>A9</w:t>
      </w:r>
      <w:proofErr w:type="spellEnd"/>
      <w:r w:rsidRPr="00022597">
        <w:rPr>
          <w:szCs w:val="24"/>
        </w:rPr>
        <w:t xml:space="preserve">-2 further shows the successive positions of the sub-satellite point on a projected map. </w:t>
      </w:r>
    </w:p>
    <w:p w14:paraId="6A2B5D47" w14:textId="77777777" w:rsidR="004F350A" w:rsidRPr="00022597" w:rsidRDefault="004F350A" w:rsidP="00984AA3">
      <w:pPr>
        <w:pStyle w:val="FigureNo"/>
      </w:pPr>
      <w:r w:rsidRPr="00022597">
        <w:t xml:space="preserve">Figure </w:t>
      </w:r>
      <w:proofErr w:type="spellStart"/>
      <w:r w:rsidRPr="00022597">
        <w:t>A9</w:t>
      </w:r>
      <w:proofErr w:type="spellEnd"/>
      <w:r w:rsidRPr="00022597">
        <w:t>-1</w:t>
      </w:r>
    </w:p>
    <w:p w14:paraId="1CA65F5C" w14:textId="77777777" w:rsidR="004F350A" w:rsidRPr="00022597" w:rsidRDefault="004F350A" w:rsidP="00984AA3">
      <w:pPr>
        <w:pStyle w:val="Figuretitle"/>
      </w:pPr>
      <w:r w:rsidRPr="00022597">
        <w:t xml:space="preserve">Assumed orbit in the </w:t>
      </w:r>
      <w:proofErr w:type="spellStart"/>
      <w:r w:rsidRPr="00022597">
        <w:t>ECDF</w:t>
      </w:r>
      <w:proofErr w:type="spellEnd"/>
      <w:r w:rsidRPr="00022597">
        <w:t xml:space="preserve"> coordinate framework of the EESS (passive) satellite hosting sensor </w:t>
      </w:r>
      <w:proofErr w:type="spellStart"/>
      <w:r w:rsidRPr="00022597">
        <w:t>S1</w:t>
      </w:r>
      <w:proofErr w:type="spellEnd"/>
      <w:r w:rsidRPr="00022597">
        <w:t xml:space="preserve"> over a complete 110 min revolution; the time stamp associated to each position is read from the attached colour </w:t>
      </w:r>
      <w:proofErr w:type="gramStart"/>
      <w:r w:rsidRPr="00022597">
        <w:t>bar</w:t>
      </w:r>
      <w:proofErr w:type="gramEnd"/>
    </w:p>
    <w:p w14:paraId="35A51BD9" w14:textId="77777777" w:rsidR="004F350A" w:rsidRPr="00022597" w:rsidRDefault="004F350A" w:rsidP="00984AA3">
      <w:pPr>
        <w:pStyle w:val="Figure"/>
        <w:rPr>
          <w:noProof w:val="0"/>
        </w:rPr>
      </w:pPr>
      <w:r w:rsidRPr="00022597">
        <w:drawing>
          <wp:inline distT="0" distB="0" distL="0" distR="0" wp14:anchorId="34FB19D8" wp14:editId="201B3722">
            <wp:extent cx="3121754" cy="2615610"/>
            <wp:effectExtent l="0" t="0" r="2540" b="0"/>
            <wp:docPr id="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84760" cy="2668400"/>
                    </a:xfrm>
                    <a:prstGeom prst="rect">
                      <a:avLst/>
                    </a:prstGeom>
                    <a:ln>
                      <a:noFill/>
                    </a:ln>
                    <a:extLst>
                      <a:ext uri="{53640926-AAD7-44D8-BBD7-CCE9431645EC}">
                        <a14:shadowObscured xmlns:a14="http://schemas.microsoft.com/office/drawing/2010/main"/>
                      </a:ext>
                    </a:extLst>
                  </pic:spPr>
                </pic:pic>
              </a:graphicData>
            </a:graphic>
          </wp:inline>
        </w:drawing>
      </w:r>
    </w:p>
    <w:p w14:paraId="1A2A1BFE" w14:textId="77777777" w:rsidR="004F350A" w:rsidRPr="00022597" w:rsidRDefault="004F350A" w:rsidP="00984AA3">
      <w:pPr>
        <w:pStyle w:val="FigureNo"/>
      </w:pPr>
      <w:r w:rsidRPr="00022597">
        <w:lastRenderedPageBreak/>
        <w:t xml:space="preserve">Figure </w:t>
      </w:r>
      <w:proofErr w:type="spellStart"/>
      <w:r w:rsidRPr="00022597">
        <w:t>A9</w:t>
      </w:r>
      <w:proofErr w:type="spellEnd"/>
      <w:r w:rsidRPr="00022597">
        <w:t>-2</w:t>
      </w:r>
    </w:p>
    <w:p w14:paraId="5C808FAD" w14:textId="77777777" w:rsidR="004F350A" w:rsidRPr="00022597" w:rsidRDefault="004F350A" w:rsidP="00984AA3">
      <w:pPr>
        <w:pStyle w:val="Figuretitle"/>
        <w:rPr>
          <w:rFonts w:ascii="Times New Roman" w:hAnsi="Times New Roman"/>
          <w:color w:val="000000" w:themeColor="text1"/>
        </w:rPr>
      </w:pPr>
      <w:r w:rsidRPr="00022597">
        <w:rPr>
          <w:rFonts w:ascii="Times New Roman" w:hAnsi="Times New Roman"/>
          <w:color w:val="000000" w:themeColor="text1"/>
        </w:rPr>
        <w:t xml:space="preserve">As in Figure </w:t>
      </w:r>
      <w:proofErr w:type="spellStart"/>
      <w:r w:rsidRPr="00022597">
        <w:rPr>
          <w:rFonts w:ascii="Times New Roman" w:hAnsi="Times New Roman"/>
          <w:color w:val="000000" w:themeColor="text1"/>
        </w:rPr>
        <w:t>A9</w:t>
      </w:r>
      <w:proofErr w:type="spellEnd"/>
      <w:r w:rsidRPr="00022597">
        <w:rPr>
          <w:rFonts w:ascii="Times New Roman" w:hAnsi="Times New Roman"/>
          <w:color w:val="000000" w:themeColor="text1"/>
        </w:rPr>
        <w:t xml:space="preserve">-1 but showing the position of the sub-satellite point in a projected </w:t>
      </w:r>
      <w:proofErr w:type="gramStart"/>
      <w:r w:rsidRPr="00022597">
        <w:rPr>
          <w:rFonts w:ascii="Times New Roman" w:hAnsi="Times New Roman"/>
          <w:color w:val="000000" w:themeColor="text1"/>
        </w:rPr>
        <w:t>map</w:t>
      </w:r>
      <w:proofErr w:type="gramEnd"/>
    </w:p>
    <w:p w14:paraId="4B14C6B9" w14:textId="77777777" w:rsidR="004F350A" w:rsidRPr="00022597" w:rsidRDefault="004F350A" w:rsidP="00984AA3">
      <w:pPr>
        <w:pStyle w:val="Figure"/>
        <w:rPr>
          <w:noProof w:val="0"/>
        </w:rPr>
      </w:pPr>
      <w:r w:rsidRPr="00022597">
        <w:drawing>
          <wp:inline distT="0" distB="0" distL="0" distR="0" wp14:anchorId="4F1EC7A7" wp14:editId="6ADE2343">
            <wp:extent cx="3508744" cy="2535247"/>
            <wp:effectExtent l="0" t="0" r="0" b="0"/>
            <wp:docPr id="6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0" cstate="print">
                      <a:extLst>
                        <a:ext uri="{28A0092B-C50C-407E-A947-70E740481C1C}">
                          <a14:useLocalDpi xmlns:a14="http://schemas.microsoft.com/office/drawing/2010/main" val="0"/>
                        </a:ext>
                      </a:extLst>
                    </a:blip>
                    <a:srcRect l="18743" t="5987" r="19521"/>
                    <a:stretch/>
                  </pic:blipFill>
                  <pic:spPr bwMode="auto">
                    <a:xfrm>
                      <a:off x="0" y="0"/>
                      <a:ext cx="3555417" cy="2568970"/>
                    </a:xfrm>
                    <a:prstGeom prst="rect">
                      <a:avLst/>
                    </a:prstGeom>
                    <a:ln>
                      <a:noFill/>
                    </a:ln>
                    <a:extLst>
                      <a:ext uri="{53640926-AAD7-44D8-BBD7-CCE9431645EC}">
                        <a14:shadowObscured xmlns:a14="http://schemas.microsoft.com/office/drawing/2010/main"/>
                      </a:ext>
                    </a:extLst>
                  </pic:spPr>
                </pic:pic>
              </a:graphicData>
            </a:graphic>
          </wp:inline>
        </w:drawing>
      </w:r>
    </w:p>
    <w:p w14:paraId="7718901B" w14:textId="77777777" w:rsidR="004F350A" w:rsidRPr="00022597" w:rsidRDefault="004F350A" w:rsidP="00984AA3">
      <w:pPr>
        <w:jc w:val="both"/>
      </w:pPr>
      <w:r w:rsidRPr="00022597">
        <w:t xml:space="preserve">The frequency band 22.21-22.5 GHz is used for meteorological measurements related to the rain and the water vapour in the atmosphere. According to section 4.1 in Recommendation ITU-R </w:t>
      </w:r>
      <w:proofErr w:type="spellStart"/>
      <w:r w:rsidRPr="00022597">
        <w:t>RS.1861</w:t>
      </w:r>
      <w:proofErr w:type="spellEnd"/>
      <w:r w:rsidRPr="00022597">
        <w:noBreakHyphen/>
        <w:t xml:space="preserve">1, this kind of sensor has a fixed pointing. </w:t>
      </w:r>
    </w:p>
    <w:p w14:paraId="045D410A" w14:textId="77777777" w:rsidR="004F350A" w:rsidRPr="00022597" w:rsidRDefault="004F350A" w:rsidP="00984AA3">
      <w:pPr>
        <w:jc w:val="both"/>
      </w:pPr>
      <w:r w:rsidRPr="00022597">
        <w:t xml:space="preserve">According to Table </w:t>
      </w:r>
      <w:proofErr w:type="spellStart"/>
      <w:r w:rsidRPr="00022597">
        <w:t>A2</w:t>
      </w:r>
      <w:proofErr w:type="spellEnd"/>
      <w:r w:rsidRPr="00022597">
        <w:t xml:space="preserve">-10, the antenna associated to the sensor </w:t>
      </w:r>
      <w:proofErr w:type="spellStart"/>
      <w:r w:rsidRPr="00022597">
        <w:t>S1</w:t>
      </w:r>
      <w:proofErr w:type="spellEnd"/>
      <w:r w:rsidRPr="00022597">
        <w:t xml:space="preserve"> is offset 45° </w:t>
      </w:r>
      <w:proofErr w:type="gramStart"/>
      <w:r w:rsidRPr="00022597">
        <w:t>from the nadir,</w:t>
      </w:r>
      <w:proofErr w:type="gramEnd"/>
      <w:r w:rsidRPr="00022597">
        <w:t xml:space="preserve"> to the right in the direction of the movement, so that the incidence angle at the surface of the Earth is constant and equals 53.1°. Figure </w:t>
      </w:r>
      <w:proofErr w:type="spellStart"/>
      <w:r w:rsidRPr="00022597">
        <w:t>A9</w:t>
      </w:r>
      <w:proofErr w:type="spellEnd"/>
      <w:r w:rsidRPr="00022597">
        <w:t xml:space="preserve">-3 shows the direction of the antenna boresight during the considered revolution of the satellite. </w:t>
      </w:r>
    </w:p>
    <w:p w14:paraId="0894DF66" w14:textId="77777777" w:rsidR="004F350A" w:rsidRPr="00022597" w:rsidRDefault="004F350A" w:rsidP="00984AA3">
      <w:pPr>
        <w:pStyle w:val="FigureNo"/>
      </w:pPr>
      <w:r w:rsidRPr="00022597">
        <w:t xml:space="preserve">Figure </w:t>
      </w:r>
      <w:proofErr w:type="spellStart"/>
      <w:r w:rsidRPr="00022597">
        <w:t>A9</w:t>
      </w:r>
      <w:proofErr w:type="spellEnd"/>
      <w:r w:rsidRPr="00022597">
        <w:t>-3</w:t>
      </w:r>
    </w:p>
    <w:p w14:paraId="524AF976" w14:textId="77777777" w:rsidR="004F350A" w:rsidRPr="00022597" w:rsidRDefault="004F350A" w:rsidP="00984AA3">
      <w:pPr>
        <w:pStyle w:val="Figuretitle"/>
        <w:rPr>
          <w:rFonts w:ascii="Times New Roman" w:hAnsi="Times New Roman"/>
          <w:color w:val="000000" w:themeColor="text1"/>
        </w:rPr>
      </w:pPr>
      <w:r w:rsidRPr="00022597">
        <w:rPr>
          <w:rFonts w:ascii="Times New Roman" w:hAnsi="Times New Roman"/>
          <w:color w:val="000000" w:themeColor="text1"/>
        </w:rPr>
        <w:t xml:space="preserve">Successive orientation of the antenna boresight; the time associated to each position can be read </w:t>
      </w:r>
      <w:r w:rsidRPr="00022597">
        <w:rPr>
          <w:rFonts w:ascii="Times New Roman" w:hAnsi="Times New Roman"/>
          <w:color w:val="000000" w:themeColor="text1"/>
        </w:rPr>
        <w:br/>
        <w:t xml:space="preserve">from the attached colour </w:t>
      </w:r>
      <w:proofErr w:type="gramStart"/>
      <w:r w:rsidRPr="00022597">
        <w:rPr>
          <w:rFonts w:ascii="Times New Roman" w:hAnsi="Times New Roman"/>
          <w:color w:val="000000" w:themeColor="text1"/>
        </w:rPr>
        <w:t>bar</w:t>
      </w:r>
      <w:proofErr w:type="gramEnd"/>
    </w:p>
    <w:p w14:paraId="2151008E" w14:textId="77777777" w:rsidR="004F350A" w:rsidRPr="00022597" w:rsidRDefault="004F350A" w:rsidP="00984AA3">
      <w:pPr>
        <w:pStyle w:val="Figure"/>
        <w:rPr>
          <w:noProof w:val="0"/>
        </w:rPr>
      </w:pPr>
      <w:r w:rsidRPr="00022597">
        <w:drawing>
          <wp:inline distT="0" distB="0" distL="0" distR="0" wp14:anchorId="66FBBA1F" wp14:editId="62202FF8">
            <wp:extent cx="4274574" cy="3205931"/>
            <wp:effectExtent l="0" t="0" r="0" b="0"/>
            <wp:docPr id="6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74574" cy="3205931"/>
                    </a:xfrm>
                    <a:prstGeom prst="rect">
                      <a:avLst/>
                    </a:prstGeom>
                    <a:ln>
                      <a:noFill/>
                    </a:ln>
                    <a:extLst>
                      <a:ext uri="{53640926-AAD7-44D8-BBD7-CCE9431645EC}">
                        <a14:shadowObscured xmlns:a14="http://schemas.microsoft.com/office/drawing/2010/main"/>
                      </a:ext>
                    </a:extLst>
                  </pic:spPr>
                </pic:pic>
              </a:graphicData>
            </a:graphic>
          </wp:inline>
        </w:drawing>
      </w:r>
    </w:p>
    <w:p w14:paraId="3B8F1583" w14:textId="77777777" w:rsidR="004F350A" w:rsidRPr="00022597" w:rsidRDefault="004F350A" w:rsidP="00984AA3">
      <w:pPr>
        <w:jc w:val="both"/>
        <w:rPr>
          <w:szCs w:val="24"/>
        </w:rPr>
      </w:pPr>
      <w:r w:rsidRPr="00022597">
        <w:rPr>
          <w:szCs w:val="24"/>
        </w:rPr>
        <w:lastRenderedPageBreak/>
        <w:t xml:space="preserve">The swath of the sensor is determined from the pointing of the antenna and the beam characteristics. According to Table </w:t>
      </w:r>
      <w:proofErr w:type="spellStart"/>
      <w:r w:rsidRPr="00022597">
        <w:rPr>
          <w:szCs w:val="24"/>
        </w:rPr>
        <w:t>A2</w:t>
      </w:r>
      <w:proofErr w:type="spellEnd"/>
      <w:r w:rsidRPr="00022597">
        <w:rPr>
          <w:szCs w:val="24"/>
        </w:rPr>
        <w:t xml:space="preserve">-10, the swath width is 1 707 km. Figure </w:t>
      </w:r>
      <w:proofErr w:type="spellStart"/>
      <w:r w:rsidRPr="00022597">
        <w:rPr>
          <w:szCs w:val="24"/>
        </w:rPr>
        <w:t>A9</w:t>
      </w:r>
      <w:proofErr w:type="spellEnd"/>
      <w:r w:rsidRPr="00022597">
        <w:rPr>
          <w:szCs w:val="24"/>
        </w:rPr>
        <w:t xml:space="preserve">-4 shows the footprint of the sensor on the Earth ball. </w:t>
      </w:r>
    </w:p>
    <w:p w14:paraId="7B3918D4" w14:textId="77777777" w:rsidR="004F350A" w:rsidRPr="00022597" w:rsidRDefault="004F350A" w:rsidP="00984AA3">
      <w:pPr>
        <w:pStyle w:val="FigureNo"/>
      </w:pPr>
      <w:r w:rsidRPr="00022597">
        <w:t xml:space="preserve">Figure </w:t>
      </w:r>
      <w:proofErr w:type="spellStart"/>
      <w:r w:rsidRPr="00022597">
        <w:t>A9</w:t>
      </w:r>
      <w:proofErr w:type="spellEnd"/>
      <w:r w:rsidRPr="00022597">
        <w:t>-4</w:t>
      </w:r>
    </w:p>
    <w:p w14:paraId="587A7FD7" w14:textId="77777777" w:rsidR="004F350A" w:rsidRPr="00022597" w:rsidRDefault="004F350A" w:rsidP="00984AA3">
      <w:pPr>
        <w:pStyle w:val="Figuretitle"/>
        <w:rPr>
          <w:rFonts w:ascii="Times New Roman" w:hAnsi="Times New Roman"/>
          <w:color w:val="000000" w:themeColor="text1"/>
        </w:rPr>
      </w:pPr>
      <w:r w:rsidRPr="00022597">
        <w:rPr>
          <w:rFonts w:ascii="Times New Roman" w:hAnsi="Times New Roman"/>
          <w:color w:val="000000" w:themeColor="text1"/>
        </w:rPr>
        <w:t xml:space="preserve">Footprint of the sensor </w:t>
      </w:r>
      <w:proofErr w:type="spellStart"/>
      <w:r w:rsidRPr="00022597">
        <w:rPr>
          <w:rFonts w:ascii="Times New Roman" w:hAnsi="Times New Roman"/>
          <w:color w:val="000000" w:themeColor="text1"/>
        </w:rPr>
        <w:t>S1</w:t>
      </w:r>
      <w:proofErr w:type="spellEnd"/>
      <w:r w:rsidRPr="00022597">
        <w:rPr>
          <w:rFonts w:ascii="Times New Roman" w:hAnsi="Times New Roman"/>
          <w:color w:val="000000" w:themeColor="text1"/>
        </w:rPr>
        <w:t xml:space="preserve"> over a complete revolution of the satellite; the swath has a width of 1 707 </w:t>
      </w:r>
      <w:proofErr w:type="gramStart"/>
      <w:r w:rsidRPr="00022597">
        <w:rPr>
          <w:rFonts w:ascii="Times New Roman" w:hAnsi="Times New Roman"/>
          <w:color w:val="000000" w:themeColor="text1"/>
        </w:rPr>
        <w:t>km</w:t>
      </w:r>
      <w:proofErr w:type="gramEnd"/>
    </w:p>
    <w:p w14:paraId="6E873AA3" w14:textId="77777777" w:rsidR="004F350A" w:rsidRPr="00022597" w:rsidRDefault="004F350A" w:rsidP="00984AA3">
      <w:pPr>
        <w:pStyle w:val="Figure"/>
        <w:rPr>
          <w:noProof w:val="0"/>
        </w:rPr>
      </w:pPr>
      <w:r w:rsidRPr="00022597">
        <w:drawing>
          <wp:inline distT="0" distB="0" distL="0" distR="0" wp14:anchorId="07DD2ED7" wp14:editId="4B5A973E">
            <wp:extent cx="4529162" cy="3332259"/>
            <wp:effectExtent l="0" t="0" r="5080" b="1905"/>
            <wp:docPr id="6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2">
                      <a:extLst>
                        <a:ext uri="{28A0092B-C50C-407E-A947-70E740481C1C}">
                          <a14:useLocalDpi xmlns:a14="http://schemas.microsoft.com/office/drawing/2010/main" val="0"/>
                        </a:ext>
                      </a:extLst>
                    </a:blip>
                    <a:srcRect t="20490"/>
                    <a:stretch/>
                  </pic:blipFill>
                  <pic:spPr bwMode="auto">
                    <a:xfrm>
                      <a:off x="0" y="0"/>
                      <a:ext cx="4544920" cy="3343852"/>
                    </a:xfrm>
                    <a:prstGeom prst="rect">
                      <a:avLst/>
                    </a:prstGeom>
                    <a:ln>
                      <a:noFill/>
                    </a:ln>
                    <a:extLst>
                      <a:ext uri="{53640926-AAD7-44D8-BBD7-CCE9431645EC}">
                        <a14:shadowObscured xmlns:a14="http://schemas.microsoft.com/office/drawing/2010/main"/>
                      </a:ext>
                    </a:extLst>
                  </pic:spPr>
                </pic:pic>
              </a:graphicData>
            </a:graphic>
          </wp:inline>
        </w:drawing>
      </w:r>
    </w:p>
    <w:p w14:paraId="54E16FC2" w14:textId="77777777" w:rsidR="004F350A" w:rsidRPr="00022597" w:rsidRDefault="004F350A" w:rsidP="00984AA3">
      <w:pPr>
        <w:jc w:val="both"/>
        <w:rPr>
          <w:szCs w:val="24"/>
        </w:rPr>
      </w:pPr>
      <w:r w:rsidRPr="00022597">
        <w:rPr>
          <w:szCs w:val="24"/>
        </w:rPr>
        <w:t xml:space="preserve">The satellite can be assumed to perform measurements over the complete surface of the Earth. However, for compatibility studies, Recommendation ITU-R </w:t>
      </w:r>
      <w:proofErr w:type="spellStart"/>
      <w:r w:rsidRPr="00022597">
        <w:rPr>
          <w:szCs w:val="24"/>
        </w:rPr>
        <w:t>RS.2017</w:t>
      </w:r>
      <w:proofErr w:type="spellEnd"/>
      <w:r w:rsidRPr="00022597">
        <w:rPr>
          <w:szCs w:val="24"/>
        </w:rPr>
        <w:t xml:space="preserve">-0 prescribes to perform analysis over a 10 000 000 </w:t>
      </w:r>
      <w:proofErr w:type="spellStart"/>
      <w:r w:rsidRPr="00022597">
        <w:rPr>
          <w:szCs w:val="24"/>
        </w:rPr>
        <w:t>km</w:t>
      </w:r>
      <w:r w:rsidRPr="00022597">
        <w:rPr>
          <w:szCs w:val="24"/>
          <w:vertAlign w:val="superscript"/>
        </w:rPr>
        <w:t>2</w:t>
      </w:r>
      <w:proofErr w:type="spellEnd"/>
      <w:r w:rsidRPr="00022597">
        <w:rPr>
          <w:szCs w:val="24"/>
        </w:rPr>
        <w:t xml:space="preserve"> area of interest. It is chosen arbitrarily over Europe, and considering the satellite speed on its orbit and the swath width of 1 707 km, this area of interest is observed between </w:t>
      </w:r>
      <w:r w:rsidRPr="00022597">
        <w:rPr>
          <w:i/>
          <w:iCs/>
          <w:szCs w:val="24"/>
        </w:rPr>
        <w:t>t</w:t>
      </w:r>
      <w:r w:rsidRPr="00022597">
        <w:rPr>
          <w:szCs w:val="24"/>
        </w:rPr>
        <w:t xml:space="preserve"> = 9.9 min and </w:t>
      </w:r>
      <w:r w:rsidRPr="00022597">
        <w:rPr>
          <w:i/>
          <w:iCs/>
          <w:szCs w:val="24"/>
        </w:rPr>
        <w:t>t</w:t>
      </w:r>
      <w:r w:rsidRPr="00022597">
        <w:rPr>
          <w:szCs w:val="24"/>
        </w:rPr>
        <w:t xml:space="preserve"> = 25.9 min. </w:t>
      </w:r>
    </w:p>
    <w:p w14:paraId="678938B8" w14:textId="77777777" w:rsidR="004F350A" w:rsidRPr="00022597" w:rsidRDefault="004F350A" w:rsidP="00984AA3">
      <w:pPr>
        <w:jc w:val="both"/>
        <w:rPr>
          <w:szCs w:val="24"/>
        </w:rPr>
      </w:pPr>
      <w:r w:rsidRPr="00022597">
        <w:rPr>
          <w:szCs w:val="24"/>
        </w:rPr>
        <w:t xml:space="preserve">Figure </w:t>
      </w:r>
      <w:proofErr w:type="spellStart"/>
      <w:r w:rsidRPr="00022597">
        <w:rPr>
          <w:szCs w:val="24"/>
        </w:rPr>
        <w:t>A9</w:t>
      </w:r>
      <w:proofErr w:type="spellEnd"/>
      <w:r w:rsidRPr="00022597">
        <w:rPr>
          <w:szCs w:val="24"/>
        </w:rPr>
        <w:t>-5 shows this area of interest on the Earth ball.</w:t>
      </w:r>
    </w:p>
    <w:p w14:paraId="1651E37B" w14:textId="77777777" w:rsidR="004F350A" w:rsidRPr="00022597" w:rsidRDefault="004F350A" w:rsidP="00984AA3">
      <w:pPr>
        <w:jc w:val="both"/>
        <w:rPr>
          <w:szCs w:val="24"/>
        </w:rPr>
      </w:pPr>
      <w:r w:rsidRPr="00022597">
        <w:rPr>
          <w:szCs w:val="24"/>
        </w:rPr>
        <w:t>The aggregate interference power level from AM(OR)S transmissions is calculated for all successive positions of the satellite when it flies over the area of interest. The complete satellite orbit is divided in 1 000 evenly spread sample points. The area of interest is limited by the 90</w:t>
      </w:r>
      <w:r w:rsidRPr="00022597">
        <w:rPr>
          <w:szCs w:val="24"/>
          <w:vertAlign w:val="superscript"/>
        </w:rPr>
        <w:t>th</w:t>
      </w:r>
      <w:r w:rsidRPr="00022597">
        <w:rPr>
          <w:szCs w:val="24"/>
        </w:rPr>
        <w:t xml:space="preserve"> and the 235</w:t>
      </w:r>
      <w:r w:rsidRPr="00022597">
        <w:rPr>
          <w:szCs w:val="24"/>
          <w:vertAlign w:val="superscript"/>
        </w:rPr>
        <w:t>th</w:t>
      </w:r>
      <w:r w:rsidRPr="00022597">
        <w:rPr>
          <w:szCs w:val="24"/>
        </w:rPr>
        <w:t xml:space="preserve"> sample points so that 146 aggregate interference values can be generated per revolution of the satellite. </w:t>
      </w:r>
    </w:p>
    <w:p w14:paraId="5E90AA17" w14:textId="77777777" w:rsidR="004F350A" w:rsidRPr="00022597" w:rsidRDefault="004F350A" w:rsidP="00984AA3">
      <w:pPr>
        <w:jc w:val="both"/>
        <w:rPr>
          <w:szCs w:val="24"/>
        </w:rPr>
      </w:pPr>
      <w:r w:rsidRPr="00022597">
        <w:rPr>
          <w:szCs w:val="24"/>
        </w:rPr>
        <w:t xml:space="preserve">In order to achieve statistical significance, the same revolution is repeated until 1 000 000 samples are obtained i.e., the revolution is repeated 6 849 times. Finally, an </w:t>
      </w:r>
      <w:proofErr w:type="spellStart"/>
      <w:r w:rsidRPr="00022597">
        <w:rPr>
          <w:szCs w:val="24"/>
        </w:rPr>
        <w:t>ECDF</w:t>
      </w:r>
      <w:proofErr w:type="spellEnd"/>
      <w:r w:rsidRPr="00022597">
        <w:rPr>
          <w:szCs w:val="24"/>
        </w:rPr>
        <w:t xml:space="preserve"> curve is drawn and compared against the protection criterion of EESS (passive) highlighted in section </w:t>
      </w:r>
      <w:proofErr w:type="spellStart"/>
      <w:r w:rsidRPr="00022597">
        <w:rPr>
          <w:szCs w:val="24"/>
        </w:rPr>
        <w:t>A2.5.3</w:t>
      </w:r>
      <w:proofErr w:type="spellEnd"/>
      <w:r w:rsidRPr="00022597">
        <w:rPr>
          <w:szCs w:val="24"/>
        </w:rPr>
        <w:t xml:space="preserve"> of this Report, according to which at most 0.1% of the samples should be </w:t>
      </w:r>
      <w:del w:id="20" w:author="USA" w:date="2023-03-09T10:27:00Z">
        <w:r w:rsidRPr="00022597" w:rsidDel="0019395A">
          <w:rPr>
            <w:szCs w:val="24"/>
          </w:rPr>
          <w:delText xml:space="preserve">below </w:delText>
        </w:r>
      </w:del>
      <w:ins w:id="21" w:author="USA" w:date="2023-03-09T10:27:00Z">
        <w:r>
          <w:rPr>
            <w:szCs w:val="24"/>
          </w:rPr>
          <w:t>above</w:t>
        </w:r>
        <w:r w:rsidRPr="00022597">
          <w:rPr>
            <w:szCs w:val="24"/>
          </w:rPr>
          <w:t xml:space="preserve"> </w:t>
        </w:r>
      </w:ins>
      <w:r w:rsidRPr="00022597">
        <w:rPr>
          <w:color w:val="000000" w:themeColor="text1"/>
        </w:rPr>
        <w:t>−</w:t>
      </w:r>
      <w:r w:rsidRPr="00022597">
        <w:rPr>
          <w:szCs w:val="24"/>
        </w:rPr>
        <w:t xml:space="preserve">139 dBm measured in the band 22.21-22.31 GHz. </w:t>
      </w:r>
    </w:p>
    <w:p w14:paraId="6EDA2E56" w14:textId="77777777" w:rsidR="004F350A" w:rsidRPr="00022597" w:rsidRDefault="004F350A" w:rsidP="00984AA3">
      <w:pPr>
        <w:pStyle w:val="FigureNo"/>
      </w:pPr>
      <w:r w:rsidRPr="00022597">
        <w:lastRenderedPageBreak/>
        <w:t xml:space="preserve">Figure </w:t>
      </w:r>
      <w:proofErr w:type="spellStart"/>
      <w:r w:rsidRPr="00022597">
        <w:t>A9</w:t>
      </w:r>
      <w:proofErr w:type="spellEnd"/>
      <w:r w:rsidRPr="00022597">
        <w:t>-5</w:t>
      </w:r>
    </w:p>
    <w:p w14:paraId="43308E5B" w14:textId="77777777" w:rsidR="004F350A" w:rsidRPr="00022597" w:rsidRDefault="004F350A" w:rsidP="00984AA3">
      <w:pPr>
        <w:pStyle w:val="Figuretitle"/>
      </w:pPr>
      <w:r w:rsidRPr="00022597">
        <w:t xml:space="preserve">Successive positions of the satellite between </w:t>
      </w:r>
      <w:r w:rsidRPr="00022597">
        <w:rPr>
          <w:i/>
          <w:iCs/>
        </w:rPr>
        <w:t>t</w:t>
      </w:r>
      <w:r w:rsidRPr="00022597">
        <w:t xml:space="preserve"> = 9.9 min and </w:t>
      </w:r>
      <w:r w:rsidRPr="00022597">
        <w:rPr>
          <w:i/>
          <w:iCs/>
        </w:rPr>
        <w:t>t</w:t>
      </w:r>
      <w:r w:rsidRPr="00022597">
        <w:t> = 25.9 min, and area of interest</w:t>
      </w:r>
    </w:p>
    <w:p w14:paraId="38D20F4D" w14:textId="77777777" w:rsidR="004F350A" w:rsidRPr="00022597" w:rsidRDefault="004F350A" w:rsidP="00984AA3">
      <w:pPr>
        <w:pStyle w:val="Figure"/>
        <w:rPr>
          <w:noProof w:val="0"/>
        </w:rPr>
      </w:pPr>
      <w:r w:rsidRPr="00022597">
        <mc:AlternateContent>
          <mc:Choice Requires="wps">
            <w:drawing>
              <wp:anchor distT="0" distB="0" distL="114300" distR="114300" simplePos="0" relativeHeight="251661312" behindDoc="0" locked="0" layoutInCell="1" allowOverlap="1" wp14:anchorId="6D68F4A5" wp14:editId="6E7E56F3">
                <wp:simplePos x="0" y="0"/>
                <wp:positionH relativeFrom="column">
                  <wp:posOffset>2630952</wp:posOffset>
                </wp:positionH>
                <wp:positionV relativeFrom="paragraph">
                  <wp:posOffset>1023631</wp:posOffset>
                </wp:positionV>
                <wp:extent cx="618409" cy="216708"/>
                <wp:effectExtent l="0" t="0" r="29845" b="31115"/>
                <wp:wrapNone/>
                <wp:docPr id="65" name="Gerader Verbinder 65"/>
                <wp:cNvGraphicFramePr/>
                <a:graphic xmlns:a="http://schemas.openxmlformats.org/drawingml/2006/main">
                  <a:graphicData uri="http://schemas.microsoft.com/office/word/2010/wordprocessingShape">
                    <wps:wsp>
                      <wps:cNvCnPr/>
                      <wps:spPr>
                        <a:xfrm>
                          <a:off x="0" y="0"/>
                          <a:ext cx="618409" cy="216708"/>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D2497" id="Gerader Verbinder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80.6pt" to="255.8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" strokecolor="#4579b8 [3044]" strokeweight="1pt">
                <v:stroke dashstyle="dash"/>
              </v:line>
            </w:pict>
          </mc:Fallback>
        </mc:AlternateContent>
      </w:r>
      <w:r w:rsidRPr="00022597">
        <mc:AlternateContent>
          <mc:Choice Requires="wps">
            <w:drawing>
              <wp:anchor distT="0" distB="0" distL="114300" distR="114300" simplePos="0" relativeHeight="251664384" behindDoc="0" locked="0" layoutInCell="1" allowOverlap="1" wp14:anchorId="7FDA8F9A" wp14:editId="7EC3F35D">
                <wp:simplePos x="0" y="0"/>
                <wp:positionH relativeFrom="column">
                  <wp:posOffset>2387817</wp:posOffset>
                </wp:positionH>
                <wp:positionV relativeFrom="paragraph">
                  <wp:posOffset>1779465</wp:posOffset>
                </wp:positionV>
                <wp:extent cx="195565" cy="10571"/>
                <wp:effectExtent l="0" t="0" r="33655" b="27940"/>
                <wp:wrapNone/>
                <wp:docPr id="76" name="Gerader Verbinder 76"/>
                <wp:cNvGraphicFramePr/>
                <a:graphic xmlns:a="http://schemas.openxmlformats.org/drawingml/2006/main">
                  <a:graphicData uri="http://schemas.microsoft.com/office/word/2010/wordprocessingShape">
                    <wps:wsp>
                      <wps:cNvCnPr/>
                      <wps:spPr>
                        <a:xfrm>
                          <a:off x="0" y="0"/>
                          <a:ext cx="195565" cy="10571"/>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23195" id="Gerader Verbinder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40.1pt" to="203.4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" strokecolor="#4579b8 [3044]" strokeweight="1pt">
                <v:stroke dashstyle="dash"/>
              </v:line>
            </w:pict>
          </mc:Fallback>
        </mc:AlternateContent>
      </w:r>
      <w:r w:rsidRPr="00022597">
        <mc:AlternateContent>
          <mc:Choice Requires="wps">
            <w:drawing>
              <wp:anchor distT="0" distB="0" distL="114300" distR="114300" simplePos="0" relativeHeight="251663360" behindDoc="0" locked="0" layoutInCell="1" allowOverlap="1" wp14:anchorId="3E5C30B2" wp14:editId="71C4E485">
                <wp:simplePos x="0" y="0"/>
                <wp:positionH relativeFrom="column">
                  <wp:posOffset>2398388</wp:posOffset>
                </wp:positionH>
                <wp:positionV relativeFrom="paragraph">
                  <wp:posOffset>1790035</wp:posOffset>
                </wp:positionV>
                <wp:extent cx="628980" cy="147995"/>
                <wp:effectExtent l="0" t="0" r="19050" b="23495"/>
                <wp:wrapNone/>
                <wp:docPr id="220" name="Gerader Verbinder 220"/>
                <wp:cNvGraphicFramePr/>
                <a:graphic xmlns:a="http://schemas.openxmlformats.org/drawingml/2006/main">
                  <a:graphicData uri="http://schemas.microsoft.com/office/word/2010/wordprocessingShape">
                    <wps:wsp>
                      <wps:cNvCnPr/>
                      <wps:spPr>
                        <a:xfrm>
                          <a:off x="0" y="0"/>
                          <a:ext cx="628980" cy="14799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B4767" id="Gerader Verbinder 2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140.95pt" to="238.4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" strokecolor="#4579b8 [3044]" strokeweight="1pt">
                <v:stroke dashstyle="dash"/>
              </v:line>
            </w:pict>
          </mc:Fallback>
        </mc:AlternateContent>
      </w:r>
      <w:r w:rsidRPr="00022597">
        <mc:AlternateContent>
          <mc:Choice Requires="wps">
            <w:drawing>
              <wp:anchor distT="0" distB="0" distL="114300" distR="114300" simplePos="0" relativeHeight="251662336" behindDoc="0" locked="0" layoutInCell="1" allowOverlap="1" wp14:anchorId="297FA393" wp14:editId="20B30F8D">
                <wp:simplePos x="0" y="0"/>
                <wp:positionH relativeFrom="column">
                  <wp:posOffset>2630952</wp:posOffset>
                </wp:positionH>
                <wp:positionV relativeFrom="paragraph">
                  <wp:posOffset>1018346</wp:posOffset>
                </wp:positionV>
                <wp:extent cx="195565" cy="100426"/>
                <wp:effectExtent l="0" t="0" r="33655" b="33020"/>
                <wp:wrapNone/>
                <wp:docPr id="221" name="Gerader Verbinder 221"/>
                <wp:cNvGraphicFramePr/>
                <a:graphic xmlns:a="http://schemas.openxmlformats.org/drawingml/2006/main">
                  <a:graphicData uri="http://schemas.microsoft.com/office/word/2010/wordprocessingShape">
                    <wps:wsp>
                      <wps:cNvCnPr/>
                      <wps:spPr>
                        <a:xfrm>
                          <a:off x="0" y="0"/>
                          <a:ext cx="195565" cy="10042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2BB15" id="Gerader Verbinder 2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80.2pt" to="222.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" strokecolor="#4579b8 [3044]" strokeweight="1pt">
                <v:stroke dashstyle="dash"/>
              </v:line>
            </w:pict>
          </mc:Fallback>
        </mc:AlternateContent>
      </w:r>
      <w:r w:rsidRPr="00022597">
        <mc:AlternateContent>
          <mc:Choice Requires="wps">
            <w:drawing>
              <wp:anchor distT="0" distB="0" distL="114300" distR="114300" simplePos="0" relativeHeight="251660288" behindDoc="0" locked="0" layoutInCell="1" allowOverlap="1" wp14:anchorId="10686333" wp14:editId="0FB2603D">
                <wp:simplePos x="0" y="0"/>
                <wp:positionH relativeFrom="column">
                  <wp:posOffset>3307502</wp:posOffset>
                </wp:positionH>
                <wp:positionV relativeFrom="paragraph">
                  <wp:posOffset>320653</wp:posOffset>
                </wp:positionV>
                <wp:extent cx="110997" cy="269563"/>
                <wp:effectExtent l="0" t="0" r="22860" b="35560"/>
                <wp:wrapNone/>
                <wp:docPr id="242" name="Gerader Verbinder 242"/>
                <wp:cNvGraphicFramePr/>
                <a:graphic xmlns:a="http://schemas.openxmlformats.org/drawingml/2006/main">
                  <a:graphicData uri="http://schemas.microsoft.com/office/word/2010/wordprocessingShape">
                    <wps:wsp>
                      <wps:cNvCnPr/>
                      <wps:spPr>
                        <a:xfrm>
                          <a:off x="0" y="0"/>
                          <a:ext cx="110997" cy="26956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9BF4E" id="Gerader Verbinder 2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25.25pt" to="269.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" strokecolor="#4579b8 [3044]" strokeweight="1pt">
                <v:stroke dashstyle="dash"/>
              </v:line>
            </w:pict>
          </mc:Fallback>
        </mc:AlternateContent>
      </w:r>
      <w:r w:rsidRPr="00022597">
        <mc:AlternateContent>
          <mc:Choice Requires="wps">
            <w:drawing>
              <wp:anchor distT="0" distB="0" distL="114300" distR="114300" simplePos="0" relativeHeight="251659264" behindDoc="0" locked="0" layoutInCell="1" allowOverlap="1" wp14:anchorId="4922CD4A" wp14:editId="572A7483">
                <wp:simplePos x="0" y="0"/>
                <wp:positionH relativeFrom="column">
                  <wp:posOffset>3307502</wp:posOffset>
                </wp:positionH>
                <wp:positionV relativeFrom="paragraph">
                  <wp:posOffset>325939</wp:posOffset>
                </wp:positionV>
                <wp:extent cx="459843" cy="348846"/>
                <wp:effectExtent l="0" t="0" r="35560" b="32385"/>
                <wp:wrapNone/>
                <wp:docPr id="5363" name="Gerader Verbinder 5363"/>
                <wp:cNvGraphicFramePr/>
                <a:graphic xmlns:a="http://schemas.openxmlformats.org/drawingml/2006/main">
                  <a:graphicData uri="http://schemas.microsoft.com/office/word/2010/wordprocessingShape">
                    <wps:wsp>
                      <wps:cNvCnPr/>
                      <wps:spPr>
                        <a:xfrm>
                          <a:off x="0" y="0"/>
                          <a:ext cx="459843" cy="34884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5AF6B" id="Gerader Verbinder 53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0.45pt,25.65pt" to="296.6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" strokecolor="#4579b8 [3044]" strokeweight="1pt">
                <v:stroke dashstyle="dash"/>
              </v:line>
            </w:pict>
          </mc:Fallback>
        </mc:AlternateContent>
      </w:r>
      <w:r w:rsidRPr="00022597">
        <w:drawing>
          <wp:inline distT="0" distB="0" distL="0" distR="0" wp14:anchorId="12C49D42" wp14:editId="1BD1B463">
            <wp:extent cx="4544920" cy="3204570"/>
            <wp:effectExtent l="0" t="0" r="8255" b="0"/>
            <wp:docPr id="6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44920" cy="3204570"/>
                    </a:xfrm>
                    <a:prstGeom prst="rect">
                      <a:avLst/>
                    </a:prstGeom>
                    <a:ln>
                      <a:noFill/>
                    </a:ln>
                    <a:extLst>
                      <a:ext uri="{53640926-AAD7-44D8-BBD7-CCE9431645EC}">
                        <a14:shadowObscured xmlns:a14="http://schemas.microsoft.com/office/drawing/2010/main"/>
                      </a:ext>
                    </a:extLst>
                  </pic:spPr>
                </pic:pic>
              </a:graphicData>
            </a:graphic>
          </wp:inline>
        </w:drawing>
      </w:r>
    </w:p>
    <w:p w14:paraId="6DA1D96F" w14:textId="77777777" w:rsidR="004F350A" w:rsidRPr="00022597" w:rsidRDefault="004F350A" w:rsidP="00984AA3">
      <w:pPr>
        <w:pStyle w:val="Heading4"/>
      </w:pPr>
      <w:bookmarkStart w:id="22" w:name="_Toc120135444"/>
      <w:proofErr w:type="spellStart"/>
      <w:r w:rsidRPr="00022597">
        <w:t>A9.1.1.3</w:t>
      </w:r>
      <w:proofErr w:type="spellEnd"/>
      <w:r w:rsidRPr="00022597">
        <w:tab/>
        <w:t>AM(OR)S characteristics</w:t>
      </w:r>
      <w:bookmarkEnd w:id="22"/>
    </w:p>
    <w:p w14:paraId="751F56B4" w14:textId="77777777" w:rsidR="004F350A" w:rsidRPr="00022597" w:rsidRDefault="004F350A" w:rsidP="00984AA3">
      <w:pPr>
        <w:jc w:val="both"/>
        <w:rPr>
          <w:szCs w:val="24"/>
        </w:rPr>
      </w:pPr>
      <w:r w:rsidRPr="00022597">
        <w:rPr>
          <w:szCs w:val="24"/>
        </w:rPr>
        <w:t xml:space="preserve">While other Monte Carlo sharing and compatibility studies in this Report have considered independent snapshots, i.e. a new deployment of AM(OR)S stations from one snapshot to the other, this study has reproduced the actual cruising of aircraft over the surface of the Earth. This has been made in order to capture potential interference segments i.e., series of snapshots producing an aggregate interference level of more than −139 dBm/100 MHz due to the successive positions of aircraft. </w:t>
      </w:r>
    </w:p>
    <w:p w14:paraId="4E4E406F" w14:textId="77777777" w:rsidR="004F350A" w:rsidRPr="00022597" w:rsidRDefault="004F350A" w:rsidP="00984AA3">
      <w:pPr>
        <w:jc w:val="both"/>
        <w:rPr>
          <w:szCs w:val="24"/>
        </w:rPr>
      </w:pPr>
      <w:r w:rsidRPr="00022597">
        <w:rPr>
          <w:szCs w:val="24"/>
        </w:rPr>
        <w:t xml:space="preserve">Also, while other studies in this Report considered the four operational scenarios described in section 6.2, this study has taken a more generic approach by considering independent </w:t>
      </w:r>
      <w:ins w:id="23" w:author="USA" w:date="2023-03-09T11:15:00Z">
        <w:r w:rsidRPr="00131737">
          <w:t>airborne data terminal</w:t>
        </w:r>
        <w:r>
          <w:t>s</w:t>
        </w:r>
        <w:r w:rsidRPr="00022597">
          <w:rPr>
            <w:szCs w:val="24"/>
          </w:rPr>
          <w:t xml:space="preserve"> </w:t>
        </w:r>
        <w:r>
          <w:rPr>
            <w:szCs w:val="24"/>
          </w:rPr>
          <w:t>(</w:t>
        </w:r>
      </w:ins>
      <w:r w:rsidRPr="00022597">
        <w:rPr>
          <w:szCs w:val="24"/>
        </w:rPr>
        <w:t>ADTs</w:t>
      </w:r>
      <w:ins w:id="24" w:author="USA" w:date="2023-03-09T11:15:00Z">
        <w:r>
          <w:rPr>
            <w:szCs w:val="24"/>
          </w:rPr>
          <w:t>)</w:t>
        </w:r>
      </w:ins>
      <w:r w:rsidRPr="00022597">
        <w:rPr>
          <w:szCs w:val="24"/>
        </w:rPr>
        <w:t xml:space="preserve"> flying at 900 km/h with constant bearing at an altitude of 15 km </w:t>
      </w:r>
      <w:proofErr w:type="spellStart"/>
      <w:r w:rsidRPr="00022597">
        <w:rPr>
          <w:szCs w:val="24"/>
        </w:rPr>
        <w:t>AGL</w:t>
      </w:r>
      <w:proofErr w:type="spellEnd"/>
      <w:r w:rsidRPr="00022597">
        <w:rPr>
          <w:szCs w:val="24"/>
        </w:rPr>
        <w:t xml:space="preserve"> (the exact altitude having little influence on the results), which is the maximum height of AM(OR)S system referenced in Table A1-1. The ADTs are equipped with AM(OR)S System 3 (see Table A1-1). The receiving station has not been simulated, but two different configurations of the antenna have been considered: </w:t>
      </w:r>
    </w:p>
    <w:p w14:paraId="2B0AC4B5" w14:textId="77777777" w:rsidR="004F350A" w:rsidRPr="00022597" w:rsidRDefault="004F350A" w:rsidP="00984AA3">
      <w:pPr>
        <w:pStyle w:val="enumlev1"/>
      </w:pPr>
      <w:r w:rsidRPr="00022597">
        <w:t>–</w:t>
      </w:r>
      <w:r w:rsidRPr="00022597">
        <w:tab/>
        <w:t xml:space="preserve">45° above the local horizon, i.e. an “upwards </w:t>
      </w:r>
      <w:proofErr w:type="spellStart"/>
      <w:r w:rsidRPr="00022597">
        <w:t>WBLOSDL</w:t>
      </w:r>
      <w:proofErr w:type="spellEnd"/>
      <w:r w:rsidRPr="00022597">
        <w:t>” in the sense of section 5.3;</w:t>
      </w:r>
    </w:p>
    <w:p w14:paraId="57291A2F" w14:textId="77777777" w:rsidR="004F350A" w:rsidRPr="00022597" w:rsidRDefault="004F350A" w:rsidP="00984AA3">
      <w:pPr>
        <w:pStyle w:val="enumlev1"/>
      </w:pPr>
      <w:r w:rsidRPr="00022597">
        <w:t>–</w:t>
      </w:r>
      <w:r w:rsidRPr="00022597">
        <w:tab/>
        <w:t xml:space="preserve">no elevation, i.e. an “horizontal </w:t>
      </w:r>
      <w:proofErr w:type="spellStart"/>
      <w:r w:rsidRPr="00022597">
        <w:t>WBLOSDL</w:t>
      </w:r>
      <w:proofErr w:type="spellEnd"/>
      <w:r w:rsidRPr="00022597">
        <w:t xml:space="preserve">”. </w:t>
      </w:r>
    </w:p>
    <w:p w14:paraId="5EDE7362" w14:textId="77777777" w:rsidR="004F350A" w:rsidRPr="00022597" w:rsidRDefault="004F350A" w:rsidP="00984AA3">
      <w:pPr>
        <w:jc w:val="both"/>
        <w:rPr>
          <w:szCs w:val="24"/>
        </w:rPr>
      </w:pPr>
      <w:r w:rsidRPr="00022597">
        <w:rPr>
          <w:szCs w:val="24"/>
        </w:rPr>
        <w:t xml:space="preserve">A number of these AM(OR)S transmitters is deployed over the area of interest. To make sure that interference from ADTs outside of the area of interest is also taken into account, the deployment zone extends over the boundaries of the footprint. Figures </w:t>
      </w:r>
      <w:proofErr w:type="spellStart"/>
      <w:r w:rsidRPr="00022597">
        <w:rPr>
          <w:szCs w:val="24"/>
        </w:rPr>
        <w:t>A9</w:t>
      </w:r>
      <w:proofErr w:type="spellEnd"/>
      <w:r w:rsidRPr="00022597">
        <w:rPr>
          <w:szCs w:val="24"/>
        </w:rPr>
        <w:t xml:space="preserve">-6 and </w:t>
      </w:r>
      <w:proofErr w:type="spellStart"/>
      <w:r w:rsidRPr="00022597">
        <w:rPr>
          <w:szCs w:val="24"/>
        </w:rPr>
        <w:t>A9</w:t>
      </w:r>
      <w:proofErr w:type="spellEnd"/>
      <w:r w:rsidRPr="00022597">
        <w:rPr>
          <w:szCs w:val="24"/>
        </w:rPr>
        <w:t xml:space="preserve">-7 respectively show the area of interest and deployment zone of the ADTs on a projected map. </w:t>
      </w:r>
    </w:p>
    <w:p w14:paraId="16FD6F8A" w14:textId="77777777" w:rsidR="004F350A" w:rsidRPr="00022597" w:rsidRDefault="004F350A" w:rsidP="00984AA3">
      <w:pPr>
        <w:pStyle w:val="FigureNo"/>
      </w:pPr>
      <w:r w:rsidRPr="00022597">
        <w:lastRenderedPageBreak/>
        <w:t xml:space="preserve">Figure </w:t>
      </w:r>
      <w:proofErr w:type="spellStart"/>
      <w:r w:rsidRPr="00022597">
        <w:t>A9</w:t>
      </w:r>
      <w:proofErr w:type="spellEnd"/>
      <w:r w:rsidRPr="00022597">
        <w:t>-6</w:t>
      </w:r>
    </w:p>
    <w:p w14:paraId="13ACBB0E" w14:textId="77777777" w:rsidR="004F350A" w:rsidRPr="00022597" w:rsidRDefault="004F350A" w:rsidP="00984AA3">
      <w:pPr>
        <w:pStyle w:val="Figuretitle"/>
        <w:rPr>
          <w:rFonts w:ascii="Times New Roman" w:hAnsi="Times New Roman"/>
          <w:color w:val="000000" w:themeColor="text1"/>
        </w:rPr>
      </w:pPr>
      <w:r w:rsidRPr="00022597">
        <w:rPr>
          <w:rFonts w:ascii="Times New Roman" w:hAnsi="Times New Roman"/>
          <w:color w:val="000000" w:themeColor="text1"/>
        </w:rPr>
        <w:t xml:space="preserve">Area of interest (approximately 10 000 000 </w:t>
      </w:r>
      <w:proofErr w:type="spellStart"/>
      <w:r w:rsidRPr="00022597">
        <w:rPr>
          <w:rFonts w:ascii="Times New Roman" w:hAnsi="Times New Roman"/>
          <w:color w:val="000000" w:themeColor="text1"/>
        </w:rPr>
        <w:t>km</w:t>
      </w:r>
      <w:r w:rsidRPr="00022597">
        <w:rPr>
          <w:rFonts w:ascii="Times New Roman" w:hAnsi="Times New Roman"/>
          <w:color w:val="000000" w:themeColor="text1"/>
          <w:vertAlign w:val="superscript"/>
        </w:rPr>
        <w:t>2</w:t>
      </w:r>
      <w:proofErr w:type="spellEnd"/>
      <w:r w:rsidRPr="00022597">
        <w:rPr>
          <w:rFonts w:ascii="Times New Roman" w:hAnsi="Times New Roman"/>
          <w:color w:val="000000" w:themeColor="text1"/>
        </w:rPr>
        <w:t>)</w:t>
      </w:r>
    </w:p>
    <w:p w14:paraId="6490CB38" w14:textId="77777777" w:rsidR="004F350A" w:rsidRPr="00022597" w:rsidRDefault="004F350A" w:rsidP="00984AA3">
      <w:pPr>
        <w:pStyle w:val="Figure"/>
        <w:rPr>
          <w:noProof w:val="0"/>
        </w:rPr>
      </w:pPr>
      <w:r w:rsidRPr="00022597">
        <w:drawing>
          <wp:inline distT="0" distB="0" distL="0" distR="0" wp14:anchorId="5701F169" wp14:editId="009732DF">
            <wp:extent cx="4143854" cy="2306896"/>
            <wp:effectExtent l="0" t="0" r="0" b="0"/>
            <wp:docPr id="6419" name="Grafik 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png"/>
                    <pic:cNvPicPr/>
                  </pic:nvPicPr>
                  <pic:blipFill rotWithShape="1">
                    <a:blip r:embed="rId14">
                      <a:extLst>
                        <a:ext uri="{28A0092B-C50C-407E-A947-70E740481C1C}">
                          <a14:useLocalDpi xmlns:a14="http://schemas.microsoft.com/office/drawing/2010/main" val="0"/>
                        </a:ext>
                      </a:extLst>
                    </a:blip>
                    <a:srcRect l="24617" t="26725" r="8751" b="7291"/>
                    <a:stretch/>
                  </pic:blipFill>
                  <pic:spPr bwMode="auto">
                    <a:xfrm>
                      <a:off x="0" y="0"/>
                      <a:ext cx="4175072" cy="2324275"/>
                    </a:xfrm>
                    <a:prstGeom prst="rect">
                      <a:avLst/>
                    </a:prstGeom>
                    <a:ln>
                      <a:noFill/>
                    </a:ln>
                    <a:extLst>
                      <a:ext uri="{53640926-AAD7-44D8-BBD7-CCE9431645EC}">
                        <a14:shadowObscured xmlns:a14="http://schemas.microsoft.com/office/drawing/2010/main"/>
                      </a:ext>
                    </a:extLst>
                  </pic:spPr>
                </pic:pic>
              </a:graphicData>
            </a:graphic>
          </wp:inline>
        </w:drawing>
      </w:r>
    </w:p>
    <w:p w14:paraId="21D119F5" w14:textId="77777777" w:rsidR="004F350A" w:rsidRPr="00022597" w:rsidRDefault="004F350A" w:rsidP="00984AA3">
      <w:pPr>
        <w:pStyle w:val="FigureNo"/>
      </w:pPr>
      <w:r w:rsidRPr="00022597">
        <w:t xml:space="preserve">Figure </w:t>
      </w:r>
      <w:proofErr w:type="spellStart"/>
      <w:r w:rsidRPr="00022597">
        <w:t>A9</w:t>
      </w:r>
      <w:proofErr w:type="spellEnd"/>
      <w:r w:rsidRPr="00022597">
        <w:t>-7</w:t>
      </w:r>
    </w:p>
    <w:p w14:paraId="6DDD9415" w14:textId="77777777" w:rsidR="004F350A" w:rsidRPr="00022597" w:rsidRDefault="004F350A" w:rsidP="00984AA3">
      <w:pPr>
        <w:pStyle w:val="Figuretitle"/>
        <w:rPr>
          <w:rFonts w:ascii="Times New Roman" w:hAnsi="Times New Roman"/>
          <w:color w:val="000000" w:themeColor="text1"/>
        </w:rPr>
      </w:pPr>
      <w:r w:rsidRPr="00022597">
        <w:rPr>
          <w:rFonts w:ascii="Times New Roman" w:hAnsi="Times New Roman"/>
          <w:color w:val="000000" w:themeColor="text1"/>
        </w:rPr>
        <w:t>Area of interest (blue marks) and deployment zone of the ADTs (red marks)</w:t>
      </w:r>
    </w:p>
    <w:p w14:paraId="6886DFCA" w14:textId="77777777" w:rsidR="004F350A" w:rsidRPr="00022597" w:rsidRDefault="004F350A" w:rsidP="00984AA3">
      <w:pPr>
        <w:pStyle w:val="Figure"/>
        <w:rPr>
          <w:noProof w:val="0"/>
        </w:rPr>
      </w:pPr>
      <w:r w:rsidRPr="00022597">
        <w:drawing>
          <wp:inline distT="0" distB="0" distL="0" distR="0" wp14:anchorId="438753CD" wp14:editId="39A6C18E">
            <wp:extent cx="2708344" cy="3002361"/>
            <wp:effectExtent l="0" t="0" r="0" b="7620"/>
            <wp:docPr id="6420" name="Grafik 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8065" cy="3046394"/>
                    </a:xfrm>
                    <a:prstGeom prst="rect">
                      <a:avLst/>
                    </a:prstGeom>
                    <a:ln>
                      <a:noFill/>
                    </a:ln>
                    <a:extLst>
                      <a:ext uri="{53640926-AAD7-44D8-BBD7-CCE9431645EC}">
                        <a14:shadowObscured xmlns:a14="http://schemas.microsoft.com/office/drawing/2010/main"/>
                      </a:ext>
                    </a:extLst>
                  </pic:spPr>
                </pic:pic>
              </a:graphicData>
            </a:graphic>
          </wp:inline>
        </w:drawing>
      </w:r>
    </w:p>
    <w:p w14:paraId="19443375" w14:textId="77777777" w:rsidR="004F350A" w:rsidRPr="00022597" w:rsidRDefault="004F350A" w:rsidP="00984AA3">
      <w:pPr>
        <w:jc w:val="both"/>
        <w:rPr>
          <w:szCs w:val="24"/>
        </w:rPr>
      </w:pPr>
      <w:r w:rsidRPr="00022597">
        <w:rPr>
          <w:szCs w:val="24"/>
        </w:rPr>
        <w:t xml:space="preserve">Figure </w:t>
      </w:r>
      <w:proofErr w:type="spellStart"/>
      <w:r w:rsidRPr="00022597">
        <w:rPr>
          <w:szCs w:val="24"/>
        </w:rPr>
        <w:t>A9</w:t>
      </w:r>
      <w:proofErr w:type="spellEnd"/>
      <w:r w:rsidRPr="00022597">
        <w:rPr>
          <w:szCs w:val="24"/>
        </w:rPr>
        <w:t xml:space="preserve">-8 shows an exemplary run of the simulation i.e., a revolution of the EESS satellite, where 100 AM(OR)S stations are deployed at </w:t>
      </w:r>
      <w:r w:rsidRPr="00022597">
        <w:rPr>
          <w:i/>
          <w:iCs/>
          <w:szCs w:val="24"/>
        </w:rPr>
        <w:t>t</w:t>
      </w:r>
      <w:r w:rsidRPr="00022597">
        <w:rPr>
          <w:szCs w:val="24"/>
        </w:rPr>
        <w:t xml:space="preserve"> = 0 s and travel for 110 minutes. One can see that some trajectories start in the area of interest and eventually get out of it, or even out of the deployment area before the end of the simulation. </w:t>
      </w:r>
    </w:p>
    <w:p w14:paraId="6876D8A2" w14:textId="77777777" w:rsidR="004F350A" w:rsidRPr="00022597" w:rsidRDefault="004F350A" w:rsidP="00984AA3">
      <w:pPr>
        <w:pStyle w:val="FigureNo"/>
      </w:pPr>
      <w:r w:rsidRPr="00022597">
        <w:lastRenderedPageBreak/>
        <w:t xml:space="preserve">Figure </w:t>
      </w:r>
      <w:proofErr w:type="spellStart"/>
      <w:r w:rsidRPr="00022597">
        <w:t>A9</w:t>
      </w:r>
      <w:proofErr w:type="spellEnd"/>
      <w:r w:rsidRPr="00022597">
        <w:t>-8</w:t>
      </w:r>
    </w:p>
    <w:p w14:paraId="3261A37B" w14:textId="77777777" w:rsidR="004F350A" w:rsidRPr="00022597" w:rsidRDefault="004F350A" w:rsidP="00984AA3">
      <w:pPr>
        <w:pStyle w:val="Figuretitle"/>
      </w:pPr>
      <w:r w:rsidRPr="00022597">
        <w:t>Trajectories of 100 AM(OR)S transmitters over the 110 min satellite revolution</w:t>
      </w:r>
    </w:p>
    <w:p w14:paraId="66C97D59" w14:textId="77777777" w:rsidR="004F350A" w:rsidRPr="00022597" w:rsidRDefault="004F350A" w:rsidP="00984AA3">
      <w:pPr>
        <w:pStyle w:val="Figure"/>
        <w:rPr>
          <w:noProof w:val="0"/>
        </w:rPr>
      </w:pPr>
      <w:r w:rsidRPr="00022597">
        <w:drawing>
          <wp:inline distT="0" distB="0" distL="0" distR="0" wp14:anchorId="4D5C40F9" wp14:editId="673568DF">
            <wp:extent cx="3743908" cy="3029576"/>
            <wp:effectExtent l="0" t="0" r="0" b="0"/>
            <wp:docPr id="6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bwMode="auto">
                    <a:xfrm>
                      <a:off x="0" y="0"/>
                      <a:ext cx="3743908" cy="3029576"/>
                    </a:xfrm>
                    <a:prstGeom prst="rect">
                      <a:avLst/>
                    </a:prstGeom>
                    <a:ln>
                      <a:noFill/>
                    </a:ln>
                    <a:extLst>
                      <a:ext uri="{53640926-AAD7-44D8-BBD7-CCE9431645EC}">
                        <a14:shadowObscured xmlns:a14="http://schemas.microsoft.com/office/drawing/2010/main"/>
                      </a:ext>
                    </a:extLst>
                  </pic:spPr>
                </pic:pic>
              </a:graphicData>
            </a:graphic>
          </wp:inline>
        </w:drawing>
      </w:r>
    </w:p>
    <w:p w14:paraId="5ADAAD1A" w14:textId="77777777" w:rsidR="004F350A" w:rsidRPr="00022597" w:rsidRDefault="004F350A" w:rsidP="00984AA3">
      <w:pPr>
        <w:jc w:val="both"/>
      </w:pPr>
      <w:r w:rsidRPr="00022597">
        <w:t xml:space="preserve">For illustration purposes, </w:t>
      </w:r>
      <w:r w:rsidRPr="00022597">
        <w:rPr>
          <w:szCs w:val="24"/>
        </w:rPr>
        <w:t>Fig.</w:t>
      </w:r>
      <w:r w:rsidRPr="00022597">
        <w:t> </w:t>
      </w:r>
      <w:proofErr w:type="spellStart"/>
      <w:r w:rsidRPr="00022597">
        <w:t>A9</w:t>
      </w:r>
      <w:proofErr w:type="spellEnd"/>
      <w:r w:rsidRPr="00022597">
        <w:t xml:space="preserve">-9 shows the measured aggregate interference level at the EESS sensor over a complete trajectory. In this example, and in this example only, 5 000 AM(OR)S stations have been deployed over the whole globe. Other characteristics are indicated in the title of the figure. In this example, 3 samples have returned an interference level greater than −139 dBm/100 MHz but none of them were located in the area of interest. </w:t>
      </w:r>
    </w:p>
    <w:p w14:paraId="122F9C42" w14:textId="77777777" w:rsidR="004F350A" w:rsidRPr="00022597" w:rsidRDefault="004F350A" w:rsidP="00984AA3">
      <w:pPr>
        <w:pStyle w:val="FigureNo"/>
      </w:pPr>
      <w:r w:rsidRPr="00022597">
        <w:t xml:space="preserve">Figure </w:t>
      </w:r>
      <w:proofErr w:type="spellStart"/>
      <w:r w:rsidRPr="00022597">
        <w:t>A9</w:t>
      </w:r>
      <w:proofErr w:type="spellEnd"/>
      <w:r w:rsidRPr="00022597">
        <w:t>-9</w:t>
      </w:r>
    </w:p>
    <w:p w14:paraId="478A5356" w14:textId="77777777" w:rsidR="004F350A" w:rsidRPr="00022597" w:rsidRDefault="004F350A" w:rsidP="00984AA3">
      <w:pPr>
        <w:pStyle w:val="Figuretitle"/>
        <w:rPr>
          <w:rFonts w:ascii="Times New Roman" w:hAnsi="Times New Roman"/>
          <w:color w:val="000000" w:themeColor="text1"/>
        </w:rPr>
      </w:pPr>
      <w:r w:rsidRPr="00022597">
        <w:rPr>
          <w:rFonts w:ascii="Times New Roman" w:hAnsi="Times New Roman"/>
          <w:color w:val="000000" w:themeColor="text1"/>
        </w:rPr>
        <w:t>Variation of the aggregate interference level at the EESS sensor over the whole trajectory; the passage over the area of interest is marked between green lines; density of stations is [49/10 000 000 </w:t>
      </w:r>
      <w:proofErr w:type="spellStart"/>
      <w:r w:rsidRPr="00022597">
        <w:rPr>
          <w:rFonts w:ascii="Times New Roman" w:hAnsi="Times New Roman"/>
          <w:color w:val="000000" w:themeColor="text1"/>
        </w:rPr>
        <w:t>km</w:t>
      </w:r>
      <w:r w:rsidRPr="00022597">
        <w:rPr>
          <w:rFonts w:ascii="Times New Roman" w:hAnsi="Times New Roman"/>
          <w:color w:val="000000" w:themeColor="text1"/>
          <w:vertAlign w:val="superscript"/>
        </w:rPr>
        <w:t>2</w:t>
      </w:r>
      <w:proofErr w:type="spellEnd"/>
      <w:r w:rsidRPr="00022597">
        <w:rPr>
          <w:rFonts w:ascii="Times New Roman" w:hAnsi="Times New Roman"/>
          <w:color w:val="000000" w:themeColor="text1"/>
        </w:rPr>
        <w:t xml:space="preserve">]; OOB limit is 0 dB(W/100 MHz); pointing is 45° above the local </w:t>
      </w:r>
      <w:proofErr w:type="gramStart"/>
      <w:r w:rsidRPr="00022597">
        <w:rPr>
          <w:rFonts w:ascii="Times New Roman" w:hAnsi="Times New Roman"/>
          <w:color w:val="000000" w:themeColor="text1"/>
        </w:rPr>
        <w:t>horizon</w:t>
      </w:r>
      <w:proofErr w:type="gramEnd"/>
    </w:p>
    <w:p w14:paraId="20ABEF66" w14:textId="77777777" w:rsidR="004F350A" w:rsidRPr="00022597" w:rsidRDefault="004F350A" w:rsidP="00984AA3">
      <w:pPr>
        <w:pStyle w:val="Figure"/>
        <w:rPr>
          <w:noProof w:val="0"/>
        </w:rPr>
      </w:pPr>
      <w:r w:rsidRPr="00022597">
        <w:rPr>
          <w:lang w:eastAsia="de-DE"/>
        </w:rPr>
        <w:drawing>
          <wp:inline distT="0" distB="0" distL="0" distR="0" wp14:anchorId="070519BE" wp14:editId="69B9429F">
            <wp:extent cx="4304362" cy="3042745"/>
            <wp:effectExtent l="0" t="0" r="1270" b="5715"/>
            <wp:docPr id="6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7">
                      <a:extLst>
                        <a:ext uri="{28A0092B-C50C-407E-A947-70E740481C1C}">
                          <a14:useLocalDpi xmlns:a14="http://schemas.microsoft.com/office/drawing/2010/main" val="0"/>
                        </a:ext>
                      </a:extLst>
                    </a:blip>
                    <a:srcRect t="5747"/>
                    <a:stretch/>
                  </pic:blipFill>
                  <pic:spPr bwMode="auto">
                    <a:xfrm>
                      <a:off x="0" y="0"/>
                      <a:ext cx="4395973" cy="3107505"/>
                    </a:xfrm>
                    <a:prstGeom prst="rect">
                      <a:avLst/>
                    </a:prstGeom>
                    <a:ln>
                      <a:noFill/>
                    </a:ln>
                    <a:extLst>
                      <a:ext uri="{53640926-AAD7-44D8-BBD7-CCE9431645EC}">
                        <a14:shadowObscured xmlns:a14="http://schemas.microsoft.com/office/drawing/2010/main"/>
                      </a:ext>
                    </a:extLst>
                  </pic:spPr>
                </pic:pic>
              </a:graphicData>
            </a:graphic>
          </wp:inline>
        </w:drawing>
      </w:r>
    </w:p>
    <w:p w14:paraId="7F0BD7C5" w14:textId="77777777" w:rsidR="004F350A" w:rsidRPr="00022597" w:rsidRDefault="004F350A" w:rsidP="00984AA3">
      <w:pPr>
        <w:pStyle w:val="Heading4"/>
      </w:pPr>
      <w:bookmarkStart w:id="25" w:name="_Toc120135445"/>
      <w:proofErr w:type="spellStart"/>
      <w:r w:rsidRPr="00022597">
        <w:lastRenderedPageBreak/>
        <w:t>A9.1.1.4</w:t>
      </w:r>
      <w:proofErr w:type="spellEnd"/>
      <w:r w:rsidRPr="00022597">
        <w:tab/>
        <w:t>Calculation principle</w:t>
      </w:r>
      <w:bookmarkEnd w:id="25"/>
    </w:p>
    <w:p w14:paraId="046197DB" w14:textId="77777777" w:rsidR="004F350A" w:rsidRPr="00022597" w:rsidRDefault="004F350A" w:rsidP="00984AA3">
      <w:pPr>
        <w:jc w:val="both"/>
      </w:pPr>
      <w:r w:rsidRPr="00022597">
        <w:t xml:space="preserve">The goal of the analysis is to determine the unwanted emission limit in 22.21-22.31 GHz to apply to all ADTs so that the EESS (protection) criterion mentioned further above is met. In that respect, ADTs are assumed to use a channel of 100 MHz with flat PSD that completely overlaps with the measurement band 22.21-22.31 GHz of the sensor. This is relevant for the purpose of this analysis even though WRC-23 A.I. examines only the possibility to allocate the adjacent band 22-22.21 GHz to the AM(OR)S. </w:t>
      </w:r>
    </w:p>
    <w:p w14:paraId="2F0B66A1" w14:textId="77777777" w:rsidR="004F350A" w:rsidRPr="00022597" w:rsidRDefault="004F350A" w:rsidP="00984AA3">
      <w:pPr>
        <w:jc w:val="both"/>
        <w:rPr>
          <w:szCs w:val="24"/>
        </w:rPr>
      </w:pPr>
      <w:r w:rsidRPr="00022597">
        <w:rPr>
          <w:szCs w:val="24"/>
        </w:rPr>
        <w:t xml:space="preserve">For a given density, this unwanted emission limit is searched by attributing a transmit power output to the ADTs, collecting 1 000 000 interference samples in the area of interest i.e., by simulating 6 849 revolutions and plotting the </w:t>
      </w:r>
      <w:proofErr w:type="spellStart"/>
      <w:r w:rsidRPr="00022597">
        <w:rPr>
          <w:szCs w:val="24"/>
        </w:rPr>
        <w:t>ECDF</w:t>
      </w:r>
      <w:proofErr w:type="spellEnd"/>
      <w:r w:rsidRPr="00022597">
        <w:rPr>
          <w:szCs w:val="24"/>
        </w:rPr>
        <w:t xml:space="preserve"> of these samples. If the protection criterion of EESS is not met, the power level is decreased and the whole simulation repeated. The first power level that meets the protection criteria is the actual unwanted emission limit. </w:t>
      </w:r>
    </w:p>
    <w:p w14:paraId="636CFF8F" w14:textId="77777777" w:rsidR="004F350A" w:rsidRPr="00022597" w:rsidRDefault="004F350A" w:rsidP="00984AA3">
      <w:pPr>
        <w:pStyle w:val="Heading3"/>
      </w:pPr>
      <w:bookmarkStart w:id="26" w:name="_Toc120135446"/>
      <w:bookmarkStart w:id="27" w:name="_Toc124421875"/>
      <w:proofErr w:type="spellStart"/>
      <w:r w:rsidRPr="00022597">
        <w:t>A9.1.2</w:t>
      </w:r>
      <w:proofErr w:type="spellEnd"/>
      <w:r w:rsidRPr="00022597">
        <w:tab/>
        <w:t>Results</w:t>
      </w:r>
      <w:bookmarkEnd w:id="26"/>
      <w:bookmarkEnd w:id="27"/>
      <w:r w:rsidRPr="00022597">
        <w:t xml:space="preserve"> </w:t>
      </w:r>
    </w:p>
    <w:p w14:paraId="6794FF51" w14:textId="77777777" w:rsidR="004F350A" w:rsidRPr="00022597" w:rsidRDefault="004F350A" w:rsidP="00984AA3">
      <w:pPr>
        <w:pStyle w:val="TableNo"/>
        <w:rPr>
          <w:color w:val="000000" w:themeColor="text1"/>
        </w:rPr>
      </w:pPr>
      <w:r w:rsidRPr="00022597">
        <w:rPr>
          <w:caps w:val="0"/>
          <w:color w:val="000000" w:themeColor="text1"/>
        </w:rPr>
        <w:t xml:space="preserve">TABLE </w:t>
      </w:r>
      <w:proofErr w:type="spellStart"/>
      <w:r w:rsidRPr="00022597">
        <w:rPr>
          <w:color w:val="000000" w:themeColor="text1"/>
          <w:szCs w:val="24"/>
        </w:rPr>
        <w:t>A9</w:t>
      </w:r>
      <w:proofErr w:type="spellEnd"/>
      <w:r w:rsidRPr="00022597">
        <w:rPr>
          <w:color w:val="000000" w:themeColor="text1"/>
          <w:szCs w:val="24"/>
        </w:rPr>
        <w:t>-1</w:t>
      </w:r>
    </w:p>
    <w:p w14:paraId="5A13B59E" w14:textId="77777777" w:rsidR="004F350A" w:rsidRPr="00022597" w:rsidRDefault="004F350A" w:rsidP="00984AA3">
      <w:pPr>
        <w:pStyle w:val="Tabletitle"/>
        <w:keepLines w:val="0"/>
        <w:rPr>
          <w:color w:val="000000" w:themeColor="text1"/>
        </w:rPr>
      </w:pPr>
      <w:r w:rsidRPr="00022597">
        <w:rPr>
          <w:color w:val="000000" w:themeColor="text1"/>
        </w:rPr>
        <w:t>Unwanted emissions limits for ADTs in dB(W/100 MHz) in 22.21-22.31 GHz</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22"/>
        <w:gridCol w:w="1276"/>
      </w:tblGrid>
      <w:tr w:rsidR="004F350A" w:rsidRPr="00022597" w14:paraId="61C5C6B7" w14:textId="77777777" w:rsidTr="007652A1">
        <w:trPr>
          <w:trHeight w:val="131"/>
          <w:jc w:val="center"/>
        </w:trPr>
        <w:tc>
          <w:tcPr>
            <w:tcW w:w="2122" w:type="dxa"/>
            <w:vMerge w:val="restart"/>
            <w:tcBorders>
              <w:top w:val="nil"/>
              <w:left w:val="nil"/>
              <w:right w:val="single" w:sz="4" w:space="0" w:color="auto"/>
            </w:tcBorders>
            <w:vAlign w:val="center"/>
          </w:tcPr>
          <w:p w14:paraId="412B5D84" w14:textId="77777777" w:rsidR="004F350A" w:rsidRPr="00022597" w:rsidRDefault="004F350A" w:rsidP="007652A1">
            <w:pPr>
              <w:pStyle w:val="Tablehead"/>
            </w:pP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37AF791B" w14:textId="77777777" w:rsidR="004F350A" w:rsidRPr="00022597" w:rsidRDefault="004F350A" w:rsidP="007652A1">
            <w:pPr>
              <w:pStyle w:val="Tablehead"/>
            </w:pPr>
            <w:r w:rsidRPr="00022597">
              <w:t>Number of ADTs in the MAI (10 000 000 </w:t>
            </w:r>
            <w:proofErr w:type="spellStart"/>
            <w:r w:rsidRPr="00022597">
              <w:t>km</w:t>
            </w:r>
            <w:r w:rsidRPr="00022597">
              <w:rPr>
                <w:vertAlign w:val="superscript"/>
              </w:rPr>
              <w:t>2</w:t>
            </w:r>
            <w:proofErr w:type="spellEnd"/>
            <w:r w:rsidRPr="00022597">
              <w:t>)</w:t>
            </w:r>
          </w:p>
        </w:tc>
      </w:tr>
      <w:tr w:rsidR="004F350A" w:rsidRPr="00022597" w14:paraId="6277B203" w14:textId="77777777" w:rsidTr="007652A1">
        <w:trPr>
          <w:trHeight w:val="131"/>
          <w:jc w:val="center"/>
        </w:trPr>
        <w:tc>
          <w:tcPr>
            <w:tcW w:w="2122" w:type="dxa"/>
            <w:vMerge/>
            <w:tcBorders>
              <w:left w:val="nil"/>
              <w:bottom w:val="single" w:sz="4" w:space="0" w:color="auto"/>
              <w:right w:val="single" w:sz="4" w:space="0" w:color="auto"/>
            </w:tcBorders>
            <w:vAlign w:val="center"/>
            <w:hideMark/>
          </w:tcPr>
          <w:p w14:paraId="7B654660" w14:textId="77777777" w:rsidR="004F350A" w:rsidRPr="00022597" w:rsidRDefault="004F350A" w:rsidP="007652A1">
            <w:pPr>
              <w:pStyle w:val="Tablehead"/>
            </w:pPr>
          </w:p>
        </w:tc>
        <w:tc>
          <w:tcPr>
            <w:tcW w:w="1422" w:type="dxa"/>
            <w:tcBorders>
              <w:top w:val="single" w:sz="4" w:space="0" w:color="auto"/>
              <w:left w:val="single" w:sz="4" w:space="0" w:color="auto"/>
              <w:bottom w:val="single" w:sz="4" w:space="0" w:color="auto"/>
              <w:right w:val="single" w:sz="4" w:space="0" w:color="auto"/>
            </w:tcBorders>
            <w:vAlign w:val="center"/>
            <w:hideMark/>
          </w:tcPr>
          <w:p w14:paraId="7749C04A" w14:textId="77777777" w:rsidR="004F350A" w:rsidRPr="00022597" w:rsidRDefault="004F350A" w:rsidP="007652A1">
            <w:pPr>
              <w:pStyle w:val="Tablehead"/>
            </w:pPr>
            <w:commentRangeStart w:id="28"/>
            <w:r w:rsidRPr="00022597">
              <w:t>1</w:t>
            </w:r>
            <w:commentRangeEnd w:id="28"/>
            <w:r>
              <w:rPr>
                <w:rStyle w:val="CommentReference"/>
                <w:rFonts w:ascii="Times New Roman" w:hAnsi="Times New Roman" w:cs="Times New Roman"/>
                <w:b w:val="0"/>
              </w:rPr>
              <w:commentReference w:id="28"/>
            </w:r>
          </w:p>
        </w:tc>
        <w:tc>
          <w:tcPr>
            <w:tcW w:w="1276" w:type="dxa"/>
            <w:tcBorders>
              <w:top w:val="single" w:sz="4" w:space="0" w:color="auto"/>
              <w:left w:val="single" w:sz="4" w:space="0" w:color="auto"/>
              <w:bottom w:val="single" w:sz="4" w:space="0" w:color="auto"/>
              <w:right w:val="single" w:sz="4" w:space="0" w:color="auto"/>
            </w:tcBorders>
            <w:vAlign w:val="center"/>
            <w:hideMark/>
          </w:tcPr>
          <w:p w14:paraId="6362DAFB" w14:textId="77777777" w:rsidR="004F350A" w:rsidRPr="00022597" w:rsidRDefault="004F350A" w:rsidP="007652A1">
            <w:pPr>
              <w:pStyle w:val="Tablehead"/>
            </w:pPr>
            <w:r w:rsidRPr="00022597">
              <w:t>5</w:t>
            </w:r>
          </w:p>
        </w:tc>
      </w:tr>
      <w:tr w:rsidR="004F350A" w:rsidRPr="00022597" w14:paraId="782BAADF" w14:textId="77777777" w:rsidTr="007652A1">
        <w:trPr>
          <w:trHeight w:val="13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4F50D56" w14:textId="77777777" w:rsidR="004F350A" w:rsidRPr="00022597" w:rsidRDefault="004F350A" w:rsidP="007652A1">
            <w:pPr>
              <w:pStyle w:val="Tabletext"/>
            </w:pPr>
            <w:r w:rsidRPr="00022597">
              <w:t>Upwards (+45°)</w:t>
            </w:r>
          </w:p>
        </w:tc>
        <w:tc>
          <w:tcPr>
            <w:tcW w:w="1422" w:type="dxa"/>
            <w:tcBorders>
              <w:top w:val="single" w:sz="4" w:space="0" w:color="auto"/>
              <w:left w:val="single" w:sz="4" w:space="0" w:color="auto"/>
              <w:bottom w:val="single" w:sz="4" w:space="0" w:color="auto"/>
              <w:right w:val="single" w:sz="4" w:space="0" w:color="auto"/>
            </w:tcBorders>
            <w:vAlign w:val="center"/>
          </w:tcPr>
          <w:p w14:paraId="680D5376" w14:textId="77777777" w:rsidR="004F350A" w:rsidRPr="00022597" w:rsidRDefault="004F350A" w:rsidP="007652A1">
            <w:pPr>
              <w:pStyle w:val="Tabletext"/>
              <w:jc w:val="center"/>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tcPr>
          <w:p w14:paraId="6247D10C" w14:textId="77777777" w:rsidR="004F350A" w:rsidRPr="00022597" w:rsidRDefault="004F350A" w:rsidP="007652A1">
            <w:pPr>
              <w:pStyle w:val="Tabletext"/>
              <w:jc w:val="center"/>
            </w:pPr>
            <w:r w:rsidRPr="00022597">
              <w:t>−18</w:t>
            </w:r>
          </w:p>
        </w:tc>
      </w:tr>
      <w:tr w:rsidR="004F350A" w:rsidRPr="00022597" w14:paraId="1717ACB9" w14:textId="77777777" w:rsidTr="007652A1">
        <w:trPr>
          <w:trHeight w:val="23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473455" w14:textId="77777777" w:rsidR="004F350A" w:rsidRPr="00022597" w:rsidRDefault="004F350A" w:rsidP="007652A1">
            <w:pPr>
              <w:pStyle w:val="Tabletext"/>
            </w:pPr>
            <w:r w:rsidRPr="00022597">
              <w:t>Horizontal (0°)</w:t>
            </w:r>
          </w:p>
        </w:tc>
        <w:tc>
          <w:tcPr>
            <w:tcW w:w="1422" w:type="dxa"/>
            <w:tcBorders>
              <w:top w:val="single" w:sz="4" w:space="0" w:color="auto"/>
              <w:left w:val="single" w:sz="4" w:space="0" w:color="auto"/>
              <w:bottom w:val="single" w:sz="4" w:space="0" w:color="auto"/>
              <w:right w:val="single" w:sz="4" w:space="0" w:color="auto"/>
            </w:tcBorders>
            <w:vAlign w:val="center"/>
          </w:tcPr>
          <w:p w14:paraId="4CAF7C84" w14:textId="77777777" w:rsidR="004F350A" w:rsidRPr="00022597" w:rsidRDefault="004F350A" w:rsidP="007652A1">
            <w:pPr>
              <w:pStyle w:val="Tabletext"/>
              <w:jc w:val="center"/>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tcPr>
          <w:p w14:paraId="0348B36A" w14:textId="77777777" w:rsidR="004F350A" w:rsidRPr="00022597" w:rsidRDefault="004F350A" w:rsidP="007652A1">
            <w:pPr>
              <w:pStyle w:val="Tabletext"/>
              <w:jc w:val="center"/>
            </w:pPr>
            <w:r w:rsidRPr="00022597">
              <w:t>−15</w:t>
            </w:r>
          </w:p>
        </w:tc>
      </w:tr>
    </w:tbl>
    <w:p w14:paraId="0249E611" w14:textId="77777777" w:rsidR="004F350A" w:rsidRPr="00022597" w:rsidRDefault="004F350A" w:rsidP="00984AA3">
      <w:pPr>
        <w:pStyle w:val="Tablefin"/>
      </w:pPr>
    </w:p>
    <w:p w14:paraId="680BCEC6" w14:textId="77777777" w:rsidR="004F350A" w:rsidRPr="00022597" w:rsidRDefault="004F350A" w:rsidP="00984AA3">
      <w:pPr>
        <w:pStyle w:val="Heading3"/>
      </w:pPr>
      <w:bookmarkStart w:id="29" w:name="_Toc120135447"/>
      <w:bookmarkStart w:id="30" w:name="_Toc124421876"/>
      <w:proofErr w:type="spellStart"/>
      <w:r w:rsidRPr="00022597">
        <w:t>A9.1.3</w:t>
      </w:r>
      <w:proofErr w:type="spellEnd"/>
      <w:r w:rsidRPr="00022597">
        <w:tab/>
        <w:t>Summary</w:t>
      </w:r>
      <w:bookmarkEnd w:id="29"/>
      <w:bookmarkEnd w:id="30"/>
    </w:p>
    <w:p w14:paraId="28086F67" w14:textId="77777777" w:rsidR="004F350A" w:rsidRPr="00022597" w:rsidRDefault="004F350A" w:rsidP="00984AA3">
      <w:pPr>
        <w:jc w:val="both"/>
      </w:pPr>
      <w:r w:rsidRPr="00022597">
        <w:t xml:space="preserve">Depending on the configuration of AM(OR)S stations and their density inside the area of interest of the EESS (satellite) hosting the </w:t>
      </w:r>
      <w:proofErr w:type="spellStart"/>
      <w:r w:rsidRPr="00022597">
        <w:t>S1</w:t>
      </w:r>
      <w:proofErr w:type="spellEnd"/>
      <w:r w:rsidRPr="00022597">
        <w:t xml:space="preserve"> sensor, the average unwanted emissions in the band 22.21</w:t>
      </w:r>
      <w:r w:rsidRPr="00022597">
        <w:noBreakHyphen/>
        <w:t xml:space="preserve">22.5 GHz should be kept below −1 and −18 dB(W/100 MHz). </w:t>
      </w:r>
    </w:p>
    <w:p w14:paraId="23F30002" w14:textId="77777777" w:rsidR="004F350A" w:rsidRPr="00022597" w:rsidRDefault="004F350A" w:rsidP="00984AA3">
      <w:pPr>
        <w:pStyle w:val="Heading2"/>
        <w:rPr>
          <w:rFonts w:eastAsia="MS Mincho"/>
        </w:rPr>
      </w:pPr>
      <w:bookmarkStart w:id="31" w:name="_A14.1_Study_A"/>
      <w:bookmarkStart w:id="32" w:name="_Toc107929338"/>
      <w:bookmarkStart w:id="33" w:name="_Toc120135448"/>
      <w:bookmarkStart w:id="34" w:name="_Toc124421877"/>
      <w:bookmarkEnd w:id="31"/>
      <w:proofErr w:type="spellStart"/>
      <w:r w:rsidRPr="00022597">
        <w:rPr>
          <w:rFonts w:eastAsia="MS Mincho"/>
        </w:rPr>
        <w:t>A9.2</w:t>
      </w:r>
      <w:proofErr w:type="spellEnd"/>
      <w:r w:rsidRPr="00022597">
        <w:rPr>
          <w:rFonts w:eastAsia="MS Mincho"/>
        </w:rPr>
        <w:tab/>
        <w:t xml:space="preserve">Study </w:t>
      </w:r>
      <w:bookmarkEnd w:id="32"/>
      <w:r w:rsidRPr="00022597">
        <w:rPr>
          <w:rFonts w:eastAsia="MS Mincho"/>
        </w:rPr>
        <w:t>B</w:t>
      </w:r>
      <w:bookmarkEnd w:id="33"/>
      <w:bookmarkEnd w:id="34"/>
    </w:p>
    <w:p w14:paraId="3C541675" w14:textId="77777777" w:rsidR="004F350A" w:rsidRPr="00022597" w:rsidRDefault="004F350A" w:rsidP="00984AA3">
      <w:pPr>
        <w:pStyle w:val="Heading3"/>
      </w:pPr>
      <w:bookmarkStart w:id="35" w:name="_Toc107929339"/>
      <w:bookmarkStart w:id="36" w:name="_Toc120135449"/>
      <w:bookmarkStart w:id="37" w:name="_Toc124421878"/>
      <w:proofErr w:type="spellStart"/>
      <w:r w:rsidRPr="00022597">
        <w:t>A9.2.1</w:t>
      </w:r>
      <w:proofErr w:type="spellEnd"/>
      <w:r w:rsidRPr="00022597">
        <w:tab/>
        <w:t xml:space="preserve">Calculation of aggregate </w:t>
      </w:r>
      <w:bookmarkEnd w:id="35"/>
      <w:r w:rsidRPr="00022597">
        <w:t>interference</w:t>
      </w:r>
      <w:bookmarkEnd w:id="36"/>
      <w:bookmarkEnd w:id="37"/>
    </w:p>
    <w:p w14:paraId="00EE5628" w14:textId="77777777" w:rsidR="004F350A" w:rsidRPr="00022597" w:rsidRDefault="004F350A" w:rsidP="00984AA3">
      <w:pPr>
        <w:jc w:val="both"/>
      </w:pPr>
      <w:r w:rsidRPr="00022597">
        <w:t xml:space="preserve">An assessment of the aggregate </w:t>
      </w:r>
      <w:proofErr w:type="spellStart"/>
      <w:r w:rsidRPr="00022597">
        <w:t>RFI</w:t>
      </w:r>
      <w:proofErr w:type="spellEnd"/>
      <w:r w:rsidRPr="00022597">
        <w:t xml:space="preserve"> expected from non–safety AM(OR)S systems into EESS (passive) is achieved by a dynamic simulation. The analysis will be conducted in which the orbit of the EESS (passive) spacecraft under investigation is dynamically simulated. C</w:t>
      </w:r>
      <w:r w:rsidRPr="00022597">
        <w:rPr>
          <w:rFonts w:eastAsia="MS Mincho"/>
          <w:spacing w:val="-2"/>
        </w:rPr>
        <w:t xml:space="preserve">alculations will be performed to determine the potential interference from the proposed </w:t>
      </w:r>
      <w:r w:rsidRPr="00022597">
        <w:t>non–safety AM(OR)S</w:t>
      </w:r>
      <w:r w:rsidRPr="00022597">
        <w:rPr>
          <w:rFonts w:eastAsia="MS Mincho"/>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w:t>
      </w:r>
      <w:proofErr w:type="spellStart"/>
      <w:r w:rsidRPr="00022597">
        <w:rPr>
          <w:rFonts w:eastAsia="MS Mincho"/>
          <w:spacing w:val="-2"/>
        </w:rPr>
        <w:t>behavior</w:t>
      </w:r>
      <w:proofErr w:type="spellEnd"/>
      <w:r w:rsidRPr="00022597">
        <w:rPr>
          <w:rFonts w:eastAsia="MS Mincho"/>
          <w:spacing w:val="-2"/>
        </w:rPr>
        <w:t>. At each time step, the simulation will compute the directional vectors from each source to the EESS (passive) and then compute the gain of the transmit and receive antennas using their respective antenna patterns.</w:t>
      </w:r>
    </w:p>
    <w:p w14:paraId="526BF33A" w14:textId="77777777" w:rsidR="004F350A" w:rsidRPr="00022597" w:rsidRDefault="004F350A" w:rsidP="00984AA3">
      <w:pPr>
        <w:jc w:val="both"/>
      </w:pPr>
      <w:r w:rsidRPr="00022597">
        <w:t xml:space="preserve">The interfering signal power level, </w:t>
      </w:r>
      <m:oMath>
        <m:sSub>
          <m:sSubPr>
            <m:ctrlPr>
              <w:rPr>
                <w:rFonts w:ascii="Cambria Math" w:hAnsi="Cambria Math"/>
                <w:i/>
                <w:iCs/>
                <w:szCs w:val="24"/>
              </w:rPr>
            </m:ctrlPr>
          </m:sSubPr>
          <m:e>
            <m:r>
              <w:rPr>
                <w:rFonts w:ascii="Cambria Math" w:hAnsi="Cambria Math"/>
                <w:szCs w:val="24"/>
              </w:rPr>
              <m:t>I</m:t>
            </m:r>
          </m:e>
          <m:sub>
            <m:r>
              <w:rPr>
                <w:rFonts w:ascii="Cambria Math" w:hAnsi="Cambria Math"/>
                <w:szCs w:val="24"/>
              </w:rPr>
              <m:t>i,n</m:t>
            </m:r>
          </m:sub>
        </m:sSub>
      </m:oMath>
      <w:r w:rsidRPr="00022597">
        <w:t xml:space="preserve"> (W), received by a spaceborne radiometer at the </w:t>
      </w:r>
      <m:oMath>
        <m:sSup>
          <m:sSupPr>
            <m:ctrlPr>
              <w:rPr>
                <w:rFonts w:ascii="Cambria Math" w:hAnsi="Cambria Math"/>
                <w:i/>
                <w:iCs/>
                <w:szCs w:val="24"/>
              </w:rPr>
            </m:ctrlPr>
          </m:sSupPr>
          <m:e>
            <m:r>
              <w:rPr>
                <w:rFonts w:ascii="Cambria Math" w:hAnsi="Cambria Math"/>
                <w:szCs w:val="24"/>
              </w:rPr>
              <m:t>n</m:t>
            </m:r>
          </m:e>
          <m:sup>
            <m:r>
              <m:rPr>
                <m:nor/>
              </m:rPr>
              <w:rPr>
                <w:rFonts w:ascii="Cambria Math" w:hAnsi="Cambria Math"/>
                <w:i/>
                <w:iCs/>
                <w:szCs w:val="24"/>
              </w:rPr>
              <m:t>th</m:t>
            </m:r>
          </m:sup>
        </m:sSup>
      </m:oMath>
      <w:r w:rsidRPr="00022597">
        <w:t xml:space="preserve"> timestep from the </w:t>
      </w:r>
      <m:oMath>
        <m:sSup>
          <m:sSupPr>
            <m:ctrlPr>
              <w:rPr>
                <w:rFonts w:ascii="Cambria Math" w:hAnsi="Cambria Math"/>
                <w:i/>
                <w:iCs/>
                <w:szCs w:val="24"/>
              </w:rPr>
            </m:ctrlPr>
          </m:sSupPr>
          <m:e>
            <m:r>
              <w:rPr>
                <w:rFonts w:ascii="Cambria Math" w:hAnsi="Cambria Math"/>
                <w:szCs w:val="24"/>
              </w:rPr>
              <m:t>i</m:t>
            </m:r>
          </m:e>
          <m:sup>
            <m:r>
              <m:rPr>
                <m:nor/>
              </m:rPr>
              <w:rPr>
                <w:rFonts w:ascii="Cambria Math" w:hAnsi="Cambria Math"/>
                <w:i/>
                <w:iCs/>
                <w:szCs w:val="24"/>
              </w:rPr>
              <m:t>th</m:t>
            </m:r>
          </m:sup>
        </m:sSup>
      </m:oMath>
      <w:r w:rsidRPr="00022597">
        <w:t xml:space="preserve"> active transmitter is calculated from:</w:t>
      </w:r>
    </w:p>
    <w:p w14:paraId="125EE8D7" w14:textId="77777777" w:rsidR="004F350A" w:rsidRPr="00022597" w:rsidRDefault="004F350A" w:rsidP="00984AA3">
      <w:pPr>
        <w:pStyle w:val="Equation"/>
      </w:pPr>
      <w:r w:rsidRPr="00022597">
        <w:tab/>
      </w:r>
      <w:r w:rsidRPr="00022597">
        <w:tab/>
      </w:r>
      <m:oMath>
        <m:sSub>
          <m:sSubPr>
            <m:ctrlPr>
              <w:rPr>
                <w:rFonts w:ascii="Cambria Math" w:hAnsi="Cambria Math"/>
                <w:i/>
                <w:iCs/>
              </w:rPr>
            </m:ctrlPr>
          </m:sSubPr>
          <m:e>
            <m:r>
              <w:rPr>
                <w:rFonts w:ascii="Cambria Math" w:hAnsi="Cambria Math"/>
              </w:rPr>
              <m:t>I</m:t>
            </m:r>
          </m:e>
          <m:sub>
            <m:r>
              <w:rPr>
                <w:rFonts w:ascii="Cambria Math" w:hAnsi="Cambria Math"/>
              </w:rPr>
              <m:t>i,n</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 xml:space="preserve"> P</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oMath>
      <w:r w:rsidRPr="00022597">
        <w:tab/>
        <w:t>(A9-1)</w:t>
      </w:r>
    </w:p>
    <w:p w14:paraId="5E174D35" w14:textId="77777777" w:rsidR="004F350A" w:rsidRPr="00022597" w:rsidRDefault="004F350A" w:rsidP="00984AA3">
      <w:r w:rsidRPr="00022597">
        <w:lastRenderedPageBreak/>
        <w:t>where:</w:t>
      </w:r>
    </w:p>
    <w:p w14:paraId="3EF9C092" w14:textId="77777777" w:rsidR="004F350A" w:rsidRPr="00022597" w:rsidRDefault="004F350A" w:rsidP="00984AA3">
      <w:pPr>
        <w:pStyle w:val="Equationlegend"/>
        <w:jc w:val="both"/>
      </w:pPr>
      <w:r w:rsidRPr="00022597">
        <w:tab/>
      </w:r>
      <m:oMath>
        <m:sSub>
          <m:sSubPr>
            <m:ctrlPr>
              <w:rPr>
                <w:rFonts w:ascii="Cambria Math" w:hAnsi="Cambria Math"/>
                <w:i/>
                <w:iCs/>
                <w:szCs w:val="24"/>
              </w:rPr>
            </m:ctrlPr>
          </m:sSubPr>
          <m:e>
            <m:r>
              <w:rPr>
                <w:rFonts w:ascii="Cambria Math" w:hAnsi="Cambria Math"/>
                <w:szCs w:val="24"/>
              </w:rPr>
              <m:t xml:space="preserve"> P</m:t>
            </m:r>
          </m:e>
          <m:sub>
            <m:r>
              <m:rPr>
                <m:nor/>
              </m:rPr>
              <w:rPr>
                <w:rFonts w:ascii="Cambria Math" w:hAnsi="Cambria Math"/>
                <w:i/>
                <w:iCs/>
                <w:szCs w:val="24"/>
              </w:rPr>
              <m:t>TX</m:t>
            </m:r>
            <m:r>
              <w:rPr>
                <w:rFonts w:ascii="Cambria Math" w:hAnsi="Cambria Math"/>
                <w:szCs w:val="24"/>
              </w:rPr>
              <m:t xml:space="preserve"> i,n</m:t>
            </m:r>
          </m:sub>
        </m:sSub>
      </m:oMath>
      <w:r w:rsidRPr="00022597">
        <w:rPr>
          <w:szCs w:val="24"/>
        </w:rPr>
        <w:t>:</w:t>
      </w:r>
      <w:r w:rsidRPr="00022597">
        <w:rPr>
          <w:szCs w:val="24"/>
        </w:rPr>
        <w:tab/>
      </w:r>
      <w:proofErr w:type="spellStart"/>
      <w:r w:rsidRPr="00022597">
        <w:t>i-th</w:t>
      </w:r>
      <w:proofErr w:type="spellEnd"/>
      <w:r w:rsidRPr="00022597">
        <w:t xml:space="preserve"> AM(OR)S source transmitter power (W) in the EESS (passive) band, adjusted for power control as described in section </w:t>
      </w:r>
      <w:proofErr w:type="spellStart"/>
      <w:r w:rsidRPr="00022597">
        <w:t>A11.6.1</w:t>
      </w:r>
      <w:proofErr w:type="spellEnd"/>
    </w:p>
    <w:p w14:paraId="0E5D8479" w14:textId="77777777" w:rsidR="004F350A" w:rsidRPr="00022597" w:rsidRDefault="004F350A" w:rsidP="00984AA3">
      <w:pPr>
        <w:pStyle w:val="Equationlegend"/>
        <w:jc w:val="both"/>
      </w:pPr>
      <w:r w:rsidRPr="00022597">
        <w:tab/>
      </w:r>
      <m:oMath>
        <m:sSub>
          <m:sSubPr>
            <m:ctrlPr>
              <w:rPr>
                <w:rFonts w:ascii="Cambria Math" w:hAnsi="Cambria Math"/>
                <w:i/>
                <w:iCs/>
              </w:rPr>
            </m:ctrlPr>
          </m:sSubPr>
          <m:e>
            <m:r>
              <w:rPr>
                <w:rFonts w:ascii="Cambria Math" w:hAnsi="Cambria Math"/>
              </w:rPr>
              <m:t>G</m:t>
            </m:r>
          </m:e>
          <m:sub>
            <m:r>
              <m:rPr>
                <m:nor/>
              </m:rPr>
              <w:rPr>
                <w:i/>
                <w:iCs/>
              </w:rPr>
              <m:t>TX</m:t>
            </m:r>
            <m:r>
              <w:rPr>
                <w:rFonts w:ascii="Cambria Math" w:hAnsi="Cambria Math"/>
              </w:rPr>
              <m:t xml:space="preserve"> i,n</m:t>
            </m:r>
          </m:sub>
        </m:sSub>
      </m:oMath>
      <w:r w:rsidRPr="00022597">
        <w:t>:</w:t>
      </w:r>
      <w:r w:rsidRPr="00022597">
        <w:tab/>
        <w:t>i-th AM(OR)S source antenna gain towards spaceborne sensor</w:t>
      </w:r>
    </w:p>
    <w:p w14:paraId="34AFCADC" w14:textId="77777777" w:rsidR="004F350A" w:rsidRPr="00022597" w:rsidRDefault="004F350A" w:rsidP="00984AA3">
      <w:pPr>
        <w:pStyle w:val="Equationlegend"/>
        <w:jc w:val="both"/>
      </w:pPr>
      <w:r w:rsidRPr="00022597">
        <w:tab/>
      </w:r>
      <m:oMath>
        <m:sSub>
          <m:sSubPr>
            <m:ctrlPr>
              <w:rPr>
                <w:rFonts w:ascii="Cambria Math" w:hAnsi="Cambria Math"/>
                <w:i/>
                <w:iCs/>
              </w:rPr>
            </m:ctrlPr>
          </m:sSubPr>
          <m:e>
            <m:r>
              <w:rPr>
                <w:rFonts w:ascii="Cambria Math" w:hAnsi="Cambria Math"/>
              </w:rPr>
              <m:t>G</m:t>
            </m:r>
          </m:e>
          <m:sub>
            <m:r>
              <m:rPr>
                <m:nor/>
              </m:rPr>
              <w:rPr>
                <w:i/>
                <w:iCs/>
              </w:rPr>
              <m:t>RX</m:t>
            </m:r>
            <m:r>
              <w:rPr>
                <w:rFonts w:ascii="Cambria Math" w:hAnsi="Cambria Math"/>
              </w:rPr>
              <m:t xml:space="preserve"> i,n</m:t>
            </m:r>
          </m:sub>
        </m:sSub>
      </m:oMath>
      <w:r w:rsidRPr="00022597">
        <w:t>:</w:t>
      </w:r>
      <w:r w:rsidRPr="00022597">
        <w:tab/>
        <w:t>spaceborne receive antenna gain towards i-th AM(OR)S source</w:t>
      </w:r>
    </w:p>
    <w:p w14:paraId="5706168A" w14:textId="77777777" w:rsidR="004F350A" w:rsidRPr="00022597" w:rsidRDefault="004F350A"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oMath>
      <w:r w:rsidRPr="00022597">
        <w:t>:</w:t>
      </w:r>
      <w:r w:rsidRPr="00022597">
        <w:tab/>
        <w:t>attenuation due to atmospheric absorption between i-th AM(OR)S source and space borne sensor</w:t>
      </w:r>
    </w:p>
    <w:p w14:paraId="1F9B83F3" w14:textId="77777777" w:rsidR="004F350A" w:rsidRPr="00022597" w:rsidRDefault="004F350A"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FSPL</m:t>
            </m:r>
            <m:r>
              <w:rPr>
                <w:rFonts w:ascii="Cambria Math" w:hAnsi="Cambria Math"/>
              </w:rPr>
              <m:t xml:space="preserve"> i,n</m:t>
            </m:r>
          </m:sub>
        </m:sSub>
      </m:oMath>
      <w:r w:rsidRPr="00022597">
        <w:t>:</w:t>
      </w:r>
      <w:r w:rsidRPr="00022597">
        <w:tab/>
        <w:t>free space path loss between i-th AM(OR)S source and space borne sensor</w:t>
      </w:r>
    </w:p>
    <w:p w14:paraId="2C21D69F" w14:textId="77777777" w:rsidR="004F350A" w:rsidRPr="00022597" w:rsidRDefault="004F350A"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oMath>
      <w:r w:rsidRPr="00022597">
        <w:t>:</w:t>
      </w:r>
      <w:r w:rsidRPr="00022597">
        <w:tab/>
        <w:t>losses (dB) due to polarization mismatch between i-th AM(OR)S source and spaceborne sensor.</w:t>
      </w:r>
    </w:p>
    <w:p w14:paraId="29336755" w14:textId="77777777" w:rsidR="004F350A" w:rsidRPr="00022597" w:rsidRDefault="004F350A" w:rsidP="00984AA3">
      <w:pPr>
        <w:jc w:val="both"/>
      </w:pPr>
      <w:r w:rsidRPr="00022597">
        <w:t xml:space="preserve">The aggregate interference at the </w:t>
      </w:r>
      <m:oMath>
        <m:sSup>
          <m:sSupPr>
            <m:ctrlPr>
              <w:rPr>
                <w:rFonts w:ascii="Cambria Math" w:hAnsi="Cambria Math"/>
                <w:szCs w:val="24"/>
              </w:rPr>
            </m:ctrlPr>
          </m:sSupPr>
          <m:e>
            <m:r>
              <m:rPr>
                <m:sty m:val="p"/>
              </m:rPr>
              <w:rPr>
                <w:rFonts w:ascii="Cambria Math" w:hAnsi="Cambria Math"/>
                <w:szCs w:val="24"/>
              </w:rPr>
              <m:t>n</m:t>
            </m:r>
          </m:e>
          <m:sup>
            <m:r>
              <m:rPr>
                <m:nor/>
              </m:rPr>
              <w:rPr>
                <w:rFonts w:ascii="Cambria Math" w:hAnsi="Cambria Math"/>
                <w:szCs w:val="24"/>
              </w:rPr>
              <m:t>th</m:t>
            </m:r>
          </m:sup>
        </m:sSup>
      </m:oMath>
      <w:r w:rsidRPr="00022597">
        <w:t xml:space="preserve"> timestep,</w:t>
      </w:r>
      <m:oMath>
        <m:sSub>
          <m:sSubPr>
            <m:ctrlPr>
              <w:rPr>
                <w:rFonts w:ascii="Cambria Math" w:hAnsi="Cambria Math"/>
                <w:i/>
                <w:iCs/>
                <w:szCs w:val="24"/>
              </w:rPr>
            </m:ctrlPr>
          </m:sSubPr>
          <m:e>
            <m:r>
              <w:rPr>
                <w:rFonts w:ascii="Cambria Math" w:hAnsi="Cambria Math"/>
                <w:szCs w:val="24"/>
              </w:rPr>
              <m:t xml:space="preserve"> AggI</m:t>
            </m:r>
          </m:e>
          <m:sub>
            <m:r>
              <w:rPr>
                <w:rFonts w:ascii="Cambria Math" w:hAnsi="Cambria Math"/>
                <w:szCs w:val="24"/>
              </w:rPr>
              <m:t>n</m:t>
            </m:r>
          </m:sub>
        </m:sSub>
      </m:oMath>
      <w:r w:rsidRPr="00022597">
        <w:rPr>
          <w:szCs w:val="24"/>
        </w:rPr>
        <w:t xml:space="preserve"> (W),</w:t>
      </w:r>
      <w:r w:rsidRPr="00022597">
        <w:t xml:space="preserve"> is calculated by the summation of the received interference from active AM(OR)S stations within line of sight of EESS (passive):</w:t>
      </w:r>
    </w:p>
    <w:p w14:paraId="340FEBFD" w14:textId="77777777" w:rsidR="004F350A" w:rsidRPr="00022597" w:rsidRDefault="004F350A" w:rsidP="00984AA3">
      <w:pPr>
        <w:pStyle w:val="Equation"/>
      </w:pPr>
      <w:r w:rsidRPr="00022597">
        <w:tab/>
      </w:r>
      <w:r w:rsidRPr="00022597">
        <w:tab/>
      </w:r>
      <m:oMath>
        <m:sSub>
          <m:sSubPr>
            <m:ctrlPr>
              <w:rPr>
                <w:rFonts w:ascii="Cambria Math" w:hAnsi="Cambria Math"/>
                <w:i/>
                <w:iCs/>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i/>
                    <w:iCs/>
                  </w:rPr>
                </m:ctrlPr>
              </m:sSubPr>
              <m:e>
                <m:r>
                  <w:rPr>
                    <w:rFonts w:ascii="Cambria Math" w:hAnsi="Cambria Math"/>
                  </w:rPr>
                  <m:t>I</m:t>
                </m:r>
              </m:e>
              <m:sub>
                <m:r>
                  <w:rPr>
                    <w:rFonts w:ascii="Cambria Math" w:hAnsi="Cambria Math"/>
                  </w:rPr>
                  <m:t>i,n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i/>
                        <w:iCs/>
                      </w:rPr>
                    </m:ctrlPr>
                  </m:sSubPr>
                  <m:e>
                    <m:sSub>
                      <m:sSubPr>
                        <m:ctrlPr>
                          <w:rPr>
                            <w:rFonts w:ascii="Cambria Math" w:hAnsi="Cambria Math"/>
                            <w:i/>
                            <w:iCs/>
                          </w:rPr>
                        </m:ctrlPr>
                      </m:sSubPr>
                      <m:e>
                        <m:r>
                          <w:rPr>
                            <w:rFonts w:ascii="Cambria Math" w:hAnsi="Cambria Math"/>
                          </w:rPr>
                          <m:t>P</m:t>
                        </m:r>
                      </m:e>
                      <m:sub>
                        <m:r>
                          <m:rPr>
                            <m:nor/>
                          </m:rPr>
                          <w:rPr>
                            <w:i/>
                            <w:iCs/>
                          </w:rPr>
                          <m:t xml:space="preserve">TX </m:t>
                        </m:r>
                        <m:r>
                          <w:rPr>
                            <w:rFonts w:ascii="Cambria Math" w:hAnsi="Cambria Math"/>
                          </w:rPr>
                          <m:t>i,n</m:t>
                        </m:r>
                      </m:sub>
                    </m:sSub>
                    <m:r>
                      <w:rPr>
                        <w:rFonts w:ascii="Cambria Math" w:hAnsi="Cambria Math"/>
                      </w:rPr>
                      <m:t xml:space="preserve"> 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e>
        </m:nary>
      </m:oMath>
      <w:r w:rsidRPr="00022597">
        <w:t xml:space="preserve"> </w:t>
      </w:r>
      <w:r w:rsidRPr="00022597">
        <w:tab/>
        <w:t>(A9-2)</w:t>
      </w:r>
    </w:p>
    <w:p w14:paraId="61DD2705" w14:textId="77777777" w:rsidR="004F350A" w:rsidRPr="00022597" w:rsidRDefault="004F350A" w:rsidP="00984AA3">
      <w:pPr>
        <w:jc w:val="both"/>
      </w:pPr>
      <w:r w:rsidRPr="00022597">
        <w:t>Thus, the aggregate interference can be represented in the logarithmic domain as:</w:t>
      </w:r>
    </w:p>
    <w:p w14:paraId="7C2ECA0C" w14:textId="77777777" w:rsidR="004F350A" w:rsidRPr="00022597" w:rsidRDefault="004F350A" w:rsidP="00984AA3">
      <w:pPr>
        <w:pStyle w:val="Equation"/>
      </w:pPr>
      <w:r w:rsidRPr="00022597">
        <w:tab/>
      </w:r>
      <w:r w:rsidRPr="00022597">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m:t>
            </m:r>
            <m:r>
              <m:rPr>
                <m:nor/>
              </m:rPr>
              <m:t>dB</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i/>
                                <w:iCs/>
                              </w:rPr>
                            </m:ctrlPr>
                          </m:sSubPr>
                          <m:e>
                            <m:r>
                              <w:rPr>
                                <w:rFonts w:ascii="Cambria Math" w:hAnsi="Cambria Math"/>
                              </w:rPr>
                              <m:t xml:space="preserve"> P</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e>
                </m:nary>
              </m:e>
            </m:d>
            <m:r>
              <m:rPr>
                <m:sty m:val="p"/>
              </m:rPr>
              <w:rPr>
                <w:rFonts w:ascii="Cambria Math" w:hAnsi="Cambria Math"/>
              </w:rPr>
              <m:t xml:space="preserve"> </m:t>
            </m:r>
          </m:e>
          <m:sub>
            <m:r>
              <m:rPr>
                <m:sty m:val="p"/>
              </m:rPr>
              <w:rPr>
                <w:rFonts w:ascii="Cambria Math" w:hAnsi="Cambria Math"/>
              </w:rPr>
              <m:t>|</m:t>
            </m:r>
            <m:r>
              <m:rPr>
                <m:nor/>
              </m:rPr>
              <m:t>dB</m:t>
            </m:r>
          </m:sub>
        </m:sSub>
      </m:oMath>
      <w:r w:rsidRPr="00022597">
        <w:tab/>
        <w:t>(</w:t>
      </w:r>
      <w:proofErr w:type="spellStart"/>
      <w:r w:rsidRPr="00022597">
        <w:t>A9</w:t>
      </w:r>
      <w:proofErr w:type="spellEnd"/>
      <w:r w:rsidRPr="00022597">
        <w:t>-3)</w:t>
      </w:r>
    </w:p>
    <w:p w14:paraId="2A0A2965" w14:textId="77777777" w:rsidR="004F350A" w:rsidRPr="00022597" w:rsidRDefault="004F350A" w:rsidP="00984AA3">
      <w:pPr>
        <w:jc w:val="both"/>
      </w:pPr>
      <w:r w:rsidRPr="00022597">
        <w:t xml:space="preserve">Based on time series values for the interfering signal power level, a </w:t>
      </w:r>
      <w:proofErr w:type="spellStart"/>
      <w:r w:rsidRPr="00022597">
        <w:t>CCDF</w:t>
      </w:r>
      <w:proofErr w:type="spellEnd"/>
      <w:r w:rsidRPr="00022597">
        <w:t xml:space="preserve"> curve will be generated in order to assess if the result exceeds the recommended performance and interference criteria that are defined in Recommendation ITU-R </w:t>
      </w:r>
      <w:proofErr w:type="spellStart"/>
      <w:r w:rsidRPr="00022597">
        <w:t>RS.2017</w:t>
      </w:r>
      <w:proofErr w:type="spellEnd"/>
      <w:r w:rsidRPr="00022597">
        <w:t xml:space="preserve">-0. The criteria will be used as a metric to assess the impact that the non–safety AM(OR)S allocation would have on the EESS (passive) systems operating in the 22.21-22.5 GHz band. From Recommendation ITU-R </w:t>
      </w:r>
      <w:proofErr w:type="spellStart"/>
      <w:r w:rsidRPr="00022597">
        <w:t>RS.2017</w:t>
      </w:r>
      <w:proofErr w:type="spellEnd"/>
      <w:r w:rsidRPr="00022597">
        <w:t xml:space="preserve">-0, outlined in section </w:t>
      </w:r>
      <w:proofErr w:type="spellStart"/>
      <w:r w:rsidRPr="00022597">
        <w:t>A4.4.3</w:t>
      </w:r>
      <w:proofErr w:type="spellEnd"/>
      <w:r w:rsidRPr="00022597">
        <w:t xml:space="preserve"> of this Report, the following is prescribed for the frequency range 22.21-22.5 GHz:</w:t>
      </w:r>
    </w:p>
    <w:p w14:paraId="62E2C50E" w14:textId="77777777" w:rsidR="004F350A" w:rsidRPr="00022597" w:rsidRDefault="004F350A" w:rsidP="00984AA3">
      <w:pPr>
        <w:pStyle w:val="enumlev1"/>
      </w:pPr>
      <w:r w:rsidRPr="00022597">
        <w:t>–</w:t>
      </w:r>
      <w:r w:rsidRPr="00022597">
        <w:tab/>
        <w:t>reference bandwidth: 100 MHz;</w:t>
      </w:r>
    </w:p>
    <w:p w14:paraId="30AEA139" w14:textId="77777777" w:rsidR="004F350A" w:rsidRPr="00022597" w:rsidRDefault="004F350A" w:rsidP="00984AA3">
      <w:pPr>
        <w:pStyle w:val="enumlev1"/>
      </w:pPr>
      <w:r w:rsidRPr="00022597">
        <w:t>–</w:t>
      </w:r>
      <w:r w:rsidRPr="00022597">
        <w:tab/>
        <w:t xml:space="preserve">maximum interference level: −169 </w:t>
      </w:r>
      <w:proofErr w:type="spellStart"/>
      <w:r w:rsidRPr="00022597">
        <w:t>dBW</w:t>
      </w:r>
      <w:proofErr w:type="spellEnd"/>
      <w:r w:rsidRPr="00022597">
        <w:t>;</w:t>
      </w:r>
    </w:p>
    <w:p w14:paraId="366BDA34" w14:textId="77777777" w:rsidR="004F350A" w:rsidRPr="00022597" w:rsidRDefault="004F350A" w:rsidP="00984AA3">
      <w:pPr>
        <w:pStyle w:val="enumlev1"/>
      </w:pPr>
      <w:r w:rsidRPr="00022597">
        <w:t>–</w:t>
      </w:r>
      <w:r w:rsidRPr="00022597">
        <w:tab/>
        <w:t>percentage of area or time permissible interference level may be exceeded: 0.1%;</w:t>
      </w:r>
    </w:p>
    <w:p w14:paraId="629ED634" w14:textId="77777777" w:rsidR="004F350A" w:rsidRPr="00022597" w:rsidRDefault="004F350A" w:rsidP="00984AA3">
      <w:pPr>
        <w:pStyle w:val="enumlev1"/>
      </w:pPr>
      <w:r w:rsidRPr="00022597">
        <w:t>–</w:t>
      </w:r>
      <w:r w:rsidRPr="00022597">
        <w:tab/>
        <w:t xml:space="preserve">the area </w:t>
      </w:r>
      <w:proofErr w:type="spellStart"/>
      <w:r w:rsidRPr="00022597">
        <w:t>analyzed</w:t>
      </w:r>
      <w:proofErr w:type="spellEnd"/>
      <w:r w:rsidRPr="00022597">
        <w:t xml:space="preserve"> should be 10 000 000 </w:t>
      </w:r>
      <w:proofErr w:type="spellStart"/>
      <w:r w:rsidRPr="00022597">
        <w:t>km</w:t>
      </w:r>
      <w:r w:rsidRPr="00022597">
        <w:rPr>
          <w:vertAlign w:val="superscript"/>
        </w:rPr>
        <w:t>2</w:t>
      </w:r>
      <w:proofErr w:type="spellEnd"/>
      <w:r w:rsidRPr="00022597">
        <w:t>.</w:t>
      </w:r>
    </w:p>
    <w:p w14:paraId="028C7684" w14:textId="77777777" w:rsidR="004F350A" w:rsidRDefault="004F350A" w:rsidP="00984AA3">
      <w:pPr>
        <w:jc w:val="both"/>
        <w:rPr>
          <w:ins w:id="38" w:author="USA" w:date="2023-03-08T15:21:00Z"/>
        </w:rPr>
      </w:pPr>
      <w:r w:rsidRPr="00022597">
        <w:t>The selection of the simulation area will be chosen to reflect the operational area of sensors operating in the 22.21-22.5 GHz band.</w:t>
      </w:r>
    </w:p>
    <w:p w14:paraId="61AB4F76" w14:textId="77777777" w:rsidR="004F350A" w:rsidRPr="00C0278B" w:rsidRDefault="004F350A" w:rsidP="00984AA3">
      <w:pPr>
        <w:jc w:val="both"/>
        <w:rPr>
          <w:ins w:id="39" w:author="USA" w:date="2023-03-08T15:19:00Z"/>
          <w:b/>
          <w:bCs/>
          <w:rPrChange w:id="40" w:author="USA" w:date="2023-03-08T15:24:00Z">
            <w:rPr>
              <w:ins w:id="41" w:author="USA" w:date="2023-03-08T15:19:00Z"/>
            </w:rPr>
          </w:rPrChange>
        </w:rPr>
      </w:pPr>
      <w:ins w:id="42" w:author="USA" w:date="2023-03-08T15:21:00Z">
        <w:r w:rsidRPr="00C0278B">
          <w:rPr>
            <w:b/>
            <w:bCs/>
            <w:rPrChange w:id="43" w:author="USA" w:date="2023-03-08T15:24:00Z">
              <w:rPr/>
            </w:rPrChange>
          </w:rPr>
          <w:t>Determination of Out-of-band limit (</w:t>
        </w:r>
        <w:proofErr w:type="spellStart"/>
        <w:r w:rsidRPr="00C0278B">
          <w:rPr>
            <w:b/>
            <w:bCs/>
            <w:rPrChange w:id="44" w:author="USA" w:date="2023-03-08T15:24:00Z">
              <w:rPr/>
            </w:rPrChange>
          </w:rPr>
          <w:t>OOBL</w:t>
        </w:r>
        <w:proofErr w:type="spellEnd"/>
        <w:r w:rsidRPr="00C0278B">
          <w:rPr>
            <w:b/>
            <w:bCs/>
            <w:rPrChange w:id="45" w:author="USA" w:date="2023-03-08T15:24:00Z">
              <w:rPr/>
            </w:rPrChange>
          </w:rPr>
          <w:t>)</w:t>
        </w:r>
      </w:ins>
    </w:p>
    <w:p w14:paraId="041453D7" w14:textId="77777777" w:rsidR="004F350A" w:rsidRDefault="004F350A" w:rsidP="00C0278B">
      <w:pPr>
        <w:rPr>
          <w:ins w:id="46" w:author="USA" w:date="2023-03-08T15:19:00Z"/>
        </w:rPr>
      </w:pPr>
      <w:ins w:id="47" w:author="USA" w:date="2023-03-08T15:19:00Z">
        <w:r>
          <w:t xml:space="preserve">The methodology </w:t>
        </w:r>
      </w:ins>
      <w:ins w:id="48" w:author="USA" w:date="2023-03-08T15:24:00Z">
        <w:r>
          <w:t>is applied</w:t>
        </w:r>
      </w:ins>
      <w:ins w:id="49" w:author="USA" w:date="2023-03-08T15:19:00Z">
        <w:r>
          <w:t xml:space="preserve"> for each scenario described in section 6.2</w:t>
        </w:r>
      </w:ins>
      <w:ins w:id="50" w:author="USA" w:date="2023-03-08T15:24:00Z">
        <w:r>
          <w:t xml:space="preserve"> and taking into account </w:t>
        </w:r>
      </w:ins>
      <w:ins w:id="51" w:author="USA" w:date="2023-03-08T15:26:00Z">
        <w:r>
          <w:t xml:space="preserve">the calculation scheme previously described in this section but also including </w:t>
        </w:r>
      </w:ins>
      <w:ins w:id="52" w:author="USA" w:date="2023-03-08T15:27:00Z">
        <w:r>
          <w:t>out-of-band attenuation characteristics</w:t>
        </w:r>
      </w:ins>
      <w:ins w:id="53" w:author="USA" w:date="2023-03-08T15:30:00Z">
        <w:r>
          <w:t xml:space="preserve"> from section </w:t>
        </w:r>
        <w:proofErr w:type="spellStart"/>
        <w:r>
          <w:t>A1.1</w:t>
        </w:r>
      </w:ins>
      <w:proofErr w:type="spellEnd"/>
      <w:ins w:id="54" w:author="USA" w:date="2023-03-08T15:19:00Z">
        <w:r>
          <w:t>:</w:t>
        </w:r>
      </w:ins>
    </w:p>
    <w:p w14:paraId="1AE10DCA" w14:textId="77777777" w:rsidR="004F350A" w:rsidRDefault="004F350A" w:rsidP="004F350A">
      <w:pPr>
        <w:pStyle w:val="ListParagraph"/>
        <w:numPr>
          <w:ilvl w:val="0"/>
          <w:numId w:val="1"/>
        </w:numPr>
        <w:tabs>
          <w:tab w:val="left" w:pos="1134"/>
          <w:tab w:val="left" w:pos="1871"/>
          <w:tab w:val="left" w:pos="2268"/>
        </w:tabs>
        <w:overflowPunct w:val="0"/>
        <w:autoSpaceDE w:val="0"/>
        <w:autoSpaceDN w:val="0"/>
        <w:adjustRightInd w:val="0"/>
        <w:spacing w:after="0"/>
        <w:textAlignment w:val="baseline"/>
        <w:rPr>
          <w:ins w:id="55" w:author="USA" w:date="2023-03-08T15:19:00Z"/>
        </w:rPr>
      </w:pPr>
      <w:ins w:id="56" w:author="USA" w:date="2023-03-08T15:19:00Z">
        <w:r>
          <w:t xml:space="preserve">Determine the simultaneous apparent value of antenna gain coupling between one EESS (passive) system and one </w:t>
        </w:r>
      </w:ins>
      <w:del w:id="57" w:author="USA" w:date="2023-03-09T11:18:00Z">
        <w:r w:rsidDel="00CD1A18">
          <w:delText>AM(OR)S</w:delText>
        </w:r>
      </w:del>
      <w:ins w:id="58" w:author="USA" w:date="2023-03-09T11:18:00Z">
        <w:r w:rsidRPr="00CD1A18">
          <w:t xml:space="preserve"> </w:t>
        </w:r>
        <w:r>
          <w:t>AM(OR)S</w:t>
        </w:r>
      </w:ins>
      <w:ins w:id="59" w:author="USA" w:date="2023-03-08T15:19:00Z">
        <w:r>
          <w:t xml:space="preserve"> system at 0.1% of occurrence. This value is subsequently the sum of antenna gains between a pair of active systems (EESS + </w:t>
        </w:r>
      </w:ins>
      <w:ins w:id="60" w:author="USA" w:date="2023-03-09T11:18:00Z">
        <w:r>
          <w:t xml:space="preserve">AM(OR)S </w:t>
        </w:r>
      </w:ins>
      <w:del w:id="61" w:author="USA" w:date="2023-03-09T11:18:00Z">
        <w:r w:rsidDel="00CD1A18">
          <w:delText>AM(OR)S</w:delText>
        </w:r>
      </w:del>
      <w:ins w:id="62" w:author="USA" w:date="2023-03-08T15:19:00Z">
        <w:r>
          <w:t xml:space="preserve"> for a given unitary event as simulated according to </w:t>
        </w:r>
        <w:proofErr w:type="spellStart"/>
        <w:r>
          <w:t>A9.2.3</w:t>
        </w:r>
        <w:proofErr w:type="spellEnd"/>
        <w:r>
          <w:t>. This value is denoted parameter α.</w:t>
        </w:r>
      </w:ins>
    </w:p>
    <w:p w14:paraId="46DAB814" w14:textId="77777777" w:rsidR="004F350A" w:rsidRDefault="004F350A" w:rsidP="004F350A">
      <w:pPr>
        <w:pStyle w:val="ListParagraph"/>
        <w:numPr>
          <w:ilvl w:val="0"/>
          <w:numId w:val="1"/>
        </w:numPr>
        <w:tabs>
          <w:tab w:val="left" w:pos="1134"/>
          <w:tab w:val="left" w:pos="1871"/>
          <w:tab w:val="left" w:pos="2268"/>
        </w:tabs>
        <w:overflowPunct w:val="0"/>
        <w:autoSpaceDE w:val="0"/>
        <w:autoSpaceDN w:val="0"/>
        <w:adjustRightInd w:val="0"/>
        <w:spacing w:after="0"/>
        <w:textAlignment w:val="baseline"/>
        <w:rPr>
          <w:ins w:id="63" w:author="USA" w:date="2023-03-08T15:19:00Z"/>
        </w:rPr>
      </w:pPr>
      <w:ins w:id="64" w:author="USA" w:date="2023-03-08T15:19:00Z">
        <w:r>
          <w:t xml:space="preserve">Determine the value of RF propagation loss according to section 8.2 between one EESS (passive) system and one </w:t>
        </w:r>
      </w:ins>
      <w:ins w:id="65" w:author="USA" w:date="2023-03-09T11:18:00Z">
        <w:r>
          <w:t>AM(OR)S</w:t>
        </w:r>
      </w:ins>
      <w:del w:id="66" w:author="USA" w:date="2023-03-09T11:18:00Z">
        <w:r w:rsidDel="00CD1A18">
          <w:delText>AM(OR)S</w:delText>
        </w:r>
      </w:del>
      <w:r>
        <w:t xml:space="preserve"> </w:t>
      </w:r>
      <w:ins w:id="67" w:author="USA" w:date="2023-03-08T15:19:00Z">
        <w:r>
          <w:t>system at 0.1% of occurrence. Again as in 1), this value is taken from the simulation statistics between paired systems. This value is denoted parameter β.</w:t>
        </w:r>
      </w:ins>
    </w:p>
    <w:p w14:paraId="4FD4ABDC" w14:textId="77777777" w:rsidR="004F350A" w:rsidRDefault="004F350A" w:rsidP="004F350A">
      <w:pPr>
        <w:pStyle w:val="ListParagraph"/>
        <w:numPr>
          <w:ilvl w:val="0"/>
          <w:numId w:val="1"/>
        </w:numPr>
        <w:tabs>
          <w:tab w:val="left" w:pos="1134"/>
          <w:tab w:val="left" w:pos="1871"/>
          <w:tab w:val="left" w:pos="2268"/>
        </w:tabs>
        <w:overflowPunct w:val="0"/>
        <w:autoSpaceDE w:val="0"/>
        <w:autoSpaceDN w:val="0"/>
        <w:adjustRightInd w:val="0"/>
        <w:spacing w:after="0"/>
        <w:textAlignment w:val="baseline"/>
        <w:rPr>
          <w:ins w:id="68" w:author="USA" w:date="2023-03-08T15:19:00Z"/>
        </w:rPr>
      </w:pPr>
      <w:commentRangeStart w:id="69"/>
      <w:ins w:id="70" w:author="USA" w:date="2023-03-08T15:19:00Z">
        <w:r>
          <w:lastRenderedPageBreak/>
          <w:t>Determine</w:t>
        </w:r>
      </w:ins>
      <w:commentRangeEnd w:id="69"/>
      <w:ins w:id="71" w:author="USA" w:date="2023-03-13T13:54:00Z">
        <w:r>
          <w:rPr>
            <w:rStyle w:val="CommentReference"/>
          </w:rPr>
          <w:commentReference w:id="69"/>
        </w:r>
      </w:ins>
      <w:ins w:id="72" w:author="USA" w:date="2023-03-08T15:19:00Z">
        <w:r>
          <w:t xml:space="preserve"> the maximum number of </w:t>
        </w:r>
      </w:ins>
      <w:ins w:id="73" w:author="USA" w:date="2023-03-09T11:18:00Z">
        <w:r>
          <w:t xml:space="preserve">AM(OR)S </w:t>
        </w:r>
      </w:ins>
      <w:del w:id="74" w:author="USA" w:date="2023-03-09T11:18:00Z">
        <w:r w:rsidDel="00CD1A18">
          <w:delText>AM(OR)S</w:delText>
        </w:r>
      </w:del>
      <w:ins w:id="75" w:author="USA" w:date="2023-03-08T15:19:00Z">
        <w:r>
          <w:t xml:space="preserve"> systems that can operate under the simulation parameters described in section </w:t>
        </w:r>
        <w:proofErr w:type="spellStart"/>
        <w:r>
          <w:t>A9.2.3</w:t>
        </w:r>
        <w:proofErr w:type="spellEnd"/>
        <w:r>
          <w:t xml:space="preserve"> under the condition of not exceeding the protection limit -169 </w:t>
        </w:r>
        <w:proofErr w:type="spellStart"/>
        <w:r>
          <w:t>dBW</w:t>
        </w:r>
        <w:proofErr w:type="spellEnd"/>
        <w:r>
          <w:t>/</w:t>
        </w:r>
        <w:proofErr w:type="spellStart"/>
        <w:r>
          <w:t>100MHz</w:t>
        </w:r>
        <w:proofErr w:type="spellEnd"/>
        <w:r>
          <w:t xml:space="preserve"> at 0.1%. This value is denoted parameter</w:t>
        </w:r>
        <w:r w:rsidRPr="0014035D">
          <w:t xml:space="preserve"> </w:t>
        </w:r>
        <w:r>
          <w:t>γ.</w:t>
        </w:r>
      </w:ins>
    </w:p>
    <w:p w14:paraId="2CD1F389" w14:textId="77777777" w:rsidR="004F350A" w:rsidRDefault="004F350A" w:rsidP="004F350A">
      <w:pPr>
        <w:pStyle w:val="ListParagraph"/>
        <w:numPr>
          <w:ilvl w:val="0"/>
          <w:numId w:val="1"/>
        </w:numPr>
        <w:tabs>
          <w:tab w:val="left" w:pos="1134"/>
          <w:tab w:val="left" w:pos="1871"/>
          <w:tab w:val="left" w:pos="2268"/>
        </w:tabs>
        <w:overflowPunct w:val="0"/>
        <w:autoSpaceDE w:val="0"/>
        <w:autoSpaceDN w:val="0"/>
        <w:adjustRightInd w:val="0"/>
        <w:spacing w:after="0"/>
        <w:textAlignment w:val="baseline"/>
        <w:rPr>
          <w:ins w:id="76" w:author="USA" w:date="2023-03-08T15:19:00Z"/>
        </w:rPr>
      </w:pPr>
      <w:ins w:id="77" w:author="USA" w:date="2023-03-08T15:19:00Z">
        <w:r>
          <w:t xml:space="preserve">The out-of-band limit for a single AM(O)RS system under a given scenario is computed as </w:t>
        </w:r>
      </w:ins>
    </w:p>
    <w:p w14:paraId="0D7895BB" w14:textId="77777777" w:rsidR="004F350A" w:rsidRPr="00022597" w:rsidRDefault="004F350A">
      <w:pPr>
        <w:pStyle w:val="ListParagraph"/>
        <w:tabs>
          <w:tab w:val="left" w:pos="720"/>
          <w:tab w:val="center" w:pos="4680"/>
          <w:tab w:val="right" w:pos="9180"/>
          <w:tab w:val="right" w:pos="9360"/>
        </w:tabs>
        <w:pPrChange w:id="78" w:author="USA" w:date="2023-03-13T14:11:00Z">
          <w:pPr>
            <w:jc w:val="both"/>
          </w:pPr>
        </w:pPrChange>
      </w:pPr>
      <w:ins w:id="79" w:author="USA" w:date="2023-03-13T14:11:00Z">
        <w:r>
          <w:tab/>
        </w:r>
      </w:ins>
      <m:oMath>
        <m:r>
          <w:ins w:id="80" w:author="USA" w:date="2023-03-08T15:19:00Z">
            <w:rPr>
              <w:rFonts w:ascii="Cambria Math" w:hAnsi="Cambria Math"/>
            </w:rPr>
            <m:t>OOBL</m:t>
          </w:ins>
        </m:r>
        <m:d>
          <m:dPr>
            <m:ctrlPr>
              <w:ins w:id="81" w:author="USA" w:date="2023-03-08T15:19:00Z">
                <w:rPr>
                  <w:rFonts w:ascii="Cambria Math" w:hAnsi="Cambria Math"/>
                  <w:i/>
                </w:rPr>
              </w:ins>
            </m:ctrlPr>
          </m:dPr>
          <m:e>
            <m:f>
              <m:fPr>
                <m:ctrlPr>
                  <w:ins w:id="82" w:author="USA" w:date="2023-03-08T15:19:00Z">
                    <w:rPr>
                      <w:rFonts w:ascii="Cambria Math" w:hAnsi="Cambria Math"/>
                      <w:i/>
                    </w:rPr>
                  </w:ins>
                </m:ctrlPr>
              </m:fPr>
              <m:num>
                <m:r>
                  <w:ins w:id="83" w:author="USA" w:date="2023-03-08T15:19:00Z">
                    <w:rPr>
                      <w:rFonts w:ascii="Cambria Math" w:hAnsi="Cambria Math"/>
                    </w:rPr>
                    <m:t>dBW</m:t>
                  </w:ins>
                </m:r>
              </m:num>
              <m:den>
                <m:r>
                  <w:ins w:id="84" w:author="USA" w:date="2023-03-08T15:19:00Z">
                    <w:rPr>
                      <w:rFonts w:ascii="Cambria Math" w:hAnsi="Cambria Math"/>
                    </w:rPr>
                    <m:t>100MHz</m:t>
                  </w:ins>
                </m:r>
              </m:den>
            </m:f>
          </m:e>
        </m:d>
        <m:r>
          <w:ins w:id="85" w:author="USA" w:date="2023-03-08T15:19:00Z">
            <w:rPr>
              <w:rFonts w:ascii="Cambria Math" w:hAnsi="Cambria Math"/>
            </w:rPr>
            <m:t xml:space="preserve">=-169 </m:t>
          </w:ins>
        </m:r>
        <m:d>
          <m:dPr>
            <m:ctrlPr>
              <w:ins w:id="86" w:author="USA" w:date="2023-03-08T15:19:00Z">
                <w:rPr>
                  <w:rFonts w:ascii="Cambria Math" w:hAnsi="Cambria Math"/>
                  <w:i/>
                </w:rPr>
              </w:ins>
            </m:ctrlPr>
          </m:dPr>
          <m:e>
            <m:f>
              <m:fPr>
                <m:ctrlPr>
                  <w:ins w:id="87" w:author="USA" w:date="2023-03-08T15:19:00Z">
                    <w:rPr>
                      <w:rFonts w:ascii="Cambria Math" w:hAnsi="Cambria Math"/>
                      <w:i/>
                    </w:rPr>
                  </w:ins>
                </m:ctrlPr>
              </m:fPr>
              <m:num>
                <m:r>
                  <w:ins w:id="88" w:author="USA" w:date="2023-03-08T15:19:00Z">
                    <w:rPr>
                      <w:rFonts w:ascii="Cambria Math" w:hAnsi="Cambria Math"/>
                    </w:rPr>
                    <m:t>dBW</m:t>
                  </w:ins>
                </m:r>
              </m:num>
              <m:den>
                <m:r>
                  <w:ins w:id="89" w:author="USA" w:date="2023-03-08T15:19:00Z">
                    <w:rPr>
                      <w:rFonts w:ascii="Cambria Math" w:hAnsi="Cambria Math"/>
                    </w:rPr>
                    <m:t>100MHz</m:t>
                  </w:ins>
                </m:r>
              </m:den>
            </m:f>
          </m:e>
        </m:d>
        <m:r>
          <w:ins w:id="90" w:author="USA" w:date="2023-03-08T15:19:00Z">
            <w:rPr>
              <w:rFonts w:ascii="Cambria Math" w:hAnsi="Cambria Math"/>
            </w:rPr>
            <m:t>-α-β+γ</m:t>
          </w:ins>
        </m:r>
      </m:oMath>
      <w:ins w:id="91" w:author="USA" w:date="2023-03-13T14:11:00Z">
        <w:r>
          <w:tab/>
          <w:t>(A9-X)</w:t>
        </w:r>
      </w:ins>
    </w:p>
    <w:p w14:paraId="6614DAEF" w14:textId="77777777" w:rsidR="004F350A" w:rsidRPr="00022597" w:rsidRDefault="004F350A" w:rsidP="00984AA3">
      <w:pPr>
        <w:pStyle w:val="Heading3"/>
        <w:rPr>
          <w:rFonts w:eastAsia="MS Mincho"/>
        </w:rPr>
      </w:pPr>
      <w:bookmarkStart w:id="92" w:name="_Toc107929340"/>
      <w:bookmarkStart w:id="93" w:name="_Toc120135450"/>
      <w:bookmarkStart w:id="94" w:name="_Toc124421879"/>
      <w:proofErr w:type="spellStart"/>
      <w:r w:rsidRPr="00022597">
        <w:t>A9.2.2</w:t>
      </w:r>
      <w:proofErr w:type="spellEnd"/>
      <w:r w:rsidRPr="00022597">
        <w:tab/>
      </w:r>
      <w:r w:rsidRPr="00022597">
        <w:rPr>
          <w:rFonts w:eastAsia="MS Mincho"/>
        </w:rPr>
        <w:t>Simulation</w:t>
      </w:r>
      <w:bookmarkEnd w:id="92"/>
      <w:r w:rsidRPr="00022597">
        <w:rPr>
          <w:rFonts w:eastAsia="MS Mincho"/>
        </w:rPr>
        <w:t xml:space="preserve"> parameters for AM(OR)S</w:t>
      </w:r>
      <w:bookmarkEnd w:id="93"/>
      <w:bookmarkEnd w:id="94"/>
      <w:r w:rsidRPr="00022597">
        <w:rPr>
          <w:rFonts w:eastAsia="MS Mincho"/>
        </w:rPr>
        <w:t xml:space="preserve"> </w:t>
      </w:r>
    </w:p>
    <w:p w14:paraId="491FDEE9" w14:textId="77777777" w:rsidR="004F350A" w:rsidRPr="00022597" w:rsidRDefault="004F350A" w:rsidP="00984AA3">
      <w:pPr>
        <w:jc w:val="both"/>
      </w:pPr>
      <w:r w:rsidRPr="00022597">
        <w:t>The AM(OR)S OOB emissions inside the target range 22.21-22.31 GHz was calculated from Fig. A1</w:t>
      </w:r>
      <w:r w:rsidRPr="00022597">
        <w:noBreakHyphen/>
        <w:t xml:space="preserve">1 in Annex 1. </w:t>
      </w:r>
    </w:p>
    <w:p w14:paraId="66B7738C" w14:textId="77777777" w:rsidR="004F350A" w:rsidRPr="00022597" w:rsidRDefault="004F350A" w:rsidP="00984AA3">
      <w:pPr>
        <w:jc w:val="both"/>
      </w:pPr>
      <w:r w:rsidRPr="00022597">
        <w:t>AM(OR)S system selection as well as operational altitude, and horizontal link distances for each scenario are selected from guidance by Table 6-1 as well as antenna characteristics via Table A1-2.</w:t>
      </w:r>
    </w:p>
    <w:p w14:paraId="26D8B912" w14:textId="77777777" w:rsidR="004F350A" w:rsidRPr="00022597" w:rsidRDefault="004F350A" w:rsidP="00984AA3">
      <w:pPr>
        <w:jc w:val="both"/>
      </w:pPr>
      <w:r w:rsidRPr="00022597">
        <w:t xml:space="preserve">The 22.21-22.5 GHz EESS (passive) analysis of this study will focus on current available representative characteristics of AM(OR)S systems within this frequency range. If the deployment densities are significantly different from the values referenced in section 6.4 of this Report, the simulation will need an update to verify co-existence potential. The calculation methodology from section </w:t>
      </w:r>
      <w:proofErr w:type="spellStart"/>
      <w:r w:rsidRPr="00022597">
        <w:t>A9.1.1</w:t>
      </w:r>
      <w:proofErr w:type="spellEnd"/>
      <w:r w:rsidRPr="00022597">
        <w:t xml:space="preserve"> is inherited for consideration of aggregated emission reception.</w:t>
      </w:r>
    </w:p>
    <w:p w14:paraId="6340C100" w14:textId="77777777" w:rsidR="004F350A" w:rsidRPr="00022597" w:rsidRDefault="004F350A" w:rsidP="00984AA3">
      <w:pPr>
        <w:jc w:val="both"/>
        <w:rPr>
          <w:rFonts w:eastAsia="MS Mincho"/>
          <w:i/>
          <w:iCs/>
          <w:lang w:eastAsia="ja-JP"/>
        </w:rPr>
      </w:pPr>
      <w:r w:rsidRPr="00022597">
        <w:t xml:space="preserve">This analysis assumes the band edge reduction and incursion into the OOB region as described in section </w:t>
      </w:r>
      <w:proofErr w:type="spellStart"/>
      <w:r w:rsidRPr="00022597">
        <w:t>A1.1</w:t>
      </w:r>
      <w:proofErr w:type="spellEnd"/>
      <w:r w:rsidRPr="00022597">
        <w:t xml:space="preserve"> and Fig. A1-1. </w:t>
      </w:r>
      <w:r w:rsidRPr="00022597">
        <w:rPr>
          <w:rFonts w:eastAsia="MS Mincho"/>
          <w:lang w:eastAsia="ja-JP"/>
        </w:rPr>
        <w:t xml:space="preserve">This equates to −10.3 dB FDR (Channel 1, 50 MHz) and −45.83 dB FDR (Channel 2, 50 MHz) in the </w:t>
      </w:r>
      <w:r w:rsidRPr="00022597">
        <w:t>EESS (passive) frequency band</w:t>
      </w:r>
      <w:r w:rsidRPr="00022597">
        <w:rPr>
          <w:rFonts w:eastAsia="MS Mincho"/>
        </w:rPr>
        <w:t xml:space="preserve"> </w:t>
      </w:r>
      <w:r w:rsidRPr="00022597">
        <w:rPr>
          <w:rFonts w:eastAsia="MS Mincho"/>
          <w:lang w:eastAsia="ja-JP"/>
        </w:rPr>
        <w:t xml:space="preserve">of </w:t>
      </w:r>
      <w:r w:rsidRPr="00022597">
        <w:t>22.21 to 22.31 GHz</w:t>
      </w:r>
      <w:r w:rsidRPr="00022597">
        <w:rPr>
          <w:rFonts w:eastAsia="MS Mincho"/>
          <w:lang w:eastAsia="ja-JP"/>
        </w:rPr>
        <w:t xml:space="preserve">. If more than two channels are utilized by a scenario (e.g. scenario 6.5), then channels further away from the band edge than the two immediately adjacent band are subject to even more FDR and will have significantly less impact on observed interference power in-band of the EESS passive than the nearest two to the band edge. If the FDR is lower than the presumed value, the simulation and co-existence may have to be revaluated. It noted that the intended allocation of AM(OR)S frequency segments within the 22-22.21 GHz is not limited to the band edge cases. However, for this study it is the objective to determine the maximum density of AM(OR)S systems operational near the band edge (within 100 MHz of the edge), which can be supported and simultaneously protecting incumbent EESS systems in the </w:t>
      </w:r>
      <w:proofErr w:type="spellStart"/>
      <w:r w:rsidRPr="00022597">
        <w:rPr>
          <w:rFonts w:eastAsia="MS Mincho"/>
          <w:lang w:eastAsia="ja-JP"/>
        </w:rPr>
        <w:t>neighboring</w:t>
      </w:r>
      <w:proofErr w:type="spellEnd"/>
      <w:r w:rsidRPr="00022597">
        <w:rPr>
          <w:rFonts w:eastAsia="MS Mincho"/>
          <w:lang w:eastAsia="ja-JP"/>
        </w:rPr>
        <w:t xml:space="preserve"> band.</w:t>
      </w:r>
    </w:p>
    <w:p w14:paraId="4639188F" w14:textId="77777777" w:rsidR="004F350A" w:rsidRPr="00022597" w:rsidRDefault="004F350A" w:rsidP="00984AA3">
      <w:pPr>
        <w:pStyle w:val="Heading3"/>
      </w:pPr>
      <w:bookmarkStart w:id="95" w:name="_Toc107929341"/>
      <w:bookmarkStart w:id="96" w:name="_Toc120135451"/>
      <w:bookmarkStart w:id="97" w:name="_Toc124421880"/>
      <w:proofErr w:type="spellStart"/>
      <w:r w:rsidRPr="00022597">
        <w:t>A9.2.3</w:t>
      </w:r>
      <w:proofErr w:type="spellEnd"/>
      <w:r w:rsidRPr="00022597">
        <w:tab/>
        <w:t xml:space="preserve">Simulation parameters </w:t>
      </w:r>
      <w:bookmarkEnd w:id="95"/>
      <w:r w:rsidRPr="00022597">
        <w:t>of EESS (passive)</w:t>
      </w:r>
      <w:bookmarkEnd w:id="96"/>
      <w:bookmarkEnd w:id="97"/>
    </w:p>
    <w:p w14:paraId="176FED95" w14:textId="77777777" w:rsidR="004F350A" w:rsidRPr="00022597" w:rsidRDefault="004F350A" w:rsidP="00984AA3">
      <w:pPr>
        <w:jc w:val="both"/>
      </w:pPr>
      <w:r w:rsidRPr="00022597">
        <w:t>The operational altitude of the EESS (passive) sensor and antenna pattern are described in section </w:t>
      </w:r>
      <w:proofErr w:type="spellStart"/>
      <w:r w:rsidRPr="00022597">
        <w:t>A2.5</w:t>
      </w:r>
      <w:proofErr w:type="spellEnd"/>
      <w:r w:rsidRPr="00022597">
        <w:t xml:space="preserve"> and are 833 km and Recommendation </w:t>
      </w:r>
      <w:hyperlink r:id="rId22" w:history="1">
        <w:r w:rsidRPr="00022597">
          <w:rPr>
            <w:rStyle w:val="Hyperlink"/>
          </w:rPr>
          <w:t xml:space="preserve">ITU-R </w:t>
        </w:r>
        <w:proofErr w:type="spellStart"/>
        <w:r w:rsidRPr="00022597">
          <w:rPr>
            <w:rStyle w:val="Hyperlink"/>
          </w:rPr>
          <w:t>RS.1813</w:t>
        </w:r>
        <w:proofErr w:type="spellEnd"/>
        <w:r w:rsidRPr="00022597">
          <w:rPr>
            <w:rStyle w:val="Hyperlink"/>
          </w:rPr>
          <w:t>-1</w:t>
        </w:r>
      </w:hyperlink>
      <w:r w:rsidRPr="00022597">
        <w:t xml:space="preserve"> respectively.</w:t>
      </w:r>
    </w:p>
    <w:p w14:paraId="3BFA397B" w14:textId="77777777" w:rsidR="004F350A" w:rsidRPr="00022597" w:rsidRDefault="004F350A" w:rsidP="00984AA3">
      <w:pPr>
        <w:jc w:val="both"/>
      </w:pPr>
      <w:r w:rsidRPr="00022597">
        <w:t xml:space="preserve">The analysis band for this study is 22.21-22.31 GHz </w:t>
      </w:r>
      <w:proofErr w:type="spellStart"/>
      <w:r w:rsidRPr="00022597">
        <w:t>centered</w:t>
      </w:r>
      <w:proofErr w:type="spellEnd"/>
      <w:r w:rsidRPr="00022597">
        <w:t xml:space="preserve"> at 22.26 GHz. An AM(OR)S emission </w:t>
      </w:r>
      <w:proofErr w:type="spellStart"/>
      <w:r w:rsidRPr="00022597">
        <w:t>center</w:t>
      </w:r>
      <w:proofErr w:type="spellEnd"/>
      <w:r w:rsidRPr="00022597">
        <w:t xml:space="preserve"> frequency of 22 160 MHz, 50 MHz from the band edge, with a 100 MHz bandwidth was chosen to be in line with the EESS (passive) protection criteria of −169 dB(W/100 MHz). Subsequent channels incorporate a 50 MHz offset further away from the band edge to accommodate channel assignment specific to AM(OR)S scenarios. Analysis was done along the band edge to determine the level of unwanted emissions into the EESS (passive) band. Table </w:t>
      </w:r>
      <w:proofErr w:type="spellStart"/>
      <w:r w:rsidRPr="00022597">
        <w:t>A9</w:t>
      </w:r>
      <w:proofErr w:type="spellEnd"/>
      <w:r w:rsidRPr="00022597">
        <w:t>-1 below gives the rest simulation parameters that were assumed for this simulation.</w:t>
      </w:r>
    </w:p>
    <w:p w14:paraId="097C010C" w14:textId="77777777" w:rsidR="004F350A" w:rsidRPr="00022597" w:rsidRDefault="004F350A" w:rsidP="00984AA3">
      <w:pPr>
        <w:pStyle w:val="TableNo"/>
        <w:rPr>
          <w:lang w:eastAsia="ja-JP"/>
        </w:rPr>
      </w:pPr>
      <w:r w:rsidRPr="00022597">
        <w:t>Table</w:t>
      </w:r>
      <w:r w:rsidRPr="00022597">
        <w:rPr>
          <w:lang w:eastAsia="ja-JP"/>
        </w:rPr>
        <w:t xml:space="preserve"> </w:t>
      </w:r>
      <w:proofErr w:type="spellStart"/>
      <w:r w:rsidRPr="00022597">
        <w:rPr>
          <w:lang w:eastAsia="ja-JP"/>
        </w:rPr>
        <w:t>A9</w:t>
      </w:r>
      <w:proofErr w:type="spellEnd"/>
      <w:r w:rsidRPr="00022597">
        <w:rPr>
          <w:lang w:eastAsia="ja-JP"/>
        </w:rPr>
        <w:t>-2</w:t>
      </w:r>
    </w:p>
    <w:p w14:paraId="7540E945" w14:textId="77777777" w:rsidR="004F350A" w:rsidRPr="00022597" w:rsidRDefault="004F350A" w:rsidP="00984AA3">
      <w:pPr>
        <w:pStyle w:val="Tabletitle"/>
      </w:pPr>
      <w:r w:rsidRPr="00022597">
        <w:rPr>
          <w:rFonts w:eastAsia="SimSun"/>
          <w:lang w:eastAsia="zh-CN"/>
        </w:rPr>
        <w:t>General simulation parameters</w:t>
      </w:r>
    </w:p>
    <w:tbl>
      <w:tblPr>
        <w:tblW w:w="5098" w:type="dxa"/>
        <w:jc w:val="center"/>
        <w:tblLayout w:type="fixed"/>
        <w:tblCellMar>
          <w:left w:w="28" w:type="dxa"/>
          <w:right w:w="28" w:type="dxa"/>
        </w:tblCellMar>
        <w:tblLook w:val="04A0" w:firstRow="1" w:lastRow="0" w:firstColumn="1" w:lastColumn="0" w:noHBand="0" w:noVBand="1"/>
      </w:tblPr>
      <w:tblGrid>
        <w:gridCol w:w="1955"/>
        <w:gridCol w:w="1311"/>
        <w:gridCol w:w="1832"/>
      </w:tblGrid>
      <w:tr w:rsidR="004F350A" w:rsidRPr="00022597" w14:paraId="552E5AA9" w14:textId="77777777" w:rsidTr="007652A1">
        <w:trPr>
          <w:cantSplit/>
          <w:tblHeader/>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41F9F2" w14:textId="77777777" w:rsidR="004F350A" w:rsidRPr="00022597" w:rsidRDefault="004F350A" w:rsidP="007652A1">
            <w:pPr>
              <w:pStyle w:val="Tablehead"/>
            </w:pPr>
            <w:r w:rsidRPr="00022597">
              <w:t>Parameter</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C1E98BF" w14:textId="77777777" w:rsidR="004F350A" w:rsidRPr="00022597" w:rsidRDefault="004F350A" w:rsidP="007652A1">
            <w:pPr>
              <w:pStyle w:val="Tablehead"/>
            </w:pPr>
            <w:r w:rsidRPr="00022597">
              <w:t>Units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D6BD70" w14:textId="77777777" w:rsidR="004F350A" w:rsidRPr="00022597" w:rsidRDefault="004F350A" w:rsidP="007652A1">
            <w:pPr>
              <w:pStyle w:val="Tablehead"/>
            </w:pPr>
            <w:r w:rsidRPr="00022597">
              <w:t>Value</w:t>
            </w:r>
          </w:p>
        </w:tc>
      </w:tr>
      <w:tr w:rsidR="004F350A" w:rsidRPr="00022597" w14:paraId="661989A7" w14:textId="77777777" w:rsidTr="007652A1">
        <w:trPr>
          <w:cantSplit/>
          <w:jc w:val="center"/>
        </w:trPr>
        <w:tc>
          <w:tcPr>
            <w:tcW w:w="19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58F1AA" w14:textId="77777777" w:rsidR="004F350A" w:rsidRPr="00022597" w:rsidRDefault="004F350A" w:rsidP="007652A1">
            <w:pPr>
              <w:pStyle w:val="Tabletext"/>
            </w:pPr>
            <w:r w:rsidRPr="00022597">
              <w:t>Simulation frequency</w:t>
            </w:r>
          </w:p>
        </w:tc>
        <w:tc>
          <w:tcPr>
            <w:tcW w:w="1311" w:type="dxa"/>
            <w:tcBorders>
              <w:top w:val="nil"/>
              <w:left w:val="single" w:sz="4" w:space="0" w:color="auto"/>
              <w:bottom w:val="single" w:sz="4" w:space="0" w:color="auto"/>
              <w:right w:val="single" w:sz="4" w:space="0" w:color="auto"/>
            </w:tcBorders>
            <w:shd w:val="clear" w:color="auto" w:fill="auto"/>
            <w:vAlign w:val="center"/>
          </w:tcPr>
          <w:p w14:paraId="653BF2A7" w14:textId="77777777" w:rsidR="004F350A" w:rsidRPr="00022597" w:rsidRDefault="004F350A" w:rsidP="007652A1">
            <w:pPr>
              <w:pStyle w:val="Tabletext"/>
              <w:jc w:val="center"/>
            </w:pPr>
            <w:r w:rsidRPr="00022597">
              <w:t>MHz</w:t>
            </w:r>
          </w:p>
        </w:tc>
        <w:tc>
          <w:tcPr>
            <w:tcW w:w="1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D8E016" w14:textId="77777777" w:rsidR="004F350A" w:rsidRPr="00022597" w:rsidRDefault="004F350A" w:rsidP="007652A1">
            <w:pPr>
              <w:pStyle w:val="Tabletext"/>
              <w:jc w:val="center"/>
            </w:pPr>
            <w:r w:rsidRPr="00022597">
              <w:t>22 160</w:t>
            </w:r>
          </w:p>
        </w:tc>
      </w:tr>
      <w:tr w:rsidR="004F350A" w:rsidRPr="00022597" w14:paraId="2F2E2C6A"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C2A774" w14:textId="77777777" w:rsidR="004F350A" w:rsidRPr="00022597" w:rsidRDefault="004F350A" w:rsidP="007652A1">
            <w:pPr>
              <w:pStyle w:val="Tabletext"/>
            </w:pPr>
            <w:r w:rsidRPr="00022597">
              <w:t>Duration</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529EFA89" w14:textId="77777777" w:rsidR="004F350A" w:rsidRPr="00022597" w:rsidRDefault="004F350A" w:rsidP="007652A1">
            <w:pPr>
              <w:pStyle w:val="Tabletext"/>
              <w:jc w:val="center"/>
            </w:pPr>
            <w:r w:rsidRPr="00022597">
              <w:t>days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7FE3B1A" w14:textId="77777777" w:rsidR="004F350A" w:rsidRPr="00022597" w:rsidRDefault="004F350A" w:rsidP="007652A1">
            <w:pPr>
              <w:pStyle w:val="Tabletext"/>
              <w:jc w:val="center"/>
            </w:pPr>
            <w:ins w:id="98" w:author="USA" w:date="2023-03-27T10:55:00Z">
              <w:r>
                <w:t>30</w:t>
              </w:r>
            </w:ins>
            <w:del w:id="99" w:author="USA" w:date="2023-03-27T10:55:00Z">
              <w:r w:rsidRPr="00022597" w:rsidDel="00851937">
                <w:delText>25</w:delText>
              </w:r>
            </w:del>
          </w:p>
        </w:tc>
      </w:tr>
      <w:tr w:rsidR="004F350A" w:rsidRPr="00022597" w14:paraId="59926F12"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96A9B6D" w14:textId="77777777" w:rsidR="004F350A" w:rsidRPr="00022597" w:rsidRDefault="004F350A" w:rsidP="007652A1">
            <w:pPr>
              <w:pStyle w:val="Tabletext"/>
            </w:pPr>
            <w:r w:rsidRPr="00022597">
              <w:lastRenderedPageBreak/>
              <w:t>Time step</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29D971ED" w14:textId="77777777" w:rsidR="004F350A" w:rsidRPr="00022597" w:rsidRDefault="004F350A" w:rsidP="007652A1">
            <w:pPr>
              <w:pStyle w:val="Tabletext"/>
              <w:jc w:val="center"/>
            </w:pPr>
            <w:r w:rsidRPr="00022597">
              <w:t>sec.</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F455F6" w14:textId="77777777" w:rsidR="004F350A" w:rsidRPr="00022597" w:rsidRDefault="004F350A" w:rsidP="007652A1">
            <w:pPr>
              <w:pStyle w:val="Tabletext"/>
              <w:jc w:val="center"/>
            </w:pPr>
            <w:ins w:id="100" w:author="USA" w:date="2023-03-27T10:55:00Z">
              <w:r>
                <w:t>0.5</w:t>
              </w:r>
            </w:ins>
            <w:del w:id="101" w:author="USA" w:date="2023-03-27T10:55:00Z">
              <w:r w:rsidRPr="00022597" w:rsidDel="00851937">
                <w:delText>1</w:delText>
              </w:r>
            </w:del>
            <w:r w:rsidRPr="00022597">
              <w:t> × π</w:t>
            </w:r>
          </w:p>
        </w:tc>
      </w:tr>
      <w:tr w:rsidR="004F350A" w:rsidRPr="00022597" w14:paraId="1E720777"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BBE1ED" w14:textId="77777777" w:rsidR="004F350A" w:rsidRPr="00022597" w:rsidRDefault="004F350A" w:rsidP="007652A1">
            <w:pPr>
              <w:pStyle w:val="Tabletext"/>
            </w:pPr>
            <w:r w:rsidRPr="00022597">
              <w:t>Atmospheric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7FD71982" w14:textId="77777777" w:rsidR="004F350A" w:rsidRPr="00022597" w:rsidRDefault="004F350A" w:rsidP="007652A1">
            <w:pPr>
              <w:pStyle w:val="Tabletext"/>
              <w:jc w:val="center"/>
            </w:pPr>
            <w:r w:rsidRPr="00022597">
              <w:t>–</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9FA9D50" w14:textId="77777777" w:rsidR="004F350A" w:rsidRPr="00022597" w:rsidRDefault="004F350A" w:rsidP="007652A1">
            <w:pPr>
              <w:pStyle w:val="Tabletext"/>
              <w:jc w:val="center"/>
            </w:pPr>
            <w:proofErr w:type="spellStart"/>
            <w:r w:rsidRPr="00022597">
              <w:t>P.676</w:t>
            </w:r>
            <w:proofErr w:type="spellEnd"/>
            <w:r w:rsidRPr="00022597">
              <w:t>-1</w:t>
            </w:r>
            <w:ins w:id="102" w:author="USA" w:date="2023-03-27T10:46:00Z">
              <w:r>
                <w:t>3</w:t>
              </w:r>
            </w:ins>
            <w:del w:id="103" w:author="USA" w:date="2023-03-27T10:46:00Z">
              <w:r w:rsidRPr="00022597" w:rsidDel="00710C99">
                <w:delText>2</w:delText>
              </w:r>
            </w:del>
          </w:p>
        </w:tc>
      </w:tr>
      <w:tr w:rsidR="004F350A" w:rsidRPr="00022597" w14:paraId="13CA8E53"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952E62" w14:textId="77777777" w:rsidR="004F350A" w:rsidRPr="00022597" w:rsidRDefault="004F350A" w:rsidP="007652A1">
            <w:pPr>
              <w:pStyle w:val="Tabletext"/>
            </w:pPr>
            <w:r w:rsidRPr="00022597">
              <w:t xml:space="preserve">RF prop. models </w:t>
            </w:r>
            <w:r w:rsidRPr="00022597">
              <w:br/>
              <w:t xml:space="preserve">Air-space </w:t>
            </w:r>
            <w:r w:rsidRPr="00022597">
              <w:br/>
              <w:t>Ground-space</w:t>
            </w:r>
          </w:p>
        </w:tc>
        <w:tc>
          <w:tcPr>
            <w:tcW w:w="1311" w:type="dxa"/>
            <w:vMerge/>
            <w:tcBorders>
              <w:left w:val="single" w:sz="4" w:space="0" w:color="auto"/>
              <w:bottom w:val="single" w:sz="4" w:space="0" w:color="auto"/>
              <w:right w:val="single" w:sz="4" w:space="0" w:color="auto"/>
            </w:tcBorders>
            <w:shd w:val="clear" w:color="auto" w:fill="auto"/>
            <w:vAlign w:val="center"/>
          </w:tcPr>
          <w:p w14:paraId="51212A63" w14:textId="77777777" w:rsidR="004F350A" w:rsidRPr="00022597" w:rsidRDefault="004F350A" w:rsidP="007652A1">
            <w:pPr>
              <w:pStyle w:val="Tabletext"/>
              <w:jc w:val="cente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063E811" w14:textId="77777777" w:rsidR="004F350A" w:rsidRPr="00022597" w:rsidRDefault="004F350A" w:rsidP="007652A1">
            <w:pPr>
              <w:pStyle w:val="Tabletext"/>
              <w:jc w:val="center"/>
            </w:pPr>
            <w:r w:rsidRPr="00E1445C">
              <w:rPr>
                <w:lang w:val="fr-FR"/>
              </w:rPr>
              <w:t xml:space="preserve">Rec. ITU-R </w:t>
            </w:r>
            <w:proofErr w:type="spellStart"/>
            <w:r w:rsidRPr="00E1445C">
              <w:rPr>
                <w:lang w:val="fr-FR"/>
              </w:rPr>
              <w:t>P.1409</w:t>
            </w:r>
            <w:proofErr w:type="spellEnd"/>
            <w:r w:rsidRPr="00E1445C">
              <w:rPr>
                <w:lang w:val="fr-FR"/>
              </w:rPr>
              <w:t>-2</w:t>
            </w:r>
            <w:r w:rsidRPr="00E1445C">
              <w:rPr>
                <w:lang w:val="fr-FR"/>
              </w:rPr>
              <w:br/>
              <w:t xml:space="preserve">Rec. </w:t>
            </w:r>
            <w:r w:rsidRPr="00022597">
              <w:t xml:space="preserve">ITU-R </w:t>
            </w:r>
            <w:proofErr w:type="spellStart"/>
            <w:r w:rsidRPr="00022597">
              <w:t>P.619</w:t>
            </w:r>
            <w:proofErr w:type="spellEnd"/>
            <w:r w:rsidRPr="00022597">
              <w:t>-5</w:t>
            </w:r>
          </w:p>
        </w:tc>
      </w:tr>
      <w:tr w:rsidR="004F350A" w:rsidRPr="00022597" w14:paraId="1CCAA762"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C2B7D4" w14:textId="77777777" w:rsidR="004F350A" w:rsidRPr="00022597" w:rsidRDefault="004F350A" w:rsidP="007652A1">
            <w:pPr>
              <w:pStyle w:val="Tabletext"/>
            </w:pPr>
            <w:r w:rsidRPr="00022597">
              <w:t>Polarization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351338A2" w14:textId="77777777" w:rsidR="004F350A" w:rsidRPr="00022597" w:rsidRDefault="004F350A" w:rsidP="007652A1">
            <w:pPr>
              <w:pStyle w:val="Tabletext"/>
              <w:jc w:val="center"/>
            </w:pPr>
            <w:r w:rsidRPr="00022597">
              <w:t>dB</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706B21" w14:textId="77777777" w:rsidR="004F350A" w:rsidRPr="00022597" w:rsidRDefault="004F350A" w:rsidP="007652A1">
            <w:pPr>
              <w:pStyle w:val="Tabletext"/>
              <w:jc w:val="center"/>
            </w:pPr>
            <w:r w:rsidRPr="00022597">
              <w:t>3 (C-V)</w:t>
            </w:r>
          </w:p>
        </w:tc>
      </w:tr>
      <w:tr w:rsidR="004F350A" w:rsidRPr="00022597" w14:paraId="201E5ECE"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841EA3" w14:textId="77777777" w:rsidR="004F350A" w:rsidRPr="00022597" w:rsidRDefault="004F350A" w:rsidP="007652A1">
            <w:pPr>
              <w:pStyle w:val="Tabletext"/>
            </w:pPr>
            <w:r w:rsidRPr="00022597">
              <w:rPr>
                <w:lang w:eastAsia="nb-NO"/>
              </w:rPr>
              <w:t>FDR</w:t>
            </w:r>
          </w:p>
        </w:tc>
        <w:tc>
          <w:tcPr>
            <w:tcW w:w="1311" w:type="dxa"/>
            <w:vMerge/>
            <w:tcBorders>
              <w:left w:val="single" w:sz="4" w:space="0" w:color="auto"/>
              <w:bottom w:val="single" w:sz="4" w:space="0" w:color="auto"/>
              <w:right w:val="single" w:sz="4" w:space="0" w:color="auto"/>
            </w:tcBorders>
            <w:shd w:val="clear" w:color="auto" w:fill="auto"/>
            <w:vAlign w:val="center"/>
          </w:tcPr>
          <w:p w14:paraId="58982A5B" w14:textId="77777777" w:rsidR="004F350A" w:rsidRPr="00022597" w:rsidRDefault="004F350A" w:rsidP="007652A1">
            <w:pPr>
              <w:pStyle w:val="Tabletext"/>
              <w:jc w:val="cente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09DC869" w14:textId="77777777" w:rsidR="004F350A" w:rsidRPr="00022597" w:rsidRDefault="004F350A" w:rsidP="007652A1">
            <w:pPr>
              <w:pStyle w:val="Tabletext"/>
              <w:jc w:val="center"/>
            </w:pPr>
            <w:r w:rsidRPr="00022597">
              <w:t>10.3 (</w:t>
            </w:r>
            <w:proofErr w:type="spellStart"/>
            <w:r w:rsidRPr="00022597">
              <w:t>C1</w:t>
            </w:r>
            <w:proofErr w:type="spellEnd"/>
            <w:r w:rsidRPr="00022597">
              <w:t>), 47.0 (</w:t>
            </w:r>
            <w:proofErr w:type="spellStart"/>
            <w:r w:rsidRPr="00022597">
              <w:t>C2</w:t>
            </w:r>
            <w:proofErr w:type="spellEnd"/>
            <w:r w:rsidRPr="00022597">
              <w:t>)</w:t>
            </w:r>
          </w:p>
        </w:tc>
      </w:tr>
    </w:tbl>
    <w:p w14:paraId="4827C593" w14:textId="77777777" w:rsidR="004F350A" w:rsidRPr="00022597" w:rsidRDefault="004F350A" w:rsidP="00984AA3">
      <w:pPr>
        <w:pStyle w:val="Tablefin"/>
      </w:pPr>
    </w:p>
    <w:p w14:paraId="38D36FD8" w14:textId="77777777" w:rsidR="004F350A" w:rsidRPr="00022597" w:rsidRDefault="004F350A" w:rsidP="00984AA3">
      <w:pPr>
        <w:jc w:val="both"/>
        <w:rPr>
          <w:i/>
          <w:iCs/>
        </w:rPr>
      </w:pPr>
      <w:r w:rsidRPr="00022597">
        <w:t>The simulation was run for a 25-day duration with a 1 × π second time step to collect an appropriate amount of sample points to achieve statistical significance of results. Atmospheric losses (</w:t>
      </w:r>
      <w:r w:rsidRPr="00022597">
        <w:rPr>
          <w:i/>
          <w:iCs/>
        </w:rPr>
        <w:t>L</w:t>
      </w:r>
      <w:r w:rsidRPr="00022597">
        <w:rPr>
          <w:i/>
          <w:iCs/>
          <w:vertAlign w:val="subscript"/>
        </w:rPr>
        <w:t>a</w:t>
      </w:r>
      <w:r w:rsidRPr="00022597">
        <w:t xml:space="preserve">) were calculated using Recommendation ITU-R </w:t>
      </w:r>
      <w:proofErr w:type="spellStart"/>
      <w:r w:rsidRPr="00022597">
        <w:t>P.676</w:t>
      </w:r>
      <w:proofErr w:type="spellEnd"/>
      <w:r w:rsidRPr="00022597">
        <w:t xml:space="preserve">-12. According to guidance from WPs </w:t>
      </w:r>
      <w:proofErr w:type="spellStart"/>
      <w:r w:rsidRPr="00022597">
        <w:t>3K</w:t>
      </w:r>
      <w:proofErr w:type="spellEnd"/>
      <w:r w:rsidRPr="00022597">
        <w:t xml:space="preserve"> and 3M liaison statement Document </w:t>
      </w:r>
      <w:proofErr w:type="spellStart"/>
      <w:r w:rsidRPr="00022597">
        <w:t>5B</w:t>
      </w:r>
      <w:proofErr w:type="spellEnd"/>
      <w:r w:rsidRPr="00022597">
        <w:t xml:space="preserve">/369 the preferred propagation model for ground-space interference computations is Recommendation ITU-R </w:t>
      </w:r>
      <w:proofErr w:type="spellStart"/>
      <w:r w:rsidRPr="00022597">
        <w:t>P.619</w:t>
      </w:r>
      <w:proofErr w:type="spellEnd"/>
      <w:r w:rsidRPr="00022597">
        <w:t>-5 and the preferred propagation model for ground</w:t>
      </w:r>
      <w:r w:rsidRPr="00022597">
        <w:noBreakHyphen/>
        <w:t xml:space="preserve">air interference computations is Recommendation ITU-R </w:t>
      </w:r>
      <w:proofErr w:type="spellStart"/>
      <w:r w:rsidRPr="00022597">
        <w:t>P.1409</w:t>
      </w:r>
      <w:proofErr w:type="spellEnd"/>
      <w:r w:rsidRPr="00022597">
        <w:t xml:space="preserve">-2. These were implemented to produce propagation losses noting that Recommendation ITU-R </w:t>
      </w:r>
      <w:proofErr w:type="spellStart"/>
      <w:r w:rsidRPr="00022597">
        <w:t>P.619</w:t>
      </w:r>
      <w:proofErr w:type="spellEnd"/>
      <w:r w:rsidRPr="00022597">
        <w:t>-5 and Recommendation ITU</w:t>
      </w:r>
      <w:r w:rsidRPr="00022597">
        <w:noBreakHyphen/>
        <w:t xml:space="preserve">R </w:t>
      </w:r>
      <w:proofErr w:type="spellStart"/>
      <w:r w:rsidRPr="00022597">
        <w:t>P.1409</w:t>
      </w:r>
      <w:proofErr w:type="spellEnd"/>
      <w:r w:rsidRPr="00022597">
        <w:t>-2</w:t>
      </w:r>
      <w:r w:rsidRPr="00022597">
        <w:rPr>
          <w:rStyle w:val="Hyperlink"/>
        </w:rPr>
        <w:t xml:space="preserve"> </w:t>
      </w:r>
      <w:r w:rsidRPr="00022597">
        <w:t>internally account for atmospheric losses attributed to use of Recommendation ITU</w:t>
      </w:r>
      <w:r w:rsidRPr="00022597">
        <w:noBreakHyphen/>
        <w:t xml:space="preserve">R </w:t>
      </w:r>
      <w:proofErr w:type="spellStart"/>
      <w:r w:rsidRPr="00022597">
        <w:t>P.676</w:t>
      </w:r>
      <w:proofErr w:type="spellEnd"/>
      <w:r w:rsidRPr="00022597">
        <w:t>. The irrational time step of 1 × π was chosen to create a random non-uniform distribution of the EESS (passive) locations and azimuth pointing angles during satellite orbit within the simulation run time.</w:t>
      </w:r>
    </w:p>
    <w:p w14:paraId="22768A56" w14:textId="77777777" w:rsidR="004F350A" w:rsidRPr="00022597" w:rsidRDefault="004F350A" w:rsidP="00984AA3">
      <w:pPr>
        <w:jc w:val="both"/>
        <w:rPr>
          <w:rFonts w:eastAsia="MS Mincho"/>
          <w:lang w:eastAsia="ja-JP"/>
        </w:rPr>
      </w:pPr>
      <w:r w:rsidRPr="00022597">
        <w:rPr>
          <w:rFonts w:eastAsia="MS Mincho"/>
          <w:lang w:eastAsia="ja-JP"/>
        </w:rPr>
        <w:t xml:space="preserve">The RF and general parameters of the AM(OR)S system under simulation were derived from System 1 of </w:t>
      </w:r>
      <w:r w:rsidRPr="00022597">
        <w:rPr>
          <w:szCs w:val="24"/>
        </w:rPr>
        <w:t>Table A1-1</w:t>
      </w:r>
      <w:r w:rsidRPr="00022597">
        <w:rPr>
          <w:rFonts w:eastAsia="MS Mincho"/>
          <w:lang w:eastAsia="ja-JP"/>
        </w:rPr>
        <w:t xml:space="preserve"> in section </w:t>
      </w:r>
      <w:proofErr w:type="spellStart"/>
      <w:r w:rsidRPr="00022597">
        <w:rPr>
          <w:rFonts w:eastAsia="MS Mincho"/>
          <w:lang w:eastAsia="ja-JP"/>
        </w:rPr>
        <w:t>A1.1</w:t>
      </w:r>
      <w:proofErr w:type="spellEnd"/>
      <w:r w:rsidRPr="00022597">
        <w:rPr>
          <w:rFonts w:eastAsia="MS Mincho"/>
          <w:lang w:eastAsia="ja-JP"/>
        </w:rPr>
        <w:t xml:space="preserve">. In the absence of an explicit deployment, a generic one was considered and provisionally proposed to be representative. Two configurations were constructed which aim to approximate the description of “Wildfire Detection” found in section 6.2.1, “Search and Rescue” found in section 6.2.2, “Borer Surveillance Mission” found in section 6.2.3, and “Data Networks” found in section 6.2.4. </w:t>
      </w:r>
    </w:p>
    <w:p w14:paraId="38A5C90E" w14:textId="77777777" w:rsidR="004F350A" w:rsidRPr="00022597" w:rsidRDefault="004F350A" w:rsidP="00984AA3">
      <w:pPr>
        <w:jc w:val="both"/>
        <w:rPr>
          <w:rFonts w:eastAsia="MS Mincho"/>
          <w:lang w:eastAsia="ja-JP"/>
        </w:rPr>
      </w:pPr>
      <w:bookmarkStart w:id="104" w:name="_Hlk108441977"/>
      <w:r w:rsidRPr="00022597">
        <w:rPr>
          <w:rFonts w:eastAsia="MS Mincho"/>
          <w:lang w:eastAsia="ja-JP"/>
        </w:rPr>
        <w:t xml:space="preserve">Note that for the following four configuration scenarios the operational parameters were adapted from section 6.3 “Technical setup of the scenarios”. For instance, </w:t>
      </w:r>
      <w:r w:rsidRPr="00022597">
        <w:t xml:space="preserve">geometric spacing and relative location are adapted from Table 6-1. </w:t>
      </w:r>
      <w:r w:rsidRPr="00022597">
        <w:rPr>
          <w:rFonts w:eastAsia="MS Mincho"/>
          <w:lang w:eastAsia="ja-JP"/>
        </w:rPr>
        <w:t>Additional technical parameters implemented (which may not be explicitly stated in section 6) in order to illustrate interaction with the EESS (passive) system are taken into account individually in the following descriptions.</w:t>
      </w:r>
      <w:bookmarkEnd w:id="104"/>
    </w:p>
    <w:p w14:paraId="4B1EE052" w14:textId="77777777" w:rsidR="004F350A" w:rsidRPr="00022597" w:rsidRDefault="004F350A" w:rsidP="00984AA3">
      <w:pPr>
        <w:jc w:val="both"/>
        <w:rPr>
          <w:rFonts w:eastAsia="MS Mincho"/>
          <w:lang w:eastAsia="ja-JP"/>
        </w:rPr>
      </w:pPr>
      <w:r w:rsidRPr="00022597">
        <w:rPr>
          <w:rFonts w:eastAsia="MS Mincho"/>
          <w:lang w:eastAsia="ja-JP"/>
        </w:rPr>
        <w:t xml:space="preserve">For the first configuration </w:t>
      </w:r>
      <w:r w:rsidRPr="00022597">
        <w:t>(operational scenario 6.2.1, Wildfire observation)</w:t>
      </w:r>
      <w:r w:rsidRPr="00022597">
        <w:rPr>
          <w:rFonts w:eastAsia="MS Mincho"/>
          <w:lang w:eastAsia="ja-JP"/>
        </w:rPr>
        <w:t xml:space="preserve">, a density of randomly deployed ground central locations was placed in a ground centred 10 million </w:t>
      </w:r>
      <w:proofErr w:type="spellStart"/>
      <w:r w:rsidRPr="00022597">
        <w:rPr>
          <w:rFonts w:eastAsia="MS Mincho"/>
          <w:lang w:eastAsia="ja-JP"/>
        </w:rPr>
        <w:t>km</w:t>
      </w:r>
      <w:r w:rsidRPr="00022597">
        <w:rPr>
          <w:rFonts w:eastAsia="MS Mincho"/>
          <w:vertAlign w:val="superscript"/>
          <w:lang w:eastAsia="ja-JP"/>
        </w:rPr>
        <w:t>2</w:t>
      </w:r>
      <w:proofErr w:type="spellEnd"/>
      <w:r w:rsidRPr="00022597">
        <w:rPr>
          <w:rFonts w:eastAsia="MS Mincho"/>
          <w:lang w:eastAsia="ja-JP"/>
        </w:rPr>
        <w:t xml:space="preserve"> </w:t>
      </w:r>
      <w:proofErr w:type="spellStart"/>
      <w:r w:rsidRPr="00022597">
        <w:rPr>
          <w:rFonts w:eastAsia="MS Mincho"/>
          <w:lang w:eastAsia="ja-JP"/>
        </w:rPr>
        <w:t>EESS</w:t>
      </w:r>
      <w:proofErr w:type="spellEnd"/>
      <w:r w:rsidRPr="00022597">
        <w:rPr>
          <w:rFonts w:eastAsia="MS Mincho"/>
          <w:lang w:eastAsia="ja-JP"/>
        </w:rPr>
        <w:t xml:space="preserve"> passive mission area of interest (MAI) centred at 68° W, 0° N, with associated ground stations taken in ratio 2 to 1 ground to air stations. See </w:t>
      </w:r>
      <w:r w:rsidRPr="00022597">
        <w:t>Fig</w:t>
      </w:r>
      <w:r w:rsidRPr="00022597">
        <w:rPr>
          <w:rFonts w:eastAsia="MS Mincho"/>
          <w:lang w:eastAsia="ja-JP"/>
        </w:rPr>
        <w:t xml:space="preserve">s </w:t>
      </w:r>
      <w:proofErr w:type="spellStart"/>
      <w:r w:rsidRPr="00022597">
        <w:t>A9</w:t>
      </w:r>
      <w:proofErr w:type="spellEnd"/>
      <w:r w:rsidRPr="00022597">
        <w:t xml:space="preserve">-1 and </w:t>
      </w:r>
      <w:proofErr w:type="spellStart"/>
      <w:r w:rsidRPr="00022597">
        <w:t>A9</w:t>
      </w:r>
      <w:proofErr w:type="spellEnd"/>
      <w:r w:rsidRPr="00022597">
        <w:t>-2</w:t>
      </w:r>
      <w:r w:rsidRPr="00022597">
        <w:rPr>
          <w:rFonts w:eastAsia="MS Mincho"/>
          <w:lang w:eastAsia="ja-JP"/>
        </w:rPr>
        <w:t xml:space="preserve">, with associated ground stations taken in ratio 2 to 1 ground to air stations. Communication between air and ground station enforced a pointing arrangement consistent with section 6.2.1 were based on shortest distance to ground receiver. Channel assignment was allocated on a sequential basis in accordance with section 6.5 “Spectrum occupancy” </w:t>
      </w:r>
      <w:r w:rsidRPr="00022597">
        <w:t>Table 6-5</w:t>
      </w:r>
      <w:r w:rsidRPr="00022597">
        <w:rPr>
          <w:rFonts w:eastAsia="MS Mincho"/>
          <w:lang w:eastAsia="ja-JP"/>
        </w:rPr>
        <w:t>.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7A909981" w14:textId="77777777" w:rsidR="004F350A" w:rsidRPr="00022597" w:rsidRDefault="004F350A" w:rsidP="00984AA3">
      <w:pPr>
        <w:jc w:val="both"/>
      </w:pPr>
      <w:r w:rsidRPr="00022597">
        <w:rPr>
          <w:rFonts w:eastAsia="MS Mincho"/>
          <w:lang w:eastAsia="ja-JP"/>
        </w:rPr>
        <w:t>The second configuration (scenario 6.2.2, Search and Rescue), a density of randomly deployed</w:t>
      </w:r>
      <w:r w:rsidRPr="00022597">
        <w:t xml:space="preserve"> clusters </w:t>
      </w:r>
      <w:r w:rsidRPr="00022597">
        <w:rPr>
          <w:rFonts w:eastAsia="MS Mincho"/>
          <w:lang w:eastAsia="ja-JP"/>
        </w:rPr>
        <w:t xml:space="preserve">was placed in a ground centred 10 million </w:t>
      </w:r>
      <w:proofErr w:type="spellStart"/>
      <w:r w:rsidRPr="00022597">
        <w:rPr>
          <w:rFonts w:eastAsia="MS Mincho"/>
          <w:lang w:eastAsia="ja-JP"/>
        </w:rPr>
        <w:t>km</w:t>
      </w:r>
      <w:r w:rsidRPr="00022597">
        <w:rPr>
          <w:rFonts w:eastAsia="MS Mincho"/>
          <w:vertAlign w:val="superscript"/>
          <w:lang w:eastAsia="ja-JP"/>
        </w:rPr>
        <w:t>2</w:t>
      </w:r>
      <w:proofErr w:type="spellEnd"/>
      <w:r w:rsidRPr="00022597">
        <w:rPr>
          <w:rFonts w:eastAsia="MS Mincho"/>
          <w:lang w:eastAsia="ja-JP"/>
        </w:rPr>
        <w:t xml:space="preserve"> </w:t>
      </w:r>
      <w:proofErr w:type="spellStart"/>
      <w:r w:rsidRPr="00022597">
        <w:rPr>
          <w:rFonts w:eastAsia="MS Mincho"/>
          <w:lang w:eastAsia="ja-JP"/>
        </w:rPr>
        <w:t>EESS</w:t>
      </w:r>
      <w:proofErr w:type="spellEnd"/>
      <w:r w:rsidRPr="00022597">
        <w:rPr>
          <w:rFonts w:eastAsia="MS Mincho"/>
          <w:lang w:eastAsia="ja-JP"/>
        </w:rPr>
        <w:t xml:space="preserve"> passive mission area of interest (MAI) centred at 68° W, 0° N. Each cluster was</w:t>
      </w:r>
      <w:r w:rsidRPr="00022597">
        <w:t xml:space="preserve"> defined by seven coordinated aeronautical users operating bi-directional air-air links within the specially defined region. In this scenario, altitude is varied nominally, and average relative spacing between craft remains roughly constant with cluster centre </w:t>
      </w:r>
      <w:r w:rsidRPr="00022597">
        <w:lastRenderedPageBreak/>
        <w:t>and individual craft performing exploration similar to behaviour of a random walk (for purposes here adequately approximate expected flight trajectories).</w:t>
      </w:r>
    </w:p>
    <w:p w14:paraId="185DE366" w14:textId="77777777" w:rsidR="004F350A" w:rsidRPr="00022597" w:rsidRDefault="004F350A" w:rsidP="00984AA3">
      <w:pPr>
        <w:jc w:val="both"/>
      </w:pPr>
      <w:r w:rsidRPr="00022597">
        <w:rPr>
          <w:rFonts w:eastAsia="MS Mincho"/>
          <w:lang w:eastAsia="ja-JP"/>
        </w:rPr>
        <w:t>The third configuration (scenario 6.2.3, Border Surveillance Mission), a density of randomly deployed</w:t>
      </w:r>
      <w:r w:rsidRPr="00022597">
        <w:t xml:space="preserve"> clusters </w:t>
      </w:r>
      <w:r w:rsidRPr="00022597">
        <w:rPr>
          <w:rFonts w:eastAsia="MS Mincho"/>
          <w:lang w:eastAsia="ja-JP"/>
        </w:rPr>
        <w:t xml:space="preserve">was placed in a ground centred 10 million </w:t>
      </w:r>
      <w:proofErr w:type="spellStart"/>
      <w:r w:rsidRPr="00022597">
        <w:rPr>
          <w:rFonts w:eastAsia="MS Mincho"/>
          <w:lang w:eastAsia="ja-JP"/>
        </w:rPr>
        <w:t>km</w:t>
      </w:r>
      <w:r w:rsidRPr="00022597">
        <w:rPr>
          <w:rFonts w:eastAsia="MS Mincho"/>
          <w:vertAlign w:val="superscript"/>
          <w:lang w:eastAsia="ja-JP"/>
        </w:rPr>
        <w:t>2</w:t>
      </w:r>
      <w:proofErr w:type="spellEnd"/>
      <w:r w:rsidRPr="00022597">
        <w:rPr>
          <w:rFonts w:eastAsia="MS Mincho"/>
          <w:lang w:eastAsia="ja-JP"/>
        </w:rPr>
        <w:t xml:space="preserve"> </w:t>
      </w:r>
      <w:proofErr w:type="spellStart"/>
      <w:r w:rsidRPr="00022597">
        <w:rPr>
          <w:rFonts w:eastAsia="MS Mincho"/>
          <w:lang w:eastAsia="ja-JP"/>
        </w:rPr>
        <w:t>EESS</w:t>
      </w:r>
      <w:proofErr w:type="spellEnd"/>
      <w:r w:rsidRPr="00022597">
        <w:rPr>
          <w:rFonts w:eastAsia="MS Mincho"/>
          <w:lang w:eastAsia="ja-JP"/>
        </w:rPr>
        <w:t xml:space="preserve"> passive mission area of interest (MAI) centred at </w:t>
      </w:r>
      <w:del w:id="105" w:author="USA" w:date="2023-03-28T10:35:00Z">
        <w:r w:rsidRPr="00022597" w:rsidDel="000D021B">
          <w:rPr>
            <w:rFonts w:eastAsia="MS Mincho"/>
            <w:lang w:eastAsia="ja-JP"/>
          </w:rPr>
          <w:delText>68</w:delText>
        </w:r>
      </w:del>
      <w:ins w:id="106" w:author="USA" w:date="2023-03-28T10:35:00Z">
        <w:r>
          <w:rPr>
            <w:rFonts w:eastAsia="MS Mincho"/>
            <w:lang w:eastAsia="ja-JP"/>
          </w:rPr>
          <w:t>52</w:t>
        </w:r>
      </w:ins>
      <w:r w:rsidRPr="00022597">
        <w:rPr>
          <w:rFonts w:eastAsia="MS Mincho"/>
          <w:lang w:eastAsia="ja-JP"/>
        </w:rPr>
        <w:t xml:space="preserve">° W, </w:t>
      </w:r>
      <w:ins w:id="107" w:author="USA" w:date="2023-03-28T10:35:00Z">
        <w:r>
          <w:rPr>
            <w:rFonts w:eastAsia="MS Mincho"/>
            <w:lang w:eastAsia="ja-JP"/>
          </w:rPr>
          <w:t>14</w:t>
        </w:r>
      </w:ins>
      <w:del w:id="108" w:author="USA" w:date="2023-03-28T10:35:00Z">
        <w:r w:rsidRPr="00022597" w:rsidDel="000D021B">
          <w:rPr>
            <w:rFonts w:eastAsia="MS Mincho"/>
            <w:lang w:eastAsia="ja-JP"/>
          </w:rPr>
          <w:delText>0</w:delText>
        </w:r>
      </w:del>
      <w:r w:rsidRPr="00022597">
        <w:rPr>
          <w:rFonts w:eastAsia="MS Mincho"/>
          <w:lang w:eastAsia="ja-JP"/>
        </w:rPr>
        <w:t>° </w:t>
      </w:r>
      <w:ins w:id="109" w:author="USA" w:date="2023-03-28T10:35:00Z">
        <w:r>
          <w:rPr>
            <w:rFonts w:eastAsia="MS Mincho"/>
            <w:lang w:eastAsia="ja-JP"/>
          </w:rPr>
          <w:t>D</w:t>
        </w:r>
      </w:ins>
      <w:del w:id="110" w:author="USA" w:date="2023-03-28T10:35:00Z">
        <w:r w:rsidRPr="00022597" w:rsidDel="000D021B">
          <w:rPr>
            <w:rFonts w:eastAsia="MS Mincho"/>
            <w:lang w:eastAsia="ja-JP"/>
          </w:rPr>
          <w:delText>N</w:delText>
        </w:r>
      </w:del>
      <w:r w:rsidRPr="00022597">
        <w:rPr>
          <w:rFonts w:eastAsia="MS Mincho"/>
          <w:lang w:eastAsia="ja-JP"/>
        </w:rPr>
        <w:t>. Each cluster was</w:t>
      </w:r>
      <w:r w:rsidRPr="00022597">
        <w:t xml:space="preserve"> defined by two coordinated aeronautical observation users operating in relay (air-air bidirectional links) with an additional aircraft which communicates (return link) with a single ground station located within the specially defined region.</w:t>
      </w:r>
    </w:p>
    <w:p w14:paraId="64E98B81" w14:textId="77777777" w:rsidR="004F350A" w:rsidRPr="00022597" w:rsidRDefault="004F350A" w:rsidP="00984AA3">
      <w:pPr>
        <w:jc w:val="both"/>
        <w:rPr>
          <w:rFonts w:eastAsia="MS Mincho"/>
          <w:i/>
          <w:iCs/>
          <w:lang w:eastAsia="ja-JP"/>
        </w:rPr>
      </w:pPr>
      <w:r w:rsidRPr="00022597">
        <w:rPr>
          <w:rFonts w:eastAsia="MS Mincho"/>
          <w:lang w:eastAsia="ja-JP"/>
        </w:rPr>
        <w:t xml:space="preserve">For the fourth configuration </w:t>
      </w:r>
      <w:r w:rsidRPr="00022597">
        <w:t>(operational scenario 6.2.4, Data Networks)</w:t>
      </w:r>
      <w:r w:rsidRPr="00022597">
        <w:rPr>
          <w:rFonts w:eastAsia="MS Mincho"/>
          <w:lang w:eastAsia="ja-JP"/>
        </w:rPr>
        <w:t xml:space="preserve">, a list of commercial air-routes was used to serve as the navigational reference basis for AM(OR)S device air platform station emissions. The density of flight paths is taken to be representative of the route traffic given by the dataset. Air-air transmissions consistent with the description in section 6.2.4 were established which enforced a pointing arrangement based on shortest distance to air-based receiver. Channel assignment was allocated on a sequential basis in accordance with section 6.5. Transmissions are assumed to be continual during nominal flight, and pointing assignment (pair-assignment) is on the basis of nearest neighbour. Operational altitude of a cluster is 10 km. A single experimental simulation was performed, and the repetition of the run may serve to establish bounds of uncertainty in a subsequent iteration of this study. The aim of this analysis was to determine the density of systems that could operate a return (air-air link) within the MAI without imposing harmful interference to the EESS passive service. Two 10 million sq. km </w:t>
      </w:r>
      <w:proofErr w:type="spellStart"/>
      <w:r w:rsidRPr="00022597">
        <w:rPr>
          <w:rFonts w:eastAsia="MS Mincho"/>
          <w:lang w:eastAsia="ja-JP"/>
        </w:rPr>
        <w:t>EESS</w:t>
      </w:r>
      <w:proofErr w:type="spellEnd"/>
      <w:r w:rsidRPr="00022597">
        <w:rPr>
          <w:rFonts w:eastAsia="MS Mincho"/>
          <w:lang w:eastAsia="ja-JP"/>
        </w:rPr>
        <w:t xml:space="preserve"> passive </w:t>
      </w:r>
      <w:proofErr w:type="spellStart"/>
      <w:r w:rsidRPr="00022597">
        <w:rPr>
          <w:rFonts w:eastAsia="MS Mincho"/>
          <w:lang w:eastAsia="ja-JP"/>
        </w:rPr>
        <w:t>MAIs</w:t>
      </w:r>
      <w:proofErr w:type="spellEnd"/>
      <w:r w:rsidRPr="00022597">
        <w:rPr>
          <w:rFonts w:eastAsia="MS Mincho"/>
          <w:lang w:eastAsia="ja-JP"/>
        </w:rPr>
        <w:t xml:space="preserve"> centred at (68° W, 0° N) and (91° W, 0° N) were considered as representatives of over ground and oversea areas, respectively. See </w:t>
      </w:r>
      <w:r w:rsidRPr="00022597">
        <w:t>Fig</w:t>
      </w:r>
      <w:r w:rsidRPr="00022597">
        <w:rPr>
          <w:rFonts w:eastAsia="MS Mincho"/>
          <w:lang w:eastAsia="ja-JP"/>
        </w:rPr>
        <w:t>s </w:t>
      </w:r>
      <w:proofErr w:type="spellStart"/>
      <w:r w:rsidRPr="00022597">
        <w:rPr>
          <w:rFonts w:eastAsia="MS Mincho"/>
          <w:lang w:eastAsia="ja-JP"/>
        </w:rPr>
        <w:t>A9</w:t>
      </w:r>
      <w:proofErr w:type="spellEnd"/>
      <w:r w:rsidRPr="00022597">
        <w:rPr>
          <w:rFonts w:eastAsia="MS Mincho"/>
          <w:lang w:eastAsia="ja-JP"/>
        </w:rPr>
        <w:noBreakHyphen/>
        <w:t xml:space="preserve">1 </w:t>
      </w:r>
      <w:r w:rsidRPr="00022597">
        <w:t xml:space="preserve">and </w:t>
      </w:r>
      <w:proofErr w:type="spellStart"/>
      <w:r w:rsidRPr="00022597">
        <w:t>A9</w:t>
      </w:r>
      <w:proofErr w:type="spellEnd"/>
      <w:r w:rsidRPr="00022597">
        <w:t>-2.</w:t>
      </w:r>
    </w:p>
    <w:p w14:paraId="6E99D0B1" w14:textId="77777777" w:rsidR="004F350A" w:rsidRPr="00022597" w:rsidRDefault="004F350A" w:rsidP="00984AA3">
      <w:pPr>
        <w:jc w:val="both"/>
        <w:rPr>
          <w:rFonts w:eastAsia="MS Mincho"/>
          <w:i/>
          <w:iCs/>
          <w:lang w:eastAsia="ja-JP"/>
        </w:rPr>
      </w:pPr>
      <w:r w:rsidRPr="00022597">
        <w:rPr>
          <w:rFonts w:eastAsia="MS Mincho"/>
          <w:lang w:eastAsia="ja-JP"/>
        </w:rPr>
        <w:t xml:space="preserve">The example </w:t>
      </w:r>
      <w:proofErr w:type="spellStart"/>
      <w:r w:rsidRPr="00022597">
        <w:rPr>
          <w:rFonts w:eastAsia="MS Mincho"/>
          <w:lang w:eastAsia="ja-JP"/>
        </w:rPr>
        <w:t>R1</w:t>
      </w:r>
      <w:proofErr w:type="spellEnd"/>
      <w:r w:rsidRPr="00022597">
        <w:rPr>
          <w:rFonts w:eastAsia="MS Mincho"/>
          <w:lang w:eastAsia="ja-JP"/>
        </w:rPr>
        <w:t xml:space="preserve"> MAI to be used for this simulation was selected over </w:t>
      </w:r>
      <w:proofErr w:type="gramStart"/>
      <w:r w:rsidRPr="00022597">
        <w:rPr>
          <w:rFonts w:eastAsia="MS Mincho"/>
          <w:lang w:eastAsia="ja-JP"/>
        </w:rPr>
        <w:t>the both</w:t>
      </w:r>
      <w:proofErr w:type="gramEnd"/>
      <w:r w:rsidRPr="00022597">
        <w:rPr>
          <w:rFonts w:eastAsia="MS Mincho"/>
          <w:lang w:eastAsia="ja-JP"/>
        </w:rPr>
        <w:t xml:space="preserve"> Amazon River basin and oversea MAI. </w:t>
      </w:r>
    </w:p>
    <w:p w14:paraId="1DE807AB" w14:textId="77777777" w:rsidR="004F350A" w:rsidRPr="00022597" w:rsidRDefault="004F350A" w:rsidP="00984AA3">
      <w:pPr>
        <w:jc w:val="both"/>
      </w:pPr>
      <w:r w:rsidRPr="00022597">
        <w:rPr>
          <w:rFonts w:eastAsia="MS Mincho"/>
          <w:lang w:eastAsia="ja-JP"/>
        </w:rPr>
        <w:t xml:space="preserve">When the </w:t>
      </w:r>
      <w:proofErr w:type="spellStart"/>
      <w:r w:rsidRPr="00022597">
        <w:rPr>
          <w:rFonts w:eastAsia="MS Mincho"/>
          <w:lang w:eastAsia="ja-JP"/>
        </w:rPr>
        <w:t>EESS</w:t>
      </w:r>
      <w:proofErr w:type="spellEnd"/>
      <w:r w:rsidRPr="00022597">
        <w:rPr>
          <w:rFonts w:eastAsia="MS Mincho"/>
          <w:lang w:eastAsia="ja-JP"/>
        </w:rPr>
        <w:t xml:space="preserve"> </w:t>
      </w:r>
      <w:proofErr w:type="spellStart"/>
      <w:r w:rsidRPr="00022597">
        <w:rPr>
          <w:rFonts w:eastAsia="MS Mincho"/>
          <w:lang w:eastAsia="ja-JP"/>
        </w:rPr>
        <w:t>R1</w:t>
      </w:r>
      <w:proofErr w:type="spellEnd"/>
      <w:r w:rsidRPr="00022597">
        <w:rPr>
          <w:rFonts w:eastAsia="MS Mincho"/>
          <w:lang w:eastAsia="ja-JP"/>
        </w:rPr>
        <w:t xml:space="preserve"> sensor main beam is within the MAI, the active air-air and air-ground links with line-of-sight to the </w:t>
      </w:r>
      <w:proofErr w:type="spellStart"/>
      <w:r w:rsidRPr="00022597">
        <w:rPr>
          <w:rFonts w:eastAsia="MS Mincho"/>
          <w:lang w:eastAsia="ja-JP"/>
        </w:rPr>
        <w:t>R1</w:t>
      </w:r>
      <w:proofErr w:type="spellEnd"/>
      <w:r w:rsidRPr="00022597">
        <w:rPr>
          <w:rFonts w:eastAsia="MS Mincho"/>
          <w:lang w:eastAsia="ja-JP"/>
        </w:rPr>
        <w:t xml:space="preserve"> were computed and aggregated receive power density computed using </w:t>
      </w:r>
      <w:r w:rsidRPr="00022597">
        <w:t>section </w:t>
      </w:r>
      <w:proofErr w:type="spellStart"/>
      <w:r w:rsidRPr="00022597">
        <w:t>A9.1.1</w:t>
      </w:r>
      <w:proofErr w:type="spellEnd"/>
      <w:r w:rsidRPr="00022597">
        <w:t xml:space="preserve">. Interference events are considered only for that time that the </w:t>
      </w:r>
      <w:proofErr w:type="spellStart"/>
      <w:r w:rsidRPr="00022597">
        <w:t>EESS</w:t>
      </w:r>
      <w:proofErr w:type="spellEnd"/>
      <w:r w:rsidRPr="00022597">
        <w:t xml:space="preserve"> </w:t>
      </w:r>
      <w:proofErr w:type="spellStart"/>
      <w:r w:rsidRPr="00022597">
        <w:t>R1</w:t>
      </w:r>
      <w:proofErr w:type="spellEnd"/>
      <w:r w:rsidRPr="00022597">
        <w:t xml:space="preserve"> sensor is making measurements from within the MAI. However, an extension of the MAI of 1 degree in each direction was used to determine those aeronautical systems that could additionally contribute interference.</w:t>
      </w:r>
    </w:p>
    <w:p w14:paraId="697AFE37" w14:textId="77777777" w:rsidR="004F350A" w:rsidRPr="00022597" w:rsidRDefault="004F350A" w:rsidP="00984AA3">
      <w:pPr>
        <w:jc w:val="both"/>
      </w:pPr>
      <w:r w:rsidRPr="00022597">
        <w:rPr>
          <w:rFonts w:eastAsia="MS Mincho"/>
          <w:lang w:eastAsia="ja-JP"/>
        </w:rPr>
        <w:t xml:space="preserve">Figure </w:t>
      </w:r>
      <w:proofErr w:type="spellStart"/>
      <w:r w:rsidRPr="00022597">
        <w:t>A9</w:t>
      </w:r>
      <w:proofErr w:type="spellEnd"/>
      <w:r w:rsidRPr="00022597">
        <w:t xml:space="preserve">-10 shows the ground demark of the </w:t>
      </w:r>
      <w:proofErr w:type="spellStart"/>
      <w:r w:rsidRPr="00022597">
        <w:t>EESS</w:t>
      </w:r>
      <w:proofErr w:type="spellEnd"/>
      <w:r w:rsidRPr="00022597">
        <w:t xml:space="preserve"> </w:t>
      </w:r>
      <w:proofErr w:type="spellStart"/>
      <w:r w:rsidRPr="00022597">
        <w:t>R1</w:t>
      </w:r>
      <w:proofErr w:type="spellEnd"/>
      <w:r w:rsidRPr="00022597">
        <w:t xml:space="preserve"> MAI utilized for all simulation runs of configurations 1 and 4 (over ground case).</w:t>
      </w:r>
    </w:p>
    <w:p w14:paraId="2E776EAE" w14:textId="77777777" w:rsidR="004F350A" w:rsidRPr="00022597" w:rsidRDefault="004F350A" w:rsidP="00984AA3">
      <w:pPr>
        <w:jc w:val="both"/>
        <w:rPr>
          <w:i/>
          <w:iCs/>
        </w:rPr>
      </w:pPr>
      <w:r w:rsidRPr="00022597">
        <w:rPr>
          <w:rFonts w:eastAsia="MS Mincho"/>
          <w:lang w:eastAsia="ja-JP"/>
        </w:rPr>
        <w:t xml:space="preserve">Figure </w:t>
      </w:r>
      <w:proofErr w:type="spellStart"/>
      <w:r w:rsidRPr="00022597">
        <w:t>A9</w:t>
      </w:r>
      <w:proofErr w:type="spellEnd"/>
      <w:r w:rsidRPr="00022597">
        <w:t xml:space="preserve">-11 shows the ground demark of the </w:t>
      </w:r>
      <w:proofErr w:type="spellStart"/>
      <w:r w:rsidRPr="00022597">
        <w:t>EESS</w:t>
      </w:r>
      <w:proofErr w:type="spellEnd"/>
      <w:r w:rsidRPr="00022597">
        <w:t xml:space="preserve"> </w:t>
      </w:r>
      <w:proofErr w:type="spellStart"/>
      <w:r w:rsidRPr="00022597">
        <w:t>R1</w:t>
      </w:r>
      <w:proofErr w:type="spellEnd"/>
      <w:r w:rsidRPr="00022597">
        <w:t xml:space="preserve"> MAI utilized for all simulation runs of configurations 4 (oversea case).</w:t>
      </w:r>
    </w:p>
    <w:p w14:paraId="36DDD5DD" w14:textId="77777777" w:rsidR="004F350A" w:rsidRPr="00022597" w:rsidRDefault="004F350A" w:rsidP="00984AA3">
      <w:pPr>
        <w:jc w:val="both"/>
        <w:rPr>
          <w:i/>
          <w:iCs/>
        </w:rPr>
      </w:pPr>
      <w:r w:rsidRPr="00022597">
        <w:rPr>
          <w:rFonts w:eastAsia="MS Mincho"/>
          <w:lang w:eastAsia="ja-JP"/>
        </w:rPr>
        <w:t xml:space="preserve">Figure </w:t>
      </w:r>
      <w:proofErr w:type="spellStart"/>
      <w:r w:rsidRPr="00022597">
        <w:t>A9</w:t>
      </w:r>
      <w:proofErr w:type="spellEnd"/>
      <w:r w:rsidRPr="00022597">
        <w:t xml:space="preserve">-12 shows the aeronautical flight paths utilized by subsequent simulation runs of configuration 4 (over ground case). The source of this data set given in public domain by </w:t>
      </w:r>
      <w:hyperlink r:id="rId23" w:history="1">
        <w:r w:rsidRPr="00022597">
          <w:rPr>
            <w:rStyle w:val="Hyperlink"/>
          </w:rPr>
          <w:t>link</w:t>
        </w:r>
      </w:hyperlink>
      <w:r w:rsidRPr="00022597">
        <w:t>.</w:t>
      </w:r>
    </w:p>
    <w:p w14:paraId="77625227" w14:textId="77777777" w:rsidR="004F350A" w:rsidRPr="00022597" w:rsidRDefault="004F350A" w:rsidP="00984AA3">
      <w:pPr>
        <w:jc w:val="both"/>
      </w:pPr>
      <w:r w:rsidRPr="00022597">
        <w:rPr>
          <w:rFonts w:eastAsia="MS Mincho"/>
          <w:lang w:eastAsia="ja-JP"/>
        </w:rPr>
        <w:t xml:space="preserve">Figure </w:t>
      </w:r>
      <w:proofErr w:type="spellStart"/>
      <w:r w:rsidRPr="00022597">
        <w:t>A9</w:t>
      </w:r>
      <w:proofErr w:type="spellEnd"/>
      <w:r w:rsidRPr="00022597">
        <w:t>-13 shows routes in and immediately around the MAI utilized by subsequent simulation runs of configuration 4 (over ground case).</w:t>
      </w:r>
    </w:p>
    <w:p w14:paraId="11F69E54" w14:textId="77777777" w:rsidR="004F350A" w:rsidRPr="00022597" w:rsidRDefault="004F350A" w:rsidP="00984AA3">
      <w:pPr>
        <w:jc w:val="both"/>
        <w:rPr>
          <w:i/>
          <w:iCs/>
        </w:rPr>
      </w:pPr>
      <w:r w:rsidRPr="00022597">
        <w:rPr>
          <w:rFonts w:eastAsia="MS Mincho"/>
          <w:lang w:eastAsia="ja-JP"/>
        </w:rPr>
        <w:t xml:space="preserve">Figures </w:t>
      </w:r>
      <w:proofErr w:type="spellStart"/>
      <w:r w:rsidRPr="00022597">
        <w:rPr>
          <w:rFonts w:eastAsia="MS Mincho"/>
          <w:lang w:eastAsia="ja-JP"/>
        </w:rPr>
        <w:t>A9</w:t>
      </w:r>
      <w:proofErr w:type="spellEnd"/>
      <w:r w:rsidRPr="00022597">
        <w:rPr>
          <w:rFonts w:eastAsia="MS Mincho"/>
          <w:lang w:eastAsia="ja-JP"/>
        </w:rPr>
        <w:t xml:space="preserve">-14 and </w:t>
      </w:r>
      <w:proofErr w:type="spellStart"/>
      <w:r w:rsidRPr="00022597">
        <w:t>A9</w:t>
      </w:r>
      <w:proofErr w:type="spellEnd"/>
      <w:r w:rsidRPr="00022597">
        <w:t>-6 show routes in and immediately around the MAI utilized by subsequent simulation runs of configuration 4 (oversea case), for low and high route density, respectively.</w:t>
      </w:r>
    </w:p>
    <w:p w14:paraId="3D24AF3E" w14:textId="77777777" w:rsidR="004F350A" w:rsidRPr="00022597" w:rsidRDefault="004F350A" w:rsidP="00984AA3">
      <w:pPr>
        <w:jc w:val="both"/>
        <w:rPr>
          <w:i/>
          <w:iCs/>
        </w:rPr>
      </w:pPr>
      <w:r w:rsidRPr="00022597">
        <w:rPr>
          <w:rFonts w:eastAsia="MS Mincho"/>
          <w:lang w:eastAsia="ja-JP"/>
        </w:rPr>
        <w:t xml:space="preserve">Figure </w:t>
      </w:r>
      <w:proofErr w:type="spellStart"/>
      <w:r w:rsidRPr="00022597">
        <w:t>A9</w:t>
      </w:r>
      <w:proofErr w:type="spellEnd"/>
      <w:r w:rsidRPr="00022597">
        <w:t xml:space="preserve">-15 shows the ground station segment utilized by subsequent simulation runs of configuration 1. Also plotted is the </w:t>
      </w:r>
      <w:proofErr w:type="spellStart"/>
      <w:r w:rsidRPr="00022597">
        <w:t>EESS</w:t>
      </w:r>
      <w:proofErr w:type="spellEnd"/>
      <w:r w:rsidRPr="00022597">
        <w:t xml:space="preserve"> </w:t>
      </w:r>
      <w:proofErr w:type="spellStart"/>
      <w:r w:rsidRPr="00022597">
        <w:t>R1</w:t>
      </w:r>
      <w:proofErr w:type="spellEnd"/>
      <w:r w:rsidRPr="00022597">
        <w:t xml:space="preserve"> MAI for reference.</w:t>
      </w:r>
    </w:p>
    <w:p w14:paraId="4363B63D" w14:textId="77777777" w:rsidR="004F350A" w:rsidRPr="00022597" w:rsidRDefault="004F350A" w:rsidP="00984AA3">
      <w:pPr>
        <w:jc w:val="both"/>
        <w:rPr>
          <w:i/>
          <w:iCs/>
        </w:rPr>
      </w:pPr>
      <w:r w:rsidRPr="00022597">
        <w:rPr>
          <w:rFonts w:eastAsia="MS Mincho"/>
          <w:lang w:eastAsia="ja-JP"/>
        </w:rPr>
        <w:t xml:space="preserve">Figure </w:t>
      </w:r>
      <w:proofErr w:type="spellStart"/>
      <w:r w:rsidRPr="00022597">
        <w:t>A9</w:t>
      </w:r>
      <w:proofErr w:type="spellEnd"/>
      <w:r w:rsidRPr="00022597">
        <w:t xml:space="preserve">-16 shows the air station segment utilized by subsequent simulation runs of configuration 1. Also plotted is the </w:t>
      </w:r>
      <w:proofErr w:type="spellStart"/>
      <w:r w:rsidRPr="00022597">
        <w:t>EESS</w:t>
      </w:r>
      <w:proofErr w:type="spellEnd"/>
      <w:r w:rsidRPr="00022597">
        <w:t xml:space="preserve"> </w:t>
      </w:r>
      <w:proofErr w:type="spellStart"/>
      <w:r w:rsidRPr="00022597">
        <w:t>R1</w:t>
      </w:r>
      <w:proofErr w:type="spellEnd"/>
      <w:r w:rsidRPr="00022597">
        <w:t xml:space="preserve"> MAI for reference.</w:t>
      </w:r>
    </w:p>
    <w:p w14:paraId="63531E65" w14:textId="77777777" w:rsidR="004F350A" w:rsidRPr="00022597" w:rsidRDefault="004F350A" w:rsidP="00984AA3">
      <w:pPr>
        <w:jc w:val="both"/>
      </w:pPr>
      <w:r w:rsidRPr="00022597">
        <w:rPr>
          <w:rFonts w:eastAsia="MS Mincho"/>
          <w:spacing w:val="-4"/>
          <w:lang w:eastAsia="ja-JP"/>
        </w:rPr>
        <w:lastRenderedPageBreak/>
        <w:t xml:space="preserve">Figure </w:t>
      </w:r>
      <w:proofErr w:type="spellStart"/>
      <w:r w:rsidRPr="00022597">
        <w:rPr>
          <w:spacing w:val="-4"/>
        </w:rPr>
        <w:t>A9</w:t>
      </w:r>
      <w:proofErr w:type="spellEnd"/>
      <w:r w:rsidRPr="00022597">
        <w:rPr>
          <w:spacing w:val="-4"/>
        </w:rPr>
        <w:t xml:space="preserve">-17 shows the antenna pattern for sensor </w:t>
      </w:r>
      <w:proofErr w:type="spellStart"/>
      <w:r w:rsidRPr="00022597">
        <w:rPr>
          <w:spacing w:val="-4"/>
        </w:rPr>
        <w:t>R1</w:t>
      </w:r>
      <w:proofErr w:type="spellEnd"/>
      <w:r w:rsidRPr="00022597">
        <w:rPr>
          <w:spacing w:val="-4"/>
        </w:rPr>
        <w:t xml:space="preserve"> utilized by subsequent simulation runs. </w:t>
      </w:r>
      <w:r w:rsidRPr="00022597">
        <w:rPr>
          <w:rFonts w:eastAsia="MS Mincho"/>
          <w:lang w:eastAsia="ja-JP"/>
        </w:rPr>
        <w:t>Figure </w:t>
      </w:r>
      <w:proofErr w:type="spellStart"/>
      <w:r w:rsidRPr="00022597">
        <w:t>A9</w:t>
      </w:r>
      <w:proofErr w:type="spellEnd"/>
      <w:r w:rsidRPr="00022597">
        <w:noBreakHyphen/>
        <w:t>18 shows the antenna pattern for AM(OR)S air-stations utilized by subsequent simulation runs.</w:t>
      </w:r>
    </w:p>
    <w:p w14:paraId="06C1F98A" w14:textId="77777777" w:rsidR="004F350A" w:rsidRPr="00022597" w:rsidRDefault="004F350A" w:rsidP="00984AA3">
      <w:pPr>
        <w:jc w:val="both"/>
        <w:rPr>
          <w:spacing w:val="-4"/>
        </w:rPr>
      </w:pPr>
      <w:r w:rsidRPr="00022597">
        <w:rPr>
          <w:rFonts w:eastAsia="MS Mincho"/>
          <w:spacing w:val="-4"/>
          <w:lang w:eastAsia="ja-JP"/>
        </w:rPr>
        <w:t xml:space="preserve">Figure </w:t>
      </w:r>
      <w:proofErr w:type="spellStart"/>
      <w:r w:rsidRPr="00022597">
        <w:rPr>
          <w:spacing w:val="-4"/>
        </w:rPr>
        <w:t>A9</w:t>
      </w:r>
      <w:proofErr w:type="spellEnd"/>
      <w:r w:rsidRPr="00022597">
        <w:rPr>
          <w:spacing w:val="-4"/>
        </w:rPr>
        <w:t xml:space="preserve">-19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 section </w:t>
      </w:r>
      <w:proofErr w:type="spellStart"/>
      <w:r w:rsidRPr="00022597">
        <w:rPr>
          <w:spacing w:val="-4"/>
        </w:rPr>
        <w:t>A9.1.2</w:t>
      </w:r>
      <w:proofErr w:type="spellEnd"/>
      <w:r w:rsidRPr="00022597">
        <w:rPr>
          <w:spacing w:val="-4"/>
        </w:rPr>
        <w:t>.</w:t>
      </w:r>
    </w:p>
    <w:p w14:paraId="5A8EC560" w14:textId="77777777" w:rsidR="004F350A" w:rsidRPr="00022597" w:rsidRDefault="004F350A" w:rsidP="00984AA3">
      <w:pPr>
        <w:jc w:val="both"/>
        <w:rPr>
          <w:spacing w:val="-4"/>
        </w:rPr>
      </w:pPr>
      <w:r w:rsidRPr="00022597">
        <w:rPr>
          <w:spacing w:val="-4"/>
        </w:rPr>
        <w:t xml:space="preserve">Figure </w:t>
      </w:r>
      <w:proofErr w:type="spellStart"/>
      <w:r w:rsidRPr="00022597">
        <w:rPr>
          <w:spacing w:val="-4"/>
        </w:rPr>
        <w:t>A9</w:t>
      </w:r>
      <w:proofErr w:type="spellEnd"/>
      <w:r w:rsidRPr="00022597">
        <w:rPr>
          <w:spacing w:val="-4"/>
        </w:rPr>
        <w:t>-20 shows the antenna pattern for AM(OR)S Systems 1 and 3 air-stations utilized by subsequent simulation runs.</w:t>
      </w:r>
    </w:p>
    <w:tbl>
      <w:tblPr>
        <w:tblW w:w="0" w:type="auto"/>
        <w:tblLook w:val="04A0" w:firstRow="1" w:lastRow="0" w:firstColumn="1" w:lastColumn="0" w:noHBand="0" w:noVBand="1"/>
      </w:tblPr>
      <w:tblGrid>
        <w:gridCol w:w="4814"/>
        <w:gridCol w:w="4815"/>
      </w:tblGrid>
      <w:tr w:rsidR="004F350A" w:rsidRPr="00022597" w14:paraId="0760D6C4" w14:textId="77777777" w:rsidTr="007652A1">
        <w:tc>
          <w:tcPr>
            <w:tcW w:w="4814" w:type="dxa"/>
          </w:tcPr>
          <w:p w14:paraId="3236CE17" w14:textId="77777777" w:rsidR="004F350A" w:rsidRPr="00022597" w:rsidRDefault="004F350A" w:rsidP="007652A1">
            <w:pPr>
              <w:pStyle w:val="FigureNo"/>
            </w:pPr>
            <w:bookmarkStart w:id="111" w:name="_Toc120135452"/>
            <w:r w:rsidRPr="00022597">
              <w:t xml:space="preserve">FIGURE </w:t>
            </w:r>
            <w:proofErr w:type="spellStart"/>
            <w:r w:rsidRPr="00022597">
              <w:t>A9</w:t>
            </w:r>
            <w:proofErr w:type="spellEnd"/>
            <w:r w:rsidRPr="00022597">
              <w:t>-10</w:t>
            </w:r>
            <w:bookmarkEnd w:id="111"/>
          </w:p>
          <w:p w14:paraId="7B8D1681" w14:textId="77777777" w:rsidR="004F350A" w:rsidRPr="00022597" w:rsidRDefault="004F350A" w:rsidP="007652A1">
            <w:pPr>
              <w:pStyle w:val="Figuretitle"/>
              <w:rPr>
                <w:sz w:val="2"/>
              </w:rPr>
            </w:pPr>
            <w:bookmarkStart w:id="112" w:name="_Toc120135453"/>
            <w:proofErr w:type="spellStart"/>
            <w:r w:rsidRPr="00022597">
              <w:rPr>
                <w:lang w:eastAsia="ja-JP"/>
              </w:rPr>
              <w:t>EESS</w:t>
            </w:r>
            <w:proofErr w:type="spellEnd"/>
            <w:r w:rsidRPr="00022597">
              <w:rPr>
                <w:lang w:eastAsia="ja-JP"/>
              </w:rPr>
              <w:t xml:space="preserve"> example of </w:t>
            </w:r>
            <w:proofErr w:type="spellStart"/>
            <w:r w:rsidRPr="00022597">
              <w:rPr>
                <w:lang w:eastAsia="ja-JP"/>
              </w:rPr>
              <w:t>R1</w:t>
            </w:r>
            <w:proofErr w:type="spellEnd"/>
            <w:r w:rsidRPr="00022597">
              <w:rPr>
                <w:lang w:eastAsia="ja-JP"/>
              </w:rPr>
              <w:t xml:space="preserve"> over ground MAI for EESS (passive) observations</w:t>
            </w:r>
            <w:bookmarkEnd w:id="112"/>
          </w:p>
        </w:tc>
        <w:tc>
          <w:tcPr>
            <w:tcW w:w="4815" w:type="dxa"/>
          </w:tcPr>
          <w:p w14:paraId="6EA53E02" w14:textId="77777777" w:rsidR="004F350A" w:rsidRPr="00022597" w:rsidRDefault="004F350A" w:rsidP="007652A1">
            <w:pPr>
              <w:pStyle w:val="FigureNo"/>
            </w:pPr>
            <w:bookmarkStart w:id="113" w:name="_Toc120135455"/>
            <w:r w:rsidRPr="00022597">
              <w:t xml:space="preserve">FIGURE </w:t>
            </w:r>
            <w:proofErr w:type="spellStart"/>
            <w:r w:rsidRPr="00022597">
              <w:t>A9</w:t>
            </w:r>
            <w:proofErr w:type="spellEnd"/>
            <w:r w:rsidRPr="00022597">
              <w:t>-11</w:t>
            </w:r>
            <w:bookmarkEnd w:id="113"/>
          </w:p>
          <w:p w14:paraId="5448C956" w14:textId="77777777" w:rsidR="004F350A" w:rsidRPr="00022597" w:rsidRDefault="004F350A" w:rsidP="007652A1">
            <w:pPr>
              <w:pStyle w:val="Figuretitle"/>
              <w:rPr>
                <w:spacing w:val="-4"/>
              </w:rPr>
            </w:pPr>
            <w:bookmarkStart w:id="114" w:name="_Toc120135456"/>
            <w:proofErr w:type="spellStart"/>
            <w:r w:rsidRPr="00022597">
              <w:rPr>
                <w:lang w:eastAsia="ja-JP"/>
              </w:rPr>
              <w:t>EESS</w:t>
            </w:r>
            <w:proofErr w:type="spellEnd"/>
            <w:r w:rsidRPr="00022597">
              <w:rPr>
                <w:lang w:eastAsia="ja-JP"/>
              </w:rPr>
              <w:t xml:space="preserve"> </w:t>
            </w:r>
            <w:proofErr w:type="spellStart"/>
            <w:r w:rsidRPr="00022597">
              <w:rPr>
                <w:lang w:eastAsia="ja-JP"/>
              </w:rPr>
              <w:t>R1</w:t>
            </w:r>
            <w:proofErr w:type="spellEnd"/>
            <w:r w:rsidRPr="00022597">
              <w:rPr>
                <w:lang w:eastAsia="ja-JP"/>
              </w:rPr>
              <w:t xml:space="preserve"> MAI (overseas) example of oversea MAI for EESS (passive) observations</w:t>
            </w:r>
            <w:bookmarkEnd w:id="114"/>
          </w:p>
        </w:tc>
      </w:tr>
      <w:tr w:rsidR="004F350A" w:rsidRPr="00022597" w14:paraId="1446E5FA" w14:textId="77777777" w:rsidTr="007652A1">
        <w:tc>
          <w:tcPr>
            <w:tcW w:w="4814" w:type="dxa"/>
          </w:tcPr>
          <w:p w14:paraId="291BCD9C" w14:textId="77777777" w:rsidR="004F350A" w:rsidRPr="00022597" w:rsidRDefault="004F350A" w:rsidP="007652A1">
            <w:pPr>
              <w:pStyle w:val="Figure"/>
              <w:rPr>
                <w:noProof w:val="0"/>
              </w:rPr>
            </w:pPr>
            <w:bookmarkStart w:id="115" w:name="_Toc120135454"/>
            <w:r w:rsidRPr="00022597">
              <w:drawing>
                <wp:inline distT="0" distB="0" distL="0" distR="0" wp14:anchorId="033DBB3C" wp14:editId="7244AEBB">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15"/>
          </w:p>
        </w:tc>
        <w:tc>
          <w:tcPr>
            <w:tcW w:w="4815" w:type="dxa"/>
          </w:tcPr>
          <w:p w14:paraId="2AAB9A30" w14:textId="77777777" w:rsidR="004F350A" w:rsidRPr="00022597" w:rsidRDefault="004F350A" w:rsidP="007652A1">
            <w:pPr>
              <w:pStyle w:val="Figure"/>
              <w:rPr>
                <w:noProof w:val="0"/>
              </w:rPr>
            </w:pPr>
            <w:bookmarkStart w:id="116" w:name="_Toc120135457"/>
            <w:r w:rsidRPr="00022597">
              <w:drawing>
                <wp:inline distT="0" distB="0" distL="0" distR="0" wp14:anchorId="4FF03625" wp14:editId="4D59FDBC">
                  <wp:extent cx="2660400" cy="2170800"/>
                  <wp:effectExtent l="0" t="0" r="6985" b="1270"/>
                  <wp:docPr id="4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16"/>
          </w:p>
        </w:tc>
      </w:tr>
    </w:tbl>
    <w:p w14:paraId="7EF166AE" w14:textId="77777777" w:rsidR="004F350A" w:rsidRPr="00022597" w:rsidRDefault="004F350A" w:rsidP="00984AA3">
      <w:pPr>
        <w:pStyle w:val="Tablefin"/>
      </w:pPr>
    </w:p>
    <w:tbl>
      <w:tblPr>
        <w:tblW w:w="0" w:type="auto"/>
        <w:tblInd w:w="-10" w:type="dxa"/>
        <w:tblLook w:val="04A0" w:firstRow="1" w:lastRow="0" w:firstColumn="1" w:lastColumn="0" w:noHBand="0" w:noVBand="1"/>
      </w:tblPr>
      <w:tblGrid>
        <w:gridCol w:w="10"/>
        <w:gridCol w:w="4804"/>
        <w:gridCol w:w="10"/>
        <w:gridCol w:w="4805"/>
        <w:gridCol w:w="10"/>
      </w:tblGrid>
      <w:tr w:rsidR="004F350A" w:rsidRPr="00022597" w14:paraId="7ED1A48C" w14:textId="77777777" w:rsidTr="007652A1">
        <w:trPr>
          <w:gridBefore w:val="1"/>
          <w:wBefore w:w="10" w:type="dxa"/>
          <w:cantSplit/>
        </w:trPr>
        <w:tc>
          <w:tcPr>
            <w:tcW w:w="4814" w:type="dxa"/>
            <w:gridSpan w:val="2"/>
          </w:tcPr>
          <w:p w14:paraId="0DFD30A1" w14:textId="77777777" w:rsidR="004F350A" w:rsidRPr="00022597" w:rsidRDefault="004F350A" w:rsidP="007652A1">
            <w:pPr>
              <w:pStyle w:val="FigureNo"/>
            </w:pPr>
            <w:bookmarkStart w:id="117" w:name="_Toc120135458"/>
            <w:r w:rsidRPr="00022597">
              <w:t xml:space="preserve">FIGURE </w:t>
            </w:r>
            <w:proofErr w:type="spellStart"/>
            <w:r w:rsidRPr="00022597">
              <w:t>A9</w:t>
            </w:r>
            <w:proofErr w:type="spellEnd"/>
            <w:r w:rsidRPr="00022597">
              <w:t>-12</w:t>
            </w:r>
            <w:bookmarkEnd w:id="117"/>
          </w:p>
          <w:p w14:paraId="453F3714" w14:textId="77777777" w:rsidR="004F350A" w:rsidRPr="00022597" w:rsidRDefault="004F350A" w:rsidP="007652A1">
            <w:pPr>
              <w:pStyle w:val="Figuretitle"/>
              <w:rPr>
                <w:rFonts w:eastAsia="MS Mincho"/>
                <w:i/>
                <w:iCs/>
                <w:lang w:eastAsia="ja-JP"/>
              </w:rPr>
            </w:pPr>
            <w:bookmarkStart w:id="118" w:name="_Toc120135459"/>
            <w:r w:rsidRPr="00022597">
              <w:rPr>
                <w:lang w:eastAsia="ja-JP"/>
              </w:rPr>
              <w:t>Aeronautical route deployment</w:t>
            </w:r>
            <w:bookmarkEnd w:id="118"/>
          </w:p>
        </w:tc>
        <w:tc>
          <w:tcPr>
            <w:tcW w:w="4815" w:type="dxa"/>
            <w:gridSpan w:val="2"/>
          </w:tcPr>
          <w:p w14:paraId="2530C2A6" w14:textId="77777777" w:rsidR="004F350A" w:rsidRPr="00022597" w:rsidRDefault="004F350A" w:rsidP="007652A1">
            <w:pPr>
              <w:pStyle w:val="FigureNo"/>
            </w:pPr>
            <w:bookmarkStart w:id="119" w:name="_Toc120135461"/>
            <w:r w:rsidRPr="00022597">
              <w:t xml:space="preserve">FIGURE </w:t>
            </w:r>
            <w:proofErr w:type="spellStart"/>
            <w:r w:rsidRPr="00022597">
              <w:t>A9</w:t>
            </w:r>
            <w:proofErr w:type="spellEnd"/>
            <w:r w:rsidRPr="00022597">
              <w:t>-13</w:t>
            </w:r>
            <w:bookmarkEnd w:id="119"/>
          </w:p>
          <w:p w14:paraId="5AA81F9D" w14:textId="77777777" w:rsidR="004F350A" w:rsidRPr="00022597" w:rsidRDefault="004F350A" w:rsidP="007652A1">
            <w:pPr>
              <w:pStyle w:val="Figuretitle"/>
              <w:rPr>
                <w:rFonts w:eastAsia="MS Mincho"/>
                <w:i/>
                <w:iCs/>
                <w:lang w:eastAsia="ja-JP"/>
              </w:rPr>
            </w:pPr>
            <w:bookmarkStart w:id="120" w:name="_Toc120135462"/>
            <w:r w:rsidRPr="00022597">
              <w:rPr>
                <w:lang w:eastAsia="ja-JP"/>
              </w:rPr>
              <w:t>Aeronautical route deployment</w:t>
            </w:r>
            <w:bookmarkEnd w:id="120"/>
          </w:p>
        </w:tc>
      </w:tr>
      <w:tr w:rsidR="004F350A" w:rsidRPr="00022597" w14:paraId="479E20AC" w14:textId="77777777" w:rsidTr="007652A1">
        <w:trPr>
          <w:gridBefore w:val="1"/>
          <w:wBefore w:w="10" w:type="dxa"/>
          <w:cantSplit/>
        </w:trPr>
        <w:tc>
          <w:tcPr>
            <w:tcW w:w="4814" w:type="dxa"/>
            <w:gridSpan w:val="2"/>
          </w:tcPr>
          <w:p w14:paraId="4BA278E2" w14:textId="77777777" w:rsidR="004F350A" w:rsidRPr="00022597" w:rsidRDefault="004F350A" w:rsidP="007652A1">
            <w:pPr>
              <w:pStyle w:val="Figure"/>
              <w:rPr>
                <w:noProof w:val="0"/>
              </w:rPr>
            </w:pPr>
            <w:bookmarkStart w:id="121" w:name="_Toc120135460"/>
            <w:r w:rsidRPr="00022597">
              <w:rPr>
                <w:rFonts w:eastAsia="MS Mincho"/>
              </w:rPr>
              <w:drawing>
                <wp:inline distT="0" distB="0" distL="0" distR="0" wp14:anchorId="1067FC67" wp14:editId="004AAC80">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26"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bookmarkEnd w:id="121"/>
          </w:p>
        </w:tc>
        <w:tc>
          <w:tcPr>
            <w:tcW w:w="4815" w:type="dxa"/>
            <w:gridSpan w:val="2"/>
          </w:tcPr>
          <w:p w14:paraId="330450D7" w14:textId="77777777" w:rsidR="004F350A" w:rsidRPr="00022597" w:rsidRDefault="004F350A" w:rsidP="007652A1">
            <w:pPr>
              <w:pStyle w:val="Figure"/>
              <w:rPr>
                <w:noProof w:val="0"/>
              </w:rPr>
            </w:pPr>
            <w:bookmarkStart w:id="122" w:name="_Toc120135463"/>
            <w:r w:rsidRPr="00022597">
              <w:drawing>
                <wp:inline distT="0" distB="0" distL="0" distR="0" wp14:anchorId="4BC85D00" wp14:editId="60A4B32C">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22"/>
          </w:p>
        </w:tc>
      </w:tr>
      <w:tr w:rsidR="004F350A" w:rsidRPr="00022597" w14:paraId="0160A8A3" w14:textId="77777777" w:rsidTr="007652A1">
        <w:trPr>
          <w:gridBefore w:val="1"/>
          <w:wBefore w:w="10" w:type="dxa"/>
          <w:cantSplit/>
        </w:trPr>
        <w:tc>
          <w:tcPr>
            <w:tcW w:w="4814" w:type="dxa"/>
            <w:gridSpan w:val="2"/>
          </w:tcPr>
          <w:p w14:paraId="185834CA" w14:textId="77777777" w:rsidR="004F350A" w:rsidRPr="00022597" w:rsidRDefault="004F350A" w:rsidP="007652A1">
            <w:pPr>
              <w:pStyle w:val="FigureNo"/>
            </w:pPr>
            <w:bookmarkStart w:id="123" w:name="_Toc120135464"/>
            <w:r w:rsidRPr="00022597">
              <w:lastRenderedPageBreak/>
              <w:t xml:space="preserve">FIGURE </w:t>
            </w:r>
            <w:proofErr w:type="spellStart"/>
            <w:r w:rsidRPr="00022597">
              <w:t>A9</w:t>
            </w:r>
            <w:proofErr w:type="spellEnd"/>
            <w:r w:rsidRPr="00022597">
              <w:t>-14</w:t>
            </w:r>
            <w:bookmarkEnd w:id="123"/>
          </w:p>
          <w:p w14:paraId="0AEDD5BE" w14:textId="77777777" w:rsidR="004F350A" w:rsidRPr="00022597" w:rsidRDefault="004F350A" w:rsidP="007652A1">
            <w:pPr>
              <w:pStyle w:val="Figuretitle"/>
              <w:rPr>
                <w:lang w:eastAsia="ja-JP"/>
              </w:rPr>
            </w:pPr>
            <w:bookmarkStart w:id="124" w:name="_Toc120135465"/>
            <w:r w:rsidRPr="00022597">
              <w:rPr>
                <w:lang w:eastAsia="ja-JP"/>
              </w:rPr>
              <w:t xml:space="preserve">Aeronautical route </w:t>
            </w:r>
            <w:r w:rsidRPr="00022597">
              <w:t>deployment</w:t>
            </w:r>
            <w:r w:rsidRPr="00022597">
              <w:rPr>
                <w:lang w:eastAsia="ja-JP"/>
              </w:rPr>
              <w:t xml:space="preserve"> (low route number)</w:t>
            </w:r>
            <w:bookmarkEnd w:id="124"/>
          </w:p>
        </w:tc>
        <w:tc>
          <w:tcPr>
            <w:tcW w:w="4815" w:type="dxa"/>
            <w:gridSpan w:val="2"/>
          </w:tcPr>
          <w:p w14:paraId="612DA1E1" w14:textId="77777777" w:rsidR="004F350A" w:rsidRPr="00022597" w:rsidRDefault="004F350A" w:rsidP="007652A1">
            <w:pPr>
              <w:pStyle w:val="FigureNo"/>
            </w:pPr>
            <w:bookmarkStart w:id="125" w:name="_Toc120135467"/>
            <w:r w:rsidRPr="00022597">
              <w:t xml:space="preserve">FIGURE </w:t>
            </w:r>
            <w:proofErr w:type="spellStart"/>
            <w:r w:rsidRPr="00022597">
              <w:t>A9</w:t>
            </w:r>
            <w:proofErr w:type="spellEnd"/>
            <w:r w:rsidRPr="00022597">
              <w:t>-15</w:t>
            </w:r>
            <w:bookmarkEnd w:id="125"/>
          </w:p>
          <w:p w14:paraId="2EA815FF" w14:textId="77777777" w:rsidR="004F350A" w:rsidRPr="00022597" w:rsidRDefault="004F350A" w:rsidP="007652A1">
            <w:pPr>
              <w:pStyle w:val="Figuretitle"/>
              <w:rPr>
                <w:sz w:val="2"/>
              </w:rPr>
            </w:pPr>
            <w:bookmarkStart w:id="126" w:name="_Toc120135468"/>
            <w:r w:rsidRPr="00022597">
              <w:rPr>
                <w:lang w:eastAsia="ja-JP"/>
              </w:rPr>
              <w:t xml:space="preserve">Aeronautical route </w:t>
            </w:r>
            <w:r w:rsidRPr="00022597">
              <w:t>deployment</w:t>
            </w:r>
            <w:r w:rsidRPr="00022597">
              <w:rPr>
                <w:lang w:eastAsia="ja-JP"/>
              </w:rPr>
              <w:t xml:space="preserve"> (high route number)</w:t>
            </w:r>
            <w:bookmarkEnd w:id="126"/>
          </w:p>
        </w:tc>
      </w:tr>
      <w:tr w:rsidR="004F350A" w:rsidRPr="00022597" w14:paraId="621916AB" w14:textId="77777777" w:rsidTr="007652A1">
        <w:trPr>
          <w:gridBefore w:val="1"/>
          <w:wBefore w:w="10" w:type="dxa"/>
          <w:cantSplit/>
        </w:trPr>
        <w:tc>
          <w:tcPr>
            <w:tcW w:w="4814" w:type="dxa"/>
            <w:gridSpan w:val="2"/>
          </w:tcPr>
          <w:p w14:paraId="74323640" w14:textId="77777777" w:rsidR="004F350A" w:rsidRPr="00022597" w:rsidRDefault="004F350A" w:rsidP="007652A1">
            <w:pPr>
              <w:pStyle w:val="Figure"/>
              <w:rPr>
                <w:noProof w:val="0"/>
              </w:rPr>
            </w:pPr>
            <w:bookmarkStart w:id="127" w:name="_Toc120135466"/>
            <w:r w:rsidRPr="00022597">
              <w:drawing>
                <wp:inline distT="0" distB="0" distL="0" distR="0" wp14:anchorId="297A95F9" wp14:editId="5ED83604">
                  <wp:extent cx="2660400" cy="2170800"/>
                  <wp:effectExtent l="0" t="0" r="6985" b="1270"/>
                  <wp:docPr id="43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27"/>
          </w:p>
        </w:tc>
        <w:tc>
          <w:tcPr>
            <w:tcW w:w="4815" w:type="dxa"/>
            <w:gridSpan w:val="2"/>
          </w:tcPr>
          <w:p w14:paraId="45582891" w14:textId="77777777" w:rsidR="004F350A" w:rsidRPr="00022597" w:rsidRDefault="004F350A" w:rsidP="007652A1">
            <w:pPr>
              <w:pStyle w:val="Figure"/>
              <w:rPr>
                <w:noProof w:val="0"/>
              </w:rPr>
            </w:pPr>
            <w:bookmarkStart w:id="128" w:name="_Toc120135469"/>
            <w:r w:rsidRPr="00022597">
              <w:drawing>
                <wp:inline distT="0" distB="0" distL="0" distR="0" wp14:anchorId="279D1903" wp14:editId="50D54E99">
                  <wp:extent cx="2660400" cy="2170800"/>
                  <wp:effectExtent l="0" t="0" r="6985" b="1270"/>
                  <wp:docPr id="4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0400" cy="2170800"/>
                          </a:xfrm>
                          <a:prstGeom prst="rect">
                            <a:avLst/>
                          </a:prstGeom>
                        </pic:spPr>
                      </pic:pic>
                    </a:graphicData>
                  </a:graphic>
                </wp:inline>
              </w:drawing>
            </w:r>
            <w:bookmarkEnd w:id="128"/>
          </w:p>
        </w:tc>
      </w:tr>
      <w:tr w:rsidR="004F350A" w:rsidRPr="00022597" w14:paraId="64625265" w14:textId="77777777" w:rsidTr="007652A1">
        <w:trPr>
          <w:gridBefore w:val="1"/>
          <w:wBefore w:w="10" w:type="dxa"/>
          <w:cantSplit/>
        </w:trPr>
        <w:tc>
          <w:tcPr>
            <w:tcW w:w="4814" w:type="dxa"/>
            <w:gridSpan w:val="2"/>
          </w:tcPr>
          <w:p w14:paraId="77878FB6" w14:textId="77777777" w:rsidR="004F350A" w:rsidRPr="00022597" w:rsidRDefault="004F350A" w:rsidP="007652A1">
            <w:pPr>
              <w:pStyle w:val="FigureNo"/>
            </w:pPr>
            <w:bookmarkStart w:id="129" w:name="_Toc120135470"/>
            <w:r w:rsidRPr="00022597">
              <w:t xml:space="preserve">FIGURE </w:t>
            </w:r>
            <w:proofErr w:type="spellStart"/>
            <w:r w:rsidRPr="00022597">
              <w:t>A9</w:t>
            </w:r>
            <w:proofErr w:type="spellEnd"/>
            <w:r w:rsidRPr="00022597">
              <w:t>-16</w:t>
            </w:r>
            <w:bookmarkEnd w:id="129"/>
          </w:p>
          <w:p w14:paraId="26A1210B" w14:textId="77777777" w:rsidR="004F350A" w:rsidRPr="00022597" w:rsidRDefault="004F350A" w:rsidP="007652A1">
            <w:pPr>
              <w:pStyle w:val="Figuretitle"/>
              <w:rPr>
                <w:lang w:eastAsia="ja-JP"/>
              </w:rPr>
            </w:pPr>
            <w:bookmarkStart w:id="130" w:name="_Toc120135471"/>
            <w:r w:rsidRPr="00022597">
              <w:rPr>
                <w:lang w:eastAsia="ja-JP"/>
              </w:rPr>
              <w:t xml:space="preserve">Ground station segment deployment (low density) (one blue dot represents a </w:t>
            </w:r>
            <w:r w:rsidRPr="00022597">
              <w:t>ground</w:t>
            </w:r>
            <w:r w:rsidRPr="00022597">
              <w:rPr>
                <w:lang w:eastAsia="ja-JP"/>
              </w:rPr>
              <w:t xml:space="preserve"> station </w:t>
            </w:r>
            <w:r w:rsidRPr="00022597">
              <w:rPr>
                <w:lang w:eastAsia="ja-JP"/>
              </w:rPr>
              <w:br/>
              <w:t>in scenario 6.2)</w:t>
            </w:r>
            <w:bookmarkEnd w:id="130"/>
          </w:p>
        </w:tc>
        <w:tc>
          <w:tcPr>
            <w:tcW w:w="4815" w:type="dxa"/>
            <w:gridSpan w:val="2"/>
          </w:tcPr>
          <w:p w14:paraId="0E7D7A71" w14:textId="77777777" w:rsidR="004F350A" w:rsidRPr="00022597" w:rsidRDefault="004F350A" w:rsidP="007652A1">
            <w:pPr>
              <w:pStyle w:val="FigureNo"/>
            </w:pPr>
            <w:bookmarkStart w:id="131" w:name="_Toc120135473"/>
            <w:r w:rsidRPr="00022597">
              <w:t xml:space="preserve">FIGURE </w:t>
            </w:r>
            <w:proofErr w:type="spellStart"/>
            <w:r w:rsidRPr="00022597">
              <w:t>A9</w:t>
            </w:r>
            <w:proofErr w:type="spellEnd"/>
            <w:r w:rsidRPr="00022597">
              <w:t>-17</w:t>
            </w:r>
            <w:bookmarkEnd w:id="131"/>
          </w:p>
          <w:p w14:paraId="7ECEF38D" w14:textId="77777777" w:rsidR="004F350A" w:rsidRPr="00022597" w:rsidRDefault="004F350A" w:rsidP="007652A1">
            <w:pPr>
              <w:pStyle w:val="Figuretitle"/>
              <w:rPr>
                <w:sz w:val="2"/>
              </w:rPr>
            </w:pPr>
            <w:bookmarkStart w:id="132" w:name="_Toc120135474"/>
            <w:r w:rsidRPr="00022597">
              <w:rPr>
                <w:lang w:eastAsia="ja-JP"/>
              </w:rPr>
              <w:t xml:space="preserve">Ground station </w:t>
            </w:r>
            <w:r w:rsidRPr="00022597">
              <w:t>segment</w:t>
            </w:r>
            <w:r w:rsidRPr="00022597">
              <w:rPr>
                <w:lang w:eastAsia="ja-JP"/>
              </w:rPr>
              <w:t xml:space="preserve"> deployment (med. density) (one blue dot represents a ground station </w:t>
            </w:r>
            <w:r w:rsidRPr="00022597">
              <w:rPr>
                <w:lang w:eastAsia="ja-JP"/>
              </w:rPr>
              <w:br/>
              <w:t>in scenario 6.2)</w:t>
            </w:r>
            <w:bookmarkEnd w:id="132"/>
          </w:p>
        </w:tc>
      </w:tr>
      <w:tr w:rsidR="004F350A" w:rsidRPr="00022597" w14:paraId="0027BC03" w14:textId="77777777" w:rsidTr="007652A1">
        <w:trPr>
          <w:gridBefore w:val="1"/>
          <w:wBefore w:w="10" w:type="dxa"/>
          <w:cantSplit/>
        </w:trPr>
        <w:tc>
          <w:tcPr>
            <w:tcW w:w="4814" w:type="dxa"/>
            <w:gridSpan w:val="2"/>
          </w:tcPr>
          <w:p w14:paraId="2AFFD55E" w14:textId="77777777" w:rsidR="004F350A" w:rsidRPr="00022597" w:rsidRDefault="004F350A" w:rsidP="007652A1">
            <w:pPr>
              <w:pStyle w:val="Figure"/>
              <w:rPr>
                <w:noProof w:val="0"/>
              </w:rPr>
            </w:pPr>
            <w:bookmarkStart w:id="133" w:name="_Toc120135472"/>
            <w:r w:rsidRPr="00022597">
              <w:rPr>
                <w:rFonts w:eastAsia="MS Mincho"/>
              </w:rPr>
              <w:drawing>
                <wp:inline distT="0" distB="0" distL="0" distR="0" wp14:anchorId="22351A80" wp14:editId="6A466EF3">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bookmarkEnd w:id="133"/>
          </w:p>
        </w:tc>
        <w:tc>
          <w:tcPr>
            <w:tcW w:w="4815" w:type="dxa"/>
            <w:gridSpan w:val="2"/>
          </w:tcPr>
          <w:p w14:paraId="33A94779" w14:textId="77777777" w:rsidR="004F350A" w:rsidRPr="00022597" w:rsidRDefault="004F350A" w:rsidP="007652A1">
            <w:pPr>
              <w:pStyle w:val="Figure"/>
              <w:rPr>
                <w:noProof w:val="0"/>
              </w:rPr>
            </w:pPr>
            <w:bookmarkStart w:id="134" w:name="_Toc120135475"/>
            <w:r w:rsidRPr="00022597">
              <w:rPr>
                <w:rFonts w:eastAsia="MS Mincho"/>
              </w:rPr>
              <w:drawing>
                <wp:inline distT="0" distB="0" distL="0" distR="0" wp14:anchorId="2B1B40F0" wp14:editId="4F96F6CD">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34"/>
          </w:p>
        </w:tc>
      </w:tr>
      <w:tr w:rsidR="004F350A" w:rsidRPr="00022597" w14:paraId="028CFDF8" w14:textId="77777777" w:rsidTr="007652A1">
        <w:trPr>
          <w:gridAfter w:val="1"/>
          <w:wAfter w:w="10" w:type="dxa"/>
        </w:trPr>
        <w:tc>
          <w:tcPr>
            <w:tcW w:w="4814" w:type="dxa"/>
            <w:gridSpan w:val="2"/>
          </w:tcPr>
          <w:p w14:paraId="0F646468" w14:textId="77777777" w:rsidR="004F350A" w:rsidRPr="00022597" w:rsidRDefault="004F350A" w:rsidP="007652A1">
            <w:pPr>
              <w:pStyle w:val="FigureNo"/>
            </w:pPr>
            <w:bookmarkStart w:id="135" w:name="_Toc120135476"/>
            <w:r w:rsidRPr="00022597">
              <w:lastRenderedPageBreak/>
              <w:t xml:space="preserve">FIGURE </w:t>
            </w:r>
            <w:proofErr w:type="spellStart"/>
            <w:r w:rsidRPr="00022597">
              <w:t>A9</w:t>
            </w:r>
            <w:proofErr w:type="spellEnd"/>
            <w:r w:rsidRPr="00022597">
              <w:t>-18</w:t>
            </w:r>
            <w:bookmarkEnd w:id="135"/>
          </w:p>
          <w:p w14:paraId="196CAECB" w14:textId="77777777" w:rsidR="004F350A" w:rsidRPr="00022597" w:rsidRDefault="004F350A" w:rsidP="007652A1">
            <w:pPr>
              <w:pStyle w:val="Figuretitle"/>
              <w:rPr>
                <w:lang w:eastAsia="ja-JP"/>
              </w:rPr>
            </w:pPr>
            <w:bookmarkStart w:id="136" w:name="_Toc120135477"/>
            <w:proofErr w:type="spellStart"/>
            <w:r w:rsidRPr="00022597">
              <w:rPr>
                <w:lang w:eastAsia="ja-JP"/>
              </w:rPr>
              <w:t>EESS</w:t>
            </w:r>
            <w:proofErr w:type="spellEnd"/>
            <w:r w:rsidRPr="00022597">
              <w:rPr>
                <w:lang w:eastAsia="ja-JP"/>
              </w:rPr>
              <w:t xml:space="preserve"> (</w:t>
            </w:r>
            <w:r w:rsidRPr="00022597">
              <w:t>passive</w:t>
            </w:r>
            <w:r w:rsidRPr="00022597">
              <w:rPr>
                <w:lang w:eastAsia="ja-JP"/>
              </w:rPr>
              <w:t xml:space="preserve">) sensor </w:t>
            </w:r>
            <w:proofErr w:type="spellStart"/>
            <w:r w:rsidRPr="00022597">
              <w:rPr>
                <w:lang w:eastAsia="ja-JP"/>
              </w:rPr>
              <w:t>R1</w:t>
            </w:r>
            <w:proofErr w:type="spellEnd"/>
            <w:r w:rsidRPr="00022597">
              <w:rPr>
                <w:lang w:eastAsia="ja-JP"/>
              </w:rPr>
              <w:t xml:space="preserve"> gain</w:t>
            </w:r>
            <w:bookmarkEnd w:id="136"/>
          </w:p>
        </w:tc>
        <w:tc>
          <w:tcPr>
            <w:tcW w:w="4815" w:type="dxa"/>
            <w:gridSpan w:val="2"/>
          </w:tcPr>
          <w:p w14:paraId="797A6EC0" w14:textId="77777777" w:rsidR="004F350A" w:rsidRPr="00022597" w:rsidRDefault="004F350A" w:rsidP="007652A1">
            <w:pPr>
              <w:pStyle w:val="FigureNo"/>
            </w:pPr>
            <w:bookmarkStart w:id="137" w:name="_Toc120135479"/>
            <w:r w:rsidRPr="00022597">
              <w:t xml:space="preserve">FIGURE </w:t>
            </w:r>
            <w:proofErr w:type="spellStart"/>
            <w:r w:rsidRPr="00022597">
              <w:t>A9</w:t>
            </w:r>
            <w:proofErr w:type="spellEnd"/>
            <w:r w:rsidRPr="00022597">
              <w:t>-19</w:t>
            </w:r>
            <w:bookmarkEnd w:id="137"/>
          </w:p>
          <w:p w14:paraId="68F7B94F" w14:textId="77777777" w:rsidR="004F350A" w:rsidRPr="00022597" w:rsidRDefault="004F350A" w:rsidP="007652A1">
            <w:pPr>
              <w:pStyle w:val="Figuretitle"/>
              <w:rPr>
                <w:lang w:eastAsia="ja-JP"/>
              </w:rPr>
            </w:pPr>
            <w:bookmarkStart w:id="138" w:name="_Toc120135480"/>
            <w:r w:rsidRPr="00022597">
              <w:rPr>
                <w:lang w:eastAsia="ja-JP"/>
              </w:rPr>
              <w:t>Emission and receiver selectivity curves</w:t>
            </w:r>
            <w:bookmarkEnd w:id="138"/>
          </w:p>
        </w:tc>
      </w:tr>
      <w:tr w:rsidR="004F350A" w:rsidRPr="00022597" w14:paraId="522DC066" w14:textId="77777777" w:rsidTr="007652A1">
        <w:trPr>
          <w:gridAfter w:val="1"/>
          <w:wAfter w:w="10" w:type="dxa"/>
        </w:trPr>
        <w:tc>
          <w:tcPr>
            <w:tcW w:w="4814" w:type="dxa"/>
            <w:gridSpan w:val="2"/>
          </w:tcPr>
          <w:p w14:paraId="75F7C6A4" w14:textId="77777777" w:rsidR="004F350A" w:rsidRPr="00022597" w:rsidRDefault="004F350A" w:rsidP="007652A1">
            <w:pPr>
              <w:pStyle w:val="Figure"/>
              <w:rPr>
                <w:noProof w:val="0"/>
              </w:rPr>
            </w:pPr>
            <w:bookmarkStart w:id="139" w:name="_Toc120135478"/>
            <w:r w:rsidRPr="00022597">
              <w:rPr>
                <w:rFonts w:eastAsia="MS Mincho"/>
              </w:rPr>
              <w:drawing>
                <wp:inline distT="0" distB="0" distL="0" distR="0" wp14:anchorId="6D86F87A" wp14:editId="6DF750A3">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bookmarkEnd w:id="139"/>
          </w:p>
        </w:tc>
        <w:tc>
          <w:tcPr>
            <w:tcW w:w="4815" w:type="dxa"/>
            <w:gridSpan w:val="2"/>
          </w:tcPr>
          <w:p w14:paraId="3D8C8096" w14:textId="77777777" w:rsidR="004F350A" w:rsidRPr="00022597" w:rsidRDefault="004F350A" w:rsidP="007652A1">
            <w:pPr>
              <w:pStyle w:val="Figure"/>
              <w:rPr>
                <w:noProof w:val="0"/>
              </w:rPr>
            </w:pPr>
            <w:bookmarkStart w:id="140" w:name="_Toc120135481"/>
            <w:r w:rsidRPr="00022597">
              <w:rPr>
                <w:rFonts w:eastAsia="MS Mincho"/>
              </w:rPr>
              <w:drawing>
                <wp:inline distT="0" distB="0" distL="0" distR="0" wp14:anchorId="43DD61D8" wp14:editId="1EFF7336">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40"/>
          </w:p>
        </w:tc>
      </w:tr>
    </w:tbl>
    <w:p w14:paraId="403AF4F4" w14:textId="77777777" w:rsidR="004F350A" w:rsidRPr="00022597" w:rsidRDefault="004F350A" w:rsidP="00984AA3">
      <w:pPr>
        <w:pStyle w:val="FigureNo"/>
      </w:pPr>
      <w:r w:rsidRPr="00022597">
        <w:t xml:space="preserve">Figure </w:t>
      </w:r>
      <w:proofErr w:type="spellStart"/>
      <w:r w:rsidRPr="00022597">
        <w:t>A9</w:t>
      </w:r>
      <w:proofErr w:type="spellEnd"/>
      <w:r w:rsidRPr="00022597">
        <w:t>-20</w:t>
      </w:r>
    </w:p>
    <w:p w14:paraId="30D3FDB2" w14:textId="77777777" w:rsidR="004F350A" w:rsidRPr="00022597" w:rsidRDefault="004F350A" w:rsidP="00984AA3">
      <w:pPr>
        <w:pStyle w:val="Figuretitle"/>
        <w:spacing w:after="0"/>
        <w:rPr>
          <w:lang w:eastAsia="ja-JP"/>
        </w:rPr>
      </w:pPr>
      <w:r w:rsidRPr="00022597">
        <w:rPr>
          <w:lang w:eastAsia="ja-JP"/>
        </w:rPr>
        <w:t xml:space="preserve">AM(OR)S air-stations </w:t>
      </w:r>
      <w:proofErr w:type="gramStart"/>
      <w:r w:rsidRPr="00022597">
        <w:rPr>
          <w:lang w:eastAsia="ja-JP"/>
        </w:rPr>
        <w:t>gain</w:t>
      </w:r>
      <w:proofErr w:type="gramEnd"/>
    </w:p>
    <w:p w14:paraId="4FB87353" w14:textId="77777777" w:rsidR="004F350A" w:rsidRPr="00022597" w:rsidRDefault="004F350A" w:rsidP="00984AA3">
      <w:pPr>
        <w:pStyle w:val="Figure"/>
        <w:rPr>
          <w:i/>
          <w:iCs/>
          <w:noProof w:val="0"/>
        </w:rPr>
      </w:pPr>
      <w:r w:rsidRPr="00022597">
        <w:drawing>
          <wp:inline distT="0" distB="0" distL="0" distR="0" wp14:anchorId="48F3ACFE" wp14:editId="474065F6">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34"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022597">
        <w:drawing>
          <wp:inline distT="0" distB="0" distL="0" distR="0" wp14:anchorId="0C947878" wp14:editId="36DE4EDD">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p w14:paraId="722D12F0" w14:textId="77777777" w:rsidR="004F350A" w:rsidRPr="00022597" w:rsidRDefault="004F350A" w:rsidP="00984AA3">
      <w:pPr>
        <w:pStyle w:val="Heading3"/>
      </w:pPr>
      <w:bookmarkStart w:id="141" w:name="_Toc107929342"/>
      <w:bookmarkStart w:id="142" w:name="_Toc120135482"/>
      <w:bookmarkStart w:id="143" w:name="_Toc124421881"/>
      <w:proofErr w:type="spellStart"/>
      <w:r w:rsidRPr="00022597">
        <w:t>A9.2.4</w:t>
      </w:r>
      <w:bookmarkEnd w:id="141"/>
      <w:proofErr w:type="spellEnd"/>
      <w:r w:rsidRPr="00022597">
        <w:tab/>
        <w:t>Results</w:t>
      </w:r>
      <w:bookmarkEnd w:id="142"/>
      <w:bookmarkEnd w:id="143"/>
    </w:p>
    <w:p w14:paraId="463C6E95" w14:textId="77777777" w:rsidR="004F350A" w:rsidRPr="00022597" w:rsidRDefault="004F350A" w:rsidP="00984AA3">
      <w:pPr>
        <w:pStyle w:val="EditorsNote"/>
        <w:spacing w:before="120" w:after="0"/>
        <w:jc w:val="both"/>
        <w:rPr>
          <w:i w:val="0"/>
          <w:iCs w:val="0"/>
        </w:rPr>
      </w:pPr>
      <w:r w:rsidRPr="00022597">
        <w:rPr>
          <w:i w:val="0"/>
          <w:iCs w:val="0"/>
        </w:rPr>
        <w:t xml:space="preserve">The following figures illustrate the findings from the study of the RF interference impact of four scenarios on </w:t>
      </w:r>
      <w:proofErr w:type="spellStart"/>
      <w:r w:rsidRPr="00022597">
        <w:rPr>
          <w:i w:val="0"/>
          <w:iCs w:val="0"/>
        </w:rPr>
        <w:t>EESS</w:t>
      </w:r>
      <w:proofErr w:type="spellEnd"/>
      <w:r w:rsidRPr="00022597">
        <w:rPr>
          <w:i w:val="0"/>
          <w:iCs w:val="0"/>
        </w:rPr>
        <w:t xml:space="preserve"> </w:t>
      </w:r>
      <w:proofErr w:type="spellStart"/>
      <w:r w:rsidRPr="00022597">
        <w:rPr>
          <w:i w:val="0"/>
          <w:iCs w:val="0"/>
        </w:rPr>
        <w:t>R1</w:t>
      </w:r>
      <w:proofErr w:type="spellEnd"/>
      <w:r w:rsidRPr="00022597">
        <w:rPr>
          <w:i w:val="0"/>
          <w:iCs w:val="0"/>
        </w:rPr>
        <w:t xml:space="preserve"> sensors.</w:t>
      </w:r>
    </w:p>
    <w:p w14:paraId="176B2B77" w14:textId="77777777" w:rsidR="004F350A" w:rsidRPr="00022597" w:rsidRDefault="004F350A" w:rsidP="00984AA3">
      <w:pPr>
        <w:jc w:val="both"/>
      </w:pPr>
      <w:r w:rsidRPr="00022597">
        <w:rPr>
          <w:rFonts w:eastAsia="MS Mincho"/>
        </w:rPr>
        <w:t xml:space="preserve">Figure </w:t>
      </w:r>
      <w:proofErr w:type="spellStart"/>
      <w:r w:rsidRPr="00022597">
        <w:t>A9</w:t>
      </w:r>
      <w:proofErr w:type="spellEnd"/>
      <w:r w:rsidRPr="00022597">
        <w:t xml:space="preserve">-21 shows interference level </w:t>
      </w:r>
      <w:proofErr w:type="spellStart"/>
      <w:r w:rsidRPr="00022597">
        <w:t>CCDFs</w:t>
      </w:r>
      <w:proofErr w:type="spellEnd"/>
      <w:r w:rsidRPr="00022597">
        <w:t xml:space="preserve"> seen for operation system air-to-ground links conforming to configuration 1 (Wildfire observation, section 6.2.1), where the total number of transmitters within or immediately around the MAI are stated in the legend. FDR and RF propagation losses are included in these plots.</w:t>
      </w:r>
    </w:p>
    <w:p w14:paraId="056F25D6" w14:textId="77777777" w:rsidR="004F350A" w:rsidRPr="00022597" w:rsidRDefault="004F350A" w:rsidP="00984AA3">
      <w:pPr>
        <w:jc w:val="both"/>
      </w:pPr>
      <w:r w:rsidRPr="00022597">
        <w:rPr>
          <w:rFonts w:eastAsia="MS Mincho"/>
          <w:lang w:eastAsia="ja-JP"/>
        </w:rPr>
        <w:t xml:space="preserve">Figure </w:t>
      </w:r>
      <w:proofErr w:type="spellStart"/>
      <w:r w:rsidRPr="00022597">
        <w:t>A9</w:t>
      </w:r>
      <w:proofErr w:type="spellEnd"/>
      <w:r w:rsidRPr="00022597">
        <w:t xml:space="preserve">-22 shows interference level </w:t>
      </w:r>
      <w:proofErr w:type="spellStart"/>
      <w:r w:rsidRPr="00022597">
        <w:t>CCDFs</w:t>
      </w:r>
      <w:proofErr w:type="spellEnd"/>
      <w:r w:rsidRPr="00022597">
        <w:t xml:space="preserve"> seen for operation system ground-to-air links conforming to configuration 1 (Wildfire observation, section 6.2.1), where the total number of transmitters within or immediately around the MAI are stated in the legend. FDR and RF propagation losses are included in these plots.</w:t>
      </w:r>
    </w:p>
    <w:p w14:paraId="140B3FA9" w14:textId="77777777" w:rsidR="004F350A" w:rsidRPr="00022597" w:rsidRDefault="004F350A" w:rsidP="00984AA3">
      <w:pPr>
        <w:jc w:val="both"/>
      </w:pPr>
      <w:r w:rsidRPr="00022597">
        <w:rPr>
          <w:rFonts w:eastAsia="MS Mincho"/>
        </w:rPr>
        <w:t xml:space="preserve">Figure </w:t>
      </w:r>
      <w:proofErr w:type="spellStart"/>
      <w:r w:rsidRPr="00022597">
        <w:t>A9</w:t>
      </w:r>
      <w:proofErr w:type="spellEnd"/>
      <w:r w:rsidRPr="00022597">
        <w:t xml:space="preserve">-23 shows interference level </w:t>
      </w:r>
      <w:proofErr w:type="spellStart"/>
      <w:r w:rsidRPr="00022597">
        <w:t>CCDFs</w:t>
      </w:r>
      <w:proofErr w:type="spellEnd"/>
      <w:r w:rsidRPr="00022597">
        <w:t xml:space="preserve"> seen for operation system forward air-air links conforming to configuration 2 (Search and Rescue, section 6.2.2), where the total number of </w:t>
      </w:r>
      <w:r w:rsidRPr="00022597">
        <w:lastRenderedPageBreak/>
        <w:t>transmitters within or immediately around the MAI are stated in the legend. FDR and RF propagation losses are included in these plots.</w:t>
      </w:r>
    </w:p>
    <w:p w14:paraId="0E9603B9" w14:textId="77777777" w:rsidR="004F350A" w:rsidRPr="00022597" w:rsidRDefault="004F350A" w:rsidP="00984AA3">
      <w:pPr>
        <w:jc w:val="both"/>
      </w:pPr>
      <w:r w:rsidRPr="00022597">
        <w:rPr>
          <w:rFonts w:eastAsia="MS Mincho"/>
          <w:lang w:eastAsia="ja-JP"/>
        </w:rPr>
        <w:t xml:space="preserve">Figure </w:t>
      </w:r>
      <w:proofErr w:type="spellStart"/>
      <w:r w:rsidRPr="00022597">
        <w:t>A9</w:t>
      </w:r>
      <w:proofErr w:type="spellEnd"/>
      <w:r w:rsidRPr="00022597">
        <w:t xml:space="preserve">-24 shows interference level </w:t>
      </w:r>
      <w:proofErr w:type="spellStart"/>
      <w:r w:rsidRPr="00022597">
        <w:t>CCDFs</w:t>
      </w:r>
      <w:proofErr w:type="spellEnd"/>
      <w:r w:rsidRPr="00022597">
        <w:t xml:space="preserve"> seen for operation system return air-air links conforming to configuration 2 (Search and rescue, section 6.2.2), where the total number of transmitters within or immediately around the MAI are stated in the legend. FDR and RF propagation losses are included in these plots.</w:t>
      </w:r>
    </w:p>
    <w:p w14:paraId="2C199511" w14:textId="77777777" w:rsidR="004F350A" w:rsidRPr="00022597" w:rsidRDefault="004F350A" w:rsidP="00984AA3">
      <w:pPr>
        <w:jc w:val="both"/>
      </w:pPr>
      <w:r w:rsidRPr="00022597">
        <w:rPr>
          <w:rFonts w:eastAsia="MS Mincho"/>
        </w:rPr>
        <w:t xml:space="preserve">Figure </w:t>
      </w:r>
      <w:proofErr w:type="spellStart"/>
      <w:r w:rsidRPr="00022597">
        <w:t>A9</w:t>
      </w:r>
      <w:proofErr w:type="spellEnd"/>
      <w:r w:rsidRPr="00022597">
        <w:t xml:space="preserve">-25 shows interference level </w:t>
      </w:r>
      <w:proofErr w:type="spellStart"/>
      <w:r w:rsidRPr="00022597">
        <w:t>CCDFs</w:t>
      </w:r>
      <w:proofErr w:type="spellEnd"/>
      <w:r w:rsidRPr="00022597">
        <w:t xml:space="preserve"> seen for operation system air-to-ground links conforming to configuration 3 (Border surveillance, section 6.2.3), where the total number of transmitters within or immediately around the MAI are stated in the legend. FDR and RF propagation losses are included in these plots.</w:t>
      </w:r>
    </w:p>
    <w:p w14:paraId="6C78843D" w14:textId="77777777" w:rsidR="004F350A" w:rsidRPr="00022597" w:rsidRDefault="004F350A" w:rsidP="00984AA3">
      <w:pPr>
        <w:jc w:val="both"/>
      </w:pPr>
      <w:r w:rsidRPr="00022597">
        <w:rPr>
          <w:rFonts w:eastAsia="MS Mincho"/>
          <w:lang w:eastAsia="ja-JP"/>
        </w:rPr>
        <w:t xml:space="preserve">Figure </w:t>
      </w:r>
      <w:proofErr w:type="spellStart"/>
      <w:r w:rsidRPr="00022597">
        <w:t>A9</w:t>
      </w:r>
      <w:proofErr w:type="spellEnd"/>
      <w:r w:rsidRPr="00022597">
        <w:t xml:space="preserve">-26 shows interference level </w:t>
      </w:r>
      <w:proofErr w:type="spellStart"/>
      <w:r w:rsidRPr="00022597">
        <w:t>CCDFs</w:t>
      </w:r>
      <w:proofErr w:type="spellEnd"/>
      <w:r w:rsidRPr="00022597">
        <w:t xml:space="preserve"> seen for operation system ground-to-air links conforming to configuration 3 (Border surveillance, section 6.2.3), where the total number of transmitters within or immediately around the MAI are stated in the legend. FDR and RF propagation losses are included in these plots.</w:t>
      </w:r>
    </w:p>
    <w:p w14:paraId="66761AE8" w14:textId="77777777" w:rsidR="004F350A" w:rsidRPr="00022597" w:rsidRDefault="004F350A" w:rsidP="00984AA3">
      <w:pPr>
        <w:jc w:val="both"/>
      </w:pPr>
      <w:r w:rsidRPr="00022597">
        <w:rPr>
          <w:rFonts w:eastAsia="MS Mincho"/>
          <w:lang w:eastAsia="ja-JP"/>
        </w:rPr>
        <w:t xml:space="preserve">Figure </w:t>
      </w:r>
      <w:proofErr w:type="spellStart"/>
      <w:r w:rsidRPr="00022597">
        <w:t>A9</w:t>
      </w:r>
      <w:proofErr w:type="spellEnd"/>
      <w:r w:rsidRPr="00022597">
        <w:t xml:space="preserve">-27 shows interference level </w:t>
      </w:r>
      <w:proofErr w:type="spellStart"/>
      <w:r w:rsidRPr="00022597">
        <w:t>CCDF</w:t>
      </w:r>
      <w:proofErr w:type="spellEnd"/>
      <w:r w:rsidRPr="00022597">
        <w:t xml:space="preserve"> for the air-air air-to-ground link for configuration 2 (Data networks, section 6.2.4) for aggregate representative interference sources. FDR and RF propagation losses of are included in this plot. This is the inland case.</w:t>
      </w:r>
    </w:p>
    <w:p w14:paraId="5BF33522" w14:textId="77777777" w:rsidR="004F350A" w:rsidRDefault="004F350A" w:rsidP="009A6F2A">
      <w:pPr>
        <w:jc w:val="both"/>
        <w:rPr>
          <w:ins w:id="144" w:author="USA" w:date="2023-04-07T05:24:00Z"/>
        </w:rPr>
      </w:pPr>
      <w:r w:rsidRPr="00022597">
        <w:rPr>
          <w:rFonts w:eastAsia="MS Mincho"/>
          <w:lang w:eastAsia="ja-JP"/>
        </w:rPr>
        <w:t xml:space="preserve">Figure </w:t>
      </w:r>
      <w:proofErr w:type="spellStart"/>
      <w:r w:rsidRPr="00022597">
        <w:t>A9</w:t>
      </w:r>
      <w:proofErr w:type="spellEnd"/>
      <w:r w:rsidRPr="00022597">
        <w:t xml:space="preserve">-28 shows interference level </w:t>
      </w:r>
      <w:proofErr w:type="spellStart"/>
      <w:r w:rsidRPr="00022597">
        <w:t>CCDF</w:t>
      </w:r>
      <w:proofErr w:type="spellEnd"/>
      <w:r w:rsidRPr="00022597">
        <w:t xml:space="preserve"> for the air-air forward links for configuration 2 (Data networks, section 6.2.4) for aggregate representative interference sources. FDR and RF propagation losses of are included in this plot. This is the over-sea case.</w:t>
      </w:r>
      <w:bookmarkStart w:id="145" w:name="_Toc107929343"/>
      <w:bookmarkStart w:id="146" w:name="_Toc120135507"/>
      <w:bookmarkStart w:id="147" w:name="_Toc124421882"/>
    </w:p>
    <w:p w14:paraId="1C4A470D" w14:textId="77777777" w:rsidR="004F350A" w:rsidRPr="00022597" w:rsidRDefault="004F350A" w:rsidP="009A6F2A">
      <w:pPr>
        <w:jc w:val="both"/>
        <w:rPr>
          <w:i/>
          <w:iCs/>
        </w:rPr>
      </w:pPr>
    </w:p>
    <w:tbl>
      <w:tblPr>
        <w:tblW w:w="0" w:type="auto"/>
        <w:tblInd w:w="-5" w:type="dxa"/>
        <w:tblLayout w:type="fixed"/>
        <w:tblLook w:val="04A0" w:firstRow="1" w:lastRow="0" w:firstColumn="1" w:lastColumn="0" w:noHBand="0" w:noVBand="1"/>
      </w:tblPr>
      <w:tblGrid>
        <w:gridCol w:w="4814"/>
        <w:gridCol w:w="4815"/>
      </w:tblGrid>
      <w:tr w:rsidR="004F350A" w:rsidRPr="00022597" w14:paraId="39CE9793" w14:textId="77777777" w:rsidTr="000515F5">
        <w:tc>
          <w:tcPr>
            <w:tcW w:w="4814" w:type="dxa"/>
            <w:hideMark/>
          </w:tcPr>
          <w:p w14:paraId="68946E33" w14:textId="77777777" w:rsidR="004F350A" w:rsidRPr="00022597" w:rsidRDefault="004F350A" w:rsidP="000515F5">
            <w:pPr>
              <w:pStyle w:val="FigureNo"/>
            </w:pPr>
            <w:bookmarkStart w:id="148" w:name="_Toc120135483"/>
            <w:r w:rsidRPr="00022597">
              <w:lastRenderedPageBreak/>
              <w:t xml:space="preserve">FIGURE </w:t>
            </w:r>
            <w:proofErr w:type="spellStart"/>
            <w:r w:rsidRPr="00022597">
              <w:t>A9</w:t>
            </w:r>
            <w:proofErr w:type="spellEnd"/>
            <w:r w:rsidRPr="00022597">
              <w:t>-21</w:t>
            </w:r>
            <w:bookmarkEnd w:id="148"/>
          </w:p>
          <w:p w14:paraId="21548860" w14:textId="77777777" w:rsidR="004F350A" w:rsidRPr="00022597" w:rsidRDefault="004F350A" w:rsidP="000515F5">
            <w:pPr>
              <w:pStyle w:val="Figuretitle"/>
            </w:pPr>
            <w:bookmarkStart w:id="149" w:name="_Toc120135484"/>
            <w:r w:rsidRPr="00022597">
              <w:rPr>
                <w:lang w:eastAsia="ja-JP"/>
              </w:rPr>
              <w:t xml:space="preserve">Received interference configuration 4.2 (wildfire observation) (aggregate source System 2) </w:t>
            </w:r>
            <w:r w:rsidRPr="00022597">
              <w:rPr>
                <w:lang w:eastAsia="ja-JP"/>
              </w:rPr>
              <w:br/>
              <w:t>(air-to-ground links)</w:t>
            </w:r>
            <w:bookmarkEnd w:id="149"/>
          </w:p>
        </w:tc>
        <w:tc>
          <w:tcPr>
            <w:tcW w:w="4815" w:type="dxa"/>
            <w:hideMark/>
          </w:tcPr>
          <w:p w14:paraId="4300894A" w14:textId="77777777" w:rsidR="004F350A" w:rsidRPr="00022597" w:rsidRDefault="004F350A" w:rsidP="000515F5">
            <w:pPr>
              <w:pStyle w:val="FigureNo"/>
            </w:pPr>
            <w:bookmarkStart w:id="150" w:name="_Toc120135486"/>
            <w:r w:rsidRPr="00022597">
              <w:t xml:space="preserve">FIGURE </w:t>
            </w:r>
            <w:proofErr w:type="spellStart"/>
            <w:r w:rsidRPr="00022597">
              <w:t>A9</w:t>
            </w:r>
            <w:proofErr w:type="spellEnd"/>
            <w:r w:rsidRPr="00022597">
              <w:t>-22</w:t>
            </w:r>
            <w:bookmarkEnd w:id="150"/>
          </w:p>
          <w:p w14:paraId="069FC17D" w14:textId="77777777" w:rsidR="004F350A" w:rsidRPr="00022597" w:rsidRDefault="004F350A" w:rsidP="000515F5">
            <w:pPr>
              <w:pStyle w:val="Figuretitle"/>
            </w:pPr>
            <w:bookmarkStart w:id="151" w:name="_Toc120135487"/>
            <w:r w:rsidRPr="00022597">
              <w:rPr>
                <w:lang w:eastAsia="ja-JP"/>
              </w:rPr>
              <w:t xml:space="preserve">Received interference configuration 4.2 (wildfire observation) (aggregate source System 4) </w:t>
            </w:r>
            <w:r w:rsidRPr="00022597">
              <w:rPr>
                <w:lang w:eastAsia="ja-JP"/>
              </w:rPr>
              <w:br/>
              <w:t>(ground-to-air links)</w:t>
            </w:r>
            <w:bookmarkEnd w:id="151"/>
          </w:p>
        </w:tc>
      </w:tr>
      <w:tr w:rsidR="004F350A" w:rsidRPr="00022597" w14:paraId="47192EAA" w14:textId="77777777" w:rsidTr="000515F5">
        <w:tc>
          <w:tcPr>
            <w:tcW w:w="4814" w:type="dxa"/>
          </w:tcPr>
          <w:p w14:paraId="4599C0F6" w14:textId="77777777" w:rsidR="004F350A" w:rsidRPr="00022597" w:rsidRDefault="004F350A" w:rsidP="000515F5">
            <w:pPr>
              <w:pStyle w:val="Figure"/>
              <w:rPr>
                <w:noProof w:val="0"/>
              </w:rPr>
            </w:pPr>
            <w:bookmarkStart w:id="152" w:name="_Toc120135485"/>
            <w:del w:id="153" w:author="USA" w:date="2023-04-07T08:08:00Z">
              <w:r w:rsidRPr="00022597" w:rsidDel="007045C3">
                <w:drawing>
                  <wp:inline distT="0" distB="0" distL="0" distR="0" wp14:anchorId="098441C4" wp14:editId="31DBA8A3">
                    <wp:extent cx="2919730" cy="2190115"/>
                    <wp:effectExtent l="0" t="0" r="0" b="635"/>
                    <wp:docPr id="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19730" cy="2190115"/>
                            </a:xfrm>
                            <a:prstGeom prst="rect">
                              <a:avLst/>
                            </a:prstGeom>
                          </pic:spPr>
                        </pic:pic>
                      </a:graphicData>
                    </a:graphic>
                  </wp:inline>
                </w:drawing>
              </w:r>
            </w:del>
            <w:bookmarkEnd w:id="152"/>
            <w:ins w:id="154" w:author="USA" w:date="2023-04-07T08:08:00Z">
              <w:r>
                <w:t xml:space="preserve"> </w:t>
              </w:r>
              <w:r w:rsidRPr="007045C3">
                <w:drawing>
                  <wp:inline distT="0" distB="0" distL="0" distR="0" wp14:anchorId="52E1440A" wp14:editId="26FC10C5">
                    <wp:extent cx="2704289" cy="210235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65" t="3998" r="4705"/>
                            <a:stretch/>
                          </pic:blipFill>
                          <pic:spPr bwMode="auto">
                            <a:xfrm>
                              <a:off x="0" y="0"/>
                              <a:ext cx="2704556" cy="210256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368C800C" w14:textId="77777777" w:rsidR="004F350A" w:rsidRPr="00022597" w:rsidRDefault="004F350A" w:rsidP="000515F5">
            <w:pPr>
              <w:pStyle w:val="Figure"/>
              <w:rPr>
                <w:noProof w:val="0"/>
              </w:rPr>
            </w:pPr>
            <w:bookmarkStart w:id="155" w:name="_Toc120135488"/>
            <w:del w:id="156" w:author="USA" w:date="2023-04-07T08:09:00Z">
              <w:r w:rsidRPr="00022597" w:rsidDel="007045C3">
                <w:drawing>
                  <wp:inline distT="0" distB="0" distL="0" distR="0" wp14:anchorId="2F1C26F1" wp14:editId="660EA911">
                    <wp:extent cx="2920365" cy="2190115"/>
                    <wp:effectExtent l="0" t="0" r="0" b="635"/>
                    <wp:docPr id="21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0365" cy="2190115"/>
                            </a:xfrm>
                            <a:prstGeom prst="rect">
                              <a:avLst/>
                            </a:prstGeom>
                          </pic:spPr>
                        </pic:pic>
                      </a:graphicData>
                    </a:graphic>
                  </wp:inline>
                </w:drawing>
              </w:r>
            </w:del>
            <w:bookmarkEnd w:id="155"/>
            <w:ins w:id="157" w:author="USA" w:date="2023-04-07T08:09:00Z">
              <w:r>
                <w:t xml:space="preserve"> </w:t>
              </w:r>
              <w:r w:rsidRPr="007045C3">
                <w:drawing>
                  <wp:inline distT="0" distB="0" distL="0" distR="0" wp14:anchorId="5B78CFE2" wp14:editId="44CC01B8">
                    <wp:extent cx="2694562" cy="211164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66" t="3553" r="6038"/>
                            <a:stretch/>
                          </pic:blipFill>
                          <pic:spPr bwMode="auto">
                            <a:xfrm>
                              <a:off x="0" y="0"/>
                              <a:ext cx="2695393" cy="2112294"/>
                            </a:xfrm>
                            <a:prstGeom prst="rect">
                              <a:avLst/>
                            </a:prstGeom>
                            <a:ln>
                              <a:noFill/>
                            </a:ln>
                            <a:extLst>
                              <a:ext uri="{53640926-AAD7-44D8-BBD7-CCE9431645EC}">
                                <a14:shadowObscured xmlns:a14="http://schemas.microsoft.com/office/drawing/2010/main"/>
                              </a:ext>
                            </a:extLst>
                          </pic:spPr>
                        </pic:pic>
                      </a:graphicData>
                    </a:graphic>
                  </wp:inline>
                </w:drawing>
              </w:r>
            </w:ins>
          </w:p>
        </w:tc>
      </w:tr>
      <w:tr w:rsidR="004F350A" w:rsidRPr="00022597" w14:paraId="067F4EA7" w14:textId="77777777" w:rsidTr="000515F5">
        <w:tc>
          <w:tcPr>
            <w:tcW w:w="4814" w:type="dxa"/>
            <w:hideMark/>
          </w:tcPr>
          <w:p w14:paraId="2C201596" w14:textId="77777777" w:rsidR="004F350A" w:rsidRPr="00022597" w:rsidRDefault="004F350A" w:rsidP="000515F5">
            <w:pPr>
              <w:pStyle w:val="FigureNo"/>
            </w:pPr>
            <w:bookmarkStart w:id="158" w:name="_Toc120135489"/>
            <w:r w:rsidRPr="00022597">
              <w:t xml:space="preserve">FIGURE </w:t>
            </w:r>
            <w:proofErr w:type="spellStart"/>
            <w:r w:rsidRPr="00022597">
              <w:t>A9</w:t>
            </w:r>
            <w:proofErr w:type="spellEnd"/>
            <w:r w:rsidRPr="00022597">
              <w:t>-23</w:t>
            </w:r>
            <w:bookmarkEnd w:id="158"/>
          </w:p>
          <w:p w14:paraId="65E8EF8F" w14:textId="77777777" w:rsidR="004F350A" w:rsidRPr="00022597" w:rsidRDefault="004F350A" w:rsidP="000515F5">
            <w:pPr>
              <w:pStyle w:val="Figuretitle"/>
            </w:pPr>
            <w:bookmarkStart w:id="159" w:name="_Toc120135490"/>
            <w:r w:rsidRPr="00022597">
              <w:rPr>
                <w:lang w:eastAsia="ja-JP"/>
              </w:rPr>
              <w:t>Received interference configuration 4.3 (search and rescue) (aggregate source System 1) (forward)</w:t>
            </w:r>
            <w:bookmarkEnd w:id="159"/>
          </w:p>
        </w:tc>
        <w:tc>
          <w:tcPr>
            <w:tcW w:w="4815" w:type="dxa"/>
            <w:hideMark/>
          </w:tcPr>
          <w:p w14:paraId="343B3983" w14:textId="77777777" w:rsidR="004F350A" w:rsidRPr="00022597" w:rsidRDefault="004F350A" w:rsidP="000515F5">
            <w:pPr>
              <w:pStyle w:val="FigureNo"/>
            </w:pPr>
            <w:bookmarkStart w:id="160" w:name="_Toc120135492"/>
            <w:r w:rsidRPr="00022597">
              <w:t xml:space="preserve">FIGURE </w:t>
            </w:r>
            <w:proofErr w:type="spellStart"/>
            <w:r w:rsidRPr="00022597">
              <w:t>A9</w:t>
            </w:r>
            <w:proofErr w:type="spellEnd"/>
            <w:r w:rsidRPr="00022597">
              <w:t>-24</w:t>
            </w:r>
            <w:bookmarkEnd w:id="160"/>
          </w:p>
          <w:p w14:paraId="5F1A1408" w14:textId="77777777" w:rsidR="004F350A" w:rsidRPr="00022597" w:rsidRDefault="004F350A" w:rsidP="000515F5">
            <w:pPr>
              <w:pStyle w:val="Figuretitle"/>
            </w:pPr>
            <w:bookmarkStart w:id="161" w:name="_Toc120135493"/>
            <w:r w:rsidRPr="00022597">
              <w:rPr>
                <w:lang w:eastAsia="ja-JP"/>
              </w:rPr>
              <w:t>Received interference configuration 4.3 (search and rescue) (aggregate source System 2) (return)</w:t>
            </w:r>
            <w:bookmarkEnd w:id="161"/>
          </w:p>
        </w:tc>
      </w:tr>
      <w:tr w:rsidR="004F350A" w:rsidRPr="00022597" w14:paraId="12D341A8" w14:textId="77777777" w:rsidTr="000515F5">
        <w:tc>
          <w:tcPr>
            <w:tcW w:w="4814" w:type="dxa"/>
          </w:tcPr>
          <w:p w14:paraId="5CF904AE" w14:textId="77777777" w:rsidR="004F350A" w:rsidRPr="00022597" w:rsidRDefault="004F350A" w:rsidP="000515F5">
            <w:pPr>
              <w:pStyle w:val="Figure"/>
              <w:rPr>
                <w:noProof w:val="0"/>
              </w:rPr>
            </w:pPr>
            <w:bookmarkStart w:id="162" w:name="_Toc120135491"/>
            <w:r w:rsidRPr="00022597">
              <w:drawing>
                <wp:inline distT="0" distB="0" distL="0" distR="0" wp14:anchorId="616AC9E8" wp14:editId="58D0AFDB">
                  <wp:extent cx="2752090" cy="2111635"/>
                  <wp:effectExtent l="0" t="0" r="0" b="3175"/>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66" t="3555" r="4048"/>
                          <a:stretch/>
                        </pic:blipFill>
                        <pic:spPr bwMode="auto">
                          <a:xfrm>
                            <a:off x="0" y="0"/>
                            <a:ext cx="2752918" cy="2112270"/>
                          </a:xfrm>
                          <a:prstGeom prst="rect">
                            <a:avLst/>
                          </a:prstGeom>
                          <a:ln>
                            <a:noFill/>
                          </a:ln>
                          <a:extLst>
                            <a:ext uri="{53640926-AAD7-44D8-BBD7-CCE9431645EC}">
                              <a14:shadowObscured xmlns:a14="http://schemas.microsoft.com/office/drawing/2010/main"/>
                            </a:ext>
                          </a:extLst>
                        </pic:spPr>
                      </pic:pic>
                    </a:graphicData>
                  </a:graphic>
                </wp:inline>
              </w:drawing>
            </w:r>
            <w:bookmarkEnd w:id="162"/>
          </w:p>
        </w:tc>
        <w:tc>
          <w:tcPr>
            <w:tcW w:w="4815" w:type="dxa"/>
          </w:tcPr>
          <w:p w14:paraId="583560E6" w14:textId="77777777" w:rsidR="004F350A" w:rsidRPr="00022597" w:rsidRDefault="004F350A" w:rsidP="000515F5">
            <w:pPr>
              <w:pStyle w:val="Figure"/>
              <w:rPr>
                <w:noProof w:val="0"/>
              </w:rPr>
            </w:pPr>
            <w:bookmarkStart w:id="163" w:name="_Toc120135494"/>
            <w:r w:rsidRPr="00022597">
              <w:drawing>
                <wp:inline distT="0" distB="0" distL="0" distR="0" wp14:anchorId="58F757F2" wp14:editId="23F5D4A1">
                  <wp:extent cx="2722853" cy="2131060"/>
                  <wp:effectExtent l="0" t="0" r="1905" b="2540"/>
                  <wp:docPr id="21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33" t="2665" r="4401"/>
                          <a:stretch/>
                        </pic:blipFill>
                        <pic:spPr bwMode="auto">
                          <a:xfrm>
                            <a:off x="0" y="0"/>
                            <a:ext cx="2723723" cy="2131741"/>
                          </a:xfrm>
                          <a:prstGeom prst="rect">
                            <a:avLst/>
                          </a:prstGeom>
                          <a:ln>
                            <a:noFill/>
                          </a:ln>
                          <a:extLst>
                            <a:ext uri="{53640926-AAD7-44D8-BBD7-CCE9431645EC}">
                              <a14:shadowObscured xmlns:a14="http://schemas.microsoft.com/office/drawing/2010/main"/>
                            </a:ext>
                          </a:extLst>
                        </pic:spPr>
                      </pic:pic>
                    </a:graphicData>
                  </a:graphic>
                </wp:inline>
              </w:drawing>
            </w:r>
            <w:bookmarkEnd w:id="163"/>
          </w:p>
        </w:tc>
      </w:tr>
    </w:tbl>
    <w:p w14:paraId="4D8A854D" w14:textId="77777777" w:rsidR="004F350A" w:rsidRPr="00022597" w:rsidRDefault="004F350A" w:rsidP="009A6F2A">
      <w:pPr>
        <w:pStyle w:val="Tablefin"/>
      </w:pPr>
    </w:p>
    <w:tbl>
      <w:tblPr>
        <w:tblW w:w="0" w:type="auto"/>
        <w:tblInd w:w="-5" w:type="dxa"/>
        <w:tblLayout w:type="fixed"/>
        <w:tblLook w:val="04A0" w:firstRow="1" w:lastRow="0" w:firstColumn="1" w:lastColumn="0" w:noHBand="0" w:noVBand="1"/>
      </w:tblPr>
      <w:tblGrid>
        <w:gridCol w:w="4814"/>
        <w:gridCol w:w="4815"/>
      </w:tblGrid>
      <w:tr w:rsidR="004F350A" w:rsidRPr="00022597" w14:paraId="14A4CCB4" w14:textId="77777777" w:rsidTr="000515F5">
        <w:tc>
          <w:tcPr>
            <w:tcW w:w="4814" w:type="dxa"/>
            <w:hideMark/>
          </w:tcPr>
          <w:p w14:paraId="5628A873" w14:textId="77777777" w:rsidR="004F350A" w:rsidRPr="00022597" w:rsidRDefault="004F350A" w:rsidP="000515F5">
            <w:pPr>
              <w:pStyle w:val="FigureNo"/>
            </w:pPr>
            <w:bookmarkStart w:id="164" w:name="_Toc120135495"/>
            <w:r w:rsidRPr="00022597">
              <w:t xml:space="preserve">FIGURE </w:t>
            </w:r>
            <w:proofErr w:type="spellStart"/>
            <w:r w:rsidRPr="00022597">
              <w:t>A9</w:t>
            </w:r>
            <w:proofErr w:type="spellEnd"/>
            <w:r w:rsidRPr="00022597">
              <w:t>-25</w:t>
            </w:r>
            <w:bookmarkEnd w:id="164"/>
          </w:p>
          <w:p w14:paraId="70D31692" w14:textId="77777777" w:rsidR="004F350A" w:rsidRPr="00022597" w:rsidRDefault="004F350A" w:rsidP="000515F5">
            <w:pPr>
              <w:pStyle w:val="Figuretitle"/>
            </w:pPr>
            <w:bookmarkStart w:id="165" w:name="_Toc120135496"/>
            <w:r w:rsidRPr="00022597">
              <w:rPr>
                <w:lang w:eastAsia="ja-JP"/>
              </w:rPr>
              <w:t xml:space="preserve">Received interference configuration 4.4 (border surveillance) (aggregate source System 1) </w:t>
            </w:r>
            <w:r w:rsidRPr="00022597">
              <w:rPr>
                <w:lang w:eastAsia="ja-JP"/>
              </w:rPr>
              <w:br/>
              <w:t>(observation, relay links)</w:t>
            </w:r>
            <w:bookmarkEnd w:id="165"/>
          </w:p>
        </w:tc>
        <w:tc>
          <w:tcPr>
            <w:tcW w:w="4815" w:type="dxa"/>
            <w:hideMark/>
          </w:tcPr>
          <w:p w14:paraId="6D15D439" w14:textId="77777777" w:rsidR="004F350A" w:rsidRPr="00022597" w:rsidRDefault="004F350A" w:rsidP="000515F5">
            <w:pPr>
              <w:pStyle w:val="FigureNo"/>
            </w:pPr>
            <w:bookmarkStart w:id="166" w:name="_Toc120135498"/>
            <w:r w:rsidRPr="00022597">
              <w:t xml:space="preserve">FIGURE </w:t>
            </w:r>
            <w:proofErr w:type="spellStart"/>
            <w:r w:rsidRPr="00022597">
              <w:t>A9</w:t>
            </w:r>
            <w:proofErr w:type="spellEnd"/>
            <w:r w:rsidRPr="00022597">
              <w:t>-26</w:t>
            </w:r>
            <w:bookmarkEnd w:id="166"/>
          </w:p>
          <w:p w14:paraId="797B9234" w14:textId="77777777" w:rsidR="004F350A" w:rsidRPr="00022597" w:rsidRDefault="004F350A" w:rsidP="000515F5">
            <w:pPr>
              <w:pStyle w:val="Figuretitle"/>
              <w:rPr>
                <w:lang w:eastAsia="ja-JP"/>
              </w:rPr>
            </w:pPr>
            <w:bookmarkStart w:id="167" w:name="_Toc120135499"/>
            <w:r w:rsidRPr="00022597">
              <w:rPr>
                <w:lang w:eastAsia="ja-JP"/>
              </w:rPr>
              <w:t xml:space="preserve">Received interference configuration 4.4 (border surveillance) (aggregate source System 2) </w:t>
            </w:r>
            <w:r w:rsidRPr="00022597">
              <w:rPr>
                <w:lang w:eastAsia="ja-JP"/>
              </w:rPr>
              <w:br/>
              <w:t>(relay links)</w:t>
            </w:r>
            <w:bookmarkEnd w:id="167"/>
          </w:p>
        </w:tc>
      </w:tr>
      <w:tr w:rsidR="004F350A" w:rsidRPr="00022597" w14:paraId="438B7840" w14:textId="77777777" w:rsidTr="000515F5">
        <w:tc>
          <w:tcPr>
            <w:tcW w:w="4814" w:type="dxa"/>
          </w:tcPr>
          <w:p w14:paraId="114DD9F4" w14:textId="77777777" w:rsidR="004F350A" w:rsidRPr="00022597" w:rsidRDefault="004F350A" w:rsidP="000515F5">
            <w:pPr>
              <w:pStyle w:val="Figure"/>
              <w:rPr>
                <w:noProof w:val="0"/>
              </w:rPr>
            </w:pPr>
            <w:bookmarkStart w:id="168" w:name="_Toc120135497"/>
            <w:del w:id="169" w:author="USA" w:date="2023-04-07T08:04:00Z">
              <w:r w:rsidRPr="00022597" w:rsidDel="007045C3">
                <w:drawing>
                  <wp:inline distT="0" distB="0" distL="0" distR="0" wp14:anchorId="28EAE5AD" wp14:editId="5679F8BC">
                    <wp:extent cx="2919730" cy="2190115"/>
                    <wp:effectExtent l="0" t="0" r="0" b="635"/>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19730" cy="2190115"/>
                            </a:xfrm>
                            <a:prstGeom prst="rect">
                              <a:avLst/>
                            </a:prstGeom>
                          </pic:spPr>
                        </pic:pic>
                      </a:graphicData>
                    </a:graphic>
                  </wp:inline>
                </w:drawing>
              </w:r>
            </w:del>
            <w:bookmarkEnd w:id="168"/>
            <w:ins w:id="170" w:author="USA" w:date="2023-04-07T08:04:00Z">
              <w:r>
                <w:t xml:space="preserve"> </w:t>
              </w:r>
              <w:r w:rsidRPr="007045C3">
                <w:drawing>
                  <wp:inline distT="0" distB="0" distL="0" distR="0" wp14:anchorId="20482ACD" wp14:editId="0B9EC089">
                    <wp:extent cx="2741911" cy="208247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332" t="4887" r="3732"/>
                            <a:stretch/>
                          </pic:blipFill>
                          <pic:spPr bwMode="auto">
                            <a:xfrm>
                              <a:off x="0" y="0"/>
                              <a:ext cx="2742706" cy="208308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72AF20D5" w14:textId="77777777" w:rsidR="004F350A" w:rsidRPr="00022597" w:rsidRDefault="004F350A" w:rsidP="000515F5">
            <w:pPr>
              <w:pStyle w:val="Figure"/>
              <w:rPr>
                <w:noProof w:val="0"/>
              </w:rPr>
            </w:pPr>
            <w:bookmarkStart w:id="171" w:name="_Toc120135500"/>
            <w:del w:id="172" w:author="USA" w:date="2023-04-07T08:05:00Z">
              <w:r w:rsidRPr="00022597" w:rsidDel="007045C3">
                <w:drawing>
                  <wp:inline distT="0" distB="0" distL="0" distR="0" wp14:anchorId="644CF4E0" wp14:editId="775B1C8C">
                    <wp:extent cx="2920365" cy="2190115"/>
                    <wp:effectExtent l="0" t="0" r="0" b="635"/>
                    <wp:docPr id="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0365" cy="2190115"/>
                            </a:xfrm>
                            <a:prstGeom prst="rect">
                              <a:avLst/>
                            </a:prstGeom>
                          </pic:spPr>
                        </pic:pic>
                      </a:graphicData>
                    </a:graphic>
                  </wp:inline>
                </w:drawing>
              </w:r>
            </w:del>
            <w:bookmarkEnd w:id="171"/>
            <w:ins w:id="173" w:author="USA" w:date="2023-04-07T08:05:00Z">
              <w:r>
                <w:t xml:space="preserve"> </w:t>
              </w:r>
              <w:r w:rsidRPr="007045C3">
                <w:drawing>
                  <wp:inline distT="0" distB="0" distL="0" distR="0" wp14:anchorId="7D632BA1" wp14:editId="608DBA98">
                    <wp:extent cx="2723745" cy="210237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65" t="3998" r="5059"/>
                            <a:stretch/>
                          </pic:blipFill>
                          <pic:spPr bwMode="auto">
                            <a:xfrm>
                              <a:off x="0" y="0"/>
                              <a:ext cx="2723987" cy="2102566"/>
                            </a:xfrm>
                            <a:prstGeom prst="rect">
                              <a:avLst/>
                            </a:prstGeom>
                            <a:ln>
                              <a:noFill/>
                            </a:ln>
                            <a:extLst>
                              <a:ext uri="{53640926-AAD7-44D8-BBD7-CCE9431645EC}">
                                <a14:shadowObscured xmlns:a14="http://schemas.microsoft.com/office/drawing/2010/main"/>
                              </a:ext>
                            </a:extLst>
                          </pic:spPr>
                        </pic:pic>
                      </a:graphicData>
                    </a:graphic>
                  </wp:inline>
                </w:drawing>
              </w:r>
            </w:ins>
          </w:p>
        </w:tc>
      </w:tr>
      <w:tr w:rsidR="004F350A" w:rsidRPr="00022597" w14:paraId="23E50375" w14:textId="77777777" w:rsidTr="000515F5">
        <w:tc>
          <w:tcPr>
            <w:tcW w:w="4814" w:type="dxa"/>
            <w:hideMark/>
          </w:tcPr>
          <w:p w14:paraId="5891063E" w14:textId="77777777" w:rsidR="004F350A" w:rsidRPr="00022597" w:rsidRDefault="004F350A" w:rsidP="000515F5">
            <w:pPr>
              <w:pStyle w:val="FigureNo"/>
            </w:pPr>
            <w:bookmarkStart w:id="174" w:name="_Toc120135501"/>
            <w:r w:rsidRPr="00022597">
              <w:lastRenderedPageBreak/>
              <w:t xml:space="preserve">FIGURE </w:t>
            </w:r>
            <w:proofErr w:type="spellStart"/>
            <w:r w:rsidRPr="00022597">
              <w:t>A9</w:t>
            </w:r>
            <w:proofErr w:type="spellEnd"/>
            <w:r w:rsidRPr="00022597">
              <w:t>-27</w:t>
            </w:r>
            <w:bookmarkEnd w:id="174"/>
          </w:p>
          <w:p w14:paraId="4EA94DF1" w14:textId="77777777" w:rsidR="004F350A" w:rsidRPr="00022597" w:rsidRDefault="004F350A" w:rsidP="000515F5">
            <w:pPr>
              <w:pStyle w:val="Figuretitle"/>
            </w:pPr>
            <w:bookmarkStart w:id="175" w:name="_Toc120135502"/>
            <w:r w:rsidRPr="00022597">
              <w:rPr>
                <w:lang w:eastAsia="ja-JP"/>
              </w:rPr>
              <w:t xml:space="preserve">Received interference configuration 4.5 (data networks above the clouds inland case) </w:t>
            </w:r>
            <w:r w:rsidRPr="00022597">
              <w:rPr>
                <w:lang w:eastAsia="ja-JP"/>
              </w:rPr>
              <w:br/>
              <w:t>(aggregate source System 4) (forward)</w:t>
            </w:r>
            <w:bookmarkEnd w:id="175"/>
          </w:p>
        </w:tc>
        <w:tc>
          <w:tcPr>
            <w:tcW w:w="4815" w:type="dxa"/>
          </w:tcPr>
          <w:p w14:paraId="501FF316" w14:textId="77777777" w:rsidR="004F350A" w:rsidRPr="00022597" w:rsidRDefault="004F350A" w:rsidP="000515F5">
            <w:pPr>
              <w:pStyle w:val="FigureNo"/>
            </w:pPr>
            <w:bookmarkStart w:id="176" w:name="_Toc120135504"/>
            <w:r w:rsidRPr="00022597">
              <w:t xml:space="preserve">FIGURE </w:t>
            </w:r>
            <w:proofErr w:type="spellStart"/>
            <w:r w:rsidRPr="00022597">
              <w:t>A9</w:t>
            </w:r>
            <w:proofErr w:type="spellEnd"/>
            <w:r w:rsidRPr="00022597">
              <w:t>-28</w:t>
            </w:r>
            <w:bookmarkEnd w:id="176"/>
          </w:p>
          <w:p w14:paraId="74BD7957" w14:textId="77777777" w:rsidR="004F350A" w:rsidRPr="00022597" w:rsidRDefault="004F350A" w:rsidP="000515F5">
            <w:pPr>
              <w:pStyle w:val="Figuretitle"/>
            </w:pPr>
            <w:bookmarkStart w:id="177" w:name="_Toc120135505"/>
            <w:r w:rsidRPr="00022597">
              <w:rPr>
                <w:lang w:eastAsia="ja-JP"/>
              </w:rPr>
              <w:t xml:space="preserve">Received interference configuration 4.5 (data networks above the clouds oversea case) </w:t>
            </w:r>
            <w:r w:rsidRPr="00022597">
              <w:rPr>
                <w:lang w:eastAsia="ja-JP"/>
              </w:rPr>
              <w:br/>
              <w:t>(aggregate source System 4) (forward)</w:t>
            </w:r>
            <w:bookmarkEnd w:id="177"/>
          </w:p>
        </w:tc>
      </w:tr>
      <w:tr w:rsidR="004F350A" w:rsidRPr="00022597" w14:paraId="6416C41A" w14:textId="77777777" w:rsidTr="000515F5">
        <w:tc>
          <w:tcPr>
            <w:tcW w:w="4814" w:type="dxa"/>
          </w:tcPr>
          <w:p w14:paraId="23C254EE" w14:textId="77777777" w:rsidR="004F350A" w:rsidRPr="00022597" w:rsidRDefault="004F350A" w:rsidP="000515F5">
            <w:pPr>
              <w:pStyle w:val="Figure"/>
              <w:rPr>
                <w:noProof w:val="0"/>
              </w:rPr>
            </w:pPr>
            <w:bookmarkStart w:id="178" w:name="_Toc120135503"/>
            <w:del w:id="179" w:author="USA" w:date="2023-04-07T05:26:00Z">
              <w:r w:rsidRPr="00022597" w:rsidDel="00BA698E">
                <w:drawing>
                  <wp:inline distT="0" distB="0" distL="0" distR="0" wp14:anchorId="383C43D8" wp14:editId="7B037B26">
                    <wp:extent cx="2919730" cy="2190115"/>
                    <wp:effectExtent l="0" t="0" r="0" b="635"/>
                    <wp:docPr id="21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9730" cy="2190115"/>
                            </a:xfrm>
                            <a:prstGeom prst="rect">
                              <a:avLst/>
                            </a:prstGeom>
                          </pic:spPr>
                        </pic:pic>
                      </a:graphicData>
                    </a:graphic>
                  </wp:inline>
                </w:drawing>
              </w:r>
            </w:del>
            <w:bookmarkEnd w:id="178"/>
            <w:ins w:id="180" w:author="USA" w:date="2023-04-07T05:26:00Z">
              <w:r>
                <w:t xml:space="preserve"> </w:t>
              </w:r>
              <w:r w:rsidRPr="00BA698E">
                <w:drawing>
                  <wp:inline distT="0" distB="0" distL="0" distR="0" wp14:anchorId="4F985E29" wp14:editId="23612064">
                    <wp:extent cx="2675106" cy="2121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32" t="3110" r="6025"/>
                            <a:stretch/>
                          </pic:blipFill>
                          <pic:spPr bwMode="auto">
                            <a:xfrm>
                              <a:off x="0" y="0"/>
                              <a:ext cx="2675705" cy="212201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7140F57E" w14:textId="77777777" w:rsidR="004F350A" w:rsidRPr="00022597" w:rsidRDefault="004F350A" w:rsidP="000515F5">
            <w:pPr>
              <w:pStyle w:val="Figure"/>
              <w:rPr>
                <w:noProof w:val="0"/>
              </w:rPr>
            </w:pPr>
            <w:bookmarkStart w:id="181" w:name="_Toc120135506"/>
            <w:ins w:id="182" w:author="USA" w:date="2023-04-07T05:26:00Z">
              <w:r w:rsidRPr="00BA698E">
                <w:drawing>
                  <wp:inline distT="0" distB="0" distL="0" distR="0" wp14:anchorId="60245978" wp14:editId="6D8932D3">
                    <wp:extent cx="2713221" cy="210657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666" t="3562" r="5400"/>
                            <a:stretch/>
                          </pic:blipFill>
                          <pic:spPr bwMode="auto">
                            <a:xfrm>
                              <a:off x="0" y="0"/>
                              <a:ext cx="2714010" cy="2107191"/>
                            </a:xfrm>
                            <a:prstGeom prst="rect">
                              <a:avLst/>
                            </a:prstGeom>
                            <a:ln>
                              <a:noFill/>
                            </a:ln>
                            <a:extLst>
                              <a:ext uri="{53640926-AAD7-44D8-BBD7-CCE9431645EC}">
                                <a14:shadowObscured xmlns:a14="http://schemas.microsoft.com/office/drawing/2010/main"/>
                              </a:ext>
                            </a:extLst>
                          </pic:spPr>
                        </pic:pic>
                      </a:graphicData>
                    </a:graphic>
                  </wp:inline>
                </w:drawing>
              </w:r>
            </w:ins>
            <w:del w:id="183" w:author="USA" w:date="2023-04-07T05:26:00Z">
              <w:r w:rsidRPr="00022597" w:rsidDel="00BA698E">
                <w:drawing>
                  <wp:inline distT="0" distB="0" distL="0" distR="0" wp14:anchorId="436FA783" wp14:editId="2D7A24EF">
                    <wp:extent cx="2920365" cy="1892935"/>
                    <wp:effectExtent l="0" t="0" r="0" b="0"/>
                    <wp:docPr id="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0365" cy="1892935"/>
                            </a:xfrm>
                            <a:prstGeom prst="rect">
                              <a:avLst/>
                            </a:prstGeom>
                          </pic:spPr>
                        </pic:pic>
                      </a:graphicData>
                    </a:graphic>
                  </wp:inline>
                </w:drawing>
              </w:r>
            </w:del>
            <w:bookmarkEnd w:id="181"/>
          </w:p>
        </w:tc>
      </w:tr>
    </w:tbl>
    <w:p w14:paraId="62F3AAB4" w14:textId="77777777" w:rsidR="004F350A" w:rsidRDefault="004F350A" w:rsidP="009A6F2A">
      <w:pPr>
        <w:jc w:val="both"/>
      </w:pPr>
    </w:p>
    <w:p w14:paraId="586E17D9" w14:textId="5209F472" w:rsidR="004F350A" w:rsidRPr="00022597" w:rsidRDefault="004F350A" w:rsidP="004F350A">
      <w:pPr>
        <w:pStyle w:val="Heading3"/>
        <w:rPr>
          <w:rFonts w:eastAsia="MS Mincho"/>
        </w:rPr>
      </w:pPr>
      <w:proofErr w:type="spellStart"/>
      <w:r w:rsidRPr="00022597">
        <w:t>A9.2.5</w:t>
      </w:r>
      <w:bookmarkEnd w:id="145"/>
      <w:proofErr w:type="spellEnd"/>
      <w:r w:rsidRPr="00022597">
        <w:rPr>
          <w:rFonts w:eastAsia="MS Mincho"/>
        </w:rPr>
        <w:tab/>
        <w:t>Summary</w:t>
      </w:r>
      <w:bookmarkEnd w:id="146"/>
      <w:bookmarkEnd w:id="147"/>
    </w:p>
    <w:p w14:paraId="1295CA15" w14:textId="77777777" w:rsidR="004F350A" w:rsidRPr="00022597" w:rsidRDefault="004F350A" w:rsidP="00984AA3">
      <w:pPr>
        <w:jc w:val="both"/>
        <w:rPr>
          <w:rFonts w:eastAsia="MS Mincho"/>
        </w:rPr>
      </w:pPr>
      <w:r w:rsidRPr="00022597">
        <w:rPr>
          <w:rFonts w:eastAsia="MS Mincho"/>
        </w:rPr>
        <w:t>The following results are based on studies conducted using densities below and above the typical deployment density numbers provided in section 6.4 of this Report. The purpose of this sensitivity analysis was to assess the sensitivity of the interference predictions based on the deployment density assumptions. It is also remarked that deployment densities can vary by geographic regions, and it is useful to capture the results of a sensitivity analysis to reduce the need to re-run simulations and instead support extrapolation to different areas of the Earth.</w:t>
      </w:r>
    </w:p>
    <w:p w14:paraId="177650D6" w14:textId="77777777" w:rsidR="004F350A" w:rsidRPr="00022597" w:rsidRDefault="004F350A" w:rsidP="00984AA3">
      <w:pPr>
        <w:jc w:val="both"/>
        <w:rPr>
          <w:rFonts w:eastAsia="MS Mincho"/>
        </w:rPr>
      </w:pPr>
      <w:r w:rsidRPr="00022597">
        <w:t>Note that this limit is based on the nominal average operational emission and adjusted to respect OOB emission levels in the EESS (passive).</w:t>
      </w:r>
    </w:p>
    <w:p w14:paraId="3107E6FA" w14:textId="77777777" w:rsidR="004F350A" w:rsidRPr="00022597" w:rsidRDefault="004F350A" w:rsidP="00984AA3">
      <w:pPr>
        <w:pStyle w:val="Headingb"/>
        <w:rPr>
          <w:rFonts w:eastAsia="MS Mincho"/>
        </w:rPr>
      </w:pPr>
      <w:r w:rsidRPr="00022597">
        <w:rPr>
          <w:rFonts w:eastAsia="MS Mincho"/>
        </w:rPr>
        <w:t>Wildfire observation (operational scenario 6.2.1)</w:t>
      </w:r>
    </w:p>
    <w:p w14:paraId="1734D85E" w14:textId="77777777" w:rsidR="004F350A" w:rsidRPr="00022597" w:rsidRDefault="004F350A" w:rsidP="00984AA3">
      <w:pPr>
        <w:jc w:val="both"/>
      </w:pPr>
      <w:r w:rsidRPr="00022597">
        <w:rPr>
          <w:rFonts w:eastAsia="MS Mincho"/>
        </w:rPr>
        <w:t xml:space="preserve">The results of section </w:t>
      </w:r>
      <w:proofErr w:type="spellStart"/>
      <w:r w:rsidRPr="00022597">
        <w:rPr>
          <w:rFonts w:eastAsia="MS Mincho"/>
        </w:rPr>
        <w:t>A9.1</w:t>
      </w:r>
      <w:proofErr w:type="spellEnd"/>
      <w:r w:rsidRPr="00022597">
        <w:rPr>
          <w:rFonts w:eastAsia="MS Mincho"/>
        </w:rPr>
        <w:t xml:space="preserve"> indicate that the </w:t>
      </w:r>
      <w:r w:rsidRPr="00022597">
        <w:rPr>
          <w:rFonts w:eastAsia="MS Mincho"/>
          <w:lang w:eastAsia="ja-JP"/>
        </w:rPr>
        <w:t xml:space="preserve">first configuration </w:t>
      </w:r>
      <w:r w:rsidRPr="00022597">
        <w:t>(operational scenario 6.2.1, wildfire observation) can support operations in the downlink transmission direction without imposing harmful interference into the EESS (passive), according to typical deployment densities, defined by ground station platforms and their associated aeronautical users operating within the specially defined region.</w:t>
      </w:r>
    </w:p>
    <w:p w14:paraId="615D55EE" w14:textId="77777777" w:rsidR="004F350A" w:rsidRPr="00022597" w:rsidRDefault="004F350A" w:rsidP="00984AA3">
      <w:pPr>
        <w:jc w:val="both"/>
      </w:pPr>
      <w:r w:rsidRPr="00022597">
        <w:lastRenderedPageBreak/>
        <w:t>The air-ground link transmission direction (utilizing System 2 as described as an option in Table 6</w:t>
      </w:r>
      <w:r w:rsidRPr="00022597">
        <w:noBreakHyphen/>
        <w:t>1) appears to support the utilization of multiple clusters, which should be noted. Considering the return transmission direction, the interference potential is greater for the EESS passive, and a maximum number of clusters supporting operations in the ground-to-air transmission in the immediate adjacent two channels is approximately 8.</w:t>
      </w:r>
    </w:p>
    <w:p w14:paraId="54B665C0" w14:textId="77777777" w:rsidR="004F350A" w:rsidRPr="00022597" w:rsidRDefault="004F350A" w:rsidP="00984AA3">
      <w:pPr>
        <w:jc w:val="both"/>
      </w:pPr>
      <w:r w:rsidRPr="00022597">
        <w:t>The study conducted found the majority of the contribution to this harmful interference from wildfire observation comes from non-safety-of-life AM(OR)S ground-to-air link systems operating immediately adjacent to the EESS (passive) band specifically within 50 MHz of the band edge of 22.21 GHz. The study shows it is necessary to limit the ground-to-air OOB emissions of the AM(OR)S to −17 dB(W/100 MHz) for operations within 50 MHz of the band edge in order to ensure the protection of the EESS passive service. Note that this limit is based on the nominal average operational emission and adjusted to respect OOB emission levels in the EESS (passive). It is advantageous (from a spectrum sharing perspective) to allocate ground-to-air link operations further away from the 22.21 GHz band edge as possible.</w:t>
      </w:r>
    </w:p>
    <w:p w14:paraId="746A4BDE" w14:textId="77777777" w:rsidR="004F350A" w:rsidRPr="00022597" w:rsidRDefault="004F350A" w:rsidP="00984AA3">
      <w:pPr>
        <w:pStyle w:val="Headingb"/>
        <w:rPr>
          <w:rFonts w:eastAsia="MS Mincho"/>
        </w:rPr>
      </w:pPr>
      <w:r w:rsidRPr="00022597">
        <w:rPr>
          <w:rFonts w:eastAsia="MS Mincho"/>
        </w:rPr>
        <w:t>Search and rescue (operational scenario 6.2.2)</w:t>
      </w:r>
    </w:p>
    <w:p w14:paraId="2CED6AAD" w14:textId="77777777" w:rsidR="004F350A" w:rsidRPr="00022597" w:rsidRDefault="004F350A" w:rsidP="00984AA3">
      <w:pPr>
        <w:jc w:val="both"/>
      </w:pPr>
      <w:r w:rsidRPr="00022597">
        <w:t xml:space="preserve">The results of section </w:t>
      </w:r>
      <w:proofErr w:type="spellStart"/>
      <w:r w:rsidRPr="00022597">
        <w:t>A9.1</w:t>
      </w:r>
      <w:proofErr w:type="spellEnd"/>
      <w:r w:rsidRPr="00022597">
        <w:rPr>
          <w:rFonts w:eastAsia="MS Mincho"/>
        </w:rPr>
        <w:t xml:space="preserve"> indicate that the </w:t>
      </w:r>
      <w:r w:rsidRPr="00022597">
        <w:rPr>
          <w:rFonts w:eastAsia="MS Mincho"/>
          <w:lang w:eastAsia="ja-JP"/>
        </w:rPr>
        <w:t xml:space="preserve">second configuration </w:t>
      </w:r>
      <w:r w:rsidRPr="00022597">
        <w:t>(operational scenario 6.2.2, search and rescue) can support without imposing harmful interference into the EESS (passive), according to typical deployment densities, each defined by seven coordinated aeronautical users operating bi-directional air-air links within the specially defined region. It is noted that this assumption is greater than the typical number of clusters defined in operational scenarios (see Table 6-4).The forward and return air-air transmission directions (utilizing Systems 1 and 2 as described as options in Table 6-1) have a noted difference in impact to EESS. Considering the forward transmission direction, the interference potential is greater for the EESS passive, and a maximum number of clusters supporting operations in the forward transmission in the immediate adjacent two channels is approximately 4. This difference appeared to be exclusively due to the system configuration differences between 1 and 2.</w:t>
      </w:r>
    </w:p>
    <w:p w14:paraId="2B223F66" w14:textId="77777777" w:rsidR="004F350A" w:rsidRPr="00022597" w:rsidRDefault="004F350A" w:rsidP="00984AA3">
      <w:pPr>
        <w:jc w:val="both"/>
      </w:pPr>
      <w:r w:rsidRPr="00022597">
        <w:t>The majority of the contribution to this harmful interference from search and rescue operations comes from non-safety-of-life AM(OR)S air-air systems operating immediately adjacent to the EESS (passive) band specifically within 30 MHz of the band edge in order to ensure the protection of the EESS passive service. This study found it is therefore necessary to limit the OOB emissions of specifically the return links to −</w:t>
      </w:r>
      <w:ins w:id="184" w:author="USA" w:date="2023-04-07T08:48:00Z">
        <w:r>
          <w:t>17</w:t>
        </w:r>
      </w:ins>
      <w:del w:id="185" w:author="USA" w:date="2023-04-07T08:48:00Z">
        <w:r w:rsidRPr="00022597" w:rsidDel="007A5459">
          <w:delText>20</w:delText>
        </w:r>
      </w:del>
      <w:r w:rsidRPr="00022597">
        <w:t> dB(W/100 MHz) in order to ensure the protection of the EESS passive service.</w:t>
      </w:r>
    </w:p>
    <w:p w14:paraId="5BE6E9A5" w14:textId="77777777" w:rsidR="004F350A" w:rsidRPr="00022597" w:rsidRDefault="004F350A" w:rsidP="00984AA3">
      <w:pPr>
        <w:pStyle w:val="Headingb"/>
        <w:rPr>
          <w:rFonts w:eastAsia="MS Mincho"/>
        </w:rPr>
      </w:pPr>
      <w:r w:rsidRPr="00022597">
        <w:rPr>
          <w:rFonts w:eastAsia="MS Mincho"/>
        </w:rPr>
        <w:t>Border surveillance (operational scenario 6.2.3)</w:t>
      </w:r>
    </w:p>
    <w:p w14:paraId="449E449F" w14:textId="77777777" w:rsidR="004F350A" w:rsidRPr="00022597" w:rsidRDefault="004F350A" w:rsidP="00984AA3">
      <w:pPr>
        <w:jc w:val="both"/>
      </w:pPr>
      <w:r w:rsidRPr="00022597">
        <w:t xml:space="preserve">The results of section </w:t>
      </w:r>
      <w:proofErr w:type="spellStart"/>
      <w:r w:rsidRPr="00022597">
        <w:t>A9.1</w:t>
      </w:r>
      <w:proofErr w:type="spellEnd"/>
      <w:r w:rsidRPr="00022597">
        <w:rPr>
          <w:rFonts w:eastAsia="MS Mincho"/>
        </w:rPr>
        <w:t xml:space="preserve"> indicate that the </w:t>
      </w:r>
      <w:r w:rsidRPr="00022597">
        <w:rPr>
          <w:rFonts w:eastAsia="MS Mincho"/>
          <w:lang w:eastAsia="ja-JP"/>
        </w:rPr>
        <w:t xml:space="preserve">third configuration </w:t>
      </w:r>
      <w:r w:rsidRPr="00022597">
        <w:t>(operational scenario 6.2.3, border surveillance) can, under certain system configurations, support without imposing harmful interference into the EESS (passive), each defined by two coordinated aeronautical observation users operating in relay (air-air bidirectional links) with an additional aircraft which communicates (return link) with a single ground station located within the specially defined region. This was taking into consideration typical deployment densities (see Tables 6-</w:t>
      </w:r>
      <w:proofErr w:type="spellStart"/>
      <w:r w:rsidRPr="00022597">
        <w:t>5A</w:t>
      </w:r>
      <w:proofErr w:type="spellEnd"/>
      <w:r w:rsidRPr="00022597">
        <w:t xml:space="preserve"> and 6-</w:t>
      </w:r>
      <w:proofErr w:type="spellStart"/>
      <w:r w:rsidRPr="00022597">
        <w:t>5B</w:t>
      </w:r>
      <w:proofErr w:type="spellEnd"/>
      <w:r w:rsidRPr="00022597">
        <w:t>).</w:t>
      </w:r>
    </w:p>
    <w:p w14:paraId="06BB4DE6" w14:textId="77777777" w:rsidR="004F350A" w:rsidRPr="00022597" w:rsidRDefault="004F350A" w:rsidP="00984AA3">
      <w:pPr>
        <w:jc w:val="both"/>
      </w:pPr>
      <w:r w:rsidRPr="00022597">
        <w:t>The observation/relay and exclusive relay transmission direction (utilizing Systems 1 and 2 as described as options in Table 6-1) have a noted difference in impact to EESS. Considering the observation/relay transmission direction, the interference potential is greater for the EESS passive, and a maximum number of clusters supporting operations in the forward transmission in the immediate adjacent two channels is approximately 4. The use of system 1 for the observation/relay appeared to be primarily responsible for the greater interference levels compared to the relay exclusive transmission mode.</w:t>
      </w:r>
    </w:p>
    <w:p w14:paraId="5AA824A1" w14:textId="77777777" w:rsidR="004F350A" w:rsidRPr="00022597" w:rsidRDefault="004F350A" w:rsidP="00984AA3">
      <w:pPr>
        <w:jc w:val="both"/>
      </w:pPr>
      <w:r w:rsidRPr="00022597">
        <w:lastRenderedPageBreak/>
        <w:t xml:space="preserve">The majority of the contribution to this harmful interference from border surveillance operations comes from non-safety-of-life AM(OR)S air-air relay return systems operating immediately adjacent to the EESS (passive) band specifically within 20 MHz of the band edge in order to ensure the protection of the EESS passive service. This study found it is therefore necessary to limit the OOB emissions of specifically the </w:t>
      </w:r>
      <w:del w:id="186" w:author="USA" w:date="2023-04-07T08:50:00Z">
        <w:r w:rsidRPr="00022597" w:rsidDel="007A5459">
          <w:delText xml:space="preserve">return </w:delText>
        </w:r>
      </w:del>
      <w:ins w:id="187" w:author="USA" w:date="2023-04-07T08:50:00Z">
        <w:r>
          <w:t>observation/relay</w:t>
        </w:r>
        <w:r w:rsidRPr="00022597">
          <w:t xml:space="preserve"> </w:t>
        </w:r>
      </w:ins>
      <w:r w:rsidRPr="00022597">
        <w:t xml:space="preserve">links to </w:t>
      </w:r>
      <w:r w:rsidRPr="00022597">
        <w:rPr>
          <w:color w:val="000000" w:themeColor="text1"/>
        </w:rPr>
        <w:t>−</w:t>
      </w:r>
      <w:r w:rsidRPr="00022597">
        <w:t>23 dB(W/100 MHz) in order to ensure the protection of the EESS passive service.</w:t>
      </w:r>
    </w:p>
    <w:p w14:paraId="7F92178A" w14:textId="77777777" w:rsidR="004F350A" w:rsidRPr="00022597" w:rsidRDefault="004F350A" w:rsidP="00984AA3">
      <w:pPr>
        <w:pStyle w:val="Headingb"/>
        <w:rPr>
          <w:rFonts w:eastAsia="MS Mincho"/>
        </w:rPr>
      </w:pPr>
      <w:r w:rsidRPr="00022597">
        <w:rPr>
          <w:rFonts w:eastAsia="MS Mincho"/>
        </w:rPr>
        <w:t>Data networks (operational scenario 6.2.4)</w:t>
      </w:r>
    </w:p>
    <w:p w14:paraId="229E0E48" w14:textId="77777777" w:rsidR="004F350A" w:rsidRPr="00022597" w:rsidRDefault="004F350A" w:rsidP="00984AA3">
      <w:pPr>
        <w:jc w:val="both"/>
      </w:pPr>
      <w:r w:rsidRPr="00022597">
        <w:rPr>
          <w:rFonts w:eastAsia="MS Mincho"/>
        </w:rPr>
        <w:t xml:space="preserve">The results of section </w:t>
      </w:r>
      <w:proofErr w:type="spellStart"/>
      <w:r w:rsidRPr="00022597">
        <w:rPr>
          <w:rFonts w:eastAsia="MS Mincho"/>
        </w:rPr>
        <w:t>A9.1</w:t>
      </w:r>
      <w:proofErr w:type="spellEnd"/>
      <w:r w:rsidRPr="00022597">
        <w:rPr>
          <w:rFonts w:eastAsia="MS Mincho"/>
        </w:rPr>
        <w:t xml:space="preserve"> indicate that the </w:t>
      </w:r>
      <w:r w:rsidRPr="00022597">
        <w:rPr>
          <w:rFonts w:eastAsia="MS Mincho"/>
          <w:lang w:eastAsia="ja-JP"/>
        </w:rPr>
        <w:t xml:space="preserve">fourth configuration </w:t>
      </w:r>
      <w:r w:rsidRPr="00022597">
        <w:t>(operational scenario 6.2.4, data networks above the clouds) cannot support without imposing harmful interference into the EESS (passive) more than approximately 4 aeronautical platforms operating over inland regions as well as not more than approximately 4 aeronautical platforms operating over oversea (near the shore) regions. The study found it is necessary to limit the OOB emissions of the AM(OR)S to −2</w:t>
      </w:r>
      <w:ins w:id="188" w:author="USA" w:date="2023-04-07T08:48:00Z">
        <w:r>
          <w:t>3</w:t>
        </w:r>
      </w:ins>
      <w:del w:id="189" w:author="USA" w:date="2023-04-07T08:48:00Z">
        <w:r w:rsidRPr="00022597" w:rsidDel="007A5459">
          <w:delText>2</w:delText>
        </w:r>
      </w:del>
      <w:r w:rsidRPr="00022597">
        <w:t xml:space="preserve"> dB(W/100 MHz) immediately adjacent to the EESS (passive) band specifically within 80 MHz of the band edge of the frequency band 22.21 GHz in order to ensure the protection of the EESS passive service.</w:t>
      </w:r>
    </w:p>
    <w:p w14:paraId="2496B175" w14:textId="77777777" w:rsidR="004F350A" w:rsidRDefault="004F350A" w:rsidP="00984AA3">
      <w:pPr>
        <w:jc w:val="both"/>
        <w:rPr>
          <w:ins w:id="190" w:author="USA" w:date="2023-03-08T15:31:00Z"/>
        </w:rPr>
      </w:pPr>
      <w:r w:rsidRPr="00022597">
        <w:t>The majority of the contribution to this harmful interference from data networks above the clouds operations comes from non-safety-of-life AM(OR)S air-air relay forward systems operating immediately adjacent to the EESS (passive) band specifically within 80 MHz of the band edge in order to ensure the protection of the EESS passive service.</w:t>
      </w:r>
    </w:p>
    <w:p w14:paraId="44228C0D" w14:textId="77777777" w:rsidR="004F350A" w:rsidRPr="00CD1A18" w:rsidRDefault="004F350A" w:rsidP="00CD1A18">
      <w:pPr>
        <w:pStyle w:val="Headingb"/>
        <w:rPr>
          <w:ins w:id="191" w:author="USA" w:date="2023-03-08T15:31:00Z"/>
          <w:rFonts w:eastAsia="MS Mincho"/>
          <w:i/>
          <w:iCs/>
        </w:rPr>
      </w:pPr>
      <w:ins w:id="192" w:author="USA" w:date="2023-03-08T15:31:00Z">
        <w:r>
          <w:rPr>
            <w:rFonts w:eastAsia="MS Mincho"/>
          </w:rPr>
          <w:t xml:space="preserve">Summary of </w:t>
        </w:r>
        <w:proofErr w:type="spellStart"/>
        <w:r>
          <w:rPr>
            <w:rFonts w:eastAsia="MS Mincho"/>
          </w:rPr>
          <w:t>OOBL</w:t>
        </w:r>
        <w:proofErr w:type="spellEnd"/>
      </w:ins>
    </w:p>
    <w:p w14:paraId="7C63B18D" w14:textId="77777777" w:rsidR="004F350A" w:rsidRPr="00022597" w:rsidRDefault="004F350A" w:rsidP="00C0278B">
      <w:pPr>
        <w:pStyle w:val="TableNo"/>
        <w:rPr>
          <w:ins w:id="193" w:author="USA" w:date="2023-03-08T15:31:00Z"/>
          <w:lang w:eastAsia="ja-JP"/>
        </w:rPr>
      </w:pPr>
      <w:ins w:id="194" w:author="USA" w:date="2023-03-08T15:31:00Z">
        <w:r w:rsidRPr="00022597">
          <w:t>Table</w:t>
        </w:r>
        <w:r w:rsidRPr="00022597">
          <w:rPr>
            <w:lang w:eastAsia="ja-JP"/>
          </w:rPr>
          <w:t xml:space="preserve"> </w:t>
        </w:r>
        <w:proofErr w:type="spellStart"/>
        <w:r w:rsidRPr="00022597">
          <w:rPr>
            <w:lang w:eastAsia="ja-JP"/>
          </w:rPr>
          <w:t>A9</w:t>
        </w:r>
        <w:proofErr w:type="spellEnd"/>
        <w:r>
          <w:rPr>
            <w:lang w:eastAsia="ja-JP"/>
          </w:rPr>
          <w:t>-X</w:t>
        </w:r>
      </w:ins>
    </w:p>
    <w:p w14:paraId="179F5E78" w14:textId="77777777" w:rsidR="004F350A" w:rsidRPr="00022597" w:rsidRDefault="004F350A" w:rsidP="00C0278B">
      <w:pPr>
        <w:pStyle w:val="Tabletitle"/>
        <w:rPr>
          <w:ins w:id="195" w:author="USA" w:date="2023-03-08T15:31:00Z"/>
        </w:rPr>
      </w:pPr>
      <w:ins w:id="196" w:author="USA" w:date="2023-03-08T15:31:00Z">
        <w:r>
          <w:rPr>
            <w:rFonts w:eastAsia="SimSun"/>
            <w:lang w:eastAsia="zh-CN"/>
          </w:rPr>
          <w:t xml:space="preserve">Determination of Out-of-band Limit </w:t>
        </w:r>
      </w:ins>
      <w:del w:id="197" w:author="USA" w:date="2023-03-09T11:19:00Z">
        <w:r w:rsidDel="00CD1A18">
          <w:rPr>
            <w:rFonts w:eastAsia="SimSun"/>
            <w:lang w:eastAsia="zh-CN"/>
          </w:rPr>
          <w:delText>(OOBL)</w:delText>
        </w:r>
      </w:del>
      <w:ins w:id="198" w:author="USA" w:date="2023-03-09T11:19:00Z">
        <w:r>
          <w:rPr>
            <w:rFonts w:eastAsia="SimSun"/>
            <w:lang w:eastAsia="zh-CN"/>
          </w:rPr>
          <w:t>(</w:t>
        </w:r>
        <w:proofErr w:type="spellStart"/>
        <w:r>
          <w:rPr>
            <w:rFonts w:eastAsia="SimSun"/>
            <w:lang w:eastAsia="zh-CN"/>
          </w:rPr>
          <w:t>OOBL</w:t>
        </w:r>
        <w:proofErr w:type="spellEnd"/>
        <w:r>
          <w:rPr>
            <w:rFonts w:eastAsia="SimSun"/>
            <w:lang w:eastAsia="zh-CN"/>
          </w:rPr>
          <w:t>)</w:t>
        </w:r>
      </w:ins>
      <w:r>
        <w:rPr>
          <w:rFonts w:eastAsia="SimSun"/>
          <w:lang w:eastAsia="zh-CN"/>
        </w:rPr>
        <w:t xml:space="preserve"> </w:t>
      </w:r>
      <w:ins w:id="199" w:author="USA" w:date="2023-03-08T15:31:00Z">
        <w:r>
          <w:rPr>
            <w:rFonts w:eastAsia="SimSun"/>
            <w:lang w:eastAsia="zh-CN"/>
          </w:rPr>
          <w:t>per System (</w:t>
        </w:r>
        <w:proofErr w:type="spellStart"/>
        <w:r>
          <w:rPr>
            <w:rFonts w:eastAsia="SimSun"/>
            <w:lang w:eastAsia="zh-CN"/>
          </w:rPr>
          <w:t>dBW</w:t>
        </w:r>
        <w:proofErr w:type="spellEnd"/>
        <w:r>
          <w:rPr>
            <w:rFonts w:eastAsia="SimSun"/>
            <w:lang w:eastAsia="zh-CN"/>
          </w:rPr>
          <w:t>/</w:t>
        </w:r>
        <w:proofErr w:type="spellStart"/>
        <w:r>
          <w:rPr>
            <w:rFonts w:eastAsia="SimSun"/>
            <w:lang w:eastAsia="zh-CN"/>
          </w:rPr>
          <w:t>100MHz</w:t>
        </w:r>
        <w:proofErr w:type="spellEnd"/>
        <w:r>
          <w:rPr>
            <w:rFonts w:eastAsia="SimSun"/>
            <w:lang w:eastAsia="zh-CN"/>
          </w:rPr>
          <w:t>)</w:t>
        </w:r>
      </w:ins>
    </w:p>
    <w:tbl>
      <w:tblPr>
        <w:tblW w:w="6565" w:type="dxa"/>
        <w:jc w:val="center"/>
        <w:tblLayout w:type="fixed"/>
        <w:tblCellMar>
          <w:left w:w="28" w:type="dxa"/>
          <w:right w:w="28" w:type="dxa"/>
        </w:tblCellMar>
        <w:tblLook w:val="04A0" w:firstRow="1" w:lastRow="0" w:firstColumn="1" w:lastColumn="0" w:noHBand="0" w:noVBand="1"/>
      </w:tblPr>
      <w:tblGrid>
        <w:gridCol w:w="1075"/>
        <w:gridCol w:w="810"/>
        <w:gridCol w:w="990"/>
        <w:gridCol w:w="810"/>
        <w:gridCol w:w="630"/>
        <w:gridCol w:w="2250"/>
        <w:tblGridChange w:id="200">
          <w:tblGrid>
            <w:gridCol w:w="5"/>
            <w:gridCol w:w="1070"/>
            <w:gridCol w:w="5"/>
            <w:gridCol w:w="805"/>
            <w:gridCol w:w="5"/>
            <w:gridCol w:w="985"/>
            <w:gridCol w:w="5"/>
            <w:gridCol w:w="805"/>
            <w:gridCol w:w="5"/>
            <w:gridCol w:w="625"/>
            <w:gridCol w:w="5"/>
            <w:gridCol w:w="2245"/>
            <w:gridCol w:w="5"/>
          </w:tblGrid>
        </w:tblGridChange>
      </w:tblGrid>
      <w:tr w:rsidR="004F350A" w:rsidRPr="00022597" w14:paraId="2AB67F09" w14:textId="77777777" w:rsidTr="00A77057">
        <w:trPr>
          <w:cantSplit/>
          <w:tblHeader/>
          <w:jc w:val="center"/>
          <w:ins w:id="201"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7F7D8F7" w14:textId="77777777" w:rsidR="004F350A" w:rsidRPr="00022597" w:rsidRDefault="004F350A" w:rsidP="00A77057">
            <w:pPr>
              <w:pStyle w:val="Tablehead"/>
              <w:rPr>
                <w:ins w:id="202" w:author="USA" w:date="2023-03-08T15:31:00Z"/>
              </w:rPr>
            </w:pPr>
            <w:ins w:id="203" w:author="USA" w:date="2023-03-08T15:31:00Z">
              <w:r>
                <w:t>Scenario</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A4B5E7C" w14:textId="77777777" w:rsidR="004F350A" w:rsidRPr="00022597" w:rsidRDefault="004F350A" w:rsidP="00A77057">
            <w:pPr>
              <w:pStyle w:val="Tablehead"/>
              <w:rPr>
                <w:ins w:id="204" w:author="USA" w:date="2023-03-08T15:31:00Z"/>
              </w:rPr>
            </w:pPr>
            <w:ins w:id="205" w:author="USA" w:date="2023-03-08T15:31:00Z">
              <w:r>
                <w:t>Link</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874A453" w14:textId="77777777" w:rsidR="004F350A" w:rsidRPr="00022597" w:rsidRDefault="004F350A" w:rsidP="00A77057">
            <w:pPr>
              <w:pStyle w:val="Tablehead"/>
              <w:rPr>
                <w:ins w:id="206" w:author="USA" w:date="2023-03-08T15:31:00Z"/>
              </w:rPr>
            </w:pPr>
            <w:ins w:id="207" w:author="USA" w:date="2023-03-08T15:31:00Z">
              <w:r>
                <w:t>α (dBi)</w:t>
              </w:r>
            </w:ins>
          </w:p>
        </w:tc>
        <w:tc>
          <w:tcPr>
            <w:tcW w:w="810" w:type="dxa"/>
            <w:tcBorders>
              <w:top w:val="single" w:sz="4" w:space="0" w:color="auto"/>
              <w:left w:val="nil"/>
              <w:bottom w:val="single" w:sz="4" w:space="0" w:color="auto"/>
              <w:right w:val="single" w:sz="4" w:space="0" w:color="auto"/>
            </w:tcBorders>
            <w:vAlign w:val="center"/>
          </w:tcPr>
          <w:p w14:paraId="4DD0BF7F" w14:textId="77777777" w:rsidR="004F350A" w:rsidRPr="006404B0" w:rsidRDefault="004F350A" w:rsidP="00A77057">
            <w:pPr>
              <w:pStyle w:val="Tablehead"/>
              <w:rPr>
                <w:ins w:id="208" w:author="USA" w:date="2023-03-08T15:31:00Z"/>
                <w:lang w:val="en-US"/>
              </w:rPr>
            </w:pPr>
            <w:ins w:id="209" w:author="USA" w:date="2023-03-08T15:31:00Z">
              <w:r>
                <w:t>β (dB)</w:t>
              </w:r>
            </w:ins>
          </w:p>
        </w:tc>
        <w:tc>
          <w:tcPr>
            <w:tcW w:w="630" w:type="dxa"/>
            <w:tcBorders>
              <w:top w:val="single" w:sz="4" w:space="0" w:color="auto"/>
              <w:left w:val="nil"/>
              <w:bottom w:val="single" w:sz="4" w:space="0" w:color="auto"/>
              <w:right w:val="single" w:sz="4" w:space="0" w:color="auto"/>
            </w:tcBorders>
            <w:vAlign w:val="center"/>
          </w:tcPr>
          <w:p w14:paraId="5C4F3F94" w14:textId="77777777" w:rsidR="004F350A" w:rsidRPr="006404B0" w:rsidRDefault="004F350A" w:rsidP="00A77057">
            <w:pPr>
              <w:pStyle w:val="Tablehead"/>
              <w:rPr>
                <w:ins w:id="210" w:author="USA" w:date="2023-03-08T15:31:00Z"/>
              </w:rPr>
            </w:pPr>
            <w:ins w:id="211" w:author="USA" w:date="2023-03-08T15:31:00Z">
              <w:r>
                <w:t>γ</w:t>
              </w:r>
            </w:ins>
          </w:p>
        </w:tc>
        <w:tc>
          <w:tcPr>
            <w:tcW w:w="2250" w:type="dxa"/>
            <w:tcBorders>
              <w:top w:val="single" w:sz="4" w:space="0" w:color="auto"/>
              <w:left w:val="nil"/>
              <w:bottom w:val="single" w:sz="4" w:space="0" w:color="auto"/>
              <w:right w:val="single" w:sz="4" w:space="0" w:color="auto"/>
            </w:tcBorders>
            <w:vAlign w:val="center"/>
          </w:tcPr>
          <w:p w14:paraId="674705CD" w14:textId="77777777" w:rsidR="004F350A" w:rsidRPr="003656B6" w:rsidRDefault="004F350A" w:rsidP="00A77057">
            <w:pPr>
              <w:pStyle w:val="Tablehead"/>
              <w:rPr>
                <w:ins w:id="212" w:author="USA" w:date="2023-03-08T15:31:00Z"/>
                <w:lang w:val="en-US"/>
              </w:rPr>
            </w:pPr>
            <w:proofErr w:type="spellStart"/>
            <w:ins w:id="213" w:author="USA" w:date="2023-03-08T15:31:00Z">
              <w:r w:rsidRPr="006404B0">
                <w:t>OOB</w:t>
              </w:r>
              <w:r>
                <w:t>L</w:t>
              </w:r>
              <w:proofErr w:type="spellEnd"/>
              <w:r w:rsidRPr="006404B0">
                <w:t xml:space="preserve"> </w:t>
              </w:r>
            </w:ins>
          </w:p>
        </w:tc>
      </w:tr>
      <w:tr w:rsidR="004F350A" w:rsidRPr="00022597" w14:paraId="1833F085" w14:textId="77777777" w:rsidTr="00780742">
        <w:tblPrEx>
          <w:tblW w:w="6565" w:type="dxa"/>
          <w:jc w:val="center"/>
          <w:tblLayout w:type="fixed"/>
          <w:tblCellMar>
            <w:left w:w="28" w:type="dxa"/>
            <w:right w:w="28" w:type="dxa"/>
          </w:tblCellMar>
          <w:tblPrExChange w:id="214" w:author="USA" w:date="2023-04-07T08:32:00Z">
            <w:tblPrEx>
              <w:tblW w:w="6565" w:type="dxa"/>
              <w:jc w:val="center"/>
              <w:tblLayout w:type="fixed"/>
              <w:tblCellMar>
                <w:left w:w="28" w:type="dxa"/>
                <w:right w:w="28" w:type="dxa"/>
              </w:tblCellMar>
            </w:tblPrEx>
          </w:tblPrExChange>
        </w:tblPrEx>
        <w:trPr>
          <w:cantSplit/>
          <w:tblHeader/>
          <w:jc w:val="center"/>
          <w:ins w:id="215" w:author="USA" w:date="2023-03-08T15:31:00Z"/>
          <w:trPrChange w:id="216"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17"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363455E2" w14:textId="77777777" w:rsidR="004F350A" w:rsidRDefault="004F350A" w:rsidP="003B0465">
            <w:pPr>
              <w:pStyle w:val="Tablehead"/>
              <w:rPr>
                <w:ins w:id="218" w:author="USA" w:date="2023-03-08T15:31:00Z"/>
              </w:rPr>
            </w:pPr>
            <w:ins w:id="219" w:author="USA" w:date="2023-03-08T15:31:00Z">
              <w:r>
                <w:t>6.2.1</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20"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CFA23C" w14:textId="77777777" w:rsidR="004F350A" w:rsidRDefault="004F350A" w:rsidP="003B0465">
            <w:pPr>
              <w:pStyle w:val="Tablehead"/>
              <w:rPr>
                <w:ins w:id="221" w:author="USA" w:date="2023-03-08T15:31:00Z"/>
              </w:rPr>
            </w:pPr>
            <w:ins w:id="222" w:author="USA" w:date="2023-04-07T05:19:00Z">
              <w:r>
                <w:t>DL</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23"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88F9731" w14:textId="77777777" w:rsidR="004F350A" w:rsidRPr="00022597" w:rsidRDefault="004F350A" w:rsidP="003B0465">
            <w:pPr>
              <w:pStyle w:val="Tablehead"/>
              <w:rPr>
                <w:ins w:id="224" w:author="USA" w:date="2023-03-08T15:31:00Z"/>
              </w:rPr>
            </w:pPr>
            <w:ins w:id="225" w:author="USA" w:date="2023-04-07T08:32:00Z">
              <w:r w:rsidRPr="004A52CC">
                <w:t>20</w:t>
              </w:r>
            </w:ins>
          </w:p>
        </w:tc>
        <w:tc>
          <w:tcPr>
            <w:tcW w:w="810" w:type="dxa"/>
            <w:tcBorders>
              <w:top w:val="single" w:sz="4" w:space="0" w:color="auto"/>
              <w:left w:val="nil"/>
              <w:bottom w:val="single" w:sz="4" w:space="0" w:color="auto"/>
              <w:right w:val="single" w:sz="4" w:space="0" w:color="auto"/>
            </w:tcBorders>
            <w:tcPrChange w:id="226" w:author="USA" w:date="2023-04-07T08:32:00Z">
              <w:tcPr>
                <w:tcW w:w="810" w:type="dxa"/>
                <w:gridSpan w:val="2"/>
                <w:tcBorders>
                  <w:top w:val="single" w:sz="4" w:space="0" w:color="auto"/>
                  <w:left w:val="nil"/>
                  <w:bottom w:val="single" w:sz="4" w:space="0" w:color="auto"/>
                  <w:right w:val="single" w:sz="4" w:space="0" w:color="auto"/>
                </w:tcBorders>
              </w:tcPr>
            </w:tcPrChange>
          </w:tcPr>
          <w:p w14:paraId="07A7D98B" w14:textId="77777777" w:rsidR="004F350A" w:rsidRPr="00022597" w:rsidRDefault="004F350A" w:rsidP="003B0465">
            <w:pPr>
              <w:pStyle w:val="Tablehead"/>
              <w:rPr>
                <w:ins w:id="227" w:author="USA" w:date="2023-03-08T15:31:00Z"/>
              </w:rPr>
            </w:pPr>
            <w:ins w:id="228" w:author="USA" w:date="2023-04-07T05:19:00Z">
              <w:r>
                <w:t>-177</w:t>
              </w:r>
            </w:ins>
          </w:p>
        </w:tc>
        <w:tc>
          <w:tcPr>
            <w:tcW w:w="630" w:type="dxa"/>
            <w:tcBorders>
              <w:top w:val="single" w:sz="4" w:space="0" w:color="auto"/>
              <w:left w:val="nil"/>
              <w:bottom w:val="single" w:sz="4" w:space="0" w:color="auto"/>
              <w:right w:val="single" w:sz="4" w:space="0" w:color="auto"/>
            </w:tcBorders>
            <w:tcPrChange w:id="229" w:author="USA" w:date="2023-04-07T08:32:00Z">
              <w:tcPr>
                <w:tcW w:w="630" w:type="dxa"/>
                <w:gridSpan w:val="2"/>
                <w:tcBorders>
                  <w:top w:val="single" w:sz="4" w:space="0" w:color="auto"/>
                  <w:left w:val="nil"/>
                  <w:bottom w:val="single" w:sz="4" w:space="0" w:color="auto"/>
                  <w:right w:val="single" w:sz="4" w:space="0" w:color="auto"/>
                </w:tcBorders>
              </w:tcPr>
            </w:tcPrChange>
          </w:tcPr>
          <w:p w14:paraId="4D515973" w14:textId="77777777" w:rsidR="004F350A" w:rsidRPr="00022597" w:rsidRDefault="004F350A" w:rsidP="003B0465">
            <w:pPr>
              <w:pStyle w:val="Tablehead"/>
              <w:rPr>
                <w:ins w:id="230" w:author="USA" w:date="2023-03-08T15:31:00Z"/>
              </w:rPr>
            </w:pPr>
            <w:ins w:id="231" w:author="USA" w:date="2023-04-07T05:19:00Z">
              <w:r>
                <w:t>T</w:t>
              </w:r>
            </w:ins>
          </w:p>
        </w:tc>
        <w:tc>
          <w:tcPr>
            <w:tcW w:w="2250" w:type="dxa"/>
            <w:tcBorders>
              <w:top w:val="single" w:sz="4" w:space="0" w:color="auto"/>
              <w:left w:val="nil"/>
              <w:bottom w:val="single" w:sz="4" w:space="0" w:color="auto"/>
              <w:right w:val="single" w:sz="4" w:space="0" w:color="auto"/>
            </w:tcBorders>
            <w:tcPrChange w:id="232" w:author="USA" w:date="2023-04-07T08:32:00Z">
              <w:tcPr>
                <w:tcW w:w="2250" w:type="dxa"/>
                <w:gridSpan w:val="2"/>
                <w:tcBorders>
                  <w:top w:val="single" w:sz="4" w:space="0" w:color="auto"/>
                  <w:left w:val="nil"/>
                  <w:bottom w:val="single" w:sz="4" w:space="0" w:color="auto"/>
                  <w:right w:val="single" w:sz="4" w:space="0" w:color="auto"/>
                </w:tcBorders>
              </w:tcPr>
            </w:tcPrChange>
          </w:tcPr>
          <w:p w14:paraId="44E17435" w14:textId="77777777" w:rsidR="004F350A" w:rsidRPr="00022597" w:rsidRDefault="004F350A" w:rsidP="003B0465">
            <w:pPr>
              <w:pStyle w:val="Tablehead"/>
              <w:rPr>
                <w:ins w:id="233" w:author="USA" w:date="2023-03-08T15:31:00Z"/>
              </w:rPr>
            </w:pPr>
            <w:ins w:id="234" w:author="USA" w:date="2023-04-07T05:19:00Z">
              <w:r>
                <w:t>T</w:t>
              </w:r>
            </w:ins>
          </w:p>
        </w:tc>
      </w:tr>
      <w:tr w:rsidR="004F350A" w:rsidRPr="00022597" w14:paraId="5327E7C9" w14:textId="77777777" w:rsidTr="00780742">
        <w:tblPrEx>
          <w:tblW w:w="6565" w:type="dxa"/>
          <w:jc w:val="center"/>
          <w:tblLayout w:type="fixed"/>
          <w:tblCellMar>
            <w:left w:w="28" w:type="dxa"/>
            <w:right w:w="28" w:type="dxa"/>
          </w:tblCellMar>
          <w:tblPrExChange w:id="235" w:author="USA" w:date="2023-04-07T08:32:00Z">
            <w:tblPrEx>
              <w:tblW w:w="6565" w:type="dxa"/>
              <w:jc w:val="center"/>
              <w:tblLayout w:type="fixed"/>
              <w:tblCellMar>
                <w:left w:w="28" w:type="dxa"/>
                <w:right w:w="28" w:type="dxa"/>
              </w:tblCellMar>
            </w:tblPrEx>
          </w:tblPrExChange>
        </w:tblPrEx>
        <w:trPr>
          <w:cantSplit/>
          <w:tblHeader/>
          <w:jc w:val="center"/>
          <w:ins w:id="236" w:author="USA" w:date="2023-03-08T15:31:00Z"/>
          <w:trPrChange w:id="237"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38"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1B9EDAF0" w14:textId="77777777" w:rsidR="004F350A" w:rsidRDefault="004F350A" w:rsidP="003B0465">
            <w:pPr>
              <w:pStyle w:val="Tablehead"/>
              <w:rPr>
                <w:ins w:id="239" w:author="USA" w:date="2023-03-08T15:31:00Z"/>
              </w:rPr>
            </w:pPr>
            <w:ins w:id="240" w:author="USA" w:date="2023-03-08T15:31:00Z">
              <w:r>
                <w:t>6.2.1</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41"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41DAA4" w14:textId="77777777" w:rsidR="004F350A" w:rsidRDefault="004F350A" w:rsidP="003B0465">
            <w:pPr>
              <w:pStyle w:val="Tablehead"/>
              <w:rPr>
                <w:ins w:id="242" w:author="USA" w:date="2023-03-08T15:31:00Z"/>
              </w:rPr>
            </w:pPr>
            <w:ins w:id="243" w:author="USA" w:date="2023-04-07T05:19:00Z">
              <w:r>
                <w:t>UL</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44"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516D9AEC" w14:textId="77777777" w:rsidR="004F350A" w:rsidRPr="00022597" w:rsidRDefault="004F350A" w:rsidP="003B0465">
            <w:pPr>
              <w:pStyle w:val="Tablehead"/>
              <w:rPr>
                <w:ins w:id="245" w:author="USA" w:date="2023-03-08T15:31:00Z"/>
              </w:rPr>
            </w:pPr>
            <w:ins w:id="246" w:author="USA" w:date="2023-04-07T08:32:00Z">
              <w:r w:rsidRPr="004A52CC">
                <w:t>34</w:t>
              </w:r>
            </w:ins>
          </w:p>
        </w:tc>
        <w:tc>
          <w:tcPr>
            <w:tcW w:w="810" w:type="dxa"/>
            <w:tcBorders>
              <w:top w:val="single" w:sz="4" w:space="0" w:color="auto"/>
              <w:left w:val="nil"/>
              <w:bottom w:val="single" w:sz="4" w:space="0" w:color="auto"/>
              <w:right w:val="single" w:sz="4" w:space="0" w:color="auto"/>
            </w:tcBorders>
            <w:tcPrChange w:id="247" w:author="USA" w:date="2023-04-07T08:32:00Z">
              <w:tcPr>
                <w:tcW w:w="810" w:type="dxa"/>
                <w:gridSpan w:val="2"/>
                <w:tcBorders>
                  <w:top w:val="single" w:sz="4" w:space="0" w:color="auto"/>
                  <w:left w:val="nil"/>
                  <w:bottom w:val="single" w:sz="4" w:space="0" w:color="auto"/>
                  <w:right w:val="single" w:sz="4" w:space="0" w:color="auto"/>
                </w:tcBorders>
              </w:tcPr>
            </w:tcPrChange>
          </w:tcPr>
          <w:p w14:paraId="74DD254D" w14:textId="77777777" w:rsidR="004F350A" w:rsidRPr="00022597" w:rsidRDefault="004F350A" w:rsidP="003B0465">
            <w:pPr>
              <w:pStyle w:val="Tablehead"/>
              <w:rPr>
                <w:ins w:id="248" w:author="USA" w:date="2023-03-08T15:31:00Z"/>
              </w:rPr>
            </w:pPr>
            <w:ins w:id="249" w:author="USA" w:date="2023-04-07T05:19:00Z">
              <w:r>
                <w:t>-177</w:t>
              </w:r>
            </w:ins>
          </w:p>
        </w:tc>
        <w:tc>
          <w:tcPr>
            <w:tcW w:w="630" w:type="dxa"/>
            <w:tcBorders>
              <w:top w:val="single" w:sz="4" w:space="0" w:color="auto"/>
              <w:left w:val="nil"/>
              <w:bottom w:val="single" w:sz="4" w:space="0" w:color="auto"/>
              <w:right w:val="single" w:sz="4" w:space="0" w:color="auto"/>
            </w:tcBorders>
            <w:tcPrChange w:id="250" w:author="USA" w:date="2023-04-07T08:32:00Z">
              <w:tcPr>
                <w:tcW w:w="630" w:type="dxa"/>
                <w:gridSpan w:val="2"/>
                <w:tcBorders>
                  <w:top w:val="single" w:sz="4" w:space="0" w:color="auto"/>
                  <w:left w:val="nil"/>
                  <w:bottom w:val="single" w:sz="4" w:space="0" w:color="auto"/>
                  <w:right w:val="single" w:sz="4" w:space="0" w:color="auto"/>
                </w:tcBorders>
              </w:tcPr>
            </w:tcPrChange>
          </w:tcPr>
          <w:p w14:paraId="62ECE572" w14:textId="77777777" w:rsidR="004F350A" w:rsidRPr="00022597" w:rsidRDefault="004F350A" w:rsidP="003B0465">
            <w:pPr>
              <w:pStyle w:val="Tablehead"/>
              <w:rPr>
                <w:ins w:id="251" w:author="USA" w:date="2023-03-08T15:31:00Z"/>
              </w:rPr>
            </w:pPr>
            <w:ins w:id="252" w:author="USA" w:date="2023-04-07T08:33:00Z">
              <w:r w:rsidRPr="00641AC7">
                <w:t>8</w:t>
              </w:r>
            </w:ins>
          </w:p>
        </w:tc>
        <w:tc>
          <w:tcPr>
            <w:tcW w:w="2250" w:type="dxa"/>
            <w:tcBorders>
              <w:top w:val="single" w:sz="4" w:space="0" w:color="auto"/>
              <w:left w:val="nil"/>
              <w:bottom w:val="single" w:sz="4" w:space="0" w:color="auto"/>
              <w:right w:val="single" w:sz="4" w:space="0" w:color="auto"/>
            </w:tcBorders>
            <w:tcPrChange w:id="253" w:author="USA" w:date="2023-04-07T08:32:00Z">
              <w:tcPr>
                <w:tcW w:w="2250" w:type="dxa"/>
                <w:gridSpan w:val="2"/>
                <w:tcBorders>
                  <w:top w:val="single" w:sz="4" w:space="0" w:color="auto"/>
                  <w:left w:val="nil"/>
                  <w:bottom w:val="single" w:sz="4" w:space="0" w:color="auto"/>
                  <w:right w:val="single" w:sz="4" w:space="0" w:color="auto"/>
                </w:tcBorders>
              </w:tcPr>
            </w:tcPrChange>
          </w:tcPr>
          <w:p w14:paraId="352B249A" w14:textId="77777777" w:rsidR="004F350A" w:rsidRPr="00022597" w:rsidRDefault="004F350A" w:rsidP="003B0465">
            <w:pPr>
              <w:pStyle w:val="Tablehead"/>
              <w:rPr>
                <w:ins w:id="254" w:author="USA" w:date="2023-03-08T15:31:00Z"/>
              </w:rPr>
            </w:pPr>
            <w:ins w:id="255" w:author="USA" w:date="2023-04-07T08:34:00Z">
              <w:r>
                <w:t>-17</w:t>
              </w:r>
            </w:ins>
          </w:p>
        </w:tc>
      </w:tr>
      <w:tr w:rsidR="004F350A" w:rsidRPr="00022597" w14:paraId="5F5245C7" w14:textId="77777777" w:rsidTr="00780742">
        <w:tblPrEx>
          <w:tblW w:w="6565" w:type="dxa"/>
          <w:jc w:val="center"/>
          <w:tblLayout w:type="fixed"/>
          <w:tblCellMar>
            <w:left w:w="28" w:type="dxa"/>
            <w:right w:w="28" w:type="dxa"/>
          </w:tblCellMar>
          <w:tblPrExChange w:id="256" w:author="USA" w:date="2023-04-07T08:32:00Z">
            <w:tblPrEx>
              <w:tblW w:w="6565" w:type="dxa"/>
              <w:jc w:val="center"/>
              <w:tblLayout w:type="fixed"/>
              <w:tblCellMar>
                <w:left w:w="28" w:type="dxa"/>
                <w:right w:w="28" w:type="dxa"/>
              </w:tblCellMar>
            </w:tblPrEx>
          </w:tblPrExChange>
        </w:tblPrEx>
        <w:trPr>
          <w:cantSplit/>
          <w:tblHeader/>
          <w:jc w:val="center"/>
          <w:ins w:id="257" w:author="USA" w:date="2023-03-08T15:31:00Z"/>
          <w:trPrChange w:id="258"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59"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3CF3DA91" w14:textId="77777777" w:rsidR="004F350A" w:rsidRDefault="004F350A" w:rsidP="003B0465">
            <w:pPr>
              <w:pStyle w:val="Tablehead"/>
              <w:rPr>
                <w:ins w:id="260" w:author="USA" w:date="2023-03-08T15:31:00Z"/>
              </w:rPr>
            </w:pPr>
            <w:ins w:id="261" w:author="USA" w:date="2023-03-08T15:31:00Z">
              <w:r>
                <w:t>6.2.2</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62"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214D0A1" w14:textId="77777777" w:rsidR="004F350A" w:rsidRDefault="004F350A" w:rsidP="003B0465">
            <w:pPr>
              <w:pStyle w:val="Tablehead"/>
              <w:rPr>
                <w:ins w:id="263" w:author="USA" w:date="2023-03-08T15:31:00Z"/>
              </w:rPr>
            </w:pPr>
            <w:proofErr w:type="spellStart"/>
            <w:ins w:id="264" w:author="USA" w:date="2023-04-07T05:19:00Z">
              <w:r>
                <w:t>FWD</w:t>
              </w:r>
            </w:ins>
            <w:proofErr w:type="spellEnd"/>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65"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2394962B" w14:textId="77777777" w:rsidR="004F350A" w:rsidRPr="00022597" w:rsidRDefault="004F350A" w:rsidP="003B0465">
            <w:pPr>
              <w:pStyle w:val="Tablehead"/>
              <w:rPr>
                <w:ins w:id="266" w:author="USA" w:date="2023-03-08T15:31:00Z"/>
              </w:rPr>
            </w:pPr>
            <w:ins w:id="267" w:author="USA" w:date="2023-04-07T08:46:00Z">
              <w:r>
                <w:t>40</w:t>
              </w:r>
            </w:ins>
          </w:p>
        </w:tc>
        <w:tc>
          <w:tcPr>
            <w:tcW w:w="810" w:type="dxa"/>
            <w:tcBorders>
              <w:top w:val="single" w:sz="4" w:space="0" w:color="auto"/>
              <w:left w:val="nil"/>
              <w:bottom w:val="single" w:sz="4" w:space="0" w:color="auto"/>
              <w:right w:val="single" w:sz="4" w:space="0" w:color="auto"/>
            </w:tcBorders>
            <w:tcPrChange w:id="268" w:author="USA" w:date="2023-04-07T08:32:00Z">
              <w:tcPr>
                <w:tcW w:w="810" w:type="dxa"/>
                <w:gridSpan w:val="2"/>
                <w:tcBorders>
                  <w:top w:val="single" w:sz="4" w:space="0" w:color="auto"/>
                  <w:left w:val="nil"/>
                  <w:bottom w:val="single" w:sz="4" w:space="0" w:color="auto"/>
                  <w:right w:val="single" w:sz="4" w:space="0" w:color="auto"/>
                </w:tcBorders>
              </w:tcPr>
            </w:tcPrChange>
          </w:tcPr>
          <w:p w14:paraId="1651B5D5" w14:textId="77777777" w:rsidR="004F350A" w:rsidRPr="00022597" w:rsidRDefault="004F350A" w:rsidP="003B0465">
            <w:pPr>
              <w:pStyle w:val="Tablehead"/>
              <w:rPr>
                <w:ins w:id="269" w:author="USA" w:date="2023-03-08T15:31:00Z"/>
              </w:rPr>
            </w:pPr>
            <w:ins w:id="270" w:author="USA" w:date="2023-04-07T05:19:00Z">
              <w:r>
                <w:t>-177</w:t>
              </w:r>
            </w:ins>
          </w:p>
        </w:tc>
        <w:tc>
          <w:tcPr>
            <w:tcW w:w="630" w:type="dxa"/>
            <w:tcBorders>
              <w:top w:val="single" w:sz="4" w:space="0" w:color="auto"/>
              <w:left w:val="nil"/>
              <w:bottom w:val="single" w:sz="4" w:space="0" w:color="auto"/>
              <w:right w:val="single" w:sz="4" w:space="0" w:color="auto"/>
            </w:tcBorders>
            <w:tcPrChange w:id="271" w:author="USA" w:date="2023-04-07T08:32:00Z">
              <w:tcPr>
                <w:tcW w:w="630" w:type="dxa"/>
                <w:gridSpan w:val="2"/>
                <w:tcBorders>
                  <w:top w:val="single" w:sz="4" w:space="0" w:color="auto"/>
                  <w:left w:val="nil"/>
                  <w:bottom w:val="single" w:sz="4" w:space="0" w:color="auto"/>
                  <w:right w:val="single" w:sz="4" w:space="0" w:color="auto"/>
                </w:tcBorders>
              </w:tcPr>
            </w:tcPrChange>
          </w:tcPr>
          <w:p w14:paraId="57B9676C" w14:textId="77777777" w:rsidR="004F350A" w:rsidRPr="00022597" w:rsidRDefault="004F350A" w:rsidP="003B0465">
            <w:pPr>
              <w:pStyle w:val="Tablehead"/>
              <w:rPr>
                <w:ins w:id="272" w:author="USA" w:date="2023-03-08T15:31:00Z"/>
              </w:rPr>
            </w:pPr>
            <w:ins w:id="273" w:author="USA" w:date="2023-04-07T08:33:00Z">
              <w:r w:rsidRPr="00641AC7">
                <w:t>32</w:t>
              </w:r>
            </w:ins>
          </w:p>
        </w:tc>
        <w:tc>
          <w:tcPr>
            <w:tcW w:w="2250" w:type="dxa"/>
            <w:tcBorders>
              <w:top w:val="single" w:sz="4" w:space="0" w:color="auto"/>
              <w:left w:val="nil"/>
              <w:bottom w:val="single" w:sz="4" w:space="0" w:color="auto"/>
              <w:right w:val="single" w:sz="4" w:space="0" w:color="auto"/>
            </w:tcBorders>
            <w:tcPrChange w:id="274" w:author="USA" w:date="2023-04-07T08:32:00Z">
              <w:tcPr>
                <w:tcW w:w="2250" w:type="dxa"/>
                <w:gridSpan w:val="2"/>
                <w:tcBorders>
                  <w:top w:val="single" w:sz="4" w:space="0" w:color="auto"/>
                  <w:left w:val="nil"/>
                  <w:bottom w:val="single" w:sz="4" w:space="0" w:color="auto"/>
                  <w:right w:val="single" w:sz="4" w:space="0" w:color="auto"/>
                </w:tcBorders>
              </w:tcPr>
            </w:tcPrChange>
          </w:tcPr>
          <w:p w14:paraId="7EC1792A" w14:textId="77777777" w:rsidR="004F350A" w:rsidRPr="00022597" w:rsidRDefault="004F350A" w:rsidP="003B0465">
            <w:pPr>
              <w:pStyle w:val="Tablehead"/>
              <w:rPr>
                <w:ins w:id="275" w:author="USA" w:date="2023-03-08T15:31:00Z"/>
              </w:rPr>
            </w:pPr>
            <w:ins w:id="276" w:author="USA" w:date="2023-04-07T08:34:00Z">
              <w:r>
                <w:t>-</w:t>
              </w:r>
            </w:ins>
            <w:ins w:id="277" w:author="USA" w:date="2023-04-07T08:46:00Z">
              <w:r>
                <w:t>17</w:t>
              </w:r>
            </w:ins>
          </w:p>
        </w:tc>
      </w:tr>
      <w:tr w:rsidR="004F350A" w:rsidRPr="00022597" w14:paraId="035805AD" w14:textId="77777777" w:rsidTr="00780742">
        <w:tblPrEx>
          <w:tblW w:w="6565" w:type="dxa"/>
          <w:jc w:val="center"/>
          <w:tblLayout w:type="fixed"/>
          <w:tblCellMar>
            <w:left w:w="28" w:type="dxa"/>
            <w:right w:w="28" w:type="dxa"/>
          </w:tblCellMar>
          <w:tblPrExChange w:id="278" w:author="USA" w:date="2023-04-07T08:32:00Z">
            <w:tblPrEx>
              <w:tblW w:w="6565" w:type="dxa"/>
              <w:jc w:val="center"/>
              <w:tblLayout w:type="fixed"/>
              <w:tblCellMar>
                <w:left w:w="28" w:type="dxa"/>
                <w:right w:w="28" w:type="dxa"/>
              </w:tblCellMar>
            </w:tblPrEx>
          </w:tblPrExChange>
        </w:tblPrEx>
        <w:trPr>
          <w:cantSplit/>
          <w:tblHeader/>
          <w:jc w:val="center"/>
          <w:ins w:id="279" w:author="USA" w:date="2023-03-08T15:31:00Z"/>
          <w:trPrChange w:id="280"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81"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724BD781" w14:textId="77777777" w:rsidR="004F350A" w:rsidRDefault="004F350A" w:rsidP="003B0465">
            <w:pPr>
              <w:pStyle w:val="Tablehead"/>
              <w:rPr>
                <w:ins w:id="282" w:author="USA" w:date="2023-03-08T15:31:00Z"/>
              </w:rPr>
            </w:pPr>
            <w:ins w:id="283" w:author="USA" w:date="2023-03-08T15:31:00Z">
              <w:r>
                <w:t>6.2.2</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84"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2976580" w14:textId="77777777" w:rsidR="004F350A" w:rsidRDefault="004F350A" w:rsidP="003B0465">
            <w:pPr>
              <w:pStyle w:val="Tablehead"/>
              <w:rPr>
                <w:ins w:id="285" w:author="USA" w:date="2023-03-08T15:31:00Z"/>
              </w:rPr>
            </w:pPr>
            <w:ins w:id="286" w:author="USA" w:date="2023-04-07T05:19: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87"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651DC03B" w14:textId="77777777" w:rsidR="004F350A" w:rsidRPr="00022597" w:rsidRDefault="004F350A" w:rsidP="003B0465">
            <w:pPr>
              <w:pStyle w:val="Tablehead"/>
              <w:rPr>
                <w:ins w:id="288" w:author="USA" w:date="2023-03-08T15:31:00Z"/>
              </w:rPr>
            </w:pPr>
            <w:ins w:id="289" w:author="USA" w:date="2023-04-07T08:32:00Z">
              <w:r w:rsidRPr="004A52CC">
                <w:t>33</w:t>
              </w:r>
            </w:ins>
          </w:p>
        </w:tc>
        <w:tc>
          <w:tcPr>
            <w:tcW w:w="810" w:type="dxa"/>
            <w:tcBorders>
              <w:top w:val="single" w:sz="4" w:space="0" w:color="auto"/>
              <w:left w:val="nil"/>
              <w:bottom w:val="single" w:sz="4" w:space="0" w:color="auto"/>
              <w:right w:val="single" w:sz="4" w:space="0" w:color="auto"/>
            </w:tcBorders>
            <w:tcPrChange w:id="290" w:author="USA" w:date="2023-04-07T08:32:00Z">
              <w:tcPr>
                <w:tcW w:w="810" w:type="dxa"/>
                <w:gridSpan w:val="2"/>
                <w:tcBorders>
                  <w:top w:val="single" w:sz="4" w:space="0" w:color="auto"/>
                  <w:left w:val="nil"/>
                  <w:bottom w:val="single" w:sz="4" w:space="0" w:color="auto"/>
                  <w:right w:val="single" w:sz="4" w:space="0" w:color="auto"/>
                </w:tcBorders>
              </w:tcPr>
            </w:tcPrChange>
          </w:tcPr>
          <w:p w14:paraId="41648461" w14:textId="77777777" w:rsidR="004F350A" w:rsidRPr="00022597" w:rsidRDefault="004F350A" w:rsidP="003B0465">
            <w:pPr>
              <w:pStyle w:val="Tablehead"/>
              <w:rPr>
                <w:ins w:id="291" w:author="USA" w:date="2023-03-08T15:31:00Z"/>
              </w:rPr>
            </w:pPr>
            <w:ins w:id="292" w:author="USA" w:date="2023-04-07T05:19:00Z">
              <w:r>
                <w:t>-177</w:t>
              </w:r>
            </w:ins>
          </w:p>
        </w:tc>
        <w:tc>
          <w:tcPr>
            <w:tcW w:w="630" w:type="dxa"/>
            <w:tcBorders>
              <w:top w:val="single" w:sz="4" w:space="0" w:color="auto"/>
              <w:left w:val="nil"/>
              <w:bottom w:val="single" w:sz="4" w:space="0" w:color="auto"/>
              <w:right w:val="single" w:sz="4" w:space="0" w:color="auto"/>
            </w:tcBorders>
            <w:tcPrChange w:id="293" w:author="USA" w:date="2023-04-07T08:32:00Z">
              <w:tcPr>
                <w:tcW w:w="630" w:type="dxa"/>
                <w:gridSpan w:val="2"/>
                <w:tcBorders>
                  <w:top w:val="single" w:sz="4" w:space="0" w:color="auto"/>
                  <w:left w:val="nil"/>
                  <w:bottom w:val="single" w:sz="4" w:space="0" w:color="auto"/>
                  <w:right w:val="single" w:sz="4" w:space="0" w:color="auto"/>
                </w:tcBorders>
              </w:tcPr>
            </w:tcPrChange>
          </w:tcPr>
          <w:p w14:paraId="48375B20" w14:textId="77777777" w:rsidR="004F350A" w:rsidRPr="00022597" w:rsidRDefault="004F350A" w:rsidP="003B0465">
            <w:pPr>
              <w:pStyle w:val="Tablehead"/>
              <w:rPr>
                <w:ins w:id="294" w:author="USA" w:date="2023-03-08T15:31:00Z"/>
              </w:rPr>
            </w:pPr>
            <w:ins w:id="295" w:author="USA" w:date="2023-04-07T08:33:00Z">
              <w:r w:rsidRPr="00641AC7">
                <w:t>128</w:t>
              </w:r>
            </w:ins>
          </w:p>
        </w:tc>
        <w:tc>
          <w:tcPr>
            <w:tcW w:w="2250" w:type="dxa"/>
            <w:tcBorders>
              <w:top w:val="single" w:sz="4" w:space="0" w:color="auto"/>
              <w:left w:val="nil"/>
              <w:bottom w:val="single" w:sz="4" w:space="0" w:color="auto"/>
              <w:right w:val="single" w:sz="4" w:space="0" w:color="auto"/>
            </w:tcBorders>
            <w:tcPrChange w:id="296" w:author="USA" w:date="2023-04-07T08:32:00Z">
              <w:tcPr>
                <w:tcW w:w="2250" w:type="dxa"/>
                <w:gridSpan w:val="2"/>
                <w:tcBorders>
                  <w:top w:val="single" w:sz="4" w:space="0" w:color="auto"/>
                  <w:left w:val="nil"/>
                  <w:bottom w:val="single" w:sz="4" w:space="0" w:color="auto"/>
                  <w:right w:val="single" w:sz="4" w:space="0" w:color="auto"/>
                </w:tcBorders>
              </w:tcPr>
            </w:tcPrChange>
          </w:tcPr>
          <w:p w14:paraId="0EAFA4F5" w14:textId="77777777" w:rsidR="004F350A" w:rsidRPr="00022597" w:rsidRDefault="004F350A" w:rsidP="003B0465">
            <w:pPr>
              <w:pStyle w:val="Tablehead"/>
              <w:rPr>
                <w:ins w:id="297" w:author="USA" w:date="2023-03-08T15:31:00Z"/>
              </w:rPr>
            </w:pPr>
            <w:ins w:id="298" w:author="USA" w:date="2023-04-07T08:34:00Z">
              <w:r>
                <w:t>-4</w:t>
              </w:r>
            </w:ins>
          </w:p>
        </w:tc>
      </w:tr>
      <w:tr w:rsidR="004F350A" w:rsidRPr="00022597" w14:paraId="5E10DB30" w14:textId="77777777" w:rsidTr="00780742">
        <w:tblPrEx>
          <w:tblW w:w="6565" w:type="dxa"/>
          <w:jc w:val="center"/>
          <w:tblLayout w:type="fixed"/>
          <w:tblCellMar>
            <w:left w:w="28" w:type="dxa"/>
            <w:right w:w="28" w:type="dxa"/>
          </w:tblCellMar>
          <w:tblPrExChange w:id="299" w:author="USA" w:date="2023-04-07T08:32:00Z">
            <w:tblPrEx>
              <w:tblW w:w="6565" w:type="dxa"/>
              <w:jc w:val="center"/>
              <w:tblLayout w:type="fixed"/>
              <w:tblCellMar>
                <w:left w:w="28" w:type="dxa"/>
                <w:right w:w="28" w:type="dxa"/>
              </w:tblCellMar>
            </w:tblPrEx>
          </w:tblPrExChange>
        </w:tblPrEx>
        <w:trPr>
          <w:cantSplit/>
          <w:tblHeader/>
          <w:jc w:val="center"/>
          <w:ins w:id="300" w:author="USA" w:date="2023-03-08T15:31:00Z"/>
          <w:trPrChange w:id="301"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02"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62DE79F0" w14:textId="77777777" w:rsidR="004F350A" w:rsidRDefault="004F350A" w:rsidP="003B0465">
            <w:pPr>
              <w:pStyle w:val="Tablehead"/>
              <w:rPr>
                <w:ins w:id="303" w:author="USA" w:date="2023-03-08T15:31:00Z"/>
              </w:rPr>
            </w:pPr>
            <w:ins w:id="304" w:author="USA" w:date="2023-03-08T15:31:00Z">
              <w:r>
                <w:t>6.2.3</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05"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BF8DFF5" w14:textId="77777777" w:rsidR="004F350A" w:rsidRDefault="004F350A" w:rsidP="003B0465">
            <w:pPr>
              <w:pStyle w:val="Tablehead"/>
              <w:rPr>
                <w:ins w:id="306" w:author="USA" w:date="2023-03-08T15:31:00Z"/>
              </w:rPr>
            </w:pPr>
            <w:ins w:id="307" w:author="USA" w:date="2023-04-07T05:19:00Z">
              <w:r>
                <w:t>OBS</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08"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65B45F77" w14:textId="77777777" w:rsidR="004F350A" w:rsidRPr="00022597" w:rsidRDefault="004F350A" w:rsidP="003B0465">
            <w:pPr>
              <w:pStyle w:val="Tablehead"/>
              <w:rPr>
                <w:ins w:id="309" w:author="USA" w:date="2023-03-08T15:31:00Z"/>
              </w:rPr>
            </w:pPr>
            <w:ins w:id="310" w:author="USA" w:date="2023-04-07T08:32:00Z">
              <w:r w:rsidRPr="004A52CC">
                <w:t>42</w:t>
              </w:r>
            </w:ins>
          </w:p>
        </w:tc>
        <w:tc>
          <w:tcPr>
            <w:tcW w:w="810" w:type="dxa"/>
            <w:tcBorders>
              <w:top w:val="single" w:sz="4" w:space="0" w:color="auto"/>
              <w:left w:val="nil"/>
              <w:bottom w:val="single" w:sz="4" w:space="0" w:color="auto"/>
              <w:right w:val="single" w:sz="4" w:space="0" w:color="auto"/>
            </w:tcBorders>
            <w:tcPrChange w:id="311" w:author="USA" w:date="2023-04-07T08:32:00Z">
              <w:tcPr>
                <w:tcW w:w="810" w:type="dxa"/>
                <w:gridSpan w:val="2"/>
                <w:tcBorders>
                  <w:top w:val="single" w:sz="4" w:space="0" w:color="auto"/>
                  <w:left w:val="nil"/>
                  <w:bottom w:val="single" w:sz="4" w:space="0" w:color="auto"/>
                  <w:right w:val="single" w:sz="4" w:space="0" w:color="auto"/>
                </w:tcBorders>
              </w:tcPr>
            </w:tcPrChange>
          </w:tcPr>
          <w:p w14:paraId="53BF518A" w14:textId="77777777" w:rsidR="004F350A" w:rsidRPr="00022597" w:rsidRDefault="004F350A" w:rsidP="003B0465">
            <w:pPr>
              <w:pStyle w:val="Tablehead"/>
              <w:rPr>
                <w:ins w:id="312" w:author="USA" w:date="2023-03-08T15:31:00Z"/>
              </w:rPr>
            </w:pPr>
            <w:ins w:id="313" w:author="USA" w:date="2023-04-07T05:19:00Z">
              <w:r>
                <w:t>-177</w:t>
              </w:r>
            </w:ins>
          </w:p>
        </w:tc>
        <w:tc>
          <w:tcPr>
            <w:tcW w:w="630" w:type="dxa"/>
            <w:tcBorders>
              <w:top w:val="single" w:sz="4" w:space="0" w:color="auto"/>
              <w:left w:val="nil"/>
              <w:bottom w:val="single" w:sz="4" w:space="0" w:color="auto"/>
              <w:right w:val="single" w:sz="4" w:space="0" w:color="auto"/>
            </w:tcBorders>
            <w:tcPrChange w:id="314" w:author="USA" w:date="2023-04-07T08:32:00Z">
              <w:tcPr>
                <w:tcW w:w="630" w:type="dxa"/>
                <w:gridSpan w:val="2"/>
                <w:tcBorders>
                  <w:top w:val="single" w:sz="4" w:space="0" w:color="auto"/>
                  <w:left w:val="nil"/>
                  <w:bottom w:val="single" w:sz="4" w:space="0" w:color="auto"/>
                  <w:right w:val="single" w:sz="4" w:space="0" w:color="auto"/>
                </w:tcBorders>
              </w:tcPr>
            </w:tcPrChange>
          </w:tcPr>
          <w:p w14:paraId="6DA7F7E4" w14:textId="77777777" w:rsidR="004F350A" w:rsidRPr="00022597" w:rsidRDefault="004F350A" w:rsidP="003B0465">
            <w:pPr>
              <w:pStyle w:val="Tablehead"/>
              <w:rPr>
                <w:ins w:id="315" w:author="USA" w:date="2023-03-08T15:31:00Z"/>
              </w:rPr>
            </w:pPr>
            <w:ins w:id="316" w:author="USA" w:date="2023-04-07T08:33:00Z">
              <w:r w:rsidRPr="00641AC7">
                <w:t>16</w:t>
              </w:r>
            </w:ins>
          </w:p>
        </w:tc>
        <w:tc>
          <w:tcPr>
            <w:tcW w:w="2250" w:type="dxa"/>
            <w:tcBorders>
              <w:top w:val="single" w:sz="4" w:space="0" w:color="auto"/>
              <w:left w:val="nil"/>
              <w:bottom w:val="single" w:sz="4" w:space="0" w:color="auto"/>
              <w:right w:val="single" w:sz="4" w:space="0" w:color="auto"/>
            </w:tcBorders>
            <w:tcPrChange w:id="317" w:author="USA" w:date="2023-04-07T08:32:00Z">
              <w:tcPr>
                <w:tcW w:w="2250" w:type="dxa"/>
                <w:gridSpan w:val="2"/>
                <w:tcBorders>
                  <w:top w:val="single" w:sz="4" w:space="0" w:color="auto"/>
                  <w:left w:val="nil"/>
                  <w:bottom w:val="single" w:sz="4" w:space="0" w:color="auto"/>
                  <w:right w:val="single" w:sz="4" w:space="0" w:color="auto"/>
                </w:tcBorders>
              </w:tcPr>
            </w:tcPrChange>
          </w:tcPr>
          <w:p w14:paraId="5FDDE115" w14:textId="77777777" w:rsidR="004F350A" w:rsidRPr="00022597" w:rsidRDefault="004F350A" w:rsidP="003B0465">
            <w:pPr>
              <w:pStyle w:val="Tablehead"/>
              <w:rPr>
                <w:ins w:id="318" w:author="USA" w:date="2023-03-08T15:31:00Z"/>
              </w:rPr>
            </w:pPr>
            <w:ins w:id="319" w:author="USA" w:date="2023-04-07T08:34:00Z">
              <w:r>
                <w:t>-2</w:t>
              </w:r>
            </w:ins>
            <w:ins w:id="320" w:author="USA" w:date="2023-04-07T08:49:00Z">
              <w:r>
                <w:t>3</w:t>
              </w:r>
            </w:ins>
          </w:p>
        </w:tc>
      </w:tr>
      <w:tr w:rsidR="004F350A" w:rsidRPr="00022597" w14:paraId="54DA079D" w14:textId="77777777" w:rsidTr="00780742">
        <w:tblPrEx>
          <w:tblW w:w="6565" w:type="dxa"/>
          <w:jc w:val="center"/>
          <w:tblLayout w:type="fixed"/>
          <w:tblCellMar>
            <w:left w:w="28" w:type="dxa"/>
            <w:right w:w="28" w:type="dxa"/>
          </w:tblCellMar>
          <w:tblPrExChange w:id="321" w:author="USA" w:date="2023-04-07T08:32:00Z">
            <w:tblPrEx>
              <w:tblW w:w="6565" w:type="dxa"/>
              <w:jc w:val="center"/>
              <w:tblLayout w:type="fixed"/>
              <w:tblCellMar>
                <w:left w:w="28" w:type="dxa"/>
                <w:right w:w="28" w:type="dxa"/>
              </w:tblCellMar>
            </w:tblPrEx>
          </w:tblPrExChange>
        </w:tblPrEx>
        <w:trPr>
          <w:cantSplit/>
          <w:tblHeader/>
          <w:jc w:val="center"/>
          <w:ins w:id="322" w:author="USA" w:date="2023-03-08T15:31:00Z"/>
          <w:trPrChange w:id="323"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24"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47B5A43E" w14:textId="77777777" w:rsidR="004F350A" w:rsidRDefault="004F350A" w:rsidP="003B0465">
            <w:pPr>
              <w:pStyle w:val="Tablehead"/>
              <w:rPr>
                <w:ins w:id="325" w:author="USA" w:date="2023-03-08T15:31:00Z"/>
              </w:rPr>
            </w:pPr>
            <w:ins w:id="326" w:author="USA" w:date="2023-03-08T15:31:00Z">
              <w:r>
                <w:t>6.2.3</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27"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E6AB644" w14:textId="77777777" w:rsidR="004F350A" w:rsidRDefault="004F350A" w:rsidP="003B0465">
            <w:pPr>
              <w:pStyle w:val="Tablehead"/>
              <w:rPr>
                <w:ins w:id="328" w:author="USA" w:date="2023-03-08T15:31:00Z"/>
              </w:rPr>
            </w:pPr>
            <w:ins w:id="329" w:author="USA" w:date="2023-04-07T05:19: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30"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7EDF1D13" w14:textId="77777777" w:rsidR="004F350A" w:rsidRPr="00022597" w:rsidRDefault="004F350A" w:rsidP="003B0465">
            <w:pPr>
              <w:pStyle w:val="Tablehead"/>
              <w:rPr>
                <w:ins w:id="331" w:author="USA" w:date="2023-03-08T15:31:00Z"/>
              </w:rPr>
            </w:pPr>
            <w:ins w:id="332" w:author="USA" w:date="2023-04-07T08:32:00Z">
              <w:r w:rsidRPr="004A52CC">
                <w:t>34</w:t>
              </w:r>
            </w:ins>
          </w:p>
        </w:tc>
        <w:tc>
          <w:tcPr>
            <w:tcW w:w="810" w:type="dxa"/>
            <w:tcBorders>
              <w:top w:val="single" w:sz="4" w:space="0" w:color="auto"/>
              <w:left w:val="nil"/>
              <w:bottom w:val="single" w:sz="4" w:space="0" w:color="auto"/>
              <w:right w:val="single" w:sz="4" w:space="0" w:color="auto"/>
            </w:tcBorders>
            <w:tcPrChange w:id="333" w:author="USA" w:date="2023-04-07T08:32:00Z">
              <w:tcPr>
                <w:tcW w:w="810" w:type="dxa"/>
                <w:gridSpan w:val="2"/>
                <w:tcBorders>
                  <w:top w:val="single" w:sz="4" w:space="0" w:color="auto"/>
                  <w:left w:val="nil"/>
                  <w:bottom w:val="single" w:sz="4" w:space="0" w:color="auto"/>
                  <w:right w:val="single" w:sz="4" w:space="0" w:color="auto"/>
                </w:tcBorders>
              </w:tcPr>
            </w:tcPrChange>
          </w:tcPr>
          <w:p w14:paraId="506B61F4" w14:textId="77777777" w:rsidR="004F350A" w:rsidRPr="00022597" w:rsidRDefault="004F350A" w:rsidP="003B0465">
            <w:pPr>
              <w:pStyle w:val="Tablehead"/>
              <w:rPr>
                <w:ins w:id="334" w:author="USA" w:date="2023-03-08T15:31:00Z"/>
              </w:rPr>
            </w:pPr>
            <w:ins w:id="335" w:author="USA" w:date="2023-04-07T05:19:00Z">
              <w:r>
                <w:t>-177</w:t>
              </w:r>
            </w:ins>
          </w:p>
        </w:tc>
        <w:tc>
          <w:tcPr>
            <w:tcW w:w="630" w:type="dxa"/>
            <w:tcBorders>
              <w:top w:val="single" w:sz="4" w:space="0" w:color="auto"/>
              <w:left w:val="nil"/>
              <w:bottom w:val="single" w:sz="4" w:space="0" w:color="auto"/>
              <w:right w:val="single" w:sz="4" w:space="0" w:color="auto"/>
            </w:tcBorders>
            <w:tcPrChange w:id="336" w:author="USA" w:date="2023-04-07T08:32:00Z">
              <w:tcPr>
                <w:tcW w:w="630" w:type="dxa"/>
                <w:gridSpan w:val="2"/>
                <w:tcBorders>
                  <w:top w:val="single" w:sz="4" w:space="0" w:color="auto"/>
                  <w:left w:val="nil"/>
                  <w:bottom w:val="single" w:sz="4" w:space="0" w:color="auto"/>
                  <w:right w:val="single" w:sz="4" w:space="0" w:color="auto"/>
                </w:tcBorders>
              </w:tcPr>
            </w:tcPrChange>
          </w:tcPr>
          <w:p w14:paraId="4299B7D0" w14:textId="77777777" w:rsidR="004F350A" w:rsidRPr="00022597" w:rsidRDefault="004F350A" w:rsidP="003B0465">
            <w:pPr>
              <w:pStyle w:val="Tablehead"/>
              <w:rPr>
                <w:ins w:id="337" w:author="USA" w:date="2023-03-08T15:31:00Z"/>
              </w:rPr>
            </w:pPr>
            <w:ins w:id="338" w:author="USA" w:date="2023-04-07T08:33:00Z">
              <w:r w:rsidRPr="00641AC7">
                <w:t>32</w:t>
              </w:r>
            </w:ins>
          </w:p>
        </w:tc>
        <w:tc>
          <w:tcPr>
            <w:tcW w:w="2250" w:type="dxa"/>
            <w:tcBorders>
              <w:top w:val="single" w:sz="4" w:space="0" w:color="auto"/>
              <w:left w:val="nil"/>
              <w:bottom w:val="single" w:sz="4" w:space="0" w:color="auto"/>
              <w:right w:val="single" w:sz="4" w:space="0" w:color="auto"/>
            </w:tcBorders>
            <w:tcPrChange w:id="339" w:author="USA" w:date="2023-04-07T08:32:00Z">
              <w:tcPr>
                <w:tcW w:w="2250" w:type="dxa"/>
                <w:gridSpan w:val="2"/>
                <w:tcBorders>
                  <w:top w:val="single" w:sz="4" w:space="0" w:color="auto"/>
                  <w:left w:val="nil"/>
                  <w:bottom w:val="single" w:sz="4" w:space="0" w:color="auto"/>
                  <w:right w:val="single" w:sz="4" w:space="0" w:color="auto"/>
                </w:tcBorders>
              </w:tcPr>
            </w:tcPrChange>
          </w:tcPr>
          <w:p w14:paraId="1E2D8F2A" w14:textId="77777777" w:rsidR="004F350A" w:rsidRPr="00022597" w:rsidRDefault="004F350A" w:rsidP="003B0465">
            <w:pPr>
              <w:pStyle w:val="Tablehead"/>
              <w:rPr>
                <w:ins w:id="340" w:author="USA" w:date="2023-03-08T15:31:00Z"/>
              </w:rPr>
            </w:pPr>
            <w:ins w:id="341" w:author="USA" w:date="2023-04-07T08:34:00Z">
              <w:r>
                <w:t>-11</w:t>
              </w:r>
            </w:ins>
          </w:p>
        </w:tc>
      </w:tr>
      <w:tr w:rsidR="004F350A" w:rsidRPr="00022597" w14:paraId="294B4360" w14:textId="77777777" w:rsidTr="00780742">
        <w:tblPrEx>
          <w:tblW w:w="6565" w:type="dxa"/>
          <w:jc w:val="center"/>
          <w:tblLayout w:type="fixed"/>
          <w:tblCellMar>
            <w:left w:w="28" w:type="dxa"/>
            <w:right w:w="28" w:type="dxa"/>
          </w:tblCellMar>
          <w:tblPrExChange w:id="342" w:author="USA" w:date="2023-04-07T08:32:00Z">
            <w:tblPrEx>
              <w:tblW w:w="6565" w:type="dxa"/>
              <w:jc w:val="center"/>
              <w:tblLayout w:type="fixed"/>
              <w:tblCellMar>
                <w:left w:w="28" w:type="dxa"/>
                <w:right w:w="28" w:type="dxa"/>
              </w:tblCellMar>
            </w:tblPrEx>
          </w:tblPrExChange>
        </w:tblPrEx>
        <w:trPr>
          <w:cantSplit/>
          <w:tblHeader/>
          <w:jc w:val="center"/>
          <w:ins w:id="343" w:author="USA" w:date="2023-03-08T15:31:00Z"/>
          <w:trPrChange w:id="344"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45"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4B62E535" w14:textId="77777777" w:rsidR="004F350A" w:rsidRDefault="004F350A" w:rsidP="003B0465">
            <w:pPr>
              <w:pStyle w:val="Tablehead"/>
              <w:rPr>
                <w:ins w:id="346" w:author="USA" w:date="2023-03-08T15:31:00Z"/>
              </w:rPr>
            </w:pPr>
            <w:ins w:id="347" w:author="USA" w:date="2023-03-08T15:31:00Z">
              <w:r>
                <w:t>6.2.4</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48"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BFFED8F" w14:textId="77777777" w:rsidR="004F350A" w:rsidRDefault="004F350A" w:rsidP="003B0465">
            <w:pPr>
              <w:pStyle w:val="Tablehead"/>
              <w:rPr>
                <w:ins w:id="349" w:author="USA" w:date="2023-03-08T15:31:00Z"/>
              </w:rPr>
            </w:pPr>
            <w:proofErr w:type="spellStart"/>
            <w:ins w:id="350" w:author="USA" w:date="2023-04-07T05:19:00Z">
              <w:r>
                <w:t>FWD</w:t>
              </w:r>
              <w:proofErr w:type="spellEnd"/>
              <w:r>
                <w:t xml:space="preserve"> A</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51"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14494F7C" w14:textId="77777777" w:rsidR="004F350A" w:rsidRPr="00022597" w:rsidRDefault="004F350A" w:rsidP="003B0465">
            <w:pPr>
              <w:pStyle w:val="Tablehead"/>
              <w:rPr>
                <w:ins w:id="352" w:author="USA" w:date="2023-03-08T15:31:00Z"/>
              </w:rPr>
            </w:pPr>
            <w:ins w:id="353" w:author="USA" w:date="2023-04-07T08:32:00Z">
              <w:r w:rsidRPr="004A52CC">
                <w:t>40</w:t>
              </w:r>
            </w:ins>
          </w:p>
        </w:tc>
        <w:tc>
          <w:tcPr>
            <w:tcW w:w="810" w:type="dxa"/>
            <w:tcBorders>
              <w:top w:val="single" w:sz="4" w:space="0" w:color="auto"/>
              <w:left w:val="nil"/>
              <w:bottom w:val="single" w:sz="4" w:space="0" w:color="auto"/>
              <w:right w:val="single" w:sz="4" w:space="0" w:color="auto"/>
            </w:tcBorders>
            <w:tcPrChange w:id="354" w:author="USA" w:date="2023-04-07T08:32:00Z">
              <w:tcPr>
                <w:tcW w:w="810" w:type="dxa"/>
                <w:gridSpan w:val="2"/>
                <w:tcBorders>
                  <w:top w:val="single" w:sz="4" w:space="0" w:color="auto"/>
                  <w:left w:val="nil"/>
                  <w:bottom w:val="single" w:sz="4" w:space="0" w:color="auto"/>
                  <w:right w:val="single" w:sz="4" w:space="0" w:color="auto"/>
                </w:tcBorders>
              </w:tcPr>
            </w:tcPrChange>
          </w:tcPr>
          <w:p w14:paraId="5B7AF4ED" w14:textId="77777777" w:rsidR="004F350A" w:rsidRPr="00022597" w:rsidRDefault="004F350A" w:rsidP="003B0465">
            <w:pPr>
              <w:pStyle w:val="Tablehead"/>
              <w:rPr>
                <w:ins w:id="355" w:author="USA" w:date="2023-03-08T15:31:00Z"/>
              </w:rPr>
            </w:pPr>
            <w:ins w:id="356" w:author="USA" w:date="2023-04-07T05:19:00Z">
              <w:r>
                <w:t>-177</w:t>
              </w:r>
            </w:ins>
          </w:p>
        </w:tc>
        <w:tc>
          <w:tcPr>
            <w:tcW w:w="630" w:type="dxa"/>
            <w:tcBorders>
              <w:top w:val="single" w:sz="4" w:space="0" w:color="auto"/>
              <w:left w:val="nil"/>
              <w:bottom w:val="single" w:sz="4" w:space="0" w:color="auto"/>
              <w:right w:val="single" w:sz="4" w:space="0" w:color="auto"/>
            </w:tcBorders>
            <w:tcPrChange w:id="357" w:author="USA" w:date="2023-04-07T08:32:00Z">
              <w:tcPr>
                <w:tcW w:w="630" w:type="dxa"/>
                <w:gridSpan w:val="2"/>
                <w:tcBorders>
                  <w:top w:val="single" w:sz="4" w:space="0" w:color="auto"/>
                  <w:left w:val="nil"/>
                  <w:bottom w:val="single" w:sz="4" w:space="0" w:color="auto"/>
                  <w:right w:val="single" w:sz="4" w:space="0" w:color="auto"/>
                </w:tcBorders>
              </w:tcPr>
            </w:tcPrChange>
          </w:tcPr>
          <w:p w14:paraId="171320BC" w14:textId="77777777" w:rsidR="004F350A" w:rsidRPr="00022597" w:rsidRDefault="004F350A" w:rsidP="003B0465">
            <w:pPr>
              <w:pStyle w:val="Tablehead"/>
              <w:rPr>
                <w:ins w:id="358" w:author="USA" w:date="2023-03-08T15:31:00Z"/>
              </w:rPr>
            </w:pPr>
            <w:ins w:id="359" w:author="USA" w:date="2023-04-07T08:33:00Z">
              <w:r w:rsidRPr="00641AC7">
                <w:t>8</w:t>
              </w:r>
            </w:ins>
          </w:p>
        </w:tc>
        <w:tc>
          <w:tcPr>
            <w:tcW w:w="2250" w:type="dxa"/>
            <w:tcBorders>
              <w:top w:val="single" w:sz="4" w:space="0" w:color="auto"/>
              <w:left w:val="nil"/>
              <w:bottom w:val="single" w:sz="4" w:space="0" w:color="auto"/>
              <w:right w:val="single" w:sz="4" w:space="0" w:color="auto"/>
            </w:tcBorders>
            <w:tcPrChange w:id="360" w:author="USA" w:date="2023-04-07T08:32:00Z">
              <w:tcPr>
                <w:tcW w:w="2250" w:type="dxa"/>
                <w:gridSpan w:val="2"/>
                <w:tcBorders>
                  <w:top w:val="single" w:sz="4" w:space="0" w:color="auto"/>
                  <w:left w:val="nil"/>
                  <w:bottom w:val="single" w:sz="4" w:space="0" w:color="auto"/>
                  <w:right w:val="single" w:sz="4" w:space="0" w:color="auto"/>
                </w:tcBorders>
              </w:tcPr>
            </w:tcPrChange>
          </w:tcPr>
          <w:p w14:paraId="53DB90B5" w14:textId="77777777" w:rsidR="004F350A" w:rsidRPr="00022597" w:rsidRDefault="004F350A" w:rsidP="003B0465">
            <w:pPr>
              <w:pStyle w:val="Tablehead"/>
              <w:rPr>
                <w:ins w:id="361" w:author="USA" w:date="2023-03-08T15:31:00Z"/>
              </w:rPr>
            </w:pPr>
            <w:ins w:id="362" w:author="USA" w:date="2023-04-07T08:34:00Z">
              <w:r>
                <w:t>-23</w:t>
              </w:r>
            </w:ins>
          </w:p>
        </w:tc>
      </w:tr>
      <w:tr w:rsidR="004F350A" w:rsidRPr="00022597" w14:paraId="4A0A5E76" w14:textId="77777777" w:rsidTr="00780742">
        <w:tblPrEx>
          <w:tblW w:w="6565" w:type="dxa"/>
          <w:jc w:val="center"/>
          <w:tblLayout w:type="fixed"/>
          <w:tblCellMar>
            <w:left w:w="28" w:type="dxa"/>
            <w:right w:w="28" w:type="dxa"/>
          </w:tblCellMar>
          <w:tblPrExChange w:id="363" w:author="USA" w:date="2023-04-07T08:32:00Z">
            <w:tblPrEx>
              <w:tblW w:w="6565" w:type="dxa"/>
              <w:jc w:val="center"/>
              <w:tblLayout w:type="fixed"/>
              <w:tblCellMar>
                <w:left w:w="28" w:type="dxa"/>
                <w:right w:w="28" w:type="dxa"/>
              </w:tblCellMar>
            </w:tblPrEx>
          </w:tblPrExChange>
        </w:tblPrEx>
        <w:trPr>
          <w:cantSplit/>
          <w:tblHeader/>
          <w:jc w:val="center"/>
          <w:ins w:id="364" w:author="USA" w:date="2023-03-08T15:31:00Z"/>
          <w:trPrChange w:id="365"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66"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476488A0" w14:textId="77777777" w:rsidR="004F350A" w:rsidRDefault="004F350A" w:rsidP="003B0465">
            <w:pPr>
              <w:pStyle w:val="Tablehead"/>
              <w:rPr>
                <w:ins w:id="367" w:author="USA" w:date="2023-03-08T15:31:00Z"/>
              </w:rPr>
            </w:pPr>
            <w:ins w:id="368" w:author="USA" w:date="2023-03-08T15:31:00Z">
              <w:r>
                <w:t>6.2.4</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69"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DA384A" w14:textId="77777777" w:rsidR="004F350A" w:rsidRDefault="004F350A" w:rsidP="003B0465">
            <w:pPr>
              <w:pStyle w:val="Tablehead"/>
              <w:rPr>
                <w:ins w:id="370" w:author="USA" w:date="2023-03-08T15:31:00Z"/>
              </w:rPr>
            </w:pPr>
            <w:proofErr w:type="spellStart"/>
            <w:ins w:id="371" w:author="USA" w:date="2023-04-07T05:19:00Z">
              <w:r>
                <w:t>FWD</w:t>
              </w:r>
              <w:proofErr w:type="spellEnd"/>
              <w:r>
                <w:t xml:space="preserve"> B</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72"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2CAE6ABE" w14:textId="77777777" w:rsidR="004F350A" w:rsidRPr="00022597" w:rsidRDefault="004F350A" w:rsidP="003B0465">
            <w:pPr>
              <w:pStyle w:val="Tablehead"/>
              <w:rPr>
                <w:ins w:id="373" w:author="USA" w:date="2023-03-08T15:31:00Z"/>
              </w:rPr>
            </w:pPr>
            <w:ins w:id="374" w:author="USA" w:date="2023-04-07T08:32:00Z">
              <w:r w:rsidRPr="004A52CC">
                <w:t>38</w:t>
              </w:r>
            </w:ins>
          </w:p>
        </w:tc>
        <w:tc>
          <w:tcPr>
            <w:tcW w:w="810" w:type="dxa"/>
            <w:tcBorders>
              <w:top w:val="single" w:sz="4" w:space="0" w:color="auto"/>
              <w:left w:val="nil"/>
              <w:bottom w:val="single" w:sz="4" w:space="0" w:color="auto"/>
              <w:right w:val="single" w:sz="4" w:space="0" w:color="auto"/>
            </w:tcBorders>
            <w:tcPrChange w:id="375" w:author="USA" w:date="2023-04-07T08:32:00Z">
              <w:tcPr>
                <w:tcW w:w="810" w:type="dxa"/>
                <w:gridSpan w:val="2"/>
                <w:tcBorders>
                  <w:top w:val="single" w:sz="4" w:space="0" w:color="auto"/>
                  <w:left w:val="nil"/>
                  <w:bottom w:val="single" w:sz="4" w:space="0" w:color="auto"/>
                  <w:right w:val="single" w:sz="4" w:space="0" w:color="auto"/>
                </w:tcBorders>
              </w:tcPr>
            </w:tcPrChange>
          </w:tcPr>
          <w:p w14:paraId="3A41B83E" w14:textId="77777777" w:rsidR="004F350A" w:rsidRPr="00022597" w:rsidRDefault="004F350A" w:rsidP="003B0465">
            <w:pPr>
              <w:pStyle w:val="Tablehead"/>
              <w:rPr>
                <w:ins w:id="376" w:author="USA" w:date="2023-03-08T15:31:00Z"/>
              </w:rPr>
            </w:pPr>
            <w:ins w:id="377" w:author="USA" w:date="2023-04-07T05:19:00Z">
              <w:r>
                <w:t>-177</w:t>
              </w:r>
            </w:ins>
          </w:p>
        </w:tc>
        <w:tc>
          <w:tcPr>
            <w:tcW w:w="630" w:type="dxa"/>
            <w:tcBorders>
              <w:top w:val="single" w:sz="4" w:space="0" w:color="auto"/>
              <w:left w:val="nil"/>
              <w:bottom w:val="single" w:sz="4" w:space="0" w:color="auto"/>
              <w:right w:val="single" w:sz="4" w:space="0" w:color="auto"/>
            </w:tcBorders>
            <w:tcPrChange w:id="378" w:author="USA" w:date="2023-04-07T08:32:00Z">
              <w:tcPr>
                <w:tcW w:w="630" w:type="dxa"/>
                <w:gridSpan w:val="2"/>
                <w:tcBorders>
                  <w:top w:val="single" w:sz="4" w:space="0" w:color="auto"/>
                  <w:left w:val="nil"/>
                  <w:bottom w:val="single" w:sz="4" w:space="0" w:color="auto"/>
                  <w:right w:val="single" w:sz="4" w:space="0" w:color="auto"/>
                </w:tcBorders>
              </w:tcPr>
            </w:tcPrChange>
          </w:tcPr>
          <w:p w14:paraId="0645E55D" w14:textId="77777777" w:rsidR="004F350A" w:rsidRPr="00022597" w:rsidRDefault="004F350A" w:rsidP="003B0465">
            <w:pPr>
              <w:pStyle w:val="Tablehead"/>
              <w:rPr>
                <w:ins w:id="379" w:author="USA" w:date="2023-03-08T15:31:00Z"/>
              </w:rPr>
            </w:pPr>
            <w:ins w:id="380" w:author="USA" w:date="2023-04-07T08:33:00Z">
              <w:r w:rsidRPr="00641AC7">
                <w:t>16</w:t>
              </w:r>
            </w:ins>
          </w:p>
        </w:tc>
        <w:tc>
          <w:tcPr>
            <w:tcW w:w="2250" w:type="dxa"/>
            <w:tcBorders>
              <w:top w:val="single" w:sz="4" w:space="0" w:color="auto"/>
              <w:left w:val="nil"/>
              <w:bottom w:val="single" w:sz="4" w:space="0" w:color="auto"/>
              <w:right w:val="single" w:sz="4" w:space="0" w:color="auto"/>
            </w:tcBorders>
            <w:tcPrChange w:id="381" w:author="USA" w:date="2023-04-07T08:32:00Z">
              <w:tcPr>
                <w:tcW w:w="2250" w:type="dxa"/>
                <w:gridSpan w:val="2"/>
                <w:tcBorders>
                  <w:top w:val="single" w:sz="4" w:space="0" w:color="auto"/>
                  <w:left w:val="nil"/>
                  <w:bottom w:val="single" w:sz="4" w:space="0" w:color="auto"/>
                  <w:right w:val="single" w:sz="4" w:space="0" w:color="auto"/>
                </w:tcBorders>
              </w:tcPr>
            </w:tcPrChange>
          </w:tcPr>
          <w:p w14:paraId="427CD529" w14:textId="77777777" w:rsidR="004F350A" w:rsidRPr="00022597" w:rsidRDefault="004F350A" w:rsidP="003B0465">
            <w:pPr>
              <w:pStyle w:val="Tablehead"/>
              <w:rPr>
                <w:ins w:id="382" w:author="USA" w:date="2023-03-08T15:31:00Z"/>
              </w:rPr>
            </w:pPr>
            <w:ins w:id="383" w:author="USA" w:date="2023-04-07T08:34:00Z">
              <w:r>
                <w:t>-18</w:t>
              </w:r>
            </w:ins>
          </w:p>
        </w:tc>
      </w:tr>
    </w:tbl>
    <w:p w14:paraId="0AD6A32C" w14:textId="77777777" w:rsidR="004F350A" w:rsidRDefault="004F350A" w:rsidP="00C0278B">
      <w:pPr>
        <w:pStyle w:val="EditorsNote"/>
        <w:spacing w:before="120" w:after="0"/>
        <w:jc w:val="both"/>
        <w:rPr>
          <w:ins w:id="384" w:author="USA" w:date="2023-03-08T15:31:00Z"/>
          <w:i w:val="0"/>
          <w:iCs w:val="0"/>
        </w:rPr>
      </w:pPr>
      <w:ins w:id="385" w:author="USA" w:date="2023-03-08T15:31:00Z">
        <w:r>
          <w:t xml:space="preserve">Table </w:t>
        </w:r>
        <w:proofErr w:type="spellStart"/>
        <w:r>
          <w:t>A9</w:t>
        </w:r>
        <w:proofErr w:type="spellEnd"/>
        <w:r>
          <w:t xml:space="preserve">-X shows the determination of the out-of-band limit per system </w:t>
        </w:r>
      </w:ins>
      <w:del w:id="386" w:author="USA" w:date="2023-03-09T11:19:00Z">
        <w:r w:rsidDel="00CD1A18">
          <w:delText xml:space="preserve">to meet the protection criteria </w:delText>
        </w:r>
      </w:del>
      <w:ins w:id="387" w:author="USA" w:date="2023-03-09T11:19:00Z">
        <w:r>
          <w:t xml:space="preserve">to meet the protection criteria </w:t>
        </w:r>
      </w:ins>
      <w:ins w:id="388" w:author="USA" w:date="2023-03-08T15:31:00Z">
        <w:r>
          <w:t xml:space="preserve">in the EESS (passive) band 100 MHz segment consisting of </w:t>
        </w:r>
        <w:r w:rsidRPr="00022597">
          <w:t>22.21-22.31 GHz</w:t>
        </w:r>
        <w:r>
          <w:t>.</w:t>
        </w:r>
      </w:ins>
      <w:ins w:id="389" w:author="NASA" w:date="2023-04-06T15:44:00Z">
        <w:r>
          <w:t xml:space="preserve"> </w:t>
        </w:r>
      </w:ins>
      <w:ins w:id="390" w:author="USA" w:date="2023-04-07T05:19:00Z">
        <w:r>
          <w:t xml:space="preserve"> </w:t>
        </w:r>
      </w:ins>
      <w:ins w:id="391" w:author="USA" w:date="2023-04-07T05:20:00Z">
        <w:r>
          <w:t>The symbol T indicates incomplete information to compute.</w:t>
        </w:r>
      </w:ins>
      <w:ins w:id="392" w:author="NASA" w:date="2023-04-06T15:44:00Z">
        <w:del w:id="393" w:author="USA" w:date="2023-04-07T05:19:00Z">
          <w:r w:rsidDel="009A6F2A">
            <w:delText>The symbol T indicates incomplete information to compute.</w:delText>
          </w:r>
        </w:del>
      </w:ins>
    </w:p>
    <w:p w14:paraId="630EA6D3" w14:textId="77777777" w:rsidR="004F350A" w:rsidRPr="00022597" w:rsidRDefault="004F350A" w:rsidP="00984AA3">
      <w:pPr>
        <w:pStyle w:val="Headingb"/>
      </w:pPr>
      <w:r w:rsidRPr="00022597">
        <w:t>General remarks</w:t>
      </w:r>
    </w:p>
    <w:p w14:paraId="4422CDE9" w14:textId="77777777" w:rsidR="004F350A" w:rsidRPr="00022597" w:rsidRDefault="004F350A" w:rsidP="00984AA3">
      <w:pPr>
        <w:jc w:val="both"/>
      </w:pPr>
      <w:r w:rsidRPr="00022597">
        <w:t>It appears that ground-air and air-air links with certain system configuration are more impactful to out-of-band interference seen by EESS passive.</w:t>
      </w:r>
    </w:p>
    <w:p w14:paraId="064234A5" w14:textId="77777777" w:rsidR="004F350A" w:rsidRPr="003E4150" w:rsidRDefault="004F350A" w:rsidP="00984AA3">
      <w:pPr>
        <w:jc w:val="both"/>
      </w:pPr>
      <w:r w:rsidRPr="00022597">
        <w:t xml:space="preserve">As noted in section </w:t>
      </w:r>
      <w:proofErr w:type="spellStart"/>
      <w:r w:rsidRPr="00022597">
        <w:t>A9.2.1</w:t>
      </w:r>
      <w:proofErr w:type="spellEnd"/>
      <w:r w:rsidRPr="00022597">
        <w:t xml:space="preserve">, the objective of this study is to determine the maximum density of AM(OR)S systems operational near the band edge (within 100 MHz of the edge), which can be </w:t>
      </w:r>
      <w:r w:rsidRPr="00022597">
        <w:lastRenderedPageBreak/>
        <w:t>supported and simultaneously protecting incumbent EESS systems in the neighbouring band. The full deployment of AM(OR)S clusters for the various scenarios would likely make use of the 22</w:t>
      </w:r>
      <w:r w:rsidRPr="00022597">
        <w:noBreakHyphen/>
        <w:t>22.21 GHz range and some subset of systems could be assigned near the band edge. The results of this study indicate that certain AM(OR)S scenarios, link modes, or system configurations are less impactful to out-of-band interference seen in the neighbouring segment 22.21-22.31 GHz used by EESS passive service and can therefore allow greater population density of AM(OR)S near this segment and should be given preference over the other configurations. Conversely, the more impactful configurations/modes in adherence to the indicated power emission limits determined by this study will also help support protection of EESS passive service.</w:t>
      </w:r>
    </w:p>
    <w:p w14:paraId="34EA5EFB" w14:textId="77777777" w:rsidR="004F350A" w:rsidRPr="003E4150" w:rsidRDefault="004F350A" w:rsidP="00984AA3">
      <w:pPr>
        <w:tabs>
          <w:tab w:val="clear" w:pos="1134"/>
          <w:tab w:val="clear" w:pos="1871"/>
          <w:tab w:val="clear" w:pos="2268"/>
        </w:tabs>
        <w:overflowPunct/>
        <w:autoSpaceDE/>
        <w:autoSpaceDN/>
        <w:adjustRightInd/>
        <w:spacing w:before="0"/>
        <w:textAlignment w:val="auto"/>
        <w:rPr>
          <w:caps/>
          <w:sz w:val="28"/>
        </w:rPr>
      </w:pPr>
      <w:bookmarkStart w:id="394" w:name="_A14.2__Study"/>
      <w:bookmarkStart w:id="395" w:name="_ANNEX_15_–"/>
      <w:bookmarkStart w:id="396" w:name="_Toc120135508"/>
      <w:bookmarkEnd w:id="394"/>
      <w:bookmarkEnd w:id="395"/>
      <w:bookmarkEnd w:id="396"/>
    </w:p>
    <w:p w14:paraId="14F8035F" w14:textId="3A906F48" w:rsidR="000069D4" w:rsidRPr="004F350A" w:rsidRDefault="004F350A" w:rsidP="004F350A">
      <w:pPr>
        <w:jc w:val="center"/>
        <w:rPr>
          <w:lang w:eastAsia="zh-CN"/>
        </w:rPr>
      </w:pPr>
      <w:r>
        <w:t>______________</w:t>
      </w:r>
    </w:p>
    <w:sectPr w:rsidR="000069D4" w:rsidRPr="004F350A" w:rsidSect="00D02712">
      <w:headerReference w:type="default" r:id="rId50"/>
      <w:footerReference w:type="default" r:id="rId51"/>
      <w:footerReference w:type="first" r:id="rId52"/>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USA" w:date="2023-03-13T13:57:00Z" w:initials="USA">
    <w:p w14:paraId="41E79E38" w14:textId="77777777" w:rsidR="004F350A" w:rsidRDefault="004F350A">
      <w:pPr>
        <w:pStyle w:val="CommentText"/>
      </w:pPr>
      <w:r>
        <w:rPr>
          <w:rStyle w:val="CommentReference"/>
        </w:rPr>
        <w:annotationRef/>
      </w:r>
      <w:r>
        <w:t>Examine the correspondence with RR limits already there. Also question the consideration of a single system as possibly non-representative.</w:t>
      </w:r>
    </w:p>
  </w:comment>
  <w:comment w:id="69" w:author="USA" w:date="2023-03-13T13:54:00Z" w:initials="USA">
    <w:p w14:paraId="6DADA96D" w14:textId="77777777" w:rsidR="004F350A" w:rsidRDefault="004F350A">
      <w:pPr>
        <w:pStyle w:val="CommentText"/>
      </w:pPr>
      <w:r>
        <w:rPr>
          <w:rStyle w:val="CommentReference"/>
        </w:rPr>
        <w:annotationRef/>
      </w:r>
      <w:r>
        <w:t>Need to mention in dB unit to acquire nominal value for realistic deployment. Right now assumes that exceedance aggregation occurs for some number of systems possibly more than realistic.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E79E38" w15:done="1"/>
  <w15:commentEx w15:paraId="6DADA96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9AA33" w16cex:dateUtc="2023-03-13T17:57:00Z"/>
  <w16cex:commentExtensible w16cex:durableId="27B9A981" w16cex:dateUtc="2023-03-13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E79E38" w16cid:durableId="27B9AA33"/>
  <w16cid:commentId w16cid:paraId="6DADA96D" w16cid:durableId="27B9A9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EA596" w14:textId="77777777" w:rsidR="00DE5F33" w:rsidRDefault="00DE5F33">
      <w:r>
        <w:separator/>
      </w:r>
    </w:p>
  </w:endnote>
  <w:endnote w:type="continuationSeparator" w:id="0">
    <w:p w14:paraId="73F62002" w14:textId="77777777" w:rsidR="00DE5F33" w:rsidRDefault="00DE5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9E5A" w14:textId="04953BDA" w:rsidR="00FA124A" w:rsidRPr="002F7CB3" w:rsidRDefault="004F350A">
    <w:pPr>
      <w:pStyle w:val="Footer"/>
      <w:rPr>
        <w:lang w:val="en-US"/>
      </w:rPr>
    </w:pPr>
    <w:fldSimple w:instr=" FILENAME \p \* MERGEFORMAT ">
      <w:r w:rsidR="00F54382" w:rsidRPr="00F54382">
        <w:rPr>
          <w:lang w:val="en-US"/>
        </w:rPr>
        <w:t>M</w:t>
      </w:r>
      <w:r w:rsidR="00F54382">
        <w:t>:\BRSGD\TEXT2019\SG05\WP5B\700\792e.docx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F54382">
      <w:t>30.06.23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F54382">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CAAF" w14:textId="55B72237" w:rsidR="00FA124A" w:rsidRPr="002F7CB3" w:rsidRDefault="004F350A" w:rsidP="00E6257C">
    <w:pPr>
      <w:pStyle w:val="Footer"/>
      <w:rPr>
        <w:lang w:val="en-US"/>
      </w:rPr>
    </w:pPr>
    <w:fldSimple w:instr=" FILENAME \p \* MERGEFORMAT ">
      <w:r w:rsidR="00F54382" w:rsidRPr="00F54382">
        <w:rPr>
          <w:lang w:val="en-US"/>
        </w:rPr>
        <w:t>M</w:t>
      </w:r>
      <w:r w:rsidR="00F54382">
        <w:t>:\BRSGD\TEXT2019\SG05\WP5B\700\792e.docx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F54382">
      <w:t>30.06.23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F54382">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006FB" w14:textId="77777777" w:rsidR="00DE5F33" w:rsidRDefault="00DE5F33">
      <w:r>
        <w:t>____________________</w:t>
      </w:r>
    </w:p>
  </w:footnote>
  <w:footnote w:type="continuationSeparator" w:id="0">
    <w:p w14:paraId="497469AF" w14:textId="77777777" w:rsidR="00DE5F33" w:rsidRDefault="00DE5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3B51"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06DB3C3D" w14:textId="4AF01033" w:rsidR="00FA124A" w:rsidRDefault="00DE5F33">
    <w:pPr>
      <w:pStyle w:val="Header"/>
      <w:rPr>
        <w:lang w:val="en-US"/>
      </w:rPr>
    </w:pPr>
    <w:proofErr w:type="spellStart"/>
    <w:r>
      <w:rPr>
        <w:lang w:val="en-US"/>
      </w:rPr>
      <w:t>5B</w:t>
    </w:r>
    <w:proofErr w:type="spellEnd"/>
    <w:r>
      <w:rPr>
        <w:lang w:val="en-US"/>
      </w:rPr>
      <w:t>/792-E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F4BE7"/>
    <w:multiLevelType w:val="hybridMultilevel"/>
    <w:tmpl w:val="D4124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78766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33"/>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4F350A"/>
    <w:rsid w:val="00501DCA"/>
    <w:rsid w:val="00513A47"/>
    <w:rsid w:val="005408DF"/>
    <w:rsid w:val="00573344"/>
    <w:rsid w:val="00583F9B"/>
    <w:rsid w:val="005B0D29"/>
    <w:rsid w:val="005E5C10"/>
    <w:rsid w:val="005F2C78"/>
    <w:rsid w:val="006144E4"/>
    <w:rsid w:val="00650299"/>
    <w:rsid w:val="00655FC5"/>
    <w:rsid w:val="007308DF"/>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E5F33"/>
    <w:rsid w:val="00DF0AF3"/>
    <w:rsid w:val="00DF7E9F"/>
    <w:rsid w:val="00E27D7E"/>
    <w:rsid w:val="00E42E13"/>
    <w:rsid w:val="00E56D5C"/>
    <w:rsid w:val="00E6257C"/>
    <w:rsid w:val="00E63C59"/>
    <w:rsid w:val="00F25662"/>
    <w:rsid w:val="00F5438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B5208B"/>
  <w15:docId w15:val="{7F7FF93E-D7FA-4360-934A-A6409F5E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qFormat/>
    <w:rsid w:val="004F350A"/>
    <w:rPr>
      <w:color w:val="0000FF" w:themeColor="hyperlink"/>
      <w:u w:val="single"/>
    </w:rPr>
  </w:style>
  <w:style w:type="character" w:customStyle="1" w:styleId="Heading2Char">
    <w:name w:val="Heading 2 Char"/>
    <w:basedOn w:val="DefaultParagraphFont"/>
    <w:link w:val="Heading2"/>
    <w:rsid w:val="004F350A"/>
    <w:rPr>
      <w:rFonts w:ascii="Times New Roman" w:hAnsi="Times New Roman"/>
      <w:b/>
      <w:sz w:val="24"/>
      <w:lang w:val="en-GB" w:eastAsia="en-US"/>
    </w:rPr>
  </w:style>
  <w:style w:type="character" w:customStyle="1" w:styleId="Heading3Char">
    <w:name w:val="Heading 3 Char"/>
    <w:basedOn w:val="DefaultParagraphFont"/>
    <w:link w:val="Heading3"/>
    <w:rsid w:val="004F350A"/>
    <w:rPr>
      <w:rFonts w:ascii="Times New Roman" w:hAnsi="Times New Roman"/>
      <w:b/>
      <w:sz w:val="24"/>
      <w:lang w:val="en-GB" w:eastAsia="en-US"/>
    </w:rPr>
  </w:style>
  <w:style w:type="character" w:customStyle="1" w:styleId="Heading4Char">
    <w:name w:val="Heading 4 Char"/>
    <w:basedOn w:val="DefaultParagraphFont"/>
    <w:link w:val="Heading4"/>
    <w:rsid w:val="004F350A"/>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4F350A"/>
    <w:rPr>
      <w:rFonts w:ascii="Times New Roman" w:hAnsi="Times New Roman"/>
      <w:sz w:val="24"/>
      <w:lang w:val="en-GB" w:eastAsia="en-US"/>
    </w:rPr>
  </w:style>
  <w:style w:type="character" w:customStyle="1" w:styleId="enumlev1Char">
    <w:name w:val="enumlev1 Char"/>
    <w:link w:val="enumlev1"/>
    <w:rsid w:val="004F350A"/>
    <w:rPr>
      <w:rFonts w:ascii="Times New Roman" w:hAnsi="Times New Roman"/>
      <w:sz w:val="24"/>
      <w:lang w:val="en-GB" w:eastAsia="en-US"/>
    </w:rPr>
  </w:style>
  <w:style w:type="character" w:customStyle="1" w:styleId="TabletextChar">
    <w:name w:val="Table_text Char"/>
    <w:basedOn w:val="DefaultParagraphFont"/>
    <w:link w:val="Tabletext"/>
    <w:qFormat/>
    <w:locked/>
    <w:rsid w:val="004F350A"/>
    <w:rPr>
      <w:rFonts w:ascii="Times New Roman" w:hAnsi="Times New Roman"/>
      <w:lang w:val="en-GB" w:eastAsia="en-US"/>
    </w:rPr>
  </w:style>
  <w:style w:type="character" w:customStyle="1" w:styleId="FigureNoChar">
    <w:name w:val="Figure_No Char"/>
    <w:link w:val="FigureNo"/>
    <w:locked/>
    <w:rsid w:val="004F350A"/>
    <w:rPr>
      <w:rFonts w:ascii="Times New Roman" w:hAnsi="Times New Roman"/>
      <w:caps/>
      <w:lang w:val="en-GB" w:eastAsia="en-US"/>
    </w:rPr>
  </w:style>
  <w:style w:type="character" w:customStyle="1" w:styleId="TableheadChar">
    <w:name w:val="Table_head Char"/>
    <w:basedOn w:val="DefaultParagraphFont"/>
    <w:link w:val="Tablehead"/>
    <w:qFormat/>
    <w:locked/>
    <w:rsid w:val="004F350A"/>
    <w:rPr>
      <w:rFonts w:ascii="Times New Roman Bold" w:hAnsi="Times New Roman Bold" w:cs="Times New Roman Bold"/>
      <w:b/>
      <w:lang w:val="en-GB" w:eastAsia="en-US"/>
    </w:rPr>
  </w:style>
  <w:style w:type="character" w:customStyle="1" w:styleId="TableNoChar">
    <w:name w:val="Table_No Char"/>
    <w:basedOn w:val="DefaultParagraphFont"/>
    <w:link w:val="TableNo"/>
    <w:qFormat/>
    <w:locked/>
    <w:rsid w:val="004F350A"/>
    <w:rPr>
      <w:rFonts w:ascii="Times New Roman" w:hAnsi="Times New Roman"/>
      <w:caps/>
      <w:lang w:val="en-GB" w:eastAsia="en-US"/>
    </w:rPr>
  </w:style>
  <w:style w:type="character" w:customStyle="1" w:styleId="TabletitleChar">
    <w:name w:val="Table_title Char"/>
    <w:basedOn w:val="DefaultParagraphFont"/>
    <w:link w:val="Tabletitle"/>
    <w:qFormat/>
    <w:locked/>
    <w:rsid w:val="004F350A"/>
    <w:rPr>
      <w:rFonts w:ascii="Times New Roman Bold" w:hAnsi="Times New Roman Bold"/>
      <w:b/>
      <w:lang w:val="en-GB" w:eastAsia="en-US"/>
    </w:rPr>
  </w:style>
  <w:style w:type="character" w:customStyle="1" w:styleId="FigureChar">
    <w:name w:val="Figure Char"/>
    <w:basedOn w:val="DefaultParagraphFont"/>
    <w:link w:val="Figure"/>
    <w:locked/>
    <w:rsid w:val="004F350A"/>
    <w:rPr>
      <w:rFonts w:ascii="Times New Roman" w:hAnsi="Times New Roman"/>
      <w:noProof/>
      <w:sz w:val="24"/>
      <w:lang w:val="en-GB"/>
    </w:rPr>
  </w:style>
  <w:style w:type="paragraph" w:styleId="ListParagraph">
    <w:name w:val="List Paragraph"/>
    <w:basedOn w:val="Normal"/>
    <w:uiPriority w:val="34"/>
    <w:qFormat/>
    <w:rsid w:val="004F350A"/>
    <w:pPr>
      <w:tabs>
        <w:tab w:val="clear" w:pos="1134"/>
        <w:tab w:val="clear" w:pos="1871"/>
        <w:tab w:val="clear" w:pos="2268"/>
      </w:tabs>
      <w:overflowPunct/>
      <w:autoSpaceDE/>
      <w:autoSpaceDN/>
      <w:adjustRightInd/>
      <w:spacing w:after="120"/>
      <w:ind w:left="720"/>
      <w:contextualSpacing/>
      <w:textAlignment w:val="auto"/>
    </w:pPr>
  </w:style>
  <w:style w:type="character" w:styleId="CommentReference">
    <w:name w:val="annotation reference"/>
    <w:basedOn w:val="DefaultParagraphFont"/>
    <w:semiHidden/>
    <w:unhideWhenUsed/>
    <w:rsid w:val="004F350A"/>
    <w:rPr>
      <w:sz w:val="16"/>
      <w:szCs w:val="16"/>
    </w:rPr>
  </w:style>
  <w:style w:type="paragraph" w:styleId="CommentText">
    <w:name w:val="annotation text"/>
    <w:basedOn w:val="Normal"/>
    <w:link w:val="CommentTextChar"/>
    <w:unhideWhenUsed/>
    <w:rsid w:val="004F350A"/>
    <w:pPr>
      <w:tabs>
        <w:tab w:val="clear" w:pos="1134"/>
        <w:tab w:val="clear" w:pos="1871"/>
        <w:tab w:val="clear" w:pos="2268"/>
      </w:tabs>
      <w:overflowPunct/>
      <w:autoSpaceDE/>
      <w:autoSpaceDN/>
      <w:adjustRightInd/>
      <w:spacing w:after="120"/>
      <w:textAlignment w:val="auto"/>
    </w:pPr>
    <w:rPr>
      <w:sz w:val="20"/>
    </w:rPr>
  </w:style>
  <w:style w:type="character" w:customStyle="1" w:styleId="CommentTextChar">
    <w:name w:val="Comment Text Char"/>
    <w:basedOn w:val="DefaultParagraphFont"/>
    <w:link w:val="CommentText"/>
    <w:rsid w:val="004F350A"/>
    <w:rPr>
      <w:rFonts w:ascii="Times New Roman" w:hAnsi="Times New Roman"/>
      <w:lang w:val="en-GB" w:eastAsia="en-US"/>
    </w:rPr>
  </w:style>
  <w:style w:type="character" w:styleId="UnresolvedMention">
    <w:name w:val="Unresolved Mention"/>
    <w:basedOn w:val="DefaultParagraphFont"/>
    <w:uiPriority w:val="99"/>
    <w:semiHidden/>
    <w:unhideWhenUsed/>
    <w:rsid w:val="004F3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omments" Target="comments.xml"/><Relationship Id="rId26" Type="http://schemas.openxmlformats.org/officeDocument/2006/relationships/image" Target="media/image13.jpeg"/><Relationship Id="rId39" Type="http://schemas.openxmlformats.org/officeDocument/2006/relationships/image" Target="media/image26.png"/><Relationship Id="rId21" Type="http://schemas.microsoft.com/office/2018/08/relationships/commentsExtensible" Target="commentsExtensible.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9.png"/><Relationship Id="rId20" Type="http://schemas.microsoft.com/office/2016/09/relationships/commentsIds" Target="commentsIds.xml"/><Relationship Id="rId29" Type="http://schemas.openxmlformats.org/officeDocument/2006/relationships/image" Target="media/image16.png"/><Relationship Id="rId41" Type="http://schemas.openxmlformats.org/officeDocument/2006/relationships/image" Target="media/image28.pn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openflights.org/data.html"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tu.int/dms_pubrec/itu-r/rec/rs/R-REC-RS.1813-1-201102-I!!PDF-E.pdf" TargetMode="Externa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https://www.itu.int/md/R19-WP5B-C-0731/en" TargetMode="External"/><Relationship Id="rId51" Type="http://schemas.openxmlformats.org/officeDocument/2006/relationships/footer" Target="footer1.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BR\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9</TotalTime>
  <Pages>23</Pages>
  <Words>5951</Words>
  <Characters>34030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Fernandez Jimenez, Virginia</cp:lastModifiedBy>
  <cp:revision>4</cp:revision>
  <cp:lastPrinted>2008-02-21T14:04:00Z</cp:lastPrinted>
  <dcterms:created xsi:type="dcterms:W3CDTF">2023-06-30T13:43:00Z</dcterms:created>
  <dcterms:modified xsi:type="dcterms:W3CDTF">2023-06-30T14:28:00Z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