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103DDB" w:rsidRPr="00A02BF0" w14:paraId="4DF558E1" w14:textId="77777777" w:rsidTr="004149D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67153FB" w14:textId="77777777" w:rsidR="00103DDB" w:rsidRPr="00A02BF0" w:rsidRDefault="00103DDB" w:rsidP="00DC4234">
            <w:pPr>
              <w:pStyle w:val="Agendaitem"/>
            </w:pPr>
            <w:r w:rsidRPr="00A02BF0">
              <w:br w:type="page"/>
              <w:t>U.S. Radiocommunications Sector</w:t>
            </w:r>
          </w:p>
          <w:p w14:paraId="34AF8E5D" w14:textId="77777777" w:rsidR="00103DDB" w:rsidRPr="00A02BF0" w:rsidRDefault="00103DDB" w:rsidP="004149DB">
            <w:pPr>
              <w:pStyle w:val="TabletitleBR"/>
              <w:rPr>
                <w:spacing w:val="-3"/>
                <w:szCs w:val="24"/>
              </w:rPr>
            </w:pPr>
            <w:r w:rsidRPr="00A02BF0">
              <w:rPr>
                <w:spacing w:val="-3"/>
                <w:szCs w:val="24"/>
              </w:rPr>
              <w:t>Fact Sheet</w:t>
            </w:r>
          </w:p>
        </w:tc>
      </w:tr>
      <w:tr w:rsidR="00103DDB" w:rsidRPr="00A02BF0" w14:paraId="36B8E77A" w14:textId="77777777" w:rsidTr="004149DB">
        <w:trPr>
          <w:trHeight w:val="951"/>
        </w:trPr>
        <w:tc>
          <w:tcPr>
            <w:tcW w:w="3984" w:type="dxa"/>
            <w:tcBorders>
              <w:left w:val="double" w:sz="6" w:space="0" w:color="auto"/>
            </w:tcBorders>
          </w:tcPr>
          <w:p w14:paraId="585F9A6F" w14:textId="77777777" w:rsidR="00103DDB" w:rsidRPr="00A02BF0" w:rsidRDefault="00103DDB" w:rsidP="004149DB">
            <w:pPr>
              <w:spacing w:after="120"/>
              <w:ind w:left="900" w:right="144" w:hanging="756"/>
            </w:pPr>
            <w:r w:rsidRPr="00A02BF0">
              <w:rPr>
                <w:b/>
              </w:rPr>
              <w:t>Working Party:</w:t>
            </w:r>
            <w:r w:rsidRPr="00A02BF0">
              <w:t xml:space="preserve"> ITU-R WP</w:t>
            </w:r>
            <w:r>
              <w:t>1A</w:t>
            </w:r>
          </w:p>
        </w:tc>
        <w:tc>
          <w:tcPr>
            <w:tcW w:w="5409" w:type="dxa"/>
            <w:tcBorders>
              <w:right w:val="double" w:sz="6" w:space="0" w:color="auto"/>
            </w:tcBorders>
          </w:tcPr>
          <w:p w14:paraId="66B48756" w14:textId="77777777" w:rsidR="00103DDB" w:rsidRPr="00A02BF0" w:rsidRDefault="00103DDB" w:rsidP="004149DB">
            <w:pPr>
              <w:spacing w:after="120"/>
              <w:ind w:left="144" w:right="144"/>
            </w:pPr>
            <w:r w:rsidRPr="00A02BF0">
              <w:rPr>
                <w:b/>
              </w:rPr>
              <w:t>Document No:</w:t>
            </w:r>
            <w:r w:rsidRPr="00A02BF0">
              <w:t xml:space="preserve"> USWP1A-</w:t>
            </w:r>
            <w:r>
              <w:t xml:space="preserve">02_FD </w:t>
            </w:r>
          </w:p>
        </w:tc>
      </w:tr>
      <w:tr w:rsidR="00103DDB" w:rsidRPr="00A02BF0" w14:paraId="0C021E40" w14:textId="77777777" w:rsidTr="004149DB">
        <w:trPr>
          <w:trHeight w:val="378"/>
        </w:trPr>
        <w:tc>
          <w:tcPr>
            <w:tcW w:w="3984" w:type="dxa"/>
            <w:tcBorders>
              <w:left w:val="double" w:sz="6" w:space="0" w:color="auto"/>
            </w:tcBorders>
          </w:tcPr>
          <w:p w14:paraId="6E95091C" w14:textId="77777777" w:rsidR="00103DDB" w:rsidRDefault="00103DDB" w:rsidP="004149DB">
            <w:pPr>
              <w:ind w:left="144" w:right="144"/>
            </w:pPr>
            <w:r w:rsidRPr="00A02BF0">
              <w:rPr>
                <w:b/>
              </w:rPr>
              <w:t>Ref:</w:t>
            </w:r>
            <w:r>
              <w:rPr>
                <w:b/>
              </w:rPr>
              <w:t xml:space="preserve"> </w:t>
            </w:r>
            <w:hyperlink r:id="rId11" w:history="1">
              <w:r w:rsidRPr="005D32E4">
                <w:rPr>
                  <w:rStyle w:val="Hyperlink"/>
                </w:rPr>
                <w:t>Annex 4 to   Working Party 1A Chair’s Report</w:t>
              </w:r>
            </w:hyperlink>
            <w:r w:rsidRPr="00A65630">
              <w:t xml:space="preserve"> (Geneva, 12-19 June 202</w:t>
            </w:r>
            <w:r>
              <w:t>5</w:t>
            </w:r>
            <w:r w:rsidRPr="00A65630">
              <w:t xml:space="preserve">) Report ITU-R </w:t>
            </w:r>
          </w:p>
          <w:p w14:paraId="668B768C" w14:textId="77777777" w:rsidR="00103DDB" w:rsidRDefault="00103DDB" w:rsidP="004149DB">
            <w:pPr>
              <w:ind w:left="144" w:right="144"/>
              <w:rPr>
                <w:bCs/>
              </w:rPr>
            </w:pPr>
            <w:r w:rsidRPr="009D2A3C">
              <w:rPr>
                <w:bCs/>
              </w:rPr>
              <w:t xml:space="preserve">WP7D LS </w:t>
            </w:r>
            <w:hyperlink r:id="rId12" w:history="1">
              <w:r w:rsidRPr="009D2A3C">
                <w:rPr>
                  <w:rStyle w:val="Hyperlink"/>
                </w:rPr>
                <w:t>1A/111</w:t>
              </w:r>
            </w:hyperlink>
          </w:p>
          <w:p w14:paraId="0F4FD0F9" w14:textId="77777777" w:rsidR="00103DDB" w:rsidRPr="007242D3" w:rsidRDefault="00103DDB" w:rsidP="004149DB">
            <w:pPr>
              <w:ind w:left="144" w:right="144"/>
              <w:rPr>
                <w:bCs/>
              </w:rPr>
            </w:pPr>
            <w:r w:rsidRPr="009D2A3C">
              <w:rPr>
                <w:bCs/>
              </w:rPr>
              <w:t>WP7C LS</w:t>
            </w:r>
            <w:r>
              <w:rPr>
                <w:bCs/>
              </w:rPr>
              <w:t xml:space="preserve"> </w:t>
            </w:r>
            <w:hyperlink r:id="rId13" w:history="1">
              <w:r>
                <w:rPr>
                  <w:rStyle w:val="Hyperlink"/>
                </w:rPr>
                <w:t>1A/112</w:t>
              </w:r>
            </w:hyperlink>
          </w:p>
        </w:tc>
        <w:tc>
          <w:tcPr>
            <w:tcW w:w="5409" w:type="dxa"/>
            <w:tcBorders>
              <w:right w:val="double" w:sz="6" w:space="0" w:color="auto"/>
            </w:tcBorders>
          </w:tcPr>
          <w:p w14:paraId="04109A75" w14:textId="77777777" w:rsidR="00103DDB" w:rsidRPr="00A02BF0" w:rsidRDefault="00103DDB" w:rsidP="004149DB">
            <w:pPr>
              <w:tabs>
                <w:tab w:val="left" w:pos="162"/>
              </w:tabs>
              <w:ind w:left="612" w:right="144" w:hanging="468"/>
            </w:pPr>
            <w:r w:rsidRPr="00A02BF0">
              <w:rPr>
                <w:b/>
              </w:rPr>
              <w:t>Date:</w:t>
            </w:r>
            <w:r w:rsidRPr="00A02BF0">
              <w:t xml:space="preserve">  </w:t>
            </w:r>
            <w:r>
              <w:t>10 Feb 2026</w:t>
            </w:r>
          </w:p>
        </w:tc>
      </w:tr>
      <w:tr w:rsidR="00103DDB" w:rsidRPr="00A02BF0" w14:paraId="3B6B6EEC" w14:textId="77777777" w:rsidTr="004149DB">
        <w:trPr>
          <w:trHeight w:val="459"/>
        </w:trPr>
        <w:tc>
          <w:tcPr>
            <w:tcW w:w="9393" w:type="dxa"/>
            <w:gridSpan w:val="2"/>
            <w:tcBorders>
              <w:left w:val="double" w:sz="6" w:space="0" w:color="auto"/>
              <w:right w:val="double" w:sz="6" w:space="0" w:color="auto"/>
            </w:tcBorders>
          </w:tcPr>
          <w:p w14:paraId="484F2304" w14:textId="77777777" w:rsidR="00103DDB" w:rsidRPr="00577900" w:rsidRDefault="00103DDB" w:rsidP="004149DB">
            <w:pPr>
              <w:pStyle w:val="Heading2"/>
              <w:rPr>
                <w:bCs/>
                <w:szCs w:val="24"/>
              </w:rPr>
            </w:pPr>
            <w:r>
              <w:rPr>
                <w:bCs/>
                <w:szCs w:val="24"/>
              </w:rPr>
              <w:t xml:space="preserve">Document Title: </w:t>
            </w:r>
            <w:r w:rsidRPr="00324E48">
              <w:rPr>
                <w:b w:val="0"/>
                <w:szCs w:val="24"/>
              </w:rPr>
              <w:t>Pr</w:t>
            </w:r>
            <w:r w:rsidRPr="00577900">
              <w:rPr>
                <w:b w:val="0"/>
                <w:szCs w:val="24"/>
              </w:rPr>
              <w:t xml:space="preserve">eliminary </w:t>
            </w:r>
            <w:r>
              <w:rPr>
                <w:b w:val="0"/>
                <w:szCs w:val="24"/>
              </w:rPr>
              <w:t>D</w:t>
            </w:r>
            <w:r w:rsidRPr="00577900">
              <w:rPr>
                <w:b w:val="0"/>
                <w:szCs w:val="24"/>
              </w:rPr>
              <w:t xml:space="preserve">raft </w:t>
            </w:r>
            <w:r>
              <w:rPr>
                <w:b w:val="0"/>
                <w:szCs w:val="24"/>
              </w:rPr>
              <w:t>R</w:t>
            </w:r>
            <w:r w:rsidRPr="00577900">
              <w:rPr>
                <w:b w:val="0"/>
                <w:szCs w:val="24"/>
              </w:rPr>
              <w:t>evision of Report ITU-R SM.2505-0</w:t>
            </w:r>
          </w:p>
          <w:p w14:paraId="1EFF18E9" w14:textId="77777777" w:rsidR="00103DDB" w:rsidRPr="00790A03" w:rsidRDefault="00103DDB" w:rsidP="004149DB">
            <w:pPr>
              <w:rPr>
                <w:lang w:eastAsia="zh-CN"/>
              </w:rPr>
            </w:pPr>
          </w:p>
        </w:tc>
      </w:tr>
      <w:tr w:rsidR="00103DDB" w:rsidRPr="00A02BF0" w14:paraId="1E6A9266" w14:textId="77777777" w:rsidTr="004149DB">
        <w:trPr>
          <w:trHeight w:val="1960"/>
        </w:trPr>
        <w:tc>
          <w:tcPr>
            <w:tcW w:w="3984" w:type="dxa"/>
            <w:tcBorders>
              <w:left w:val="double" w:sz="6" w:space="0" w:color="auto"/>
            </w:tcBorders>
          </w:tcPr>
          <w:p w14:paraId="238B2A21" w14:textId="77777777" w:rsidR="00103DDB" w:rsidRDefault="00103DDB" w:rsidP="004149DB">
            <w:pPr>
              <w:ind w:left="144" w:right="144"/>
              <w:rPr>
                <w:b/>
              </w:rPr>
            </w:pPr>
            <w:r w:rsidRPr="00A02BF0">
              <w:rPr>
                <w:b/>
              </w:rPr>
              <w:t>Author(s)/Contributors(s):</w:t>
            </w:r>
          </w:p>
          <w:p w14:paraId="2CDBF806" w14:textId="77777777" w:rsidR="00103DDB" w:rsidRPr="00A02BF0" w:rsidRDefault="00103DDB" w:rsidP="004149DB">
            <w:pPr>
              <w:ind w:left="144" w:right="144"/>
              <w:rPr>
                <w:b/>
              </w:rPr>
            </w:pPr>
          </w:p>
          <w:p w14:paraId="0DC6D553" w14:textId="77777777" w:rsidR="00103DDB" w:rsidRPr="003470B2" w:rsidRDefault="00103DDB" w:rsidP="004149DB">
            <w:pPr>
              <w:ind w:left="144" w:right="144"/>
              <w:rPr>
                <w:bCs/>
                <w:iCs/>
              </w:rPr>
            </w:pPr>
            <w:r w:rsidRPr="003470B2">
              <w:rPr>
                <w:bCs/>
                <w:iCs/>
              </w:rPr>
              <w:t>Michael Marcus</w:t>
            </w:r>
          </w:p>
          <w:p w14:paraId="1FF28E25" w14:textId="77777777" w:rsidR="00103DDB" w:rsidRPr="003470B2" w:rsidRDefault="00103DDB" w:rsidP="004149DB">
            <w:pPr>
              <w:ind w:left="144" w:right="144"/>
              <w:rPr>
                <w:bCs/>
                <w:iCs/>
              </w:rPr>
            </w:pPr>
            <w:r w:rsidRPr="003470B2">
              <w:rPr>
                <w:bCs/>
                <w:iCs/>
              </w:rPr>
              <w:t>Marcus Spectrum Solutions, LLC</w:t>
            </w:r>
          </w:p>
          <w:p w14:paraId="3743F5BD" w14:textId="77777777" w:rsidR="00103DDB" w:rsidRPr="003470B2" w:rsidRDefault="00103DDB" w:rsidP="004149DB">
            <w:pPr>
              <w:ind w:left="144" w:right="144"/>
              <w:rPr>
                <w:bCs/>
                <w:iCs/>
              </w:rPr>
            </w:pPr>
          </w:p>
          <w:p w14:paraId="45371466" w14:textId="77777777" w:rsidR="00103DDB" w:rsidRPr="003470B2" w:rsidRDefault="00103DDB" w:rsidP="004149DB">
            <w:pPr>
              <w:ind w:left="144" w:right="144"/>
              <w:rPr>
                <w:bCs/>
                <w:iCs/>
              </w:rPr>
            </w:pPr>
            <w:r w:rsidRPr="003470B2">
              <w:rPr>
                <w:bCs/>
                <w:iCs/>
              </w:rPr>
              <w:t>Chris Keller</w:t>
            </w:r>
          </w:p>
          <w:p w14:paraId="6D16647E" w14:textId="77777777" w:rsidR="00103DDB" w:rsidRPr="003470B2" w:rsidRDefault="00103DDB" w:rsidP="004149DB">
            <w:pPr>
              <w:ind w:left="144" w:right="144"/>
              <w:rPr>
                <w:bCs/>
                <w:iCs/>
              </w:rPr>
            </w:pPr>
            <w:r w:rsidRPr="003470B2">
              <w:rPr>
                <w:bCs/>
                <w:iCs/>
              </w:rPr>
              <w:t>GuRu Wireless</w:t>
            </w:r>
          </w:p>
          <w:p w14:paraId="0F1A3501" w14:textId="77777777" w:rsidR="00103DDB" w:rsidRPr="003470B2" w:rsidRDefault="00103DDB" w:rsidP="004149DB">
            <w:pPr>
              <w:ind w:left="144" w:right="144"/>
              <w:rPr>
                <w:bCs/>
                <w:iCs/>
              </w:rPr>
            </w:pPr>
          </w:p>
          <w:p w14:paraId="7B702B52" w14:textId="77777777" w:rsidR="00103DDB" w:rsidRPr="003470B2" w:rsidRDefault="00103DDB" w:rsidP="004149DB">
            <w:pPr>
              <w:ind w:left="144" w:right="144"/>
              <w:rPr>
                <w:bCs/>
                <w:iCs/>
              </w:rPr>
            </w:pPr>
            <w:r w:rsidRPr="003470B2">
              <w:rPr>
                <w:bCs/>
                <w:iCs/>
              </w:rPr>
              <w:t>Behrooz Abiri</w:t>
            </w:r>
          </w:p>
          <w:p w14:paraId="193ADF54" w14:textId="77777777" w:rsidR="00103DDB" w:rsidRPr="003470B2" w:rsidRDefault="00103DDB" w:rsidP="004149DB">
            <w:pPr>
              <w:ind w:left="144" w:right="144"/>
              <w:rPr>
                <w:bCs/>
                <w:iCs/>
              </w:rPr>
            </w:pPr>
            <w:r w:rsidRPr="003470B2">
              <w:rPr>
                <w:bCs/>
                <w:iCs/>
              </w:rPr>
              <w:t>Guru Wireless</w:t>
            </w:r>
          </w:p>
          <w:p w14:paraId="02965AC8" w14:textId="77777777" w:rsidR="00103DDB" w:rsidRPr="00A02BF0" w:rsidRDefault="00103DDB" w:rsidP="004149DB">
            <w:pPr>
              <w:ind w:left="144" w:right="144"/>
              <w:rPr>
                <w:bCs/>
                <w:iCs/>
              </w:rPr>
            </w:pPr>
          </w:p>
        </w:tc>
        <w:tc>
          <w:tcPr>
            <w:tcW w:w="5409" w:type="dxa"/>
            <w:tcBorders>
              <w:right w:val="double" w:sz="6" w:space="0" w:color="auto"/>
            </w:tcBorders>
          </w:tcPr>
          <w:p w14:paraId="5D256626" w14:textId="77777777" w:rsidR="00103DDB" w:rsidRDefault="00103DDB" w:rsidP="004149DB">
            <w:pPr>
              <w:ind w:right="144"/>
              <w:rPr>
                <w:b/>
                <w:bCs/>
              </w:rPr>
            </w:pPr>
          </w:p>
          <w:p w14:paraId="7ECCA22F" w14:textId="77777777" w:rsidR="00103DDB" w:rsidRDefault="00103DDB" w:rsidP="004149DB">
            <w:pPr>
              <w:ind w:right="144"/>
              <w:rPr>
                <w:bCs/>
              </w:rPr>
            </w:pPr>
            <w:r w:rsidRPr="00A02BF0">
              <w:rPr>
                <w:b/>
                <w:bCs/>
              </w:rPr>
              <w:t>Email</w:t>
            </w:r>
            <w:r>
              <w:rPr>
                <w:bCs/>
              </w:rPr>
              <w:t xml:space="preserve">:  </w:t>
            </w:r>
            <w:hyperlink r:id="rId14" w:history="1">
              <w:r w:rsidRPr="00BD0B0C">
                <w:rPr>
                  <w:rStyle w:val="Hyperlink"/>
                  <w:bCs/>
                </w:rPr>
                <w:t>marcus@marcus-spectrum.com</w:t>
              </w:r>
            </w:hyperlink>
          </w:p>
          <w:p w14:paraId="0B76E8E0" w14:textId="77777777" w:rsidR="00103DDB" w:rsidRDefault="00103DDB" w:rsidP="004149DB">
            <w:pPr>
              <w:ind w:right="144"/>
              <w:rPr>
                <w:bCs/>
              </w:rPr>
            </w:pPr>
            <w:r w:rsidRPr="00A02BF0">
              <w:rPr>
                <w:b/>
                <w:bCs/>
              </w:rPr>
              <w:t>Phone</w:t>
            </w:r>
            <w:r w:rsidRPr="00A02BF0">
              <w:rPr>
                <w:bCs/>
              </w:rPr>
              <w:t>:</w:t>
            </w:r>
            <w:r>
              <w:rPr>
                <w:bCs/>
              </w:rPr>
              <w:t xml:space="preserve"> 301</w:t>
            </w:r>
            <w:r w:rsidRPr="00764E00">
              <w:rPr>
                <w:bCs/>
              </w:rPr>
              <w:t>-229-7714</w:t>
            </w:r>
            <w:r w:rsidRPr="00A02BF0">
              <w:rPr>
                <w:bCs/>
              </w:rPr>
              <w:br/>
            </w:r>
          </w:p>
          <w:p w14:paraId="6BD0A054" w14:textId="77777777" w:rsidR="00103DDB" w:rsidRDefault="00103DDB" w:rsidP="004149DB">
            <w:pPr>
              <w:ind w:right="144"/>
              <w:rPr>
                <w:bCs/>
              </w:rPr>
            </w:pPr>
            <w:r>
              <w:rPr>
                <w:b/>
                <w:bCs/>
              </w:rPr>
              <w:t>Email</w:t>
            </w:r>
            <w:r>
              <w:rPr>
                <w:bCs/>
              </w:rPr>
              <w:t xml:space="preserve">: </w:t>
            </w:r>
            <w:r w:rsidRPr="00B50DF8">
              <w:rPr>
                <w:bCs/>
              </w:rPr>
              <w:t>chris@guru.inc</w:t>
            </w:r>
            <w:r>
              <w:rPr>
                <w:bCs/>
              </w:rPr>
              <w:br/>
            </w:r>
            <w:r>
              <w:rPr>
                <w:b/>
                <w:bCs/>
              </w:rPr>
              <w:t>Phone</w:t>
            </w:r>
            <w:r>
              <w:rPr>
                <w:bCs/>
              </w:rPr>
              <w:t>: (</w:t>
            </w:r>
            <w:r w:rsidRPr="0009312A">
              <w:rPr>
                <w:bCs/>
              </w:rPr>
              <w:t>626) 673-8185</w:t>
            </w:r>
          </w:p>
          <w:p w14:paraId="3DA3B73E" w14:textId="77777777" w:rsidR="00103DDB" w:rsidRDefault="00103DDB" w:rsidP="004149DB">
            <w:pPr>
              <w:ind w:right="144"/>
              <w:rPr>
                <w:bCs/>
              </w:rPr>
            </w:pPr>
          </w:p>
          <w:p w14:paraId="4CB9A1C2" w14:textId="77777777" w:rsidR="00103DDB" w:rsidRPr="00D87406" w:rsidRDefault="00103DDB" w:rsidP="004149DB">
            <w:pPr>
              <w:ind w:right="144"/>
              <w:rPr>
                <w:bCs/>
              </w:rPr>
            </w:pPr>
            <w:r w:rsidRPr="00D87406">
              <w:rPr>
                <w:b/>
                <w:bCs/>
              </w:rPr>
              <w:t>Email</w:t>
            </w:r>
            <w:r w:rsidRPr="00D87406">
              <w:rPr>
                <w:bCs/>
              </w:rPr>
              <w:t>:  abiri@guru.inc</w:t>
            </w:r>
            <w:r w:rsidRPr="00D87406">
              <w:rPr>
                <w:bCs/>
              </w:rPr>
              <w:br/>
            </w:r>
            <w:r w:rsidRPr="00D87406">
              <w:rPr>
                <w:b/>
                <w:bCs/>
              </w:rPr>
              <w:t>Phone</w:t>
            </w:r>
            <w:r w:rsidRPr="00D87406">
              <w:rPr>
                <w:bCs/>
              </w:rPr>
              <w:t>: (310) 800-2347</w:t>
            </w:r>
          </w:p>
          <w:p w14:paraId="087F8053" w14:textId="77777777" w:rsidR="00103DDB" w:rsidRPr="00F022CE" w:rsidRDefault="00103DDB" w:rsidP="004149DB">
            <w:pPr>
              <w:ind w:right="144"/>
              <w:rPr>
                <w:bCs/>
              </w:rPr>
            </w:pPr>
          </w:p>
        </w:tc>
      </w:tr>
      <w:tr w:rsidR="00103DDB" w:rsidRPr="00A02BF0" w14:paraId="1938C06F" w14:textId="77777777" w:rsidTr="004149DB">
        <w:trPr>
          <w:trHeight w:val="541"/>
        </w:trPr>
        <w:tc>
          <w:tcPr>
            <w:tcW w:w="9393" w:type="dxa"/>
            <w:gridSpan w:val="2"/>
            <w:tcBorders>
              <w:left w:val="double" w:sz="6" w:space="0" w:color="auto"/>
              <w:right w:val="double" w:sz="6" w:space="0" w:color="auto"/>
            </w:tcBorders>
          </w:tcPr>
          <w:p w14:paraId="797F06E7" w14:textId="77777777" w:rsidR="00103DDB" w:rsidRPr="00A02BF0" w:rsidRDefault="00103DDB" w:rsidP="004149DB">
            <w:pPr>
              <w:spacing w:after="120"/>
              <w:ind w:right="144"/>
            </w:pPr>
            <w:r w:rsidRPr="00A02BF0">
              <w:rPr>
                <w:b/>
              </w:rPr>
              <w:t>Purpose/Objective:</w:t>
            </w:r>
            <w:r w:rsidRPr="00A02BF0">
              <w:rPr>
                <w:bCs/>
              </w:rPr>
              <w:t xml:space="preserve"> </w:t>
            </w:r>
            <w:r>
              <w:rPr>
                <w:bCs/>
              </w:rPr>
              <w:t>We have made edits to the document based on feedback from other working groups regarding the imp</w:t>
            </w:r>
            <w:r w:rsidRPr="00F37C4C">
              <w:rPr>
                <w:bCs/>
              </w:rPr>
              <w:t>acts of using 24 GHz ISM band for WPT Beam and request elevation</w:t>
            </w:r>
            <w:r>
              <w:rPr>
                <w:bCs/>
              </w:rPr>
              <w:t>.</w:t>
            </w:r>
          </w:p>
        </w:tc>
      </w:tr>
      <w:tr w:rsidR="00103DDB" w:rsidRPr="00A02BF0" w14:paraId="067C7FA6" w14:textId="77777777" w:rsidTr="004149DB">
        <w:trPr>
          <w:trHeight w:val="1380"/>
        </w:trPr>
        <w:tc>
          <w:tcPr>
            <w:tcW w:w="9393" w:type="dxa"/>
            <w:gridSpan w:val="2"/>
            <w:tcBorders>
              <w:left w:val="double" w:sz="6" w:space="0" w:color="auto"/>
              <w:bottom w:val="single" w:sz="12" w:space="0" w:color="auto"/>
              <w:right w:val="double" w:sz="6" w:space="0" w:color="auto"/>
            </w:tcBorders>
          </w:tcPr>
          <w:p w14:paraId="313B272F" w14:textId="77777777" w:rsidR="00103DDB" w:rsidRDefault="00103DDB" w:rsidP="004149DB">
            <w:pPr>
              <w:tabs>
                <w:tab w:val="left" w:pos="794"/>
                <w:tab w:val="left" w:pos="1191"/>
                <w:tab w:val="left" w:pos="1588"/>
                <w:tab w:val="left" w:pos="1985"/>
              </w:tabs>
              <w:suppressAutoHyphens/>
              <w:rPr>
                <w:bCs/>
              </w:rPr>
            </w:pPr>
            <w:r w:rsidRPr="00A02BF0">
              <w:rPr>
                <w:b/>
              </w:rPr>
              <w:t>Abstract:</w:t>
            </w:r>
            <w:r w:rsidRPr="00A02BF0">
              <w:rPr>
                <w:bCs/>
              </w:rPr>
              <w:t xml:space="preserve"> </w:t>
            </w:r>
            <w:r>
              <w:rPr>
                <w:bCs/>
              </w:rPr>
              <w:t>These changes implement 2 requests in LSs.</w:t>
            </w:r>
          </w:p>
          <w:p w14:paraId="455B0D24" w14:textId="77777777" w:rsidR="00103DDB" w:rsidRDefault="00103DDB" w:rsidP="004149DB">
            <w:pPr>
              <w:tabs>
                <w:tab w:val="left" w:pos="794"/>
                <w:tab w:val="left" w:pos="1191"/>
                <w:tab w:val="left" w:pos="1588"/>
                <w:tab w:val="left" w:pos="1985"/>
              </w:tabs>
              <w:suppressAutoHyphens/>
              <w:rPr>
                <w:bCs/>
              </w:rPr>
            </w:pPr>
            <w:r>
              <w:rPr>
                <w:bCs/>
              </w:rPr>
              <w:t xml:space="preserve">An LS from WP 7C pointed out inconsistencies between Recommendation ITU-R RS.1861-1 and ITU-R SM.2505.  It </w:t>
            </w:r>
            <w:r w:rsidRPr="00F81ECD">
              <w:rPr>
                <w:bCs/>
              </w:rPr>
              <w:t xml:space="preserve">noted that the values in Tables 19, 20 and 21 contain minor inconsistencies with the corresponding values in Recommendation ITU-R RS. 1861-1. </w:t>
            </w:r>
            <w:r>
              <w:rPr>
                <w:bCs/>
              </w:rPr>
              <w:t xml:space="preserve"> Changes have been made to reflect this recommendation.  These changes have minimal effect on the conclusions of the study.</w:t>
            </w:r>
          </w:p>
          <w:p w14:paraId="5113FA77" w14:textId="77777777" w:rsidR="00103DDB" w:rsidRPr="00A02BF0" w:rsidRDefault="00103DDB" w:rsidP="004149DB">
            <w:pPr>
              <w:tabs>
                <w:tab w:val="left" w:pos="794"/>
                <w:tab w:val="left" w:pos="1191"/>
                <w:tab w:val="left" w:pos="1588"/>
                <w:tab w:val="left" w:pos="1985"/>
              </w:tabs>
              <w:suppressAutoHyphens/>
              <w:rPr>
                <w:bCs/>
              </w:rPr>
            </w:pPr>
            <w:r>
              <w:rPr>
                <w:bCs/>
              </w:rPr>
              <w:t>An LS from WP7D requests deleting a duplicative section.</w:t>
            </w:r>
          </w:p>
        </w:tc>
      </w:tr>
    </w:tbl>
    <w:p w14:paraId="3BD00D6F" w14:textId="77777777" w:rsidR="0015515E" w:rsidRDefault="0015515E" w:rsidP="0015515E"/>
    <w:p w14:paraId="43A653A5" w14:textId="77777777" w:rsidR="00383915" w:rsidRDefault="00383915" w:rsidP="0015515E">
      <w:pPr>
        <w:rPr>
          <w:b/>
          <w:bCs/>
          <w:lang w:eastAsia="zh-CN"/>
        </w:rPr>
      </w:pPr>
    </w:p>
    <w:p w14:paraId="633368CC" w14:textId="77777777" w:rsidR="00383915" w:rsidRDefault="00383915" w:rsidP="0015515E">
      <w:pPr>
        <w:rPr>
          <w:b/>
          <w:bCs/>
          <w:lang w:eastAsia="zh-CN"/>
        </w:rPr>
      </w:pPr>
    </w:p>
    <w:p w14:paraId="5F67701F" w14:textId="77777777" w:rsidR="00383915" w:rsidRDefault="00383915" w:rsidP="0015515E">
      <w:pPr>
        <w:rPr>
          <w:b/>
          <w:bCs/>
          <w:lang w:eastAsia="zh-CN"/>
        </w:rPr>
      </w:pPr>
    </w:p>
    <w:tbl>
      <w:tblPr>
        <w:tblpPr w:leftFromText="180" w:rightFromText="180" w:bottomFromText="160" w:horzAnchor="margin" w:tblpY="-687"/>
        <w:tblW w:w="9885" w:type="dxa"/>
        <w:tblLayout w:type="fixed"/>
        <w:tblLook w:val="04A0" w:firstRow="1" w:lastRow="0" w:firstColumn="1" w:lastColumn="0" w:noHBand="0" w:noVBand="1"/>
      </w:tblPr>
      <w:tblGrid>
        <w:gridCol w:w="6484"/>
        <w:gridCol w:w="3401"/>
      </w:tblGrid>
      <w:tr w:rsidR="004D75BA" w:rsidRPr="004D75BA" w14:paraId="0DD47179" w14:textId="77777777">
        <w:trPr>
          <w:cantSplit/>
        </w:trPr>
        <w:tc>
          <w:tcPr>
            <w:tcW w:w="6487" w:type="dxa"/>
            <w:vAlign w:val="center"/>
          </w:tcPr>
          <w:p w14:paraId="3CB60476" w14:textId="77777777" w:rsidR="004D75BA" w:rsidRPr="004D75BA" w:rsidRDefault="004D75BA" w:rsidP="004D75BA">
            <w:pPr>
              <w:rPr>
                <w:b/>
                <w:bCs/>
                <w:lang w:val="en-US" w:eastAsia="zh-CN"/>
              </w:rPr>
            </w:pPr>
            <w:r w:rsidRPr="004D75BA">
              <w:rPr>
                <w:b/>
                <w:bCs/>
                <w:lang w:val="en-US" w:eastAsia="zh-CN"/>
              </w:rPr>
              <w:lastRenderedPageBreak/>
              <w:t>Radiocommunication Study Groups</w:t>
            </w:r>
          </w:p>
        </w:tc>
        <w:tc>
          <w:tcPr>
            <w:tcW w:w="3402" w:type="dxa"/>
          </w:tcPr>
          <w:p w14:paraId="2DD5FCB5" w14:textId="77777777" w:rsidR="004D75BA" w:rsidRPr="004D75BA" w:rsidRDefault="004D75BA" w:rsidP="004D75BA">
            <w:pPr>
              <w:rPr>
                <w:b/>
                <w:bCs/>
                <w:lang w:val="en-US" w:eastAsia="zh-CN"/>
              </w:rPr>
            </w:pPr>
            <w:bookmarkStart w:id="0" w:name="ditulogo"/>
            <w:bookmarkEnd w:id="0"/>
          </w:p>
          <w:p w14:paraId="054C7D6E" w14:textId="77777777" w:rsidR="004D75BA" w:rsidRPr="004D75BA" w:rsidRDefault="004D75BA" w:rsidP="004D75BA">
            <w:pPr>
              <w:rPr>
                <w:b/>
                <w:bCs/>
                <w:lang w:val="en-US" w:eastAsia="zh-CN"/>
              </w:rPr>
            </w:pPr>
          </w:p>
          <w:p w14:paraId="627497FC" w14:textId="77777777" w:rsidR="004D75BA" w:rsidRPr="004D75BA" w:rsidRDefault="004D75BA" w:rsidP="004D75BA">
            <w:pPr>
              <w:rPr>
                <w:b/>
                <w:bCs/>
                <w:lang w:val="en-US" w:eastAsia="zh-CN"/>
              </w:rPr>
            </w:pPr>
          </w:p>
          <w:p w14:paraId="2DF79323" w14:textId="23CE6C0C" w:rsidR="004D75BA" w:rsidRPr="004D75BA" w:rsidRDefault="004D75BA" w:rsidP="004D75BA">
            <w:pPr>
              <w:rPr>
                <w:b/>
                <w:bCs/>
                <w:lang w:val="en-US" w:eastAsia="zh-CN"/>
              </w:rPr>
            </w:pPr>
            <w:r w:rsidRPr="004D75BA">
              <w:rPr>
                <w:b/>
                <w:bCs/>
                <w:noProof/>
                <w:lang w:val="en-US" w:eastAsia="zh-CN"/>
              </w:rPr>
              <w:drawing>
                <wp:inline distT="0" distB="0" distL="0" distR="0" wp14:anchorId="4D8B5990" wp14:editId="414CB741">
                  <wp:extent cx="762000" cy="762000"/>
                  <wp:effectExtent l="0" t="0" r="0" b="0"/>
                  <wp:docPr id="127205825" name="Picture 2"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ue logo with a black background&#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4D75BA" w:rsidRPr="004D75BA" w14:paraId="7CF9C340" w14:textId="77777777">
        <w:trPr>
          <w:cantSplit/>
        </w:trPr>
        <w:tc>
          <w:tcPr>
            <w:tcW w:w="6487" w:type="dxa"/>
            <w:tcBorders>
              <w:top w:val="nil"/>
              <w:left w:val="nil"/>
              <w:bottom w:val="single" w:sz="12" w:space="0" w:color="auto"/>
              <w:right w:val="nil"/>
            </w:tcBorders>
          </w:tcPr>
          <w:p w14:paraId="2A11D493" w14:textId="77777777" w:rsidR="004D75BA" w:rsidRPr="004D75BA" w:rsidRDefault="004D75BA" w:rsidP="004D75BA">
            <w:pPr>
              <w:rPr>
                <w:b/>
                <w:bCs/>
                <w:lang w:val="en-US" w:eastAsia="zh-CN"/>
              </w:rPr>
            </w:pPr>
          </w:p>
        </w:tc>
        <w:tc>
          <w:tcPr>
            <w:tcW w:w="3402" w:type="dxa"/>
            <w:tcBorders>
              <w:top w:val="nil"/>
              <w:left w:val="nil"/>
              <w:bottom w:val="single" w:sz="12" w:space="0" w:color="auto"/>
              <w:right w:val="nil"/>
            </w:tcBorders>
          </w:tcPr>
          <w:p w14:paraId="0914C5ED" w14:textId="77777777" w:rsidR="004D75BA" w:rsidRPr="004D75BA" w:rsidRDefault="004D75BA" w:rsidP="004D75BA">
            <w:pPr>
              <w:rPr>
                <w:b/>
                <w:bCs/>
                <w:lang w:val="en-US" w:eastAsia="zh-CN"/>
              </w:rPr>
            </w:pPr>
          </w:p>
        </w:tc>
      </w:tr>
      <w:tr w:rsidR="004D75BA" w:rsidRPr="004D75BA" w14:paraId="36C29FF2" w14:textId="77777777">
        <w:trPr>
          <w:cantSplit/>
        </w:trPr>
        <w:tc>
          <w:tcPr>
            <w:tcW w:w="6487" w:type="dxa"/>
            <w:tcBorders>
              <w:top w:val="single" w:sz="12" w:space="0" w:color="auto"/>
              <w:left w:val="nil"/>
              <w:bottom w:val="nil"/>
              <w:right w:val="nil"/>
            </w:tcBorders>
          </w:tcPr>
          <w:p w14:paraId="14C46A42" w14:textId="77777777" w:rsidR="004D75BA" w:rsidRPr="004D75BA" w:rsidRDefault="004D75BA" w:rsidP="004D75BA">
            <w:pPr>
              <w:rPr>
                <w:b/>
                <w:bCs/>
                <w:lang w:val="en-US" w:eastAsia="zh-CN"/>
              </w:rPr>
            </w:pPr>
          </w:p>
        </w:tc>
        <w:tc>
          <w:tcPr>
            <w:tcW w:w="3402" w:type="dxa"/>
            <w:tcBorders>
              <w:top w:val="single" w:sz="12" w:space="0" w:color="auto"/>
              <w:left w:val="nil"/>
              <w:bottom w:val="nil"/>
              <w:right w:val="nil"/>
            </w:tcBorders>
          </w:tcPr>
          <w:p w14:paraId="4E2D3121" w14:textId="77777777" w:rsidR="004D75BA" w:rsidRPr="004D75BA" w:rsidRDefault="004D75BA" w:rsidP="004D75BA">
            <w:pPr>
              <w:rPr>
                <w:b/>
                <w:bCs/>
                <w:lang w:val="en-US" w:eastAsia="zh-CN"/>
              </w:rPr>
            </w:pPr>
          </w:p>
        </w:tc>
      </w:tr>
      <w:tr w:rsidR="004D75BA" w:rsidRPr="004D75BA" w14:paraId="7AE04BD4" w14:textId="77777777">
        <w:trPr>
          <w:cantSplit/>
        </w:trPr>
        <w:tc>
          <w:tcPr>
            <w:tcW w:w="6487" w:type="dxa"/>
            <w:vMerge w:val="restart"/>
            <w:tcBorders>
              <w:top w:val="nil"/>
              <w:left w:val="nil"/>
              <w:bottom w:val="single" w:sz="4" w:space="0" w:color="auto"/>
              <w:right w:val="nil"/>
            </w:tcBorders>
            <w:hideMark/>
          </w:tcPr>
          <w:p w14:paraId="637EE266" w14:textId="77777777" w:rsidR="004D75BA" w:rsidRPr="004D75BA" w:rsidRDefault="004D75BA" w:rsidP="000B3A7E">
            <w:pPr>
              <w:spacing w:before="0"/>
              <w:rPr>
                <w:rFonts w:ascii="Verdana" w:hAnsi="Verdana"/>
                <w:sz w:val="20"/>
                <w:lang w:val="en-US" w:eastAsia="zh-CN"/>
              </w:rPr>
            </w:pPr>
            <w:r w:rsidRPr="004D75BA">
              <w:rPr>
                <w:rFonts w:ascii="Verdana" w:hAnsi="Verdana"/>
                <w:sz w:val="20"/>
                <w:lang w:val="en-US" w:eastAsia="zh-CN"/>
              </w:rPr>
              <w:t>Received:</w:t>
            </w:r>
            <w:r w:rsidRPr="004D75BA">
              <w:rPr>
                <w:rFonts w:ascii="Verdana" w:hAnsi="Verdana"/>
                <w:sz w:val="20"/>
                <w:lang w:val="en-US" w:eastAsia="zh-CN"/>
              </w:rPr>
              <w:tab/>
              <w:t>Date 2026</w:t>
            </w:r>
          </w:p>
          <w:p w14:paraId="15C05AF1" w14:textId="401FC4B1" w:rsidR="004D75BA" w:rsidRPr="004D75BA" w:rsidRDefault="004D75BA" w:rsidP="000B3A7E">
            <w:pPr>
              <w:spacing w:before="0"/>
              <w:rPr>
                <w:b/>
                <w:bCs/>
                <w:lang w:val="en-US" w:eastAsia="zh-CN"/>
              </w:rPr>
            </w:pPr>
            <w:r w:rsidRPr="004D75BA">
              <w:rPr>
                <w:rFonts w:ascii="Verdana" w:hAnsi="Verdana"/>
                <w:sz w:val="20"/>
                <w:lang w:val="en-US" w:eastAsia="zh-CN"/>
              </w:rPr>
              <w:t>Subject:    Preliminary Draft Revision of Report</w:t>
            </w:r>
            <w:r w:rsidRPr="004D75BA">
              <w:rPr>
                <w:rFonts w:ascii="Verdana" w:hAnsi="Verdana"/>
                <w:sz w:val="20"/>
                <w:lang w:val="en-US" w:eastAsia="zh-CN"/>
              </w:rPr>
              <w:br/>
              <w:t>ITU-R SM.2</w:t>
            </w:r>
            <w:r w:rsidR="00766FED">
              <w:rPr>
                <w:rFonts w:ascii="Verdana" w:hAnsi="Verdana"/>
                <w:sz w:val="20"/>
                <w:lang w:val="en-US" w:eastAsia="zh-CN"/>
              </w:rPr>
              <w:t>505</w:t>
            </w:r>
            <w:r w:rsidRPr="004D75BA">
              <w:rPr>
                <w:rFonts w:ascii="Verdana" w:hAnsi="Verdana"/>
                <w:sz w:val="20"/>
                <w:lang w:val="en-US" w:eastAsia="zh-CN"/>
              </w:rPr>
              <w:t>-</w:t>
            </w:r>
            <w:r w:rsidR="00766FED">
              <w:rPr>
                <w:rFonts w:ascii="Verdana" w:hAnsi="Verdana"/>
                <w:sz w:val="20"/>
                <w:lang w:val="en-US" w:eastAsia="zh-CN"/>
              </w:rPr>
              <w:t>0</w:t>
            </w:r>
          </w:p>
        </w:tc>
        <w:tc>
          <w:tcPr>
            <w:tcW w:w="3402" w:type="dxa"/>
            <w:hideMark/>
          </w:tcPr>
          <w:p w14:paraId="0F6D9B02" w14:textId="77777777" w:rsidR="004D75BA" w:rsidRPr="004D75BA" w:rsidRDefault="004D75BA" w:rsidP="000B3A7E">
            <w:pPr>
              <w:spacing w:before="0"/>
              <w:rPr>
                <w:b/>
                <w:bCs/>
                <w:lang w:val="en-US" w:eastAsia="zh-CN"/>
              </w:rPr>
            </w:pPr>
            <w:r w:rsidRPr="004D75BA">
              <w:rPr>
                <w:b/>
                <w:bCs/>
                <w:lang w:val="en-US" w:eastAsia="zh-CN"/>
              </w:rPr>
              <w:t>Document 1A/xx-E</w:t>
            </w:r>
          </w:p>
        </w:tc>
      </w:tr>
      <w:tr w:rsidR="004D75BA" w:rsidRPr="004D75BA" w14:paraId="1DE42E5D" w14:textId="77777777">
        <w:trPr>
          <w:cantSplit/>
        </w:trPr>
        <w:tc>
          <w:tcPr>
            <w:tcW w:w="9889" w:type="dxa"/>
            <w:vMerge/>
            <w:tcBorders>
              <w:top w:val="nil"/>
              <w:left w:val="nil"/>
              <w:bottom w:val="single" w:sz="4" w:space="0" w:color="auto"/>
              <w:right w:val="nil"/>
            </w:tcBorders>
            <w:vAlign w:val="center"/>
            <w:hideMark/>
          </w:tcPr>
          <w:p w14:paraId="09C9F563" w14:textId="77777777" w:rsidR="004D75BA" w:rsidRPr="004D75BA" w:rsidRDefault="004D75BA" w:rsidP="000B3A7E">
            <w:pPr>
              <w:spacing w:before="0"/>
              <w:rPr>
                <w:b/>
                <w:bCs/>
                <w:lang w:val="en-US" w:eastAsia="zh-CN"/>
              </w:rPr>
            </w:pPr>
          </w:p>
        </w:tc>
        <w:tc>
          <w:tcPr>
            <w:tcW w:w="3402" w:type="dxa"/>
            <w:hideMark/>
          </w:tcPr>
          <w:p w14:paraId="23D783B3" w14:textId="77777777" w:rsidR="004D75BA" w:rsidRPr="004D75BA" w:rsidRDefault="004D75BA" w:rsidP="000B3A7E">
            <w:pPr>
              <w:spacing w:before="0"/>
              <w:rPr>
                <w:b/>
                <w:bCs/>
                <w:lang w:val="en-US" w:eastAsia="zh-CN"/>
              </w:rPr>
            </w:pPr>
            <w:r w:rsidRPr="004D75BA">
              <w:rPr>
                <w:b/>
                <w:bCs/>
                <w:lang w:val="en-US" w:eastAsia="zh-CN"/>
              </w:rPr>
              <w:t>Date 2026</w:t>
            </w:r>
          </w:p>
        </w:tc>
      </w:tr>
      <w:tr w:rsidR="004D75BA" w:rsidRPr="004D75BA" w14:paraId="7FC4CF60" w14:textId="77777777">
        <w:trPr>
          <w:cantSplit/>
        </w:trPr>
        <w:tc>
          <w:tcPr>
            <w:tcW w:w="9889" w:type="dxa"/>
            <w:vMerge/>
            <w:tcBorders>
              <w:top w:val="nil"/>
              <w:left w:val="nil"/>
              <w:bottom w:val="single" w:sz="4" w:space="0" w:color="auto"/>
              <w:right w:val="nil"/>
            </w:tcBorders>
            <w:vAlign w:val="center"/>
            <w:hideMark/>
          </w:tcPr>
          <w:p w14:paraId="55D37270" w14:textId="77777777" w:rsidR="004D75BA" w:rsidRPr="004D75BA" w:rsidRDefault="004D75BA" w:rsidP="000B3A7E">
            <w:pPr>
              <w:spacing w:before="0"/>
              <w:rPr>
                <w:b/>
                <w:bCs/>
                <w:lang w:val="en-US" w:eastAsia="zh-CN"/>
              </w:rPr>
            </w:pPr>
          </w:p>
        </w:tc>
        <w:tc>
          <w:tcPr>
            <w:tcW w:w="3402" w:type="dxa"/>
            <w:tcBorders>
              <w:top w:val="nil"/>
              <w:left w:val="nil"/>
              <w:bottom w:val="single" w:sz="4" w:space="0" w:color="auto"/>
              <w:right w:val="nil"/>
            </w:tcBorders>
          </w:tcPr>
          <w:p w14:paraId="2BDA058F" w14:textId="77777777" w:rsidR="004D75BA" w:rsidRPr="004D75BA" w:rsidRDefault="004D75BA" w:rsidP="000B3A7E">
            <w:pPr>
              <w:spacing w:before="0"/>
              <w:rPr>
                <w:b/>
                <w:bCs/>
                <w:lang w:val="en-US" w:eastAsia="zh-CN"/>
              </w:rPr>
            </w:pPr>
            <w:r w:rsidRPr="004D75BA">
              <w:rPr>
                <w:b/>
                <w:bCs/>
                <w:lang w:val="en-US" w:eastAsia="zh-CN"/>
              </w:rPr>
              <w:t>English only</w:t>
            </w:r>
          </w:p>
          <w:p w14:paraId="661414BD" w14:textId="77777777" w:rsidR="004D75BA" w:rsidRPr="004D75BA" w:rsidRDefault="004D75BA" w:rsidP="000B3A7E">
            <w:pPr>
              <w:spacing w:before="0"/>
              <w:rPr>
                <w:b/>
                <w:bCs/>
                <w:lang w:val="en-US" w:eastAsia="zh-CN"/>
              </w:rPr>
            </w:pPr>
          </w:p>
          <w:p w14:paraId="2B6C960A" w14:textId="77777777" w:rsidR="004D75BA" w:rsidRPr="004D75BA" w:rsidRDefault="004D75BA" w:rsidP="000B3A7E">
            <w:pPr>
              <w:spacing w:before="0"/>
              <w:rPr>
                <w:b/>
                <w:bCs/>
                <w:lang w:val="en-US" w:eastAsia="zh-CN"/>
              </w:rPr>
            </w:pPr>
          </w:p>
        </w:tc>
      </w:tr>
      <w:tr w:rsidR="004D75BA" w:rsidRPr="004D75BA" w14:paraId="150863D7" w14:textId="77777777">
        <w:trPr>
          <w:cantSplit/>
        </w:trPr>
        <w:tc>
          <w:tcPr>
            <w:tcW w:w="9889" w:type="dxa"/>
            <w:gridSpan w:val="2"/>
            <w:tcBorders>
              <w:top w:val="single" w:sz="4" w:space="0" w:color="auto"/>
              <w:left w:val="single" w:sz="4" w:space="0" w:color="auto"/>
              <w:bottom w:val="single" w:sz="4" w:space="0" w:color="auto"/>
              <w:right w:val="single" w:sz="4" w:space="0" w:color="auto"/>
            </w:tcBorders>
            <w:hideMark/>
          </w:tcPr>
          <w:p w14:paraId="3C549C99" w14:textId="77777777" w:rsidR="004D75BA" w:rsidRPr="004D75BA" w:rsidRDefault="004D75BA" w:rsidP="008D5754">
            <w:pPr>
              <w:jc w:val="center"/>
              <w:rPr>
                <w:b/>
                <w:bCs/>
                <w:lang w:eastAsia="zh-CN"/>
              </w:rPr>
            </w:pPr>
            <w:r w:rsidRPr="004D75BA">
              <w:rPr>
                <w:b/>
                <w:bCs/>
                <w:lang w:eastAsia="zh-CN"/>
              </w:rPr>
              <w:t>United States of America</w:t>
            </w:r>
          </w:p>
        </w:tc>
      </w:tr>
      <w:tr w:rsidR="004D75BA" w:rsidRPr="004D75BA" w14:paraId="370BDF6A" w14:textId="77777777">
        <w:trPr>
          <w:cantSplit/>
        </w:trPr>
        <w:tc>
          <w:tcPr>
            <w:tcW w:w="9889" w:type="dxa"/>
            <w:gridSpan w:val="2"/>
            <w:tcBorders>
              <w:top w:val="single" w:sz="4" w:space="0" w:color="auto"/>
              <w:left w:val="single" w:sz="4" w:space="0" w:color="auto"/>
              <w:bottom w:val="single" w:sz="4" w:space="0" w:color="auto"/>
              <w:right w:val="single" w:sz="4" w:space="0" w:color="auto"/>
            </w:tcBorders>
            <w:hideMark/>
          </w:tcPr>
          <w:p w14:paraId="7DEAE2CD" w14:textId="490AA205" w:rsidR="004D75BA" w:rsidRPr="004D75BA" w:rsidRDefault="008D5754" w:rsidP="008D5754">
            <w:pPr>
              <w:jc w:val="center"/>
              <w:rPr>
                <w:b/>
                <w:bCs/>
                <w:lang w:eastAsia="zh-CN"/>
              </w:rPr>
            </w:pPr>
            <w:r>
              <w:rPr>
                <w:b/>
                <w:bCs/>
                <w:lang w:eastAsia="zh-CN"/>
              </w:rPr>
              <w:t>PRELIMINARY DRAFT REVISION OF REPORT</w:t>
            </w:r>
            <w:r w:rsidR="00E75EA4" w:rsidRPr="00E75EA4">
              <w:rPr>
                <w:b/>
                <w:bCs/>
                <w:lang w:eastAsia="zh-CN"/>
              </w:rPr>
              <w:t xml:space="preserve"> ITU-R SM.2505-0</w:t>
            </w:r>
          </w:p>
        </w:tc>
      </w:tr>
      <w:tr w:rsidR="004D75BA" w:rsidRPr="004D75BA" w14:paraId="137EE0FE" w14:textId="77777777">
        <w:trPr>
          <w:cantSplit/>
        </w:trPr>
        <w:tc>
          <w:tcPr>
            <w:tcW w:w="9889" w:type="dxa"/>
            <w:gridSpan w:val="2"/>
            <w:tcBorders>
              <w:top w:val="single" w:sz="4" w:space="0" w:color="auto"/>
              <w:left w:val="single" w:sz="4" w:space="0" w:color="auto"/>
              <w:bottom w:val="single" w:sz="4" w:space="0" w:color="auto"/>
              <w:right w:val="single" w:sz="4" w:space="0" w:color="auto"/>
            </w:tcBorders>
            <w:hideMark/>
          </w:tcPr>
          <w:p w14:paraId="5D86B29C" w14:textId="77777777" w:rsidR="004D75BA" w:rsidRPr="004D75BA" w:rsidRDefault="004D75BA" w:rsidP="008D5754">
            <w:pPr>
              <w:jc w:val="center"/>
              <w:rPr>
                <w:b/>
                <w:bCs/>
                <w:lang w:eastAsia="zh-CN"/>
              </w:rPr>
            </w:pPr>
            <w:r w:rsidRPr="004D75BA">
              <w:rPr>
                <w:b/>
                <w:bCs/>
                <w:lang w:eastAsia="zh-CN"/>
              </w:rPr>
              <w:t>US Proposal for Elevation</w:t>
            </w:r>
          </w:p>
        </w:tc>
      </w:tr>
    </w:tbl>
    <w:p w14:paraId="6D17BBC7" w14:textId="77777777" w:rsidR="0018571D" w:rsidRDefault="0018571D" w:rsidP="0015515E">
      <w:pPr>
        <w:rPr>
          <w:b/>
          <w:bCs/>
          <w:lang w:eastAsia="zh-CN"/>
        </w:rPr>
      </w:pPr>
    </w:p>
    <w:p w14:paraId="37A03517" w14:textId="310377CD" w:rsidR="0015515E" w:rsidRPr="003F3994" w:rsidRDefault="0015515E" w:rsidP="0015515E">
      <w:pPr>
        <w:rPr>
          <w:b/>
          <w:bCs/>
          <w:lang w:eastAsia="zh-CN"/>
        </w:rPr>
      </w:pPr>
      <w:r w:rsidRPr="003F3994">
        <w:rPr>
          <w:b/>
          <w:bCs/>
          <w:lang w:eastAsia="zh-CN"/>
        </w:rPr>
        <w:t>Background</w:t>
      </w:r>
    </w:p>
    <w:p w14:paraId="18217E10" w14:textId="65167F90" w:rsidR="0015515E" w:rsidRPr="00774C4B" w:rsidRDefault="0015515E" w:rsidP="0015515E">
      <w:pPr>
        <w:rPr>
          <w:lang w:eastAsia="zh-CN"/>
        </w:rPr>
      </w:pPr>
      <w:r w:rsidRPr="00774C4B">
        <w:rPr>
          <w:lang w:eastAsia="zh-CN"/>
        </w:rPr>
        <w:t>Report ITU-R SM.2505-0 was approved in 2022 to provide administrations with guideline</w:t>
      </w:r>
      <w:r>
        <w:rPr>
          <w:lang w:eastAsia="zh-CN"/>
        </w:rPr>
        <w:t>s on</w:t>
      </w:r>
      <w:r w:rsidRPr="00774C4B">
        <w:rPr>
          <w:lang w:eastAsia="zh-CN"/>
        </w:rPr>
        <w:t xml:space="preserve"> the impact and human hazard issues for wireless power transmission via radio frequency beam. The United States is also developing a variant of this technology for use in the 24 GHz ISM band.</w:t>
      </w:r>
      <w:r w:rsidR="003E339D" w:rsidRPr="003E339D">
        <w:rPr>
          <w:lang w:eastAsia="zh-CN"/>
        </w:rPr>
        <w:t xml:space="preserve"> WP 1A received liaisons 1A/</w:t>
      </w:r>
      <w:r w:rsidR="003E339D">
        <w:rPr>
          <w:lang w:eastAsia="zh-CN"/>
        </w:rPr>
        <w:t>111</w:t>
      </w:r>
      <w:r w:rsidR="003E339D" w:rsidRPr="003E339D">
        <w:rPr>
          <w:lang w:eastAsia="zh-CN"/>
        </w:rPr>
        <w:t xml:space="preserve"> and 1A/</w:t>
      </w:r>
      <w:r w:rsidR="003E339D">
        <w:rPr>
          <w:lang w:eastAsia="zh-CN"/>
        </w:rPr>
        <w:t>112</w:t>
      </w:r>
      <w:r w:rsidR="003E339D" w:rsidRPr="003E339D">
        <w:rPr>
          <w:lang w:eastAsia="zh-CN"/>
        </w:rPr>
        <w:t xml:space="preserve"> that suggested improvements to the document.</w:t>
      </w:r>
      <w:r w:rsidR="0056714E">
        <w:rPr>
          <w:lang w:eastAsia="zh-CN"/>
        </w:rPr>
        <w:t xml:space="preserve">  </w:t>
      </w:r>
    </w:p>
    <w:p w14:paraId="57EDE2F5" w14:textId="77777777" w:rsidR="0015515E" w:rsidRPr="00774C4B" w:rsidRDefault="0015515E" w:rsidP="0015515E">
      <w:pPr>
        <w:pStyle w:val="Headingb"/>
      </w:pPr>
      <w:r w:rsidRPr="00774C4B">
        <w:t>Proposal</w:t>
      </w:r>
    </w:p>
    <w:p w14:paraId="17DF586B" w14:textId="58E0E154" w:rsidR="00D53CD6" w:rsidRPr="00D53CD6" w:rsidRDefault="00D53CD6" w:rsidP="00D53CD6">
      <w:pPr>
        <w:rPr>
          <w:lang w:val="en-US" w:eastAsia="zh-CN"/>
        </w:rPr>
      </w:pPr>
      <w:r w:rsidRPr="00D53CD6">
        <w:rPr>
          <w:lang w:val="en-US" w:eastAsia="zh-CN"/>
        </w:rPr>
        <w:t>The United States proposes that Report ITU-R SM.2505-0 be amended with the material in the attachment to address the improvements that Working Parties 7C and 7D suggested</w:t>
      </w:r>
      <w:r w:rsidR="005179AA">
        <w:rPr>
          <w:lang w:val="en-US" w:eastAsia="zh-CN"/>
        </w:rPr>
        <w:t>, a</w:t>
      </w:r>
      <w:r w:rsidRPr="00D53CD6">
        <w:rPr>
          <w:lang w:val="en-US" w:eastAsia="zh-CN"/>
        </w:rPr>
        <w:t xml:space="preserve">s well as some </w:t>
      </w:r>
      <w:r w:rsidR="00E64E9A">
        <w:rPr>
          <w:lang w:val="en-US" w:eastAsia="zh-CN"/>
        </w:rPr>
        <w:t xml:space="preserve">feedback from the 1A meeting in 2025 </w:t>
      </w:r>
      <w:r w:rsidRPr="00D53CD6">
        <w:rPr>
          <w:lang w:val="en-US" w:eastAsia="zh-CN"/>
        </w:rPr>
        <w:t xml:space="preserve">on the impacts of Beam WPT </w:t>
      </w:r>
      <w:r w:rsidR="00D63E21">
        <w:rPr>
          <w:lang w:val="en-US" w:eastAsia="zh-CN"/>
        </w:rPr>
        <w:t>on IMT devices</w:t>
      </w:r>
      <w:r w:rsidRPr="00D53CD6">
        <w:rPr>
          <w:lang w:val="en-US" w:eastAsia="zh-CN"/>
        </w:rPr>
        <w:t>. The proposed changes only involve Study F (24.1-24.15 GHz).</w:t>
      </w:r>
    </w:p>
    <w:p w14:paraId="6E4FB310" w14:textId="77777777" w:rsidR="00D53CD6" w:rsidRPr="00D53CD6" w:rsidRDefault="00D53CD6" w:rsidP="00D53CD6">
      <w:pPr>
        <w:rPr>
          <w:lang w:val="en-US" w:eastAsia="zh-CN"/>
        </w:rPr>
      </w:pPr>
      <w:r w:rsidRPr="00D53CD6">
        <w:rPr>
          <w:lang w:val="en-US" w:eastAsia="zh-CN"/>
        </w:rPr>
        <w:t>The United States further proposes that WP 1A consider elevation of the document and submission to Study Group 1.</w:t>
      </w:r>
    </w:p>
    <w:p w14:paraId="53399E0D" w14:textId="6E2BC9D3" w:rsidR="00D53CD6" w:rsidRDefault="009B2461" w:rsidP="0015515E">
      <w:pPr>
        <w:rPr>
          <w:lang w:eastAsia="zh-CN"/>
        </w:rPr>
      </w:pPr>
      <w:r>
        <w:rPr>
          <w:lang w:eastAsia="zh-CN"/>
        </w:rPr>
        <w:t xml:space="preserve">Changes suggested in the liaison statements are highlighted in </w:t>
      </w:r>
      <w:r w:rsidR="00A0795A" w:rsidRPr="00A0795A">
        <w:rPr>
          <w:highlight w:val="cyan"/>
          <w:lang w:eastAsia="zh-CN"/>
        </w:rPr>
        <w:t>turquoise</w:t>
      </w:r>
      <w:r>
        <w:rPr>
          <w:lang w:eastAsia="zh-CN"/>
        </w:rPr>
        <w:t xml:space="preserve">, and the resulting changes are highlighted in </w:t>
      </w:r>
      <w:r w:rsidRPr="00A0795A">
        <w:rPr>
          <w:highlight w:val="green"/>
          <w:lang w:eastAsia="zh-CN"/>
        </w:rPr>
        <w:t>green</w:t>
      </w:r>
      <w:r>
        <w:rPr>
          <w:lang w:eastAsia="zh-CN"/>
        </w:rPr>
        <w:t>.</w:t>
      </w:r>
    </w:p>
    <w:p w14:paraId="61679931" w14:textId="77777777" w:rsidR="0015515E" w:rsidRPr="00774C4B" w:rsidRDefault="0015515E" w:rsidP="0015515E">
      <w:pPr>
        <w:rPr>
          <w:rFonts w:eastAsia="MS Mincho"/>
        </w:rPr>
      </w:pPr>
    </w:p>
    <w:p w14:paraId="332C086E" w14:textId="776D159E" w:rsidR="00E22A80" w:rsidRPr="00E22A80" w:rsidRDefault="0015515E" w:rsidP="00D35124">
      <w:pPr>
        <w:ind w:left="1134" w:hanging="1134"/>
        <w:rPr>
          <w:lang w:eastAsia="zh-CN"/>
        </w:rPr>
      </w:pPr>
      <w:r w:rsidRPr="00774C4B">
        <w:rPr>
          <w:b/>
          <w:bCs/>
          <w:lang w:eastAsia="zh-CN"/>
        </w:rPr>
        <w:t>Attachment</w:t>
      </w:r>
      <w:r w:rsidRPr="00774C4B">
        <w:rPr>
          <w:lang w:eastAsia="zh-CN"/>
        </w:rPr>
        <w:t>:</w:t>
      </w:r>
      <w:r w:rsidRPr="00774C4B">
        <w:rPr>
          <w:lang w:eastAsia="zh-CN"/>
        </w:rPr>
        <w:tab/>
        <w:t xml:space="preserve">Working document towards a preliminary draft revision of Report ITU-R </w:t>
      </w:r>
      <w:r>
        <w:rPr>
          <w:lang w:eastAsia="zh-CN"/>
        </w:rPr>
        <w:t>SM.2505-0</w:t>
      </w:r>
      <w:r w:rsidR="00E22A80">
        <w:br w:type="page"/>
      </w:r>
    </w:p>
    <w:p w14:paraId="5C733957" w14:textId="7BDC5C0E" w:rsidR="00E140A9" w:rsidRPr="00BE29DD" w:rsidRDefault="00F247E1" w:rsidP="00E140A9">
      <w:pPr>
        <w:pStyle w:val="RepNo"/>
        <w:rPr>
          <w:lang w:eastAsia="zh-CN"/>
        </w:rPr>
      </w:pPr>
      <w:ins w:id="1" w:author="USA - June 2026" w:date="2026-03-09T21:17:00Z" w16du:dateUtc="2026-03-10T04:17:00Z">
        <w:r>
          <w:lastRenderedPageBreak/>
          <w:t>[</w:t>
        </w:r>
      </w:ins>
      <w:r w:rsidR="00E140A9" w:rsidRPr="00BE29DD">
        <w:t>PRELIMINARY</w:t>
      </w:r>
      <w:ins w:id="2" w:author="USA - June 2026" w:date="2026-03-09T21:17:00Z" w16du:dateUtc="2026-03-10T04:17:00Z">
        <w:r>
          <w:t>]</w:t>
        </w:r>
      </w:ins>
      <w:r w:rsidR="00E140A9" w:rsidRPr="00BE29DD">
        <w:t xml:space="preserve"> DRAFT</w:t>
      </w:r>
      <w:r w:rsidR="00FB6A45">
        <w:t xml:space="preserve"> </w:t>
      </w:r>
      <w:r w:rsidR="00E140A9" w:rsidRPr="00BE29DD">
        <w:t>REVISION OF</w:t>
      </w:r>
      <w:r w:rsidR="00E140A9" w:rsidRPr="00BE29DD">
        <w:rPr>
          <w:color w:val="000000"/>
          <w:szCs w:val="28"/>
        </w:rPr>
        <w:t xml:space="preserve"> REPORT ITU-R SM.2505-0</w:t>
      </w:r>
    </w:p>
    <w:p w14:paraId="1458A6BC" w14:textId="77777777" w:rsidR="00E140A9" w:rsidRPr="00BE29DD" w:rsidRDefault="00E140A9" w:rsidP="00E140A9">
      <w:pPr>
        <w:pStyle w:val="Reptitle"/>
      </w:pPr>
      <w:r w:rsidRPr="00BE29DD">
        <w:t xml:space="preserve">Impact studies and human hazard issues for wireless power transmission </w:t>
      </w:r>
      <w:r w:rsidRPr="00BE29DD">
        <w:br/>
        <w:t>via radio frequency beam</w:t>
      </w:r>
    </w:p>
    <w:p w14:paraId="6DCD79C1" w14:textId="3FB26797" w:rsidR="008D4FEC" w:rsidRDefault="002F31FB" w:rsidP="002F31FB">
      <w:pPr>
        <w:pStyle w:val="Repdate"/>
      </w:pPr>
      <w:r>
        <w:t>(2022)</w:t>
      </w:r>
    </w:p>
    <w:p w14:paraId="7EC4D88C" w14:textId="77777777" w:rsidR="008D4FEC" w:rsidRPr="0057793F" w:rsidRDefault="008D4FEC" w:rsidP="008D4FEC">
      <w:pPr>
        <w:pStyle w:val="EditorsNote"/>
        <w:rPr>
          <w:highlight w:val="yellow"/>
        </w:rPr>
      </w:pPr>
      <w:r w:rsidRPr="0057793F">
        <w:rPr>
          <w:highlight w:val="yellow"/>
        </w:rPr>
        <w:t xml:space="preserve">{Editor’s Note: </w:t>
      </w:r>
    </w:p>
    <w:p w14:paraId="22592A20" w14:textId="124F6AEB" w:rsidR="00154100" w:rsidRDefault="008D4FEC" w:rsidP="008D4FEC">
      <w:pPr>
        <w:pStyle w:val="EditorsNote"/>
      </w:pPr>
      <w:r>
        <w:rPr>
          <w:highlight w:val="yellow"/>
        </w:rPr>
        <w:t xml:space="preserve">Some of the </w:t>
      </w:r>
      <w:r w:rsidRPr="0057793F">
        <w:rPr>
          <w:highlight w:val="yellow"/>
        </w:rPr>
        <w:t>frequency bands mentioned in th</w:t>
      </w:r>
      <w:r>
        <w:rPr>
          <w:highlight w:val="yellow"/>
        </w:rPr>
        <w:t>e preliminary draft revision of  Recommendation ITU-R SM.2151</w:t>
      </w:r>
      <w:r w:rsidRPr="0057793F">
        <w:rPr>
          <w:highlight w:val="yellow"/>
        </w:rPr>
        <w:t xml:space="preserve"> (900MHz, 2.4 GHz and 24GHz) for using beam WPT devices need to be further considered with respect to the blocking effect for the IMT receivers based on the information to be provided by WP 5D with respect to the threshold blocking level in those bands.}</w:t>
      </w:r>
    </w:p>
    <w:p w14:paraId="021BD308" w14:textId="0515B876" w:rsidR="00BB4728" w:rsidRPr="00BE29DD" w:rsidRDefault="00AD0722" w:rsidP="00AD0722">
      <w:pPr>
        <w:pStyle w:val="EditorsNote"/>
      </w:pPr>
      <w:r w:rsidRPr="00BE29DD">
        <w:rPr>
          <w:i w:val="0"/>
          <w:highlight w:val="yellow"/>
        </w:rPr>
        <w:t>[</w:t>
      </w:r>
      <w:r w:rsidRPr="00BE29DD">
        <w:rPr>
          <w:highlight w:val="yellow"/>
        </w:rPr>
        <w:t xml:space="preserve">Note to the </w:t>
      </w:r>
      <w:r w:rsidR="002F31FB" w:rsidRPr="00BE29DD">
        <w:rPr>
          <w:highlight w:val="yellow"/>
        </w:rPr>
        <w:t>Secretariat</w:t>
      </w:r>
      <w:r w:rsidRPr="00BE29DD">
        <w:rPr>
          <w:highlight w:val="yellow"/>
        </w:rPr>
        <w:t>: The Table of Contents needs to be editorially updated and may not show tracked changes in relation to the approved version of the Report.</w:t>
      </w:r>
      <w:r w:rsidRPr="00BE29DD">
        <w:rPr>
          <w:i w:val="0"/>
          <w:highlight w:val="yellow"/>
        </w:rPr>
        <w:t>]</w:t>
      </w:r>
    </w:p>
    <w:p w14:paraId="090800E9" w14:textId="77777777" w:rsidR="00AD0722" w:rsidRPr="00BE29DD" w:rsidRDefault="00AD0722" w:rsidP="006C23EF">
      <w:pPr>
        <w:spacing w:before="480"/>
        <w:jc w:val="center"/>
        <w:rPr>
          <w:i/>
          <w:iCs/>
          <w:szCs w:val="24"/>
        </w:rPr>
      </w:pPr>
      <w:r w:rsidRPr="00BE29DD">
        <w:t>TABLE OF CONTENTS</w:t>
      </w:r>
    </w:p>
    <w:p w14:paraId="4F4FC879" w14:textId="5397F25C" w:rsidR="00D52EEF" w:rsidRDefault="00AD0722" w:rsidP="00D52EEF">
      <w:pPr>
        <w:pStyle w:val="toc0"/>
        <w:rPr>
          <w:rFonts w:asciiTheme="minorHAnsi" w:eastAsiaTheme="minorEastAsia" w:hAnsiTheme="minorHAnsi" w:cstheme="minorBidi"/>
          <w:noProof/>
          <w:kern w:val="2"/>
          <w:szCs w:val="24"/>
          <w:lang w:val="en-US"/>
          <w14:ligatures w14:val="standardContextual"/>
        </w:rPr>
      </w:pPr>
      <w:r w:rsidRPr="00BE29DD">
        <w:tab/>
        <w:t>Page</w:t>
      </w:r>
      <w:r w:rsidR="00D52EEF">
        <w:fldChar w:fldCharType="begin"/>
      </w:r>
      <w:r w:rsidR="00D52EEF">
        <w:instrText xml:space="preserve"> TOC \o "1-2" \h \z \t "Annex_No;1;Annex_title;1;Annex_NoTitle;1" </w:instrText>
      </w:r>
      <w:r w:rsidR="00D52EEF">
        <w:fldChar w:fldCharType="separate"/>
      </w:r>
    </w:p>
    <w:p w14:paraId="42CAB448" w14:textId="4C1B5D61" w:rsidR="00D52EEF" w:rsidRDefault="00D52EEF">
      <w:pPr>
        <w:pStyle w:val="TOC1"/>
        <w:rPr>
          <w:rFonts w:asciiTheme="minorHAnsi" w:eastAsiaTheme="minorEastAsia" w:hAnsiTheme="minorHAnsi" w:cstheme="minorBidi"/>
          <w:noProof/>
          <w:kern w:val="2"/>
          <w:szCs w:val="24"/>
          <w:lang w:val="en-US"/>
          <w14:ligatures w14:val="standardContextual"/>
        </w:rPr>
      </w:pPr>
      <w:hyperlink w:anchor="_Toc201221107" w:history="1">
        <w:r w:rsidRPr="00B23279">
          <w:rPr>
            <w:rStyle w:val="Hyperlink"/>
            <w:noProof/>
          </w:rPr>
          <w:t>1</w:t>
        </w:r>
        <w:r>
          <w:rPr>
            <w:rFonts w:asciiTheme="minorHAnsi" w:eastAsiaTheme="minorEastAsia" w:hAnsiTheme="minorHAnsi" w:cstheme="minorBidi"/>
            <w:noProof/>
            <w:kern w:val="2"/>
            <w:szCs w:val="24"/>
            <w:lang w:val="en-US"/>
            <w14:ligatures w14:val="standardContextual"/>
          </w:rPr>
          <w:tab/>
        </w:r>
        <w:r w:rsidRPr="00B23279">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_Toc201221107 \h </w:instrText>
        </w:r>
        <w:r>
          <w:rPr>
            <w:noProof/>
            <w:webHidden/>
          </w:rPr>
        </w:r>
        <w:r>
          <w:rPr>
            <w:noProof/>
            <w:webHidden/>
          </w:rPr>
          <w:fldChar w:fldCharType="separate"/>
        </w:r>
        <w:r w:rsidR="00BC027D">
          <w:rPr>
            <w:noProof/>
            <w:webHidden/>
          </w:rPr>
          <w:t>4</w:t>
        </w:r>
        <w:r>
          <w:rPr>
            <w:noProof/>
            <w:webHidden/>
          </w:rPr>
          <w:fldChar w:fldCharType="end"/>
        </w:r>
      </w:hyperlink>
    </w:p>
    <w:p w14:paraId="7572FE54" w14:textId="5AF6E2AA" w:rsidR="00D52EEF" w:rsidRDefault="00D52EEF">
      <w:pPr>
        <w:pStyle w:val="TOC1"/>
        <w:rPr>
          <w:rFonts w:asciiTheme="minorHAnsi" w:eastAsiaTheme="minorEastAsia" w:hAnsiTheme="minorHAnsi" w:cstheme="minorBidi"/>
          <w:noProof/>
          <w:kern w:val="2"/>
          <w:szCs w:val="24"/>
          <w:lang w:val="en-US"/>
          <w14:ligatures w14:val="standardContextual"/>
        </w:rPr>
      </w:pPr>
      <w:hyperlink w:anchor="_Toc201221108" w:history="1">
        <w:r w:rsidRPr="00B23279">
          <w:rPr>
            <w:rStyle w:val="Hyperlink"/>
            <w:noProof/>
          </w:rPr>
          <w:t>2</w:t>
        </w:r>
        <w:r>
          <w:rPr>
            <w:rFonts w:asciiTheme="minorHAnsi" w:eastAsiaTheme="minorEastAsia" w:hAnsiTheme="minorHAnsi" w:cstheme="minorBidi"/>
            <w:noProof/>
            <w:kern w:val="2"/>
            <w:szCs w:val="24"/>
            <w:lang w:val="en-US"/>
            <w14:ligatures w14:val="standardContextual"/>
          </w:rPr>
          <w:tab/>
        </w:r>
        <w:r w:rsidRPr="00B23279">
          <w:rPr>
            <w:rStyle w:val="Hyperlink"/>
            <w:noProof/>
          </w:rPr>
          <w:t>Radio characteristics of beam WPT</w:t>
        </w:r>
        <w:r>
          <w:rPr>
            <w:noProof/>
            <w:webHidden/>
          </w:rPr>
          <w:tab/>
        </w:r>
        <w:r>
          <w:rPr>
            <w:noProof/>
            <w:webHidden/>
          </w:rPr>
          <w:tab/>
        </w:r>
        <w:r>
          <w:rPr>
            <w:noProof/>
            <w:webHidden/>
          </w:rPr>
          <w:fldChar w:fldCharType="begin"/>
        </w:r>
        <w:r>
          <w:rPr>
            <w:noProof/>
            <w:webHidden/>
          </w:rPr>
          <w:instrText xml:space="preserve"> PAGEREF _Toc201221108 \h </w:instrText>
        </w:r>
        <w:r>
          <w:rPr>
            <w:noProof/>
            <w:webHidden/>
          </w:rPr>
        </w:r>
        <w:r>
          <w:rPr>
            <w:noProof/>
            <w:webHidden/>
          </w:rPr>
          <w:fldChar w:fldCharType="separate"/>
        </w:r>
        <w:r w:rsidR="00BC027D">
          <w:rPr>
            <w:noProof/>
            <w:webHidden/>
          </w:rPr>
          <w:t>5</w:t>
        </w:r>
        <w:r>
          <w:rPr>
            <w:noProof/>
            <w:webHidden/>
          </w:rPr>
          <w:fldChar w:fldCharType="end"/>
        </w:r>
      </w:hyperlink>
    </w:p>
    <w:p w14:paraId="5793C3FE" w14:textId="774715EC" w:rsidR="00D52EEF" w:rsidRDefault="00D52EEF">
      <w:pPr>
        <w:pStyle w:val="TOC1"/>
        <w:rPr>
          <w:rFonts w:asciiTheme="minorHAnsi" w:eastAsiaTheme="minorEastAsia" w:hAnsiTheme="minorHAnsi" w:cstheme="minorBidi"/>
          <w:noProof/>
          <w:kern w:val="2"/>
          <w:szCs w:val="24"/>
          <w:lang w:val="en-US"/>
          <w14:ligatures w14:val="standardContextual"/>
        </w:rPr>
      </w:pPr>
      <w:hyperlink w:anchor="_Toc201221109" w:history="1">
        <w:r w:rsidRPr="00B23279">
          <w:rPr>
            <w:rStyle w:val="Hyperlink"/>
            <w:noProof/>
            <w:lang w:eastAsia="ja-JP"/>
          </w:rPr>
          <w:t>3</w:t>
        </w:r>
        <w:r>
          <w:rPr>
            <w:rFonts w:asciiTheme="minorHAnsi" w:eastAsiaTheme="minorEastAsia" w:hAnsiTheme="minorHAnsi" w:cstheme="minorBidi"/>
            <w:noProof/>
            <w:kern w:val="2"/>
            <w:szCs w:val="24"/>
            <w:lang w:val="en-US"/>
            <w14:ligatures w14:val="standardContextual"/>
          </w:rPr>
          <w:tab/>
        </w:r>
        <w:r w:rsidRPr="00B23279">
          <w:rPr>
            <w:rStyle w:val="Hyperlink"/>
            <w:noProof/>
            <w:lang w:eastAsia="ja-JP"/>
          </w:rPr>
          <w:t>Studies on the impact to the incumbent systems</w:t>
        </w:r>
        <w:r>
          <w:rPr>
            <w:noProof/>
            <w:webHidden/>
          </w:rPr>
          <w:tab/>
        </w:r>
        <w:r>
          <w:rPr>
            <w:noProof/>
            <w:webHidden/>
          </w:rPr>
          <w:tab/>
        </w:r>
        <w:r>
          <w:rPr>
            <w:noProof/>
            <w:webHidden/>
          </w:rPr>
          <w:fldChar w:fldCharType="begin"/>
        </w:r>
        <w:r>
          <w:rPr>
            <w:noProof/>
            <w:webHidden/>
          </w:rPr>
          <w:instrText xml:space="preserve"> PAGEREF _Toc201221109 \h </w:instrText>
        </w:r>
        <w:r>
          <w:rPr>
            <w:noProof/>
            <w:webHidden/>
          </w:rPr>
        </w:r>
        <w:r>
          <w:rPr>
            <w:noProof/>
            <w:webHidden/>
          </w:rPr>
          <w:fldChar w:fldCharType="separate"/>
        </w:r>
        <w:r w:rsidR="00BC027D">
          <w:rPr>
            <w:noProof/>
            <w:webHidden/>
          </w:rPr>
          <w:t>5</w:t>
        </w:r>
        <w:r>
          <w:rPr>
            <w:noProof/>
            <w:webHidden/>
          </w:rPr>
          <w:fldChar w:fldCharType="end"/>
        </w:r>
      </w:hyperlink>
    </w:p>
    <w:p w14:paraId="5AD2BB44" w14:textId="76318B4F"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10" w:history="1">
        <w:r w:rsidRPr="00B23279">
          <w:rPr>
            <w:rStyle w:val="Hyperlink"/>
            <w:noProof/>
            <w:lang w:eastAsia="ja-JP"/>
          </w:rPr>
          <w:t>3.1</w:t>
        </w:r>
        <w:r>
          <w:rPr>
            <w:rFonts w:asciiTheme="minorHAnsi" w:eastAsiaTheme="minorEastAsia" w:hAnsiTheme="minorHAnsi" w:cstheme="minorBidi"/>
            <w:noProof/>
            <w:kern w:val="2"/>
            <w:szCs w:val="24"/>
            <w:lang w:val="en-US"/>
            <w14:ligatures w14:val="standardContextual"/>
          </w:rPr>
          <w:tab/>
        </w:r>
        <w:r w:rsidRPr="00B23279">
          <w:rPr>
            <w:rStyle w:val="Hyperlink"/>
            <w:noProof/>
            <w:lang w:eastAsia="ja-JP"/>
          </w:rPr>
          <w:t>Study A (915-921 MHz)</w:t>
        </w:r>
        <w:r>
          <w:rPr>
            <w:noProof/>
            <w:webHidden/>
          </w:rPr>
          <w:tab/>
        </w:r>
        <w:r>
          <w:rPr>
            <w:noProof/>
            <w:webHidden/>
          </w:rPr>
          <w:tab/>
        </w:r>
        <w:r>
          <w:rPr>
            <w:noProof/>
            <w:webHidden/>
          </w:rPr>
          <w:fldChar w:fldCharType="begin"/>
        </w:r>
        <w:r>
          <w:rPr>
            <w:noProof/>
            <w:webHidden/>
          </w:rPr>
          <w:instrText xml:space="preserve"> PAGEREF _Toc201221110 \h </w:instrText>
        </w:r>
        <w:r>
          <w:rPr>
            <w:noProof/>
            <w:webHidden/>
          </w:rPr>
        </w:r>
        <w:r>
          <w:rPr>
            <w:noProof/>
            <w:webHidden/>
          </w:rPr>
          <w:fldChar w:fldCharType="separate"/>
        </w:r>
        <w:r w:rsidR="00BC027D">
          <w:rPr>
            <w:noProof/>
            <w:webHidden/>
          </w:rPr>
          <w:t>6</w:t>
        </w:r>
        <w:r>
          <w:rPr>
            <w:noProof/>
            <w:webHidden/>
          </w:rPr>
          <w:fldChar w:fldCharType="end"/>
        </w:r>
      </w:hyperlink>
    </w:p>
    <w:p w14:paraId="6167114B" w14:textId="396FC5CD"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11" w:history="1">
        <w:r w:rsidRPr="00B23279">
          <w:rPr>
            <w:rStyle w:val="Hyperlink"/>
            <w:noProof/>
            <w:lang w:eastAsia="ja-JP"/>
          </w:rPr>
          <w:t>3.2</w:t>
        </w:r>
        <w:r>
          <w:rPr>
            <w:rFonts w:asciiTheme="minorHAnsi" w:eastAsiaTheme="minorEastAsia" w:hAnsiTheme="minorHAnsi" w:cstheme="minorBidi"/>
            <w:noProof/>
            <w:kern w:val="2"/>
            <w:szCs w:val="24"/>
            <w:lang w:val="en-US"/>
            <w14:ligatures w14:val="standardContextual"/>
          </w:rPr>
          <w:tab/>
        </w:r>
        <w:r w:rsidRPr="00B23279">
          <w:rPr>
            <w:rStyle w:val="Hyperlink"/>
            <w:noProof/>
            <w:lang w:eastAsia="ja-JP"/>
          </w:rPr>
          <w:t>Study B (915-921 MHz)</w:t>
        </w:r>
        <w:r>
          <w:rPr>
            <w:noProof/>
            <w:webHidden/>
          </w:rPr>
          <w:tab/>
        </w:r>
        <w:r>
          <w:rPr>
            <w:noProof/>
            <w:webHidden/>
          </w:rPr>
          <w:tab/>
        </w:r>
        <w:r>
          <w:rPr>
            <w:noProof/>
            <w:webHidden/>
          </w:rPr>
          <w:fldChar w:fldCharType="begin"/>
        </w:r>
        <w:r>
          <w:rPr>
            <w:noProof/>
            <w:webHidden/>
          </w:rPr>
          <w:instrText xml:space="preserve"> PAGEREF _Toc201221111 \h </w:instrText>
        </w:r>
        <w:r>
          <w:rPr>
            <w:noProof/>
            <w:webHidden/>
          </w:rPr>
        </w:r>
        <w:r>
          <w:rPr>
            <w:noProof/>
            <w:webHidden/>
          </w:rPr>
          <w:fldChar w:fldCharType="separate"/>
        </w:r>
        <w:r w:rsidR="00BC027D">
          <w:rPr>
            <w:noProof/>
            <w:webHidden/>
          </w:rPr>
          <w:t>9</w:t>
        </w:r>
        <w:r>
          <w:rPr>
            <w:noProof/>
            <w:webHidden/>
          </w:rPr>
          <w:fldChar w:fldCharType="end"/>
        </w:r>
      </w:hyperlink>
    </w:p>
    <w:p w14:paraId="4A0F522C" w14:textId="0AA31C0A"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12" w:history="1">
        <w:r w:rsidRPr="00B23279">
          <w:rPr>
            <w:rStyle w:val="Hyperlink"/>
            <w:noProof/>
            <w:lang w:eastAsia="ja-JP"/>
          </w:rPr>
          <w:t>3.3</w:t>
        </w:r>
        <w:r>
          <w:rPr>
            <w:rFonts w:asciiTheme="minorHAnsi" w:eastAsiaTheme="minorEastAsia" w:hAnsiTheme="minorHAnsi" w:cstheme="minorBidi"/>
            <w:noProof/>
            <w:kern w:val="2"/>
            <w:szCs w:val="24"/>
            <w:lang w:val="en-US"/>
            <w14:ligatures w14:val="standardContextual"/>
          </w:rPr>
          <w:tab/>
        </w:r>
        <w:r w:rsidRPr="00B23279">
          <w:rPr>
            <w:rStyle w:val="Hyperlink"/>
            <w:noProof/>
            <w:lang w:eastAsia="ja-JP"/>
          </w:rPr>
          <w:t>Study C (</w:t>
        </w:r>
        <w:r w:rsidRPr="00B23279">
          <w:rPr>
            <w:rStyle w:val="Hyperlink"/>
            <w:noProof/>
          </w:rPr>
          <w:t>917-920 MHz, 2 410-2 486 MHz, and 5 738-5 766 MHz)</w:t>
        </w:r>
        <w:r>
          <w:rPr>
            <w:noProof/>
            <w:webHidden/>
          </w:rPr>
          <w:tab/>
        </w:r>
        <w:r>
          <w:rPr>
            <w:noProof/>
            <w:webHidden/>
          </w:rPr>
          <w:tab/>
        </w:r>
        <w:r>
          <w:rPr>
            <w:noProof/>
            <w:webHidden/>
          </w:rPr>
          <w:fldChar w:fldCharType="begin"/>
        </w:r>
        <w:r>
          <w:rPr>
            <w:noProof/>
            <w:webHidden/>
          </w:rPr>
          <w:instrText xml:space="preserve"> PAGEREF _Toc201221112 \h </w:instrText>
        </w:r>
        <w:r>
          <w:rPr>
            <w:noProof/>
            <w:webHidden/>
          </w:rPr>
        </w:r>
        <w:r>
          <w:rPr>
            <w:noProof/>
            <w:webHidden/>
          </w:rPr>
          <w:fldChar w:fldCharType="separate"/>
        </w:r>
        <w:r w:rsidR="00BC027D">
          <w:rPr>
            <w:noProof/>
            <w:webHidden/>
          </w:rPr>
          <w:t>12</w:t>
        </w:r>
        <w:r>
          <w:rPr>
            <w:noProof/>
            <w:webHidden/>
          </w:rPr>
          <w:fldChar w:fldCharType="end"/>
        </w:r>
      </w:hyperlink>
    </w:p>
    <w:p w14:paraId="48D0395A" w14:textId="3423EB5F"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13" w:history="1">
        <w:r w:rsidRPr="00B23279">
          <w:rPr>
            <w:rStyle w:val="Hyperlink"/>
            <w:noProof/>
          </w:rPr>
          <w:t>3.4</w:t>
        </w:r>
        <w:r>
          <w:rPr>
            <w:rFonts w:asciiTheme="minorHAnsi" w:eastAsiaTheme="minorEastAsia" w:hAnsiTheme="minorHAnsi" w:cstheme="minorBidi"/>
            <w:noProof/>
            <w:kern w:val="2"/>
            <w:szCs w:val="24"/>
            <w:lang w:val="en-US"/>
            <w14:ligatures w14:val="standardContextual"/>
          </w:rPr>
          <w:tab/>
        </w:r>
        <w:r w:rsidRPr="00B23279">
          <w:rPr>
            <w:rStyle w:val="Hyperlink"/>
            <w:noProof/>
            <w:lang w:eastAsia="ja-JP"/>
          </w:rPr>
          <w:t>Study D (</w:t>
        </w:r>
        <w:r w:rsidRPr="00B23279">
          <w:rPr>
            <w:rStyle w:val="Hyperlink"/>
            <w:noProof/>
          </w:rPr>
          <w:t>2 483.5-2 500 MHz)</w:t>
        </w:r>
        <w:r>
          <w:rPr>
            <w:noProof/>
            <w:webHidden/>
          </w:rPr>
          <w:tab/>
        </w:r>
        <w:r>
          <w:rPr>
            <w:noProof/>
            <w:webHidden/>
          </w:rPr>
          <w:tab/>
        </w:r>
        <w:r>
          <w:rPr>
            <w:noProof/>
            <w:webHidden/>
          </w:rPr>
          <w:fldChar w:fldCharType="begin"/>
        </w:r>
        <w:r>
          <w:rPr>
            <w:noProof/>
            <w:webHidden/>
          </w:rPr>
          <w:instrText xml:space="preserve"> PAGEREF _Toc201221113 \h </w:instrText>
        </w:r>
        <w:r>
          <w:rPr>
            <w:noProof/>
            <w:webHidden/>
          </w:rPr>
        </w:r>
        <w:r>
          <w:rPr>
            <w:noProof/>
            <w:webHidden/>
          </w:rPr>
          <w:fldChar w:fldCharType="separate"/>
        </w:r>
        <w:r w:rsidR="00BC027D">
          <w:rPr>
            <w:noProof/>
            <w:webHidden/>
          </w:rPr>
          <w:t>23</w:t>
        </w:r>
        <w:r>
          <w:rPr>
            <w:noProof/>
            <w:webHidden/>
          </w:rPr>
          <w:fldChar w:fldCharType="end"/>
        </w:r>
      </w:hyperlink>
    </w:p>
    <w:p w14:paraId="77350397" w14:textId="4175000D"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14" w:history="1">
        <w:r w:rsidRPr="00B23279">
          <w:rPr>
            <w:rStyle w:val="Hyperlink"/>
            <w:noProof/>
          </w:rPr>
          <w:t>3.5</w:t>
        </w:r>
        <w:r>
          <w:rPr>
            <w:rFonts w:asciiTheme="minorHAnsi" w:eastAsiaTheme="minorEastAsia" w:hAnsiTheme="minorHAnsi" w:cstheme="minorBidi"/>
            <w:noProof/>
            <w:kern w:val="2"/>
            <w:szCs w:val="24"/>
            <w:lang w:val="en-US"/>
            <w14:ligatures w14:val="standardContextual"/>
          </w:rPr>
          <w:tab/>
        </w:r>
        <w:r w:rsidRPr="00B23279">
          <w:rPr>
            <w:rStyle w:val="Hyperlink"/>
            <w:noProof/>
            <w:lang w:eastAsia="ja-JP"/>
          </w:rPr>
          <w:t>Study E (915-921 MHz)</w:t>
        </w:r>
        <w:r>
          <w:rPr>
            <w:noProof/>
            <w:webHidden/>
          </w:rPr>
          <w:tab/>
        </w:r>
        <w:r>
          <w:rPr>
            <w:noProof/>
            <w:webHidden/>
          </w:rPr>
          <w:tab/>
        </w:r>
        <w:r>
          <w:rPr>
            <w:noProof/>
            <w:webHidden/>
          </w:rPr>
          <w:fldChar w:fldCharType="begin"/>
        </w:r>
        <w:r>
          <w:rPr>
            <w:noProof/>
            <w:webHidden/>
          </w:rPr>
          <w:instrText xml:space="preserve"> PAGEREF _Toc201221114 \h </w:instrText>
        </w:r>
        <w:r>
          <w:rPr>
            <w:noProof/>
            <w:webHidden/>
          </w:rPr>
        </w:r>
        <w:r>
          <w:rPr>
            <w:noProof/>
            <w:webHidden/>
          </w:rPr>
          <w:fldChar w:fldCharType="separate"/>
        </w:r>
        <w:r w:rsidR="00BC027D">
          <w:rPr>
            <w:noProof/>
            <w:webHidden/>
          </w:rPr>
          <w:t>27</w:t>
        </w:r>
        <w:r>
          <w:rPr>
            <w:noProof/>
            <w:webHidden/>
          </w:rPr>
          <w:fldChar w:fldCharType="end"/>
        </w:r>
      </w:hyperlink>
    </w:p>
    <w:p w14:paraId="47D7A626" w14:textId="66C46C33"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15" w:history="1">
        <w:r w:rsidRPr="00B23279">
          <w:rPr>
            <w:rStyle w:val="Hyperlink"/>
            <w:noProof/>
          </w:rPr>
          <w:t>3.6</w:t>
        </w:r>
        <w:r>
          <w:rPr>
            <w:rFonts w:asciiTheme="minorHAnsi" w:eastAsiaTheme="minorEastAsia" w:hAnsiTheme="minorHAnsi" w:cstheme="minorBidi"/>
            <w:noProof/>
            <w:kern w:val="2"/>
            <w:szCs w:val="24"/>
            <w:lang w:val="en-US"/>
            <w14:ligatures w14:val="standardContextual"/>
          </w:rPr>
          <w:tab/>
        </w:r>
        <w:r w:rsidRPr="00B23279">
          <w:rPr>
            <w:rStyle w:val="Hyperlink"/>
            <w:noProof/>
          </w:rPr>
          <w:t>Study F (24.1-24.15 GHz)</w:t>
        </w:r>
        <w:r>
          <w:rPr>
            <w:noProof/>
            <w:webHidden/>
          </w:rPr>
          <w:tab/>
        </w:r>
        <w:r>
          <w:rPr>
            <w:noProof/>
            <w:webHidden/>
          </w:rPr>
          <w:tab/>
        </w:r>
        <w:r>
          <w:rPr>
            <w:noProof/>
            <w:webHidden/>
          </w:rPr>
          <w:fldChar w:fldCharType="begin"/>
        </w:r>
        <w:r>
          <w:rPr>
            <w:noProof/>
            <w:webHidden/>
          </w:rPr>
          <w:instrText xml:space="preserve"> PAGEREF _Toc201221115 \h </w:instrText>
        </w:r>
        <w:r>
          <w:rPr>
            <w:noProof/>
            <w:webHidden/>
          </w:rPr>
        </w:r>
        <w:r>
          <w:rPr>
            <w:noProof/>
            <w:webHidden/>
          </w:rPr>
          <w:fldChar w:fldCharType="separate"/>
        </w:r>
        <w:r w:rsidR="00BC027D">
          <w:rPr>
            <w:noProof/>
            <w:webHidden/>
          </w:rPr>
          <w:t>30</w:t>
        </w:r>
        <w:r>
          <w:rPr>
            <w:noProof/>
            <w:webHidden/>
          </w:rPr>
          <w:fldChar w:fldCharType="end"/>
        </w:r>
      </w:hyperlink>
    </w:p>
    <w:p w14:paraId="370DE808" w14:textId="46EFFA65"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16" w:history="1">
        <w:r w:rsidRPr="00B23279">
          <w:rPr>
            <w:rStyle w:val="Hyperlink"/>
            <w:noProof/>
          </w:rPr>
          <w:t>3.7</w:t>
        </w:r>
        <w:r>
          <w:rPr>
            <w:rFonts w:asciiTheme="minorHAnsi" w:eastAsiaTheme="minorEastAsia" w:hAnsiTheme="minorHAnsi" w:cstheme="minorBidi"/>
            <w:noProof/>
            <w:kern w:val="2"/>
            <w:szCs w:val="24"/>
            <w:lang w:val="en-US"/>
            <w14:ligatures w14:val="standardContextual"/>
          </w:rPr>
          <w:tab/>
        </w:r>
        <w:r w:rsidRPr="00B23279">
          <w:rPr>
            <w:rStyle w:val="Hyperlink"/>
            <w:noProof/>
          </w:rPr>
          <w:t>Study G (61-61.5 GHz)</w:t>
        </w:r>
        <w:r>
          <w:rPr>
            <w:noProof/>
            <w:webHidden/>
          </w:rPr>
          <w:tab/>
        </w:r>
        <w:r>
          <w:rPr>
            <w:noProof/>
            <w:webHidden/>
          </w:rPr>
          <w:tab/>
        </w:r>
        <w:r>
          <w:rPr>
            <w:noProof/>
            <w:webHidden/>
          </w:rPr>
          <w:fldChar w:fldCharType="begin"/>
        </w:r>
        <w:r>
          <w:rPr>
            <w:noProof/>
            <w:webHidden/>
          </w:rPr>
          <w:instrText xml:space="preserve"> PAGEREF _Toc201221116 \h </w:instrText>
        </w:r>
        <w:r>
          <w:rPr>
            <w:noProof/>
            <w:webHidden/>
          </w:rPr>
        </w:r>
        <w:r>
          <w:rPr>
            <w:noProof/>
            <w:webHidden/>
          </w:rPr>
          <w:fldChar w:fldCharType="separate"/>
        </w:r>
        <w:r w:rsidR="00BC027D">
          <w:rPr>
            <w:noProof/>
            <w:webHidden/>
          </w:rPr>
          <w:t>38</w:t>
        </w:r>
        <w:r>
          <w:rPr>
            <w:noProof/>
            <w:webHidden/>
          </w:rPr>
          <w:fldChar w:fldCharType="end"/>
        </w:r>
      </w:hyperlink>
    </w:p>
    <w:p w14:paraId="2B8B47C9" w14:textId="7F0770B4"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17" w:history="1">
        <w:r w:rsidRPr="00B23279">
          <w:rPr>
            <w:rStyle w:val="Hyperlink"/>
            <w:noProof/>
            <w:lang w:eastAsia="ja-JP"/>
          </w:rPr>
          <w:t>3.8</w:t>
        </w:r>
        <w:r>
          <w:rPr>
            <w:rFonts w:asciiTheme="minorHAnsi" w:eastAsiaTheme="minorEastAsia" w:hAnsiTheme="minorHAnsi" w:cstheme="minorBidi"/>
            <w:noProof/>
            <w:kern w:val="2"/>
            <w:szCs w:val="24"/>
            <w:lang w:val="en-US"/>
            <w14:ligatures w14:val="standardContextual"/>
          </w:rPr>
          <w:tab/>
        </w:r>
        <w:r w:rsidRPr="00B23279">
          <w:rPr>
            <w:rStyle w:val="Hyperlink"/>
            <w:noProof/>
            <w:lang w:eastAsia="ja-JP"/>
          </w:rPr>
          <w:t>Study H (915-921 MHz, 2 410-2 486 MHz and 5 738-5 766 MHz)</w:t>
        </w:r>
        <w:r>
          <w:rPr>
            <w:noProof/>
            <w:webHidden/>
          </w:rPr>
          <w:tab/>
        </w:r>
        <w:r>
          <w:rPr>
            <w:noProof/>
            <w:webHidden/>
          </w:rPr>
          <w:tab/>
        </w:r>
        <w:r>
          <w:rPr>
            <w:noProof/>
            <w:webHidden/>
          </w:rPr>
          <w:fldChar w:fldCharType="begin"/>
        </w:r>
        <w:r>
          <w:rPr>
            <w:noProof/>
            <w:webHidden/>
          </w:rPr>
          <w:instrText xml:space="preserve"> PAGEREF _Toc201221117 \h </w:instrText>
        </w:r>
        <w:r>
          <w:rPr>
            <w:noProof/>
            <w:webHidden/>
          </w:rPr>
        </w:r>
        <w:r>
          <w:rPr>
            <w:noProof/>
            <w:webHidden/>
          </w:rPr>
          <w:fldChar w:fldCharType="separate"/>
        </w:r>
        <w:r w:rsidR="00BC027D">
          <w:rPr>
            <w:noProof/>
            <w:webHidden/>
          </w:rPr>
          <w:t>39</w:t>
        </w:r>
        <w:r>
          <w:rPr>
            <w:noProof/>
            <w:webHidden/>
          </w:rPr>
          <w:fldChar w:fldCharType="end"/>
        </w:r>
      </w:hyperlink>
    </w:p>
    <w:p w14:paraId="194DAB6F" w14:textId="3408E83D" w:rsidR="00D52EEF" w:rsidRDefault="00D52EEF">
      <w:pPr>
        <w:pStyle w:val="TOC1"/>
        <w:rPr>
          <w:rFonts w:asciiTheme="minorHAnsi" w:eastAsiaTheme="minorEastAsia" w:hAnsiTheme="minorHAnsi" w:cstheme="minorBidi"/>
          <w:noProof/>
          <w:kern w:val="2"/>
          <w:szCs w:val="24"/>
          <w:lang w:val="en-US"/>
          <w14:ligatures w14:val="standardContextual"/>
        </w:rPr>
      </w:pPr>
      <w:hyperlink w:anchor="_Toc201221118" w:history="1">
        <w:r w:rsidRPr="00B23279">
          <w:rPr>
            <w:rStyle w:val="Hyperlink"/>
            <w:noProof/>
            <w:lang w:eastAsia="ja-JP"/>
          </w:rPr>
          <w:t>4</w:t>
        </w:r>
        <w:r>
          <w:rPr>
            <w:rFonts w:asciiTheme="minorHAnsi" w:eastAsiaTheme="minorEastAsia" w:hAnsiTheme="minorHAnsi" w:cstheme="minorBidi"/>
            <w:noProof/>
            <w:kern w:val="2"/>
            <w:szCs w:val="24"/>
            <w:lang w:val="en-US"/>
            <w14:ligatures w14:val="standardContextual"/>
          </w:rPr>
          <w:tab/>
        </w:r>
        <w:r w:rsidRPr="00B23279">
          <w:rPr>
            <w:rStyle w:val="Hyperlink"/>
            <w:noProof/>
            <w:lang w:eastAsia="ja-JP"/>
          </w:rPr>
          <w:t>Human hazard issues</w:t>
        </w:r>
        <w:r>
          <w:rPr>
            <w:noProof/>
            <w:webHidden/>
          </w:rPr>
          <w:tab/>
        </w:r>
        <w:r>
          <w:rPr>
            <w:noProof/>
            <w:webHidden/>
          </w:rPr>
          <w:tab/>
        </w:r>
        <w:r>
          <w:rPr>
            <w:noProof/>
            <w:webHidden/>
          </w:rPr>
          <w:fldChar w:fldCharType="begin"/>
        </w:r>
        <w:r>
          <w:rPr>
            <w:noProof/>
            <w:webHidden/>
          </w:rPr>
          <w:instrText xml:space="preserve"> PAGEREF _Toc201221118 \h </w:instrText>
        </w:r>
        <w:r>
          <w:rPr>
            <w:noProof/>
            <w:webHidden/>
          </w:rPr>
        </w:r>
        <w:r>
          <w:rPr>
            <w:noProof/>
            <w:webHidden/>
          </w:rPr>
          <w:fldChar w:fldCharType="separate"/>
        </w:r>
        <w:r w:rsidR="00BC027D">
          <w:rPr>
            <w:noProof/>
            <w:webHidden/>
          </w:rPr>
          <w:t>42</w:t>
        </w:r>
        <w:r>
          <w:rPr>
            <w:noProof/>
            <w:webHidden/>
          </w:rPr>
          <w:fldChar w:fldCharType="end"/>
        </w:r>
      </w:hyperlink>
    </w:p>
    <w:p w14:paraId="53B68AC1" w14:textId="3CB95786" w:rsidR="00D52EEF" w:rsidRDefault="00D52EEF">
      <w:pPr>
        <w:pStyle w:val="TOC1"/>
        <w:rPr>
          <w:rFonts w:asciiTheme="minorHAnsi" w:eastAsiaTheme="minorEastAsia" w:hAnsiTheme="minorHAnsi" w:cstheme="minorBidi"/>
          <w:noProof/>
          <w:kern w:val="2"/>
          <w:szCs w:val="24"/>
          <w:lang w:val="en-US"/>
          <w14:ligatures w14:val="standardContextual"/>
        </w:rPr>
      </w:pPr>
      <w:hyperlink w:anchor="_Toc201221119" w:history="1">
        <w:r w:rsidRPr="00B23279">
          <w:rPr>
            <w:rStyle w:val="Hyperlink"/>
            <w:noProof/>
            <w:lang w:eastAsia="ja-JP"/>
          </w:rPr>
          <w:t>5</w:t>
        </w:r>
        <w:r>
          <w:rPr>
            <w:rFonts w:asciiTheme="minorHAnsi" w:eastAsiaTheme="minorEastAsia" w:hAnsiTheme="minorHAnsi" w:cstheme="minorBidi"/>
            <w:noProof/>
            <w:kern w:val="2"/>
            <w:szCs w:val="24"/>
            <w:lang w:val="en-US"/>
            <w14:ligatures w14:val="standardContextual"/>
          </w:rPr>
          <w:tab/>
        </w:r>
        <w:r w:rsidRPr="00B23279">
          <w:rPr>
            <w:rStyle w:val="Hyperlink"/>
            <w:noProof/>
            <w:lang w:eastAsia="ja-JP"/>
          </w:rPr>
          <w:t>Summary</w:t>
        </w:r>
        <w:r>
          <w:rPr>
            <w:noProof/>
            <w:webHidden/>
          </w:rPr>
          <w:tab/>
        </w:r>
        <w:r>
          <w:rPr>
            <w:noProof/>
            <w:webHidden/>
          </w:rPr>
          <w:tab/>
        </w:r>
        <w:r>
          <w:rPr>
            <w:noProof/>
            <w:webHidden/>
          </w:rPr>
          <w:fldChar w:fldCharType="begin"/>
        </w:r>
        <w:r>
          <w:rPr>
            <w:noProof/>
            <w:webHidden/>
          </w:rPr>
          <w:instrText xml:space="preserve"> PAGEREF _Toc201221119 \h </w:instrText>
        </w:r>
        <w:r>
          <w:rPr>
            <w:noProof/>
            <w:webHidden/>
          </w:rPr>
        </w:r>
        <w:r>
          <w:rPr>
            <w:noProof/>
            <w:webHidden/>
          </w:rPr>
          <w:fldChar w:fldCharType="separate"/>
        </w:r>
        <w:r w:rsidR="00BC027D">
          <w:rPr>
            <w:noProof/>
            <w:webHidden/>
          </w:rPr>
          <w:t>43</w:t>
        </w:r>
        <w:r>
          <w:rPr>
            <w:noProof/>
            <w:webHidden/>
          </w:rPr>
          <w:fldChar w:fldCharType="end"/>
        </w:r>
      </w:hyperlink>
    </w:p>
    <w:p w14:paraId="1CF5E841" w14:textId="46705660" w:rsidR="00D52EEF" w:rsidRDefault="00D52EEF">
      <w:pPr>
        <w:pStyle w:val="TOC1"/>
        <w:rPr>
          <w:rFonts w:asciiTheme="minorHAnsi" w:eastAsiaTheme="minorEastAsia" w:hAnsiTheme="minorHAnsi" w:cstheme="minorBidi"/>
          <w:noProof/>
          <w:kern w:val="2"/>
          <w:szCs w:val="24"/>
          <w:lang w:val="en-US"/>
          <w14:ligatures w14:val="standardContextual"/>
        </w:rPr>
      </w:pPr>
      <w:hyperlink w:anchor="_Toc201221120" w:history="1">
        <w:r w:rsidRPr="00B23279">
          <w:rPr>
            <w:rStyle w:val="Hyperlink"/>
            <w:noProof/>
            <w:lang w:eastAsia="ja-JP"/>
          </w:rPr>
          <w:t xml:space="preserve">Annex 1 </w:t>
        </w:r>
        <w:r>
          <w:rPr>
            <w:rStyle w:val="Hyperlink"/>
            <w:noProof/>
            <w:lang w:eastAsia="ja-JP"/>
          </w:rPr>
          <w:t>–</w:t>
        </w:r>
        <w:r w:rsidRPr="00B23279">
          <w:rPr>
            <w:rStyle w:val="Hyperlink"/>
            <w:noProof/>
            <w:lang w:eastAsia="ja-JP"/>
          </w:rPr>
          <w:t xml:space="preserve"> RF exposure environmental control to comply with the Radio </w:t>
        </w:r>
        <w:r w:rsidRPr="00B23279">
          <w:rPr>
            <w:rStyle w:val="Hyperlink"/>
            <w:noProof/>
          </w:rPr>
          <w:t>Radiation</w:t>
        </w:r>
        <w:r w:rsidRPr="00B23279">
          <w:rPr>
            <w:rStyle w:val="Hyperlink"/>
            <w:noProof/>
            <w:lang w:eastAsia="ja-JP"/>
          </w:rPr>
          <w:t xml:space="preserve"> </w:t>
        </w:r>
        <w:r>
          <w:rPr>
            <w:rStyle w:val="Hyperlink"/>
            <w:noProof/>
            <w:lang w:eastAsia="ja-JP"/>
          </w:rPr>
          <w:br/>
        </w:r>
        <w:r w:rsidRPr="00B23279">
          <w:rPr>
            <w:rStyle w:val="Hyperlink"/>
            <w:noProof/>
            <w:lang w:eastAsia="ja-JP"/>
          </w:rPr>
          <w:t>Protection Guidelines, the case of Japan</w:t>
        </w:r>
        <w:r>
          <w:rPr>
            <w:noProof/>
            <w:webHidden/>
          </w:rPr>
          <w:tab/>
        </w:r>
        <w:r>
          <w:rPr>
            <w:noProof/>
            <w:webHidden/>
          </w:rPr>
          <w:tab/>
        </w:r>
        <w:r>
          <w:rPr>
            <w:noProof/>
            <w:webHidden/>
          </w:rPr>
          <w:fldChar w:fldCharType="begin"/>
        </w:r>
        <w:r>
          <w:rPr>
            <w:noProof/>
            <w:webHidden/>
          </w:rPr>
          <w:instrText xml:space="preserve"> PAGEREF _Toc201221120 \h </w:instrText>
        </w:r>
        <w:r>
          <w:rPr>
            <w:noProof/>
            <w:webHidden/>
          </w:rPr>
        </w:r>
        <w:r>
          <w:rPr>
            <w:noProof/>
            <w:webHidden/>
          </w:rPr>
          <w:fldChar w:fldCharType="separate"/>
        </w:r>
        <w:r w:rsidR="00BC027D">
          <w:rPr>
            <w:noProof/>
            <w:webHidden/>
          </w:rPr>
          <w:t>45</w:t>
        </w:r>
        <w:r>
          <w:rPr>
            <w:noProof/>
            <w:webHidden/>
          </w:rPr>
          <w:fldChar w:fldCharType="end"/>
        </w:r>
      </w:hyperlink>
    </w:p>
    <w:p w14:paraId="20DBCCCC" w14:textId="65C93A1C"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21" w:history="1">
        <w:r w:rsidRPr="00B23279">
          <w:rPr>
            <w:rStyle w:val="Hyperlink"/>
            <w:noProof/>
          </w:rPr>
          <w:t>A1.1</w:t>
        </w:r>
        <w:r>
          <w:rPr>
            <w:rFonts w:asciiTheme="minorHAnsi" w:eastAsiaTheme="minorEastAsia" w:hAnsiTheme="minorHAnsi" w:cstheme="minorBidi"/>
            <w:noProof/>
            <w:kern w:val="2"/>
            <w:szCs w:val="24"/>
            <w:lang w:val="en-US"/>
            <w14:ligatures w14:val="standardContextual"/>
          </w:rPr>
          <w:tab/>
        </w:r>
        <w:r w:rsidRPr="00B23279">
          <w:rPr>
            <w:rStyle w:val="Hyperlink"/>
            <w:noProof/>
          </w:rPr>
          <w:t>Beam WPT installation environments</w:t>
        </w:r>
        <w:r>
          <w:rPr>
            <w:noProof/>
            <w:webHidden/>
          </w:rPr>
          <w:tab/>
        </w:r>
        <w:r>
          <w:rPr>
            <w:noProof/>
            <w:webHidden/>
          </w:rPr>
          <w:tab/>
        </w:r>
        <w:r>
          <w:rPr>
            <w:noProof/>
            <w:webHidden/>
          </w:rPr>
          <w:fldChar w:fldCharType="begin"/>
        </w:r>
        <w:r>
          <w:rPr>
            <w:noProof/>
            <w:webHidden/>
          </w:rPr>
          <w:instrText xml:space="preserve"> PAGEREF _Toc201221121 \h </w:instrText>
        </w:r>
        <w:r>
          <w:rPr>
            <w:noProof/>
            <w:webHidden/>
          </w:rPr>
        </w:r>
        <w:r>
          <w:rPr>
            <w:noProof/>
            <w:webHidden/>
          </w:rPr>
          <w:fldChar w:fldCharType="separate"/>
        </w:r>
        <w:r w:rsidR="00BC027D">
          <w:rPr>
            <w:noProof/>
            <w:webHidden/>
          </w:rPr>
          <w:t>45</w:t>
        </w:r>
        <w:r>
          <w:rPr>
            <w:noProof/>
            <w:webHidden/>
          </w:rPr>
          <w:fldChar w:fldCharType="end"/>
        </w:r>
      </w:hyperlink>
    </w:p>
    <w:p w14:paraId="2B4C7704" w14:textId="3A557990"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22" w:history="1">
        <w:r w:rsidRPr="00B23279">
          <w:rPr>
            <w:rStyle w:val="Hyperlink"/>
            <w:noProof/>
          </w:rPr>
          <w:t>A1.2</w:t>
        </w:r>
        <w:r>
          <w:rPr>
            <w:rFonts w:asciiTheme="minorHAnsi" w:eastAsiaTheme="minorEastAsia" w:hAnsiTheme="minorHAnsi" w:cstheme="minorBidi"/>
            <w:noProof/>
            <w:kern w:val="2"/>
            <w:szCs w:val="24"/>
            <w:lang w:val="en-US"/>
            <w14:ligatures w14:val="standardContextual"/>
          </w:rPr>
          <w:tab/>
        </w:r>
        <w:r w:rsidRPr="00B23279">
          <w:rPr>
            <w:rStyle w:val="Hyperlink"/>
            <w:noProof/>
          </w:rPr>
          <w:t>Compliance with the RRPG</w:t>
        </w:r>
        <w:r>
          <w:rPr>
            <w:noProof/>
            <w:webHidden/>
          </w:rPr>
          <w:tab/>
        </w:r>
        <w:r>
          <w:rPr>
            <w:noProof/>
            <w:webHidden/>
          </w:rPr>
          <w:tab/>
        </w:r>
        <w:r>
          <w:rPr>
            <w:noProof/>
            <w:webHidden/>
          </w:rPr>
          <w:fldChar w:fldCharType="begin"/>
        </w:r>
        <w:r>
          <w:rPr>
            <w:noProof/>
            <w:webHidden/>
          </w:rPr>
          <w:instrText xml:space="preserve"> PAGEREF _Toc201221122 \h </w:instrText>
        </w:r>
        <w:r>
          <w:rPr>
            <w:noProof/>
            <w:webHidden/>
          </w:rPr>
        </w:r>
        <w:r>
          <w:rPr>
            <w:noProof/>
            <w:webHidden/>
          </w:rPr>
          <w:fldChar w:fldCharType="separate"/>
        </w:r>
        <w:r w:rsidR="00BC027D">
          <w:rPr>
            <w:noProof/>
            <w:webHidden/>
          </w:rPr>
          <w:t>46</w:t>
        </w:r>
        <w:r>
          <w:rPr>
            <w:noProof/>
            <w:webHidden/>
          </w:rPr>
          <w:fldChar w:fldCharType="end"/>
        </w:r>
      </w:hyperlink>
    </w:p>
    <w:p w14:paraId="2F7EA42E" w14:textId="5FF4BE38" w:rsidR="00D52EEF" w:rsidRDefault="00D52EEF" w:rsidP="00D52EEF">
      <w:pPr>
        <w:pStyle w:val="TOC1"/>
        <w:keepNext/>
        <w:rPr>
          <w:rFonts w:asciiTheme="minorHAnsi" w:eastAsiaTheme="minorEastAsia" w:hAnsiTheme="minorHAnsi" w:cstheme="minorBidi"/>
          <w:noProof/>
          <w:kern w:val="2"/>
          <w:szCs w:val="24"/>
          <w:lang w:val="en-US"/>
          <w14:ligatures w14:val="standardContextual"/>
        </w:rPr>
      </w:pPr>
      <w:hyperlink w:anchor="_Toc201221123" w:history="1">
        <w:r w:rsidRPr="00B23279">
          <w:rPr>
            <w:rStyle w:val="Hyperlink"/>
            <w:noProof/>
            <w:lang w:eastAsia="ja-JP"/>
          </w:rPr>
          <w:t xml:space="preserve">Annex 2 </w:t>
        </w:r>
        <w:r>
          <w:rPr>
            <w:rStyle w:val="Hyperlink"/>
            <w:noProof/>
            <w:lang w:eastAsia="ja-JP"/>
          </w:rPr>
          <w:t>–</w:t>
        </w:r>
        <w:r w:rsidRPr="00B23279">
          <w:rPr>
            <w:rStyle w:val="Hyperlink"/>
            <w:noProof/>
            <w:lang w:eastAsia="ja-JP"/>
          </w:rPr>
          <w:t xml:space="preserve"> Details of Impact Studies of Beam WPT on EESS(passive),  RAS, </w:t>
        </w:r>
        <w:r w:rsidR="00BC027D">
          <w:rPr>
            <w:rStyle w:val="Hyperlink"/>
            <w:noProof/>
            <w:lang w:eastAsia="ja-JP"/>
          </w:rPr>
          <w:br/>
        </w:r>
        <w:r w:rsidRPr="00B23279">
          <w:rPr>
            <w:rStyle w:val="Hyperlink"/>
            <w:noProof/>
            <w:lang w:eastAsia="ja-JP"/>
          </w:rPr>
          <w:t>and IMT in Study F</w:t>
        </w:r>
        <w:r>
          <w:rPr>
            <w:noProof/>
            <w:webHidden/>
          </w:rPr>
          <w:tab/>
        </w:r>
        <w:r>
          <w:rPr>
            <w:noProof/>
            <w:webHidden/>
          </w:rPr>
          <w:tab/>
        </w:r>
        <w:r>
          <w:rPr>
            <w:noProof/>
            <w:webHidden/>
          </w:rPr>
          <w:fldChar w:fldCharType="begin"/>
        </w:r>
        <w:r>
          <w:rPr>
            <w:noProof/>
            <w:webHidden/>
          </w:rPr>
          <w:instrText xml:space="preserve"> PAGEREF _Toc201221123 \h </w:instrText>
        </w:r>
        <w:r>
          <w:rPr>
            <w:noProof/>
            <w:webHidden/>
          </w:rPr>
        </w:r>
        <w:r>
          <w:rPr>
            <w:noProof/>
            <w:webHidden/>
          </w:rPr>
          <w:fldChar w:fldCharType="separate"/>
        </w:r>
        <w:r w:rsidR="00BC027D">
          <w:rPr>
            <w:noProof/>
            <w:webHidden/>
          </w:rPr>
          <w:t>47</w:t>
        </w:r>
        <w:r>
          <w:rPr>
            <w:noProof/>
            <w:webHidden/>
          </w:rPr>
          <w:fldChar w:fldCharType="end"/>
        </w:r>
      </w:hyperlink>
    </w:p>
    <w:p w14:paraId="286D3661" w14:textId="1039C449"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24" w:history="1">
        <w:r w:rsidRPr="00B23279">
          <w:rPr>
            <w:rStyle w:val="Hyperlink"/>
            <w:noProof/>
          </w:rPr>
          <w:t>A2.1</w:t>
        </w:r>
        <w:r>
          <w:rPr>
            <w:rFonts w:asciiTheme="minorHAnsi" w:eastAsiaTheme="minorEastAsia" w:hAnsiTheme="minorHAnsi" w:cstheme="minorBidi"/>
            <w:noProof/>
            <w:kern w:val="2"/>
            <w:szCs w:val="24"/>
            <w:lang w:val="en-US"/>
            <w14:ligatures w14:val="standardContextual"/>
          </w:rPr>
          <w:tab/>
        </w:r>
        <w:r w:rsidRPr="00B23279">
          <w:rPr>
            <w:rStyle w:val="Hyperlink"/>
            <w:noProof/>
          </w:rPr>
          <w:t>EESS (Passive) and Beam WPT</w:t>
        </w:r>
        <w:r>
          <w:rPr>
            <w:noProof/>
            <w:webHidden/>
          </w:rPr>
          <w:tab/>
        </w:r>
        <w:r>
          <w:rPr>
            <w:noProof/>
            <w:webHidden/>
          </w:rPr>
          <w:tab/>
        </w:r>
        <w:r>
          <w:rPr>
            <w:noProof/>
            <w:webHidden/>
          </w:rPr>
          <w:fldChar w:fldCharType="begin"/>
        </w:r>
        <w:r>
          <w:rPr>
            <w:noProof/>
            <w:webHidden/>
          </w:rPr>
          <w:instrText xml:space="preserve"> PAGEREF _Toc201221124 \h </w:instrText>
        </w:r>
        <w:r>
          <w:rPr>
            <w:noProof/>
            <w:webHidden/>
          </w:rPr>
        </w:r>
        <w:r>
          <w:rPr>
            <w:noProof/>
            <w:webHidden/>
          </w:rPr>
          <w:fldChar w:fldCharType="separate"/>
        </w:r>
        <w:r w:rsidR="00BC027D">
          <w:rPr>
            <w:noProof/>
            <w:webHidden/>
          </w:rPr>
          <w:t>47</w:t>
        </w:r>
        <w:r>
          <w:rPr>
            <w:noProof/>
            <w:webHidden/>
          </w:rPr>
          <w:fldChar w:fldCharType="end"/>
        </w:r>
      </w:hyperlink>
    </w:p>
    <w:p w14:paraId="00CBED86" w14:textId="162C4ABD"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25" w:history="1">
        <w:r w:rsidRPr="00B23279">
          <w:rPr>
            <w:rStyle w:val="Hyperlink"/>
            <w:noProof/>
          </w:rPr>
          <w:t xml:space="preserve">A2.2 </w:t>
        </w:r>
        <w:r>
          <w:rPr>
            <w:rFonts w:asciiTheme="minorHAnsi" w:eastAsiaTheme="minorEastAsia" w:hAnsiTheme="minorHAnsi" w:cstheme="minorBidi"/>
            <w:noProof/>
            <w:kern w:val="2"/>
            <w:szCs w:val="24"/>
            <w:lang w:val="en-US"/>
            <w14:ligatures w14:val="standardContextual"/>
          </w:rPr>
          <w:tab/>
        </w:r>
        <w:r w:rsidRPr="00B23279">
          <w:rPr>
            <w:rStyle w:val="Hyperlink"/>
            <w:noProof/>
          </w:rPr>
          <w:t>Summary of Results</w:t>
        </w:r>
        <w:r>
          <w:rPr>
            <w:noProof/>
            <w:webHidden/>
          </w:rPr>
          <w:tab/>
        </w:r>
        <w:r>
          <w:rPr>
            <w:noProof/>
            <w:webHidden/>
          </w:rPr>
          <w:tab/>
        </w:r>
        <w:r>
          <w:rPr>
            <w:noProof/>
            <w:webHidden/>
          </w:rPr>
          <w:fldChar w:fldCharType="begin"/>
        </w:r>
        <w:r>
          <w:rPr>
            <w:noProof/>
            <w:webHidden/>
          </w:rPr>
          <w:instrText xml:space="preserve"> PAGEREF _Toc201221125 \h </w:instrText>
        </w:r>
        <w:r>
          <w:rPr>
            <w:noProof/>
            <w:webHidden/>
          </w:rPr>
        </w:r>
        <w:r>
          <w:rPr>
            <w:noProof/>
            <w:webHidden/>
          </w:rPr>
          <w:fldChar w:fldCharType="separate"/>
        </w:r>
        <w:r w:rsidR="00BC027D">
          <w:rPr>
            <w:noProof/>
            <w:webHidden/>
          </w:rPr>
          <w:t>52</w:t>
        </w:r>
        <w:r>
          <w:rPr>
            <w:noProof/>
            <w:webHidden/>
          </w:rPr>
          <w:fldChar w:fldCharType="end"/>
        </w:r>
      </w:hyperlink>
    </w:p>
    <w:p w14:paraId="2A63EFB1" w14:textId="6498321B"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26" w:history="1">
        <w:r w:rsidRPr="00B23279">
          <w:rPr>
            <w:rStyle w:val="Hyperlink"/>
            <w:noProof/>
          </w:rPr>
          <w:t xml:space="preserve">A2.3 </w:t>
        </w:r>
        <w:r>
          <w:rPr>
            <w:rFonts w:asciiTheme="minorHAnsi" w:eastAsiaTheme="minorEastAsia" w:hAnsiTheme="minorHAnsi" w:cstheme="minorBidi"/>
            <w:noProof/>
            <w:kern w:val="2"/>
            <w:szCs w:val="24"/>
            <w:lang w:val="en-US"/>
            <w14:ligatures w14:val="standardContextual"/>
          </w:rPr>
          <w:tab/>
        </w:r>
        <w:r w:rsidRPr="00B23279">
          <w:rPr>
            <w:rStyle w:val="Hyperlink"/>
            <w:noProof/>
          </w:rPr>
          <w:t>RAS and Beam WPT</w:t>
        </w:r>
        <w:r>
          <w:rPr>
            <w:noProof/>
            <w:webHidden/>
          </w:rPr>
          <w:tab/>
        </w:r>
        <w:r>
          <w:rPr>
            <w:noProof/>
            <w:webHidden/>
          </w:rPr>
          <w:tab/>
        </w:r>
        <w:r>
          <w:rPr>
            <w:noProof/>
            <w:webHidden/>
          </w:rPr>
          <w:fldChar w:fldCharType="begin"/>
        </w:r>
        <w:r>
          <w:rPr>
            <w:noProof/>
            <w:webHidden/>
          </w:rPr>
          <w:instrText xml:space="preserve"> PAGEREF _Toc201221126 \h </w:instrText>
        </w:r>
        <w:r>
          <w:rPr>
            <w:noProof/>
            <w:webHidden/>
          </w:rPr>
        </w:r>
        <w:r>
          <w:rPr>
            <w:noProof/>
            <w:webHidden/>
          </w:rPr>
          <w:fldChar w:fldCharType="separate"/>
        </w:r>
        <w:r w:rsidR="00BC027D">
          <w:rPr>
            <w:noProof/>
            <w:webHidden/>
          </w:rPr>
          <w:t>53</w:t>
        </w:r>
        <w:r>
          <w:rPr>
            <w:noProof/>
            <w:webHidden/>
          </w:rPr>
          <w:fldChar w:fldCharType="end"/>
        </w:r>
      </w:hyperlink>
    </w:p>
    <w:p w14:paraId="56EF341D" w14:textId="19C9D84E" w:rsidR="00D52EEF" w:rsidRDefault="00D52EEF" w:rsidP="00D52EEF">
      <w:pPr>
        <w:pStyle w:val="TOC2"/>
        <w:ind w:left="1134"/>
        <w:rPr>
          <w:rFonts w:asciiTheme="minorHAnsi" w:eastAsiaTheme="minorEastAsia" w:hAnsiTheme="minorHAnsi" w:cstheme="minorBidi"/>
          <w:noProof/>
          <w:kern w:val="2"/>
          <w:szCs w:val="24"/>
          <w:lang w:val="en-US"/>
          <w14:ligatures w14:val="standardContextual"/>
        </w:rPr>
      </w:pPr>
      <w:hyperlink w:anchor="_Toc201221127" w:history="1">
        <w:r w:rsidRPr="00B23279">
          <w:rPr>
            <w:rStyle w:val="Hyperlink"/>
            <w:noProof/>
          </w:rPr>
          <w:t>A 2.4</w:t>
        </w:r>
        <w:r>
          <w:rPr>
            <w:rFonts w:asciiTheme="minorHAnsi" w:eastAsiaTheme="minorEastAsia" w:hAnsiTheme="minorHAnsi" w:cstheme="minorBidi"/>
            <w:noProof/>
            <w:kern w:val="2"/>
            <w:szCs w:val="24"/>
            <w:lang w:val="en-US"/>
            <w14:ligatures w14:val="standardContextual"/>
          </w:rPr>
          <w:tab/>
        </w:r>
        <w:r w:rsidRPr="00B23279">
          <w:rPr>
            <w:rStyle w:val="Hyperlink"/>
            <w:noProof/>
          </w:rPr>
          <w:t>Terrestrial Component of IMT (24.25-27.5 GHz)</w:t>
        </w:r>
        <w:r>
          <w:rPr>
            <w:noProof/>
            <w:webHidden/>
          </w:rPr>
          <w:tab/>
        </w:r>
        <w:r>
          <w:rPr>
            <w:noProof/>
            <w:webHidden/>
          </w:rPr>
          <w:tab/>
        </w:r>
        <w:r>
          <w:rPr>
            <w:noProof/>
            <w:webHidden/>
          </w:rPr>
          <w:fldChar w:fldCharType="begin"/>
        </w:r>
        <w:r>
          <w:rPr>
            <w:noProof/>
            <w:webHidden/>
          </w:rPr>
          <w:instrText xml:space="preserve"> PAGEREF _Toc201221127 \h </w:instrText>
        </w:r>
        <w:r>
          <w:rPr>
            <w:noProof/>
            <w:webHidden/>
          </w:rPr>
        </w:r>
        <w:r>
          <w:rPr>
            <w:noProof/>
            <w:webHidden/>
          </w:rPr>
          <w:fldChar w:fldCharType="separate"/>
        </w:r>
        <w:r w:rsidR="00BC027D">
          <w:rPr>
            <w:noProof/>
            <w:webHidden/>
          </w:rPr>
          <w:t>55</w:t>
        </w:r>
        <w:r>
          <w:rPr>
            <w:noProof/>
            <w:webHidden/>
          </w:rPr>
          <w:fldChar w:fldCharType="end"/>
        </w:r>
      </w:hyperlink>
    </w:p>
    <w:p w14:paraId="5D9261CA" w14:textId="179C1ADD" w:rsidR="00D52EEF" w:rsidRDefault="00D52EEF" w:rsidP="006C23EF">
      <w:r>
        <w:fldChar w:fldCharType="end"/>
      </w:r>
    </w:p>
    <w:p w14:paraId="23F1F85E" w14:textId="77777777" w:rsidR="00AD0722" w:rsidRPr="00BE29DD" w:rsidRDefault="00AD0722" w:rsidP="00AD0722">
      <w:pPr>
        <w:pStyle w:val="Headingb"/>
        <w:rPr>
          <w:rFonts w:asciiTheme="majorBidi" w:hAnsiTheme="majorBidi" w:cstheme="majorBidi"/>
          <w:bCs/>
          <w:szCs w:val="24"/>
        </w:rPr>
      </w:pPr>
      <w:r w:rsidRPr="00BE29DD">
        <w:t>Abbreviations</w:t>
      </w:r>
      <w:r w:rsidRPr="00BE29DD">
        <w:rPr>
          <w:rFonts w:asciiTheme="majorBidi" w:hAnsiTheme="majorBidi" w:cstheme="majorBidi"/>
          <w:szCs w:val="24"/>
        </w:rPr>
        <w:t>/Glossary</w:t>
      </w:r>
    </w:p>
    <w:p w14:paraId="14D1F5C9" w14:textId="77777777" w:rsidR="00AD0722" w:rsidRPr="00BE29DD" w:rsidRDefault="00AD0722" w:rsidP="00AD0722">
      <w:pPr>
        <w:tabs>
          <w:tab w:val="left" w:pos="1276"/>
        </w:tabs>
      </w:pPr>
      <w:r w:rsidRPr="00BE29DD">
        <w:t>ARIB</w:t>
      </w:r>
      <w:r w:rsidRPr="00BE29DD">
        <w:tab/>
        <w:t>Association of Radio Industries and Businesses</w:t>
      </w:r>
    </w:p>
    <w:p w14:paraId="55CED465" w14:textId="77777777" w:rsidR="00AD0722" w:rsidRPr="00BE29DD" w:rsidRDefault="00AD0722" w:rsidP="00AD0722">
      <w:pPr>
        <w:tabs>
          <w:tab w:val="left" w:pos="1276"/>
        </w:tabs>
      </w:pPr>
      <w:r w:rsidRPr="00BE29DD">
        <w:t>CISPR</w:t>
      </w:r>
      <w:r w:rsidRPr="00BE29DD">
        <w:tab/>
        <w:t xml:space="preserve">In French “Comité International Spécial des Perturbations Radioélectriques”, </w:t>
      </w:r>
      <w:r w:rsidRPr="00BE29DD">
        <w:br/>
      </w:r>
      <w:r w:rsidRPr="00BE29DD">
        <w:tab/>
        <w:t>International Special Committee on Radio Interference</w:t>
      </w:r>
    </w:p>
    <w:p w14:paraId="7AB6FF41" w14:textId="77777777" w:rsidR="00AD0722" w:rsidRPr="00BE29DD" w:rsidRDefault="00AD0722" w:rsidP="00AD0722">
      <w:pPr>
        <w:tabs>
          <w:tab w:val="left" w:pos="1276"/>
        </w:tabs>
      </w:pPr>
      <w:r w:rsidRPr="00BE29DD">
        <w:t>DSRC</w:t>
      </w:r>
      <w:r w:rsidRPr="00BE29DD">
        <w:tab/>
        <w:t>Dedicated short-range communications</w:t>
      </w:r>
    </w:p>
    <w:p w14:paraId="596B5547" w14:textId="77777777" w:rsidR="00AD0722" w:rsidRPr="00BE29DD" w:rsidRDefault="00AD0722" w:rsidP="00AD0722">
      <w:pPr>
        <w:tabs>
          <w:tab w:val="left" w:pos="1276"/>
        </w:tabs>
      </w:pPr>
      <w:r w:rsidRPr="00BE29DD">
        <w:t>DUT</w:t>
      </w:r>
      <w:r w:rsidRPr="00BE29DD">
        <w:tab/>
        <w:t>Device under test</w:t>
      </w:r>
    </w:p>
    <w:p w14:paraId="05B35798" w14:textId="77777777" w:rsidR="00AD0722" w:rsidRPr="00BE29DD" w:rsidRDefault="00AD0722" w:rsidP="00AD0722">
      <w:pPr>
        <w:tabs>
          <w:tab w:val="left" w:pos="1276"/>
        </w:tabs>
      </w:pPr>
      <w:r w:rsidRPr="00BE29DD">
        <w:t>EESS</w:t>
      </w:r>
      <w:r w:rsidRPr="00BE29DD">
        <w:tab/>
        <w:t>Earth exploration-satellite service</w:t>
      </w:r>
    </w:p>
    <w:p w14:paraId="4C340AAE" w14:textId="77777777" w:rsidR="00AD0722" w:rsidRPr="00BE29DD" w:rsidRDefault="00AD0722" w:rsidP="00AD0722">
      <w:pPr>
        <w:tabs>
          <w:tab w:val="left" w:pos="1276"/>
        </w:tabs>
      </w:pPr>
      <w:r w:rsidRPr="00BE29DD">
        <w:t>EMF</w:t>
      </w:r>
      <w:r w:rsidRPr="00BE29DD">
        <w:tab/>
        <w:t>Electromagnetic field</w:t>
      </w:r>
    </w:p>
    <w:p w14:paraId="038A925A" w14:textId="77777777" w:rsidR="00AD0722" w:rsidRPr="00BE29DD" w:rsidRDefault="00AD0722" w:rsidP="00AD0722">
      <w:pPr>
        <w:tabs>
          <w:tab w:val="left" w:pos="1276"/>
        </w:tabs>
      </w:pPr>
      <w:r w:rsidRPr="00BE29DD">
        <w:t>GSM</w:t>
      </w:r>
      <w:r w:rsidRPr="00BE29DD">
        <w:tab/>
        <w:t>Global System for Mobile Communications</w:t>
      </w:r>
    </w:p>
    <w:p w14:paraId="761D31B4" w14:textId="77777777" w:rsidR="00AD0722" w:rsidRPr="00BE29DD" w:rsidRDefault="00AD0722" w:rsidP="00AD0722">
      <w:pPr>
        <w:tabs>
          <w:tab w:val="left" w:pos="1276"/>
        </w:tabs>
      </w:pPr>
      <w:r w:rsidRPr="00BE29DD">
        <w:t>ICNIRP</w:t>
      </w:r>
      <w:r w:rsidRPr="00BE29DD">
        <w:tab/>
        <w:t>International Commission on Non</w:t>
      </w:r>
      <w:r w:rsidRPr="00BE29DD">
        <w:noBreakHyphen/>
        <w:t>ionizing Radiation Protection</w:t>
      </w:r>
    </w:p>
    <w:p w14:paraId="5908AA45" w14:textId="77777777" w:rsidR="00AD0722" w:rsidRPr="00BE29DD" w:rsidRDefault="00AD0722" w:rsidP="00AD0722">
      <w:pPr>
        <w:tabs>
          <w:tab w:val="left" w:pos="1276"/>
        </w:tabs>
      </w:pPr>
      <w:r w:rsidRPr="00BE29DD">
        <w:t>IEC</w:t>
      </w:r>
      <w:r w:rsidRPr="00BE29DD">
        <w:tab/>
        <w:t>International Electrotechnical Commission</w:t>
      </w:r>
    </w:p>
    <w:p w14:paraId="3C78F7DA" w14:textId="77777777" w:rsidR="00AD0722" w:rsidRPr="00BE29DD" w:rsidRDefault="00AD0722" w:rsidP="00AD0722">
      <w:pPr>
        <w:tabs>
          <w:tab w:val="left" w:pos="1276"/>
        </w:tabs>
      </w:pPr>
      <w:r w:rsidRPr="00BE29DD">
        <w:t>IEEE</w:t>
      </w:r>
      <w:r w:rsidRPr="00BE29DD">
        <w:tab/>
        <w:t>Institute of Electrical and Electronics Engineers</w:t>
      </w:r>
    </w:p>
    <w:p w14:paraId="07C9376C" w14:textId="77777777" w:rsidR="00AD0722" w:rsidRPr="00BE29DD" w:rsidRDefault="00AD0722" w:rsidP="00AD0722">
      <w:pPr>
        <w:tabs>
          <w:tab w:val="left" w:pos="1276"/>
        </w:tabs>
      </w:pPr>
      <w:r w:rsidRPr="00BE29DD">
        <w:t>IMT</w:t>
      </w:r>
      <w:r w:rsidRPr="00BE29DD">
        <w:tab/>
        <w:t>International Mobile Telecommunications</w:t>
      </w:r>
    </w:p>
    <w:p w14:paraId="4D5FD9D0" w14:textId="77777777" w:rsidR="00AD0722" w:rsidRPr="00BE29DD" w:rsidRDefault="00AD0722" w:rsidP="00AD0722">
      <w:pPr>
        <w:tabs>
          <w:tab w:val="left" w:pos="1276"/>
        </w:tabs>
      </w:pPr>
      <w:r w:rsidRPr="00BE29DD">
        <w:t>ISM</w:t>
      </w:r>
      <w:r w:rsidRPr="00BE29DD">
        <w:tab/>
        <w:t xml:space="preserve">Industrial, scientific and medical </w:t>
      </w:r>
    </w:p>
    <w:p w14:paraId="7133E783" w14:textId="77777777" w:rsidR="00AD0722" w:rsidRPr="00BE29DD" w:rsidRDefault="00AD0722" w:rsidP="00AD0722">
      <w:pPr>
        <w:tabs>
          <w:tab w:val="left" w:pos="1276"/>
        </w:tabs>
      </w:pPr>
      <w:r w:rsidRPr="00BE29DD">
        <w:t>LAN</w:t>
      </w:r>
      <w:r w:rsidRPr="00BE29DD">
        <w:tab/>
        <w:t>Local area network</w:t>
      </w:r>
    </w:p>
    <w:p w14:paraId="6F457C75" w14:textId="77777777" w:rsidR="00AD0722" w:rsidRPr="00BE29DD" w:rsidRDefault="00AD0722" w:rsidP="00AD0722">
      <w:pPr>
        <w:tabs>
          <w:tab w:val="left" w:pos="1276"/>
        </w:tabs>
      </w:pPr>
      <w:r w:rsidRPr="00BE29DD">
        <w:t>LTE</w:t>
      </w:r>
      <w:r w:rsidRPr="00BE29DD">
        <w:tab/>
        <w:t>Long term evolution</w:t>
      </w:r>
    </w:p>
    <w:p w14:paraId="57C475AF" w14:textId="77777777" w:rsidR="00AD0722" w:rsidRPr="00BE29DD" w:rsidRDefault="00AD0722" w:rsidP="00AD0722">
      <w:pPr>
        <w:tabs>
          <w:tab w:val="left" w:pos="1276"/>
        </w:tabs>
      </w:pPr>
      <w:r w:rsidRPr="00BE29DD">
        <w:t>LPWA</w:t>
      </w:r>
      <w:r w:rsidRPr="00BE29DD">
        <w:tab/>
        <w:t>Low-power wide-area network</w:t>
      </w:r>
    </w:p>
    <w:p w14:paraId="26E3AB0B" w14:textId="77777777" w:rsidR="00AD0722" w:rsidRPr="00BE29DD" w:rsidRDefault="00AD0722" w:rsidP="00AD0722">
      <w:pPr>
        <w:tabs>
          <w:tab w:val="left" w:pos="1276"/>
        </w:tabs>
      </w:pPr>
      <w:r w:rsidRPr="00BE29DD">
        <w:t>MSS</w:t>
      </w:r>
      <w:r w:rsidRPr="00BE29DD">
        <w:tab/>
        <w:t>Mobile-satellite service</w:t>
      </w:r>
    </w:p>
    <w:p w14:paraId="07259121" w14:textId="77777777" w:rsidR="00AD0722" w:rsidRPr="00BE29DD" w:rsidRDefault="00AD0722" w:rsidP="00AD0722">
      <w:pPr>
        <w:tabs>
          <w:tab w:val="left" w:pos="1276"/>
        </w:tabs>
      </w:pPr>
      <w:r w:rsidRPr="00BE29DD">
        <w:t>RF</w:t>
      </w:r>
      <w:r w:rsidRPr="00BE29DD">
        <w:tab/>
        <w:t>Radio frequency</w:t>
      </w:r>
    </w:p>
    <w:p w14:paraId="473D4115" w14:textId="77777777" w:rsidR="00AD0722" w:rsidRPr="00BE29DD" w:rsidRDefault="00AD0722" w:rsidP="00AD0722">
      <w:pPr>
        <w:tabs>
          <w:tab w:val="left" w:pos="1276"/>
        </w:tabs>
      </w:pPr>
      <w:r w:rsidRPr="00BE29DD">
        <w:t>RFID</w:t>
      </w:r>
      <w:r w:rsidRPr="00BE29DD">
        <w:tab/>
        <w:t>Radio frequency identification</w:t>
      </w:r>
    </w:p>
    <w:p w14:paraId="13F68EE9" w14:textId="77777777" w:rsidR="00AD0722" w:rsidRPr="00BE29DD" w:rsidRDefault="00AD0722" w:rsidP="00AD0722">
      <w:pPr>
        <w:tabs>
          <w:tab w:val="left" w:pos="1276"/>
        </w:tabs>
      </w:pPr>
      <w:r w:rsidRPr="00BE29DD">
        <w:t>RR</w:t>
      </w:r>
      <w:r w:rsidRPr="00BE29DD">
        <w:tab/>
        <w:t>Radio Regulations</w:t>
      </w:r>
    </w:p>
    <w:p w14:paraId="74D530AC" w14:textId="77777777" w:rsidR="00AD0722" w:rsidRPr="00BE29DD" w:rsidRDefault="00AD0722" w:rsidP="00AD0722">
      <w:pPr>
        <w:tabs>
          <w:tab w:val="left" w:pos="1276"/>
        </w:tabs>
      </w:pPr>
      <w:r w:rsidRPr="00BE29DD">
        <w:t>SRD</w:t>
      </w:r>
      <w:r w:rsidRPr="00BE29DD">
        <w:tab/>
        <w:t>Short-range devices</w:t>
      </w:r>
    </w:p>
    <w:p w14:paraId="31B920E2" w14:textId="77777777" w:rsidR="00AD0722" w:rsidRPr="00BE29DD" w:rsidRDefault="00AD0722" w:rsidP="00AD0722">
      <w:pPr>
        <w:tabs>
          <w:tab w:val="left" w:pos="1276"/>
        </w:tabs>
      </w:pPr>
      <w:r w:rsidRPr="00BE29DD">
        <w:t>WHO</w:t>
      </w:r>
      <w:r w:rsidRPr="00BE29DD">
        <w:tab/>
        <w:t>World Health Organization</w:t>
      </w:r>
    </w:p>
    <w:p w14:paraId="262F553F" w14:textId="77777777" w:rsidR="00AD0722" w:rsidRPr="00BE29DD" w:rsidRDefault="00AD0722" w:rsidP="00AD0722">
      <w:pPr>
        <w:tabs>
          <w:tab w:val="left" w:pos="1276"/>
        </w:tabs>
      </w:pPr>
      <w:r w:rsidRPr="00BE29DD">
        <w:t>WPT</w:t>
      </w:r>
      <w:r w:rsidRPr="00BE29DD">
        <w:tab/>
        <w:t>Wireless power transmission</w:t>
      </w:r>
    </w:p>
    <w:p w14:paraId="00E60EE2" w14:textId="77777777" w:rsidR="00AD0722" w:rsidRPr="00BE29DD" w:rsidRDefault="00AD0722" w:rsidP="00AD0722">
      <w:pPr>
        <w:pStyle w:val="Heading1"/>
      </w:pPr>
      <w:bookmarkStart w:id="3" w:name="_Toc107990993"/>
      <w:bookmarkStart w:id="4" w:name="_Toc136275907"/>
      <w:bookmarkStart w:id="5" w:name="_Toc201221107"/>
      <w:bookmarkStart w:id="6" w:name="_Hlk108095852"/>
      <w:r w:rsidRPr="00BE29DD">
        <w:lastRenderedPageBreak/>
        <w:t>1</w:t>
      </w:r>
      <w:r w:rsidRPr="00BE29DD">
        <w:tab/>
        <w:t>Introduction</w:t>
      </w:r>
      <w:bookmarkEnd w:id="3"/>
      <w:bookmarkEnd w:id="4"/>
      <w:bookmarkEnd w:id="5"/>
    </w:p>
    <w:p w14:paraId="14D5A209" w14:textId="77777777" w:rsidR="00AD0722" w:rsidRPr="00BE29DD" w:rsidRDefault="00AD0722" w:rsidP="006C23EF">
      <w:pPr>
        <w:keepNext/>
        <w:keepLines/>
        <w:rPr>
          <w:lang w:eastAsia="ja-JP"/>
        </w:rPr>
      </w:pPr>
      <w:r w:rsidRPr="00BE29DD">
        <w:rPr>
          <w:lang w:eastAsia="ja-JP"/>
        </w:rPr>
        <w:t>Wireless power transmission (WPT) technology is used to transfer power wirelessly from power sources to devices that use or consume power. Significant innovations in WPT can free users from needing electric power cords or changing batteries if electric power is supplied wirelessly. There are two major categories in WPT technologies. One of them is non-beam WPT technology, which transfers power to devices using magnetically, capacitively or inductively coupled means in the near field region and is typically used to charge devices, such as mobile phones and electric vehicles. The other category of WPT is beam WPT, which transfers power wirelessly using radio waves over longer distances (several metres or more, and the potential to cover wider areas).</w:t>
      </w:r>
    </w:p>
    <w:p w14:paraId="62B5F402" w14:textId="77777777" w:rsidR="00AD0722" w:rsidRPr="00BE29DD" w:rsidRDefault="00AD0722" w:rsidP="00AD0722">
      <w:pPr>
        <w:rPr>
          <w:lang w:eastAsia="ja-JP"/>
        </w:rPr>
      </w:pPr>
      <w:r w:rsidRPr="00BE29DD">
        <w:t xml:space="preserve">Beam WPT regulations, standards and operational guidelines are currently being developed at national, regional and international levels for wireless charging technologies of mobile/portable and Internet of Things (IoT) sensor devices for applications of WPT via radio frequency beam. </w:t>
      </w:r>
      <w:r w:rsidRPr="00BE29DD">
        <w:rPr>
          <w:lang w:eastAsia="ja-JP"/>
        </w:rPr>
        <w:t xml:space="preserve">Report ITU-R </w:t>
      </w:r>
      <w:hyperlink r:id="rId16" w:history="1">
        <w:r w:rsidRPr="00BE29DD">
          <w:t>SM.2392</w:t>
        </w:r>
      </w:hyperlink>
      <w:r w:rsidRPr="00BE29DD">
        <w:rPr>
          <w:lang w:eastAsia="ja-JP"/>
        </w:rPr>
        <w:t xml:space="preserve"> − Applications of wireless power transmission via radio frequency beam, </w:t>
      </w:r>
      <w:r w:rsidRPr="00BE29DD">
        <w:t>indicates diverse applications and technologies of beam WPT in the future</w:t>
      </w:r>
      <w:r w:rsidRPr="00BE29DD">
        <w:rPr>
          <w:lang w:eastAsia="ja-JP"/>
        </w:rPr>
        <w:t xml:space="preserve">. The Report focuses on applications of WPT technologies using radio frequency beam and highlights that such devices may be classified as </w:t>
      </w:r>
      <w:r w:rsidRPr="00BE29DD">
        <w:t>Industrial, Scientific, Medical (</w:t>
      </w:r>
      <w:r w:rsidRPr="00BE29DD">
        <w:rPr>
          <w:lang w:eastAsia="ja-JP"/>
        </w:rPr>
        <w:t xml:space="preserve">ISM), short-range devices (SRD) or radio equipment. While both ISM and SRD beam WPT devices are discussed in Report ITU-R </w:t>
      </w:r>
      <w:hyperlink r:id="rId17" w:history="1">
        <w:r w:rsidRPr="00BE29DD">
          <w:t>SM.2392</w:t>
        </w:r>
      </w:hyperlink>
      <w:r w:rsidRPr="00BE29DD">
        <w:rPr>
          <w:lang w:eastAsia="ja-JP"/>
        </w:rPr>
        <w:t xml:space="preserve">, </w:t>
      </w:r>
    </w:p>
    <w:p w14:paraId="795ED3AB" w14:textId="77777777" w:rsidR="00AD0722" w:rsidRPr="00BE29DD" w:rsidRDefault="00AD0722" w:rsidP="00AD0722">
      <w:del w:id="7" w:author="SWG Beam WPT session" w:date="2023-06-02T09:09:00Z">
        <w:r w:rsidRPr="00BE29DD" w:rsidDel="00B231B9">
          <w:rPr>
            <w:lang w:eastAsia="ja-JP"/>
          </w:rPr>
          <w:delText xml:space="preserve">Report </w:delText>
        </w:r>
      </w:del>
      <w:ins w:id="8" w:author="SWG Beam WPT session" w:date="2023-06-02T09:09:00Z">
        <w:r w:rsidRPr="00BE29DD">
          <w:rPr>
            <w:lang w:eastAsia="ja-JP"/>
          </w:rPr>
          <w:t xml:space="preserve">Recommendation </w:t>
        </w:r>
      </w:ins>
      <w:hyperlink r:id="rId18" w:history="1">
        <w:r w:rsidRPr="00BE29DD">
          <w:t>ITU-R SM.1896</w:t>
        </w:r>
      </w:hyperlink>
      <w:r w:rsidRPr="00BE29DD">
        <w:rPr>
          <w:lang w:eastAsia="ja-JP"/>
        </w:rPr>
        <w:t xml:space="preserve"> provides a list of frequency ranges for global and regional harmonization of SRDs in its annexes, and Radio Regulations (RR) footnotes Nos </w:t>
      </w:r>
      <w:r w:rsidRPr="00BE29DD">
        <w:rPr>
          <w:b/>
          <w:bCs/>
          <w:lang w:eastAsia="ja-JP"/>
        </w:rPr>
        <w:t>5.138</w:t>
      </w:r>
      <w:r w:rsidRPr="00BE29DD">
        <w:rPr>
          <w:lang w:eastAsia="ja-JP"/>
        </w:rPr>
        <w:t xml:space="preserve"> and </w:t>
      </w:r>
      <w:r w:rsidRPr="00BE29DD">
        <w:rPr>
          <w:b/>
          <w:bCs/>
          <w:lang w:eastAsia="ja-JP"/>
        </w:rPr>
        <w:t>5.150</w:t>
      </w:r>
      <w:r w:rsidRPr="00BE29DD">
        <w:rPr>
          <w:lang w:eastAsia="ja-JP"/>
        </w:rPr>
        <w:t xml:space="preserve"> provide a list of frequency ranges for ISM devices. Furthermore, some administrations classify beam WPT as a radio service that needs rulemaking for practicable implementation with regulatory measures. </w:t>
      </w:r>
      <w:r w:rsidRPr="00BE29DD">
        <w:t>To mitigate the impact of WPT devices on the operation of radiocommunication services as spectrum demand increases, some solutions that utilize frequency bands designated for ISM applications and other solutions for spectrum sharing with the incumbent radiocommunication services are discussed.</w:t>
      </w:r>
      <w:r w:rsidRPr="00BE29DD">
        <w:rPr>
          <w:lang w:eastAsia="ja-JP"/>
        </w:rPr>
        <w:t xml:space="preserve"> In order to commercialize these WPT technologies, studies on the impact of WPT systems on radiocommunication systems and radiocommunication services are necessary.</w:t>
      </w:r>
    </w:p>
    <w:p w14:paraId="45EB2EAC" w14:textId="77777777" w:rsidR="00AD0722" w:rsidRPr="00BE29DD" w:rsidRDefault="00AD0722" w:rsidP="00AD0722">
      <w:r w:rsidRPr="00BE29DD">
        <w:t>The</w:t>
      </w:r>
      <w:r w:rsidRPr="00BE29DD">
        <w:rPr>
          <w:lang w:eastAsia="ja-JP"/>
        </w:rPr>
        <w:t xml:space="preserve"> purpose of this Report is to show how the proposed beam WPT systems can coexist with radiocommunication systems by conducting impact studies and demonstrating compliance with international and/or national radio frequency regulations and RF exposure guidelines. The studies include test measurements in laboratory and field conditions as well as simulation and theoretical studies based on the proposed systems. The Report is also intended to provide guidance to the administrations wishing to allow implementation of beam WPT technologies in the proposed frequency ranges in order to minimize the potential impact of beam WPT on radiocommunication services. Furthermore, this Report is expected to contribute to discussions towards international frequency ranges and regulations for beam WPT applications.</w:t>
      </w:r>
    </w:p>
    <w:p w14:paraId="6A6A5785" w14:textId="77777777" w:rsidR="00AD0722" w:rsidRPr="00BE29DD" w:rsidRDefault="00AD0722" w:rsidP="00AD0722">
      <w:pPr>
        <w:rPr>
          <w:lang w:eastAsia="ja-JP"/>
        </w:rPr>
      </w:pPr>
      <w:r w:rsidRPr="00BE29DD">
        <w:rPr>
          <w:rFonts w:eastAsia="MS Mincho"/>
          <w:lang w:eastAsia="ja-JP"/>
        </w:rPr>
        <w:t>Beam WPT technologies are also treated as a radio service with associated national regulatory measures in Japan as shown in § 3.3 Study C in this Report. In accordance with the frequency ranges and operation purposes, practical technical conditions are derived for coexistence with the incumbent radiocommunication services. If harmful interference occurs, interference can in some cases be corrected by moving or reorienting the charging device and/or affected device, or by changing the operating frequency of the charging device or affected device to avoid use of overlapping frequency channels.</w:t>
      </w:r>
    </w:p>
    <w:p w14:paraId="0CAC7DC2" w14:textId="77777777" w:rsidR="00AD0722" w:rsidRPr="00BE29DD" w:rsidRDefault="00AD0722" w:rsidP="00AD0722">
      <w:pPr>
        <w:pStyle w:val="Note"/>
      </w:pPr>
      <w:bookmarkStart w:id="9" w:name="_Toc107990994"/>
      <w:r w:rsidRPr="00BE29DD">
        <w:t>NOTE – The studies reflect national experiences from administrations and approaches from sector members.</w:t>
      </w:r>
    </w:p>
    <w:p w14:paraId="5061394B" w14:textId="77777777" w:rsidR="00AD0722" w:rsidRPr="00BE29DD" w:rsidRDefault="00AD0722" w:rsidP="006C23EF">
      <w:pPr>
        <w:pStyle w:val="Heading1"/>
      </w:pPr>
      <w:bookmarkStart w:id="10" w:name="_Toc136275908"/>
      <w:bookmarkStart w:id="11" w:name="_Toc201221108"/>
      <w:r w:rsidRPr="00BE29DD">
        <w:lastRenderedPageBreak/>
        <w:t>2</w:t>
      </w:r>
      <w:r w:rsidRPr="00BE29DD">
        <w:tab/>
        <w:t>Radio characteristics of beam WPT</w:t>
      </w:r>
      <w:bookmarkEnd w:id="9"/>
      <w:bookmarkEnd w:id="10"/>
      <w:bookmarkEnd w:id="11"/>
    </w:p>
    <w:p w14:paraId="3CDFC677" w14:textId="77777777" w:rsidR="00AD0722" w:rsidRPr="00BE29DD" w:rsidRDefault="00AD0722" w:rsidP="006C23EF">
      <w:pPr>
        <w:keepNext/>
        <w:keepLines/>
        <w:rPr>
          <w:lang w:eastAsia="ja-JP"/>
        </w:rPr>
      </w:pPr>
      <w:r w:rsidRPr="00BE29DD">
        <w:rPr>
          <w:lang w:eastAsia="ja-JP"/>
        </w:rPr>
        <w:t>This section provides examples of the characteristics of the beam WPT system.</w:t>
      </w:r>
    </w:p>
    <w:p w14:paraId="6FCDA35C" w14:textId="77777777" w:rsidR="00AD0722" w:rsidRPr="00BE29DD" w:rsidRDefault="00AD0722" w:rsidP="00AD0722">
      <w:pPr>
        <w:pStyle w:val="TableNo"/>
        <w:rPr>
          <w:lang w:eastAsia="ja-JP"/>
        </w:rPr>
      </w:pPr>
      <w:r w:rsidRPr="00BE29DD">
        <w:rPr>
          <w:lang w:eastAsia="ja-JP"/>
        </w:rPr>
        <w:t>TABLE 1</w:t>
      </w:r>
    </w:p>
    <w:p w14:paraId="3F010259" w14:textId="77777777" w:rsidR="00AD0722" w:rsidRPr="00BE29DD" w:rsidRDefault="00AD0722" w:rsidP="00AD0722">
      <w:pPr>
        <w:pStyle w:val="Tabletitle"/>
        <w:rPr>
          <w:lang w:eastAsia="ja-JP"/>
        </w:rPr>
      </w:pPr>
      <w:r w:rsidRPr="00BE29DD">
        <w:rPr>
          <w:lang w:eastAsia="ja-JP"/>
        </w:rPr>
        <w:t>Examples of radio characteristics of beam WPT systems</w:t>
      </w:r>
    </w:p>
    <w:tbl>
      <w:tblPr>
        <w:tblStyle w:val="TableGrid"/>
        <w:tblW w:w="10773" w:type="dxa"/>
        <w:jc w:val="center"/>
        <w:tblLayout w:type="fixed"/>
        <w:tblLook w:val="04A0" w:firstRow="1" w:lastRow="0" w:firstColumn="1" w:lastColumn="0" w:noHBand="0" w:noVBand="1"/>
      </w:tblPr>
      <w:tblGrid>
        <w:gridCol w:w="1418"/>
        <w:gridCol w:w="1105"/>
        <w:gridCol w:w="1021"/>
        <w:gridCol w:w="1276"/>
        <w:gridCol w:w="1134"/>
        <w:gridCol w:w="1276"/>
        <w:gridCol w:w="1275"/>
        <w:gridCol w:w="1134"/>
        <w:gridCol w:w="1134"/>
      </w:tblGrid>
      <w:tr w:rsidR="00AD0722" w:rsidRPr="00BE29DD" w14:paraId="3A9CBBCB" w14:textId="77777777">
        <w:trPr>
          <w:cantSplit/>
          <w:jc w:val="center"/>
        </w:trPr>
        <w:tc>
          <w:tcPr>
            <w:tcW w:w="1418" w:type="dxa"/>
          </w:tcPr>
          <w:p w14:paraId="24C3E8F9" w14:textId="77777777" w:rsidR="00AD0722" w:rsidRPr="00BE29DD" w:rsidRDefault="00AD0722">
            <w:pPr>
              <w:pStyle w:val="Tablehead10pt"/>
              <w:keepLines/>
              <w:rPr>
                <w:rFonts w:ascii="Times New Roman" w:hAnsi="Times New Roman"/>
                <w:lang w:val="en-GB" w:eastAsia="ja-JP"/>
              </w:rPr>
            </w:pPr>
            <w:r w:rsidRPr="00BE29DD">
              <w:rPr>
                <w:rFonts w:ascii="Times New Roman" w:hAnsi="Times New Roman"/>
                <w:lang w:val="en-GB" w:eastAsia="ja-JP"/>
              </w:rPr>
              <w:t>System</w:t>
            </w:r>
          </w:p>
        </w:tc>
        <w:tc>
          <w:tcPr>
            <w:tcW w:w="1105" w:type="dxa"/>
          </w:tcPr>
          <w:p w14:paraId="0ACD6DBB" w14:textId="77777777" w:rsidR="00AD0722" w:rsidRPr="00BE29DD" w:rsidRDefault="00AD0722">
            <w:pPr>
              <w:pStyle w:val="Tablehead10pt"/>
              <w:keepLines/>
              <w:rPr>
                <w:rFonts w:ascii="Times New Roman" w:hAnsi="Times New Roman"/>
                <w:lang w:val="en-GB" w:eastAsia="ja-JP"/>
              </w:rPr>
            </w:pPr>
            <w:r w:rsidRPr="00BE29DD">
              <w:rPr>
                <w:rFonts w:ascii="Times New Roman" w:hAnsi="Times New Roman"/>
                <w:lang w:val="en-GB" w:eastAsia="ja-JP"/>
              </w:rPr>
              <w:t>System 1</w:t>
            </w:r>
          </w:p>
        </w:tc>
        <w:tc>
          <w:tcPr>
            <w:tcW w:w="1021" w:type="dxa"/>
          </w:tcPr>
          <w:p w14:paraId="05F7472D" w14:textId="77777777" w:rsidR="00AD0722" w:rsidRPr="00BE29DD" w:rsidRDefault="00AD0722">
            <w:pPr>
              <w:pStyle w:val="Tablehead10pt"/>
              <w:keepLines/>
              <w:rPr>
                <w:rFonts w:ascii="Times New Roman" w:hAnsi="Times New Roman"/>
                <w:lang w:val="en-GB" w:eastAsia="ja-JP"/>
              </w:rPr>
            </w:pPr>
            <w:r w:rsidRPr="00BE29DD">
              <w:rPr>
                <w:rFonts w:ascii="Times New Roman" w:hAnsi="Times New Roman"/>
                <w:lang w:val="en-GB" w:eastAsia="ja-JP"/>
              </w:rPr>
              <w:t>System 2</w:t>
            </w:r>
          </w:p>
        </w:tc>
        <w:tc>
          <w:tcPr>
            <w:tcW w:w="1276" w:type="dxa"/>
          </w:tcPr>
          <w:p w14:paraId="7A722B36" w14:textId="77777777" w:rsidR="00AD0722" w:rsidRPr="00BE29DD" w:rsidRDefault="00AD0722">
            <w:pPr>
              <w:pStyle w:val="Tablehead10pt"/>
              <w:keepLines/>
              <w:rPr>
                <w:rFonts w:ascii="Times New Roman" w:hAnsi="Times New Roman"/>
                <w:lang w:val="en-GB" w:eastAsia="ja-JP"/>
              </w:rPr>
            </w:pPr>
            <w:r w:rsidRPr="00BE29DD">
              <w:rPr>
                <w:rFonts w:ascii="Times New Roman" w:hAnsi="Times New Roman"/>
                <w:lang w:val="en-GB" w:eastAsia="ja-JP"/>
              </w:rPr>
              <w:t>System 3</w:t>
            </w:r>
          </w:p>
        </w:tc>
        <w:tc>
          <w:tcPr>
            <w:tcW w:w="1134" w:type="dxa"/>
          </w:tcPr>
          <w:p w14:paraId="08F0BAB8" w14:textId="77777777" w:rsidR="00AD0722" w:rsidRPr="00BE29DD" w:rsidRDefault="00AD0722">
            <w:pPr>
              <w:pStyle w:val="Tablehead10pt"/>
              <w:keepLines/>
              <w:rPr>
                <w:rFonts w:ascii="Times New Roman" w:hAnsi="Times New Roman"/>
                <w:lang w:val="en-GB" w:eastAsia="ja-JP"/>
              </w:rPr>
            </w:pPr>
            <w:r w:rsidRPr="00BE29DD">
              <w:rPr>
                <w:rFonts w:ascii="Times New Roman" w:hAnsi="Times New Roman"/>
                <w:lang w:val="en-GB" w:eastAsia="ja-JP"/>
              </w:rPr>
              <w:t>System 4</w:t>
            </w:r>
          </w:p>
        </w:tc>
        <w:tc>
          <w:tcPr>
            <w:tcW w:w="1276" w:type="dxa"/>
          </w:tcPr>
          <w:p w14:paraId="1637E150" w14:textId="77777777" w:rsidR="00AD0722" w:rsidRPr="00BE29DD" w:rsidRDefault="00AD0722">
            <w:pPr>
              <w:pStyle w:val="Tablehead10pt"/>
              <w:keepLines/>
              <w:rPr>
                <w:rFonts w:ascii="Times New Roman" w:hAnsi="Times New Roman"/>
                <w:lang w:val="en-GB" w:eastAsia="ja-JP"/>
              </w:rPr>
            </w:pPr>
            <w:r w:rsidRPr="00BE29DD">
              <w:rPr>
                <w:rFonts w:ascii="Times New Roman" w:hAnsi="Times New Roman"/>
                <w:lang w:val="en-GB" w:eastAsia="ja-JP"/>
              </w:rPr>
              <w:t>System 5</w:t>
            </w:r>
          </w:p>
        </w:tc>
        <w:tc>
          <w:tcPr>
            <w:tcW w:w="1275" w:type="dxa"/>
          </w:tcPr>
          <w:p w14:paraId="78CB83F0" w14:textId="77777777" w:rsidR="00AD0722" w:rsidRPr="00BE29DD" w:rsidRDefault="00AD0722">
            <w:pPr>
              <w:pStyle w:val="Tablehead10pt"/>
              <w:keepLines/>
              <w:rPr>
                <w:rFonts w:ascii="Times New Roman" w:hAnsi="Times New Roman"/>
                <w:lang w:val="en-GB" w:eastAsia="ja-JP"/>
              </w:rPr>
            </w:pPr>
            <w:r w:rsidRPr="00BE29DD">
              <w:rPr>
                <w:rFonts w:ascii="Times New Roman" w:hAnsi="Times New Roman"/>
                <w:lang w:val="en-GB" w:eastAsia="ja-JP"/>
              </w:rPr>
              <w:t>System 6</w:t>
            </w:r>
          </w:p>
        </w:tc>
        <w:tc>
          <w:tcPr>
            <w:tcW w:w="1134" w:type="dxa"/>
          </w:tcPr>
          <w:p w14:paraId="32919223" w14:textId="77777777" w:rsidR="00AD0722" w:rsidRPr="00BE29DD" w:rsidRDefault="00AD0722">
            <w:pPr>
              <w:pStyle w:val="Tablehead10pt"/>
              <w:keepLines/>
              <w:rPr>
                <w:rFonts w:ascii="Times New Roman" w:hAnsi="Times New Roman"/>
                <w:lang w:val="en-GB" w:eastAsia="ja-JP"/>
              </w:rPr>
            </w:pPr>
            <w:ins w:id="12" w:author="251 (USA)" w:date="2023-05-29T18:09:00Z">
              <w:r w:rsidRPr="00BE29DD">
                <w:rPr>
                  <w:rFonts w:ascii="Times New Roman" w:hAnsi="Times New Roman"/>
                  <w:lang w:val="en-GB"/>
                </w:rPr>
                <w:t>System 7</w:t>
              </w:r>
            </w:ins>
          </w:p>
        </w:tc>
        <w:tc>
          <w:tcPr>
            <w:tcW w:w="1134" w:type="dxa"/>
          </w:tcPr>
          <w:p w14:paraId="15A01D9D" w14:textId="77777777" w:rsidR="00AD0722" w:rsidRPr="00BE29DD" w:rsidRDefault="00AD0722">
            <w:pPr>
              <w:pStyle w:val="Tablehead10pt"/>
              <w:keepLines/>
              <w:rPr>
                <w:rFonts w:ascii="Times New Roman" w:hAnsi="Times New Roman"/>
                <w:lang w:val="en-GB" w:eastAsia="ja-JP"/>
              </w:rPr>
            </w:pPr>
            <w:r w:rsidRPr="00BE29DD">
              <w:rPr>
                <w:rFonts w:ascii="Times New Roman" w:hAnsi="Times New Roman"/>
                <w:lang w:val="en-GB" w:eastAsia="ja-JP"/>
              </w:rPr>
              <w:t xml:space="preserve">System </w:t>
            </w:r>
            <w:del w:id="13" w:author="251 (USA)" w:date="2023-05-29T18:10:00Z">
              <w:r w:rsidRPr="00BE29DD" w:rsidDel="00C57D2F">
                <w:rPr>
                  <w:rFonts w:ascii="Times New Roman" w:hAnsi="Times New Roman"/>
                  <w:lang w:val="en-GB" w:eastAsia="ja-JP"/>
                </w:rPr>
                <w:delText>7</w:delText>
              </w:r>
            </w:del>
            <w:ins w:id="14" w:author="251 (USA)" w:date="2023-05-29T18:10:00Z">
              <w:r w:rsidRPr="00BE29DD">
                <w:rPr>
                  <w:rFonts w:ascii="Times New Roman" w:hAnsi="Times New Roman"/>
                  <w:lang w:val="en-GB" w:eastAsia="ja-JP"/>
                </w:rPr>
                <w:t>8</w:t>
              </w:r>
            </w:ins>
          </w:p>
        </w:tc>
      </w:tr>
      <w:tr w:rsidR="00AD0722" w:rsidRPr="00BE29DD" w14:paraId="29A404F0" w14:textId="77777777">
        <w:trPr>
          <w:cantSplit/>
          <w:jc w:val="center"/>
        </w:trPr>
        <w:tc>
          <w:tcPr>
            <w:tcW w:w="1418" w:type="dxa"/>
          </w:tcPr>
          <w:p w14:paraId="29DD3795" w14:textId="77777777" w:rsidR="00AD0722" w:rsidRPr="00BE29DD" w:rsidRDefault="00AD0722">
            <w:pPr>
              <w:pStyle w:val="Tabletext10pt"/>
              <w:keepNext/>
              <w:keepLines/>
              <w:rPr>
                <w:rFonts w:ascii="Times New Roman" w:hAnsi="Times New Roman"/>
                <w:lang w:val="en-GB" w:eastAsia="ja-JP"/>
              </w:rPr>
            </w:pPr>
            <w:r w:rsidRPr="00BE29DD">
              <w:rPr>
                <w:rFonts w:ascii="Times New Roman" w:hAnsi="Times New Roman"/>
                <w:lang w:val="en-GB" w:eastAsia="ja-JP"/>
              </w:rPr>
              <w:t>Frequency</w:t>
            </w:r>
          </w:p>
        </w:tc>
        <w:tc>
          <w:tcPr>
            <w:tcW w:w="1105" w:type="dxa"/>
          </w:tcPr>
          <w:p w14:paraId="26AA2AFE" w14:textId="77777777" w:rsidR="00AD0722" w:rsidRPr="00BE29DD" w:rsidRDefault="00AD0722">
            <w:pPr>
              <w:pStyle w:val="Tabletext"/>
              <w:keepNext/>
              <w:keepLines/>
              <w:jc w:val="center"/>
              <w:rPr>
                <w:lang w:eastAsia="ja-JP"/>
              </w:rPr>
            </w:pPr>
            <w:r w:rsidRPr="00BE29DD">
              <w:rPr>
                <w:lang w:eastAsia="ja-JP"/>
              </w:rPr>
              <w:t>915-921 MHz</w:t>
            </w:r>
          </w:p>
        </w:tc>
        <w:tc>
          <w:tcPr>
            <w:tcW w:w="1021" w:type="dxa"/>
          </w:tcPr>
          <w:p w14:paraId="69402046" w14:textId="77777777" w:rsidR="00AD0722" w:rsidRPr="00BE29DD" w:rsidRDefault="00AD0722">
            <w:pPr>
              <w:pStyle w:val="Tabletext"/>
              <w:keepNext/>
              <w:keepLines/>
              <w:jc w:val="center"/>
              <w:rPr>
                <w:lang w:eastAsia="ja-JP"/>
              </w:rPr>
            </w:pPr>
            <w:r w:rsidRPr="00BE29DD">
              <w:rPr>
                <w:lang w:eastAsia="ja-JP"/>
              </w:rPr>
              <w:t>915-921 MHz</w:t>
            </w:r>
          </w:p>
        </w:tc>
        <w:tc>
          <w:tcPr>
            <w:tcW w:w="1276" w:type="dxa"/>
          </w:tcPr>
          <w:p w14:paraId="5C22FAA4" w14:textId="77777777" w:rsidR="00AD0722" w:rsidRPr="00BE29DD" w:rsidRDefault="00AD0722">
            <w:pPr>
              <w:pStyle w:val="Tabletext"/>
              <w:keepNext/>
              <w:keepLines/>
              <w:jc w:val="center"/>
              <w:rPr>
                <w:lang w:eastAsia="ja-JP"/>
              </w:rPr>
            </w:pPr>
            <w:r w:rsidRPr="00BE29DD">
              <w:rPr>
                <w:lang w:eastAsia="ja-JP"/>
              </w:rPr>
              <w:t>915-921 MHz</w:t>
            </w:r>
          </w:p>
        </w:tc>
        <w:tc>
          <w:tcPr>
            <w:tcW w:w="1134" w:type="dxa"/>
          </w:tcPr>
          <w:p w14:paraId="44F63DEB" w14:textId="77777777" w:rsidR="00AD0722" w:rsidRPr="00BE29DD" w:rsidRDefault="00AD0722">
            <w:pPr>
              <w:pStyle w:val="Tabletext"/>
              <w:keepNext/>
              <w:keepLines/>
              <w:jc w:val="center"/>
              <w:rPr>
                <w:lang w:eastAsia="ja-JP"/>
              </w:rPr>
            </w:pPr>
            <w:r w:rsidRPr="00BE29DD">
              <w:rPr>
                <w:lang w:eastAsia="ja-JP"/>
              </w:rPr>
              <w:t>917-920 MHz</w:t>
            </w:r>
          </w:p>
        </w:tc>
        <w:tc>
          <w:tcPr>
            <w:tcW w:w="1276" w:type="dxa"/>
          </w:tcPr>
          <w:p w14:paraId="35B24021" w14:textId="77777777" w:rsidR="00AD0722" w:rsidRPr="00BE29DD" w:rsidRDefault="00AD0722">
            <w:pPr>
              <w:pStyle w:val="Tabletext"/>
              <w:keepNext/>
              <w:keepLines/>
              <w:jc w:val="center"/>
              <w:rPr>
                <w:lang w:eastAsia="ja-JP"/>
              </w:rPr>
            </w:pPr>
            <w:r w:rsidRPr="00BE29DD">
              <w:rPr>
                <w:lang w:eastAsia="ja-JP"/>
              </w:rPr>
              <w:t>2 410-2 486 MHz</w:t>
            </w:r>
          </w:p>
        </w:tc>
        <w:tc>
          <w:tcPr>
            <w:tcW w:w="1275" w:type="dxa"/>
          </w:tcPr>
          <w:p w14:paraId="12531113" w14:textId="77777777" w:rsidR="00AD0722" w:rsidRPr="00BE29DD" w:rsidRDefault="00AD0722">
            <w:pPr>
              <w:pStyle w:val="Tabletext"/>
              <w:keepNext/>
              <w:keepLines/>
              <w:jc w:val="center"/>
              <w:rPr>
                <w:lang w:eastAsia="ja-JP"/>
              </w:rPr>
            </w:pPr>
            <w:r w:rsidRPr="00BE29DD">
              <w:rPr>
                <w:lang w:eastAsia="ja-JP"/>
              </w:rPr>
              <w:t>5 738-5 766 MHz</w:t>
            </w:r>
          </w:p>
        </w:tc>
        <w:tc>
          <w:tcPr>
            <w:tcW w:w="1134" w:type="dxa"/>
          </w:tcPr>
          <w:p w14:paraId="17C2CCA3" w14:textId="77777777" w:rsidR="00AD0722" w:rsidRPr="00BE29DD" w:rsidRDefault="00AD0722">
            <w:pPr>
              <w:pStyle w:val="Tabletext"/>
              <w:keepNext/>
              <w:keepLines/>
              <w:jc w:val="center"/>
              <w:rPr>
                <w:lang w:eastAsia="ja-JP"/>
              </w:rPr>
            </w:pPr>
            <w:ins w:id="15" w:author="251 (USA)" w:date="2023-05-29T18:09:00Z">
              <w:r w:rsidRPr="00BE29DD">
                <w:t>24.1-24.15 GHz</w:t>
              </w:r>
            </w:ins>
          </w:p>
        </w:tc>
        <w:tc>
          <w:tcPr>
            <w:tcW w:w="1134" w:type="dxa"/>
          </w:tcPr>
          <w:p w14:paraId="27314EAD" w14:textId="77777777" w:rsidR="00AD0722" w:rsidRPr="00BE29DD" w:rsidRDefault="00AD0722">
            <w:pPr>
              <w:pStyle w:val="Tabletext"/>
              <w:keepNext/>
              <w:keepLines/>
              <w:jc w:val="center"/>
              <w:rPr>
                <w:lang w:eastAsia="ja-JP"/>
              </w:rPr>
            </w:pPr>
            <w:r w:rsidRPr="00BE29DD">
              <w:rPr>
                <w:lang w:eastAsia="ja-JP"/>
              </w:rPr>
              <w:t>61-61.5 GHz</w:t>
            </w:r>
          </w:p>
        </w:tc>
      </w:tr>
      <w:tr w:rsidR="00AD0722" w:rsidRPr="00BE29DD" w14:paraId="047A0F71" w14:textId="77777777">
        <w:trPr>
          <w:cantSplit/>
          <w:jc w:val="center"/>
        </w:trPr>
        <w:tc>
          <w:tcPr>
            <w:tcW w:w="1418" w:type="dxa"/>
          </w:tcPr>
          <w:p w14:paraId="145E269C" w14:textId="77777777" w:rsidR="00AD0722" w:rsidRPr="00BE29DD" w:rsidRDefault="00AD0722">
            <w:pPr>
              <w:pStyle w:val="Tabletext10pt"/>
              <w:keepNext/>
              <w:keepLines/>
              <w:rPr>
                <w:rFonts w:ascii="Times New Roman" w:hAnsi="Times New Roman"/>
                <w:lang w:val="en-GB" w:eastAsia="ja-JP"/>
              </w:rPr>
            </w:pPr>
            <w:r w:rsidRPr="00BE29DD">
              <w:rPr>
                <w:rFonts w:ascii="Times New Roman" w:hAnsi="Times New Roman"/>
                <w:lang w:val="en-GB" w:eastAsia="ja-JP"/>
              </w:rPr>
              <w:t>Output power</w:t>
            </w:r>
          </w:p>
        </w:tc>
        <w:tc>
          <w:tcPr>
            <w:tcW w:w="1105" w:type="dxa"/>
          </w:tcPr>
          <w:p w14:paraId="7AFBE3B8" w14:textId="77777777" w:rsidR="00AD0722" w:rsidRPr="00BE29DD" w:rsidRDefault="00AD0722">
            <w:pPr>
              <w:pStyle w:val="Tabletext"/>
              <w:keepNext/>
              <w:keepLines/>
              <w:jc w:val="center"/>
              <w:rPr>
                <w:lang w:eastAsia="ja-JP"/>
              </w:rPr>
            </w:pPr>
            <w:r w:rsidRPr="00BE29DD">
              <w:rPr>
                <w:lang w:eastAsia="ja-JP"/>
              </w:rPr>
              <w:t xml:space="preserve">4 W </w:t>
            </w:r>
          </w:p>
        </w:tc>
        <w:tc>
          <w:tcPr>
            <w:tcW w:w="1021" w:type="dxa"/>
          </w:tcPr>
          <w:p w14:paraId="2C5BFAC3" w14:textId="77777777" w:rsidR="00AD0722" w:rsidRPr="00BE29DD" w:rsidRDefault="00AD0722">
            <w:pPr>
              <w:pStyle w:val="Tabletext"/>
              <w:keepNext/>
              <w:keepLines/>
              <w:jc w:val="center"/>
              <w:rPr>
                <w:lang w:eastAsia="ja-JP"/>
              </w:rPr>
            </w:pPr>
            <w:r w:rsidRPr="00BE29DD">
              <w:rPr>
                <w:lang w:eastAsia="ja-JP"/>
              </w:rPr>
              <w:t xml:space="preserve">15 W </w:t>
            </w:r>
          </w:p>
        </w:tc>
        <w:tc>
          <w:tcPr>
            <w:tcW w:w="1276" w:type="dxa"/>
          </w:tcPr>
          <w:p w14:paraId="5FAFDA7D" w14:textId="77777777" w:rsidR="00AD0722" w:rsidRPr="00BE29DD" w:rsidRDefault="00AD0722">
            <w:pPr>
              <w:pStyle w:val="Tabletext"/>
              <w:keepNext/>
              <w:keepLines/>
              <w:jc w:val="center"/>
              <w:rPr>
                <w:lang w:eastAsia="ja-JP"/>
              </w:rPr>
            </w:pPr>
            <w:r w:rsidRPr="00BE29DD">
              <w:rPr>
                <w:lang w:eastAsia="ja-JP"/>
              </w:rPr>
              <w:t>Up to 50 W</w:t>
            </w:r>
          </w:p>
        </w:tc>
        <w:tc>
          <w:tcPr>
            <w:tcW w:w="1134" w:type="dxa"/>
          </w:tcPr>
          <w:p w14:paraId="785DCA78" w14:textId="77777777" w:rsidR="00AD0722" w:rsidRPr="00BE29DD" w:rsidRDefault="00AD0722">
            <w:pPr>
              <w:pStyle w:val="Tabletext"/>
              <w:keepNext/>
              <w:keepLines/>
              <w:jc w:val="center"/>
              <w:rPr>
                <w:lang w:eastAsia="ja-JP"/>
              </w:rPr>
            </w:pPr>
            <w:r w:rsidRPr="00BE29DD">
              <w:rPr>
                <w:lang w:eastAsia="ja-JP"/>
              </w:rPr>
              <w:t>1 W</w:t>
            </w:r>
          </w:p>
        </w:tc>
        <w:tc>
          <w:tcPr>
            <w:tcW w:w="1276" w:type="dxa"/>
          </w:tcPr>
          <w:p w14:paraId="412D4E5C" w14:textId="77777777" w:rsidR="00AD0722" w:rsidRPr="00BE29DD" w:rsidRDefault="00AD0722">
            <w:pPr>
              <w:pStyle w:val="Tabletext"/>
              <w:keepNext/>
              <w:keepLines/>
              <w:jc w:val="center"/>
              <w:rPr>
                <w:lang w:eastAsia="ja-JP"/>
              </w:rPr>
            </w:pPr>
            <w:r w:rsidRPr="00BE29DD">
              <w:rPr>
                <w:lang w:eastAsia="ja-JP"/>
              </w:rPr>
              <w:t>15 W</w:t>
            </w:r>
          </w:p>
        </w:tc>
        <w:tc>
          <w:tcPr>
            <w:tcW w:w="1275" w:type="dxa"/>
          </w:tcPr>
          <w:p w14:paraId="02240780" w14:textId="77777777" w:rsidR="00AD0722" w:rsidRPr="00BE29DD" w:rsidRDefault="00AD0722">
            <w:pPr>
              <w:pStyle w:val="Tabletext"/>
              <w:keepNext/>
              <w:keepLines/>
              <w:jc w:val="center"/>
              <w:rPr>
                <w:lang w:eastAsia="ja-JP"/>
              </w:rPr>
            </w:pPr>
            <w:r w:rsidRPr="00BE29DD">
              <w:rPr>
                <w:lang w:eastAsia="ja-JP"/>
              </w:rPr>
              <w:t>32 W</w:t>
            </w:r>
          </w:p>
        </w:tc>
        <w:tc>
          <w:tcPr>
            <w:tcW w:w="1134" w:type="dxa"/>
          </w:tcPr>
          <w:p w14:paraId="3B407871" w14:textId="77777777" w:rsidR="00AD0722" w:rsidRPr="00BE29DD" w:rsidRDefault="00AD0722">
            <w:pPr>
              <w:pStyle w:val="Tabletext"/>
              <w:keepNext/>
              <w:keepLines/>
              <w:jc w:val="center"/>
              <w:rPr>
                <w:lang w:eastAsia="ja-JP"/>
              </w:rPr>
            </w:pPr>
            <w:ins w:id="16" w:author="251 (USA)" w:date="2023-05-29T18:09:00Z">
              <w:r w:rsidRPr="00BE29DD">
                <w:t xml:space="preserve">50 W </w:t>
              </w:r>
            </w:ins>
          </w:p>
        </w:tc>
        <w:tc>
          <w:tcPr>
            <w:tcW w:w="1134" w:type="dxa"/>
          </w:tcPr>
          <w:p w14:paraId="335950B5" w14:textId="77777777" w:rsidR="00AD0722" w:rsidRPr="00BE29DD" w:rsidRDefault="00AD0722">
            <w:pPr>
              <w:pStyle w:val="Tabletext"/>
              <w:keepNext/>
              <w:keepLines/>
              <w:jc w:val="center"/>
              <w:rPr>
                <w:lang w:eastAsia="ja-JP"/>
              </w:rPr>
            </w:pPr>
            <w:r w:rsidRPr="00BE29DD">
              <w:rPr>
                <w:lang w:eastAsia="ja-JP"/>
              </w:rPr>
              <w:t>50 W</w:t>
            </w:r>
          </w:p>
        </w:tc>
      </w:tr>
      <w:tr w:rsidR="00AD0722" w:rsidRPr="00BE29DD" w14:paraId="55B1A0A9" w14:textId="77777777">
        <w:trPr>
          <w:cantSplit/>
          <w:jc w:val="center"/>
        </w:trPr>
        <w:tc>
          <w:tcPr>
            <w:tcW w:w="1418" w:type="dxa"/>
          </w:tcPr>
          <w:p w14:paraId="59AF13CD" w14:textId="77777777" w:rsidR="00AD0722" w:rsidRPr="00BE29DD" w:rsidRDefault="00AD0722">
            <w:pPr>
              <w:pStyle w:val="Tabletext10pt"/>
              <w:keepNext/>
              <w:keepLines/>
              <w:rPr>
                <w:rFonts w:ascii="Times New Roman" w:hAnsi="Times New Roman"/>
                <w:lang w:val="en-GB" w:eastAsia="ja-JP"/>
              </w:rPr>
            </w:pPr>
            <w:r w:rsidRPr="00BE29DD">
              <w:rPr>
                <w:rFonts w:ascii="Times New Roman" w:hAnsi="Times New Roman"/>
                <w:lang w:val="en-GB" w:eastAsia="ja-JP"/>
              </w:rPr>
              <w:t>Antenna gain</w:t>
            </w:r>
          </w:p>
        </w:tc>
        <w:tc>
          <w:tcPr>
            <w:tcW w:w="1105" w:type="dxa"/>
          </w:tcPr>
          <w:p w14:paraId="2C9790B1" w14:textId="77777777" w:rsidR="00AD0722" w:rsidRPr="00BE29DD" w:rsidRDefault="00AD0722">
            <w:pPr>
              <w:pStyle w:val="Tabletext"/>
              <w:keepNext/>
              <w:keepLines/>
              <w:jc w:val="center"/>
              <w:rPr>
                <w:lang w:eastAsia="ja-JP"/>
              </w:rPr>
            </w:pPr>
            <w:r w:rsidRPr="00BE29DD">
              <w:rPr>
                <w:lang w:eastAsia="ja-JP"/>
              </w:rPr>
              <w:t>7 dBi</w:t>
            </w:r>
          </w:p>
        </w:tc>
        <w:tc>
          <w:tcPr>
            <w:tcW w:w="1021" w:type="dxa"/>
          </w:tcPr>
          <w:p w14:paraId="4D969B62" w14:textId="77777777" w:rsidR="00AD0722" w:rsidRPr="00BE29DD" w:rsidRDefault="00AD0722">
            <w:pPr>
              <w:pStyle w:val="Tabletext"/>
              <w:keepNext/>
              <w:keepLines/>
              <w:jc w:val="center"/>
              <w:rPr>
                <w:lang w:eastAsia="ja-JP"/>
              </w:rPr>
            </w:pPr>
            <w:r w:rsidRPr="00BE29DD">
              <w:rPr>
                <w:lang w:eastAsia="ja-JP"/>
              </w:rPr>
              <w:t>8.24 dBi</w:t>
            </w:r>
          </w:p>
        </w:tc>
        <w:tc>
          <w:tcPr>
            <w:tcW w:w="1276" w:type="dxa"/>
          </w:tcPr>
          <w:p w14:paraId="25D3EA93" w14:textId="77777777" w:rsidR="00AD0722" w:rsidRPr="00BE29DD" w:rsidRDefault="00AD0722">
            <w:pPr>
              <w:pStyle w:val="Tabletext"/>
              <w:keepNext/>
              <w:keepLines/>
              <w:jc w:val="center"/>
              <w:rPr>
                <w:lang w:eastAsia="ja-JP"/>
              </w:rPr>
            </w:pPr>
            <w:r w:rsidRPr="00BE29DD">
              <w:rPr>
                <w:lang w:eastAsia="ja-JP"/>
              </w:rPr>
              <w:t>10 dBi</w:t>
            </w:r>
          </w:p>
        </w:tc>
        <w:tc>
          <w:tcPr>
            <w:tcW w:w="1134" w:type="dxa"/>
          </w:tcPr>
          <w:p w14:paraId="4DDAD96D" w14:textId="77777777" w:rsidR="00AD0722" w:rsidRPr="00BE29DD" w:rsidRDefault="00AD0722">
            <w:pPr>
              <w:pStyle w:val="Tabletext"/>
              <w:keepNext/>
              <w:keepLines/>
              <w:jc w:val="center"/>
              <w:rPr>
                <w:lang w:eastAsia="ja-JP"/>
              </w:rPr>
            </w:pPr>
            <w:r w:rsidRPr="00BE29DD">
              <w:rPr>
                <w:lang w:eastAsia="ja-JP"/>
              </w:rPr>
              <w:t>6 dBi</w:t>
            </w:r>
          </w:p>
        </w:tc>
        <w:tc>
          <w:tcPr>
            <w:tcW w:w="1276" w:type="dxa"/>
          </w:tcPr>
          <w:p w14:paraId="5FD40423" w14:textId="77777777" w:rsidR="00AD0722" w:rsidRPr="00BE29DD" w:rsidRDefault="00AD0722">
            <w:pPr>
              <w:pStyle w:val="Tabletext"/>
              <w:keepNext/>
              <w:keepLines/>
              <w:jc w:val="center"/>
              <w:rPr>
                <w:lang w:eastAsia="ja-JP"/>
              </w:rPr>
            </w:pPr>
            <w:r w:rsidRPr="00BE29DD">
              <w:rPr>
                <w:lang w:eastAsia="ja-JP"/>
              </w:rPr>
              <w:t>24 dBi</w:t>
            </w:r>
          </w:p>
        </w:tc>
        <w:tc>
          <w:tcPr>
            <w:tcW w:w="1275" w:type="dxa"/>
          </w:tcPr>
          <w:p w14:paraId="63AF8EE0" w14:textId="77777777" w:rsidR="00AD0722" w:rsidRPr="00BE29DD" w:rsidRDefault="00AD0722">
            <w:pPr>
              <w:pStyle w:val="Tabletext"/>
              <w:keepNext/>
              <w:keepLines/>
              <w:jc w:val="center"/>
              <w:rPr>
                <w:lang w:eastAsia="ja-JP"/>
              </w:rPr>
            </w:pPr>
            <w:r w:rsidRPr="00BE29DD">
              <w:rPr>
                <w:lang w:eastAsia="ja-JP"/>
              </w:rPr>
              <w:t>25 dBi</w:t>
            </w:r>
          </w:p>
        </w:tc>
        <w:tc>
          <w:tcPr>
            <w:tcW w:w="1134" w:type="dxa"/>
          </w:tcPr>
          <w:p w14:paraId="6109113F" w14:textId="77777777" w:rsidR="00AD0722" w:rsidRPr="00BE29DD" w:rsidRDefault="00AD0722">
            <w:pPr>
              <w:pStyle w:val="Tabletext10pt"/>
              <w:keepNext/>
              <w:keepLines/>
              <w:rPr>
                <w:rFonts w:ascii="Times New Roman" w:hAnsi="Times New Roman"/>
                <w:lang w:val="en-GB" w:eastAsia="ja-JP"/>
              </w:rPr>
            </w:pPr>
            <w:ins w:id="17" w:author="251 (USA)" w:date="2023-05-29T18:09:00Z">
              <w:r w:rsidRPr="00BE29DD">
                <w:rPr>
                  <w:rFonts w:ascii="Times New Roman" w:hAnsi="Times New Roman"/>
                  <w:lang w:val="en-GB"/>
                </w:rPr>
                <w:t>40 dBi</w:t>
              </w:r>
            </w:ins>
            <w:ins w:id="18" w:author="251 (USA)" w:date="2023-05-29T18:11:00Z">
              <w:r w:rsidRPr="00BE29DD">
                <w:rPr>
                  <w:rFonts w:ascii="Times New Roman" w:hAnsi="Times New Roman"/>
                  <w:vertAlign w:val="superscript"/>
                  <w:lang w:val="en-GB"/>
                </w:rPr>
                <w:t xml:space="preserve"> (1)</w:t>
              </w:r>
            </w:ins>
          </w:p>
        </w:tc>
        <w:tc>
          <w:tcPr>
            <w:tcW w:w="1134" w:type="dxa"/>
          </w:tcPr>
          <w:p w14:paraId="33E790FA" w14:textId="77777777" w:rsidR="00AD0722" w:rsidRPr="00BE29DD" w:rsidRDefault="00AD0722">
            <w:pPr>
              <w:pStyle w:val="Tabletext10pt"/>
              <w:keepNext/>
              <w:keepLines/>
              <w:rPr>
                <w:rFonts w:ascii="Times New Roman" w:hAnsi="Times New Roman"/>
                <w:vertAlign w:val="superscript"/>
                <w:lang w:val="en-GB" w:eastAsia="ja-JP"/>
              </w:rPr>
            </w:pPr>
            <w:r w:rsidRPr="00BE29DD">
              <w:rPr>
                <w:rFonts w:ascii="Times New Roman" w:hAnsi="Times New Roman"/>
                <w:lang w:val="en-GB" w:eastAsia="ja-JP"/>
              </w:rPr>
              <w:t xml:space="preserve">45 dBi </w:t>
            </w:r>
            <w:r w:rsidRPr="00BE29DD">
              <w:rPr>
                <w:rFonts w:ascii="Times New Roman" w:hAnsi="Times New Roman"/>
                <w:vertAlign w:val="superscript"/>
                <w:lang w:val="en-GB" w:eastAsia="ja-JP"/>
              </w:rPr>
              <w:t>(1)</w:t>
            </w:r>
          </w:p>
        </w:tc>
      </w:tr>
      <w:tr w:rsidR="00AD0722" w:rsidRPr="00BE29DD" w14:paraId="530FD74D" w14:textId="77777777">
        <w:trPr>
          <w:cantSplit/>
          <w:jc w:val="center"/>
        </w:trPr>
        <w:tc>
          <w:tcPr>
            <w:tcW w:w="1418" w:type="dxa"/>
          </w:tcPr>
          <w:p w14:paraId="1A6D4512" w14:textId="77777777" w:rsidR="00AD0722" w:rsidRPr="00BE29DD" w:rsidRDefault="00AD0722">
            <w:pPr>
              <w:pStyle w:val="Tabletext10pt"/>
              <w:keepNext/>
              <w:keepLines/>
              <w:rPr>
                <w:rFonts w:ascii="Times New Roman" w:hAnsi="Times New Roman"/>
                <w:lang w:val="en-GB" w:eastAsia="ja-JP"/>
              </w:rPr>
            </w:pPr>
            <w:r w:rsidRPr="00BE29DD">
              <w:rPr>
                <w:rFonts w:ascii="Times New Roman" w:hAnsi="Times New Roman"/>
                <w:lang w:val="en-GB" w:eastAsia="ja-JP"/>
              </w:rPr>
              <w:t>e.i.r.p.</w:t>
            </w:r>
          </w:p>
        </w:tc>
        <w:tc>
          <w:tcPr>
            <w:tcW w:w="1105" w:type="dxa"/>
          </w:tcPr>
          <w:p w14:paraId="6CFF7690" w14:textId="77777777" w:rsidR="00AD0722" w:rsidRPr="00BE29DD" w:rsidRDefault="00AD0722">
            <w:pPr>
              <w:pStyle w:val="Tabletext"/>
              <w:keepNext/>
              <w:keepLines/>
              <w:jc w:val="center"/>
              <w:rPr>
                <w:lang w:eastAsia="ja-JP"/>
              </w:rPr>
            </w:pPr>
            <w:r w:rsidRPr="00BE29DD">
              <w:rPr>
                <w:lang w:eastAsia="ja-JP"/>
              </w:rPr>
              <w:t xml:space="preserve">43 dBm </w:t>
            </w:r>
          </w:p>
        </w:tc>
        <w:tc>
          <w:tcPr>
            <w:tcW w:w="1021" w:type="dxa"/>
          </w:tcPr>
          <w:p w14:paraId="1F7466E7" w14:textId="77777777" w:rsidR="00AD0722" w:rsidRPr="00BE29DD" w:rsidRDefault="00AD0722">
            <w:pPr>
              <w:pStyle w:val="Tabletext"/>
              <w:keepNext/>
              <w:keepLines/>
              <w:jc w:val="center"/>
              <w:rPr>
                <w:lang w:eastAsia="ja-JP"/>
              </w:rPr>
            </w:pPr>
            <w:r w:rsidRPr="00BE29DD">
              <w:rPr>
                <w:lang w:eastAsia="ja-JP"/>
              </w:rPr>
              <w:t xml:space="preserve">50 dBm </w:t>
            </w:r>
          </w:p>
        </w:tc>
        <w:tc>
          <w:tcPr>
            <w:tcW w:w="1276" w:type="dxa"/>
          </w:tcPr>
          <w:p w14:paraId="4F9C77AB" w14:textId="77777777" w:rsidR="00AD0722" w:rsidRPr="00BE29DD" w:rsidRDefault="00AD0722">
            <w:pPr>
              <w:pStyle w:val="Tabletext"/>
              <w:keepNext/>
              <w:keepLines/>
              <w:jc w:val="center"/>
              <w:rPr>
                <w:lang w:eastAsia="ja-JP"/>
              </w:rPr>
            </w:pPr>
            <w:r w:rsidRPr="00BE29DD">
              <w:rPr>
                <w:lang w:eastAsia="ja-JP"/>
              </w:rPr>
              <w:t xml:space="preserve">54.8 dBm </w:t>
            </w:r>
          </w:p>
        </w:tc>
        <w:tc>
          <w:tcPr>
            <w:tcW w:w="1134" w:type="dxa"/>
          </w:tcPr>
          <w:p w14:paraId="40A7CD76" w14:textId="77777777" w:rsidR="00AD0722" w:rsidRPr="00BE29DD" w:rsidRDefault="00AD0722">
            <w:pPr>
              <w:pStyle w:val="Tabletext"/>
              <w:keepNext/>
              <w:keepLines/>
              <w:jc w:val="center"/>
              <w:rPr>
                <w:lang w:eastAsia="ja-JP"/>
              </w:rPr>
            </w:pPr>
            <w:r w:rsidRPr="00BE29DD">
              <w:rPr>
                <w:lang w:eastAsia="ja-JP"/>
              </w:rPr>
              <w:t>36 dBm</w:t>
            </w:r>
          </w:p>
        </w:tc>
        <w:tc>
          <w:tcPr>
            <w:tcW w:w="1276" w:type="dxa"/>
          </w:tcPr>
          <w:p w14:paraId="008208C1" w14:textId="77777777" w:rsidR="00AD0722" w:rsidRPr="00BE29DD" w:rsidRDefault="00AD0722">
            <w:pPr>
              <w:pStyle w:val="Tabletext"/>
              <w:keepNext/>
              <w:keepLines/>
              <w:jc w:val="center"/>
              <w:rPr>
                <w:lang w:eastAsia="ja-JP"/>
              </w:rPr>
            </w:pPr>
            <w:r w:rsidRPr="00BE29DD">
              <w:rPr>
                <w:lang w:eastAsia="ja-JP"/>
              </w:rPr>
              <w:t>65.8 dBm</w:t>
            </w:r>
          </w:p>
        </w:tc>
        <w:tc>
          <w:tcPr>
            <w:tcW w:w="1275" w:type="dxa"/>
          </w:tcPr>
          <w:p w14:paraId="17968246" w14:textId="77777777" w:rsidR="00AD0722" w:rsidRPr="00BE29DD" w:rsidRDefault="00AD0722">
            <w:pPr>
              <w:pStyle w:val="Tabletext"/>
              <w:keepNext/>
              <w:keepLines/>
              <w:jc w:val="center"/>
              <w:rPr>
                <w:lang w:eastAsia="ja-JP"/>
              </w:rPr>
            </w:pPr>
            <w:r w:rsidRPr="00BE29DD">
              <w:rPr>
                <w:lang w:eastAsia="ja-JP"/>
              </w:rPr>
              <w:t>70 dBm</w:t>
            </w:r>
          </w:p>
        </w:tc>
        <w:tc>
          <w:tcPr>
            <w:tcW w:w="1134" w:type="dxa"/>
          </w:tcPr>
          <w:p w14:paraId="041066B7" w14:textId="77777777" w:rsidR="00AD0722" w:rsidRPr="00BE29DD" w:rsidRDefault="00AD0722">
            <w:pPr>
              <w:pStyle w:val="Tabletext10pt"/>
              <w:keepNext/>
              <w:keepLines/>
              <w:rPr>
                <w:rFonts w:ascii="Times New Roman" w:hAnsi="Times New Roman"/>
                <w:lang w:val="en-GB" w:eastAsia="ja-JP"/>
              </w:rPr>
            </w:pPr>
            <w:ins w:id="19" w:author="251 (USA)" w:date="2023-05-29T18:09:00Z">
              <w:r w:rsidRPr="00BE29DD">
                <w:rPr>
                  <w:rFonts w:ascii="Times New Roman" w:hAnsi="Times New Roman"/>
                  <w:lang w:val="en-GB" w:eastAsia="ja-JP"/>
                </w:rPr>
                <w:t>87 dBm</w:t>
              </w:r>
            </w:ins>
            <w:ins w:id="20" w:author="251 (USA)" w:date="2023-05-29T18:11:00Z">
              <w:r w:rsidRPr="00BE29DD">
                <w:rPr>
                  <w:rFonts w:ascii="Times New Roman" w:hAnsi="Times New Roman"/>
                  <w:vertAlign w:val="superscript"/>
                  <w:lang w:val="en-GB" w:eastAsia="ja-JP"/>
                </w:rPr>
                <w:t xml:space="preserve"> (1)</w:t>
              </w:r>
            </w:ins>
          </w:p>
        </w:tc>
        <w:tc>
          <w:tcPr>
            <w:tcW w:w="1134" w:type="dxa"/>
          </w:tcPr>
          <w:p w14:paraId="04412AB3" w14:textId="77777777" w:rsidR="00AD0722" w:rsidRPr="00BE29DD" w:rsidRDefault="00AD0722">
            <w:pPr>
              <w:pStyle w:val="Tabletext10pt"/>
              <w:keepNext/>
              <w:keepLines/>
              <w:rPr>
                <w:rFonts w:ascii="Times New Roman" w:hAnsi="Times New Roman"/>
                <w:vertAlign w:val="superscript"/>
                <w:lang w:val="en-GB" w:eastAsia="ja-JP"/>
              </w:rPr>
            </w:pPr>
            <w:r w:rsidRPr="00BE29DD">
              <w:rPr>
                <w:rFonts w:ascii="Times New Roman" w:hAnsi="Times New Roman"/>
                <w:lang w:val="en-GB" w:eastAsia="ja-JP"/>
              </w:rPr>
              <w:t xml:space="preserve">92 dBm </w:t>
            </w:r>
            <w:r w:rsidRPr="00BE29DD">
              <w:rPr>
                <w:rFonts w:ascii="Times New Roman" w:hAnsi="Times New Roman"/>
                <w:vertAlign w:val="superscript"/>
                <w:lang w:val="en-GB" w:eastAsia="ja-JP"/>
              </w:rPr>
              <w:t>(1)</w:t>
            </w:r>
          </w:p>
        </w:tc>
      </w:tr>
      <w:tr w:rsidR="00AD0722" w:rsidRPr="00BE29DD" w14:paraId="659412B5" w14:textId="77777777">
        <w:trPr>
          <w:cantSplit/>
          <w:jc w:val="center"/>
        </w:trPr>
        <w:tc>
          <w:tcPr>
            <w:tcW w:w="1418" w:type="dxa"/>
          </w:tcPr>
          <w:p w14:paraId="21C384FF" w14:textId="77777777" w:rsidR="00AD0722" w:rsidRPr="00BE29DD" w:rsidRDefault="00AD0722">
            <w:pPr>
              <w:pStyle w:val="Tabletext10pt"/>
              <w:keepNext/>
              <w:keepLines/>
              <w:jc w:val="center"/>
              <w:rPr>
                <w:rFonts w:ascii="Times New Roman" w:hAnsi="Times New Roman"/>
                <w:lang w:val="en-GB" w:eastAsia="ja-JP"/>
              </w:rPr>
            </w:pPr>
            <w:r w:rsidRPr="00BE29DD">
              <w:rPr>
                <w:rFonts w:ascii="Times New Roman" w:hAnsi="Times New Roman"/>
                <w:lang w:val="en-GB" w:eastAsia="ja-JP"/>
              </w:rPr>
              <w:t>Bandwidth</w:t>
            </w:r>
          </w:p>
        </w:tc>
        <w:tc>
          <w:tcPr>
            <w:tcW w:w="1105" w:type="dxa"/>
          </w:tcPr>
          <w:p w14:paraId="64D1E887" w14:textId="77777777" w:rsidR="00AD0722" w:rsidRPr="00BE29DD" w:rsidRDefault="00AD0722">
            <w:pPr>
              <w:pStyle w:val="Tabletext"/>
              <w:keepNext/>
              <w:keepLines/>
              <w:jc w:val="center"/>
              <w:rPr>
                <w:lang w:eastAsia="ja-JP"/>
              </w:rPr>
            </w:pPr>
            <w:r w:rsidRPr="00BE29DD">
              <w:rPr>
                <w:lang w:eastAsia="ja-JP"/>
              </w:rPr>
              <w:t>500 kHz</w:t>
            </w:r>
          </w:p>
        </w:tc>
        <w:tc>
          <w:tcPr>
            <w:tcW w:w="1021" w:type="dxa"/>
          </w:tcPr>
          <w:p w14:paraId="63D25E3B" w14:textId="77777777" w:rsidR="00AD0722" w:rsidRPr="00BE29DD" w:rsidRDefault="00AD0722">
            <w:pPr>
              <w:pStyle w:val="Tabletext"/>
              <w:keepNext/>
              <w:keepLines/>
              <w:jc w:val="center"/>
              <w:rPr>
                <w:lang w:eastAsia="ja-JP"/>
              </w:rPr>
            </w:pPr>
            <w:r w:rsidRPr="00BE29DD">
              <w:rPr>
                <w:lang w:eastAsia="ja-JP"/>
              </w:rPr>
              <w:t>500 kHz</w:t>
            </w:r>
          </w:p>
        </w:tc>
        <w:tc>
          <w:tcPr>
            <w:tcW w:w="1276" w:type="dxa"/>
          </w:tcPr>
          <w:p w14:paraId="1875D973" w14:textId="77777777" w:rsidR="00AD0722" w:rsidRPr="00BE29DD" w:rsidRDefault="00AD0722">
            <w:pPr>
              <w:pStyle w:val="Tabletext"/>
              <w:keepNext/>
              <w:keepLines/>
              <w:jc w:val="center"/>
              <w:rPr>
                <w:lang w:eastAsia="ja-JP"/>
              </w:rPr>
            </w:pPr>
            <w:r w:rsidRPr="00BE29DD">
              <w:rPr>
                <w:lang w:eastAsia="ja-JP"/>
              </w:rPr>
              <w:t>500 kHz</w:t>
            </w:r>
          </w:p>
        </w:tc>
        <w:tc>
          <w:tcPr>
            <w:tcW w:w="1134" w:type="dxa"/>
          </w:tcPr>
          <w:p w14:paraId="7C23C659" w14:textId="77777777" w:rsidR="00AD0722" w:rsidRPr="00BE29DD" w:rsidRDefault="00AD0722">
            <w:pPr>
              <w:pStyle w:val="Tabletext"/>
              <w:keepNext/>
              <w:keepLines/>
              <w:jc w:val="center"/>
              <w:rPr>
                <w:lang w:eastAsia="ja-JP"/>
              </w:rPr>
            </w:pPr>
            <w:r w:rsidRPr="00BE29DD">
              <w:rPr>
                <w:lang w:eastAsia="ja-JP"/>
              </w:rPr>
              <w:t>200 kHz</w:t>
            </w:r>
          </w:p>
        </w:tc>
        <w:tc>
          <w:tcPr>
            <w:tcW w:w="1276" w:type="dxa"/>
          </w:tcPr>
          <w:p w14:paraId="037D3FAB" w14:textId="77777777" w:rsidR="00AD0722" w:rsidRPr="00BE29DD" w:rsidRDefault="00AD0722">
            <w:pPr>
              <w:pStyle w:val="Tabletext10pt"/>
              <w:keepNext/>
              <w:keepLines/>
              <w:jc w:val="center"/>
              <w:rPr>
                <w:rFonts w:ascii="Times New Roman" w:hAnsi="Times New Roman"/>
                <w:highlight w:val="yellow"/>
                <w:lang w:val="en-GB" w:eastAsia="ja-JP"/>
              </w:rPr>
            </w:pPr>
            <w:r w:rsidRPr="00BE29DD">
              <w:rPr>
                <w:rFonts w:ascii="Times New Roman" w:hAnsi="Times New Roman"/>
                <w:lang w:val="en-GB" w:eastAsia="ja-JP"/>
              </w:rPr>
              <w:t xml:space="preserve">N/A </w:t>
            </w:r>
            <w:r w:rsidRPr="00BE29DD">
              <w:rPr>
                <w:rFonts w:ascii="Times New Roman" w:hAnsi="Times New Roman"/>
                <w:vertAlign w:val="superscript"/>
                <w:lang w:val="en-GB" w:eastAsia="ja-JP"/>
              </w:rPr>
              <w:t>(2)</w:t>
            </w:r>
          </w:p>
        </w:tc>
        <w:tc>
          <w:tcPr>
            <w:tcW w:w="1275" w:type="dxa"/>
          </w:tcPr>
          <w:p w14:paraId="770035FF" w14:textId="77777777" w:rsidR="00AD0722" w:rsidRPr="00BE29DD" w:rsidRDefault="00AD0722">
            <w:pPr>
              <w:pStyle w:val="Tabletext10pt"/>
              <w:keepNext/>
              <w:keepLines/>
              <w:jc w:val="center"/>
              <w:rPr>
                <w:rFonts w:ascii="Times New Roman" w:hAnsi="Times New Roman"/>
                <w:highlight w:val="yellow"/>
                <w:lang w:val="en-GB" w:eastAsia="ja-JP"/>
              </w:rPr>
            </w:pPr>
            <w:r w:rsidRPr="00BE29DD">
              <w:rPr>
                <w:rFonts w:ascii="Times New Roman" w:hAnsi="Times New Roman"/>
                <w:lang w:val="en-GB" w:eastAsia="ja-JP"/>
              </w:rPr>
              <w:t xml:space="preserve">N/A </w:t>
            </w:r>
            <w:r w:rsidRPr="00BE29DD">
              <w:rPr>
                <w:rFonts w:ascii="Times New Roman" w:hAnsi="Times New Roman"/>
                <w:vertAlign w:val="superscript"/>
                <w:lang w:val="en-GB" w:eastAsia="ja-JP"/>
              </w:rPr>
              <w:t>(2)</w:t>
            </w:r>
          </w:p>
        </w:tc>
        <w:tc>
          <w:tcPr>
            <w:tcW w:w="1134" w:type="dxa"/>
          </w:tcPr>
          <w:p w14:paraId="5E245E49" w14:textId="77777777" w:rsidR="00AD0722" w:rsidRPr="00BE29DD" w:rsidRDefault="00AD0722">
            <w:pPr>
              <w:pStyle w:val="Tabletext"/>
              <w:keepNext/>
              <w:keepLines/>
              <w:jc w:val="center"/>
              <w:rPr>
                <w:lang w:eastAsia="ja-JP"/>
              </w:rPr>
            </w:pPr>
            <w:ins w:id="21" w:author="251 (USA)" w:date="2023-05-29T18:09:00Z">
              <w:r w:rsidRPr="00BE29DD">
                <w:t xml:space="preserve">10 MHz </w:t>
              </w:r>
            </w:ins>
          </w:p>
        </w:tc>
        <w:tc>
          <w:tcPr>
            <w:tcW w:w="1134" w:type="dxa"/>
          </w:tcPr>
          <w:p w14:paraId="34421107" w14:textId="77777777" w:rsidR="00AD0722" w:rsidRPr="00BE29DD" w:rsidRDefault="00AD0722">
            <w:pPr>
              <w:pStyle w:val="Tabletext"/>
              <w:keepNext/>
              <w:keepLines/>
              <w:jc w:val="center"/>
              <w:rPr>
                <w:lang w:eastAsia="ja-JP"/>
              </w:rPr>
            </w:pPr>
            <w:r w:rsidRPr="00BE29DD">
              <w:rPr>
                <w:lang w:eastAsia="ja-JP"/>
              </w:rPr>
              <w:t>10 MHz</w:t>
            </w:r>
          </w:p>
        </w:tc>
      </w:tr>
      <w:tr w:rsidR="00AD0722" w:rsidRPr="00BE29DD" w14:paraId="54F3A8CA" w14:textId="77777777">
        <w:trPr>
          <w:cantSplit/>
          <w:jc w:val="center"/>
        </w:trPr>
        <w:tc>
          <w:tcPr>
            <w:tcW w:w="1418" w:type="dxa"/>
          </w:tcPr>
          <w:p w14:paraId="7C9E896F" w14:textId="77777777" w:rsidR="00AD0722" w:rsidRPr="00BE29DD" w:rsidRDefault="00AD0722">
            <w:pPr>
              <w:pStyle w:val="Tabletext10pt"/>
              <w:keepNext/>
              <w:keepLines/>
              <w:rPr>
                <w:rFonts w:ascii="Times New Roman" w:hAnsi="Times New Roman"/>
                <w:lang w:val="en-GB" w:eastAsia="ja-JP"/>
              </w:rPr>
            </w:pPr>
            <w:r w:rsidRPr="00BE29DD">
              <w:rPr>
                <w:rFonts w:ascii="Times New Roman" w:hAnsi="Times New Roman"/>
                <w:lang w:val="en-GB" w:eastAsia="ja-JP"/>
              </w:rPr>
              <w:t>Beacon signals</w:t>
            </w:r>
          </w:p>
        </w:tc>
        <w:tc>
          <w:tcPr>
            <w:tcW w:w="1105" w:type="dxa"/>
          </w:tcPr>
          <w:p w14:paraId="690B65CD" w14:textId="77777777" w:rsidR="00AD0722" w:rsidRPr="00BE29DD" w:rsidRDefault="00AD0722">
            <w:pPr>
              <w:pStyle w:val="Tabletext"/>
              <w:keepNext/>
              <w:keepLines/>
              <w:jc w:val="center"/>
            </w:pPr>
            <w:r w:rsidRPr="00BE29DD">
              <w:t>Other wireless systems</w:t>
            </w:r>
          </w:p>
        </w:tc>
        <w:tc>
          <w:tcPr>
            <w:tcW w:w="1021" w:type="dxa"/>
          </w:tcPr>
          <w:p w14:paraId="754D5AB0" w14:textId="77777777" w:rsidR="00AD0722" w:rsidRPr="00BE29DD" w:rsidRDefault="00AD0722">
            <w:pPr>
              <w:pStyle w:val="Tabletext"/>
              <w:keepNext/>
              <w:keepLines/>
              <w:jc w:val="center"/>
            </w:pPr>
            <w:r w:rsidRPr="00BE29DD">
              <w:t>Other wireless systems</w:t>
            </w:r>
          </w:p>
        </w:tc>
        <w:tc>
          <w:tcPr>
            <w:tcW w:w="1276" w:type="dxa"/>
          </w:tcPr>
          <w:p w14:paraId="339CFD63" w14:textId="77777777" w:rsidR="00AD0722" w:rsidRPr="00BE29DD" w:rsidRDefault="00AD0722">
            <w:pPr>
              <w:pStyle w:val="Tabletext"/>
              <w:keepNext/>
              <w:keepLines/>
              <w:jc w:val="center"/>
            </w:pPr>
            <w:r w:rsidRPr="00BE29DD">
              <w:t>Other wireless systems</w:t>
            </w:r>
          </w:p>
        </w:tc>
        <w:tc>
          <w:tcPr>
            <w:tcW w:w="1134" w:type="dxa"/>
          </w:tcPr>
          <w:p w14:paraId="28B184BA" w14:textId="77777777" w:rsidR="00AD0722" w:rsidRPr="00BE29DD" w:rsidRDefault="00AD0722">
            <w:pPr>
              <w:pStyle w:val="Tabletext"/>
              <w:keepNext/>
              <w:keepLines/>
              <w:jc w:val="center"/>
              <w:rPr>
                <w:lang w:eastAsia="ja-JP"/>
              </w:rPr>
            </w:pPr>
            <w:r w:rsidRPr="00BE29DD">
              <w:t>Other wireless systems</w:t>
            </w:r>
          </w:p>
        </w:tc>
        <w:tc>
          <w:tcPr>
            <w:tcW w:w="1276" w:type="dxa"/>
          </w:tcPr>
          <w:p w14:paraId="3D3D8B2B" w14:textId="77777777" w:rsidR="00AD0722" w:rsidRPr="00BE29DD" w:rsidRDefault="00AD0722">
            <w:pPr>
              <w:pStyle w:val="Tabletext"/>
              <w:keepNext/>
              <w:keepLines/>
              <w:jc w:val="center"/>
              <w:rPr>
                <w:lang w:eastAsia="ja-JP"/>
              </w:rPr>
            </w:pPr>
            <w:r w:rsidRPr="00BE29DD">
              <w:t>Other wireless systems</w:t>
            </w:r>
          </w:p>
        </w:tc>
        <w:tc>
          <w:tcPr>
            <w:tcW w:w="1275" w:type="dxa"/>
          </w:tcPr>
          <w:p w14:paraId="7D10C1EA" w14:textId="77777777" w:rsidR="00AD0722" w:rsidRPr="00BE29DD" w:rsidRDefault="00AD0722">
            <w:pPr>
              <w:pStyle w:val="Tabletext"/>
              <w:keepNext/>
              <w:keepLines/>
              <w:jc w:val="center"/>
              <w:rPr>
                <w:lang w:eastAsia="ja-JP"/>
              </w:rPr>
            </w:pPr>
            <w:r w:rsidRPr="00BE29DD">
              <w:rPr>
                <w:lang w:eastAsia="ja-JP"/>
              </w:rPr>
              <w:t>Beam-WPT dedicated wireless system</w:t>
            </w:r>
          </w:p>
        </w:tc>
        <w:tc>
          <w:tcPr>
            <w:tcW w:w="1134" w:type="dxa"/>
          </w:tcPr>
          <w:p w14:paraId="06EC3149" w14:textId="77777777" w:rsidR="00AD0722" w:rsidRPr="00BE29DD" w:rsidRDefault="00AD0722">
            <w:pPr>
              <w:pStyle w:val="Tabletext"/>
              <w:keepNext/>
              <w:keepLines/>
              <w:jc w:val="center"/>
            </w:pPr>
            <w:ins w:id="22" w:author="251 (USA)" w:date="2023-05-29T18:09:00Z">
              <w:r w:rsidRPr="00BE29DD">
                <w:t>Beam-WPT dedicated wireless system</w:t>
              </w:r>
            </w:ins>
          </w:p>
        </w:tc>
        <w:tc>
          <w:tcPr>
            <w:tcW w:w="1134" w:type="dxa"/>
          </w:tcPr>
          <w:p w14:paraId="2E2B79FD" w14:textId="77777777" w:rsidR="00AD0722" w:rsidRPr="00BE29DD" w:rsidRDefault="00AD0722">
            <w:pPr>
              <w:pStyle w:val="Tabletext"/>
              <w:keepNext/>
              <w:keepLines/>
              <w:jc w:val="center"/>
              <w:rPr>
                <w:lang w:eastAsia="ja-JP"/>
              </w:rPr>
            </w:pPr>
            <w:r w:rsidRPr="00BE29DD">
              <w:t>Other wireless systems</w:t>
            </w:r>
          </w:p>
        </w:tc>
      </w:tr>
    </w:tbl>
    <w:p w14:paraId="229F2AF8" w14:textId="77777777" w:rsidR="00AD0722" w:rsidRPr="00BE29DD" w:rsidRDefault="00AD0722" w:rsidP="00AD0722">
      <w:pPr>
        <w:pStyle w:val="TableNo"/>
        <w:rPr>
          <w:lang w:eastAsia="ja-JP"/>
        </w:rPr>
      </w:pPr>
      <w:r w:rsidRPr="00BE29DD">
        <w:rPr>
          <w:lang w:eastAsia="ja-JP"/>
        </w:rPr>
        <w:t>TABLE 1 (</w:t>
      </w:r>
      <w:r w:rsidRPr="00BE29DD">
        <w:rPr>
          <w:i/>
          <w:iCs/>
          <w:caps w:val="0"/>
          <w:lang w:eastAsia="ja-JP"/>
        </w:rPr>
        <w:t>end</w:t>
      </w:r>
      <w:r w:rsidRPr="00BE29DD">
        <w:rPr>
          <w:lang w:eastAsia="ja-JP"/>
        </w:rPr>
        <w:t>)</w:t>
      </w:r>
    </w:p>
    <w:tbl>
      <w:tblPr>
        <w:tblStyle w:val="TableGrid"/>
        <w:tblW w:w="10773" w:type="dxa"/>
        <w:jc w:val="center"/>
        <w:tblLayout w:type="fixed"/>
        <w:tblLook w:val="04A0" w:firstRow="1" w:lastRow="0" w:firstColumn="1" w:lastColumn="0" w:noHBand="0" w:noVBand="1"/>
      </w:tblPr>
      <w:tblGrid>
        <w:gridCol w:w="1418"/>
        <w:gridCol w:w="1105"/>
        <w:gridCol w:w="29"/>
        <w:gridCol w:w="992"/>
        <w:gridCol w:w="1276"/>
        <w:gridCol w:w="1134"/>
        <w:gridCol w:w="1276"/>
        <w:gridCol w:w="1275"/>
        <w:gridCol w:w="1134"/>
        <w:gridCol w:w="1134"/>
      </w:tblGrid>
      <w:tr w:rsidR="00AD0722" w:rsidRPr="00BE29DD" w14:paraId="1194A1BE" w14:textId="77777777">
        <w:trPr>
          <w:cantSplit/>
          <w:jc w:val="center"/>
        </w:trPr>
        <w:tc>
          <w:tcPr>
            <w:tcW w:w="1418" w:type="dxa"/>
          </w:tcPr>
          <w:p w14:paraId="4F4040E9" w14:textId="77777777" w:rsidR="00AD0722" w:rsidRPr="00BE29DD" w:rsidRDefault="00AD0722">
            <w:pPr>
              <w:pStyle w:val="Tablehead10pt"/>
              <w:rPr>
                <w:rFonts w:ascii="Times New Roman" w:hAnsi="Times New Roman"/>
                <w:lang w:val="en-GB" w:eastAsia="ja-JP"/>
              </w:rPr>
            </w:pPr>
            <w:r w:rsidRPr="00BE29DD">
              <w:rPr>
                <w:rFonts w:ascii="Times New Roman" w:hAnsi="Times New Roman"/>
                <w:lang w:val="en-GB" w:eastAsia="ja-JP"/>
              </w:rPr>
              <w:t>System</w:t>
            </w:r>
          </w:p>
        </w:tc>
        <w:tc>
          <w:tcPr>
            <w:tcW w:w="1105" w:type="dxa"/>
          </w:tcPr>
          <w:p w14:paraId="6F071C29" w14:textId="77777777" w:rsidR="00AD0722" w:rsidRPr="00BE29DD" w:rsidRDefault="00AD0722">
            <w:pPr>
              <w:pStyle w:val="Tablehead10pt"/>
              <w:rPr>
                <w:rFonts w:ascii="Times New Roman" w:hAnsi="Times New Roman"/>
                <w:lang w:val="en-GB" w:eastAsia="ja-JP"/>
              </w:rPr>
            </w:pPr>
            <w:r w:rsidRPr="00BE29DD">
              <w:rPr>
                <w:rFonts w:ascii="Times New Roman" w:hAnsi="Times New Roman"/>
                <w:lang w:val="en-GB" w:eastAsia="ja-JP"/>
              </w:rPr>
              <w:t>System 1</w:t>
            </w:r>
          </w:p>
        </w:tc>
        <w:tc>
          <w:tcPr>
            <w:tcW w:w="1021" w:type="dxa"/>
            <w:gridSpan w:val="2"/>
          </w:tcPr>
          <w:p w14:paraId="7ED031D9" w14:textId="77777777" w:rsidR="00AD0722" w:rsidRPr="00BE29DD" w:rsidRDefault="00AD0722">
            <w:pPr>
              <w:pStyle w:val="Tablehead10pt"/>
              <w:rPr>
                <w:rFonts w:ascii="Times New Roman" w:hAnsi="Times New Roman"/>
                <w:lang w:val="en-GB" w:eastAsia="ja-JP"/>
              </w:rPr>
            </w:pPr>
            <w:r w:rsidRPr="00BE29DD">
              <w:rPr>
                <w:rFonts w:ascii="Times New Roman" w:hAnsi="Times New Roman"/>
                <w:lang w:val="en-GB" w:eastAsia="ja-JP"/>
              </w:rPr>
              <w:t>System 2</w:t>
            </w:r>
          </w:p>
        </w:tc>
        <w:tc>
          <w:tcPr>
            <w:tcW w:w="1276" w:type="dxa"/>
          </w:tcPr>
          <w:p w14:paraId="141553D6" w14:textId="77777777" w:rsidR="00AD0722" w:rsidRPr="00BE29DD" w:rsidRDefault="00AD0722">
            <w:pPr>
              <w:pStyle w:val="Tablehead10pt"/>
              <w:rPr>
                <w:rFonts w:ascii="Times New Roman" w:hAnsi="Times New Roman"/>
                <w:lang w:val="en-GB" w:eastAsia="ja-JP"/>
              </w:rPr>
            </w:pPr>
            <w:r w:rsidRPr="00BE29DD">
              <w:rPr>
                <w:rFonts w:ascii="Times New Roman" w:hAnsi="Times New Roman"/>
                <w:lang w:val="en-GB" w:eastAsia="ja-JP"/>
              </w:rPr>
              <w:t>System 3</w:t>
            </w:r>
          </w:p>
        </w:tc>
        <w:tc>
          <w:tcPr>
            <w:tcW w:w="1134" w:type="dxa"/>
          </w:tcPr>
          <w:p w14:paraId="113DF1EA" w14:textId="77777777" w:rsidR="00AD0722" w:rsidRPr="00BE29DD" w:rsidRDefault="00AD0722">
            <w:pPr>
              <w:pStyle w:val="Tablehead10pt"/>
              <w:rPr>
                <w:rFonts w:ascii="Times New Roman" w:hAnsi="Times New Roman"/>
                <w:lang w:val="en-GB" w:eastAsia="ja-JP"/>
              </w:rPr>
            </w:pPr>
            <w:r w:rsidRPr="00BE29DD">
              <w:rPr>
                <w:rFonts w:ascii="Times New Roman" w:hAnsi="Times New Roman"/>
                <w:lang w:val="en-GB" w:eastAsia="ja-JP"/>
              </w:rPr>
              <w:t>System 4</w:t>
            </w:r>
          </w:p>
        </w:tc>
        <w:tc>
          <w:tcPr>
            <w:tcW w:w="1276" w:type="dxa"/>
          </w:tcPr>
          <w:p w14:paraId="10766831" w14:textId="77777777" w:rsidR="00AD0722" w:rsidRPr="00BE29DD" w:rsidRDefault="00AD0722">
            <w:pPr>
              <w:pStyle w:val="Tablehead10pt"/>
              <w:rPr>
                <w:rFonts w:ascii="Times New Roman" w:hAnsi="Times New Roman"/>
                <w:lang w:val="en-GB" w:eastAsia="ja-JP"/>
              </w:rPr>
            </w:pPr>
            <w:r w:rsidRPr="00BE29DD">
              <w:rPr>
                <w:rFonts w:ascii="Times New Roman" w:hAnsi="Times New Roman"/>
                <w:lang w:val="en-GB" w:eastAsia="ja-JP"/>
              </w:rPr>
              <w:t>System 5</w:t>
            </w:r>
          </w:p>
        </w:tc>
        <w:tc>
          <w:tcPr>
            <w:tcW w:w="1275" w:type="dxa"/>
          </w:tcPr>
          <w:p w14:paraId="2987CC89" w14:textId="77777777" w:rsidR="00AD0722" w:rsidRPr="00BE29DD" w:rsidRDefault="00AD0722">
            <w:pPr>
              <w:pStyle w:val="Tablehead10pt"/>
              <w:rPr>
                <w:rFonts w:ascii="Times New Roman" w:hAnsi="Times New Roman"/>
                <w:lang w:val="en-GB" w:eastAsia="ja-JP"/>
              </w:rPr>
            </w:pPr>
            <w:r w:rsidRPr="00BE29DD">
              <w:rPr>
                <w:rFonts w:ascii="Times New Roman" w:hAnsi="Times New Roman"/>
                <w:lang w:val="en-GB" w:eastAsia="ja-JP"/>
              </w:rPr>
              <w:t>System 6</w:t>
            </w:r>
          </w:p>
        </w:tc>
        <w:tc>
          <w:tcPr>
            <w:tcW w:w="1134" w:type="dxa"/>
          </w:tcPr>
          <w:p w14:paraId="59BE681A" w14:textId="77777777" w:rsidR="00AD0722" w:rsidRPr="00BE29DD" w:rsidRDefault="00AD0722">
            <w:pPr>
              <w:pStyle w:val="Tablehead10pt"/>
              <w:rPr>
                <w:rFonts w:ascii="Times New Roman" w:hAnsi="Times New Roman"/>
                <w:lang w:val="en-GB" w:eastAsia="ja-JP"/>
              </w:rPr>
            </w:pPr>
            <w:ins w:id="23" w:author="251 (USA)" w:date="2023-05-29T18:10:00Z">
              <w:r w:rsidRPr="00BE29DD">
                <w:rPr>
                  <w:rFonts w:ascii="Times New Roman" w:hAnsi="Times New Roman"/>
                  <w:lang w:val="en-GB" w:eastAsia="ja-JP"/>
                </w:rPr>
                <w:t xml:space="preserve">System 7 </w:t>
              </w:r>
            </w:ins>
          </w:p>
        </w:tc>
        <w:tc>
          <w:tcPr>
            <w:tcW w:w="1134" w:type="dxa"/>
          </w:tcPr>
          <w:p w14:paraId="78ACA075" w14:textId="77777777" w:rsidR="00AD0722" w:rsidRPr="00BE29DD" w:rsidRDefault="00AD0722">
            <w:pPr>
              <w:pStyle w:val="Tablehead10pt"/>
              <w:rPr>
                <w:rFonts w:ascii="Times New Roman" w:hAnsi="Times New Roman"/>
                <w:lang w:val="en-GB" w:eastAsia="ja-JP"/>
              </w:rPr>
            </w:pPr>
            <w:r w:rsidRPr="00BE29DD">
              <w:rPr>
                <w:rFonts w:ascii="Times New Roman" w:hAnsi="Times New Roman"/>
                <w:lang w:val="en-GB" w:eastAsia="ja-JP"/>
              </w:rPr>
              <w:t xml:space="preserve">System </w:t>
            </w:r>
            <w:del w:id="24" w:author="251 (USA)" w:date="2023-05-29T18:11:00Z">
              <w:r w:rsidRPr="00BE29DD" w:rsidDel="00386D2B">
                <w:rPr>
                  <w:rFonts w:ascii="Times New Roman" w:hAnsi="Times New Roman"/>
                  <w:lang w:val="en-GB" w:eastAsia="ja-JP"/>
                </w:rPr>
                <w:delText>7</w:delText>
              </w:r>
            </w:del>
            <w:ins w:id="25" w:author="251 (USA)" w:date="2023-05-29T18:11:00Z">
              <w:r w:rsidRPr="00BE29DD">
                <w:rPr>
                  <w:rFonts w:ascii="Times New Roman" w:hAnsi="Times New Roman"/>
                  <w:lang w:val="en-GB" w:eastAsia="ja-JP"/>
                </w:rPr>
                <w:t>8</w:t>
              </w:r>
            </w:ins>
          </w:p>
        </w:tc>
      </w:tr>
      <w:tr w:rsidR="00AD0722" w:rsidRPr="00BE29DD" w14:paraId="47488F74" w14:textId="77777777">
        <w:trPr>
          <w:cantSplit/>
          <w:jc w:val="center"/>
        </w:trPr>
        <w:tc>
          <w:tcPr>
            <w:tcW w:w="1418" w:type="dxa"/>
          </w:tcPr>
          <w:p w14:paraId="0E0DA59B" w14:textId="77777777" w:rsidR="00AD0722" w:rsidRPr="00BE29DD" w:rsidRDefault="00AD0722">
            <w:pPr>
              <w:pStyle w:val="Tabletext10pt"/>
              <w:rPr>
                <w:rFonts w:ascii="Times New Roman" w:hAnsi="Times New Roman"/>
                <w:lang w:val="en-GB" w:eastAsia="ja-JP"/>
              </w:rPr>
            </w:pPr>
            <w:r w:rsidRPr="00BE29DD">
              <w:rPr>
                <w:rFonts w:ascii="Times New Roman" w:hAnsi="Times New Roman"/>
                <w:lang w:val="en-GB" w:eastAsia="ja-JP"/>
              </w:rPr>
              <w:t>Antenna</w:t>
            </w:r>
          </w:p>
        </w:tc>
        <w:tc>
          <w:tcPr>
            <w:tcW w:w="1105" w:type="dxa"/>
          </w:tcPr>
          <w:p w14:paraId="3C96EBE6" w14:textId="77777777" w:rsidR="00AD0722" w:rsidRPr="00BE29DD" w:rsidRDefault="00AD0722">
            <w:pPr>
              <w:pStyle w:val="Tabletext"/>
              <w:jc w:val="center"/>
              <w:rPr>
                <w:lang w:eastAsia="ja-JP"/>
              </w:rPr>
            </w:pPr>
            <w:r w:rsidRPr="00BE29DD">
              <w:rPr>
                <w:lang w:eastAsia="ja-JP"/>
              </w:rPr>
              <w:t>Wide-angle directional antenna</w:t>
            </w:r>
          </w:p>
        </w:tc>
        <w:tc>
          <w:tcPr>
            <w:tcW w:w="1021" w:type="dxa"/>
            <w:gridSpan w:val="2"/>
          </w:tcPr>
          <w:p w14:paraId="04E4A010" w14:textId="77777777" w:rsidR="00AD0722" w:rsidRPr="00BE29DD" w:rsidRDefault="00AD0722">
            <w:pPr>
              <w:pStyle w:val="Tabletext"/>
              <w:jc w:val="center"/>
              <w:rPr>
                <w:lang w:eastAsia="ja-JP"/>
              </w:rPr>
            </w:pPr>
            <w:r w:rsidRPr="00BE29DD">
              <w:rPr>
                <w:lang w:eastAsia="ja-JP"/>
              </w:rPr>
              <w:t>Wide-angle directional antenna</w:t>
            </w:r>
          </w:p>
        </w:tc>
        <w:tc>
          <w:tcPr>
            <w:tcW w:w="1276" w:type="dxa"/>
          </w:tcPr>
          <w:p w14:paraId="51DD408E" w14:textId="77777777" w:rsidR="00AD0722" w:rsidRPr="00BE29DD" w:rsidRDefault="00AD0722">
            <w:pPr>
              <w:pStyle w:val="Tabletext"/>
              <w:jc w:val="center"/>
              <w:rPr>
                <w:lang w:eastAsia="ja-JP"/>
              </w:rPr>
            </w:pPr>
            <w:r w:rsidRPr="00BE29DD">
              <w:rPr>
                <w:lang w:eastAsia="ja-JP"/>
              </w:rPr>
              <w:t>Wide-angle directional antenna</w:t>
            </w:r>
          </w:p>
        </w:tc>
        <w:tc>
          <w:tcPr>
            <w:tcW w:w="1134" w:type="dxa"/>
          </w:tcPr>
          <w:p w14:paraId="30027103" w14:textId="77777777" w:rsidR="00AD0722" w:rsidRPr="00BE29DD" w:rsidRDefault="00AD0722">
            <w:pPr>
              <w:pStyle w:val="Tabletext"/>
              <w:jc w:val="center"/>
              <w:rPr>
                <w:lang w:eastAsia="ja-JP"/>
              </w:rPr>
            </w:pPr>
            <w:r w:rsidRPr="00BE29DD">
              <w:rPr>
                <w:lang w:eastAsia="ja-JP"/>
              </w:rPr>
              <w:t>Wide-angle directional antenna</w:t>
            </w:r>
          </w:p>
        </w:tc>
        <w:tc>
          <w:tcPr>
            <w:tcW w:w="1276" w:type="dxa"/>
          </w:tcPr>
          <w:p w14:paraId="68B6495E" w14:textId="77777777" w:rsidR="00AD0722" w:rsidRPr="00BE29DD" w:rsidRDefault="00AD0722">
            <w:pPr>
              <w:pStyle w:val="Tabletext"/>
              <w:jc w:val="center"/>
              <w:rPr>
                <w:lang w:eastAsia="ja-JP"/>
              </w:rPr>
            </w:pPr>
            <w:r w:rsidRPr="00BE29DD">
              <w:rPr>
                <w:lang w:eastAsia="ja-JP"/>
              </w:rPr>
              <w:t>Beam forming</w:t>
            </w:r>
          </w:p>
        </w:tc>
        <w:tc>
          <w:tcPr>
            <w:tcW w:w="1275" w:type="dxa"/>
          </w:tcPr>
          <w:p w14:paraId="34298DB7" w14:textId="77777777" w:rsidR="00AD0722" w:rsidRPr="00BE29DD" w:rsidRDefault="00AD0722">
            <w:pPr>
              <w:pStyle w:val="Tabletext"/>
              <w:jc w:val="center"/>
              <w:rPr>
                <w:lang w:eastAsia="ja-JP"/>
              </w:rPr>
            </w:pPr>
            <w:r w:rsidRPr="00BE29DD">
              <w:rPr>
                <w:lang w:eastAsia="ja-JP"/>
              </w:rPr>
              <w:t>Beam forming</w:t>
            </w:r>
          </w:p>
        </w:tc>
        <w:tc>
          <w:tcPr>
            <w:tcW w:w="1134" w:type="dxa"/>
          </w:tcPr>
          <w:p w14:paraId="392E74E8" w14:textId="77777777" w:rsidR="00AD0722" w:rsidRPr="00BE29DD" w:rsidRDefault="00AD0722">
            <w:pPr>
              <w:pStyle w:val="Tabletext"/>
              <w:jc w:val="center"/>
              <w:rPr>
                <w:lang w:eastAsia="ja-JP"/>
              </w:rPr>
            </w:pPr>
            <w:ins w:id="26" w:author="251 (USA)" w:date="2023-05-29T18:10:00Z">
              <w:r w:rsidRPr="00BE29DD">
                <w:t xml:space="preserve">Near field beam focusing </w:t>
              </w:r>
            </w:ins>
          </w:p>
        </w:tc>
        <w:tc>
          <w:tcPr>
            <w:tcW w:w="1134" w:type="dxa"/>
          </w:tcPr>
          <w:p w14:paraId="4647B070" w14:textId="77777777" w:rsidR="00AD0722" w:rsidRPr="00BE29DD" w:rsidRDefault="00AD0722">
            <w:pPr>
              <w:pStyle w:val="Tabletext"/>
              <w:jc w:val="center"/>
              <w:rPr>
                <w:lang w:eastAsia="ja-JP"/>
              </w:rPr>
            </w:pPr>
            <w:r w:rsidRPr="00BE29DD">
              <w:rPr>
                <w:lang w:eastAsia="ja-JP"/>
              </w:rPr>
              <w:t>Near field beam focusing</w:t>
            </w:r>
          </w:p>
        </w:tc>
      </w:tr>
      <w:tr w:rsidR="00AD0722" w:rsidRPr="00BE29DD" w14:paraId="6D8808F8" w14:textId="77777777">
        <w:trPr>
          <w:cantSplit/>
          <w:jc w:val="center"/>
        </w:trPr>
        <w:tc>
          <w:tcPr>
            <w:tcW w:w="1418" w:type="dxa"/>
            <w:tcBorders>
              <w:bottom w:val="single" w:sz="4" w:space="0" w:color="auto"/>
            </w:tcBorders>
          </w:tcPr>
          <w:p w14:paraId="45B43C04" w14:textId="77777777" w:rsidR="00AD0722" w:rsidRPr="00BE29DD" w:rsidRDefault="00AD0722">
            <w:pPr>
              <w:pStyle w:val="Tabletext10pt"/>
              <w:rPr>
                <w:rFonts w:ascii="Times New Roman" w:hAnsi="Times New Roman"/>
                <w:lang w:val="en-GB" w:eastAsia="ja-JP"/>
              </w:rPr>
            </w:pPr>
            <w:r w:rsidRPr="00BE29DD">
              <w:rPr>
                <w:rFonts w:ascii="Times New Roman" w:hAnsi="Times New Roman"/>
                <w:lang w:val="en-GB" w:eastAsia="ja-JP"/>
              </w:rPr>
              <w:t>Applications</w:t>
            </w:r>
          </w:p>
        </w:tc>
        <w:tc>
          <w:tcPr>
            <w:tcW w:w="1134" w:type="dxa"/>
            <w:gridSpan w:val="2"/>
            <w:tcBorders>
              <w:bottom w:val="single" w:sz="4" w:space="0" w:color="auto"/>
            </w:tcBorders>
          </w:tcPr>
          <w:p w14:paraId="2E6F4E5B" w14:textId="77777777" w:rsidR="00AD0722" w:rsidRPr="00BE29DD" w:rsidRDefault="00AD0722">
            <w:pPr>
              <w:pStyle w:val="Tabletext10pt"/>
              <w:rPr>
                <w:rFonts w:ascii="Times New Roman" w:hAnsi="Times New Roman"/>
                <w:lang w:val="en-GB" w:eastAsia="ja-JP"/>
              </w:rPr>
            </w:pPr>
          </w:p>
        </w:tc>
        <w:tc>
          <w:tcPr>
            <w:tcW w:w="8221" w:type="dxa"/>
            <w:gridSpan w:val="7"/>
            <w:tcBorders>
              <w:bottom w:val="single" w:sz="4" w:space="0" w:color="auto"/>
            </w:tcBorders>
          </w:tcPr>
          <w:p w14:paraId="7F1DB7EB" w14:textId="77777777" w:rsidR="00AD0722" w:rsidRPr="00BE29DD" w:rsidRDefault="00AD0722">
            <w:pPr>
              <w:pStyle w:val="Tabletext10pt"/>
              <w:rPr>
                <w:rFonts w:ascii="Times New Roman" w:hAnsi="Times New Roman"/>
                <w:lang w:val="en-GB" w:eastAsia="ja-JP"/>
              </w:rPr>
            </w:pPr>
            <w:r w:rsidRPr="00BE29DD">
              <w:rPr>
                <w:rFonts w:ascii="Times New Roman" w:hAnsi="Times New Roman"/>
                <w:lang w:val="en-GB" w:eastAsia="ja-JP"/>
              </w:rPr>
              <w:t>Wireless charging of mobile/portable devices</w:t>
            </w:r>
          </w:p>
          <w:p w14:paraId="3225C1C9" w14:textId="77777777" w:rsidR="00AD0722" w:rsidRPr="00BE29DD" w:rsidRDefault="00AD0722">
            <w:pPr>
              <w:pStyle w:val="Tabletext10pt"/>
              <w:rPr>
                <w:rFonts w:ascii="Times New Roman" w:hAnsi="Times New Roman"/>
                <w:lang w:val="en-GB" w:eastAsia="ja-JP"/>
              </w:rPr>
            </w:pPr>
            <w:r w:rsidRPr="00BE29DD">
              <w:rPr>
                <w:rFonts w:ascii="Times New Roman" w:hAnsi="Times New Roman"/>
                <w:lang w:val="en-GB" w:eastAsia="ja-JP"/>
              </w:rPr>
              <w:t>Wireless powered and charging of sensor networks</w:t>
            </w:r>
          </w:p>
        </w:tc>
      </w:tr>
      <w:tr w:rsidR="00AD0722" w:rsidRPr="00BE29DD" w14:paraId="7F35CB9E" w14:textId="77777777">
        <w:trPr>
          <w:cantSplit/>
          <w:jc w:val="center"/>
        </w:trPr>
        <w:tc>
          <w:tcPr>
            <w:tcW w:w="10773" w:type="dxa"/>
            <w:gridSpan w:val="10"/>
            <w:tcBorders>
              <w:left w:val="nil"/>
              <w:bottom w:val="nil"/>
              <w:right w:val="nil"/>
            </w:tcBorders>
          </w:tcPr>
          <w:p w14:paraId="16CD00D7" w14:textId="77777777" w:rsidR="00AD0722" w:rsidRPr="00BE29DD" w:rsidRDefault="00AD0722">
            <w:pPr>
              <w:pStyle w:val="Tabletext"/>
            </w:pPr>
            <w:r w:rsidRPr="00BE29DD">
              <w:t>NOTE – The technical specifications contained in this Table describe some of the characteristics used in the respective studies and are not meant to be interpreted as regulatory limits, as there may be other beam WPT systems with higher power than those listed. In most cases, out-of-band emission limits for beam WPT devices are set by each Administration.</w:t>
            </w:r>
          </w:p>
          <w:p w14:paraId="51A5FD90" w14:textId="77777777" w:rsidR="00AD0722" w:rsidRPr="00BE29DD" w:rsidRDefault="00AD0722">
            <w:pPr>
              <w:pStyle w:val="Tabletext"/>
              <w:ind w:left="284" w:hanging="284"/>
            </w:pPr>
            <w:r w:rsidRPr="00BE29DD">
              <w:rPr>
                <w:vertAlign w:val="superscript"/>
              </w:rPr>
              <w:t>(1)</w:t>
            </w:r>
            <w:r w:rsidRPr="00BE29DD">
              <w:tab/>
              <w:t>The figures given for antenna gain and e.i.r.p. here are for cases where the device receiving power is in the far field of the transmitter.</w:t>
            </w:r>
          </w:p>
          <w:p w14:paraId="67FD65C3" w14:textId="77777777" w:rsidR="00AD0722" w:rsidRPr="00BE29DD" w:rsidRDefault="00AD0722">
            <w:pPr>
              <w:pStyle w:val="Tabletext"/>
            </w:pPr>
            <w:r w:rsidRPr="00BE29DD">
              <w:rPr>
                <w:vertAlign w:val="superscript"/>
              </w:rPr>
              <w:t>(2)</w:t>
            </w:r>
            <w:r w:rsidRPr="00BE29DD">
              <w:tab/>
              <w:t>The regulation on this system designates its occupied bandwidth as zero because its modulation is CW.</w:t>
            </w:r>
          </w:p>
        </w:tc>
      </w:tr>
    </w:tbl>
    <w:p w14:paraId="4DD16E2C" w14:textId="77777777" w:rsidR="00AD0722" w:rsidRPr="00BE29DD" w:rsidRDefault="00AD0722" w:rsidP="00AD0722">
      <w:pPr>
        <w:pStyle w:val="Tablefin"/>
      </w:pPr>
      <w:bookmarkStart w:id="27" w:name="_Toc107990995"/>
    </w:p>
    <w:p w14:paraId="767C7EE6" w14:textId="77777777" w:rsidR="00AD0722" w:rsidRPr="00BE29DD" w:rsidRDefault="00AD0722" w:rsidP="00AD0722">
      <w:pPr>
        <w:pStyle w:val="Heading1"/>
        <w:rPr>
          <w:lang w:eastAsia="ja-JP"/>
        </w:rPr>
      </w:pPr>
      <w:bookmarkStart w:id="28" w:name="_Toc136275909"/>
      <w:bookmarkStart w:id="29" w:name="_Toc201221109"/>
      <w:r w:rsidRPr="00BE29DD">
        <w:rPr>
          <w:lang w:eastAsia="ja-JP"/>
        </w:rPr>
        <w:t>3</w:t>
      </w:r>
      <w:r w:rsidRPr="00BE29DD">
        <w:rPr>
          <w:lang w:eastAsia="ja-JP"/>
        </w:rPr>
        <w:tab/>
        <w:t>Studies on the impact to the incumbent systems</w:t>
      </w:r>
      <w:bookmarkEnd w:id="27"/>
      <w:bookmarkEnd w:id="28"/>
      <w:bookmarkEnd w:id="29"/>
    </w:p>
    <w:p w14:paraId="211D337E" w14:textId="77777777" w:rsidR="00AD0722" w:rsidRPr="00BE29DD" w:rsidRDefault="00AD0722" w:rsidP="00AD0722">
      <w:pPr>
        <w:rPr>
          <w:iCs/>
          <w:lang w:eastAsia="ja-JP"/>
        </w:rPr>
      </w:pPr>
      <w:r w:rsidRPr="00BE29DD">
        <w:rPr>
          <w:iCs/>
          <w:lang w:eastAsia="ja-JP"/>
        </w:rPr>
        <w:t>The possible incumbent systems that may require impact studies are as follows:</w:t>
      </w:r>
    </w:p>
    <w:p w14:paraId="784D3F03" w14:textId="77777777" w:rsidR="00AD0722" w:rsidRPr="00BE29DD" w:rsidRDefault="00AD0722" w:rsidP="00AD0722">
      <w:pPr>
        <w:pStyle w:val="enumlev1"/>
        <w:rPr>
          <w:lang w:eastAsia="ja-JP"/>
        </w:rPr>
      </w:pPr>
      <w:r w:rsidRPr="00BE29DD">
        <w:rPr>
          <w:lang w:eastAsia="ja-JP"/>
        </w:rPr>
        <w:t>–</w:t>
      </w:r>
      <w:r w:rsidRPr="00BE29DD">
        <w:rPr>
          <w:lang w:eastAsia="ja-JP"/>
        </w:rPr>
        <w:tab/>
        <w:t>Wireless LAN (2.4 GHz, 5.6 GHz band);</w:t>
      </w:r>
    </w:p>
    <w:p w14:paraId="467758EA" w14:textId="77777777" w:rsidR="00AD0722" w:rsidRPr="00BE29DD" w:rsidRDefault="00AD0722" w:rsidP="00AD0722">
      <w:pPr>
        <w:pStyle w:val="enumlev1"/>
        <w:rPr>
          <w:lang w:eastAsia="ja-JP"/>
        </w:rPr>
      </w:pPr>
      <w:r w:rsidRPr="00BE29DD">
        <w:rPr>
          <w:lang w:eastAsia="ja-JP"/>
        </w:rPr>
        <w:t>–</w:t>
      </w:r>
      <w:r w:rsidRPr="00BE29DD">
        <w:rPr>
          <w:lang w:eastAsia="ja-JP"/>
        </w:rPr>
        <w:tab/>
        <w:t>DSRC (5.8 GHz band);</w:t>
      </w:r>
    </w:p>
    <w:p w14:paraId="6B9AE88A" w14:textId="32E95AAA" w:rsidR="00AD0722" w:rsidRPr="00BE29DD" w:rsidRDefault="00AD0722" w:rsidP="00AD0722">
      <w:pPr>
        <w:pStyle w:val="enumlev1"/>
        <w:rPr>
          <w:lang w:eastAsia="ja-JP"/>
        </w:rPr>
      </w:pPr>
      <w:r w:rsidRPr="00BE29DD">
        <w:rPr>
          <w:lang w:eastAsia="ja-JP"/>
        </w:rPr>
        <w:t>–</w:t>
      </w:r>
      <w:r w:rsidRPr="00BE29DD">
        <w:rPr>
          <w:lang w:eastAsia="ja-JP"/>
        </w:rPr>
        <w:tab/>
        <w:t xml:space="preserve">IMT (900 MHz </w:t>
      </w:r>
      <w:r w:rsidRPr="00B74391">
        <w:rPr>
          <w:lang w:eastAsia="ja-JP"/>
        </w:rPr>
        <w:t>band</w:t>
      </w:r>
      <w:ins w:id="30" w:author="USA_2025" w:date="2025-04-17T16:47:00Z">
        <w:r w:rsidRPr="00B74391">
          <w:rPr>
            <w:lang w:eastAsia="ja-JP"/>
          </w:rPr>
          <w:t>,</w:t>
        </w:r>
      </w:ins>
      <w:ins w:id="31" w:author="USA_2025" w:date="2025-04-17T16:46:00Z">
        <w:r w:rsidRPr="00B74391">
          <w:rPr>
            <w:lang w:eastAsia="ja-JP"/>
          </w:rPr>
          <w:t xml:space="preserve"> </w:t>
        </w:r>
      </w:ins>
      <w:ins w:id="32" w:author="USA" w:date="2024-05-09T11:15:00Z">
        <w:r w:rsidRPr="00B74391">
          <w:rPr>
            <w:lang w:eastAsia="ja-JP"/>
          </w:rPr>
          <w:t>adjacent</w:t>
        </w:r>
        <w:r w:rsidRPr="00BE29DD">
          <w:rPr>
            <w:lang w:eastAsia="ja-JP"/>
          </w:rPr>
          <w:t xml:space="preserve"> 24.25-27.5 GHz</w:t>
        </w:r>
      </w:ins>
      <w:r w:rsidRPr="00BE29DD">
        <w:rPr>
          <w:lang w:eastAsia="ja-JP"/>
        </w:rPr>
        <w:t>);</w:t>
      </w:r>
      <w:ins w:id="33" w:author="USA" w:date="2024-05-09T11:14:00Z">
        <w:r w:rsidRPr="00BE29DD">
          <w:rPr>
            <w:lang w:eastAsia="ja-JP"/>
          </w:rPr>
          <w:t xml:space="preserve"> </w:t>
        </w:r>
      </w:ins>
    </w:p>
    <w:p w14:paraId="30D7E6AD" w14:textId="77777777" w:rsidR="00AD0722" w:rsidRPr="00BE29DD" w:rsidRDefault="00AD0722" w:rsidP="00AD0722">
      <w:pPr>
        <w:pStyle w:val="enumlev1"/>
        <w:rPr>
          <w:lang w:eastAsia="ja-JP"/>
        </w:rPr>
      </w:pPr>
      <w:r w:rsidRPr="00BE29DD">
        <w:rPr>
          <w:lang w:eastAsia="ja-JP"/>
        </w:rPr>
        <w:t>–</w:t>
      </w:r>
      <w:r w:rsidRPr="00BE29DD">
        <w:rPr>
          <w:lang w:eastAsia="ja-JP"/>
        </w:rPr>
        <w:tab/>
        <w:t>MCA (920 MHz band);</w:t>
      </w:r>
    </w:p>
    <w:p w14:paraId="65B94E17" w14:textId="77777777" w:rsidR="00AD0722" w:rsidRPr="00BE29DD" w:rsidRDefault="00AD0722" w:rsidP="00AD0722">
      <w:pPr>
        <w:pStyle w:val="enumlev1"/>
        <w:rPr>
          <w:lang w:eastAsia="ja-JP"/>
        </w:rPr>
      </w:pPr>
      <w:r w:rsidRPr="00BE29DD">
        <w:rPr>
          <w:lang w:eastAsia="ja-JP"/>
        </w:rPr>
        <w:t>–</w:t>
      </w:r>
      <w:r w:rsidRPr="00BE29DD">
        <w:rPr>
          <w:lang w:eastAsia="ja-JP"/>
        </w:rPr>
        <w:tab/>
        <w:t>LPWA (920 MHz band);</w:t>
      </w:r>
    </w:p>
    <w:p w14:paraId="10F5C0FE" w14:textId="77777777" w:rsidR="00AD0722" w:rsidRPr="00BE29DD" w:rsidRDefault="00AD0722" w:rsidP="00AD0722">
      <w:pPr>
        <w:pStyle w:val="enumlev1"/>
        <w:rPr>
          <w:lang w:eastAsia="ja-JP"/>
        </w:rPr>
      </w:pPr>
      <w:r w:rsidRPr="00BE29DD">
        <w:rPr>
          <w:lang w:eastAsia="ja-JP"/>
        </w:rPr>
        <w:t>–</w:t>
      </w:r>
      <w:r w:rsidRPr="00BE29DD">
        <w:rPr>
          <w:lang w:eastAsia="ja-JP"/>
        </w:rPr>
        <w:tab/>
        <w:t>RFID (920 MHz band);</w:t>
      </w:r>
    </w:p>
    <w:p w14:paraId="3EF994AF" w14:textId="77777777" w:rsidR="00AD0722" w:rsidRPr="00BE29DD" w:rsidRDefault="00AD0722" w:rsidP="00AD0722">
      <w:pPr>
        <w:pStyle w:val="enumlev1"/>
        <w:rPr>
          <w:lang w:eastAsia="ja-JP"/>
        </w:rPr>
      </w:pPr>
      <w:r w:rsidRPr="00BE29DD">
        <w:rPr>
          <w:lang w:eastAsia="ja-JP"/>
        </w:rPr>
        <w:t>–</w:t>
      </w:r>
      <w:r w:rsidRPr="00BE29DD">
        <w:rPr>
          <w:lang w:eastAsia="ja-JP"/>
        </w:rPr>
        <w:tab/>
        <w:t>Amateur radio (2.4 GHz band, 5.7 GHz band);</w:t>
      </w:r>
    </w:p>
    <w:p w14:paraId="07C9D133" w14:textId="77777777" w:rsidR="00AD0722" w:rsidRPr="00BE29DD" w:rsidRDefault="00AD0722" w:rsidP="00AD0722">
      <w:pPr>
        <w:pStyle w:val="enumlev1"/>
        <w:rPr>
          <w:lang w:eastAsia="ja-JP"/>
        </w:rPr>
      </w:pPr>
      <w:r w:rsidRPr="00BE29DD">
        <w:rPr>
          <w:lang w:eastAsia="ja-JP"/>
        </w:rPr>
        <w:t>–</w:t>
      </w:r>
      <w:r w:rsidRPr="00BE29DD">
        <w:rPr>
          <w:lang w:eastAsia="ja-JP"/>
        </w:rPr>
        <w:tab/>
        <w:t>Radar (5.6 GHz band);</w:t>
      </w:r>
    </w:p>
    <w:p w14:paraId="646B39E9" w14:textId="77777777" w:rsidR="00AD0722" w:rsidRPr="00BE29DD" w:rsidRDefault="00AD0722" w:rsidP="00AD0722">
      <w:pPr>
        <w:pStyle w:val="enumlev1"/>
        <w:rPr>
          <w:lang w:eastAsia="ja-JP"/>
        </w:rPr>
      </w:pPr>
      <w:r w:rsidRPr="00BE29DD">
        <w:rPr>
          <w:lang w:eastAsia="ja-JP"/>
        </w:rPr>
        <w:lastRenderedPageBreak/>
        <w:t>–</w:t>
      </w:r>
      <w:r w:rsidRPr="00BE29DD">
        <w:rPr>
          <w:lang w:eastAsia="ja-JP"/>
        </w:rPr>
        <w:tab/>
        <w:t>Microwave link (5.9 GHz band);</w:t>
      </w:r>
    </w:p>
    <w:p w14:paraId="00999C2E" w14:textId="77777777" w:rsidR="00AD0722" w:rsidRPr="00F47854" w:rsidRDefault="00AD0722" w:rsidP="00AD0722">
      <w:pPr>
        <w:pStyle w:val="enumlev1"/>
        <w:rPr>
          <w:lang w:eastAsia="ja-JP"/>
        </w:rPr>
      </w:pPr>
      <w:r w:rsidRPr="00BE29DD">
        <w:rPr>
          <w:lang w:eastAsia="ja-JP"/>
        </w:rPr>
        <w:t>–</w:t>
      </w:r>
      <w:r w:rsidRPr="00BE29DD">
        <w:rPr>
          <w:lang w:eastAsia="ja-JP"/>
        </w:rPr>
        <w:tab/>
      </w:r>
      <w:r w:rsidRPr="00F47854">
        <w:rPr>
          <w:lang w:eastAsia="ja-JP"/>
        </w:rPr>
        <w:t>Mobile satellite communication system (2.5 GHz band);</w:t>
      </w:r>
    </w:p>
    <w:p w14:paraId="20093FD8" w14:textId="223C0F63" w:rsidR="00AD0722" w:rsidRPr="00BE29DD" w:rsidRDefault="00AD0722" w:rsidP="00AD0722">
      <w:pPr>
        <w:pStyle w:val="enumlev1"/>
        <w:rPr>
          <w:lang w:eastAsia="ja-JP"/>
        </w:rPr>
      </w:pPr>
      <w:r w:rsidRPr="00F47854">
        <w:rPr>
          <w:lang w:eastAsia="ja-JP"/>
        </w:rPr>
        <w:t>–</w:t>
      </w:r>
      <w:r w:rsidRPr="00F47854">
        <w:rPr>
          <w:lang w:eastAsia="ja-JP"/>
        </w:rPr>
        <w:tab/>
      </w:r>
      <w:r w:rsidR="00F1026F" w:rsidRPr="00F47854">
        <w:rPr>
          <w:lang w:eastAsia="ja-JP"/>
          <w:rPrChange w:id="34" w:author="USA - June 2025" w:date="2025-06-16T14:37:00Z">
            <w:rPr>
              <w:highlight w:val="green"/>
              <w:lang w:eastAsia="ja-JP"/>
            </w:rPr>
          </w:rPrChange>
        </w:rPr>
        <w:t xml:space="preserve">Radio astronomy </w:t>
      </w:r>
      <w:del w:id="35" w:author="USA - June 2025" w:date="2025-06-14T21:31:00Z">
        <w:r w:rsidR="00EE562E" w:rsidRPr="00F47854" w:rsidDel="00F1026F">
          <w:rPr>
            <w:lang w:eastAsia="ja-JP"/>
          </w:rPr>
          <w:delText>(1.4 GHz band, 2.7 GHz band, 4.8 GHz band)</w:delText>
        </w:r>
      </w:del>
      <w:r w:rsidR="00EE562E" w:rsidRPr="00F47854">
        <w:rPr>
          <w:lang w:eastAsia="ja-JP"/>
        </w:rPr>
        <w:t xml:space="preserve"> </w:t>
      </w:r>
      <w:ins w:id="36" w:author="USA - June 2025" w:date="2025-06-14T21:31:00Z">
        <w:r w:rsidR="00F1026F" w:rsidRPr="00F47854">
          <w:rPr>
            <w:lang w:eastAsia="ja-JP"/>
            <w:rPrChange w:id="37" w:author="USA - June 2025" w:date="2025-06-16T14:37:00Z">
              <w:rPr>
                <w:highlight w:val="green"/>
                <w:lang w:eastAsia="ja-JP"/>
              </w:rPr>
            </w:rPrChange>
          </w:rPr>
          <w:t>(1 400-1 427 MHz band, 2 600-2 700 MHz band, and 4 800-5 000 MHz band, 23.6-24.0 GHz band)</w:t>
        </w:r>
      </w:ins>
      <w:r w:rsidR="00F1026F" w:rsidRPr="00F47854">
        <w:rPr>
          <w:lang w:eastAsia="ja-JP"/>
          <w:rPrChange w:id="38" w:author="USA - June 2025" w:date="2025-06-16T14:37:00Z">
            <w:rPr>
              <w:highlight w:val="green"/>
              <w:lang w:eastAsia="ja-JP"/>
            </w:rPr>
          </w:rPrChange>
        </w:rPr>
        <w:t>;</w:t>
      </w:r>
    </w:p>
    <w:p w14:paraId="1DE2FE9D" w14:textId="77777777" w:rsidR="00AD0722" w:rsidRPr="00BE29DD" w:rsidRDefault="00AD0722" w:rsidP="00AD0722">
      <w:pPr>
        <w:pStyle w:val="enumlev1"/>
        <w:rPr>
          <w:ins w:id="39" w:author="251 (USA)" w:date="2023-05-29T18:13:00Z"/>
          <w:lang w:eastAsia="ja-JP"/>
        </w:rPr>
      </w:pPr>
      <w:r w:rsidRPr="00BE29DD">
        <w:rPr>
          <w:lang w:eastAsia="ja-JP"/>
        </w:rPr>
        <w:t>–</w:t>
      </w:r>
      <w:r w:rsidRPr="00BE29DD">
        <w:rPr>
          <w:lang w:eastAsia="ja-JP"/>
        </w:rPr>
        <w:tab/>
        <w:t>EESS (active) (co-frequency 5 470-5 570 MHz</w:t>
      </w:r>
      <w:ins w:id="40" w:author="251 (USA)" w:date="2023-05-29T18:13:00Z">
        <w:r w:rsidRPr="00BE29DD">
          <w:rPr>
            <w:lang w:eastAsia="ja-JP"/>
          </w:rPr>
          <w:t xml:space="preserve"> band</w:t>
        </w:r>
      </w:ins>
      <w:r w:rsidRPr="00BE29DD">
        <w:rPr>
          <w:lang w:eastAsia="ja-JP"/>
        </w:rPr>
        <w:t xml:space="preserve">, </w:t>
      </w:r>
      <w:ins w:id="41" w:author="USA" w:date="2024-05-09T12:40:00Z">
        <w:r w:rsidRPr="00BE29DD">
          <w:rPr>
            <w:lang w:eastAsia="ja-JP"/>
          </w:rPr>
          <w:t>24.05-24.25 GHz band</w:t>
        </w:r>
      </w:ins>
      <w:ins w:id="42" w:author="USA" w:date="2024-05-09T12:41:00Z">
        <w:r w:rsidRPr="00BE29DD">
          <w:rPr>
            <w:lang w:eastAsia="ja-JP"/>
          </w:rPr>
          <w:t>,</w:t>
        </w:r>
      </w:ins>
      <w:ins w:id="43" w:author="USA" w:date="2024-05-09T12:40:00Z">
        <w:r w:rsidRPr="00BE29DD">
          <w:rPr>
            <w:lang w:eastAsia="ja-JP"/>
          </w:rPr>
          <w:t xml:space="preserve"> </w:t>
        </w:r>
      </w:ins>
      <w:r w:rsidRPr="00BE29DD">
        <w:rPr>
          <w:lang w:eastAsia="ja-JP"/>
        </w:rPr>
        <w:t>adjacent 5 250-5 470 MHz</w:t>
      </w:r>
      <w:ins w:id="44" w:author="251 (USA)" w:date="2023-05-29T18:13:00Z">
        <w:r w:rsidRPr="00BE29DD">
          <w:rPr>
            <w:lang w:eastAsia="ja-JP"/>
          </w:rPr>
          <w:t xml:space="preserve"> band</w:t>
        </w:r>
      </w:ins>
      <w:r w:rsidRPr="00BE29DD">
        <w:rPr>
          <w:lang w:eastAsia="ja-JP"/>
        </w:rPr>
        <w:t>);</w:t>
      </w:r>
    </w:p>
    <w:p w14:paraId="284E9468" w14:textId="77777777" w:rsidR="00AD0722" w:rsidRPr="00BE29DD" w:rsidRDefault="00AD0722" w:rsidP="00AD0722">
      <w:pPr>
        <w:pStyle w:val="enumlev1"/>
        <w:rPr>
          <w:lang w:eastAsia="ja-JP"/>
        </w:rPr>
      </w:pPr>
      <w:ins w:id="45" w:author="251 (USA)" w:date="2023-05-29T18:13:00Z">
        <w:r w:rsidRPr="00BE29DD">
          <w:rPr>
            <w:lang w:eastAsia="ja-JP"/>
          </w:rPr>
          <w:t>–</w:t>
        </w:r>
        <w:r w:rsidRPr="00BE29DD">
          <w:rPr>
            <w:lang w:eastAsia="ja-JP"/>
          </w:rPr>
          <w:tab/>
          <w:t>EESS (passive) (adjacent 23.6-24.0 GHz band);</w:t>
        </w:r>
      </w:ins>
    </w:p>
    <w:p w14:paraId="69A020EC" w14:textId="77777777" w:rsidR="00AD0722" w:rsidRDefault="00AD0722" w:rsidP="00AD0722">
      <w:pPr>
        <w:pStyle w:val="enumlev1"/>
        <w:rPr>
          <w:lang w:eastAsia="ja-JP"/>
        </w:rPr>
      </w:pPr>
      <w:r w:rsidRPr="00BE29DD">
        <w:rPr>
          <w:lang w:eastAsia="ja-JP"/>
        </w:rPr>
        <w:t>–</w:t>
      </w:r>
      <w:r w:rsidRPr="00BE29DD">
        <w:rPr>
          <w:lang w:eastAsia="ja-JP"/>
        </w:rPr>
        <w:tab/>
        <w:t>Other systems operated in adjacent frequency bands and/or frequency range where harmonic emissions may occur.</w:t>
      </w:r>
    </w:p>
    <w:p w14:paraId="3F1BFCB3" w14:textId="77777777" w:rsidR="00AD0722" w:rsidRPr="00BE29DD" w:rsidRDefault="00AD0722" w:rsidP="00AD0722">
      <w:pPr>
        <w:pStyle w:val="Heading2"/>
        <w:rPr>
          <w:lang w:eastAsia="ja-JP"/>
        </w:rPr>
      </w:pPr>
      <w:bookmarkStart w:id="46" w:name="_Toc107990996"/>
      <w:bookmarkStart w:id="47" w:name="_Toc136275910"/>
      <w:bookmarkStart w:id="48" w:name="_Toc201221110"/>
      <w:r w:rsidRPr="00BE29DD">
        <w:rPr>
          <w:lang w:eastAsia="ja-JP"/>
        </w:rPr>
        <w:t>3.1</w:t>
      </w:r>
      <w:r w:rsidRPr="00BE29DD">
        <w:rPr>
          <w:lang w:eastAsia="ja-JP"/>
        </w:rPr>
        <w:tab/>
        <w:t>Study A (915-921 MHz)</w:t>
      </w:r>
      <w:bookmarkEnd w:id="46"/>
      <w:bookmarkEnd w:id="47"/>
      <w:bookmarkEnd w:id="48"/>
    </w:p>
    <w:p w14:paraId="2FBA4408" w14:textId="77777777" w:rsidR="00AD0722" w:rsidRPr="00BE29DD" w:rsidRDefault="00AD0722" w:rsidP="00AD0722">
      <w:pPr>
        <w:rPr>
          <w:spacing w:val="-2"/>
          <w:lang w:eastAsia="ja-JP"/>
        </w:rPr>
      </w:pPr>
      <w:r w:rsidRPr="00BE29DD">
        <w:rPr>
          <w:spacing w:val="-2"/>
          <w:lang w:eastAsia="ja-JP"/>
        </w:rPr>
        <w:t>An over-the-air, distance charging transmitting device (DUT) operating between 915 MHz and 921 MHz was tested for impact to demonstrate interoperability with wireless devices and technologies operating in the same band. The DUT operates on a single channel with a bandwidth less than 400 kHz and maximum declared conducted average power of 37.4 dBm. The DUT is designed to charge other devices at a distance of up to 30 cm. Additionally, the DUT is compliant with Title 47, Chapter I, Subchapter A, Part 15 of the United States Electronic Code of Federal Regulations, which, inter alia, requires that devices cause no harmful interference and accept interference caused by the operation of an authorized radio station, by another intentional or unintentional radiator, by industrial, scientific and medical (ISM) equipment, or by an incidental radiator.</w:t>
      </w:r>
    </w:p>
    <w:p w14:paraId="17D0BB0E" w14:textId="77777777" w:rsidR="00AD0722" w:rsidRPr="00BE29DD" w:rsidRDefault="00AD0722" w:rsidP="00AD0722">
      <w:pPr>
        <w:rPr>
          <w:spacing w:val="-2"/>
          <w:lang w:eastAsia="ja-JP"/>
        </w:rPr>
      </w:pPr>
      <w:r w:rsidRPr="00BE29DD">
        <w:rPr>
          <w:spacing w:val="-2"/>
          <w:lang w:eastAsia="ja-JP"/>
        </w:rPr>
        <w:t>The tests were performed in two separate rooms. The first was a real-world test performed in a regular room and on a wooden countertop where other signals were present, as illustrated in Fig. 1. As an example of the types of signals present, a nearby train station regularly emits 900 MHz signals that are detectable in the room. The second room was an anechoic chamber, as described in ETSI EN 302 208 V3.1.1 (2016-11) Annex B.1.2 and as illustrated in Fig. 2. This anechoic chamber was used to demonstrate whether the results found in the regular room were repeatable in a free-space environment and whether any degradation of signal was due to the noisy environment. The tests were performed in the exact same manner, detailed further below, in each room. The results from each of the tests did not have any discrepancies; as such, only one set of results is presented below.</w:t>
      </w:r>
    </w:p>
    <w:p w14:paraId="3DA4BAE3" w14:textId="77777777" w:rsidR="00AD0722" w:rsidRPr="00BE29DD" w:rsidRDefault="00AD0722" w:rsidP="00AD0722">
      <w:pPr>
        <w:pStyle w:val="FigureNo"/>
      </w:pPr>
      <w:bookmarkStart w:id="49" w:name="_Ref35852325"/>
      <w:r w:rsidRPr="00BE29DD">
        <w:lastRenderedPageBreak/>
        <w:t xml:space="preserve">Figure 1 </w:t>
      </w:r>
      <w:bookmarkEnd w:id="49"/>
    </w:p>
    <w:p w14:paraId="73A27625" w14:textId="77777777" w:rsidR="00AD0722" w:rsidRPr="00BE29DD" w:rsidRDefault="00AD0722" w:rsidP="00AD0722">
      <w:pPr>
        <w:pStyle w:val="Figuretitle"/>
      </w:pPr>
      <w:r w:rsidRPr="00BE29DD">
        <w:t>Test setup in room 1, open area</w:t>
      </w:r>
    </w:p>
    <w:p w14:paraId="3A9B67EC" w14:textId="77777777" w:rsidR="00AD0722" w:rsidRPr="00BE29DD" w:rsidRDefault="00AD0722" w:rsidP="00AD0722">
      <w:pPr>
        <w:pStyle w:val="Figure"/>
        <w:rPr>
          <w:noProof w:val="0"/>
          <w:lang w:eastAsia="ja-JP"/>
        </w:rPr>
      </w:pPr>
      <w:r w:rsidRPr="00BE29DD">
        <w:rPr>
          <w:lang w:eastAsia="ja-JP"/>
        </w:rPr>
        <w:drawing>
          <wp:inline distT="0" distB="0" distL="0" distR="0" wp14:anchorId="481AD3F6" wp14:editId="4842513E">
            <wp:extent cx="5858268" cy="3617983"/>
            <wp:effectExtent l="0" t="0" r="0" b="0"/>
            <wp:docPr id="2" name="Picture 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ox and whisker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58268" cy="3617983"/>
                    </a:xfrm>
                    <a:prstGeom prst="rect">
                      <a:avLst/>
                    </a:prstGeom>
                  </pic:spPr>
                </pic:pic>
              </a:graphicData>
            </a:graphic>
          </wp:inline>
        </w:drawing>
      </w:r>
    </w:p>
    <w:p w14:paraId="76EE9396" w14:textId="77777777" w:rsidR="00AD0722" w:rsidRPr="00BE29DD" w:rsidRDefault="00AD0722" w:rsidP="00AD0722">
      <w:pPr>
        <w:pStyle w:val="FigureNo"/>
      </w:pPr>
      <w:bookmarkStart w:id="50" w:name="_Ref35852366"/>
      <w:r w:rsidRPr="00BE29DD">
        <w:t>Figure</w:t>
      </w:r>
      <w:bookmarkEnd w:id="50"/>
      <w:r w:rsidRPr="00BE29DD">
        <w:t xml:space="preserve"> 2 </w:t>
      </w:r>
    </w:p>
    <w:p w14:paraId="39A0CCF1" w14:textId="77777777" w:rsidR="00AD0722" w:rsidRPr="00BE29DD" w:rsidRDefault="00AD0722" w:rsidP="00AD0722">
      <w:pPr>
        <w:pStyle w:val="Figuretitle"/>
      </w:pPr>
      <w:r w:rsidRPr="00BE29DD">
        <w:t>Test setup in room 2, anechoic chamber</w:t>
      </w:r>
    </w:p>
    <w:p w14:paraId="68E2FF4F" w14:textId="77777777" w:rsidR="00AD0722" w:rsidRPr="00BE29DD" w:rsidRDefault="00AD0722" w:rsidP="00AD0722">
      <w:pPr>
        <w:pStyle w:val="Figure"/>
        <w:rPr>
          <w:noProof w:val="0"/>
          <w:lang w:eastAsia="ja-JP"/>
        </w:rPr>
      </w:pPr>
      <w:r w:rsidRPr="00BE29DD">
        <w:rPr>
          <w:lang w:eastAsia="ja-JP"/>
        </w:rPr>
        <w:drawing>
          <wp:inline distT="0" distB="0" distL="0" distR="0" wp14:anchorId="33339F4D" wp14:editId="5E731667">
            <wp:extent cx="6074676" cy="3663703"/>
            <wp:effectExtent l="0" t="0" r="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74676" cy="3663703"/>
                    </a:xfrm>
                    <a:prstGeom prst="rect">
                      <a:avLst/>
                    </a:prstGeom>
                  </pic:spPr>
                </pic:pic>
              </a:graphicData>
            </a:graphic>
          </wp:inline>
        </w:drawing>
      </w:r>
    </w:p>
    <w:p w14:paraId="676957A8" w14:textId="77777777" w:rsidR="00AD0722" w:rsidRPr="00BE29DD" w:rsidRDefault="00AD0722" w:rsidP="00AD0722">
      <w:pPr>
        <w:pStyle w:val="Normalaftertitle"/>
        <w:rPr>
          <w:lang w:eastAsia="ja-JP"/>
        </w:rPr>
      </w:pPr>
      <w:r w:rsidRPr="00BE29DD">
        <w:rPr>
          <w:lang w:eastAsia="ja-JP"/>
        </w:rPr>
        <w:t>Tests were performed on the following types of wireless devices:</w:t>
      </w:r>
    </w:p>
    <w:p w14:paraId="4F54BFB1" w14:textId="77777777" w:rsidR="00AD0722" w:rsidRPr="00BE29DD" w:rsidRDefault="00AD0722" w:rsidP="00AD0722">
      <w:pPr>
        <w:pStyle w:val="TableNo"/>
      </w:pPr>
      <w:r w:rsidRPr="00BE29DD">
        <w:lastRenderedPageBreak/>
        <w:t>TABLE 2</w:t>
      </w:r>
    </w:p>
    <w:p w14:paraId="014AC637" w14:textId="77777777" w:rsidR="00AD0722" w:rsidRPr="00BE29DD" w:rsidRDefault="00AD0722" w:rsidP="00AD0722">
      <w:pPr>
        <w:pStyle w:val="Tabletitle"/>
      </w:pPr>
      <w:r w:rsidRPr="00BE29DD">
        <w:t>Types of devices used, frequencies, and distances in Study A</w:t>
      </w:r>
    </w:p>
    <w:tbl>
      <w:tblPr>
        <w:tblStyle w:val="TableGrid"/>
        <w:tblW w:w="9639" w:type="dxa"/>
        <w:jc w:val="center"/>
        <w:tblLook w:val="04A0" w:firstRow="1" w:lastRow="0" w:firstColumn="1" w:lastColumn="0" w:noHBand="0" w:noVBand="1"/>
      </w:tblPr>
      <w:tblGrid>
        <w:gridCol w:w="540"/>
        <w:gridCol w:w="3712"/>
        <w:gridCol w:w="2696"/>
        <w:gridCol w:w="2691"/>
      </w:tblGrid>
      <w:tr w:rsidR="00AD0722" w:rsidRPr="00BE29DD" w14:paraId="74F24E36" w14:textId="77777777">
        <w:trPr>
          <w:jc w:val="center"/>
        </w:trPr>
        <w:tc>
          <w:tcPr>
            <w:tcW w:w="540" w:type="dxa"/>
            <w:vAlign w:val="center"/>
          </w:tcPr>
          <w:p w14:paraId="2CA2E873" w14:textId="77777777" w:rsidR="00AD0722" w:rsidRPr="00BE29DD" w:rsidRDefault="00AD0722">
            <w:pPr>
              <w:pStyle w:val="Tablehead"/>
              <w:rPr>
                <w:lang w:eastAsia="ja-JP"/>
              </w:rPr>
            </w:pPr>
            <w:r w:rsidRPr="00BE29DD">
              <w:rPr>
                <w:lang w:eastAsia="ja-JP"/>
              </w:rPr>
              <w:t>No.</w:t>
            </w:r>
          </w:p>
        </w:tc>
        <w:tc>
          <w:tcPr>
            <w:tcW w:w="3708" w:type="dxa"/>
            <w:vAlign w:val="center"/>
          </w:tcPr>
          <w:p w14:paraId="00BC4DA9" w14:textId="77777777" w:rsidR="00AD0722" w:rsidRPr="00BE29DD" w:rsidRDefault="00AD0722">
            <w:pPr>
              <w:pStyle w:val="Tablehead"/>
              <w:rPr>
                <w:lang w:eastAsia="ja-JP"/>
              </w:rPr>
            </w:pPr>
            <w:r w:rsidRPr="00BE29DD">
              <w:rPr>
                <w:lang w:eastAsia="ja-JP"/>
              </w:rPr>
              <w:t>Type of device</w:t>
            </w:r>
          </w:p>
        </w:tc>
        <w:tc>
          <w:tcPr>
            <w:tcW w:w="2693" w:type="dxa"/>
            <w:vAlign w:val="center"/>
          </w:tcPr>
          <w:p w14:paraId="52FC0F1E" w14:textId="77777777" w:rsidR="00AD0722" w:rsidRPr="00BE29DD" w:rsidRDefault="00AD0722">
            <w:pPr>
              <w:pStyle w:val="Tablehead"/>
              <w:rPr>
                <w:lang w:eastAsia="ja-JP"/>
              </w:rPr>
            </w:pPr>
            <w:r w:rsidRPr="00BE29DD">
              <w:rPr>
                <w:lang w:eastAsia="ja-JP"/>
              </w:rPr>
              <w:t>Frequency range</w:t>
            </w:r>
            <w:r w:rsidRPr="00BE29DD">
              <w:rPr>
                <w:lang w:eastAsia="ja-JP"/>
              </w:rPr>
              <w:br/>
              <w:t>(MHz)</w:t>
            </w:r>
          </w:p>
        </w:tc>
        <w:tc>
          <w:tcPr>
            <w:tcW w:w="2688" w:type="dxa"/>
            <w:vAlign w:val="center"/>
          </w:tcPr>
          <w:p w14:paraId="2ADCD55E" w14:textId="77777777" w:rsidR="00AD0722" w:rsidRPr="00BE29DD" w:rsidRDefault="00AD0722">
            <w:pPr>
              <w:pStyle w:val="Tablehead"/>
              <w:rPr>
                <w:lang w:eastAsia="ja-JP"/>
              </w:rPr>
            </w:pPr>
            <w:r w:rsidRPr="00BE29DD">
              <w:rPr>
                <w:lang w:eastAsia="ja-JP"/>
              </w:rPr>
              <w:t xml:space="preserve">Distances tested </w:t>
            </w:r>
            <w:r w:rsidRPr="00BE29DD">
              <w:rPr>
                <w:lang w:eastAsia="ja-JP"/>
              </w:rPr>
              <w:br/>
              <w:t>(cm)</w:t>
            </w:r>
          </w:p>
        </w:tc>
      </w:tr>
      <w:tr w:rsidR="00AD0722" w:rsidRPr="00BE29DD" w14:paraId="655C929B" w14:textId="77777777">
        <w:trPr>
          <w:jc w:val="center"/>
        </w:trPr>
        <w:tc>
          <w:tcPr>
            <w:tcW w:w="540" w:type="dxa"/>
          </w:tcPr>
          <w:p w14:paraId="0EAF705F" w14:textId="77777777" w:rsidR="00AD0722" w:rsidRPr="00BE29DD" w:rsidRDefault="00AD0722">
            <w:pPr>
              <w:pStyle w:val="Tabletext"/>
              <w:spacing w:before="20" w:after="20"/>
              <w:jc w:val="center"/>
              <w:rPr>
                <w:lang w:eastAsia="ja-JP"/>
              </w:rPr>
            </w:pPr>
            <w:r w:rsidRPr="00BE29DD">
              <w:rPr>
                <w:lang w:eastAsia="ja-JP"/>
              </w:rPr>
              <w:t>1</w:t>
            </w:r>
          </w:p>
        </w:tc>
        <w:tc>
          <w:tcPr>
            <w:tcW w:w="3708" w:type="dxa"/>
          </w:tcPr>
          <w:p w14:paraId="7B769EA3" w14:textId="77777777" w:rsidR="00AD0722" w:rsidRPr="00BE29DD" w:rsidRDefault="00AD0722">
            <w:pPr>
              <w:pStyle w:val="Tabletext"/>
              <w:spacing w:before="20" w:after="20"/>
              <w:rPr>
                <w:lang w:eastAsia="ja-JP"/>
              </w:rPr>
            </w:pPr>
            <w:r w:rsidRPr="00BE29DD">
              <w:rPr>
                <w:lang w:eastAsia="ja-JP"/>
              </w:rPr>
              <w:t>Cellphone</w:t>
            </w:r>
          </w:p>
        </w:tc>
        <w:tc>
          <w:tcPr>
            <w:tcW w:w="2693" w:type="dxa"/>
          </w:tcPr>
          <w:p w14:paraId="10B0C0EA" w14:textId="77777777" w:rsidR="00AD0722" w:rsidRPr="00BE29DD" w:rsidRDefault="00AD0722">
            <w:pPr>
              <w:pStyle w:val="Tabletext"/>
              <w:spacing w:before="20" w:after="20"/>
              <w:rPr>
                <w:lang w:eastAsia="ja-JP"/>
              </w:rPr>
            </w:pPr>
            <w:r w:rsidRPr="00BE29DD">
              <w:rPr>
                <w:lang w:eastAsia="ja-JP"/>
              </w:rPr>
              <w:t>Uplink: 888.0-915.0</w:t>
            </w:r>
          </w:p>
          <w:p w14:paraId="67E5817C" w14:textId="77777777" w:rsidR="00AD0722" w:rsidRPr="00BE29DD" w:rsidRDefault="00AD0722">
            <w:pPr>
              <w:pStyle w:val="Tabletext"/>
              <w:spacing w:before="20" w:after="20"/>
              <w:rPr>
                <w:lang w:eastAsia="ja-JP"/>
              </w:rPr>
            </w:pPr>
            <w:r w:rsidRPr="00BE29DD">
              <w:rPr>
                <w:lang w:eastAsia="ja-JP"/>
              </w:rPr>
              <w:t>Downlink: 925.2-960.0</w:t>
            </w:r>
          </w:p>
        </w:tc>
        <w:tc>
          <w:tcPr>
            <w:tcW w:w="2688" w:type="dxa"/>
          </w:tcPr>
          <w:p w14:paraId="6AA55FE4" w14:textId="77777777" w:rsidR="00AD0722" w:rsidRPr="00BE29DD" w:rsidRDefault="00AD0722">
            <w:pPr>
              <w:pStyle w:val="Tabletext"/>
              <w:spacing w:before="20" w:after="20"/>
              <w:rPr>
                <w:lang w:eastAsia="ja-JP"/>
              </w:rPr>
            </w:pPr>
            <w:r w:rsidRPr="00BE29DD">
              <w:rPr>
                <w:lang w:eastAsia="ja-JP"/>
              </w:rPr>
              <w:t xml:space="preserve">0, 10, 20, 30, 40, 50, 70, 100 </w:t>
            </w:r>
          </w:p>
        </w:tc>
      </w:tr>
      <w:tr w:rsidR="00AD0722" w:rsidRPr="00BE29DD" w14:paraId="31C3CE7F" w14:textId="77777777">
        <w:trPr>
          <w:jc w:val="center"/>
        </w:trPr>
        <w:tc>
          <w:tcPr>
            <w:tcW w:w="540" w:type="dxa"/>
          </w:tcPr>
          <w:p w14:paraId="2B7129EA" w14:textId="77777777" w:rsidR="00AD0722" w:rsidRPr="00BE29DD" w:rsidRDefault="00AD0722">
            <w:pPr>
              <w:pStyle w:val="Tabletext"/>
              <w:spacing w:before="20" w:after="20"/>
              <w:jc w:val="center"/>
              <w:rPr>
                <w:lang w:eastAsia="ja-JP"/>
              </w:rPr>
            </w:pPr>
            <w:r w:rsidRPr="00BE29DD">
              <w:rPr>
                <w:lang w:eastAsia="ja-JP"/>
              </w:rPr>
              <w:t>2</w:t>
            </w:r>
          </w:p>
        </w:tc>
        <w:tc>
          <w:tcPr>
            <w:tcW w:w="3708" w:type="dxa"/>
          </w:tcPr>
          <w:p w14:paraId="2F61B52C" w14:textId="77777777" w:rsidR="00AD0722" w:rsidRPr="00BE29DD" w:rsidRDefault="00AD0722">
            <w:pPr>
              <w:pStyle w:val="Tabletext"/>
              <w:spacing w:before="20" w:after="20"/>
              <w:rPr>
                <w:lang w:eastAsia="ja-JP"/>
              </w:rPr>
            </w:pPr>
            <w:r w:rsidRPr="00BE29DD">
              <w:rPr>
                <w:lang w:eastAsia="ja-JP"/>
              </w:rPr>
              <w:t>Cellphone</w:t>
            </w:r>
          </w:p>
        </w:tc>
        <w:tc>
          <w:tcPr>
            <w:tcW w:w="2693" w:type="dxa"/>
          </w:tcPr>
          <w:p w14:paraId="5270378B" w14:textId="77777777" w:rsidR="00AD0722" w:rsidRPr="00BE29DD" w:rsidRDefault="00AD0722">
            <w:pPr>
              <w:pStyle w:val="Tabletext"/>
              <w:spacing w:before="20" w:after="20"/>
              <w:rPr>
                <w:lang w:eastAsia="ja-JP"/>
              </w:rPr>
            </w:pPr>
            <w:r w:rsidRPr="00BE29DD">
              <w:rPr>
                <w:lang w:eastAsia="ja-JP"/>
              </w:rPr>
              <w:t>Uplink: 888.0-915.0</w:t>
            </w:r>
          </w:p>
          <w:p w14:paraId="360FB22D" w14:textId="77777777" w:rsidR="00AD0722" w:rsidRPr="00BE29DD" w:rsidRDefault="00AD0722">
            <w:pPr>
              <w:pStyle w:val="Tabletext"/>
              <w:spacing w:before="20" w:after="20"/>
              <w:rPr>
                <w:lang w:eastAsia="ja-JP"/>
              </w:rPr>
            </w:pPr>
            <w:r w:rsidRPr="00BE29DD">
              <w:rPr>
                <w:lang w:eastAsia="ja-JP"/>
              </w:rPr>
              <w:t>Downlink: 925.2-960.0</w:t>
            </w:r>
          </w:p>
        </w:tc>
        <w:tc>
          <w:tcPr>
            <w:tcW w:w="2688" w:type="dxa"/>
          </w:tcPr>
          <w:p w14:paraId="13334AA8" w14:textId="77777777" w:rsidR="00AD0722" w:rsidRPr="00BE29DD" w:rsidRDefault="00AD0722">
            <w:pPr>
              <w:pStyle w:val="Tabletext"/>
              <w:spacing w:before="20" w:after="20"/>
              <w:rPr>
                <w:lang w:eastAsia="ja-JP"/>
              </w:rPr>
            </w:pPr>
            <w:r w:rsidRPr="00BE29DD">
              <w:rPr>
                <w:lang w:eastAsia="ja-JP"/>
              </w:rPr>
              <w:t>0, 10, 20, 30, 40, 50, 70, 100</w:t>
            </w:r>
          </w:p>
        </w:tc>
      </w:tr>
      <w:tr w:rsidR="00AD0722" w:rsidRPr="00BE29DD" w14:paraId="287CBFA8" w14:textId="77777777">
        <w:trPr>
          <w:jc w:val="center"/>
        </w:trPr>
        <w:tc>
          <w:tcPr>
            <w:tcW w:w="540" w:type="dxa"/>
          </w:tcPr>
          <w:p w14:paraId="3FD5B235" w14:textId="77777777" w:rsidR="00AD0722" w:rsidRPr="00BE29DD" w:rsidRDefault="00AD0722">
            <w:pPr>
              <w:pStyle w:val="Tabletext"/>
              <w:spacing w:before="20" w:after="20"/>
              <w:jc w:val="center"/>
              <w:rPr>
                <w:lang w:eastAsia="ja-JP"/>
              </w:rPr>
            </w:pPr>
            <w:r w:rsidRPr="00BE29DD">
              <w:rPr>
                <w:lang w:eastAsia="ja-JP"/>
              </w:rPr>
              <w:t>3</w:t>
            </w:r>
          </w:p>
        </w:tc>
        <w:tc>
          <w:tcPr>
            <w:tcW w:w="3708" w:type="dxa"/>
          </w:tcPr>
          <w:p w14:paraId="04226D74" w14:textId="77777777" w:rsidR="00AD0722" w:rsidRPr="00BE29DD" w:rsidRDefault="00AD0722">
            <w:pPr>
              <w:pStyle w:val="Tabletext"/>
              <w:spacing w:before="20" w:after="20"/>
              <w:rPr>
                <w:lang w:eastAsia="ja-JP"/>
              </w:rPr>
            </w:pPr>
            <w:r w:rsidRPr="00BE29DD">
              <w:rPr>
                <w:lang w:eastAsia="ja-JP"/>
              </w:rPr>
              <w:t>Cellphone</w:t>
            </w:r>
          </w:p>
        </w:tc>
        <w:tc>
          <w:tcPr>
            <w:tcW w:w="2693" w:type="dxa"/>
          </w:tcPr>
          <w:p w14:paraId="37CDB895" w14:textId="77777777" w:rsidR="00AD0722" w:rsidRPr="00BE29DD" w:rsidRDefault="00AD0722">
            <w:pPr>
              <w:pStyle w:val="Tabletext"/>
              <w:spacing w:before="20" w:after="20"/>
              <w:rPr>
                <w:lang w:eastAsia="ja-JP"/>
              </w:rPr>
            </w:pPr>
            <w:r w:rsidRPr="00BE29DD">
              <w:rPr>
                <w:lang w:eastAsia="ja-JP"/>
              </w:rPr>
              <w:t>Uplink: 888.0-915.0</w:t>
            </w:r>
          </w:p>
          <w:p w14:paraId="6A2F03DE" w14:textId="77777777" w:rsidR="00AD0722" w:rsidRPr="00BE29DD" w:rsidRDefault="00AD0722">
            <w:pPr>
              <w:pStyle w:val="Tabletext"/>
              <w:spacing w:before="20" w:after="20"/>
              <w:rPr>
                <w:lang w:eastAsia="ja-JP"/>
              </w:rPr>
            </w:pPr>
            <w:r w:rsidRPr="00BE29DD">
              <w:rPr>
                <w:lang w:eastAsia="ja-JP"/>
              </w:rPr>
              <w:t>Downlink: 925.2-960.0</w:t>
            </w:r>
          </w:p>
        </w:tc>
        <w:tc>
          <w:tcPr>
            <w:tcW w:w="2688" w:type="dxa"/>
          </w:tcPr>
          <w:p w14:paraId="28B45063" w14:textId="77777777" w:rsidR="00AD0722" w:rsidRPr="00BE29DD" w:rsidRDefault="00AD0722">
            <w:pPr>
              <w:pStyle w:val="Tabletext"/>
              <w:spacing w:before="20" w:after="20"/>
              <w:rPr>
                <w:lang w:eastAsia="ja-JP"/>
              </w:rPr>
            </w:pPr>
            <w:r w:rsidRPr="00BE29DD">
              <w:rPr>
                <w:lang w:eastAsia="ja-JP"/>
              </w:rPr>
              <w:t>0, 10, 20, 30, 40, 50, 70, 100</w:t>
            </w:r>
          </w:p>
        </w:tc>
      </w:tr>
      <w:tr w:rsidR="00AD0722" w:rsidRPr="00BE29DD" w14:paraId="304276D7" w14:textId="77777777">
        <w:trPr>
          <w:jc w:val="center"/>
        </w:trPr>
        <w:tc>
          <w:tcPr>
            <w:tcW w:w="540" w:type="dxa"/>
          </w:tcPr>
          <w:p w14:paraId="54D153C4" w14:textId="77777777" w:rsidR="00AD0722" w:rsidRPr="00BE29DD" w:rsidRDefault="00AD0722">
            <w:pPr>
              <w:pStyle w:val="Tabletext"/>
              <w:spacing w:before="20" w:after="20"/>
              <w:jc w:val="center"/>
              <w:rPr>
                <w:lang w:eastAsia="ja-JP"/>
              </w:rPr>
            </w:pPr>
            <w:r w:rsidRPr="00BE29DD">
              <w:rPr>
                <w:lang w:eastAsia="ja-JP"/>
              </w:rPr>
              <w:t>4</w:t>
            </w:r>
          </w:p>
        </w:tc>
        <w:tc>
          <w:tcPr>
            <w:tcW w:w="3708" w:type="dxa"/>
          </w:tcPr>
          <w:p w14:paraId="7D8767D5" w14:textId="77777777" w:rsidR="00AD0722" w:rsidRPr="00BE29DD" w:rsidRDefault="00AD0722">
            <w:pPr>
              <w:pStyle w:val="Tabletext"/>
              <w:spacing w:before="20" w:after="20"/>
              <w:rPr>
                <w:lang w:eastAsia="ja-JP"/>
              </w:rPr>
            </w:pPr>
            <w:r w:rsidRPr="00BE29DD">
              <w:rPr>
                <w:lang w:eastAsia="ja-JP"/>
              </w:rPr>
              <w:t>Cellphone</w:t>
            </w:r>
          </w:p>
        </w:tc>
        <w:tc>
          <w:tcPr>
            <w:tcW w:w="2693" w:type="dxa"/>
          </w:tcPr>
          <w:p w14:paraId="4EA74A38" w14:textId="77777777" w:rsidR="00AD0722" w:rsidRPr="00BE29DD" w:rsidRDefault="00AD0722">
            <w:pPr>
              <w:pStyle w:val="Tabletext"/>
              <w:spacing w:before="20" w:after="20"/>
              <w:rPr>
                <w:lang w:eastAsia="ja-JP"/>
              </w:rPr>
            </w:pPr>
            <w:r w:rsidRPr="00BE29DD">
              <w:rPr>
                <w:lang w:eastAsia="ja-JP"/>
              </w:rPr>
              <w:t>Uplink: 888.0-915.0</w:t>
            </w:r>
          </w:p>
          <w:p w14:paraId="02D7194B" w14:textId="77777777" w:rsidR="00AD0722" w:rsidRPr="00BE29DD" w:rsidRDefault="00AD0722">
            <w:pPr>
              <w:pStyle w:val="Tabletext"/>
              <w:spacing w:before="20" w:after="20"/>
              <w:rPr>
                <w:lang w:eastAsia="ja-JP"/>
              </w:rPr>
            </w:pPr>
            <w:r w:rsidRPr="00BE29DD">
              <w:rPr>
                <w:lang w:eastAsia="ja-JP"/>
              </w:rPr>
              <w:t>Downlink: 925.2-960.0</w:t>
            </w:r>
          </w:p>
        </w:tc>
        <w:tc>
          <w:tcPr>
            <w:tcW w:w="2688" w:type="dxa"/>
          </w:tcPr>
          <w:p w14:paraId="10F208A6" w14:textId="77777777" w:rsidR="00AD0722" w:rsidRPr="00BE29DD" w:rsidRDefault="00AD0722">
            <w:pPr>
              <w:pStyle w:val="Tabletext"/>
              <w:spacing w:before="20" w:after="20"/>
              <w:rPr>
                <w:lang w:eastAsia="ja-JP"/>
              </w:rPr>
            </w:pPr>
            <w:r w:rsidRPr="00BE29DD">
              <w:rPr>
                <w:lang w:eastAsia="ja-JP"/>
              </w:rPr>
              <w:t>0, 10, 20, 30, 40, 50, 70, 100</w:t>
            </w:r>
          </w:p>
        </w:tc>
      </w:tr>
      <w:tr w:rsidR="00AD0722" w:rsidRPr="00BE29DD" w14:paraId="4C4CE614" w14:textId="77777777">
        <w:trPr>
          <w:jc w:val="center"/>
        </w:trPr>
        <w:tc>
          <w:tcPr>
            <w:tcW w:w="540" w:type="dxa"/>
          </w:tcPr>
          <w:p w14:paraId="00D5D8DF" w14:textId="77777777" w:rsidR="00AD0722" w:rsidRPr="00BE29DD" w:rsidRDefault="00AD0722">
            <w:pPr>
              <w:pStyle w:val="Tabletext"/>
              <w:spacing w:before="20" w:after="20"/>
              <w:jc w:val="center"/>
              <w:rPr>
                <w:lang w:eastAsia="ja-JP"/>
              </w:rPr>
            </w:pPr>
            <w:r w:rsidRPr="00BE29DD">
              <w:rPr>
                <w:lang w:eastAsia="ja-JP"/>
              </w:rPr>
              <w:t>5</w:t>
            </w:r>
          </w:p>
        </w:tc>
        <w:tc>
          <w:tcPr>
            <w:tcW w:w="3708" w:type="dxa"/>
          </w:tcPr>
          <w:p w14:paraId="26ED906C" w14:textId="77777777" w:rsidR="00AD0722" w:rsidRPr="00BE29DD" w:rsidRDefault="00AD0722">
            <w:pPr>
              <w:pStyle w:val="Tabletext"/>
              <w:spacing w:before="20" w:after="20"/>
              <w:rPr>
                <w:lang w:eastAsia="ja-JP"/>
              </w:rPr>
            </w:pPr>
            <w:r w:rsidRPr="00BE29DD">
              <w:rPr>
                <w:lang w:eastAsia="ja-JP"/>
              </w:rPr>
              <w:t>Wireless Microphone and base station</w:t>
            </w:r>
          </w:p>
        </w:tc>
        <w:tc>
          <w:tcPr>
            <w:tcW w:w="2693" w:type="dxa"/>
          </w:tcPr>
          <w:p w14:paraId="02CA3590" w14:textId="77777777" w:rsidR="00AD0722" w:rsidRPr="00BE29DD" w:rsidRDefault="00AD0722">
            <w:pPr>
              <w:pStyle w:val="Tabletext"/>
              <w:spacing w:before="20" w:after="20"/>
              <w:rPr>
                <w:lang w:eastAsia="ja-JP"/>
              </w:rPr>
            </w:pPr>
            <w:r w:rsidRPr="00BE29DD">
              <w:rPr>
                <w:lang w:eastAsia="ja-JP"/>
              </w:rPr>
              <w:t>904.45-927.45</w:t>
            </w:r>
          </w:p>
          <w:p w14:paraId="22758861" w14:textId="77777777" w:rsidR="00AD0722" w:rsidRPr="00BE29DD" w:rsidRDefault="00AD0722">
            <w:pPr>
              <w:pStyle w:val="Tabletext"/>
              <w:spacing w:before="20" w:after="20"/>
              <w:rPr>
                <w:lang w:eastAsia="ja-JP"/>
              </w:rPr>
            </w:pPr>
            <w:r w:rsidRPr="00BE29DD">
              <w:rPr>
                <w:lang w:eastAsia="ja-JP"/>
              </w:rPr>
              <w:t>User Selectable</w:t>
            </w:r>
          </w:p>
        </w:tc>
        <w:tc>
          <w:tcPr>
            <w:tcW w:w="2688" w:type="dxa"/>
          </w:tcPr>
          <w:p w14:paraId="11FDAFC5" w14:textId="77777777" w:rsidR="00AD0722" w:rsidRPr="00BE29DD" w:rsidRDefault="00AD0722">
            <w:pPr>
              <w:pStyle w:val="Tabletext"/>
              <w:spacing w:before="20" w:after="20"/>
              <w:rPr>
                <w:lang w:eastAsia="ja-JP"/>
              </w:rPr>
            </w:pPr>
            <w:r w:rsidRPr="00BE29DD">
              <w:rPr>
                <w:lang w:eastAsia="ja-JP"/>
              </w:rPr>
              <w:t>0, 10, 30, 100, 200</w:t>
            </w:r>
          </w:p>
        </w:tc>
      </w:tr>
      <w:tr w:rsidR="00AD0722" w:rsidRPr="00BE29DD" w14:paraId="5A2D4F4F" w14:textId="77777777">
        <w:trPr>
          <w:jc w:val="center"/>
        </w:trPr>
        <w:tc>
          <w:tcPr>
            <w:tcW w:w="540" w:type="dxa"/>
          </w:tcPr>
          <w:p w14:paraId="3D2376BA" w14:textId="77777777" w:rsidR="00AD0722" w:rsidRPr="00BE29DD" w:rsidRDefault="00AD0722">
            <w:pPr>
              <w:pStyle w:val="Tabletext"/>
              <w:spacing w:before="20" w:after="20"/>
              <w:jc w:val="center"/>
              <w:rPr>
                <w:lang w:eastAsia="ja-JP"/>
              </w:rPr>
            </w:pPr>
            <w:r w:rsidRPr="00BE29DD">
              <w:rPr>
                <w:lang w:eastAsia="ja-JP"/>
              </w:rPr>
              <w:t>6</w:t>
            </w:r>
          </w:p>
        </w:tc>
        <w:tc>
          <w:tcPr>
            <w:tcW w:w="3708" w:type="dxa"/>
          </w:tcPr>
          <w:p w14:paraId="148E9D7B" w14:textId="77777777" w:rsidR="00AD0722" w:rsidRPr="00BE29DD" w:rsidRDefault="00AD0722">
            <w:pPr>
              <w:pStyle w:val="Tabletext"/>
              <w:spacing w:before="20" w:after="20"/>
              <w:rPr>
                <w:lang w:eastAsia="ja-JP"/>
              </w:rPr>
            </w:pPr>
            <w:r w:rsidRPr="00BE29DD">
              <w:rPr>
                <w:lang w:eastAsia="ja-JP"/>
              </w:rPr>
              <w:t>Assisted listening device</w:t>
            </w:r>
          </w:p>
        </w:tc>
        <w:tc>
          <w:tcPr>
            <w:tcW w:w="2693" w:type="dxa"/>
          </w:tcPr>
          <w:p w14:paraId="3E3C3E57" w14:textId="77777777" w:rsidR="00AD0722" w:rsidRPr="00BE29DD" w:rsidRDefault="00AD0722">
            <w:pPr>
              <w:pStyle w:val="Tabletext"/>
              <w:spacing w:before="20" w:after="20"/>
              <w:rPr>
                <w:lang w:eastAsia="ja-JP"/>
              </w:rPr>
            </w:pPr>
            <w:r w:rsidRPr="00BE29DD">
              <w:rPr>
                <w:lang w:eastAsia="ja-JP"/>
              </w:rPr>
              <w:t xml:space="preserve">863.25-864.75 </w:t>
            </w:r>
          </w:p>
          <w:p w14:paraId="28307476" w14:textId="77777777" w:rsidR="00AD0722" w:rsidRPr="00BE29DD" w:rsidRDefault="00AD0722">
            <w:pPr>
              <w:pStyle w:val="Tabletext"/>
              <w:spacing w:before="20" w:after="20"/>
              <w:rPr>
                <w:lang w:eastAsia="ja-JP"/>
              </w:rPr>
            </w:pPr>
            <w:r w:rsidRPr="00BE29DD">
              <w:rPr>
                <w:lang w:eastAsia="ja-JP"/>
              </w:rPr>
              <w:t>User Selectable</w:t>
            </w:r>
          </w:p>
        </w:tc>
        <w:tc>
          <w:tcPr>
            <w:tcW w:w="2688" w:type="dxa"/>
          </w:tcPr>
          <w:p w14:paraId="65F09913" w14:textId="77777777" w:rsidR="00AD0722" w:rsidRPr="00BE29DD" w:rsidRDefault="00AD0722">
            <w:pPr>
              <w:pStyle w:val="Tabletext"/>
              <w:spacing w:before="20" w:after="20"/>
              <w:rPr>
                <w:lang w:eastAsia="ja-JP"/>
              </w:rPr>
            </w:pPr>
            <w:r w:rsidRPr="00BE29DD">
              <w:rPr>
                <w:lang w:eastAsia="ja-JP"/>
              </w:rPr>
              <w:t>0, 10, 30, 100, 200</w:t>
            </w:r>
          </w:p>
        </w:tc>
      </w:tr>
      <w:tr w:rsidR="00AD0722" w:rsidRPr="00BE29DD" w14:paraId="016F3968" w14:textId="77777777">
        <w:trPr>
          <w:jc w:val="center"/>
        </w:trPr>
        <w:tc>
          <w:tcPr>
            <w:tcW w:w="540" w:type="dxa"/>
          </w:tcPr>
          <w:p w14:paraId="174868A3" w14:textId="77777777" w:rsidR="00AD0722" w:rsidRPr="00BE29DD" w:rsidRDefault="00AD0722">
            <w:pPr>
              <w:pStyle w:val="Tabletext"/>
              <w:spacing w:before="20" w:after="20"/>
              <w:jc w:val="center"/>
              <w:rPr>
                <w:lang w:eastAsia="ja-JP"/>
              </w:rPr>
            </w:pPr>
            <w:r w:rsidRPr="00BE29DD">
              <w:rPr>
                <w:lang w:eastAsia="ja-JP"/>
              </w:rPr>
              <w:t>7</w:t>
            </w:r>
          </w:p>
        </w:tc>
        <w:tc>
          <w:tcPr>
            <w:tcW w:w="3708" w:type="dxa"/>
          </w:tcPr>
          <w:p w14:paraId="4FE2EE03" w14:textId="77777777" w:rsidR="00AD0722" w:rsidRPr="00BE29DD" w:rsidRDefault="00AD0722">
            <w:pPr>
              <w:pStyle w:val="Tabletext"/>
              <w:spacing w:before="20" w:after="20"/>
              <w:rPr>
                <w:lang w:eastAsia="ja-JP"/>
              </w:rPr>
            </w:pPr>
            <w:r w:rsidRPr="00BE29DD">
              <w:rPr>
                <w:lang w:eastAsia="ja-JP"/>
              </w:rPr>
              <w:t>Assisted listening device</w:t>
            </w:r>
          </w:p>
        </w:tc>
        <w:tc>
          <w:tcPr>
            <w:tcW w:w="2693" w:type="dxa"/>
          </w:tcPr>
          <w:p w14:paraId="4FD1B6CA" w14:textId="77777777" w:rsidR="00AD0722" w:rsidRPr="00BE29DD" w:rsidRDefault="00AD0722">
            <w:pPr>
              <w:pStyle w:val="Tabletext"/>
              <w:spacing w:before="20" w:after="20"/>
              <w:rPr>
                <w:lang w:eastAsia="ja-JP"/>
              </w:rPr>
            </w:pPr>
            <w:r w:rsidRPr="00BE29DD">
              <w:rPr>
                <w:lang w:eastAsia="ja-JP"/>
              </w:rPr>
              <w:t>904.65-926.85</w:t>
            </w:r>
          </w:p>
          <w:p w14:paraId="3B5E4B16" w14:textId="77777777" w:rsidR="00AD0722" w:rsidRPr="00BE29DD" w:rsidRDefault="00AD0722">
            <w:pPr>
              <w:pStyle w:val="Tabletext"/>
              <w:spacing w:before="20" w:after="20"/>
              <w:rPr>
                <w:lang w:eastAsia="ja-JP"/>
              </w:rPr>
            </w:pPr>
            <w:r w:rsidRPr="00BE29DD">
              <w:rPr>
                <w:lang w:eastAsia="ja-JP"/>
              </w:rPr>
              <w:t>User Selectable</w:t>
            </w:r>
          </w:p>
        </w:tc>
        <w:tc>
          <w:tcPr>
            <w:tcW w:w="2688" w:type="dxa"/>
          </w:tcPr>
          <w:p w14:paraId="2B734D75" w14:textId="77777777" w:rsidR="00AD0722" w:rsidRPr="00BE29DD" w:rsidRDefault="00AD0722">
            <w:pPr>
              <w:pStyle w:val="Tabletext"/>
              <w:spacing w:before="20" w:after="20"/>
              <w:rPr>
                <w:lang w:eastAsia="ja-JP"/>
              </w:rPr>
            </w:pPr>
            <w:r w:rsidRPr="00BE29DD">
              <w:rPr>
                <w:lang w:eastAsia="ja-JP"/>
              </w:rPr>
              <w:t>0, 10, 30, 100, 200</w:t>
            </w:r>
          </w:p>
        </w:tc>
      </w:tr>
      <w:tr w:rsidR="00AD0722" w:rsidRPr="00BE29DD" w14:paraId="045579AF" w14:textId="77777777">
        <w:trPr>
          <w:jc w:val="center"/>
        </w:trPr>
        <w:tc>
          <w:tcPr>
            <w:tcW w:w="540" w:type="dxa"/>
          </w:tcPr>
          <w:p w14:paraId="22F9EB3A" w14:textId="77777777" w:rsidR="00AD0722" w:rsidRPr="00BE29DD" w:rsidRDefault="00AD0722">
            <w:pPr>
              <w:pStyle w:val="Tabletext"/>
              <w:spacing w:before="20" w:after="20"/>
              <w:jc w:val="center"/>
              <w:rPr>
                <w:lang w:eastAsia="ja-JP"/>
              </w:rPr>
            </w:pPr>
            <w:r w:rsidRPr="00BE29DD">
              <w:rPr>
                <w:lang w:eastAsia="ja-JP"/>
              </w:rPr>
              <w:t>8</w:t>
            </w:r>
          </w:p>
        </w:tc>
        <w:tc>
          <w:tcPr>
            <w:tcW w:w="3708" w:type="dxa"/>
          </w:tcPr>
          <w:p w14:paraId="68C1DC7F" w14:textId="77777777" w:rsidR="00AD0722" w:rsidRPr="00BE29DD" w:rsidRDefault="00AD0722">
            <w:pPr>
              <w:pStyle w:val="Tabletext"/>
              <w:spacing w:before="20" w:after="20"/>
              <w:rPr>
                <w:lang w:eastAsia="ja-JP"/>
              </w:rPr>
            </w:pPr>
            <w:r w:rsidRPr="00BE29DD">
              <w:rPr>
                <w:lang w:eastAsia="ja-JP"/>
              </w:rPr>
              <w:t>RFID reader</w:t>
            </w:r>
          </w:p>
        </w:tc>
        <w:tc>
          <w:tcPr>
            <w:tcW w:w="2693" w:type="dxa"/>
          </w:tcPr>
          <w:p w14:paraId="7034E3F7" w14:textId="77777777" w:rsidR="00AD0722" w:rsidRPr="00BE29DD" w:rsidRDefault="00AD0722">
            <w:pPr>
              <w:pStyle w:val="Tabletext"/>
              <w:spacing w:before="20" w:after="20"/>
              <w:rPr>
                <w:lang w:eastAsia="ja-JP"/>
              </w:rPr>
            </w:pPr>
            <w:r w:rsidRPr="00BE29DD">
              <w:rPr>
                <w:lang w:eastAsia="ja-JP"/>
              </w:rPr>
              <w:t>903-927</w:t>
            </w:r>
          </w:p>
          <w:p w14:paraId="381A6B93" w14:textId="77777777" w:rsidR="00AD0722" w:rsidRPr="00BE29DD" w:rsidRDefault="00AD0722">
            <w:pPr>
              <w:pStyle w:val="Tabletext"/>
              <w:spacing w:before="20" w:after="20"/>
              <w:rPr>
                <w:lang w:eastAsia="ja-JP"/>
              </w:rPr>
            </w:pPr>
            <w:r w:rsidRPr="00BE29DD">
              <w:rPr>
                <w:lang w:eastAsia="ja-JP"/>
              </w:rPr>
              <w:t>Hopping</w:t>
            </w:r>
          </w:p>
        </w:tc>
        <w:tc>
          <w:tcPr>
            <w:tcW w:w="2688" w:type="dxa"/>
          </w:tcPr>
          <w:p w14:paraId="689DAF28" w14:textId="77777777" w:rsidR="00AD0722" w:rsidRPr="00BE29DD" w:rsidRDefault="00AD0722">
            <w:pPr>
              <w:pStyle w:val="Tabletext"/>
              <w:spacing w:before="20" w:after="20"/>
              <w:rPr>
                <w:lang w:eastAsia="ja-JP"/>
              </w:rPr>
            </w:pPr>
            <w:r w:rsidRPr="00BE29DD">
              <w:rPr>
                <w:lang w:eastAsia="ja-JP"/>
              </w:rPr>
              <w:t>0, 10, 30, 100, 200</w:t>
            </w:r>
          </w:p>
        </w:tc>
      </w:tr>
      <w:tr w:rsidR="00AD0722" w:rsidRPr="00BE29DD" w14:paraId="503E1219" w14:textId="77777777">
        <w:trPr>
          <w:jc w:val="center"/>
        </w:trPr>
        <w:tc>
          <w:tcPr>
            <w:tcW w:w="540" w:type="dxa"/>
          </w:tcPr>
          <w:p w14:paraId="5E29F47B" w14:textId="77777777" w:rsidR="00AD0722" w:rsidRPr="00BE29DD" w:rsidRDefault="00AD0722">
            <w:pPr>
              <w:pStyle w:val="Tabletext"/>
              <w:spacing w:before="20" w:after="20"/>
              <w:jc w:val="center"/>
              <w:rPr>
                <w:lang w:eastAsia="ja-JP"/>
              </w:rPr>
            </w:pPr>
            <w:r w:rsidRPr="00BE29DD">
              <w:rPr>
                <w:lang w:eastAsia="ja-JP"/>
              </w:rPr>
              <w:t>9</w:t>
            </w:r>
          </w:p>
        </w:tc>
        <w:tc>
          <w:tcPr>
            <w:tcW w:w="3708" w:type="dxa"/>
          </w:tcPr>
          <w:p w14:paraId="0A94FE95" w14:textId="77777777" w:rsidR="00AD0722" w:rsidRPr="00BE29DD" w:rsidRDefault="00AD0722">
            <w:pPr>
              <w:pStyle w:val="Tabletext"/>
              <w:spacing w:before="20" w:after="20"/>
              <w:rPr>
                <w:lang w:eastAsia="ja-JP"/>
              </w:rPr>
            </w:pPr>
            <w:r w:rsidRPr="00BE29DD">
              <w:rPr>
                <w:lang w:eastAsia="ja-JP"/>
              </w:rPr>
              <w:t>RFID reader</w:t>
            </w:r>
          </w:p>
        </w:tc>
        <w:tc>
          <w:tcPr>
            <w:tcW w:w="2693" w:type="dxa"/>
          </w:tcPr>
          <w:p w14:paraId="10F76330" w14:textId="77777777" w:rsidR="00AD0722" w:rsidRPr="00BE29DD" w:rsidRDefault="00AD0722">
            <w:pPr>
              <w:pStyle w:val="Tabletext"/>
              <w:spacing w:before="20" w:after="20"/>
              <w:rPr>
                <w:lang w:eastAsia="ja-JP"/>
              </w:rPr>
            </w:pPr>
            <w:r w:rsidRPr="00BE29DD">
              <w:rPr>
                <w:lang w:eastAsia="ja-JP"/>
              </w:rPr>
              <w:t>865-868</w:t>
            </w:r>
          </w:p>
          <w:p w14:paraId="7DA4DFBB" w14:textId="77777777" w:rsidR="00AD0722" w:rsidRPr="00BE29DD" w:rsidRDefault="00AD0722">
            <w:pPr>
              <w:pStyle w:val="Tabletext"/>
              <w:spacing w:before="20" w:after="20"/>
              <w:rPr>
                <w:lang w:eastAsia="ja-JP"/>
              </w:rPr>
            </w:pPr>
            <w:r w:rsidRPr="00BE29DD">
              <w:rPr>
                <w:lang w:eastAsia="ja-JP"/>
              </w:rPr>
              <w:t>Hopping</w:t>
            </w:r>
          </w:p>
        </w:tc>
        <w:tc>
          <w:tcPr>
            <w:tcW w:w="2688" w:type="dxa"/>
          </w:tcPr>
          <w:p w14:paraId="39280B16" w14:textId="77777777" w:rsidR="00AD0722" w:rsidRPr="00BE29DD" w:rsidRDefault="00AD0722">
            <w:pPr>
              <w:pStyle w:val="Tabletext"/>
              <w:spacing w:before="20" w:after="20"/>
              <w:rPr>
                <w:lang w:eastAsia="ja-JP"/>
              </w:rPr>
            </w:pPr>
            <w:r w:rsidRPr="00BE29DD">
              <w:rPr>
                <w:lang w:eastAsia="ja-JP"/>
              </w:rPr>
              <w:t>0, 10, 30, 100, 200</w:t>
            </w:r>
          </w:p>
        </w:tc>
      </w:tr>
    </w:tbl>
    <w:p w14:paraId="6F5FE8A2" w14:textId="77777777" w:rsidR="006C23EF" w:rsidRDefault="006C23EF" w:rsidP="006C23EF">
      <w:pPr>
        <w:pStyle w:val="Tablefin"/>
      </w:pPr>
    </w:p>
    <w:p w14:paraId="2AF85073" w14:textId="5CD4EB9E" w:rsidR="00AD0722" w:rsidRPr="00BE29DD" w:rsidRDefault="00AD0722" w:rsidP="00AD0722">
      <w:pPr>
        <w:rPr>
          <w:spacing w:val="-2"/>
          <w:lang w:eastAsia="ja-JP"/>
        </w:rPr>
      </w:pPr>
      <w:r w:rsidRPr="00BE29DD">
        <w:rPr>
          <w:b/>
          <w:bCs/>
          <w:spacing w:val="-2"/>
          <w:lang w:eastAsia="ja-JP"/>
        </w:rPr>
        <w:t>Cellphone</w:t>
      </w:r>
      <w:r w:rsidRPr="00BE29DD">
        <w:rPr>
          <w:spacing w:val="-2"/>
          <w:lang w:eastAsia="ja-JP"/>
        </w:rPr>
        <w:t>. The DUT was placed 100 cm from a mobile phone simulating a desktop environment. The cell antenna, cabled to base station simulator, was placed 3 m from the DUT and mobile phone devices. A call from the mobile phone was established to the callbox in the GSM 900 Band, on a specific frequency. After the call was established, the DUT was switched on at 917.5 MHz. The charging signal was verified with a spectrum analyser positioned in the test area. The call was monitored for 60 seconds. After which the call state was logged (call maintained, or call dropped). The distance between the DUT and mobile phone was decreased incrementally until the mobile phone was touching the DUT, measured at 0 cm. Testing was performed using five different channels.</w:t>
      </w:r>
    </w:p>
    <w:p w14:paraId="13330926" w14:textId="77777777" w:rsidR="00AD0722" w:rsidRPr="00BE29DD" w:rsidRDefault="00AD0722" w:rsidP="00AD0722">
      <w:pPr>
        <w:pStyle w:val="FigureNo"/>
      </w:pPr>
      <w:r w:rsidRPr="00BE29DD">
        <w:t>Figure 3</w:t>
      </w:r>
    </w:p>
    <w:p w14:paraId="27F2A137" w14:textId="77777777" w:rsidR="00AD0722" w:rsidRPr="00BE29DD" w:rsidRDefault="00AD0722" w:rsidP="00AD0722">
      <w:pPr>
        <w:pStyle w:val="Figuretitle"/>
      </w:pPr>
      <w:r w:rsidRPr="00BE29DD">
        <w:t>Cellphone impact test setup</w:t>
      </w:r>
    </w:p>
    <w:p w14:paraId="221F8D7B" w14:textId="77777777" w:rsidR="00AD0722" w:rsidRPr="00BE29DD" w:rsidRDefault="00AD0722" w:rsidP="00AD0722">
      <w:pPr>
        <w:pStyle w:val="Figure"/>
        <w:rPr>
          <w:noProof w:val="0"/>
          <w:lang w:eastAsia="ja-JP"/>
        </w:rPr>
      </w:pPr>
      <w:r w:rsidRPr="00BE29DD">
        <w:rPr>
          <w:lang w:eastAsia="ja-JP"/>
        </w:rPr>
        <w:drawing>
          <wp:inline distT="0" distB="0" distL="0" distR="0" wp14:anchorId="002F4790" wp14:editId="30D90022">
            <wp:extent cx="5882652" cy="2487173"/>
            <wp:effectExtent l="0" t="0" r="0" b="0"/>
            <wp:docPr id="4" name="Picture 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Word&#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82652" cy="2487173"/>
                    </a:xfrm>
                    <a:prstGeom prst="rect">
                      <a:avLst/>
                    </a:prstGeom>
                  </pic:spPr>
                </pic:pic>
              </a:graphicData>
            </a:graphic>
          </wp:inline>
        </w:drawing>
      </w:r>
    </w:p>
    <w:p w14:paraId="2F835AA3" w14:textId="77777777" w:rsidR="00AD0722" w:rsidRPr="00BE29DD" w:rsidRDefault="00AD0722" w:rsidP="00AD0722">
      <w:pPr>
        <w:pStyle w:val="FigureNo"/>
      </w:pPr>
      <w:r w:rsidRPr="00BE29DD">
        <w:lastRenderedPageBreak/>
        <w:t xml:space="preserve">Figure 4 </w:t>
      </w:r>
    </w:p>
    <w:p w14:paraId="5D38E678" w14:textId="77777777" w:rsidR="00AD0722" w:rsidRPr="00BE29DD" w:rsidRDefault="00AD0722" w:rsidP="00AD0722">
      <w:pPr>
        <w:pStyle w:val="Figuretitle"/>
      </w:pPr>
      <w:r w:rsidRPr="00BE29DD">
        <w:t>Other In-band device impact test set up</w:t>
      </w:r>
    </w:p>
    <w:p w14:paraId="6AEE7FD4" w14:textId="77777777" w:rsidR="00AD0722" w:rsidRPr="00BE29DD" w:rsidRDefault="00AD0722" w:rsidP="00AD0722">
      <w:pPr>
        <w:pStyle w:val="Figure"/>
        <w:rPr>
          <w:noProof w:val="0"/>
          <w:lang w:eastAsia="ja-JP"/>
        </w:rPr>
      </w:pPr>
      <w:r w:rsidRPr="00BE29DD">
        <w:rPr>
          <w:lang w:eastAsia="ja-JP"/>
        </w:rPr>
        <w:drawing>
          <wp:inline distT="0" distB="0" distL="0" distR="0" wp14:anchorId="0FE6E143" wp14:editId="275C7F17">
            <wp:extent cx="1267971" cy="2706630"/>
            <wp:effectExtent l="0" t="0" r="0" b="0"/>
            <wp:docPr id="18" name="Picture 1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imelin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67971" cy="2706630"/>
                    </a:xfrm>
                    <a:prstGeom prst="rect">
                      <a:avLst/>
                    </a:prstGeom>
                  </pic:spPr>
                </pic:pic>
              </a:graphicData>
            </a:graphic>
          </wp:inline>
        </w:drawing>
      </w:r>
    </w:p>
    <w:p w14:paraId="5AAAD9FB" w14:textId="77777777" w:rsidR="00AD0722" w:rsidRPr="00BE29DD" w:rsidRDefault="00AD0722" w:rsidP="00AD0722">
      <w:pPr>
        <w:pStyle w:val="Normalaftertitle"/>
        <w:rPr>
          <w:lang w:eastAsia="ja-JP"/>
        </w:rPr>
      </w:pPr>
      <w:r w:rsidRPr="00BE29DD">
        <w:rPr>
          <w:lang w:eastAsia="ja-JP"/>
        </w:rPr>
        <w:t>The results demonstrated that all phones were able to operate without harmful interference on at least one channel and on all channels when separated by 1 m or more from the DUT.</w:t>
      </w:r>
    </w:p>
    <w:p w14:paraId="677956A9" w14:textId="77777777" w:rsidR="00AD0722" w:rsidRPr="00BE29DD" w:rsidRDefault="00AD0722" w:rsidP="00AD0722">
      <w:pPr>
        <w:keepNext/>
        <w:keepLines/>
        <w:rPr>
          <w:lang w:eastAsia="ja-JP"/>
        </w:rPr>
      </w:pPr>
      <w:r w:rsidRPr="00BE29DD">
        <w:rPr>
          <w:b/>
          <w:bCs/>
          <w:lang w:eastAsia="ja-JP"/>
        </w:rPr>
        <w:t>Wireless Microphone and base station</w:t>
      </w:r>
      <w:r w:rsidRPr="00BE29DD">
        <w:rPr>
          <w:lang w:eastAsia="ja-JP"/>
        </w:rPr>
        <w:t>. The base-station (receiver) was placed 30 cm from the DUT, and the Microphone (Transmitter) moved through the test distances. Subsequently, the Microphone (Transmitter) was placed 30 cm from the DUT, and the Base-station (receiver) was moved through the test distances.</w:t>
      </w:r>
    </w:p>
    <w:p w14:paraId="34FE817D" w14:textId="77777777" w:rsidR="00AD0722" w:rsidRPr="00BE29DD" w:rsidRDefault="00AD0722" w:rsidP="00AD0722">
      <w:pPr>
        <w:rPr>
          <w:lang w:eastAsia="ja-JP"/>
        </w:rPr>
      </w:pPr>
      <w:r w:rsidRPr="00BE29DD">
        <w:rPr>
          <w:lang w:eastAsia="ja-JP"/>
        </w:rPr>
        <w:t>Setting the audio device frequency away from that of the DUT resulted in little to no harmful interference. When operating at or close to the transmit frequency of the DUT, the devices suffered harmful interference.</w:t>
      </w:r>
    </w:p>
    <w:p w14:paraId="22BA6810" w14:textId="77777777" w:rsidR="00AD0722" w:rsidRPr="00BE29DD" w:rsidRDefault="00AD0722" w:rsidP="00AD0722">
      <w:pPr>
        <w:rPr>
          <w:lang w:eastAsia="ja-JP"/>
        </w:rPr>
      </w:pPr>
      <w:r w:rsidRPr="00BE29DD">
        <w:rPr>
          <w:b/>
          <w:bCs/>
          <w:lang w:eastAsia="ja-JP"/>
        </w:rPr>
        <w:t>Assisted listening device</w:t>
      </w:r>
      <w:r w:rsidRPr="00BE29DD">
        <w:rPr>
          <w:lang w:eastAsia="ja-JP"/>
        </w:rPr>
        <w:t>. The Transmitter was placed 30 cm from the DUT, and the Receiver was moved through the test distances. Following this, the Receiver was placed 30 cm from the DUT, and the Transmitter was moved through the test distances.</w:t>
      </w:r>
    </w:p>
    <w:p w14:paraId="6436E482" w14:textId="77777777" w:rsidR="00AD0722" w:rsidRPr="00BE29DD" w:rsidRDefault="00AD0722" w:rsidP="00AD0722">
      <w:pPr>
        <w:rPr>
          <w:lang w:eastAsia="ja-JP"/>
        </w:rPr>
      </w:pPr>
      <w:r w:rsidRPr="00BE29DD">
        <w:rPr>
          <w:lang w:eastAsia="ja-JP"/>
        </w:rPr>
        <w:t>Setting the audio device frequency away from that of the DUT resulted in little to no harmful interference. When operating at or close to the transmit frequency of the DUT, the devices suffered harmful interference.</w:t>
      </w:r>
    </w:p>
    <w:p w14:paraId="28E93FFF" w14:textId="77777777" w:rsidR="00AD0722" w:rsidRPr="00BE29DD" w:rsidRDefault="00AD0722" w:rsidP="00AD0722">
      <w:pPr>
        <w:rPr>
          <w:spacing w:val="-2"/>
          <w:lang w:eastAsia="ja-JP"/>
        </w:rPr>
      </w:pPr>
      <w:r w:rsidRPr="00BE29DD">
        <w:rPr>
          <w:b/>
          <w:bCs/>
          <w:spacing w:val="-2"/>
          <w:lang w:eastAsia="ja-JP"/>
        </w:rPr>
        <w:t>RFID reader</w:t>
      </w:r>
      <w:r w:rsidRPr="00BE29DD">
        <w:rPr>
          <w:spacing w:val="-2"/>
          <w:lang w:eastAsia="ja-JP"/>
        </w:rPr>
        <w:t>. For the first device, scans were performed at 903.250; 904.250; 915.250; 915.750; 920.250; 926.750; and 927.250 MHz. The software transmitting setting was set to 30 dBm. RFID tags were then placed 30 cm from the DUT. For the second, scans were performed at 865.00; 866.00; 867.00; and 868.00 MHz with default settings. RFID tags were then placed 30 cm from the DUT.</w:t>
      </w:r>
    </w:p>
    <w:p w14:paraId="1748DB47" w14:textId="77777777" w:rsidR="00AD0722" w:rsidRPr="00BE29DD" w:rsidRDefault="00AD0722" w:rsidP="00AD0722">
      <w:pPr>
        <w:rPr>
          <w:lang w:eastAsia="ja-JP"/>
        </w:rPr>
      </w:pPr>
      <w:r w:rsidRPr="00BE29DD">
        <w:rPr>
          <w:lang w:eastAsia="ja-JP"/>
        </w:rPr>
        <w:t>At separation distances of 1 m or greater between the DUT and RFID reader and tags, the readers worked without error.</w:t>
      </w:r>
    </w:p>
    <w:p w14:paraId="6110EAC3" w14:textId="77777777" w:rsidR="00AD0722" w:rsidRPr="00BE29DD" w:rsidRDefault="00AD0722" w:rsidP="00AD0722">
      <w:pPr>
        <w:pStyle w:val="Heading2"/>
        <w:rPr>
          <w:lang w:eastAsia="ja-JP"/>
        </w:rPr>
      </w:pPr>
      <w:bookmarkStart w:id="51" w:name="_Toc107990997"/>
      <w:bookmarkStart w:id="52" w:name="_Toc136275911"/>
      <w:bookmarkStart w:id="53" w:name="_Toc201221111"/>
      <w:r w:rsidRPr="00BE29DD">
        <w:rPr>
          <w:lang w:eastAsia="ja-JP"/>
        </w:rPr>
        <w:t>3.2</w:t>
      </w:r>
      <w:r w:rsidRPr="00BE29DD">
        <w:rPr>
          <w:lang w:eastAsia="ja-JP"/>
        </w:rPr>
        <w:tab/>
        <w:t>Study B (915-921 MHz)</w:t>
      </w:r>
      <w:bookmarkEnd w:id="51"/>
      <w:bookmarkEnd w:id="52"/>
      <w:bookmarkEnd w:id="53"/>
    </w:p>
    <w:p w14:paraId="610B2EFA" w14:textId="77777777" w:rsidR="00AD0722" w:rsidRPr="00BE29DD" w:rsidRDefault="00AD0722" w:rsidP="00AD0722">
      <w:pPr>
        <w:rPr>
          <w:lang w:eastAsia="ja-JP"/>
        </w:rPr>
      </w:pPr>
      <w:r w:rsidRPr="00BE29DD">
        <w:rPr>
          <w:lang w:eastAsia="ja-JP"/>
        </w:rPr>
        <w:t xml:space="preserve">A single client RF near-field contact charger, the device under testing (DUT), that operates when a receiving device is placed on the charger surface was tested for impact to demonstrate interoperability with other wireless devices and technologies. The DUT used Bluetooth Low Energy (BLE) to pair with the receiving device and transmitted a continuous carrier wave signal adjustable between 915 MHz and 921 MHz. The maximum declared average power was 33.0 dBm per port, </w:t>
      </w:r>
      <w:r w:rsidRPr="00BE29DD">
        <w:rPr>
          <w:lang w:eastAsia="ja-JP"/>
        </w:rPr>
        <w:lastRenderedPageBreak/>
        <w:t>with a measured ERP of 1.0 W, and EIRP of 1.64 W. The DUT is designed to charge other devices that rest on its surface. Additionally, the DUT is compliant with Title 47, Chapter I, Subchapter A, Part 15 of the United States Electronic Code of Federal Regulations, which, inter alia, requires that devices cause no harmful interference and accept interference caused by the operation of an authorized radio station, by another intentional or unintentional radiator, by industrial, scientific and medical (ISM) equipment, or by an incidental radiator.</w:t>
      </w:r>
    </w:p>
    <w:p w14:paraId="05161B7E" w14:textId="77777777" w:rsidR="00AD0722" w:rsidRPr="00BE29DD" w:rsidRDefault="00AD0722" w:rsidP="00AD0722">
      <w:pPr>
        <w:rPr>
          <w:spacing w:val="-2"/>
          <w:lang w:eastAsia="ja-JP"/>
        </w:rPr>
      </w:pPr>
      <w:r w:rsidRPr="00BE29DD">
        <w:rPr>
          <w:lang w:eastAsia="ja-JP"/>
        </w:rPr>
        <w:t xml:space="preserve">The tests were performed in two separate rooms. The first was a real-world test performed in a regular room and on a wooden countertop where other signals were present, as illustrated in Fig. 5. As an example of the types of signals present, a nearby train station regularly emits 900 MHz signals that are detectable in the room. The second room was an anechoic chamber, as described in ETSI EN 302 208 V3.1.1 (2016-11) Annex B.1.2 and as illustrated in Fig. 6. This anechoic chamber </w:t>
      </w:r>
      <w:r w:rsidRPr="00BE29DD">
        <w:rPr>
          <w:spacing w:val="-2"/>
          <w:lang w:eastAsia="ja-JP"/>
        </w:rPr>
        <w:t>was used to demonstrate whether the results found in the regular room were repeatable in a free-space environment and whether any degradation of signal was due to the noisy environment. The tests were performed in the exact same manner, detailed further below, in each room. The results from each of the tests did not have any discrepancies; as such, only one set of results is presented below.</w:t>
      </w:r>
    </w:p>
    <w:p w14:paraId="3C296F1D" w14:textId="77777777" w:rsidR="00AD0722" w:rsidRPr="00BE29DD" w:rsidRDefault="00AD0722" w:rsidP="00AD0722">
      <w:pPr>
        <w:pStyle w:val="FigureNo"/>
      </w:pPr>
      <w:bookmarkStart w:id="54" w:name="_Ref35854204"/>
      <w:r w:rsidRPr="00BE29DD">
        <w:t>Figure</w:t>
      </w:r>
      <w:bookmarkEnd w:id="54"/>
      <w:r w:rsidRPr="00BE29DD">
        <w:t xml:space="preserve"> 5</w:t>
      </w:r>
    </w:p>
    <w:p w14:paraId="1C988A2C" w14:textId="77777777" w:rsidR="00AD0722" w:rsidRPr="00BE29DD" w:rsidRDefault="00AD0722" w:rsidP="00AD0722">
      <w:pPr>
        <w:pStyle w:val="Figuretitle"/>
      </w:pPr>
      <w:r w:rsidRPr="00BE29DD">
        <w:t>Test setup in room 1, open area</w:t>
      </w:r>
    </w:p>
    <w:p w14:paraId="22F97D46" w14:textId="77777777" w:rsidR="00AD0722" w:rsidRPr="00BE29DD" w:rsidRDefault="00AD0722" w:rsidP="00AD0722">
      <w:pPr>
        <w:pStyle w:val="Figure"/>
        <w:rPr>
          <w:noProof w:val="0"/>
          <w:lang w:eastAsia="ja-JP"/>
        </w:rPr>
      </w:pPr>
      <w:r w:rsidRPr="00BE29DD">
        <w:rPr>
          <w:lang w:eastAsia="ja-JP"/>
        </w:rPr>
        <w:drawing>
          <wp:inline distT="0" distB="0" distL="0" distR="0" wp14:anchorId="22844E3A" wp14:editId="48B9DBBD">
            <wp:extent cx="5858268" cy="3614935"/>
            <wp:effectExtent l="0" t="0" r="0" b="0"/>
            <wp:docPr id="19" name="Picture 1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box and whisker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58268" cy="3614935"/>
                    </a:xfrm>
                    <a:prstGeom prst="rect">
                      <a:avLst/>
                    </a:prstGeom>
                  </pic:spPr>
                </pic:pic>
              </a:graphicData>
            </a:graphic>
          </wp:inline>
        </w:drawing>
      </w:r>
    </w:p>
    <w:p w14:paraId="58479E40" w14:textId="77777777" w:rsidR="00AD0722" w:rsidRPr="00BE29DD" w:rsidRDefault="00AD0722" w:rsidP="00AD0722">
      <w:pPr>
        <w:pStyle w:val="FigureNo"/>
      </w:pPr>
      <w:bookmarkStart w:id="55" w:name="_Ref35854212"/>
      <w:r w:rsidRPr="00BE29DD">
        <w:lastRenderedPageBreak/>
        <w:t>Figure 6</w:t>
      </w:r>
      <w:bookmarkEnd w:id="55"/>
    </w:p>
    <w:p w14:paraId="4E8EE374" w14:textId="77777777" w:rsidR="00AD0722" w:rsidRPr="00BE29DD" w:rsidRDefault="00AD0722" w:rsidP="00AD0722">
      <w:pPr>
        <w:pStyle w:val="Figuretitle"/>
      </w:pPr>
      <w:r w:rsidRPr="00BE29DD">
        <w:t>Test setup in room 2, anechoic chamber</w:t>
      </w:r>
    </w:p>
    <w:p w14:paraId="5AB8A9B0" w14:textId="77777777" w:rsidR="00AD0722" w:rsidRPr="00BE29DD" w:rsidRDefault="00AD0722" w:rsidP="00AD0722">
      <w:pPr>
        <w:pStyle w:val="Figure"/>
        <w:rPr>
          <w:noProof w:val="0"/>
          <w:lang w:eastAsia="ja-JP"/>
        </w:rPr>
      </w:pPr>
      <w:r w:rsidRPr="00BE29DD">
        <w:rPr>
          <w:lang w:eastAsia="ja-JP"/>
        </w:rPr>
        <w:drawing>
          <wp:inline distT="0" distB="0" distL="0" distR="0" wp14:anchorId="1D2FC53E" wp14:editId="0EBD1035">
            <wp:extent cx="5669280" cy="3419204"/>
            <wp:effectExtent l="0" t="0" r="7620" b="0"/>
            <wp:docPr id="20" name="Picture 2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imelin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89910" cy="3431646"/>
                    </a:xfrm>
                    <a:prstGeom prst="rect">
                      <a:avLst/>
                    </a:prstGeom>
                  </pic:spPr>
                </pic:pic>
              </a:graphicData>
            </a:graphic>
          </wp:inline>
        </w:drawing>
      </w:r>
    </w:p>
    <w:p w14:paraId="7952A8E3" w14:textId="77777777" w:rsidR="00AD0722" w:rsidRPr="00BE29DD" w:rsidRDefault="00AD0722" w:rsidP="006C23EF">
      <w:pPr>
        <w:rPr>
          <w:lang w:eastAsia="ja-JP"/>
        </w:rPr>
      </w:pPr>
      <w:r w:rsidRPr="00BE29DD">
        <w:rPr>
          <w:lang w:eastAsia="ja-JP"/>
        </w:rPr>
        <w:t>Tests were performed on the following types of wireless devices:</w:t>
      </w:r>
    </w:p>
    <w:p w14:paraId="73261881" w14:textId="77777777" w:rsidR="00AD0722" w:rsidRPr="00BE29DD" w:rsidRDefault="00AD0722" w:rsidP="006C23EF">
      <w:pPr>
        <w:pStyle w:val="TableNo"/>
        <w:spacing w:before="360"/>
      </w:pPr>
      <w:r w:rsidRPr="00BE29DD">
        <w:t>TABLE 3</w:t>
      </w:r>
    </w:p>
    <w:p w14:paraId="1786F970" w14:textId="77777777" w:rsidR="00AD0722" w:rsidRPr="00BE29DD" w:rsidRDefault="00AD0722" w:rsidP="00AD0722">
      <w:pPr>
        <w:pStyle w:val="Tabletitle"/>
        <w:rPr>
          <w:i/>
          <w:color w:val="1F497D" w:themeColor="text2"/>
          <w:sz w:val="18"/>
        </w:rPr>
      </w:pPr>
      <w:r w:rsidRPr="00BE29DD">
        <w:t>Types of devices used, frequencies, and distances in Study B</w:t>
      </w:r>
    </w:p>
    <w:tbl>
      <w:tblPr>
        <w:tblStyle w:val="TableGrid"/>
        <w:tblW w:w="9639" w:type="dxa"/>
        <w:jc w:val="center"/>
        <w:tblLook w:val="04A0" w:firstRow="1" w:lastRow="0" w:firstColumn="1" w:lastColumn="0" w:noHBand="0" w:noVBand="1"/>
      </w:tblPr>
      <w:tblGrid>
        <w:gridCol w:w="540"/>
        <w:gridCol w:w="3570"/>
        <w:gridCol w:w="2980"/>
        <w:gridCol w:w="2549"/>
      </w:tblGrid>
      <w:tr w:rsidR="00AD0722" w:rsidRPr="00BE29DD" w14:paraId="7381E7C5" w14:textId="77777777">
        <w:trPr>
          <w:jc w:val="center"/>
        </w:trPr>
        <w:tc>
          <w:tcPr>
            <w:tcW w:w="540" w:type="dxa"/>
            <w:vAlign w:val="center"/>
          </w:tcPr>
          <w:p w14:paraId="301BF8CF" w14:textId="77777777" w:rsidR="00AD0722" w:rsidRPr="00BE29DD" w:rsidRDefault="00AD0722">
            <w:pPr>
              <w:pStyle w:val="Tablehead"/>
              <w:keepLines/>
              <w:rPr>
                <w:lang w:eastAsia="ja-JP"/>
              </w:rPr>
            </w:pPr>
            <w:r w:rsidRPr="00BE29DD">
              <w:rPr>
                <w:lang w:eastAsia="ja-JP"/>
              </w:rPr>
              <w:t>No.</w:t>
            </w:r>
          </w:p>
        </w:tc>
        <w:tc>
          <w:tcPr>
            <w:tcW w:w="3566" w:type="dxa"/>
            <w:vAlign w:val="center"/>
          </w:tcPr>
          <w:p w14:paraId="3C24DCBD" w14:textId="77777777" w:rsidR="00AD0722" w:rsidRPr="00BE29DD" w:rsidRDefault="00AD0722">
            <w:pPr>
              <w:pStyle w:val="Tablehead"/>
              <w:keepLines/>
              <w:rPr>
                <w:lang w:eastAsia="ja-JP"/>
              </w:rPr>
            </w:pPr>
            <w:r w:rsidRPr="00BE29DD">
              <w:rPr>
                <w:lang w:eastAsia="ja-JP"/>
              </w:rPr>
              <w:t>Type of device</w:t>
            </w:r>
          </w:p>
        </w:tc>
        <w:tc>
          <w:tcPr>
            <w:tcW w:w="2977" w:type="dxa"/>
            <w:vAlign w:val="center"/>
          </w:tcPr>
          <w:p w14:paraId="6D3519B2" w14:textId="77777777" w:rsidR="00AD0722" w:rsidRPr="00BE29DD" w:rsidRDefault="00AD0722">
            <w:pPr>
              <w:pStyle w:val="Tablehead"/>
              <w:keepLines/>
              <w:rPr>
                <w:lang w:eastAsia="ja-JP"/>
              </w:rPr>
            </w:pPr>
            <w:r w:rsidRPr="00BE29DD">
              <w:rPr>
                <w:lang w:eastAsia="ja-JP"/>
              </w:rPr>
              <w:t xml:space="preserve">Frequency range </w:t>
            </w:r>
            <w:r w:rsidRPr="00BE29DD">
              <w:rPr>
                <w:lang w:eastAsia="ja-JP"/>
              </w:rPr>
              <w:br/>
              <w:t>(MHz)</w:t>
            </w:r>
          </w:p>
        </w:tc>
        <w:tc>
          <w:tcPr>
            <w:tcW w:w="2546" w:type="dxa"/>
            <w:vAlign w:val="center"/>
          </w:tcPr>
          <w:p w14:paraId="2927B61B" w14:textId="77777777" w:rsidR="00AD0722" w:rsidRPr="00BE29DD" w:rsidRDefault="00AD0722">
            <w:pPr>
              <w:pStyle w:val="Tablehead"/>
              <w:keepLines/>
              <w:rPr>
                <w:lang w:eastAsia="ja-JP"/>
              </w:rPr>
            </w:pPr>
            <w:r w:rsidRPr="00BE29DD">
              <w:rPr>
                <w:lang w:eastAsia="ja-JP"/>
              </w:rPr>
              <w:t>Distances tested</w:t>
            </w:r>
            <w:r w:rsidRPr="00BE29DD">
              <w:rPr>
                <w:lang w:eastAsia="ja-JP"/>
              </w:rPr>
              <w:br/>
              <w:t>(cm)</w:t>
            </w:r>
          </w:p>
        </w:tc>
      </w:tr>
      <w:tr w:rsidR="00AD0722" w:rsidRPr="00BE29DD" w14:paraId="76D4B8BC" w14:textId="77777777">
        <w:trPr>
          <w:jc w:val="center"/>
        </w:trPr>
        <w:tc>
          <w:tcPr>
            <w:tcW w:w="540" w:type="dxa"/>
          </w:tcPr>
          <w:p w14:paraId="59A57916" w14:textId="77777777" w:rsidR="00AD0722" w:rsidRPr="00BE29DD" w:rsidRDefault="00AD0722">
            <w:pPr>
              <w:pStyle w:val="Tabletext"/>
              <w:jc w:val="center"/>
              <w:rPr>
                <w:lang w:eastAsia="ja-JP"/>
              </w:rPr>
            </w:pPr>
            <w:r w:rsidRPr="00BE29DD">
              <w:rPr>
                <w:lang w:eastAsia="ja-JP"/>
              </w:rPr>
              <w:t>1</w:t>
            </w:r>
          </w:p>
        </w:tc>
        <w:tc>
          <w:tcPr>
            <w:tcW w:w="3566" w:type="dxa"/>
          </w:tcPr>
          <w:p w14:paraId="3C231909" w14:textId="77777777" w:rsidR="00AD0722" w:rsidRPr="00BE29DD" w:rsidRDefault="00AD0722">
            <w:pPr>
              <w:pStyle w:val="Tabletext"/>
              <w:rPr>
                <w:lang w:eastAsia="ja-JP"/>
              </w:rPr>
            </w:pPr>
            <w:r w:rsidRPr="00BE29DD">
              <w:rPr>
                <w:lang w:eastAsia="ja-JP"/>
              </w:rPr>
              <w:t>Cellphone</w:t>
            </w:r>
          </w:p>
        </w:tc>
        <w:tc>
          <w:tcPr>
            <w:tcW w:w="2977" w:type="dxa"/>
          </w:tcPr>
          <w:p w14:paraId="29843228" w14:textId="77777777" w:rsidR="00AD0722" w:rsidRPr="00BE29DD" w:rsidRDefault="00AD0722">
            <w:pPr>
              <w:pStyle w:val="Tabletext"/>
              <w:rPr>
                <w:lang w:eastAsia="ja-JP"/>
              </w:rPr>
            </w:pPr>
            <w:r w:rsidRPr="00BE29DD">
              <w:rPr>
                <w:lang w:eastAsia="ja-JP"/>
              </w:rPr>
              <w:t>Uplink: 888.0-915.0</w:t>
            </w:r>
          </w:p>
          <w:p w14:paraId="4F84F1BC" w14:textId="77777777" w:rsidR="00AD0722" w:rsidRPr="00BE29DD" w:rsidRDefault="00AD0722">
            <w:pPr>
              <w:pStyle w:val="Tabletext"/>
              <w:rPr>
                <w:lang w:eastAsia="ja-JP"/>
              </w:rPr>
            </w:pPr>
            <w:r w:rsidRPr="00BE29DD">
              <w:rPr>
                <w:lang w:eastAsia="ja-JP"/>
              </w:rPr>
              <w:t>Downlink: 925.2-960.0</w:t>
            </w:r>
          </w:p>
        </w:tc>
        <w:tc>
          <w:tcPr>
            <w:tcW w:w="2546" w:type="dxa"/>
          </w:tcPr>
          <w:p w14:paraId="3A3AA4E5" w14:textId="77777777" w:rsidR="00AD0722" w:rsidRPr="00BE29DD" w:rsidRDefault="00AD0722">
            <w:pPr>
              <w:pStyle w:val="Tabletext"/>
              <w:rPr>
                <w:lang w:eastAsia="ja-JP"/>
              </w:rPr>
            </w:pPr>
            <w:r w:rsidRPr="00BE29DD">
              <w:rPr>
                <w:lang w:eastAsia="ja-JP"/>
              </w:rPr>
              <w:t xml:space="preserve">0, 10, 20, 30, 40, 50 </w:t>
            </w:r>
          </w:p>
        </w:tc>
      </w:tr>
      <w:tr w:rsidR="00AD0722" w:rsidRPr="00BE29DD" w14:paraId="6B6AD1CA" w14:textId="77777777">
        <w:trPr>
          <w:jc w:val="center"/>
        </w:trPr>
        <w:tc>
          <w:tcPr>
            <w:tcW w:w="540" w:type="dxa"/>
          </w:tcPr>
          <w:p w14:paraId="59BFF271" w14:textId="77777777" w:rsidR="00AD0722" w:rsidRPr="00BE29DD" w:rsidRDefault="00AD0722">
            <w:pPr>
              <w:pStyle w:val="Tabletext"/>
              <w:jc w:val="center"/>
              <w:rPr>
                <w:lang w:eastAsia="ja-JP"/>
              </w:rPr>
            </w:pPr>
            <w:r w:rsidRPr="00BE29DD">
              <w:rPr>
                <w:lang w:eastAsia="ja-JP"/>
              </w:rPr>
              <w:t>2</w:t>
            </w:r>
          </w:p>
        </w:tc>
        <w:tc>
          <w:tcPr>
            <w:tcW w:w="3566" w:type="dxa"/>
          </w:tcPr>
          <w:p w14:paraId="33C4B37E" w14:textId="77777777" w:rsidR="00AD0722" w:rsidRPr="00BE29DD" w:rsidRDefault="00AD0722">
            <w:pPr>
              <w:pStyle w:val="Tabletext"/>
              <w:rPr>
                <w:lang w:eastAsia="ja-JP"/>
              </w:rPr>
            </w:pPr>
            <w:r w:rsidRPr="00BE29DD">
              <w:rPr>
                <w:lang w:eastAsia="ja-JP"/>
              </w:rPr>
              <w:t>Cellphone</w:t>
            </w:r>
          </w:p>
        </w:tc>
        <w:tc>
          <w:tcPr>
            <w:tcW w:w="2977" w:type="dxa"/>
          </w:tcPr>
          <w:p w14:paraId="1C26A578" w14:textId="77777777" w:rsidR="00AD0722" w:rsidRPr="00BE29DD" w:rsidRDefault="00AD0722">
            <w:pPr>
              <w:pStyle w:val="Tabletext"/>
              <w:rPr>
                <w:lang w:eastAsia="ja-JP"/>
              </w:rPr>
            </w:pPr>
            <w:r w:rsidRPr="00BE29DD">
              <w:rPr>
                <w:lang w:eastAsia="ja-JP"/>
              </w:rPr>
              <w:t>Uplink: 888.0-915.0</w:t>
            </w:r>
          </w:p>
          <w:p w14:paraId="11A6A505" w14:textId="77777777" w:rsidR="00AD0722" w:rsidRPr="00BE29DD" w:rsidRDefault="00AD0722">
            <w:pPr>
              <w:pStyle w:val="Tabletext"/>
              <w:rPr>
                <w:lang w:eastAsia="ja-JP"/>
              </w:rPr>
            </w:pPr>
            <w:r w:rsidRPr="00BE29DD">
              <w:rPr>
                <w:lang w:eastAsia="ja-JP"/>
              </w:rPr>
              <w:t>Downlink: 925.2-960.0</w:t>
            </w:r>
          </w:p>
        </w:tc>
        <w:tc>
          <w:tcPr>
            <w:tcW w:w="2546" w:type="dxa"/>
          </w:tcPr>
          <w:p w14:paraId="41155BAD" w14:textId="77777777" w:rsidR="00AD0722" w:rsidRPr="00BE29DD" w:rsidRDefault="00AD0722">
            <w:pPr>
              <w:pStyle w:val="Tabletext"/>
              <w:rPr>
                <w:lang w:eastAsia="ja-JP"/>
              </w:rPr>
            </w:pPr>
            <w:r w:rsidRPr="00BE29DD">
              <w:rPr>
                <w:lang w:eastAsia="ja-JP"/>
              </w:rPr>
              <w:t>0, 10, 20, 30, 40, 50</w:t>
            </w:r>
          </w:p>
        </w:tc>
      </w:tr>
      <w:tr w:rsidR="00AD0722" w:rsidRPr="00BE29DD" w14:paraId="4BA7DD57" w14:textId="77777777">
        <w:trPr>
          <w:jc w:val="center"/>
        </w:trPr>
        <w:tc>
          <w:tcPr>
            <w:tcW w:w="540" w:type="dxa"/>
          </w:tcPr>
          <w:p w14:paraId="7BFF1955" w14:textId="77777777" w:rsidR="00AD0722" w:rsidRPr="00BE29DD" w:rsidRDefault="00AD0722">
            <w:pPr>
              <w:pStyle w:val="Tabletext"/>
              <w:jc w:val="center"/>
              <w:rPr>
                <w:lang w:eastAsia="ja-JP"/>
              </w:rPr>
            </w:pPr>
            <w:r w:rsidRPr="00BE29DD">
              <w:rPr>
                <w:lang w:eastAsia="ja-JP"/>
              </w:rPr>
              <w:t>3</w:t>
            </w:r>
          </w:p>
        </w:tc>
        <w:tc>
          <w:tcPr>
            <w:tcW w:w="3566" w:type="dxa"/>
          </w:tcPr>
          <w:p w14:paraId="047BC1E7" w14:textId="77777777" w:rsidR="00AD0722" w:rsidRPr="00BE29DD" w:rsidRDefault="00AD0722">
            <w:pPr>
              <w:pStyle w:val="Tabletext"/>
              <w:rPr>
                <w:lang w:eastAsia="ja-JP"/>
              </w:rPr>
            </w:pPr>
            <w:r w:rsidRPr="00BE29DD">
              <w:rPr>
                <w:lang w:eastAsia="ja-JP"/>
              </w:rPr>
              <w:t>Cellphone</w:t>
            </w:r>
          </w:p>
        </w:tc>
        <w:tc>
          <w:tcPr>
            <w:tcW w:w="2977" w:type="dxa"/>
          </w:tcPr>
          <w:p w14:paraId="1ACA5D50" w14:textId="77777777" w:rsidR="00AD0722" w:rsidRPr="00BE29DD" w:rsidRDefault="00AD0722">
            <w:pPr>
              <w:pStyle w:val="Tabletext"/>
              <w:rPr>
                <w:lang w:eastAsia="ja-JP"/>
              </w:rPr>
            </w:pPr>
            <w:r w:rsidRPr="00BE29DD">
              <w:rPr>
                <w:lang w:eastAsia="ja-JP"/>
              </w:rPr>
              <w:t>Uplink: 888.0-915.0</w:t>
            </w:r>
          </w:p>
          <w:p w14:paraId="606A87D9" w14:textId="77777777" w:rsidR="00AD0722" w:rsidRPr="00BE29DD" w:rsidRDefault="00AD0722">
            <w:pPr>
              <w:pStyle w:val="Tabletext"/>
              <w:rPr>
                <w:lang w:eastAsia="ja-JP"/>
              </w:rPr>
            </w:pPr>
            <w:r w:rsidRPr="00BE29DD">
              <w:rPr>
                <w:lang w:eastAsia="ja-JP"/>
              </w:rPr>
              <w:t>Downlink: 925.2-960.0</w:t>
            </w:r>
          </w:p>
        </w:tc>
        <w:tc>
          <w:tcPr>
            <w:tcW w:w="2546" w:type="dxa"/>
          </w:tcPr>
          <w:p w14:paraId="71EA7C1A" w14:textId="77777777" w:rsidR="00AD0722" w:rsidRPr="00BE29DD" w:rsidRDefault="00AD0722">
            <w:pPr>
              <w:pStyle w:val="Tabletext"/>
              <w:rPr>
                <w:lang w:eastAsia="ja-JP"/>
              </w:rPr>
            </w:pPr>
            <w:r w:rsidRPr="00BE29DD">
              <w:rPr>
                <w:lang w:eastAsia="ja-JP"/>
              </w:rPr>
              <w:t>0, 10, 20, 30, 40, 50</w:t>
            </w:r>
          </w:p>
        </w:tc>
      </w:tr>
      <w:tr w:rsidR="00AD0722" w:rsidRPr="00BE29DD" w14:paraId="3C8112B7" w14:textId="77777777">
        <w:trPr>
          <w:jc w:val="center"/>
        </w:trPr>
        <w:tc>
          <w:tcPr>
            <w:tcW w:w="540" w:type="dxa"/>
          </w:tcPr>
          <w:p w14:paraId="01E34207" w14:textId="77777777" w:rsidR="00AD0722" w:rsidRPr="00BE29DD" w:rsidRDefault="00AD0722">
            <w:pPr>
              <w:pStyle w:val="Tabletext"/>
              <w:jc w:val="center"/>
              <w:rPr>
                <w:lang w:eastAsia="ja-JP"/>
              </w:rPr>
            </w:pPr>
            <w:r w:rsidRPr="00BE29DD">
              <w:rPr>
                <w:lang w:eastAsia="ja-JP"/>
              </w:rPr>
              <w:t>4</w:t>
            </w:r>
          </w:p>
        </w:tc>
        <w:tc>
          <w:tcPr>
            <w:tcW w:w="3566" w:type="dxa"/>
          </w:tcPr>
          <w:p w14:paraId="0668BDD8" w14:textId="77777777" w:rsidR="00AD0722" w:rsidRPr="00BE29DD" w:rsidRDefault="00AD0722">
            <w:pPr>
              <w:pStyle w:val="Tabletext"/>
              <w:rPr>
                <w:lang w:eastAsia="ja-JP"/>
              </w:rPr>
            </w:pPr>
            <w:r w:rsidRPr="00BE29DD">
              <w:rPr>
                <w:lang w:eastAsia="ja-JP"/>
              </w:rPr>
              <w:t>Cellphone</w:t>
            </w:r>
          </w:p>
        </w:tc>
        <w:tc>
          <w:tcPr>
            <w:tcW w:w="2977" w:type="dxa"/>
          </w:tcPr>
          <w:p w14:paraId="7B47BCE4" w14:textId="77777777" w:rsidR="00AD0722" w:rsidRPr="00BE29DD" w:rsidRDefault="00AD0722">
            <w:pPr>
              <w:pStyle w:val="Tabletext"/>
              <w:rPr>
                <w:lang w:eastAsia="ja-JP"/>
              </w:rPr>
            </w:pPr>
            <w:r w:rsidRPr="00BE29DD">
              <w:rPr>
                <w:lang w:eastAsia="ja-JP"/>
              </w:rPr>
              <w:t>Uplink: 888.0-915.0</w:t>
            </w:r>
          </w:p>
          <w:p w14:paraId="0A267B38" w14:textId="77777777" w:rsidR="00AD0722" w:rsidRPr="00BE29DD" w:rsidRDefault="00AD0722">
            <w:pPr>
              <w:pStyle w:val="Tabletext"/>
              <w:rPr>
                <w:lang w:eastAsia="ja-JP"/>
              </w:rPr>
            </w:pPr>
            <w:r w:rsidRPr="00BE29DD">
              <w:rPr>
                <w:lang w:eastAsia="ja-JP"/>
              </w:rPr>
              <w:t>Downlink: 925.2-960.0</w:t>
            </w:r>
          </w:p>
        </w:tc>
        <w:tc>
          <w:tcPr>
            <w:tcW w:w="2546" w:type="dxa"/>
          </w:tcPr>
          <w:p w14:paraId="0151DC67" w14:textId="77777777" w:rsidR="00AD0722" w:rsidRPr="00BE29DD" w:rsidRDefault="00AD0722">
            <w:pPr>
              <w:pStyle w:val="Tabletext"/>
              <w:rPr>
                <w:lang w:eastAsia="ja-JP"/>
              </w:rPr>
            </w:pPr>
            <w:r w:rsidRPr="00BE29DD">
              <w:rPr>
                <w:lang w:eastAsia="ja-JP"/>
              </w:rPr>
              <w:t>0, 10, 20, 30, 40, 50</w:t>
            </w:r>
          </w:p>
        </w:tc>
      </w:tr>
      <w:tr w:rsidR="00AD0722" w:rsidRPr="00BE29DD" w14:paraId="24C38C18" w14:textId="77777777">
        <w:trPr>
          <w:jc w:val="center"/>
        </w:trPr>
        <w:tc>
          <w:tcPr>
            <w:tcW w:w="540" w:type="dxa"/>
          </w:tcPr>
          <w:p w14:paraId="3EB7D245" w14:textId="77777777" w:rsidR="00AD0722" w:rsidRPr="00BE29DD" w:rsidRDefault="00AD0722">
            <w:pPr>
              <w:pStyle w:val="Tabletext"/>
              <w:jc w:val="center"/>
              <w:rPr>
                <w:lang w:eastAsia="ja-JP"/>
              </w:rPr>
            </w:pPr>
            <w:r w:rsidRPr="00BE29DD">
              <w:rPr>
                <w:lang w:eastAsia="ja-JP"/>
              </w:rPr>
              <w:t>5</w:t>
            </w:r>
          </w:p>
        </w:tc>
        <w:tc>
          <w:tcPr>
            <w:tcW w:w="3566" w:type="dxa"/>
          </w:tcPr>
          <w:p w14:paraId="2D0A7390" w14:textId="77777777" w:rsidR="00AD0722" w:rsidRPr="00BE29DD" w:rsidRDefault="00AD0722">
            <w:pPr>
              <w:pStyle w:val="Tabletext"/>
              <w:rPr>
                <w:lang w:eastAsia="ja-JP"/>
              </w:rPr>
            </w:pPr>
            <w:r w:rsidRPr="00BE29DD">
              <w:rPr>
                <w:lang w:eastAsia="ja-JP"/>
              </w:rPr>
              <w:t>Wireless Microphone and base station</w:t>
            </w:r>
          </w:p>
        </w:tc>
        <w:tc>
          <w:tcPr>
            <w:tcW w:w="2977" w:type="dxa"/>
          </w:tcPr>
          <w:p w14:paraId="050034A2" w14:textId="77777777" w:rsidR="00AD0722" w:rsidRPr="00BE29DD" w:rsidRDefault="00AD0722">
            <w:pPr>
              <w:pStyle w:val="Tabletext"/>
              <w:rPr>
                <w:lang w:eastAsia="ja-JP"/>
              </w:rPr>
            </w:pPr>
            <w:r w:rsidRPr="00BE29DD">
              <w:rPr>
                <w:lang w:eastAsia="ja-JP"/>
              </w:rPr>
              <w:t>904.45-927.45</w:t>
            </w:r>
          </w:p>
          <w:p w14:paraId="73EFCBBE" w14:textId="77777777" w:rsidR="00AD0722" w:rsidRPr="00BE29DD" w:rsidRDefault="00AD0722">
            <w:pPr>
              <w:pStyle w:val="Tabletext"/>
              <w:rPr>
                <w:u w:val="single"/>
                <w:lang w:eastAsia="ja-JP"/>
              </w:rPr>
            </w:pPr>
            <w:r w:rsidRPr="00BE29DD">
              <w:rPr>
                <w:lang w:eastAsia="ja-JP"/>
              </w:rPr>
              <w:t>User Selectable</w:t>
            </w:r>
          </w:p>
        </w:tc>
        <w:tc>
          <w:tcPr>
            <w:tcW w:w="2546" w:type="dxa"/>
          </w:tcPr>
          <w:p w14:paraId="51682E42" w14:textId="77777777" w:rsidR="00AD0722" w:rsidRPr="00BE29DD" w:rsidRDefault="00AD0722">
            <w:pPr>
              <w:pStyle w:val="Tabletext"/>
              <w:rPr>
                <w:lang w:eastAsia="ja-JP"/>
              </w:rPr>
            </w:pPr>
            <w:r w:rsidRPr="00BE29DD">
              <w:rPr>
                <w:lang w:eastAsia="ja-JP"/>
              </w:rPr>
              <w:t>0, 30, 100, 200</w:t>
            </w:r>
          </w:p>
        </w:tc>
      </w:tr>
      <w:tr w:rsidR="00AD0722" w:rsidRPr="00BE29DD" w14:paraId="1227A9E8" w14:textId="77777777">
        <w:trPr>
          <w:jc w:val="center"/>
        </w:trPr>
        <w:tc>
          <w:tcPr>
            <w:tcW w:w="540" w:type="dxa"/>
          </w:tcPr>
          <w:p w14:paraId="7CE240B1" w14:textId="77777777" w:rsidR="00AD0722" w:rsidRPr="00BE29DD" w:rsidRDefault="00AD0722">
            <w:pPr>
              <w:pStyle w:val="Tabletext"/>
              <w:jc w:val="center"/>
              <w:rPr>
                <w:lang w:eastAsia="ja-JP"/>
              </w:rPr>
            </w:pPr>
            <w:r w:rsidRPr="00BE29DD">
              <w:rPr>
                <w:lang w:eastAsia="ja-JP"/>
              </w:rPr>
              <w:t>6</w:t>
            </w:r>
          </w:p>
        </w:tc>
        <w:tc>
          <w:tcPr>
            <w:tcW w:w="3566" w:type="dxa"/>
          </w:tcPr>
          <w:p w14:paraId="0ED8CD8D" w14:textId="77777777" w:rsidR="00AD0722" w:rsidRPr="00BE29DD" w:rsidRDefault="00AD0722">
            <w:pPr>
              <w:pStyle w:val="Tabletext"/>
              <w:rPr>
                <w:lang w:eastAsia="ja-JP"/>
              </w:rPr>
            </w:pPr>
            <w:r w:rsidRPr="00BE29DD">
              <w:rPr>
                <w:lang w:eastAsia="ja-JP"/>
              </w:rPr>
              <w:t>Assisted listening device</w:t>
            </w:r>
          </w:p>
        </w:tc>
        <w:tc>
          <w:tcPr>
            <w:tcW w:w="2977" w:type="dxa"/>
          </w:tcPr>
          <w:p w14:paraId="2E524874" w14:textId="77777777" w:rsidR="00AD0722" w:rsidRPr="00BE29DD" w:rsidRDefault="00AD0722">
            <w:pPr>
              <w:pStyle w:val="Tabletext"/>
              <w:rPr>
                <w:lang w:eastAsia="ja-JP"/>
              </w:rPr>
            </w:pPr>
            <w:r w:rsidRPr="00BE29DD">
              <w:rPr>
                <w:lang w:eastAsia="ja-JP"/>
              </w:rPr>
              <w:t xml:space="preserve">863.25-864.75 </w:t>
            </w:r>
          </w:p>
          <w:p w14:paraId="25B266C1" w14:textId="77777777" w:rsidR="00AD0722" w:rsidRPr="00BE29DD" w:rsidRDefault="00AD0722">
            <w:pPr>
              <w:pStyle w:val="Tabletext"/>
              <w:rPr>
                <w:u w:val="single"/>
                <w:lang w:eastAsia="ja-JP"/>
              </w:rPr>
            </w:pPr>
            <w:r w:rsidRPr="00BE29DD">
              <w:rPr>
                <w:lang w:eastAsia="ja-JP"/>
              </w:rPr>
              <w:t>User Selectable</w:t>
            </w:r>
          </w:p>
        </w:tc>
        <w:tc>
          <w:tcPr>
            <w:tcW w:w="2546" w:type="dxa"/>
          </w:tcPr>
          <w:p w14:paraId="481CC112" w14:textId="77777777" w:rsidR="00AD0722" w:rsidRPr="00BE29DD" w:rsidRDefault="00AD0722">
            <w:pPr>
              <w:pStyle w:val="Tabletext"/>
              <w:rPr>
                <w:lang w:eastAsia="ja-JP"/>
              </w:rPr>
            </w:pPr>
            <w:r w:rsidRPr="00BE29DD">
              <w:rPr>
                <w:lang w:eastAsia="ja-JP"/>
              </w:rPr>
              <w:t>0, 30, 100, 200</w:t>
            </w:r>
          </w:p>
        </w:tc>
      </w:tr>
      <w:tr w:rsidR="00AD0722" w:rsidRPr="00BE29DD" w14:paraId="544D638A" w14:textId="77777777">
        <w:trPr>
          <w:jc w:val="center"/>
        </w:trPr>
        <w:tc>
          <w:tcPr>
            <w:tcW w:w="540" w:type="dxa"/>
          </w:tcPr>
          <w:p w14:paraId="16ADDF02" w14:textId="77777777" w:rsidR="00AD0722" w:rsidRPr="00BE29DD" w:rsidRDefault="00AD0722">
            <w:pPr>
              <w:pStyle w:val="Tabletext"/>
              <w:jc w:val="center"/>
              <w:rPr>
                <w:lang w:eastAsia="ja-JP"/>
              </w:rPr>
            </w:pPr>
            <w:r w:rsidRPr="00BE29DD">
              <w:rPr>
                <w:lang w:eastAsia="ja-JP"/>
              </w:rPr>
              <w:t>7</w:t>
            </w:r>
          </w:p>
        </w:tc>
        <w:tc>
          <w:tcPr>
            <w:tcW w:w="3566" w:type="dxa"/>
          </w:tcPr>
          <w:p w14:paraId="27510C45" w14:textId="77777777" w:rsidR="00AD0722" w:rsidRPr="00BE29DD" w:rsidRDefault="00AD0722">
            <w:pPr>
              <w:pStyle w:val="Tabletext"/>
              <w:rPr>
                <w:lang w:eastAsia="ja-JP"/>
              </w:rPr>
            </w:pPr>
            <w:r w:rsidRPr="00BE29DD">
              <w:rPr>
                <w:lang w:eastAsia="ja-JP"/>
              </w:rPr>
              <w:t>RFID reader</w:t>
            </w:r>
          </w:p>
        </w:tc>
        <w:tc>
          <w:tcPr>
            <w:tcW w:w="2977" w:type="dxa"/>
          </w:tcPr>
          <w:p w14:paraId="6B5083E9" w14:textId="77777777" w:rsidR="00AD0722" w:rsidRPr="00BE29DD" w:rsidRDefault="00AD0722">
            <w:pPr>
              <w:pStyle w:val="Tabletext"/>
              <w:rPr>
                <w:lang w:eastAsia="ja-JP"/>
              </w:rPr>
            </w:pPr>
            <w:r w:rsidRPr="00BE29DD">
              <w:rPr>
                <w:lang w:eastAsia="ja-JP"/>
              </w:rPr>
              <w:t>903-927</w:t>
            </w:r>
          </w:p>
          <w:p w14:paraId="0AE1817A" w14:textId="77777777" w:rsidR="00AD0722" w:rsidRPr="00BE29DD" w:rsidRDefault="00AD0722">
            <w:pPr>
              <w:pStyle w:val="Tabletext"/>
              <w:rPr>
                <w:u w:val="single"/>
                <w:lang w:eastAsia="ja-JP"/>
              </w:rPr>
            </w:pPr>
            <w:r w:rsidRPr="00BE29DD">
              <w:rPr>
                <w:lang w:eastAsia="ja-JP"/>
              </w:rPr>
              <w:t>Hopping</w:t>
            </w:r>
          </w:p>
        </w:tc>
        <w:tc>
          <w:tcPr>
            <w:tcW w:w="2546" w:type="dxa"/>
          </w:tcPr>
          <w:p w14:paraId="0830D44E" w14:textId="77777777" w:rsidR="00AD0722" w:rsidRPr="00BE29DD" w:rsidRDefault="00AD0722">
            <w:pPr>
              <w:pStyle w:val="Tabletext"/>
              <w:rPr>
                <w:lang w:eastAsia="ja-JP"/>
              </w:rPr>
            </w:pPr>
            <w:r w:rsidRPr="00BE29DD">
              <w:rPr>
                <w:lang w:eastAsia="ja-JP"/>
              </w:rPr>
              <w:t>0, 10, 30, 100</w:t>
            </w:r>
          </w:p>
        </w:tc>
      </w:tr>
      <w:tr w:rsidR="00AD0722" w:rsidRPr="00BE29DD" w14:paraId="132C62C2" w14:textId="77777777">
        <w:trPr>
          <w:jc w:val="center"/>
        </w:trPr>
        <w:tc>
          <w:tcPr>
            <w:tcW w:w="540" w:type="dxa"/>
          </w:tcPr>
          <w:p w14:paraId="37F08F9B" w14:textId="77777777" w:rsidR="00AD0722" w:rsidRPr="00BE29DD" w:rsidRDefault="00AD0722">
            <w:pPr>
              <w:pStyle w:val="Tabletext"/>
              <w:jc w:val="center"/>
              <w:rPr>
                <w:lang w:eastAsia="ja-JP"/>
              </w:rPr>
            </w:pPr>
            <w:r w:rsidRPr="00BE29DD">
              <w:rPr>
                <w:lang w:eastAsia="ja-JP"/>
              </w:rPr>
              <w:t>8</w:t>
            </w:r>
          </w:p>
        </w:tc>
        <w:tc>
          <w:tcPr>
            <w:tcW w:w="3566" w:type="dxa"/>
          </w:tcPr>
          <w:p w14:paraId="22C20B6C" w14:textId="77777777" w:rsidR="00AD0722" w:rsidRPr="00BE29DD" w:rsidRDefault="00AD0722">
            <w:pPr>
              <w:pStyle w:val="Tabletext"/>
              <w:rPr>
                <w:lang w:eastAsia="ja-JP"/>
              </w:rPr>
            </w:pPr>
            <w:r w:rsidRPr="00BE29DD">
              <w:rPr>
                <w:lang w:eastAsia="ja-JP"/>
              </w:rPr>
              <w:t>RFID reader</w:t>
            </w:r>
          </w:p>
        </w:tc>
        <w:tc>
          <w:tcPr>
            <w:tcW w:w="2977" w:type="dxa"/>
          </w:tcPr>
          <w:p w14:paraId="093CE71C" w14:textId="77777777" w:rsidR="00AD0722" w:rsidRPr="00BE29DD" w:rsidRDefault="00AD0722">
            <w:pPr>
              <w:pStyle w:val="Tabletext"/>
              <w:rPr>
                <w:lang w:eastAsia="ja-JP"/>
              </w:rPr>
            </w:pPr>
            <w:r w:rsidRPr="00BE29DD">
              <w:rPr>
                <w:lang w:eastAsia="ja-JP"/>
              </w:rPr>
              <w:t>865-868</w:t>
            </w:r>
          </w:p>
          <w:p w14:paraId="007ACB7B" w14:textId="77777777" w:rsidR="00AD0722" w:rsidRPr="00BE29DD" w:rsidRDefault="00AD0722">
            <w:pPr>
              <w:pStyle w:val="Tabletext"/>
              <w:rPr>
                <w:u w:val="single"/>
                <w:lang w:eastAsia="ja-JP"/>
              </w:rPr>
            </w:pPr>
            <w:r w:rsidRPr="00BE29DD">
              <w:rPr>
                <w:lang w:eastAsia="ja-JP"/>
              </w:rPr>
              <w:t>Hopping</w:t>
            </w:r>
          </w:p>
        </w:tc>
        <w:tc>
          <w:tcPr>
            <w:tcW w:w="2546" w:type="dxa"/>
          </w:tcPr>
          <w:p w14:paraId="01DCEAE7" w14:textId="77777777" w:rsidR="00AD0722" w:rsidRPr="00BE29DD" w:rsidRDefault="00AD0722">
            <w:pPr>
              <w:pStyle w:val="Tabletext"/>
              <w:rPr>
                <w:lang w:eastAsia="ja-JP"/>
              </w:rPr>
            </w:pPr>
            <w:r w:rsidRPr="00BE29DD">
              <w:rPr>
                <w:lang w:eastAsia="ja-JP"/>
              </w:rPr>
              <w:t>0, 10, 30, 100</w:t>
            </w:r>
          </w:p>
        </w:tc>
      </w:tr>
      <w:tr w:rsidR="00AD0722" w:rsidRPr="00BE29DD" w14:paraId="7D19DE38" w14:textId="77777777">
        <w:trPr>
          <w:jc w:val="center"/>
        </w:trPr>
        <w:tc>
          <w:tcPr>
            <w:tcW w:w="540" w:type="dxa"/>
          </w:tcPr>
          <w:p w14:paraId="28D56C5A" w14:textId="77777777" w:rsidR="00AD0722" w:rsidRPr="00BE29DD" w:rsidRDefault="00AD0722">
            <w:pPr>
              <w:pStyle w:val="Tabletext"/>
              <w:jc w:val="center"/>
              <w:rPr>
                <w:lang w:eastAsia="ja-JP"/>
              </w:rPr>
            </w:pPr>
            <w:r w:rsidRPr="00BE29DD">
              <w:rPr>
                <w:lang w:eastAsia="ja-JP"/>
              </w:rPr>
              <w:t>9</w:t>
            </w:r>
          </w:p>
        </w:tc>
        <w:tc>
          <w:tcPr>
            <w:tcW w:w="3566" w:type="dxa"/>
          </w:tcPr>
          <w:p w14:paraId="1EAA88E9" w14:textId="77777777" w:rsidR="00AD0722" w:rsidRPr="00BE29DD" w:rsidRDefault="00AD0722">
            <w:pPr>
              <w:pStyle w:val="Tabletext"/>
              <w:rPr>
                <w:lang w:eastAsia="ja-JP"/>
              </w:rPr>
            </w:pPr>
            <w:r w:rsidRPr="00BE29DD">
              <w:rPr>
                <w:lang w:eastAsia="ja-JP"/>
              </w:rPr>
              <w:t>Smart hub</w:t>
            </w:r>
          </w:p>
        </w:tc>
        <w:tc>
          <w:tcPr>
            <w:tcW w:w="2977" w:type="dxa"/>
          </w:tcPr>
          <w:p w14:paraId="0F530410" w14:textId="77777777" w:rsidR="00AD0722" w:rsidRPr="00BE29DD" w:rsidRDefault="00AD0722">
            <w:pPr>
              <w:pStyle w:val="Tabletext"/>
              <w:rPr>
                <w:lang w:eastAsia="ja-JP"/>
              </w:rPr>
            </w:pPr>
            <w:r w:rsidRPr="00BE29DD">
              <w:rPr>
                <w:lang w:eastAsia="ja-JP"/>
              </w:rPr>
              <w:t>903-914</w:t>
            </w:r>
          </w:p>
        </w:tc>
        <w:tc>
          <w:tcPr>
            <w:tcW w:w="2546" w:type="dxa"/>
          </w:tcPr>
          <w:p w14:paraId="7ECF987D" w14:textId="77777777" w:rsidR="00AD0722" w:rsidRPr="00BE29DD" w:rsidRDefault="00AD0722">
            <w:pPr>
              <w:pStyle w:val="Tabletext"/>
              <w:rPr>
                <w:lang w:eastAsia="ja-JP"/>
              </w:rPr>
            </w:pPr>
            <w:r w:rsidRPr="00BE29DD">
              <w:rPr>
                <w:lang w:eastAsia="ja-JP"/>
              </w:rPr>
              <w:t>10, 30, 100</w:t>
            </w:r>
          </w:p>
        </w:tc>
      </w:tr>
      <w:tr w:rsidR="00AD0722" w:rsidRPr="00BE29DD" w14:paraId="7790E786" w14:textId="77777777">
        <w:trPr>
          <w:jc w:val="center"/>
        </w:trPr>
        <w:tc>
          <w:tcPr>
            <w:tcW w:w="540" w:type="dxa"/>
          </w:tcPr>
          <w:p w14:paraId="646EF4AA" w14:textId="77777777" w:rsidR="00AD0722" w:rsidRPr="00BE29DD" w:rsidRDefault="00AD0722">
            <w:pPr>
              <w:pStyle w:val="Tabletext"/>
              <w:jc w:val="center"/>
              <w:rPr>
                <w:lang w:eastAsia="ja-JP"/>
              </w:rPr>
            </w:pPr>
            <w:r w:rsidRPr="00BE29DD">
              <w:rPr>
                <w:lang w:eastAsia="ja-JP"/>
              </w:rPr>
              <w:t>10</w:t>
            </w:r>
          </w:p>
        </w:tc>
        <w:tc>
          <w:tcPr>
            <w:tcW w:w="3566" w:type="dxa"/>
          </w:tcPr>
          <w:p w14:paraId="0FAD145F" w14:textId="77777777" w:rsidR="00AD0722" w:rsidRPr="00BE29DD" w:rsidRDefault="00AD0722">
            <w:pPr>
              <w:pStyle w:val="Tabletext"/>
              <w:rPr>
                <w:lang w:eastAsia="ja-JP"/>
              </w:rPr>
            </w:pPr>
            <w:r w:rsidRPr="00BE29DD">
              <w:rPr>
                <w:lang w:eastAsia="ja-JP"/>
              </w:rPr>
              <w:t>Push button</w:t>
            </w:r>
          </w:p>
        </w:tc>
        <w:tc>
          <w:tcPr>
            <w:tcW w:w="2977" w:type="dxa"/>
          </w:tcPr>
          <w:p w14:paraId="7DF34897" w14:textId="77777777" w:rsidR="00AD0722" w:rsidRPr="00BE29DD" w:rsidRDefault="00AD0722">
            <w:pPr>
              <w:pStyle w:val="Tabletext"/>
              <w:rPr>
                <w:lang w:eastAsia="ja-JP"/>
              </w:rPr>
            </w:pPr>
            <w:r w:rsidRPr="00BE29DD">
              <w:rPr>
                <w:lang w:eastAsia="ja-JP"/>
              </w:rPr>
              <w:t>916</w:t>
            </w:r>
          </w:p>
        </w:tc>
        <w:tc>
          <w:tcPr>
            <w:tcW w:w="2546" w:type="dxa"/>
          </w:tcPr>
          <w:p w14:paraId="7934BF04" w14:textId="77777777" w:rsidR="00AD0722" w:rsidRPr="00BE29DD" w:rsidRDefault="00AD0722">
            <w:pPr>
              <w:pStyle w:val="Tabletext"/>
              <w:rPr>
                <w:lang w:eastAsia="ja-JP"/>
              </w:rPr>
            </w:pPr>
            <w:r w:rsidRPr="00BE29DD">
              <w:rPr>
                <w:lang w:eastAsia="ja-JP"/>
              </w:rPr>
              <w:t>10, 30, 100</w:t>
            </w:r>
          </w:p>
        </w:tc>
      </w:tr>
    </w:tbl>
    <w:p w14:paraId="0D0EEF40" w14:textId="77777777" w:rsidR="00AD0722" w:rsidRPr="00BE29DD" w:rsidRDefault="00AD0722" w:rsidP="00AD0722">
      <w:pPr>
        <w:pStyle w:val="Note"/>
        <w:rPr>
          <w:spacing w:val="-6"/>
          <w:lang w:eastAsia="ja-JP"/>
        </w:rPr>
      </w:pPr>
      <w:r w:rsidRPr="00BE29DD">
        <w:rPr>
          <w:spacing w:val="-6"/>
          <w:lang w:eastAsia="ja-JP"/>
        </w:rPr>
        <w:t>NOTE: The smart hub (device no. 9) and push button (device no. 10) use LoRa technology and were tested together.</w:t>
      </w:r>
    </w:p>
    <w:p w14:paraId="10FD2F90" w14:textId="77777777" w:rsidR="00AD0722" w:rsidRPr="00BE29DD" w:rsidRDefault="00AD0722" w:rsidP="00AD0722">
      <w:pPr>
        <w:rPr>
          <w:lang w:eastAsia="ja-JP"/>
        </w:rPr>
      </w:pPr>
      <w:r w:rsidRPr="00BE29DD">
        <w:rPr>
          <w:b/>
          <w:bCs/>
          <w:lang w:eastAsia="ja-JP"/>
        </w:rPr>
        <w:lastRenderedPageBreak/>
        <w:t>Cellphone</w:t>
      </w:r>
      <w:r w:rsidRPr="00BE29DD">
        <w:rPr>
          <w:lang w:eastAsia="ja-JP"/>
        </w:rPr>
        <w:t>. The DUT was placed 50 cm from a mobile phone. A call to the mobile phone was setup to the callbox in the GSM 900 band on a specific frequency. The call box antenna was placed 50 cm away from the mobile phone. A call was setup between the callbox and the mobile phone under test. Then the DUT was turned on and set to a specific frequency. The call was monitored for 60 seconds. After which the call state was logged (call maintained or call dropped.). The DUT was then moved 10 cm closer to the mobile phone and the process repeated. This was continued until the DUT was touching the mobile phone (distance = 0 cm).</w:t>
      </w:r>
    </w:p>
    <w:p w14:paraId="5C165B76" w14:textId="77777777" w:rsidR="00AD0722" w:rsidRPr="00BE29DD" w:rsidRDefault="00AD0722" w:rsidP="00AD0722">
      <w:pPr>
        <w:rPr>
          <w:lang w:eastAsia="ja-JP"/>
        </w:rPr>
      </w:pPr>
      <w:r w:rsidRPr="00BE29DD">
        <w:rPr>
          <w:lang w:eastAsia="ja-JP"/>
        </w:rPr>
        <w:t>No harmful interference was observed for any of the test configurations.</w:t>
      </w:r>
    </w:p>
    <w:p w14:paraId="60BFA7E4" w14:textId="77777777" w:rsidR="00AD0722" w:rsidRPr="00BE29DD" w:rsidRDefault="00AD0722" w:rsidP="00AD0722">
      <w:pPr>
        <w:rPr>
          <w:lang w:eastAsia="ja-JP"/>
        </w:rPr>
      </w:pPr>
      <w:r w:rsidRPr="00BE29DD">
        <w:rPr>
          <w:b/>
          <w:bCs/>
          <w:lang w:eastAsia="ja-JP"/>
        </w:rPr>
        <w:t>Wireless microphone and base station</w:t>
      </w:r>
      <w:r w:rsidRPr="00BE29DD">
        <w:rPr>
          <w:lang w:eastAsia="ja-JP"/>
        </w:rPr>
        <w:t>. Four sets of tests were performed. For the first two, the base station (receiver) was placed 30 cm from the Charger, and the Microphone (Transmitter) was moved through the test distances. The DUT operated at 918 MHz for the first test, then 917.5 MHz for the second. For the third and fourth tests, the Microphone (Transmitter) was placed 30 cm from the Charger, and the base station (receiver) was moved through the test distances. Again, the tests were performed once with the DUT at 918 MHz then once at 917.5 MHz.</w:t>
      </w:r>
    </w:p>
    <w:p w14:paraId="3398B07E" w14:textId="77777777" w:rsidR="00AD0722" w:rsidRPr="00BE29DD" w:rsidRDefault="00AD0722" w:rsidP="00AD0722">
      <w:pPr>
        <w:rPr>
          <w:lang w:eastAsia="ja-JP"/>
        </w:rPr>
      </w:pPr>
      <w:r w:rsidRPr="00BE29DD">
        <w:rPr>
          <w:lang w:eastAsia="ja-JP"/>
        </w:rPr>
        <w:t>The microphone did not experience noticeable harmful interference except when it operated at 917.65 MHz; when the DUT operated at 918 MHz, this harmful interference was only experienced when the Microphone was within 30 cm of the DUT.</w:t>
      </w:r>
    </w:p>
    <w:p w14:paraId="03B7A360" w14:textId="77777777" w:rsidR="00AD0722" w:rsidRPr="00BE29DD" w:rsidRDefault="00AD0722" w:rsidP="00AD0722">
      <w:pPr>
        <w:keepNext/>
        <w:keepLines/>
        <w:rPr>
          <w:lang w:eastAsia="ja-JP"/>
        </w:rPr>
      </w:pPr>
      <w:r w:rsidRPr="00BE29DD">
        <w:rPr>
          <w:b/>
          <w:bCs/>
          <w:lang w:eastAsia="ja-JP"/>
        </w:rPr>
        <w:t>Assisted listening device</w:t>
      </w:r>
      <w:r w:rsidRPr="00BE29DD">
        <w:rPr>
          <w:lang w:eastAsia="ja-JP"/>
        </w:rPr>
        <w:t>. Four sets of tests were performed. For the first two tests, the Transmitter was placed 30 cm from the Charger, then the Receiver moved through the test distances. The DUT operated at 918 MHz for the first test, then 917.5 MHz for the second. For the third and fourth tests, the Receiver was placed 30 cm from the Charger, then the Transmitter was moved through the test distances. Again, the tests were performed once with the DUT at 918 MHz then once at 917.5 MHz.</w:t>
      </w:r>
    </w:p>
    <w:p w14:paraId="370345EF" w14:textId="77777777" w:rsidR="00AD0722" w:rsidRPr="00BE29DD" w:rsidRDefault="00AD0722" w:rsidP="00AD0722">
      <w:pPr>
        <w:rPr>
          <w:lang w:eastAsia="ja-JP"/>
        </w:rPr>
      </w:pPr>
      <w:r w:rsidRPr="00BE29DD">
        <w:rPr>
          <w:lang w:eastAsia="ja-JP"/>
        </w:rPr>
        <w:t>The tests show that the assisted listening device was not affected by the DUT due to the frequency offset between the two devices.</w:t>
      </w:r>
    </w:p>
    <w:p w14:paraId="139EB42C" w14:textId="77777777" w:rsidR="00AD0722" w:rsidRPr="00BE29DD" w:rsidRDefault="00AD0722" w:rsidP="00AD0722">
      <w:pPr>
        <w:rPr>
          <w:lang w:eastAsia="ja-JP"/>
        </w:rPr>
      </w:pPr>
      <w:r w:rsidRPr="00BE29DD">
        <w:rPr>
          <w:b/>
          <w:bCs/>
          <w:lang w:eastAsia="ja-JP"/>
        </w:rPr>
        <w:t>RFID reader</w:t>
      </w:r>
      <w:r w:rsidRPr="00BE29DD">
        <w:rPr>
          <w:lang w:eastAsia="ja-JP"/>
        </w:rPr>
        <w:t>. The first device, scans were performed at 903.250; 904.250; 915.250; 915.750; 920.250; 926.750; and 927.250 MHz. The transmit settings was set to 30 dBm in software, and the receive was set to 0 dBm. The RFID tag was placed 30 cm from the DUT, with its operating frequencies at 918 MHz then 917.5 MHz. The second reader was set to scan at 865.00; 866.00; 867.00; and 868.00 MHz. Default settings were used for the tests. The RFID tag was placed 30 cm from the DUT, with its operating frequency set to 918 MHz.</w:t>
      </w:r>
    </w:p>
    <w:p w14:paraId="4A72C75D" w14:textId="77777777" w:rsidR="00AD0722" w:rsidRPr="00BE29DD" w:rsidRDefault="00AD0722" w:rsidP="00AD0722">
      <w:pPr>
        <w:rPr>
          <w:lang w:eastAsia="ja-JP"/>
        </w:rPr>
      </w:pPr>
      <w:r w:rsidRPr="00BE29DD">
        <w:rPr>
          <w:lang w:eastAsia="ja-JP"/>
        </w:rPr>
        <w:t>The results show that the RFID devices operated without significant degradation at separation distances greater than 30 cm.</w:t>
      </w:r>
    </w:p>
    <w:p w14:paraId="30570A49" w14:textId="77777777" w:rsidR="00AD0722" w:rsidRPr="00BE29DD" w:rsidRDefault="00AD0722" w:rsidP="00AD0722">
      <w:pPr>
        <w:rPr>
          <w:lang w:eastAsia="ja-JP"/>
        </w:rPr>
      </w:pPr>
      <w:r w:rsidRPr="00BE29DD">
        <w:rPr>
          <w:b/>
          <w:bCs/>
          <w:lang w:eastAsia="ja-JP"/>
        </w:rPr>
        <w:t>Smart hub with push button</w:t>
      </w:r>
      <w:r w:rsidRPr="00BE29DD">
        <w:rPr>
          <w:lang w:eastAsia="ja-JP"/>
        </w:rPr>
        <w:t>. The smart hub and push button were operated using default settings, with the smart hub placed 30 cm from the DUT. The results demonstrated that the smart hub with push button operated without degradation under all of the configurations assessed.</w:t>
      </w:r>
    </w:p>
    <w:p w14:paraId="163261A6" w14:textId="77777777" w:rsidR="00AD0722" w:rsidRPr="00BE29DD" w:rsidRDefault="00AD0722" w:rsidP="00AD0722">
      <w:pPr>
        <w:pStyle w:val="Heading2"/>
        <w:rPr>
          <w:lang w:eastAsia="ja-JP"/>
        </w:rPr>
      </w:pPr>
      <w:bookmarkStart w:id="56" w:name="_Toc107990998"/>
      <w:bookmarkStart w:id="57" w:name="_Toc136275912"/>
      <w:bookmarkStart w:id="58" w:name="_Toc201221112"/>
      <w:r w:rsidRPr="00BE29DD">
        <w:rPr>
          <w:lang w:eastAsia="ja-JP"/>
        </w:rPr>
        <w:t>3.3</w:t>
      </w:r>
      <w:r w:rsidRPr="00BE29DD">
        <w:rPr>
          <w:lang w:eastAsia="ja-JP"/>
        </w:rPr>
        <w:tab/>
        <w:t>Study C (</w:t>
      </w:r>
      <w:r w:rsidRPr="00BE29DD">
        <w:t>917-920 MHz, 2 410-2 486 MHz, and 5 738-5 766 MHz)</w:t>
      </w:r>
      <w:bookmarkEnd w:id="56"/>
      <w:bookmarkEnd w:id="57"/>
      <w:bookmarkEnd w:id="58"/>
    </w:p>
    <w:p w14:paraId="25D8C997" w14:textId="77777777" w:rsidR="00AD0722" w:rsidRPr="00BE29DD" w:rsidRDefault="00AD0722" w:rsidP="00AD0722">
      <w:pPr>
        <w:textAlignment w:val="auto"/>
        <w:rPr>
          <w:rFonts w:eastAsia="MS Mincho"/>
          <w:lang w:eastAsia="ja-JP"/>
        </w:rPr>
      </w:pPr>
      <w:r w:rsidRPr="00BE29DD">
        <w:t xml:space="preserve">Study C shows a summary of the study taken in new rulemaking in Japan on beam WPT technology in 917-920 MHz, 2 410-2 486 MHz and 5 738-5 766 MHz. </w:t>
      </w:r>
      <w:r w:rsidRPr="00BE29DD">
        <w:rPr>
          <w:rFonts w:eastAsia="MS Mincho"/>
        </w:rPr>
        <w:t xml:space="preserve">The Ministry of Internal Affairs and Communications (MIC) of Japan </w:t>
      </w:r>
      <w:r w:rsidRPr="00BE29DD">
        <w:t xml:space="preserve">amended relevant ministerial ordinances in May 2022 to </w:t>
      </w:r>
      <w:r w:rsidRPr="00BE29DD">
        <w:rPr>
          <w:rFonts w:eastAsia="MS Mincho"/>
        </w:rPr>
        <w:t xml:space="preserve">issue </w:t>
      </w:r>
      <w:r w:rsidRPr="00BE29DD">
        <w:t xml:space="preserve">‘premises radio station’ </w:t>
      </w:r>
      <w:r w:rsidRPr="00BE29DD">
        <w:rPr>
          <w:rFonts w:eastAsia="MS Mincho"/>
        </w:rPr>
        <w:t xml:space="preserve">licenses to some types of beam WPT devices. The </w:t>
      </w:r>
      <w:r w:rsidRPr="00BE29DD">
        <w:t xml:space="preserve">‘premises radio station’ is </w:t>
      </w:r>
      <w:r w:rsidRPr="00BE29DD">
        <w:rPr>
          <w:rFonts w:eastAsia="MS Mincho"/>
        </w:rPr>
        <w:t xml:space="preserve">an existing kind of station, which is not defined in the RR but is a part of national regulatory measures. A new organization named JWPT (Japan Coordinating Council for Wireless Power Transfer) was established in January 2022 for the operational coordination support to prevent harmful interference </w:t>
      </w:r>
      <w:r w:rsidRPr="00BE29DD">
        <w:t>between beam WPT and other radiocommunication services.</w:t>
      </w:r>
      <w:r w:rsidRPr="00BE29DD">
        <w:rPr>
          <w:lang w:eastAsia="ja-JP"/>
        </w:rPr>
        <w:t xml:space="preserve"> The </w:t>
      </w:r>
      <w:r w:rsidRPr="00BE29DD">
        <w:rPr>
          <w:rFonts w:eastAsia="MS Mincho"/>
          <w:lang w:eastAsia="ja-JP"/>
        </w:rPr>
        <w:t xml:space="preserve">MIC conducts examination of applications for the WPT </w:t>
      </w:r>
      <w:r w:rsidRPr="00BE29DD">
        <w:t xml:space="preserve">‘premises radio station’ </w:t>
      </w:r>
      <w:r w:rsidRPr="00BE29DD">
        <w:rPr>
          <w:rFonts w:eastAsia="MS Mincho"/>
          <w:lang w:eastAsia="ja-JP"/>
        </w:rPr>
        <w:t xml:space="preserve">licenses </w:t>
      </w:r>
      <w:r w:rsidRPr="00BE29DD">
        <w:rPr>
          <w:rFonts w:eastAsia="MS Mincho"/>
        </w:rPr>
        <w:t>with reference to</w:t>
      </w:r>
      <w:r w:rsidRPr="00BE29DD">
        <w:rPr>
          <w:rFonts w:eastAsia="MS Mincho"/>
          <w:lang w:eastAsia="ja-JP"/>
        </w:rPr>
        <w:t xml:space="preserve"> the result of </w:t>
      </w:r>
      <w:r w:rsidRPr="00BE29DD">
        <w:rPr>
          <w:rFonts w:eastAsia="MS Mincho"/>
          <w:sz w:val="23"/>
          <w:szCs w:val="23"/>
          <w:lang w:eastAsia="ja-JP"/>
        </w:rPr>
        <w:t>the</w:t>
      </w:r>
      <w:r w:rsidRPr="00BE29DD">
        <w:rPr>
          <w:rFonts w:eastAsia="MS Mincho"/>
        </w:rPr>
        <w:t xml:space="preserve"> operational coordination</w:t>
      </w:r>
      <w:r w:rsidRPr="00BE29DD">
        <w:rPr>
          <w:rFonts w:eastAsia="MS Mincho"/>
          <w:lang w:eastAsia="ja-JP"/>
        </w:rPr>
        <w:t>.</w:t>
      </w:r>
    </w:p>
    <w:p w14:paraId="08BA66BF" w14:textId="77777777" w:rsidR="00AD0722" w:rsidRPr="00BE29DD" w:rsidRDefault="00AD0722" w:rsidP="00AD0722">
      <w:pPr>
        <w:pStyle w:val="Heading3"/>
        <w:rPr>
          <w:lang w:eastAsia="ja-JP"/>
        </w:rPr>
      </w:pPr>
      <w:r w:rsidRPr="00BE29DD">
        <w:rPr>
          <w:lang w:eastAsia="ja-JP"/>
        </w:rPr>
        <w:lastRenderedPageBreak/>
        <w:t>3.3.1</w:t>
      </w:r>
      <w:r w:rsidRPr="00BE29DD">
        <w:rPr>
          <w:lang w:eastAsia="ja-JP"/>
        </w:rPr>
        <w:tab/>
        <w:t>Frequency bands and incumbent r</w:t>
      </w:r>
      <w:r w:rsidRPr="00BE29DD">
        <w:t>adiocommunication systems and services considered in the stud</w:t>
      </w:r>
      <w:r w:rsidRPr="00BE29DD">
        <w:rPr>
          <w:lang w:eastAsia="ja-JP"/>
        </w:rPr>
        <w:t>y</w:t>
      </w:r>
    </w:p>
    <w:p w14:paraId="72046C66" w14:textId="77777777" w:rsidR="00AD0722" w:rsidRPr="00BE29DD" w:rsidRDefault="00AD0722" w:rsidP="00AD0722">
      <w:pPr>
        <w:rPr>
          <w:b/>
          <w:lang w:eastAsia="ja-JP"/>
        </w:rPr>
      </w:pPr>
      <w:bookmarkStart w:id="59" w:name="_Hlk55555480"/>
      <w:r w:rsidRPr="00BE29DD">
        <w:rPr>
          <w:lang w:eastAsia="ja-JP"/>
        </w:rPr>
        <w:t xml:space="preserve">Incumbent </w:t>
      </w:r>
      <w:r w:rsidRPr="00BE29DD">
        <w:t>radiocommunication systems and services adjacent to or included in 917-920 MHz, 2 410-2 486 MHz and 5 738-5 766 MHz, which were considered in the stud</w:t>
      </w:r>
      <w:r w:rsidRPr="00BE29DD">
        <w:rPr>
          <w:lang w:eastAsia="ja-JP"/>
        </w:rPr>
        <w:t>y, are listed in Table 4, Table 5 and Table 6 respectively.</w:t>
      </w:r>
    </w:p>
    <w:bookmarkEnd w:id="59"/>
    <w:p w14:paraId="2EBF7C0B" w14:textId="77777777" w:rsidR="00AD0722" w:rsidRPr="00BE29DD" w:rsidRDefault="00AD0722" w:rsidP="00AD0722">
      <w:pPr>
        <w:pStyle w:val="TableNo"/>
        <w:keepLines/>
        <w:rPr>
          <w:lang w:eastAsia="ja-JP"/>
        </w:rPr>
      </w:pPr>
      <w:r w:rsidRPr="00BE29DD">
        <w:rPr>
          <w:lang w:eastAsia="ja-JP"/>
        </w:rPr>
        <w:t>TABLE 4</w:t>
      </w:r>
    </w:p>
    <w:p w14:paraId="0306768F" w14:textId="77777777" w:rsidR="00AD0722" w:rsidRPr="00BE29DD" w:rsidRDefault="00AD0722" w:rsidP="00AD0722">
      <w:pPr>
        <w:pStyle w:val="Tabletitle"/>
        <w:rPr>
          <w:lang w:eastAsia="ja-JP"/>
        </w:rPr>
      </w:pPr>
      <w:r w:rsidRPr="00BE29DD">
        <w:rPr>
          <w:lang w:eastAsia="ja-JP"/>
        </w:rPr>
        <w:t>917-920</w:t>
      </w:r>
      <w:r w:rsidRPr="00BE29DD">
        <w:rPr>
          <w:bCs/>
          <w:lang w:eastAsia="ja-JP"/>
        </w:rPr>
        <w:t xml:space="preserve"> </w:t>
      </w:r>
      <w:r w:rsidRPr="00BE29DD">
        <w:rPr>
          <w:lang w:eastAsia="ja-JP"/>
        </w:rPr>
        <w:t>MHz</w:t>
      </w:r>
      <w:r w:rsidRPr="00BE29DD">
        <w:rPr>
          <w:bCs/>
          <w:lang w:eastAsia="ja-JP"/>
        </w:rPr>
        <w:t xml:space="preserve"> </w:t>
      </w:r>
      <w:r w:rsidRPr="00BE29DD">
        <w:t>radiocommunication systems and services considered in the stud</w:t>
      </w:r>
      <w:r w:rsidRPr="00BE29DD">
        <w:rPr>
          <w:lang w:eastAsia="ja-JP"/>
        </w:rPr>
        <w:t>y</w:t>
      </w:r>
    </w:p>
    <w:tbl>
      <w:tblPr>
        <w:tblStyle w:val="TableGrid"/>
        <w:tblW w:w="9639" w:type="dxa"/>
        <w:jc w:val="center"/>
        <w:tblLook w:val="04A0" w:firstRow="1" w:lastRow="0" w:firstColumn="1" w:lastColumn="0" w:noHBand="0" w:noVBand="1"/>
      </w:tblPr>
      <w:tblGrid>
        <w:gridCol w:w="2354"/>
        <w:gridCol w:w="2500"/>
        <w:gridCol w:w="2537"/>
        <w:gridCol w:w="2248"/>
      </w:tblGrid>
      <w:tr w:rsidR="00AD0722" w:rsidRPr="00BE29DD" w14:paraId="478F5520" w14:textId="77777777">
        <w:trPr>
          <w:cantSplit/>
          <w:tblHeader/>
          <w:jc w:val="center"/>
        </w:trPr>
        <w:tc>
          <w:tcPr>
            <w:tcW w:w="2354" w:type="dxa"/>
            <w:tcBorders>
              <w:top w:val="single" w:sz="4" w:space="0" w:color="auto"/>
              <w:left w:val="single" w:sz="4" w:space="0" w:color="auto"/>
              <w:bottom w:val="single" w:sz="4" w:space="0" w:color="auto"/>
              <w:right w:val="single" w:sz="4" w:space="0" w:color="auto"/>
            </w:tcBorders>
            <w:vAlign w:val="center"/>
            <w:hideMark/>
          </w:tcPr>
          <w:p w14:paraId="29FF0725" w14:textId="77777777" w:rsidR="00AD0722" w:rsidRPr="00BE29DD" w:rsidRDefault="00AD0722">
            <w:pPr>
              <w:pStyle w:val="Tablehead"/>
              <w:keepLines/>
              <w:rPr>
                <w:rFonts w:ascii="Times New Roman" w:hAnsi="Times New Roman"/>
                <w:lang w:eastAsia="zh-CN"/>
              </w:rPr>
            </w:pPr>
            <w:r w:rsidRPr="00BE29DD">
              <w:rPr>
                <w:rFonts w:ascii="Times New Roman" w:hAnsi="Times New Roman"/>
              </w:rPr>
              <w:t>System</w:t>
            </w:r>
          </w:p>
        </w:tc>
        <w:tc>
          <w:tcPr>
            <w:tcW w:w="2500" w:type="dxa"/>
            <w:tcBorders>
              <w:top w:val="single" w:sz="4" w:space="0" w:color="auto"/>
              <w:left w:val="single" w:sz="4" w:space="0" w:color="auto"/>
              <w:bottom w:val="single" w:sz="4" w:space="0" w:color="auto"/>
              <w:right w:val="single" w:sz="4" w:space="0" w:color="auto"/>
            </w:tcBorders>
            <w:vAlign w:val="center"/>
            <w:hideMark/>
          </w:tcPr>
          <w:p w14:paraId="37C1DCF4" w14:textId="77777777" w:rsidR="00AD0722" w:rsidRPr="00BE29DD" w:rsidRDefault="00AD0722">
            <w:pPr>
              <w:pStyle w:val="Tablehead"/>
              <w:keepLines/>
              <w:rPr>
                <w:rFonts w:ascii="Times New Roman" w:hAnsi="Times New Roman"/>
              </w:rPr>
            </w:pPr>
            <w:r w:rsidRPr="00BE29DD">
              <w:rPr>
                <w:rFonts w:ascii="Times New Roman" w:hAnsi="Times New Roman"/>
              </w:rPr>
              <w:t>Frequency</w:t>
            </w:r>
            <w:r w:rsidRPr="00BE29DD">
              <w:rPr>
                <w:rFonts w:ascii="Times New Roman" w:hAnsi="Times New Roman"/>
              </w:rPr>
              <w:br/>
              <w:t>(MHz)</w:t>
            </w:r>
          </w:p>
        </w:tc>
        <w:tc>
          <w:tcPr>
            <w:tcW w:w="2537" w:type="dxa"/>
            <w:tcBorders>
              <w:top w:val="single" w:sz="4" w:space="0" w:color="auto"/>
              <w:left w:val="single" w:sz="4" w:space="0" w:color="auto"/>
              <w:bottom w:val="single" w:sz="4" w:space="0" w:color="auto"/>
              <w:right w:val="single" w:sz="4" w:space="0" w:color="auto"/>
            </w:tcBorders>
            <w:vAlign w:val="center"/>
            <w:hideMark/>
          </w:tcPr>
          <w:p w14:paraId="23464433" w14:textId="77777777" w:rsidR="00AD0722" w:rsidRPr="00BE29DD" w:rsidRDefault="00AD0722">
            <w:pPr>
              <w:pStyle w:val="Tablehead"/>
              <w:keepLines/>
              <w:rPr>
                <w:rFonts w:ascii="Times New Roman" w:hAnsi="Times New Roman"/>
              </w:rPr>
            </w:pPr>
            <w:r w:rsidRPr="00BE29DD">
              <w:rPr>
                <w:rFonts w:ascii="Times New Roman" w:hAnsi="Times New Roman"/>
                <w:lang w:eastAsia="ja-JP"/>
              </w:rPr>
              <w:t>Protection criterion</w:t>
            </w:r>
          </w:p>
        </w:tc>
        <w:tc>
          <w:tcPr>
            <w:tcW w:w="2248" w:type="dxa"/>
            <w:tcBorders>
              <w:top w:val="single" w:sz="4" w:space="0" w:color="auto"/>
              <w:left w:val="single" w:sz="4" w:space="0" w:color="auto"/>
              <w:bottom w:val="single" w:sz="4" w:space="0" w:color="auto"/>
              <w:right w:val="single" w:sz="4" w:space="0" w:color="auto"/>
            </w:tcBorders>
            <w:vAlign w:val="center"/>
          </w:tcPr>
          <w:p w14:paraId="59B31DE9" w14:textId="77777777" w:rsidR="00AD0722" w:rsidRPr="00BE29DD" w:rsidRDefault="00AD0722">
            <w:pPr>
              <w:pStyle w:val="Tablehead"/>
              <w:keepLines/>
              <w:rPr>
                <w:rFonts w:ascii="Times New Roman" w:hAnsi="Times New Roman"/>
                <w:lang w:eastAsia="ja-JP"/>
              </w:rPr>
            </w:pPr>
            <w:r w:rsidRPr="00BE29DD">
              <w:rPr>
                <w:rFonts w:ascii="Times New Roman" w:hAnsi="Times New Roman"/>
                <w:lang w:eastAsia="ja-JP"/>
              </w:rPr>
              <w:t>References</w:t>
            </w:r>
          </w:p>
        </w:tc>
      </w:tr>
      <w:tr w:rsidR="00AD0722" w:rsidRPr="00BE29DD" w14:paraId="7A725323" w14:textId="77777777">
        <w:trPr>
          <w:cantSplit/>
          <w:jc w:val="center"/>
        </w:trPr>
        <w:tc>
          <w:tcPr>
            <w:tcW w:w="2354" w:type="dxa"/>
            <w:vMerge w:val="restart"/>
            <w:tcBorders>
              <w:top w:val="single" w:sz="4" w:space="0" w:color="auto"/>
              <w:left w:val="single" w:sz="4" w:space="0" w:color="auto"/>
              <w:bottom w:val="single" w:sz="4" w:space="0" w:color="auto"/>
              <w:right w:val="single" w:sz="4" w:space="0" w:color="auto"/>
            </w:tcBorders>
            <w:vAlign w:val="center"/>
          </w:tcPr>
          <w:p w14:paraId="60C19287" w14:textId="77777777" w:rsidR="00AD0722" w:rsidRPr="00BE29DD" w:rsidRDefault="00AD0722">
            <w:pPr>
              <w:pStyle w:val="Tabletext"/>
              <w:keepNext/>
              <w:keepLines/>
            </w:pPr>
            <w:r w:rsidRPr="00BE29DD">
              <w:t>Digital MCA Service</w:t>
            </w:r>
          </w:p>
        </w:tc>
        <w:tc>
          <w:tcPr>
            <w:tcW w:w="2500" w:type="dxa"/>
            <w:tcBorders>
              <w:top w:val="single" w:sz="4" w:space="0" w:color="auto"/>
              <w:left w:val="single" w:sz="4" w:space="0" w:color="auto"/>
              <w:bottom w:val="single" w:sz="4" w:space="0" w:color="auto"/>
              <w:right w:val="single" w:sz="4" w:space="0" w:color="auto"/>
            </w:tcBorders>
            <w:vAlign w:val="center"/>
          </w:tcPr>
          <w:p w14:paraId="7D1F2014" w14:textId="77777777" w:rsidR="00AD0722" w:rsidRPr="00BE29DD" w:rsidRDefault="00AD0722">
            <w:pPr>
              <w:pStyle w:val="Tabletext"/>
              <w:keepNext/>
              <w:keepLines/>
              <w:jc w:val="center"/>
            </w:pPr>
            <w:r w:rsidRPr="00BE29DD">
              <w:t>930-940</w:t>
            </w:r>
            <w:r w:rsidRPr="00BE29DD">
              <w:br/>
              <w:t>(uplink)</w:t>
            </w:r>
          </w:p>
        </w:tc>
        <w:tc>
          <w:tcPr>
            <w:tcW w:w="2537" w:type="dxa"/>
            <w:vMerge w:val="restart"/>
            <w:tcBorders>
              <w:top w:val="single" w:sz="4" w:space="0" w:color="auto"/>
              <w:left w:val="single" w:sz="4" w:space="0" w:color="auto"/>
              <w:right w:val="single" w:sz="4" w:space="0" w:color="auto"/>
            </w:tcBorders>
            <w:vAlign w:val="center"/>
          </w:tcPr>
          <w:p w14:paraId="2E1E93B5" w14:textId="77777777" w:rsidR="00AD0722" w:rsidRPr="00BE29DD" w:rsidRDefault="00AD0722">
            <w:pPr>
              <w:pStyle w:val="Tabletext"/>
              <w:keepNext/>
              <w:keepLines/>
              <w:jc w:val="center"/>
            </w:pPr>
            <w:r w:rsidRPr="00BE29DD">
              <w:t xml:space="preserve">–108.8 dBm/MHz </w:t>
            </w:r>
            <w:r w:rsidRPr="00BE29DD">
              <w:br/>
              <w:t>(in band)</w:t>
            </w:r>
          </w:p>
          <w:p w14:paraId="661544B8" w14:textId="77777777" w:rsidR="00AD0722" w:rsidRPr="00BE29DD" w:rsidRDefault="00AD0722">
            <w:pPr>
              <w:pStyle w:val="Tabletext"/>
              <w:keepNext/>
              <w:keepLines/>
              <w:jc w:val="center"/>
            </w:pPr>
            <w:r w:rsidRPr="00BE29DD">
              <w:t>–51 dBm (out of band)</w:t>
            </w:r>
          </w:p>
        </w:tc>
        <w:tc>
          <w:tcPr>
            <w:tcW w:w="2248" w:type="dxa"/>
            <w:vMerge w:val="restart"/>
            <w:tcBorders>
              <w:top w:val="single" w:sz="4" w:space="0" w:color="auto"/>
              <w:left w:val="single" w:sz="4" w:space="0" w:color="auto"/>
              <w:right w:val="single" w:sz="4" w:space="0" w:color="auto"/>
            </w:tcBorders>
          </w:tcPr>
          <w:p w14:paraId="58FA2900" w14:textId="77777777" w:rsidR="00AD0722" w:rsidRPr="00BE29DD" w:rsidRDefault="00AD0722">
            <w:pPr>
              <w:pStyle w:val="Tabletext"/>
              <w:keepNext/>
              <w:keepLines/>
              <w:jc w:val="center"/>
              <w:rPr>
                <w:lang w:eastAsia="ja-JP"/>
              </w:rPr>
            </w:pPr>
            <w:r w:rsidRPr="00BE29DD">
              <w:rPr>
                <w:lang w:eastAsia="ja-JP"/>
              </w:rPr>
              <w:t>ARIB</w:t>
            </w:r>
            <w:r w:rsidRPr="00BE29DD">
              <w:rPr>
                <w:vertAlign w:val="superscript"/>
                <w:lang w:eastAsia="ja-JP"/>
              </w:rPr>
              <w:t>(1)</w:t>
            </w:r>
            <w:r w:rsidRPr="00BE29DD">
              <w:rPr>
                <w:lang w:eastAsia="ja-JP"/>
              </w:rPr>
              <w:t xml:space="preserve"> STD-T85</w:t>
            </w:r>
          </w:p>
          <w:p w14:paraId="1003BCE5" w14:textId="77777777" w:rsidR="00AD0722" w:rsidRPr="00BE29DD" w:rsidRDefault="00AD0722">
            <w:pPr>
              <w:pStyle w:val="Tabletext"/>
              <w:keepNext/>
              <w:keepLines/>
              <w:jc w:val="center"/>
            </w:pPr>
            <w:r w:rsidRPr="00BE29DD">
              <w:rPr>
                <w:lang w:eastAsia="ja-JP"/>
              </w:rPr>
              <w:t>(Japan)</w:t>
            </w:r>
          </w:p>
        </w:tc>
      </w:tr>
      <w:tr w:rsidR="00AD0722" w:rsidRPr="00BE29DD" w14:paraId="44232781" w14:textId="7777777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EEC5D87" w14:textId="77777777" w:rsidR="00AD0722" w:rsidRPr="00BE29DD" w:rsidRDefault="00AD0722">
            <w:pPr>
              <w:pStyle w:val="Tabletext"/>
              <w:keepNext/>
              <w:keepLines/>
              <w:rPr>
                <w:rFonts w:eastAsia="MS PGothic"/>
                <w:lang w:eastAsia="zh-CN"/>
              </w:rPr>
            </w:pPr>
          </w:p>
        </w:tc>
        <w:tc>
          <w:tcPr>
            <w:tcW w:w="2500" w:type="dxa"/>
            <w:tcBorders>
              <w:top w:val="single" w:sz="4" w:space="0" w:color="auto"/>
              <w:left w:val="single" w:sz="4" w:space="0" w:color="auto"/>
              <w:bottom w:val="single" w:sz="4" w:space="0" w:color="auto"/>
              <w:right w:val="single" w:sz="4" w:space="0" w:color="auto"/>
            </w:tcBorders>
            <w:vAlign w:val="center"/>
          </w:tcPr>
          <w:p w14:paraId="1CCCC89B" w14:textId="77777777" w:rsidR="00AD0722" w:rsidRPr="00BE29DD" w:rsidRDefault="00AD0722">
            <w:pPr>
              <w:pStyle w:val="Tabletext"/>
              <w:keepNext/>
              <w:keepLines/>
              <w:jc w:val="center"/>
            </w:pPr>
            <w:r w:rsidRPr="00BE29DD">
              <w:t>940-945</w:t>
            </w:r>
            <w:r w:rsidRPr="00BE29DD">
              <w:br/>
              <w:t>(downlink)</w:t>
            </w:r>
          </w:p>
        </w:tc>
        <w:tc>
          <w:tcPr>
            <w:tcW w:w="2537" w:type="dxa"/>
            <w:vMerge/>
            <w:tcBorders>
              <w:left w:val="single" w:sz="4" w:space="0" w:color="auto"/>
              <w:bottom w:val="single" w:sz="4" w:space="0" w:color="auto"/>
              <w:right w:val="single" w:sz="4" w:space="0" w:color="auto"/>
            </w:tcBorders>
            <w:vAlign w:val="center"/>
          </w:tcPr>
          <w:p w14:paraId="77389D80" w14:textId="77777777" w:rsidR="00AD0722" w:rsidRPr="00BE29DD" w:rsidRDefault="00AD0722">
            <w:pPr>
              <w:pStyle w:val="Tabletext"/>
              <w:keepNext/>
              <w:keepLines/>
              <w:jc w:val="center"/>
            </w:pPr>
          </w:p>
        </w:tc>
        <w:tc>
          <w:tcPr>
            <w:tcW w:w="2248" w:type="dxa"/>
            <w:vMerge/>
            <w:tcBorders>
              <w:left w:val="single" w:sz="4" w:space="0" w:color="auto"/>
              <w:bottom w:val="single" w:sz="4" w:space="0" w:color="auto"/>
              <w:right w:val="single" w:sz="4" w:space="0" w:color="auto"/>
            </w:tcBorders>
          </w:tcPr>
          <w:p w14:paraId="51FF245F" w14:textId="77777777" w:rsidR="00AD0722" w:rsidRPr="00BE29DD" w:rsidRDefault="00AD0722">
            <w:pPr>
              <w:pStyle w:val="Tabletext"/>
              <w:keepNext/>
              <w:keepLines/>
              <w:jc w:val="center"/>
            </w:pPr>
          </w:p>
        </w:tc>
      </w:tr>
      <w:tr w:rsidR="00AD0722" w:rsidRPr="00BE29DD" w14:paraId="5958C52A" w14:textId="77777777">
        <w:trPr>
          <w:cantSplit/>
          <w:jc w:val="center"/>
        </w:trPr>
        <w:tc>
          <w:tcPr>
            <w:tcW w:w="2354" w:type="dxa"/>
            <w:vMerge w:val="restart"/>
            <w:tcBorders>
              <w:top w:val="single" w:sz="4" w:space="0" w:color="auto"/>
              <w:left w:val="single" w:sz="4" w:space="0" w:color="auto"/>
              <w:bottom w:val="single" w:sz="4" w:space="0" w:color="auto"/>
              <w:right w:val="single" w:sz="4" w:space="0" w:color="auto"/>
            </w:tcBorders>
            <w:vAlign w:val="center"/>
          </w:tcPr>
          <w:p w14:paraId="13AF5549" w14:textId="77777777" w:rsidR="00AD0722" w:rsidRPr="00BE29DD" w:rsidRDefault="00AD0722">
            <w:pPr>
              <w:pStyle w:val="Tabletext"/>
              <w:keepNext/>
              <w:keepLines/>
            </w:pPr>
            <w:r w:rsidRPr="00BE29DD">
              <w:t>Advanced MCA Service</w:t>
            </w:r>
          </w:p>
        </w:tc>
        <w:tc>
          <w:tcPr>
            <w:tcW w:w="2500" w:type="dxa"/>
            <w:tcBorders>
              <w:top w:val="single" w:sz="4" w:space="0" w:color="auto"/>
              <w:left w:val="single" w:sz="4" w:space="0" w:color="auto"/>
              <w:bottom w:val="single" w:sz="4" w:space="0" w:color="auto"/>
              <w:right w:val="single" w:sz="4" w:space="0" w:color="auto"/>
            </w:tcBorders>
            <w:vAlign w:val="center"/>
          </w:tcPr>
          <w:p w14:paraId="486787B1" w14:textId="77777777" w:rsidR="00AD0722" w:rsidRPr="00BE29DD" w:rsidRDefault="00AD0722">
            <w:pPr>
              <w:pStyle w:val="Tabletext"/>
              <w:keepNext/>
              <w:keepLines/>
              <w:jc w:val="center"/>
            </w:pPr>
            <w:r w:rsidRPr="00BE29DD">
              <w:t>895-900</w:t>
            </w:r>
            <w:r w:rsidRPr="00BE29DD">
              <w:br/>
              <w:t>(uplink)</w:t>
            </w:r>
          </w:p>
        </w:tc>
        <w:tc>
          <w:tcPr>
            <w:tcW w:w="2537" w:type="dxa"/>
            <w:tcBorders>
              <w:top w:val="single" w:sz="4" w:space="0" w:color="auto"/>
              <w:left w:val="single" w:sz="4" w:space="0" w:color="auto"/>
              <w:bottom w:val="single" w:sz="4" w:space="0" w:color="auto"/>
              <w:right w:val="single" w:sz="4" w:space="0" w:color="auto"/>
            </w:tcBorders>
            <w:vAlign w:val="center"/>
          </w:tcPr>
          <w:p w14:paraId="46CD77A7" w14:textId="77777777" w:rsidR="00AD0722" w:rsidRPr="00BE29DD" w:rsidRDefault="00AD0722">
            <w:pPr>
              <w:pStyle w:val="Tabletext"/>
              <w:keepNext/>
              <w:keepLines/>
              <w:jc w:val="center"/>
            </w:pPr>
            <w:r w:rsidRPr="00BE29DD">
              <w:t xml:space="preserve">–110.8 dBm/MHz </w:t>
            </w:r>
            <w:r w:rsidRPr="00BE29DD">
              <w:br/>
              <w:t>(in band)</w:t>
            </w:r>
          </w:p>
          <w:p w14:paraId="53742027" w14:textId="77777777" w:rsidR="00AD0722" w:rsidRPr="00BE29DD" w:rsidRDefault="00AD0722">
            <w:pPr>
              <w:pStyle w:val="Tabletext"/>
              <w:keepNext/>
              <w:keepLines/>
              <w:jc w:val="center"/>
            </w:pPr>
            <w:r w:rsidRPr="00BE29DD">
              <w:t xml:space="preserve">–44 dBm (out of band, 12.5 MHz </w:t>
            </w:r>
            <w:r w:rsidRPr="00BE29DD">
              <w:rPr>
                <w:color w:val="000000" w:themeColor="text1"/>
              </w:rPr>
              <w:t>separation)</w:t>
            </w:r>
          </w:p>
        </w:tc>
        <w:tc>
          <w:tcPr>
            <w:tcW w:w="2248" w:type="dxa"/>
            <w:tcBorders>
              <w:top w:val="single" w:sz="4" w:space="0" w:color="auto"/>
              <w:left w:val="single" w:sz="4" w:space="0" w:color="auto"/>
              <w:bottom w:val="single" w:sz="4" w:space="0" w:color="auto"/>
              <w:right w:val="single" w:sz="4" w:space="0" w:color="auto"/>
            </w:tcBorders>
          </w:tcPr>
          <w:p w14:paraId="290253E2" w14:textId="77777777" w:rsidR="00AD0722" w:rsidRPr="00BE29DD" w:rsidRDefault="00AD0722">
            <w:pPr>
              <w:pStyle w:val="Tabletext"/>
              <w:keepNext/>
              <w:keepLines/>
              <w:jc w:val="center"/>
            </w:pPr>
            <w:r w:rsidRPr="00BE29DD">
              <w:t xml:space="preserve">3GPP TS36 104 </w:t>
            </w:r>
            <w:r w:rsidRPr="00BE29DD">
              <w:rPr>
                <w:rFonts w:ascii="MS Mincho" w:eastAsia="MS Mincho" w:hAnsi="MS Mincho" w:cs="MS Mincho"/>
              </w:rPr>
              <w:t>ｖ</w:t>
            </w:r>
            <w:r w:rsidRPr="00BE29DD">
              <w:t>8.3.0 (2008-9)</w:t>
            </w:r>
          </w:p>
        </w:tc>
      </w:tr>
      <w:tr w:rsidR="00AD0722" w:rsidRPr="00BE29DD" w14:paraId="4F7678A1" w14:textId="7777777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90C1B6" w14:textId="77777777" w:rsidR="00AD0722" w:rsidRPr="00BE29DD" w:rsidRDefault="00AD0722">
            <w:pPr>
              <w:pStyle w:val="Tabletext"/>
              <w:rPr>
                <w:rFonts w:eastAsia="MS PGothic"/>
                <w:lang w:eastAsia="zh-CN"/>
              </w:rPr>
            </w:pPr>
          </w:p>
        </w:tc>
        <w:tc>
          <w:tcPr>
            <w:tcW w:w="2500" w:type="dxa"/>
            <w:tcBorders>
              <w:top w:val="single" w:sz="4" w:space="0" w:color="auto"/>
              <w:left w:val="single" w:sz="4" w:space="0" w:color="auto"/>
              <w:bottom w:val="single" w:sz="4" w:space="0" w:color="auto"/>
              <w:right w:val="single" w:sz="4" w:space="0" w:color="auto"/>
            </w:tcBorders>
            <w:vAlign w:val="center"/>
          </w:tcPr>
          <w:p w14:paraId="75643AB5" w14:textId="77777777" w:rsidR="00AD0722" w:rsidRPr="00BE29DD" w:rsidRDefault="00AD0722">
            <w:pPr>
              <w:pStyle w:val="Tabletext"/>
              <w:jc w:val="center"/>
            </w:pPr>
            <w:r w:rsidRPr="00BE29DD">
              <w:t>850-860</w:t>
            </w:r>
            <w:r w:rsidRPr="00BE29DD">
              <w:br/>
              <w:t>(downlink)</w:t>
            </w:r>
          </w:p>
        </w:tc>
        <w:tc>
          <w:tcPr>
            <w:tcW w:w="2537" w:type="dxa"/>
            <w:tcBorders>
              <w:top w:val="single" w:sz="4" w:space="0" w:color="auto"/>
              <w:left w:val="single" w:sz="4" w:space="0" w:color="auto"/>
              <w:bottom w:val="single" w:sz="4" w:space="0" w:color="auto"/>
              <w:right w:val="single" w:sz="4" w:space="0" w:color="auto"/>
            </w:tcBorders>
            <w:vAlign w:val="center"/>
          </w:tcPr>
          <w:p w14:paraId="212D188F" w14:textId="77777777" w:rsidR="00AD0722" w:rsidRPr="00BE29DD" w:rsidRDefault="00AD0722">
            <w:pPr>
              <w:pStyle w:val="Tabletext"/>
              <w:jc w:val="center"/>
            </w:pPr>
            <w:r w:rsidRPr="00BE29DD">
              <w:t>–119 dBm/MHz (in band)</w:t>
            </w:r>
          </w:p>
          <w:p w14:paraId="5A13E184" w14:textId="77777777" w:rsidR="00AD0722" w:rsidRPr="00BE29DD" w:rsidRDefault="00AD0722">
            <w:pPr>
              <w:pStyle w:val="Tabletext"/>
              <w:jc w:val="center"/>
            </w:pPr>
            <w:r w:rsidRPr="00BE29DD">
              <w:t>–43 dBm (out of band, modulation)</w:t>
            </w:r>
          </w:p>
          <w:p w14:paraId="47BF6E4D" w14:textId="77777777" w:rsidR="00AD0722" w:rsidRPr="00BE29DD" w:rsidRDefault="00AD0722">
            <w:pPr>
              <w:pStyle w:val="Tabletext"/>
              <w:jc w:val="center"/>
            </w:pPr>
            <w:r w:rsidRPr="00BE29DD">
              <w:t>–15 dBm (out of band, CW)</w:t>
            </w:r>
          </w:p>
        </w:tc>
        <w:tc>
          <w:tcPr>
            <w:tcW w:w="2248" w:type="dxa"/>
            <w:tcBorders>
              <w:top w:val="single" w:sz="4" w:space="0" w:color="auto"/>
              <w:left w:val="single" w:sz="4" w:space="0" w:color="auto"/>
              <w:bottom w:val="single" w:sz="4" w:space="0" w:color="auto"/>
              <w:right w:val="single" w:sz="4" w:space="0" w:color="auto"/>
            </w:tcBorders>
          </w:tcPr>
          <w:p w14:paraId="15F768A6" w14:textId="77777777" w:rsidR="00AD0722" w:rsidRPr="00BE29DD" w:rsidRDefault="00AD0722">
            <w:pPr>
              <w:pStyle w:val="Tabletext"/>
              <w:jc w:val="center"/>
            </w:pPr>
            <w:r w:rsidRPr="00BE29DD">
              <w:t xml:space="preserve">3GPP TS36 104 </w:t>
            </w:r>
            <w:r w:rsidRPr="00BE29DD">
              <w:rPr>
                <w:rFonts w:ascii="MS Mincho" w:eastAsia="MS Mincho" w:hAnsi="MS Mincho" w:cs="MS Mincho"/>
              </w:rPr>
              <w:t>ｖ</w:t>
            </w:r>
            <w:r w:rsidRPr="00BE29DD">
              <w:t>8.3.0 (2008-9)</w:t>
            </w:r>
          </w:p>
        </w:tc>
      </w:tr>
      <w:tr w:rsidR="00AD0722" w:rsidRPr="00BE29DD" w14:paraId="42117A3E" w14:textId="77777777">
        <w:trPr>
          <w:cantSplit/>
          <w:jc w:val="center"/>
        </w:trPr>
        <w:tc>
          <w:tcPr>
            <w:tcW w:w="2354" w:type="dxa"/>
            <w:vMerge w:val="restart"/>
            <w:tcBorders>
              <w:top w:val="single" w:sz="4" w:space="0" w:color="auto"/>
              <w:left w:val="single" w:sz="4" w:space="0" w:color="auto"/>
              <w:bottom w:val="single" w:sz="4" w:space="0" w:color="auto"/>
              <w:right w:val="single" w:sz="4" w:space="0" w:color="auto"/>
            </w:tcBorders>
            <w:vAlign w:val="center"/>
            <w:hideMark/>
          </w:tcPr>
          <w:p w14:paraId="0EFE878A" w14:textId="77777777" w:rsidR="00AD0722" w:rsidRPr="00BE29DD" w:rsidRDefault="00AD0722">
            <w:pPr>
              <w:pStyle w:val="Tabletext"/>
            </w:pPr>
            <w:r w:rsidRPr="00BE29DD">
              <w:t>LTE-A (Band 8)</w:t>
            </w:r>
          </w:p>
        </w:tc>
        <w:tc>
          <w:tcPr>
            <w:tcW w:w="2500" w:type="dxa"/>
            <w:tcBorders>
              <w:top w:val="single" w:sz="4" w:space="0" w:color="auto"/>
              <w:left w:val="single" w:sz="4" w:space="0" w:color="auto"/>
              <w:bottom w:val="single" w:sz="4" w:space="0" w:color="auto"/>
              <w:right w:val="single" w:sz="4" w:space="0" w:color="auto"/>
            </w:tcBorders>
            <w:vAlign w:val="center"/>
            <w:hideMark/>
          </w:tcPr>
          <w:p w14:paraId="55A284CF" w14:textId="77777777" w:rsidR="00AD0722" w:rsidRPr="00BE29DD" w:rsidRDefault="00AD0722">
            <w:pPr>
              <w:pStyle w:val="Tabletext"/>
              <w:jc w:val="center"/>
            </w:pPr>
            <w:r w:rsidRPr="00BE29DD">
              <w:t>900-915</w:t>
            </w:r>
            <w:r w:rsidRPr="00BE29DD">
              <w:br/>
              <w:t>(uplink)</w:t>
            </w:r>
          </w:p>
        </w:tc>
        <w:tc>
          <w:tcPr>
            <w:tcW w:w="2537" w:type="dxa"/>
            <w:tcBorders>
              <w:top w:val="single" w:sz="4" w:space="0" w:color="auto"/>
              <w:left w:val="single" w:sz="4" w:space="0" w:color="auto"/>
              <w:bottom w:val="single" w:sz="4" w:space="0" w:color="auto"/>
              <w:right w:val="single" w:sz="4" w:space="0" w:color="auto"/>
            </w:tcBorders>
            <w:vAlign w:val="center"/>
            <w:hideMark/>
          </w:tcPr>
          <w:p w14:paraId="56CDE492" w14:textId="77777777" w:rsidR="00AD0722" w:rsidRPr="00BE29DD" w:rsidRDefault="00AD0722">
            <w:pPr>
              <w:pStyle w:val="Tabletext"/>
              <w:jc w:val="center"/>
            </w:pPr>
            <w:r w:rsidRPr="00BE29DD">
              <w:t xml:space="preserve">–110.8 dBm/MHz </w:t>
            </w:r>
            <w:r w:rsidRPr="00BE29DD">
              <w:br/>
              <w:t>(in band)</w:t>
            </w:r>
          </w:p>
          <w:p w14:paraId="33C69A0B" w14:textId="77777777" w:rsidR="00AD0722" w:rsidRPr="00BE29DD" w:rsidRDefault="00AD0722">
            <w:pPr>
              <w:pStyle w:val="Tabletext"/>
              <w:jc w:val="center"/>
            </w:pPr>
            <w:r w:rsidRPr="00BE29DD">
              <w:t xml:space="preserve">–44 dBm (out of band, 12.5 MHz </w:t>
            </w:r>
            <w:r w:rsidRPr="00BE29DD">
              <w:rPr>
                <w:color w:val="000000" w:themeColor="text1"/>
              </w:rPr>
              <w:t>separation)</w:t>
            </w:r>
          </w:p>
        </w:tc>
        <w:tc>
          <w:tcPr>
            <w:tcW w:w="2248" w:type="dxa"/>
            <w:tcBorders>
              <w:top w:val="single" w:sz="4" w:space="0" w:color="auto"/>
              <w:left w:val="single" w:sz="4" w:space="0" w:color="auto"/>
              <w:bottom w:val="single" w:sz="4" w:space="0" w:color="auto"/>
              <w:right w:val="single" w:sz="4" w:space="0" w:color="auto"/>
            </w:tcBorders>
          </w:tcPr>
          <w:p w14:paraId="65106C23" w14:textId="77777777" w:rsidR="00AD0722" w:rsidRPr="00BE29DD" w:rsidRDefault="00AD0722">
            <w:pPr>
              <w:pStyle w:val="Tabletext"/>
              <w:jc w:val="center"/>
            </w:pPr>
            <w:r w:rsidRPr="00BE29DD">
              <w:t xml:space="preserve">3GPP TS36 104 </w:t>
            </w:r>
            <w:r w:rsidRPr="00BE29DD">
              <w:rPr>
                <w:rFonts w:ascii="MS Mincho" w:eastAsia="MS Mincho" w:hAnsi="MS Mincho" w:cs="MS Mincho"/>
              </w:rPr>
              <w:t>ｖ</w:t>
            </w:r>
            <w:r w:rsidRPr="00BE29DD">
              <w:t>8.3.0 (2008-9)</w:t>
            </w:r>
          </w:p>
        </w:tc>
      </w:tr>
      <w:tr w:rsidR="00AD0722" w:rsidRPr="00BE29DD" w14:paraId="7BCD8727" w14:textId="7777777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8B7C35" w14:textId="77777777" w:rsidR="00AD0722" w:rsidRPr="00BE29DD" w:rsidRDefault="00AD0722">
            <w:pPr>
              <w:pStyle w:val="Tabletext"/>
              <w:rPr>
                <w:rFonts w:eastAsia="MS PGothic"/>
                <w:lang w:eastAsia="zh-CN"/>
              </w:rPr>
            </w:pPr>
          </w:p>
        </w:tc>
        <w:tc>
          <w:tcPr>
            <w:tcW w:w="2500" w:type="dxa"/>
            <w:tcBorders>
              <w:top w:val="single" w:sz="4" w:space="0" w:color="auto"/>
              <w:left w:val="single" w:sz="4" w:space="0" w:color="auto"/>
              <w:bottom w:val="single" w:sz="4" w:space="0" w:color="auto"/>
              <w:right w:val="single" w:sz="4" w:space="0" w:color="auto"/>
            </w:tcBorders>
            <w:vAlign w:val="center"/>
            <w:hideMark/>
          </w:tcPr>
          <w:p w14:paraId="0928D560" w14:textId="77777777" w:rsidR="00AD0722" w:rsidRPr="00BE29DD" w:rsidRDefault="00AD0722">
            <w:pPr>
              <w:pStyle w:val="Tabletext"/>
              <w:jc w:val="center"/>
            </w:pPr>
            <w:r w:rsidRPr="00BE29DD">
              <w:t>945-960</w:t>
            </w:r>
            <w:r w:rsidRPr="00BE29DD">
              <w:br/>
              <w:t>(downlink)</w:t>
            </w:r>
          </w:p>
        </w:tc>
        <w:tc>
          <w:tcPr>
            <w:tcW w:w="2537" w:type="dxa"/>
            <w:tcBorders>
              <w:top w:val="single" w:sz="4" w:space="0" w:color="auto"/>
              <w:left w:val="single" w:sz="4" w:space="0" w:color="auto"/>
              <w:bottom w:val="single" w:sz="4" w:space="0" w:color="auto"/>
              <w:right w:val="single" w:sz="4" w:space="0" w:color="auto"/>
            </w:tcBorders>
            <w:vAlign w:val="center"/>
            <w:hideMark/>
          </w:tcPr>
          <w:p w14:paraId="7E8E685D" w14:textId="77777777" w:rsidR="00AD0722" w:rsidRPr="00BE29DD" w:rsidRDefault="00AD0722">
            <w:pPr>
              <w:pStyle w:val="Tabletext"/>
              <w:jc w:val="center"/>
            </w:pPr>
            <w:r w:rsidRPr="00BE29DD">
              <w:t>–119 dBm/MHz (in band)</w:t>
            </w:r>
          </w:p>
          <w:p w14:paraId="3846A33C" w14:textId="77777777" w:rsidR="00AD0722" w:rsidRPr="00BE29DD" w:rsidRDefault="00AD0722">
            <w:pPr>
              <w:pStyle w:val="Tabletext"/>
              <w:jc w:val="center"/>
            </w:pPr>
            <w:r w:rsidRPr="00BE29DD">
              <w:t>–43 dBm (out of band, modulation)</w:t>
            </w:r>
          </w:p>
          <w:p w14:paraId="08F0FA8F" w14:textId="77777777" w:rsidR="00AD0722" w:rsidRPr="00BE29DD" w:rsidRDefault="00AD0722">
            <w:pPr>
              <w:pStyle w:val="Tabletext"/>
              <w:jc w:val="center"/>
            </w:pPr>
            <w:r w:rsidRPr="00BE29DD">
              <w:t>–15 dBm (out of band, CW)</w:t>
            </w:r>
          </w:p>
        </w:tc>
        <w:tc>
          <w:tcPr>
            <w:tcW w:w="2248" w:type="dxa"/>
            <w:tcBorders>
              <w:top w:val="single" w:sz="4" w:space="0" w:color="auto"/>
              <w:left w:val="single" w:sz="4" w:space="0" w:color="auto"/>
              <w:bottom w:val="single" w:sz="4" w:space="0" w:color="auto"/>
              <w:right w:val="single" w:sz="4" w:space="0" w:color="auto"/>
            </w:tcBorders>
          </w:tcPr>
          <w:p w14:paraId="1FC8F78C" w14:textId="77777777" w:rsidR="00AD0722" w:rsidRPr="00BE29DD" w:rsidRDefault="00AD0722">
            <w:pPr>
              <w:pStyle w:val="Tabletext"/>
              <w:jc w:val="center"/>
            </w:pPr>
            <w:r w:rsidRPr="00BE29DD">
              <w:t xml:space="preserve">3GPP TS36 104 </w:t>
            </w:r>
            <w:r w:rsidRPr="00BE29DD">
              <w:rPr>
                <w:rFonts w:ascii="MS Mincho" w:eastAsia="MS Mincho" w:hAnsi="MS Mincho" w:cs="MS Mincho"/>
              </w:rPr>
              <w:t>ｖ</w:t>
            </w:r>
            <w:r w:rsidRPr="00BE29DD">
              <w:t>8.3.0 (2008-9)</w:t>
            </w:r>
          </w:p>
        </w:tc>
      </w:tr>
      <w:tr w:rsidR="00AD0722" w:rsidRPr="00BE29DD" w14:paraId="046DD70D" w14:textId="77777777">
        <w:trPr>
          <w:cantSplit/>
          <w:jc w:val="center"/>
        </w:trPr>
        <w:tc>
          <w:tcPr>
            <w:tcW w:w="2354" w:type="dxa"/>
            <w:tcBorders>
              <w:top w:val="single" w:sz="4" w:space="0" w:color="auto"/>
              <w:left w:val="single" w:sz="4" w:space="0" w:color="auto"/>
              <w:bottom w:val="single" w:sz="4" w:space="0" w:color="auto"/>
              <w:right w:val="single" w:sz="4" w:space="0" w:color="auto"/>
            </w:tcBorders>
            <w:vAlign w:val="center"/>
            <w:hideMark/>
          </w:tcPr>
          <w:p w14:paraId="16C6E672" w14:textId="77777777" w:rsidR="00AD0722" w:rsidRPr="00BE29DD" w:rsidRDefault="00AD0722">
            <w:pPr>
              <w:pStyle w:val="Tabletext"/>
            </w:pPr>
            <w:r w:rsidRPr="00BE29DD">
              <w:t>RFID (Passive)</w:t>
            </w:r>
          </w:p>
        </w:tc>
        <w:tc>
          <w:tcPr>
            <w:tcW w:w="2500" w:type="dxa"/>
            <w:tcBorders>
              <w:top w:val="single" w:sz="4" w:space="0" w:color="auto"/>
              <w:left w:val="single" w:sz="4" w:space="0" w:color="auto"/>
              <w:bottom w:val="single" w:sz="4" w:space="0" w:color="auto"/>
              <w:right w:val="single" w:sz="4" w:space="0" w:color="auto"/>
            </w:tcBorders>
            <w:vAlign w:val="center"/>
            <w:hideMark/>
          </w:tcPr>
          <w:p w14:paraId="67835FE1" w14:textId="77777777" w:rsidR="00AD0722" w:rsidRPr="00BE29DD" w:rsidRDefault="00AD0722">
            <w:pPr>
              <w:pStyle w:val="Tabletext"/>
              <w:jc w:val="center"/>
            </w:pPr>
            <w:r w:rsidRPr="00BE29DD">
              <w:t>916.7-923.5</w:t>
            </w:r>
          </w:p>
        </w:tc>
        <w:tc>
          <w:tcPr>
            <w:tcW w:w="2537" w:type="dxa"/>
            <w:tcBorders>
              <w:top w:val="single" w:sz="4" w:space="0" w:color="auto"/>
              <w:left w:val="single" w:sz="4" w:space="0" w:color="auto"/>
              <w:bottom w:val="single" w:sz="4" w:space="0" w:color="auto"/>
              <w:right w:val="single" w:sz="4" w:space="0" w:color="auto"/>
            </w:tcBorders>
            <w:vAlign w:val="center"/>
            <w:hideMark/>
          </w:tcPr>
          <w:p w14:paraId="36022AFB" w14:textId="77777777" w:rsidR="00AD0722" w:rsidRPr="00BE29DD" w:rsidRDefault="00AD0722">
            <w:pPr>
              <w:pStyle w:val="Tabletext"/>
              <w:jc w:val="center"/>
            </w:pPr>
            <w:r w:rsidRPr="00BE29DD">
              <w:t>–81 dBm/MHz (in band)</w:t>
            </w:r>
          </w:p>
          <w:p w14:paraId="0C37BCC6" w14:textId="77777777" w:rsidR="00AD0722" w:rsidRPr="00BE29DD" w:rsidRDefault="00AD0722">
            <w:pPr>
              <w:pStyle w:val="Tabletext"/>
              <w:jc w:val="center"/>
            </w:pPr>
            <w:r w:rsidRPr="00BE29DD">
              <w:t>–30 dBm (out of band, 2 MHz separation)</w:t>
            </w:r>
          </w:p>
        </w:tc>
        <w:tc>
          <w:tcPr>
            <w:tcW w:w="2248" w:type="dxa"/>
            <w:tcBorders>
              <w:top w:val="single" w:sz="4" w:space="0" w:color="auto"/>
              <w:left w:val="single" w:sz="4" w:space="0" w:color="auto"/>
              <w:bottom w:val="single" w:sz="4" w:space="0" w:color="auto"/>
              <w:right w:val="single" w:sz="4" w:space="0" w:color="auto"/>
            </w:tcBorders>
          </w:tcPr>
          <w:p w14:paraId="5151A662" w14:textId="77777777" w:rsidR="00AD0722" w:rsidRPr="000F3275" w:rsidRDefault="00AD0722">
            <w:pPr>
              <w:pStyle w:val="Tabletext"/>
              <w:jc w:val="center"/>
              <w:rPr>
                <w:lang w:val="de-DE" w:eastAsia="ja-JP"/>
              </w:rPr>
            </w:pPr>
            <w:r w:rsidRPr="000F3275">
              <w:rPr>
                <w:lang w:val="de-DE" w:eastAsia="ja-JP"/>
              </w:rPr>
              <w:t>ARIB STD-T106</w:t>
            </w:r>
          </w:p>
          <w:p w14:paraId="4468EF1E" w14:textId="77777777" w:rsidR="00AD0722" w:rsidRPr="000F3275" w:rsidRDefault="00AD0722">
            <w:pPr>
              <w:pStyle w:val="Tabletext"/>
              <w:jc w:val="center"/>
              <w:rPr>
                <w:lang w:val="de-DE" w:eastAsia="ja-JP"/>
              </w:rPr>
            </w:pPr>
            <w:r w:rsidRPr="000F3275">
              <w:rPr>
                <w:lang w:val="de-DE" w:eastAsia="ja-JP"/>
              </w:rPr>
              <w:t>ARIB STD-T107</w:t>
            </w:r>
          </w:p>
          <w:p w14:paraId="08AA32DC" w14:textId="77777777" w:rsidR="00AD0722" w:rsidRPr="00BE29DD" w:rsidRDefault="00AD0722">
            <w:pPr>
              <w:pStyle w:val="Tabletext"/>
              <w:jc w:val="center"/>
            </w:pPr>
            <w:r w:rsidRPr="00BE29DD">
              <w:rPr>
                <w:lang w:eastAsia="ja-JP"/>
              </w:rPr>
              <w:t>(Japan)</w:t>
            </w:r>
          </w:p>
        </w:tc>
      </w:tr>
      <w:tr w:rsidR="00AD0722" w:rsidRPr="00BE29DD" w14:paraId="18260516" w14:textId="77777777">
        <w:trPr>
          <w:cantSplit/>
          <w:jc w:val="center"/>
        </w:trPr>
        <w:tc>
          <w:tcPr>
            <w:tcW w:w="2354" w:type="dxa"/>
            <w:tcBorders>
              <w:top w:val="single" w:sz="4" w:space="0" w:color="auto"/>
              <w:left w:val="single" w:sz="4" w:space="0" w:color="auto"/>
              <w:bottom w:val="single" w:sz="4" w:space="0" w:color="auto"/>
              <w:right w:val="single" w:sz="4" w:space="0" w:color="auto"/>
            </w:tcBorders>
            <w:vAlign w:val="center"/>
            <w:hideMark/>
          </w:tcPr>
          <w:p w14:paraId="04DFB8E3" w14:textId="77777777" w:rsidR="00AD0722" w:rsidRPr="00BE29DD" w:rsidRDefault="00AD0722">
            <w:pPr>
              <w:pStyle w:val="Tabletext"/>
            </w:pPr>
            <w:r w:rsidRPr="00BE29DD">
              <w:t>RFID (Active)</w:t>
            </w:r>
          </w:p>
        </w:tc>
        <w:tc>
          <w:tcPr>
            <w:tcW w:w="2500" w:type="dxa"/>
            <w:tcBorders>
              <w:top w:val="single" w:sz="4" w:space="0" w:color="auto"/>
              <w:left w:val="single" w:sz="4" w:space="0" w:color="auto"/>
              <w:bottom w:val="single" w:sz="4" w:space="0" w:color="auto"/>
              <w:right w:val="single" w:sz="4" w:space="0" w:color="auto"/>
            </w:tcBorders>
            <w:vAlign w:val="center"/>
            <w:hideMark/>
          </w:tcPr>
          <w:p w14:paraId="15C4818F" w14:textId="77777777" w:rsidR="00AD0722" w:rsidRPr="00BE29DD" w:rsidRDefault="00AD0722">
            <w:pPr>
              <w:pStyle w:val="Tabletext"/>
              <w:jc w:val="center"/>
            </w:pPr>
            <w:r w:rsidRPr="00BE29DD">
              <w:t>915.9-929.7</w:t>
            </w:r>
          </w:p>
        </w:tc>
        <w:tc>
          <w:tcPr>
            <w:tcW w:w="2537" w:type="dxa"/>
            <w:tcBorders>
              <w:top w:val="single" w:sz="4" w:space="0" w:color="auto"/>
              <w:left w:val="single" w:sz="4" w:space="0" w:color="auto"/>
              <w:bottom w:val="single" w:sz="4" w:space="0" w:color="auto"/>
              <w:right w:val="single" w:sz="4" w:space="0" w:color="auto"/>
            </w:tcBorders>
            <w:vAlign w:val="center"/>
            <w:hideMark/>
          </w:tcPr>
          <w:p w14:paraId="2EAAFB0E" w14:textId="77777777" w:rsidR="00AD0722" w:rsidRPr="00BE29DD" w:rsidRDefault="00AD0722">
            <w:pPr>
              <w:pStyle w:val="Tabletext"/>
              <w:jc w:val="center"/>
            </w:pPr>
            <w:r w:rsidRPr="00BE29DD">
              <w:t xml:space="preserve">–127 dBm/MHz </w:t>
            </w:r>
            <w:r w:rsidRPr="00BE29DD">
              <w:br/>
              <w:t>(in band)</w:t>
            </w:r>
          </w:p>
          <w:p w14:paraId="706E1316" w14:textId="77777777" w:rsidR="00AD0722" w:rsidRPr="00BE29DD" w:rsidRDefault="00AD0722">
            <w:pPr>
              <w:pStyle w:val="Tabletext"/>
              <w:jc w:val="center"/>
            </w:pPr>
            <w:r w:rsidRPr="00BE29DD">
              <w:t>–80 dBm (out of band)</w:t>
            </w:r>
          </w:p>
        </w:tc>
        <w:tc>
          <w:tcPr>
            <w:tcW w:w="2248" w:type="dxa"/>
            <w:tcBorders>
              <w:top w:val="single" w:sz="4" w:space="0" w:color="auto"/>
              <w:left w:val="single" w:sz="4" w:space="0" w:color="auto"/>
              <w:bottom w:val="single" w:sz="4" w:space="0" w:color="auto"/>
              <w:right w:val="single" w:sz="4" w:space="0" w:color="auto"/>
            </w:tcBorders>
          </w:tcPr>
          <w:p w14:paraId="49DF2C60" w14:textId="77777777" w:rsidR="00AD0722" w:rsidRPr="00BE29DD" w:rsidRDefault="00AD0722">
            <w:pPr>
              <w:pStyle w:val="Tabletext"/>
              <w:jc w:val="center"/>
              <w:rPr>
                <w:lang w:eastAsia="ja-JP"/>
              </w:rPr>
            </w:pPr>
            <w:r w:rsidRPr="00BE29DD">
              <w:rPr>
                <w:lang w:eastAsia="ja-JP"/>
              </w:rPr>
              <w:t>ARIB STD-T108</w:t>
            </w:r>
          </w:p>
          <w:p w14:paraId="11B6429C" w14:textId="77777777" w:rsidR="00AD0722" w:rsidRPr="00BE29DD" w:rsidRDefault="00AD0722">
            <w:pPr>
              <w:pStyle w:val="Tabletext"/>
              <w:jc w:val="center"/>
            </w:pPr>
            <w:r w:rsidRPr="00BE29DD">
              <w:rPr>
                <w:lang w:eastAsia="ja-JP"/>
              </w:rPr>
              <w:t>(Japan)</w:t>
            </w:r>
          </w:p>
        </w:tc>
      </w:tr>
      <w:tr w:rsidR="00AD0722" w:rsidRPr="00BE29DD" w14:paraId="367956A8" w14:textId="77777777">
        <w:trPr>
          <w:cantSplit/>
          <w:jc w:val="center"/>
        </w:trPr>
        <w:tc>
          <w:tcPr>
            <w:tcW w:w="2354" w:type="dxa"/>
            <w:tcBorders>
              <w:top w:val="single" w:sz="4" w:space="0" w:color="auto"/>
              <w:left w:val="single" w:sz="4" w:space="0" w:color="auto"/>
              <w:bottom w:val="single" w:sz="4" w:space="0" w:color="auto"/>
              <w:right w:val="single" w:sz="4" w:space="0" w:color="auto"/>
            </w:tcBorders>
            <w:vAlign w:val="center"/>
            <w:hideMark/>
          </w:tcPr>
          <w:p w14:paraId="059DC921" w14:textId="77777777" w:rsidR="00AD0722" w:rsidRPr="00BE29DD" w:rsidRDefault="00AD0722">
            <w:pPr>
              <w:pStyle w:val="Tabletext"/>
            </w:pPr>
            <w:r w:rsidRPr="00BE29DD">
              <w:t>Radio astronomy</w:t>
            </w:r>
          </w:p>
        </w:tc>
        <w:tc>
          <w:tcPr>
            <w:tcW w:w="2500" w:type="dxa"/>
            <w:tcBorders>
              <w:top w:val="single" w:sz="4" w:space="0" w:color="auto"/>
              <w:left w:val="single" w:sz="4" w:space="0" w:color="auto"/>
              <w:bottom w:val="single" w:sz="4" w:space="0" w:color="auto"/>
              <w:right w:val="single" w:sz="4" w:space="0" w:color="auto"/>
            </w:tcBorders>
            <w:vAlign w:val="center"/>
            <w:hideMark/>
          </w:tcPr>
          <w:p w14:paraId="1139A9F1" w14:textId="77777777" w:rsidR="00AD0722" w:rsidRPr="00BE29DD" w:rsidRDefault="00AD0722">
            <w:pPr>
              <w:pStyle w:val="Tabletext"/>
              <w:jc w:val="center"/>
            </w:pPr>
            <w:r w:rsidRPr="00BE29DD">
              <w:t>1 400-1 427</w:t>
            </w:r>
          </w:p>
        </w:tc>
        <w:tc>
          <w:tcPr>
            <w:tcW w:w="2537" w:type="dxa"/>
            <w:tcBorders>
              <w:top w:val="single" w:sz="4" w:space="0" w:color="auto"/>
              <w:left w:val="single" w:sz="4" w:space="0" w:color="auto"/>
              <w:bottom w:val="single" w:sz="4" w:space="0" w:color="auto"/>
              <w:right w:val="single" w:sz="4" w:space="0" w:color="auto"/>
            </w:tcBorders>
            <w:vAlign w:val="center"/>
            <w:hideMark/>
          </w:tcPr>
          <w:p w14:paraId="6C3949CE" w14:textId="77777777" w:rsidR="00AD0722" w:rsidRPr="00BE29DD" w:rsidRDefault="00AD0722">
            <w:pPr>
              <w:pStyle w:val="Tabletext"/>
              <w:jc w:val="center"/>
            </w:pPr>
            <w:r w:rsidRPr="00BE29DD">
              <w:t>–197.4 dBm/MHz</w:t>
            </w:r>
          </w:p>
        </w:tc>
        <w:tc>
          <w:tcPr>
            <w:tcW w:w="2248" w:type="dxa"/>
            <w:tcBorders>
              <w:top w:val="single" w:sz="4" w:space="0" w:color="auto"/>
              <w:left w:val="single" w:sz="4" w:space="0" w:color="auto"/>
              <w:bottom w:val="single" w:sz="4" w:space="0" w:color="auto"/>
              <w:right w:val="single" w:sz="4" w:space="0" w:color="auto"/>
            </w:tcBorders>
          </w:tcPr>
          <w:p w14:paraId="6CD15A12" w14:textId="77777777" w:rsidR="00AD0722" w:rsidRPr="00BE29DD" w:rsidRDefault="00AD0722">
            <w:pPr>
              <w:pStyle w:val="Tabletext"/>
              <w:jc w:val="center"/>
            </w:pPr>
            <w:r w:rsidRPr="00BE29DD">
              <w:t xml:space="preserve">Rec. ITU-R </w:t>
            </w:r>
            <w:hyperlink r:id="rId25" w:history="1">
              <w:r w:rsidRPr="00BE29DD">
                <w:t>RA.769-2</w:t>
              </w:r>
            </w:hyperlink>
          </w:p>
        </w:tc>
      </w:tr>
      <w:tr w:rsidR="00AD0722" w:rsidRPr="00BE29DD" w14:paraId="1E94087B" w14:textId="77777777">
        <w:trPr>
          <w:cantSplit/>
          <w:jc w:val="center"/>
        </w:trPr>
        <w:tc>
          <w:tcPr>
            <w:tcW w:w="9639" w:type="dxa"/>
            <w:gridSpan w:val="4"/>
            <w:tcBorders>
              <w:top w:val="single" w:sz="4" w:space="0" w:color="auto"/>
              <w:left w:val="nil"/>
              <w:bottom w:val="nil"/>
              <w:right w:val="nil"/>
            </w:tcBorders>
            <w:vAlign w:val="center"/>
          </w:tcPr>
          <w:p w14:paraId="67FE3715" w14:textId="77777777" w:rsidR="00AD0722" w:rsidRPr="00BE29DD" w:rsidRDefault="00AD0722">
            <w:pPr>
              <w:pStyle w:val="Tabletext"/>
            </w:pPr>
            <w:r w:rsidRPr="00BE29DD">
              <w:rPr>
                <w:vertAlign w:val="superscript"/>
                <w:lang w:eastAsia="ja-JP"/>
              </w:rPr>
              <w:t>(1)</w:t>
            </w:r>
            <w:r w:rsidRPr="00BE29DD">
              <w:rPr>
                <w:lang w:eastAsia="ja-JP"/>
              </w:rPr>
              <w:tab/>
            </w:r>
            <w:r w:rsidRPr="00BE29DD">
              <w:t>Association</w:t>
            </w:r>
            <w:r w:rsidRPr="00BE29DD">
              <w:rPr>
                <w:lang w:eastAsia="ja-JP"/>
              </w:rPr>
              <w:t xml:space="preserve"> of Radio Industries and Businesses (</w:t>
            </w:r>
            <w:hyperlink r:id="rId26" w:history="1">
              <w:r w:rsidRPr="00BE29DD">
                <w:rPr>
                  <w:rStyle w:val="Hyperlink"/>
                  <w:lang w:eastAsia="ja-JP"/>
                </w:rPr>
                <w:t>https://www.arib.or.jp/english/</w:t>
              </w:r>
            </w:hyperlink>
            <w:r w:rsidRPr="00BE29DD">
              <w:rPr>
                <w:lang w:eastAsia="ja-JP"/>
              </w:rPr>
              <w:t>)</w:t>
            </w:r>
          </w:p>
        </w:tc>
      </w:tr>
    </w:tbl>
    <w:p w14:paraId="30162715" w14:textId="77777777" w:rsidR="00AD0722" w:rsidRPr="00BE29DD" w:rsidRDefault="00AD0722" w:rsidP="00AD0722">
      <w:pPr>
        <w:pStyle w:val="Tablefin"/>
      </w:pPr>
    </w:p>
    <w:p w14:paraId="5CE626A5" w14:textId="77777777" w:rsidR="00AD0722" w:rsidRPr="00BE29DD" w:rsidRDefault="00AD0722" w:rsidP="00AD0722">
      <w:pPr>
        <w:pStyle w:val="TableNo"/>
        <w:keepLines/>
        <w:rPr>
          <w:lang w:eastAsia="ja-JP"/>
        </w:rPr>
      </w:pPr>
      <w:r w:rsidRPr="00BE29DD">
        <w:rPr>
          <w:lang w:eastAsia="ja-JP"/>
        </w:rPr>
        <w:lastRenderedPageBreak/>
        <w:t>TABLE 5</w:t>
      </w:r>
    </w:p>
    <w:p w14:paraId="046575DD" w14:textId="77777777" w:rsidR="00AD0722" w:rsidRPr="00BE29DD" w:rsidRDefault="00AD0722" w:rsidP="00AD0722">
      <w:pPr>
        <w:pStyle w:val="Tabletitle"/>
        <w:rPr>
          <w:lang w:eastAsia="ja-JP"/>
        </w:rPr>
      </w:pPr>
      <w:r w:rsidRPr="00BE29DD">
        <w:rPr>
          <w:lang w:eastAsia="ja-JP"/>
        </w:rPr>
        <w:t>2 410-2 486</w:t>
      </w:r>
      <w:r w:rsidRPr="00BE29DD">
        <w:t xml:space="preserve"> </w:t>
      </w:r>
      <w:r w:rsidRPr="00BE29DD">
        <w:rPr>
          <w:lang w:eastAsia="ja-JP"/>
        </w:rPr>
        <w:t>MHz r</w:t>
      </w:r>
      <w:r w:rsidRPr="00BE29DD">
        <w:t>adiocommunication systems and services considered in the stud</w:t>
      </w:r>
      <w:r w:rsidRPr="00BE29DD">
        <w:rPr>
          <w:lang w:eastAsia="ja-JP"/>
        </w:rPr>
        <w:t>y</w:t>
      </w:r>
    </w:p>
    <w:tbl>
      <w:tblPr>
        <w:tblStyle w:val="TableGrid"/>
        <w:tblW w:w="9639" w:type="dxa"/>
        <w:jc w:val="center"/>
        <w:tblLayout w:type="fixed"/>
        <w:tblCellMar>
          <w:left w:w="28" w:type="dxa"/>
          <w:right w:w="28" w:type="dxa"/>
        </w:tblCellMar>
        <w:tblLook w:val="04A0" w:firstRow="1" w:lastRow="0" w:firstColumn="1" w:lastColumn="0" w:noHBand="0" w:noVBand="1"/>
      </w:tblPr>
      <w:tblGrid>
        <w:gridCol w:w="2346"/>
        <w:gridCol w:w="2348"/>
        <w:gridCol w:w="2348"/>
        <w:gridCol w:w="2597"/>
      </w:tblGrid>
      <w:tr w:rsidR="00AD0722" w:rsidRPr="00BE29DD" w14:paraId="6C046616" w14:textId="77777777">
        <w:trPr>
          <w:cantSplit/>
          <w:tblHeader/>
          <w:jc w:val="center"/>
        </w:trPr>
        <w:tc>
          <w:tcPr>
            <w:tcW w:w="1217" w:type="pct"/>
            <w:vAlign w:val="center"/>
          </w:tcPr>
          <w:p w14:paraId="436764AB" w14:textId="77777777" w:rsidR="00AD0722" w:rsidRPr="00BE29DD" w:rsidRDefault="00AD0722">
            <w:pPr>
              <w:pStyle w:val="Tablehead"/>
              <w:keepLines/>
              <w:rPr>
                <w:lang w:eastAsia="ja-JP"/>
              </w:rPr>
            </w:pPr>
            <w:r w:rsidRPr="00BE29DD">
              <w:rPr>
                <w:lang w:eastAsia="ja-JP"/>
              </w:rPr>
              <w:t>System</w:t>
            </w:r>
          </w:p>
        </w:tc>
        <w:tc>
          <w:tcPr>
            <w:tcW w:w="1218" w:type="pct"/>
            <w:vAlign w:val="center"/>
          </w:tcPr>
          <w:p w14:paraId="708DD59A" w14:textId="77777777" w:rsidR="00AD0722" w:rsidRPr="00BE29DD" w:rsidRDefault="00AD0722">
            <w:pPr>
              <w:pStyle w:val="Tablehead"/>
              <w:keepLines/>
              <w:rPr>
                <w:lang w:eastAsia="ja-JP"/>
              </w:rPr>
            </w:pPr>
            <w:r w:rsidRPr="00BE29DD">
              <w:rPr>
                <w:lang w:eastAsia="ja-JP"/>
              </w:rPr>
              <w:t>Frequency</w:t>
            </w:r>
            <w:r w:rsidRPr="00BE29DD">
              <w:rPr>
                <w:lang w:eastAsia="ja-JP"/>
              </w:rPr>
              <w:br/>
              <w:t>(MHz)</w:t>
            </w:r>
          </w:p>
        </w:tc>
        <w:tc>
          <w:tcPr>
            <w:tcW w:w="1218" w:type="pct"/>
            <w:vAlign w:val="center"/>
          </w:tcPr>
          <w:p w14:paraId="0C485ADA" w14:textId="77777777" w:rsidR="00AD0722" w:rsidRPr="00BE29DD" w:rsidRDefault="00AD0722">
            <w:pPr>
              <w:pStyle w:val="Tablehead"/>
              <w:keepLines/>
              <w:rPr>
                <w:lang w:eastAsia="ja-JP"/>
              </w:rPr>
            </w:pPr>
            <w:r w:rsidRPr="00BE29DD">
              <w:rPr>
                <w:lang w:eastAsia="ja-JP"/>
              </w:rPr>
              <w:t>Protection criterion</w:t>
            </w:r>
          </w:p>
        </w:tc>
        <w:tc>
          <w:tcPr>
            <w:tcW w:w="1347" w:type="pct"/>
            <w:vAlign w:val="center"/>
          </w:tcPr>
          <w:p w14:paraId="4ED211DF" w14:textId="77777777" w:rsidR="00AD0722" w:rsidRPr="00BE29DD" w:rsidRDefault="00AD0722">
            <w:pPr>
              <w:pStyle w:val="Tablehead"/>
              <w:keepLines/>
              <w:rPr>
                <w:lang w:eastAsia="ja-JP"/>
              </w:rPr>
            </w:pPr>
            <w:r w:rsidRPr="00BE29DD">
              <w:rPr>
                <w:lang w:eastAsia="ja-JP"/>
              </w:rPr>
              <w:t>References</w:t>
            </w:r>
          </w:p>
        </w:tc>
      </w:tr>
      <w:tr w:rsidR="00AD0722" w:rsidRPr="00BE29DD" w14:paraId="246C91BB" w14:textId="77777777">
        <w:trPr>
          <w:cantSplit/>
          <w:jc w:val="center"/>
        </w:trPr>
        <w:tc>
          <w:tcPr>
            <w:tcW w:w="1217" w:type="pct"/>
            <w:vAlign w:val="center"/>
          </w:tcPr>
          <w:p w14:paraId="7FCD3E2B" w14:textId="77777777" w:rsidR="00AD0722" w:rsidRPr="00BE29DD" w:rsidRDefault="00AD0722">
            <w:pPr>
              <w:pStyle w:val="Tabletext"/>
              <w:keepNext/>
              <w:keepLines/>
            </w:pPr>
            <w:r w:rsidRPr="00BE29DD">
              <w:t xml:space="preserve">Wireless LAN </w:t>
            </w:r>
          </w:p>
        </w:tc>
        <w:tc>
          <w:tcPr>
            <w:tcW w:w="1218" w:type="pct"/>
            <w:vAlign w:val="center"/>
          </w:tcPr>
          <w:p w14:paraId="7FD6F246" w14:textId="77777777" w:rsidR="00AD0722" w:rsidRPr="00BE29DD" w:rsidRDefault="00AD0722">
            <w:pPr>
              <w:pStyle w:val="Tabletext"/>
              <w:keepNext/>
              <w:keepLines/>
              <w:jc w:val="center"/>
            </w:pPr>
            <w:r w:rsidRPr="00BE29DD">
              <w:rPr>
                <w:lang w:eastAsia="ja-JP"/>
              </w:rPr>
              <w:t>2 400-2 497</w:t>
            </w:r>
          </w:p>
        </w:tc>
        <w:tc>
          <w:tcPr>
            <w:tcW w:w="1218" w:type="pct"/>
            <w:vAlign w:val="center"/>
          </w:tcPr>
          <w:p w14:paraId="741974F7" w14:textId="77777777" w:rsidR="00AD0722" w:rsidRPr="00BE29DD" w:rsidRDefault="00AD0722">
            <w:pPr>
              <w:pStyle w:val="Tabletext"/>
              <w:keepNext/>
              <w:keepLines/>
              <w:jc w:val="center"/>
              <w:rPr>
                <w:color w:val="000000" w:themeColor="text1"/>
                <w:lang w:eastAsia="ja-JP"/>
              </w:rPr>
            </w:pPr>
            <w:r w:rsidRPr="00BE29DD">
              <w:t>–</w:t>
            </w:r>
            <w:r w:rsidRPr="00BE29DD">
              <w:rPr>
                <w:color w:val="000000" w:themeColor="text1"/>
                <w:lang w:eastAsia="ja-JP"/>
              </w:rPr>
              <w:t>92 dBm (co channel)</w:t>
            </w:r>
          </w:p>
          <w:p w14:paraId="0FA92C95" w14:textId="77777777" w:rsidR="00AD0722" w:rsidRPr="00BE29DD" w:rsidRDefault="00AD0722">
            <w:pPr>
              <w:pStyle w:val="Tabletext"/>
              <w:keepNext/>
              <w:keepLines/>
              <w:jc w:val="center"/>
              <w:rPr>
                <w:color w:val="000000" w:themeColor="text1"/>
                <w:lang w:eastAsia="ja-JP"/>
              </w:rPr>
            </w:pPr>
            <w:r w:rsidRPr="00BE29DD">
              <w:t>–</w:t>
            </w:r>
            <w:r w:rsidRPr="00BE29DD">
              <w:rPr>
                <w:color w:val="000000" w:themeColor="text1"/>
                <w:lang w:eastAsia="ja-JP"/>
              </w:rPr>
              <w:t>66 dBm (adjacent channel),</w:t>
            </w:r>
          </w:p>
          <w:p w14:paraId="6820058D" w14:textId="77777777" w:rsidR="00AD0722" w:rsidRPr="00BE29DD" w:rsidRDefault="00AD0722">
            <w:pPr>
              <w:pStyle w:val="Tabletext"/>
              <w:keepNext/>
              <w:keepLines/>
              <w:jc w:val="center"/>
              <w:rPr>
                <w:color w:val="000000" w:themeColor="text1"/>
                <w:lang w:eastAsia="ja-JP"/>
              </w:rPr>
            </w:pPr>
            <w:r w:rsidRPr="00BE29DD">
              <w:t>–</w:t>
            </w:r>
            <w:r w:rsidRPr="00BE29DD">
              <w:rPr>
                <w:color w:val="000000" w:themeColor="text1"/>
                <w:lang w:eastAsia="ja-JP"/>
              </w:rPr>
              <w:t>50 dBm (alternate adjacent channel)</w:t>
            </w:r>
          </w:p>
        </w:tc>
        <w:tc>
          <w:tcPr>
            <w:tcW w:w="1347" w:type="pct"/>
          </w:tcPr>
          <w:p w14:paraId="2F81DF9F" w14:textId="77777777" w:rsidR="00AD0722" w:rsidRPr="00BE29DD" w:rsidRDefault="00AD0722">
            <w:pPr>
              <w:pStyle w:val="Tabletext"/>
              <w:keepNext/>
              <w:keepLines/>
              <w:jc w:val="center"/>
              <w:rPr>
                <w:color w:val="000000" w:themeColor="text1"/>
                <w:lang w:eastAsia="ja-JP"/>
              </w:rPr>
            </w:pPr>
            <w:r w:rsidRPr="00BE29DD">
              <w:rPr>
                <w:color w:val="000000" w:themeColor="text1"/>
                <w:lang w:eastAsia="ja-JP"/>
              </w:rPr>
              <w:t>IEEE Std.802.11-2016</w:t>
            </w:r>
          </w:p>
        </w:tc>
      </w:tr>
      <w:tr w:rsidR="00AD0722" w:rsidRPr="00BE29DD" w14:paraId="33C35B0D" w14:textId="77777777">
        <w:trPr>
          <w:cantSplit/>
          <w:jc w:val="center"/>
        </w:trPr>
        <w:tc>
          <w:tcPr>
            <w:tcW w:w="1217" w:type="pct"/>
            <w:vAlign w:val="center"/>
          </w:tcPr>
          <w:p w14:paraId="741F8AE6" w14:textId="77777777" w:rsidR="00AD0722" w:rsidRPr="00BE29DD" w:rsidRDefault="00AD0722">
            <w:pPr>
              <w:pStyle w:val="Tabletext"/>
              <w:keepNext/>
              <w:keepLines/>
            </w:pPr>
            <w:r w:rsidRPr="00BE29DD">
              <w:rPr>
                <w:color w:val="000000"/>
              </w:rPr>
              <w:t xml:space="preserve">Premises radio </w:t>
            </w:r>
          </w:p>
        </w:tc>
        <w:tc>
          <w:tcPr>
            <w:tcW w:w="1218" w:type="pct"/>
            <w:vAlign w:val="center"/>
          </w:tcPr>
          <w:p w14:paraId="79207CD5" w14:textId="77777777" w:rsidR="00AD0722" w:rsidRPr="00BE29DD" w:rsidRDefault="00AD0722">
            <w:pPr>
              <w:pStyle w:val="Tabletext"/>
              <w:keepNext/>
              <w:keepLines/>
              <w:jc w:val="center"/>
            </w:pPr>
            <w:r w:rsidRPr="00BE29DD">
              <w:t>2 400-2 483.5</w:t>
            </w:r>
          </w:p>
        </w:tc>
        <w:tc>
          <w:tcPr>
            <w:tcW w:w="1218" w:type="pct"/>
            <w:vAlign w:val="center"/>
          </w:tcPr>
          <w:p w14:paraId="6E61EB24" w14:textId="77777777" w:rsidR="00AD0722" w:rsidRPr="00BE29DD" w:rsidRDefault="00AD0722">
            <w:pPr>
              <w:pStyle w:val="Tabletext"/>
              <w:keepNext/>
              <w:keepLines/>
              <w:jc w:val="center"/>
              <w:rPr>
                <w:color w:val="000000" w:themeColor="text1"/>
                <w:lang w:eastAsia="ja-JP"/>
              </w:rPr>
            </w:pPr>
            <w:r w:rsidRPr="00BE29DD">
              <w:t>–</w:t>
            </w:r>
            <w:r w:rsidRPr="00BE29DD">
              <w:rPr>
                <w:color w:val="000000" w:themeColor="text1"/>
                <w:lang w:eastAsia="ja-JP"/>
              </w:rPr>
              <w:t>98 dBm</w:t>
            </w:r>
          </w:p>
          <w:p w14:paraId="3D86B658" w14:textId="77777777" w:rsidR="00AD0722" w:rsidRPr="00BE29DD" w:rsidRDefault="00AD0722">
            <w:pPr>
              <w:pStyle w:val="Tabletext"/>
              <w:keepNext/>
              <w:keepLines/>
              <w:jc w:val="center"/>
              <w:rPr>
                <w:lang w:eastAsia="ja-JP"/>
              </w:rPr>
            </w:pPr>
            <w:r w:rsidRPr="00BE29DD">
              <w:rPr>
                <w:color w:val="000000" w:themeColor="text1"/>
                <w:lang w:eastAsia="ja-JP"/>
              </w:rPr>
              <w:t xml:space="preserve">(including 11 dBi </w:t>
            </w:r>
            <w:r w:rsidRPr="00BE29DD">
              <w:rPr>
                <w:color w:val="000000" w:themeColor="text1"/>
                <w:lang w:eastAsia="ja-JP"/>
              </w:rPr>
              <w:br/>
              <w:t>antenna gain)</w:t>
            </w:r>
          </w:p>
        </w:tc>
        <w:tc>
          <w:tcPr>
            <w:tcW w:w="1347" w:type="pct"/>
          </w:tcPr>
          <w:p w14:paraId="740E27F4" w14:textId="77777777" w:rsidR="00AD0722" w:rsidRPr="00BE29DD" w:rsidRDefault="00AD0722">
            <w:pPr>
              <w:pStyle w:val="Tabletext"/>
              <w:keepNext/>
              <w:keepLines/>
              <w:jc w:val="center"/>
              <w:rPr>
                <w:color w:val="000000" w:themeColor="text1"/>
                <w:lang w:eastAsia="ja-JP"/>
              </w:rPr>
            </w:pPr>
            <w:r w:rsidRPr="00BE29DD">
              <w:rPr>
                <w:color w:val="000000" w:themeColor="text1"/>
                <w:lang w:eastAsia="ja-JP"/>
              </w:rPr>
              <w:t>ARIB RCR STD-1</w:t>
            </w:r>
          </w:p>
          <w:p w14:paraId="5E1FC19C" w14:textId="77777777" w:rsidR="00AD0722" w:rsidRPr="00BE29DD" w:rsidRDefault="00AD0722">
            <w:pPr>
              <w:pStyle w:val="Tabletext"/>
              <w:keepNext/>
              <w:keepLines/>
              <w:jc w:val="center"/>
              <w:rPr>
                <w:color w:val="000000" w:themeColor="text1"/>
                <w:lang w:eastAsia="ja-JP"/>
              </w:rPr>
            </w:pPr>
            <w:r w:rsidRPr="00BE29DD">
              <w:rPr>
                <w:color w:val="000000" w:themeColor="text1"/>
                <w:lang w:eastAsia="ja-JP"/>
              </w:rPr>
              <w:t>ARIB RCR STD-29</w:t>
            </w:r>
          </w:p>
          <w:p w14:paraId="03537530" w14:textId="77777777" w:rsidR="00AD0722" w:rsidRPr="00BE29DD" w:rsidRDefault="00AD0722">
            <w:pPr>
              <w:pStyle w:val="Tabletext"/>
              <w:keepNext/>
              <w:keepLines/>
              <w:jc w:val="center"/>
              <w:rPr>
                <w:color w:val="000000" w:themeColor="text1"/>
                <w:lang w:eastAsia="ja-JP"/>
              </w:rPr>
            </w:pPr>
            <w:r w:rsidRPr="00BE29DD">
              <w:rPr>
                <w:color w:val="000000" w:themeColor="text1"/>
                <w:lang w:eastAsia="ja-JP"/>
              </w:rPr>
              <w:t>(Japan)</w:t>
            </w:r>
          </w:p>
        </w:tc>
      </w:tr>
      <w:tr w:rsidR="00AD0722" w:rsidRPr="00BE29DD" w14:paraId="17E59665" w14:textId="77777777">
        <w:trPr>
          <w:cantSplit/>
          <w:jc w:val="center"/>
        </w:trPr>
        <w:tc>
          <w:tcPr>
            <w:tcW w:w="1217" w:type="pct"/>
            <w:vAlign w:val="center"/>
          </w:tcPr>
          <w:p w14:paraId="6888C66F" w14:textId="77777777" w:rsidR="00AD0722" w:rsidRPr="00BE29DD" w:rsidRDefault="00AD0722">
            <w:pPr>
              <w:pStyle w:val="Tabletext"/>
            </w:pPr>
            <w:r w:rsidRPr="00BE29DD">
              <w:t>Unmanned mobile image transmission system (Wireless system for drones and other unmanned vehicles)</w:t>
            </w:r>
          </w:p>
        </w:tc>
        <w:tc>
          <w:tcPr>
            <w:tcW w:w="1218" w:type="pct"/>
            <w:vAlign w:val="center"/>
          </w:tcPr>
          <w:p w14:paraId="62317075" w14:textId="77777777" w:rsidR="00AD0722" w:rsidRPr="00BE29DD" w:rsidRDefault="00AD0722">
            <w:pPr>
              <w:pStyle w:val="Tabletext"/>
              <w:jc w:val="center"/>
            </w:pPr>
            <w:r w:rsidRPr="00BE29DD">
              <w:rPr>
                <w:lang w:eastAsia="ja-JP"/>
              </w:rPr>
              <w:t>2 483.5-2 494</w:t>
            </w:r>
          </w:p>
        </w:tc>
        <w:tc>
          <w:tcPr>
            <w:tcW w:w="1218" w:type="pct"/>
            <w:vAlign w:val="center"/>
          </w:tcPr>
          <w:p w14:paraId="1DB41412" w14:textId="77777777" w:rsidR="00AD0722" w:rsidRPr="00BE29DD" w:rsidRDefault="00AD0722">
            <w:pPr>
              <w:pStyle w:val="Tabletext"/>
              <w:jc w:val="center"/>
              <w:rPr>
                <w:color w:val="000000" w:themeColor="text1"/>
                <w:lang w:eastAsia="ja-JP"/>
              </w:rPr>
            </w:pPr>
            <w:r w:rsidRPr="00BE29DD">
              <w:t>–</w:t>
            </w:r>
            <w:r w:rsidRPr="00BE29DD">
              <w:rPr>
                <w:color w:val="000000" w:themeColor="text1"/>
                <w:lang w:eastAsia="ja-JP"/>
              </w:rPr>
              <w:t>98 dBm (co channel)</w:t>
            </w:r>
          </w:p>
          <w:p w14:paraId="2072A8AB" w14:textId="77777777" w:rsidR="00AD0722" w:rsidRPr="00BE29DD" w:rsidRDefault="00AD0722">
            <w:pPr>
              <w:pStyle w:val="Tabletext"/>
              <w:jc w:val="center"/>
              <w:rPr>
                <w:color w:val="000000" w:themeColor="text1"/>
                <w:lang w:eastAsia="ja-JP"/>
              </w:rPr>
            </w:pPr>
            <w:r w:rsidRPr="00BE29DD">
              <w:t>–</w:t>
            </w:r>
            <w:r w:rsidRPr="00BE29DD">
              <w:rPr>
                <w:color w:val="000000" w:themeColor="text1"/>
                <w:lang w:eastAsia="ja-JP"/>
              </w:rPr>
              <w:t>72 dBm (adjacent channel),</w:t>
            </w:r>
          </w:p>
          <w:p w14:paraId="69BD6F73" w14:textId="77777777" w:rsidR="00AD0722" w:rsidRPr="00BE29DD" w:rsidRDefault="00AD0722">
            <w:pPr>
              <w:pStyle w:val="Tabletext"/>
              <w:jc w:val="center"/>
              <w:rPr>
                <w:color w:val="000000" w:themeColor="text1"/>
                <w:lang w:eastAsia="ja-JP"/>
              </w:rPr>
            </w:pPr>
            <w:r w:rsidRPr="00BE29DD">
              <w:t>–</w:t>
            </w:r>
            <w:r w:rsidRPr="00BE29DD">
              <w:rPr>
                <w:color w:val="000000" w:themeColor="text1"/>
                <w:lang w:eastAsia="ja-JP"/>
              </w:rPr>
              <w:t>56 dBm (alternate adjacent channel)</w:t>
            </w:r>
          </w:p>
          <w:p w14:paraId="23698BFC" w14:textId="77777777" w:rsidR="00AD0722" w:rsidRPr="00BE29DD" w:rsidRDefault="00AD0722">
            <w:pPr>
              <w:pStyle w:val="Tabletext"/>
              <w:jc w:val="center"/>
              <w:rPr>
                <w:lang w:eastAsia="ja-JP"/>
              </w:rPr>
            </w:pPr>
            <w:r w:rsidRPr="00BE29DD">
              <w:rPr>
                <w:color w:val="000000" w:themeColor="text1"/>
                <w:lang w:eastAsia="ja-JP"/>
              </w:rPr>
              <w:t xml:space="preserve">(including 6 dBi </w:t>
            </w:r>
            <w:r w:rsidRPr="00BE29DD">
              <w:rPr>
                <w:color w:val="000000" w:themeColor="text1"/>
                <w:lang w:eastAsia="ja-JP"/>
              </w:rPr>
              <w:br/>
              <w:t>antenna gain)</w:t>
            </w:r>
          </w:p>
        </w:tc>
        <w:tc>
          <w:tcPr>
            <w:tcW w:w="1347" w:type="pct"/>
          </w:tcPr>
          <w:p w14:paraId="232C0A08" w14:textId="77777777" w:rsidR="00AD0722" w:rsidRPr="00BE29DD" w:rsidRDefault="00AD0722">
            <w:pPr>
              <w:pStyle w:val="Tabletext"/>
              <w:jc w:val="center"/>
              <w:rPr>
                <w:lang w:eastAsia="ja-JP"/>
              </w:rPr>
            </w:pPr>
            <w:r w:rsidRPr="00BE29DD">
              <w:rPr>
                <w:lang w:eastAsia="ja-JP"/>
              </w:rPr>
              <w:t>Report on MIC Advisory No. 2034</w:t>
            </w:r>
          </w:p>
          <w:p w14:paraId="6B899352" w14:textId="77777777" w:rsidR="00AD0722" w:rsidRPr="00BE29DD" w:rsidRDefault="00AD0722">
            <w:pPr>
              <w:pStyle w:val="Tabletext"/>
              <w:jc w:val="center"/>
              <w:rPr>
                <w:color w:val="000000" w:themeColor="text1"/>
                <w:lang w:eastAsia="ja-JP"/>
              </w:rPr>
            </w:pPr>
            <w:r w:rsidRPr="00BE29DD">
              <w:rPr>
                <w:lang w:eastAsia="ja-JP"/>
              </w:rPr>
              <w:t>(Japan)</w:t>
            </w:r>
          </w:p>
        </w:tc>
      </w:tr>
      <w:tr w:rsidR="00AD0722" w:rsidRPr="00BE29DD" w14:paraId="4450B9F0" w14:textId="77777777">
        <w:trPr>
          <w:cantSplit/>
          <w:jc w:val="center"/>
        </w:trPr>
        <w:tc>
          <w:tcPr>
            <w:tcW w:w="1217" w:type="pct"/>
            <w:vAlign w:val="center"/>
          </w:tcPr>
          <w:p w14:paraId="5DC75FDB" w14:textId="77777777" w:rsidR="00AD0722" w:rsidRPr="00BE29DD" w:rsidRDefault="00AD0722">
            <w:pPr>
              <w:pStyle w:val="Tabletext"/>
            </w:pPr>
            <w:r w:rsidRPr="00BE29DD">
              <w:t>Geostationary Mobile Satellite Service</w:t>
            </w:r>
          </w:p>
        </w:tc>
        <w:tc>
          <w:tcPr>
            <w:tcW w:w="1218" w:type="pct"/>
            <w:vAlign w:val="center"/>
          </w:tcPr>
          <w:p w14:paraId="44B5331E" w14:textId="77777777" w:rsidR="00AD0722" w:rsidRPr="00BE29DD" w:rsidRDefault="00AD0722">
            <w:pPr>
              <w:pStyle w:val="Tabletext"/>
              <w:jc w:val="center"/>
            </w:pPr>
            <w:r w:rsidRPr="00BE29DD">
              <w:t>2 500-2 535</w:t>
            </w:r>
          </w:p>
        </w:tc>
        <w:tc>
          <w:tcPr>
            <w:tcW w:w="1218" w:type="pct"/>
            <w:vAlign w:val="center"/>
          </w:tcPr>
          <w:p w14:paraId="7676E893" w14:textId="77777777" w:rsidR="00AD0722" w:rsidRPr="00BE29DD" w:rsidRDefault="00AD0722">
            <w:pPr>
              <w:pStyle w:val="Tabletext"/>
              <w:jc w:val="center"/>
              <w:rPr>
                <w:color w:val="000000" w:themeColor="text1"/>
              </w:rPr>
            </w:pPr>
            <w:r w:rsidRPr="00BE29DD">
              <w:t>–</w:t>
            </w:r>
            <w:r w:rsidRPr="00BE29DD">
              <w:rPr>
                <w:color w:val="000000" w:themeColor="text1"/>
                <w:lang w:eastAsia="ja-JP"/>
              </w:rPr>
              <w:t xml:space="preserve">124.9 dBm/MHz </w:t>
            </w:r>
            <w:r w:rsidRPr="00BE29DD">
              <w:rPr>
                <w:color w:val="000000" w:themeColor="text1"/>
                <w:lang w:eastAsia="ja-JP"/>
              </w:rPr>
              <w:br/>
              <w:t>(in band)</w:t>
            </w:r>
          </w:p>
          <w:p w14:paraId="4AC55812" w14:textId="77777777" w:rsidR="00AD0722" w:rsidRPr="00BE29DD" w:rsidRDefault="00AD0722">
            <w:pPr>
              <w:pStyle w:val="Tabletext"/>
              <w:jc w:val="center"/>
              <w:rPr>
                <w:color w:val="000000" w:themeColor="text1"/>
              </w:rPr>
            </w:pPr>
            <w:r w:rsidRPr="00BE29DD">
              <w:t>–</w:t>
            </w:r>
            <w:r w:rsidRPr="00BE29DD">
              <w:rPr>
                <w:color w:val="000000" w:themeColor="text1"/>
              </w:rPr>
              <w:t>41 dBm</w:t>
            </w:r>
          </w:p>
          <w:p w14:paraId="0FD0905F" w14:textId="77777777" w:rsidR="00AD0722" w:rsidRPr="00BE29DD" w:rsidRDefault="00AD0722">
            <w:pPr>
              <w:pStyle w:val="Tabletext"/>
              <w:jc w:val="center"/>
            </w:pPr>
            <w:r w:rsidRPr="00BE29DD">
              <w:rPr>
                <w:color w:val="000000" w:themeColor="text1"/>
              </w:rPr>
              <w:t xml:space="preserve">(out of band, </w:t>
            </w:r>
            <w:r w:rsidRPr="00BE29DD">
              <w:rPr>
                <w:color w:val="000000" w:themeColor="text1"/>
              </w:rPr>
              <w:br/>
              <w:t>10-25 MHz separation)</w:t>
            </w:r>
          </w:p>
        </w:tc>
        <w:tc>
          <w:tcPr>
            <w:tcW w:w="1347" w:type="pct"/>
          </w:tcPr>
          <w:p w14:paraId="4F3F3A38" w14:textId="77777777" w:rsidR="00AD0722" w:rsidRPr="00BE29DD" w:rsidRDefault="00AD0722">
            <w:pPr>
              <w:pStyle w:val="Tabletext"/>
              <w:jc w:val="center"/>
              <w:rPr>
                <w:lang w:eastAsia="ja-JP"/>
              </w:rPr>
            </w:pPr>
            <w:r w:rsidRPr="00BE29DD">
              <w:rPr>
                <w:lang w:eastAsia="ja-JP"/>
              </w:rPr>
              <w:t>Report on MIC Advisory No. 2032</w:t>
            </w:r>
          </w:p>
          <w:p w14:paraId="47A9488A" w14:textId="77777777" w:rsidR="00AD0722" w:rsidRPr="00BE29DD" w:rsidRDefault="00AD0722">
            <w:pPr>
              <w:pStyle w:val="Tabletext"/>
              <w:jc w:val="center"/>
              <w:rPr>
                <w:color w:val="000000" w:themeColor="text1"/>
                <w:lang w:eastAsia="ja-JP"/>
              </w:rPr>
            </w:pPr>
            <w:r w:rsidRPr="00BE29DD">
              <w:rPr>
                <w:lang w:eastAsia="ja-JP"/>
              </w:rPr>
              <w:t>(Japan)</w:t>
            </w:r>
          </w:p>
        </w:tc>
      </w:tr>
      <w:tr w:rsidR="00AD0722" w:rsidRPr="00BE29DD" w14:paraId="1F19C5FF" w14:textId="77777777">
        <w:trPr>
          <w:cantSplit/>
          <w:jc w:val="center"/>
        </w:trPr>
        <w:tc>
          <w:tcPr>
            <w:tcW w:w="1217" w:type="pct"/>
            <w:vAlign w:val="center"/>
          </w:tcPr>
          <w:p w14:paraId="67FA03ED" w14:textId="77777777" w:rsidR="00AD0722" w:rsidRPr="00A73BDD" w:rsidRDefault="00AD0722">
            <w:pPr>
              <w:pStyle w:val="Tabletext"/>
              <w:rPr>
                <w:lang w:val="fr-FR"/>
              </w:rPr>
            </w:pPr>
            <w:r w:rsidRPr="00A73BDD">
              <w:rPr>
                <w:lang w:val="fr-FR"/>
              </w:rPr>
              <w:t>Non-Geostationary Mobile Satellite Service</w:t>
            </w:r>
          </w:p>
        </w:tc>
        <w:tc>
          <w:tcPr>
            <w:tcW w:w="1218" w:type="pct"/>
            <w:vAlign w:val="center"/>
          </w:tcPr>
          <w:p w14:paraId="7D758FD5" w14:textId="77777777" w:rsidR="00AD0722" w:rsidRPr="00BE29DD" w:rsidRDefault="00AD0722">
            <w:pPr>
              <w:pStyle w:val="Tabletext"/>
              <w:jc w:val="center"/>
            </w:pPr>
            <w:r w:rsidRPr="00BE29DD">
              <w:t>2 483.55-2 500</w:t>
            </w:r>
          </w:p>
        </w:tc>
        <w:tc>
          <w:tcPr>
            <w:tcW w:w="1218" w:type="pct"/>
            <w:vAlign w:val="center"/>
          </w:tcPr>
          <w:p w14:paraId="221BDE6F" w14:textId="77777777" w:rsidR="00AD0722" w:rsidRPr="00BE29DD" w:rsidRDefault="00AD0722">
            <w:pPr>
              <w:pStyle w:val="Tabletext"/>
              <w:jc w:val="center"/>
              <w:rPr>
                <w:color w:val="000000" w:themeColor="text1"/>
              </w:rPr>
            </w:pPr>
            <w:r w:rsidRPr="00BE29DD">
              <w:t>–</w:t>
            </w:r>
            <w:r w:rsidRPr="00BE29DD">
              <w:rPr>
                <w:color w:val="000000" w:themeColor="text1"/>
              </w:rPr>
              <w:t>119.4 dBm/MHz</w:t>
            </w:r>
          </w:p>
        </w:tc>
        <w:tc>
          <w:tcPr>
            <w:tcW w:w="1347" w:type="pct"/>
          </w:tcPr>
          <w:p w14:paraId="22310C23" w14:textId="77777777" w:rsidR="00AD0722" w:rsidRPr="00BE29DD" w:rsidRDefault="00AD0722">
            <w:pPr>
              <w:pStyle w:val="Tabletext"/>
              <w:jc w:val="center"/>
              <w:rPr>
                <w:lang w:eastAsia="ja-JP"/>
              </w:rPr>
            </w:pPr>
            <w:r w:rsidRPr="00BE29DD">
              <w:rPr>
                <w:lang w:eastAsia="ja-JP"/>
              </w:rPr>
              <w:t>Report on MIC Advisory No. 82</w:t>
            </w:r>
          </w:p>
          <w:p w14:paraId="4EAB5CF3" w14:textId="77777777" w:rsidR="00AD0722" w:rsidRPr="00BE29DD" w:rsidRDefault="00AD0722">
            <w:pPr>
              <w:pStyle w:val="Tabletext"/>
              <w:jc w:val="center"/>
              <w:rPr>
                <w:color w:val="000000" w:themeColor="text1"/>
              </w:rPr>
            </w:pPr>
            <w:r w:rsidRPr="00BE29DD">
              <w:rPr>
                <w:lang w:eastAsia="ja-JP"/>
              </w:rPr>
              <w:t>(Japan)</w:t>
            </w:r>
          </w:p>
        </w:tc>
      </w:tr>
      <w:tr w:rsidR="00AD0722" w:rsidRPr="00BE29DD" w14:paraId="4F461F7D" w14:textId="77777777">
        <w:trPr>
          <w:cantSplit/>
          <w:jc w:val="center"/>
        </w:trPr>
        <w:tc>
          <w:tcPr>
            <w:tcW w:w="1217" w:type="pct"/>
            <w:vAlign w:val="center"/>
          </w:tcPr>
          <w:p w14:paraId="3ACD9ACF" w14:textId="77777777" w:rsidR="00AD0722" w:rsidRPr="00BE29DD" w:rsidRDefault="00AD0722">
            <w:pPr>
              <w:pStyle w:val="Tabletext"/>
            </w:pPr>
            <w:r w:rsidRPr="00BE29DD">
              <w:t xml:space="preserve">Broadcasting Service: Field Pickup (FPU) </w:t>
            </w:r>
          </w:p>
        </w:tc>
        <w:tc>
          <w:tcPr>
            <w:tcW w:w="1218" w:type="pct"/>
            <w:vAlign w:val="center"/>
          </w:tcPr>
          <w:p w14:paraId="7CB8C280" w14:textId="77777777" w:rsidR="00AD0722" w:rsidRPr="00BE29DD" w:rsidRDefault="00AD0722">
            <w:pPr>
              <w:pStyle w:val="Tabletext"/>
              <w:jc w:val="center"/>
            </w:pPr>
            <w:r w:rsidRPr="00BE29DD">
              <w:t>2 330-2 370</w:t>
            </w:r>
          </w:p>
        </w:tc>
        <w:tc>
          <w:tcPr>
            <w:tcW w:w="1218" w:type="pct"/>
            <w:vAlign w:val="center"/>
          </w:tcPr>
          <w:p w14:paraId="570A9765" w14:textId="77777777" w:rsidR="00AD0722" w:rsidRPr="00BE29DD" w:rsidRDefault="00AD0722">
            <w:pPr>
              <w:pStyle w:val="Tabletext"/>
              <w:jc w:val="center"/>
              <w:rPr>
                <w:color w:val="000000" w:themeColor="text1"/>
                <w:lang w:eastAsia="ja-JP"/>
              </w:rPr>
            </w:pPr>
            <w:r w:rsidRPr="00BE29DD">
              <w:t>–</w:t>
            </w:r>
            <w:r w:rsidRPr="00BE29DD">
              <w:rPr>
                <w:color w:val="000000" w:themeColor="text1"/>
                <w:lang w:eastAsia="ja-JP"/>
              </w:rPr>
              <w:t>102 dBm/MHz</w:t>
            </w:r>
          </w:p>
          <w:p w14:paraId="4C5ED0F0" w14:textId="77777777" w:rsidR="00AD0722" w:rsidRPr="00BE29DD" w:rsidRDefault="00AD0722">
            <w:pPr>
              <w:pStyle w:val="Tabletext"/>
              <w:jc w:val="center"/>
              <w:rPr>
                <w:color w:val="000000" w:themeColor="text1"/>
                <w:lang w:eastAsia="ja-JP"/>
              </w:rPr>
            </w:pPr>
            <w:r w:rsidRPr="00BE29DD">
              <w:rPr>
                <w:color w:val="000000" w:themeColor="text1"/>
                <w:lang w:eastAsia="ja-JP"/>
              </w:rPr>
              <w:t>(mobile relay Uplink)</w:t>
            </w:r>
          </w:p>
        </w:tc>
        <w:tc>
          <w:tcPr>
            <w:tcW w:w="1347" w:type="pct"/>
          </w:tcPr>
          <w:p w14:paraId="6C825975" w14:textId="77777777" w:rsidR="00AD0722" w:rsidRPr="00BE29DD" w:rsidRDefault="00AD0722">
            <w:pPr>
              <w:pStyle w:val="Tabletext"/>
              <w:jc w:val="center"/>
              <w:rPr>
                <w:lang w:eastAsia="ja-JP"/>
              </w:rPr>
            </w:pPr>
            <w:r w:rsidRPr="00BE29DD">
              <w:rPr>
                <w:lang w:eastAsia="ja-JP"/>
              </w:rPr>
              <w:t>Report on MIC Advisory No. 2024</w:t>
            </w:r>
          </w:p>
          <w:p w14:paraId="5FAEC846" w14:textId="77777777" w:rsidR="00AD0722" w:rsidRPr="00BE29DD" w:rsidRDefault="00AD0722">
            <w:pPr>
              <w:pStyle w:val="Tabletext"/>
              <w:jc w:val="center"/>
              <w:rPr>
                <w:color w:val="000000" w:themeColor="text1"/>
                <w:lang w:eastAsia="ja-JP"/>
              </w:rPr>
            </w:pPr>
            <w:r w:rsidRPr="00BE29DD">
              <w:rPr>
                <w:lang w:eastAsia="ja-JP"/>
              </w:rPr>
              <w:t>(Japan)</w:t>
            </w:r>
          </w:p>
        </w:tc>
      </w:tr>
      <w:tr w:rsidR="00AD0722" w:rsidRPr="00BE29DD" w14:paraId="4A4A55A7" w14:textId="77777777">
        <w:trPr>
          <w:cantSplit/>
          <w:jc w:val="center"/>
        </w:trPr>
        <w:tc>
          <w:tcPr>
            <w:tcW w:w="1217" w:type="pct"/>
            <w:vAlign w:val="center"/>
          </w:tcPr>
          <w:p w14:paraId="5032D421" w14:textId="77777777" w:rsidR="00AD0722" w:rsidRPr="00BE29DD" w:rsidRDefault="00AD0722">
            <w:pPr>
              <w:pStyle w:val="Tabletext"/>
            </w:pPr>
            <w:r w:rsidRPr="00BE29DD">
              <w:t>Radio astronomy</w:t>
            </w:r>
          </w:p>
        </w:tc>
        <w:tc>
          <w:tcPr>
            <w:tcW w:w="1218" w:type="pct"/>
            <w:vAlign w:val="center"/>
          </w:tcPr>
          <w:p w14:paraId="4900C809" w14:textId="77777777" w:rsidR="00AD0722" w:rsidRPr="00BE29DD" w:rsidRDefault="00AD0722">
            <w:pPr>
              <w:pStyle w:val="Tabletext"/>
              <w:jc w:val="center"/>
            </w:pPr>
            <w:r w:rsidRPr="00BE29DD">
              <w:rPr>
                <w:lang w:eastAsia="ja-JP"/>
              </w:rPr>
              <w:t>2 695 </w:t>
            </w:r>
          </w:p>
        </w:tc>
        <w:tc>
          <w:tcPr>
            <w:tcW w:w="1218" w:type="pct"/>
            <w:vAlign w:val="center"/>
          </w:tcPr>
          <w:p w14:paraId="3E06D723" w14:textId="77777777" w:rsidR="00AD0722" w:rsidRPr="00BE29DD" w:rsidRDefault="00AD0722">
            <w:pPr>
              <w:pStyle w:val="Tabletext"/>
              <w:jc w:val="center"/>
              <w:rPr>
                <w:color w:val="000000" w:themeColor="text1"/>
                <w:lang w:eastAsia="ja-JP"/>
              </w:rPr>
            </w:pPr>
            <w:r w:rsidRPr="00BE29DD">
              <w:t>–</w:t>
            </w:r>
            <w:r w:rsidRPr="00BE29DD">
              <w:rPr>
                <w:color w:val="000000" w:themeColor="text1"/>
                <w:lang w:eastAsia="ja-JP"/>
              </w:rPr>
              <w:t>187 dBm/MHz</w:t>
            </w:r>
          </w:p>
        </w:tc>
        <w:tc>
          <w:tcPr>
            <w:tcW w:w="1347" w:type="pct"/>
          </w:tcPr>
          <w:p w14:paraId="277839B3" w14:textId="77777777" w:rsidR="00AD0722" w:rsidRPr="00BE29DD" w:rsidRDefault="00AD0722">
            <w:pPr>
              <w:pStyle w:val="Tabletext"/>
              <w:jc w:val="center"/>
              <w:rPr>
                <w:color w:val="000000" w:themeColor="text1"/>
                <w:lang w:eastAsia="ja-JP"/>
              </w:rPr>
            </w:pPr>
            <w:r w:rsidRPr="00BE29DD">
              <w:rPr>
                <w:color w:val="000000" w:themeColor="text1"/>
                <w:lang w:eastAsia="ja-JP"/>
              </w:rPr>
              <w:t xml:space="preserve">Rec. ITU-R </w:t>
            </w:r>
            <w:hyperlink r:id="rId27" w:history="1">
              <w:r w:rsidRPr="00BE29DD">
                <w:rPr>
                  <w:color w:val="000000" w:themeColor="text1"/>
                  <w:lang w:eastAsia="ja-JP"/>
                </w:rPr>
                <w:t>RA.769</w:t>
              </w:r>
              <w:r w:rsidRPr="00BE29DD">
                <w:rPr>
                  <w:color w:val="000000" w:themeColor="text1"/>
                </w:rPr>
                <w:t>-2</w:t>
              </w:r>
            </w:hyperlink>
          </w:p>
        </w:tc>
      </w:tr>
      <w:tr w:rsidR="00AD0722" w:rsidRPr="00BE29DD" w14:paraId="0DDEFDC8" w14:textId="77777777">
        <w:trPr>
          <w:cantSplit/>
          <w:jc w:val="center"/>
        </w:trPr>
        <w:tc>
          <w:tcPr>
            <w:tcW w:w="1217" w:type="pct"/>
            <w:tcBorders>
              <w:bottom w:val="single" w:sz="4" w:space="0" w:color="auto"/>
            </w:tcBorders>
            <w:vAlign w:val="center"/>
          </w:tcPr>
          <w:p w14:paraId="20C4C867" w14:textId="77777777" w:rsidR="00AD0722" w:rsidRPr="00BE29DD" w:rsidRDefault="00AD0722">
            <w:pPr>
              <w:pStyle w:val="Tabletext"/>
            </w:pPr>
            <w:r w:rsidRPr="00BE29DD">
              <w:t>Amateur radio</w:t>
            </w:r>
          </w:p>
        </w:tc>
        <w:tc>
          <w:tcPr>
            <w:tcW w:w="1218" w:type="pct"/>
            <w:tcBorders>
              <w:bottom w:val="single" w:sz="4" w:space="0" w:color="auto"/>
            </w:tcBorders>
            <w:vAlign w:val="center"/>
          </w:tcPr>
          <w:p w14:paraId="3848DE00" w14:textId="77777777" w:rsidR="00AD0722" w:rsidRPr="00BE29DD" w:rsidRDefault="00AD0722">
            <w:pPr>
              <w:pStyle w:val="Tabletext"/>
              <w:jc w:val="center"/>
              <w:rPr>
                <w:lang w:eastAsia="ja-JP"/>
              </w:rPr>
            </w:pPr>
            <w:r w:rsidRPr="00BE29DD">
              <w:t>2 400-2 450 </w:t>
            </w:r>
          </w:p>
        </w:tc>
        <w:tc>
          <w:tcPr>
            <w:tcW w:w="1218" w:type="pct"/>
            <w:tcBorders>
              <w:bottom w:val="single" w:sz="4" w:space="0" w:color="auto"/>
            </w:tcBorders>
            <w:vAlign w:val="center"/>
          </w:tcPr>
          <w:p w14:paraId="5E7983E2" w14:textId="77777777" w:rsidR="00AD0722" w:rsidRPr="00BE29DD" w:rsidRDefault="00AD0722">
            <w:pPr>
              <w:pStyle w:val="Tabletext"/>
              <w:jc w:val="center"/>
              <w:rPr>
                <w:color w:val="000000" w:themeColor="text1"/>
                <w:lang w:eastAsia="ja-JP"/>
              </w:rPr>
            </w:pPr>
            <w:r w:rsidRPr="00BE29DD">
              <w:t>–</w:t>
            </w:r>
            <w:r w:rsidRPr="00BE29DD">
              <w:rPr>
                <w:color w:val="000000" w:themeColor="text1"/>
                <w:lang w:eastAsia="ja-JP"/>
              </w:rPr>
              <w:t>110.83 dBm/MHz</w:t>
            </w:r>
          </w:p>
        </w:tc>
        <w:tc>
          <w:tcPr>
            <w:tcW w:w="1347" w:type="pct"/>
            <w:tcBorders>
              <w:bottom w:val="single" w:sz="4" w:space="0" w:color="auto"/>
            </w:tcBorders>
          </w:tcPr>
          <w:p w14:paraId="76C565CA" w14:textId="77777777" w:rsidR="00AD0722" w:rsidRPr="00BE29DD" w:rsidRDefault="00AD0722">
            <w:pPr>
              <w:pStyle w:val="Tabletext"/>
              <w:jc w:val="center"/>
              <w:rPr>
                <w:color w:val="000000" w:themeColor="text1"/>
                <w:lang w:eastAsia="ja-JP"/>
              </w:rPr>
            </w:pPr>
            <w:r w:rsidRPr="00BE29DD">
              <w:rPr>
                <w:color w:val="000000" w:themeColor="text1"/>
                <w:lang w:eastAsia="ja-JP"/>
              </w:rPr>
              <w:t>JARL</w:t>
            </w:r>
            <w:r w:rsidRPr="00BE29DD">
              <w:rPr>
                <w:color w:val="000000" w:themeColor="text1"/>
                <w:vertAlign w:val="superscript"/>
                <w:lang w:eastAsia="ja-JP"/>
              </w:rPr>
              <w:t xml:space="preserve">(1) </w:t>
            </w:r>
            <w:r w:rsidRPr="00BE29DD">
              <w:rPr>
                <w:color w:val="000000" w:themeColor="text1"/>
                <w:lang w:eastAsia="ja-JP"/>
              </w:rPr>
              <w:t>requirement</w:t>
            </w:r>
          </w:p>
        </w:tc>
      </w:tr>
      <w:tr w:rsidR="00AD0722" w:rsidRPr="00BE29DD" w14:paraId="18457C06" w14:textId="77777777">
        <w:trPr>
          <w:cantSplit/>
          <w:jc w:val="center"/>
        </w:trPr>
        <w:tc>
          <w:tcPr>
            <w:tcW w:w="5000" w:type="pct"/>
            <w:gridSpan w:val="4"/>
            <w:tcBorders>
              <w:top w:val="single" w:sz="4" w:space="0" w:color="auto"/>
              <w:left w:val="nil"/>
              <w:bottom w:val="nil"/>
              <w:right w:val="nil"/>
            </w:tcBorders>
            <w:vAlign w:val="center"/>
          </w:tcPr>
          <w:p w14:paraId="3EBA9DD3" w14:textId="77777777" w:rsidR="00AD0722" w:rsidRPr="00BE29DD" w:rsidRDefault="00AD0722">
            <w:pPr>
              <w:pStyle w:val="Tabletext"/>
            </w:pPr>
            <w:r w:rsidRPr="00BE29DD">
              <w:rPr>
                <w:vertAlign w:val="superscript"/>
                <w:lang w:eastAsia="ja-JP"/>
              </w:rPr>
              <w:t>(1)</w:t>
            </w:r>
            <w:r w:rsidRPr="00BE29DD">
              <w:rPr>
                <w:lang w:eastAsia="ja-JP"/>
              </w:rPr>
              <w:tab/>
            </w:r>
            <w:r w:rsidRPr="00BE29DD">
              <w:t>The</w:t>
            </w:r>
            <w:r w:rsidRPr="00BE29DD">
              <w:rPr>
                <w:lang w:eastAsia="ja-JP"/>
              </w:rPr>
              <w:t xml:space="preserve"> Japan Amateur Radio League, Inc. (</w:t>
            </w:r>
            <w:hyperlink r:id="rId28" w:history="1">
              <w:r w:rsidRPr="00BE29DD">
                <w:rPr>
                  <w:rStyle w:val="Hyperlink"/>
                  <w:lang w:eastAsia="ja-JP"/>
                </w:rPr>
                <w:t>https://www.jarl.org/English/0-2.htm</w:t>
              </w:r>
            </w:hyperlink>
            <w:r w:rsidRPr="00BE29DD">
              <w:rPr>
                <w:lang w:eastAsia="ja-JP"/>
              </w:rPr>
              <w:t>)</w:t>
            </w:r>
          </w:p>
        </w:tc>
      </w:tr>
    </w:tbl>
    <w:p w14:paraId="3CB3B9E3" w14:textId="77777777" w:rsidR="00AD0722" w:rsidRPr="00BE29DD" w:rsidRDefault="00AD0722" w:rsidP="00AD0722">
      <w:pPr>
        <w:pStyle w:val="Tablefin"/>
      </w:pPr>
    </w:p>
    <w:p w14:paraId="55EF0CC9" w14:textId="77777777" w:rsidR="00AD0722" w:rsidRPr="00BE29DD" w:rsidRDefault="00AD0722" w:rsidP="00AD0722">
      <w:pPr>
        <w:pStyle w:val="TableNo"/>
        <w:keepLines/>
        <w:rPr>
          <w:lang w:eastAsia="ja-JP"/>
        </w:rPr>
      </w:pPr>
      <w:r w:rsidRPr="00BE29DD">
        <w:rPr>
          <w:lang w:eastAsia="ja-JP"/>
        </w:rPr>
        <w:lastRenderedPageBreak/>
        <w:t>TABLE 6</w:t>
      </w:r>
    </w:p>
    <w:p w14:paraId="4ECA5442" w14:textId="77777777" w:rsidR="00AD0722" w:rsidRPr="00BE29DD" w:rsidRDefault="00AD0722" w:rsidP="00AD0722">
      <w:pPr>
        <w:pStyle w:val="Tabletitle"/>
        <w:rPr>
          <w:lang w:eastAsia="ja-JP"/>
        </w:rPr>
      </w:pPr>
      <w:r w:rsidRPr="00BE29DD">
        <w:t>5 738-5 766 MHz radiocommunication systems and services considered in the stud</w:t>
      </w:r>
      <w:r w:rsidRPr="00BE29DD">
        <w:rPr>
          <w:lang w:eastAsia="ja-JP"/>
        </w:rPr>
        <w:t>y</w:t>
      </w:r>
    </w:p>
    <w:tbl>
      <w:tblPr>
        <w:tblStyle w:val="TableGrid"/>
        <w:tblW w:w="9639" w:type="dxa"/>
        <w:jc w:val="center"/>
        <w:tblLook w:val="04A0" w:firstRow="1" w:lastRow="0" w:firstColumn="1" w:lastColumn="0" w:noHBand="0" w:noVBand="1"/>
      </w:tblPr>
      <w:tblGrid>
        <w:gridCol w:w="2378"/>
        <w:gridCol w:w="2366"/>
        <w:gridCol w:w="2383"/>
        <w:gridCol w:w="2512"/>
      </w:tblGrid>
      <w:tr w:rsidR="00AD0722" w:rsidRPr="00BE29DD" w14:paraId="2B53FD6D" w14:textId="77777777">
        <w:trPr>
          <w:cantSplit/>
          <w:tblHeader/>
          <w:jc w:val="center"/>
        </w:trPr>
        <w:tc>
          <w:tcPr>
            <w:tcW w:w="2407" w:type="dxa"/>
            <w:vAlign w:val="center"/>
          </w:tcPr>
          <w:p w14:paraId="430F4EA1" w14:textId="77777777" w:rsidR="00AD0722" w:rsidRPr="00BE29DD" w:rsidRDefault="00AD0722">
            <w:pPr>
              <w:pStyle w:val="Tablehead"/>
              <w:keepLines/>
              <w:rPr>
                <w:lang w:eastAsia="ja-JP"/>
              </w:rPr>
            </w:pPr>
            <w:r w:rsidRPr="00BE29DD">
              <w:rPr>
                <w:lang w:eastAsia="ja-JP"/>
              </w:rPr>
              <w:t>System</w:t>
            </w:r>
          </w:p>
        </w:tc>
        <w:tc>
          <w:tcPr>
            <w:tcW w:w="2407" w:type="dxa"/>
            <w:vAlign w:val="center"/>
          </w:tcPr>
          <w:p w14:paraId="3D484A7C" w14:textId="77777777" w:rsidR="00AD0722" w:rsidRPr="00BE29DD" w:rsidRDefault="00AD0722">
            <w:pPr>
              <w:pStyle w:val="Tablehead"/>
              <w:keepLines/>
              <w:rPr>
                <w:lang w:eastAsia="ja-JP"/>
              </w:rPr>
            </w:pPr>
            <w:r w:rsidRPr="00BE29DD">
              <w:rPr>
                <w:lang w:eastAsia="ja-JP"/>
              </w:rPr>
              <w:t>Frequency</w:t>
            </w:r>
            <w:r w:rsidRPr="00BE29DD">
              <w:rPr>
                <w:lang w:eastAsia="ja-JP"/>
              </w:rPr>
              <w:br/>
              <w:t>(MHz)</w:t>
            </w:r>
          </w:p>
        </w:tc>
        <w:tc>
          <w:tcPr>
            <w:tcW w:w="2407" w:type="dxa"/>
            <w:vAlign w:val="center"/>
          </w:tcPr>
          <w:p w14:paraId="195E4247" w14:textId="77777777" w:rsidR="00AD0722" w:rsidRPr="00BE29DD" w:rsidRDefault="00AD0722">
            <w:pPr>
              <w:pStyle w:val="Tablehead"/>
              <w:keepLines/>
              <w:rPr>
                <w:lang w:eastAsia="ja-JP"/>
              </w:rPr>
            </w:pPr>
            <w:r w:rsidRPr="00BE29DD">
              <w:rPr>
                <w:lang w:eastAsia="ja-JP"/>
              </w:rPr>
              <w:t>Protection criterion</w:t>
            </w:r>
          </w:p>
        </w:tc>
        <w:tc>
          <w:tcPr>
            <w:tcW w:w="2555" w:type="dxa"/>
            <w:vAlign w:val="center"/>
          </w:tcPr>
          <w:p w14:paraId="50215F5B" w14:textId="77777777" w:rsidR="00AD0722" w:rsidRPr="00BE29DD" w:rsidRDefault="00AD0722">
            <w:pPr>
              <w:pStyle w:val="Tablehead"/>
              <w:keepLines/>
              <w:rPr>
                <w:lang w:eastAsia="ja-JP"/>
              </w:rPr>
            </w:pPr>
            <w:r w:rsidRPr="00BE29DD">
              <w:rPr>
                <w:lang w:eastAsia="ja-JP"/>
              </w:rPr>
              <w:t>References</w:t>
            </w:r>
          </w:p>
        </w:tc>
      </w:tr>
      <w:tr w:rsidR="00AD0722" w:rsidRPr="00BE29DD" w14:paraId="03C320B0" w14:textId="77777777">
        <w:trPr>
          <w:cantSplit/>
          <w:jc w:val="center"/>
        </w:trPr>
        <w:tc>
          <w:tcPr>
            <w:tcW w:w="2407" w:type="dxa"/>
            <w:vAlign w:val="center"/>
          </w:tcPr>
          <w:p w14:paraId="502E107E" w14:textId="77777777" w:rsidR="00AD0722" w:rsidRPr="00BE29DD" w:rsidRDefault="00AD0722">
            <w:pPr>
              <w:pStyle w:val="Tabletext"/>
              <w:keepNext/>
              <w:keepLines/>
            </w:pPr>
            <w:r w:rsidRPr="00BE29DD">
              <w:t>Wireless LAN (W56)</w:t>
            </w:r>
          </w:p>
        </w:tc>
        <w:tc>
          <w:tcPr>
            <w:tcW w:w="2407" w:type="dxa"/>
            <w:vAlign w:val="center"/>
          </w:tcPr>
          <w:p w14:paraId="123BA012" w14:textId="77777777" w:rsidR="00AD0722" w:rsidRPr="00BE29DD" w:rsidRDefault="00AD0722">
            <w:pPr>
              <w:pStyle w:val="Tabletext"/>
              <w:keepNext/>
              <w:keepLines/>
              <w:jc w:val="center"/>
            </w:pPr>
            <w:r w:rsidRPr="00BE29DD">
              <w:t>5 470-5 730</w:t>
            </w:r>
          </w:p>
        </w:tc>
        <w:tc>
          <w:tcPr>
            <w:tcW w:w="2407" w:type="dxa"/>
            <w:vAlign w:val="center"/>
          </w:tcPr>
          <w:p w14:paraId="14789467" w14:textId="77777777" w:rsidR="00AD0722" w:rsidRPr="00BE29DD" w:rsidRDefault="00AD0722">
            <w:pPr>
              <w:pStyle w:val="Tabletext"/>
              <w:keepNext/>
              <w:keepLines/>
              <w:jc w:val="center"/>
              <w:rPr>
                <w:lang w:eastAsia="ja-JP"/>
              </w:rPr>
            </w:pPr>
            <w:r w:rsidRPr="00BE29DD">
              <w:t>–</w:t>
            </w:r>
            <w:r w:rsidRPr="00BE29DD">
              <w:rPr>
                <w:lang w:eastAsia="ja-JP"/>
              </w:rPr>
              <w:t>63 dBm (adjacent channel),</w:t>
            </w:r>
          </w:p>
          <w:p w14:paraId="70E2004B" w14:textId="77777777" w:rsidR="00AD0722" w:rsidRPr="00BE29DD" w:rsidRDefault="00AD0722">
            <w:pPr>
              <w:pStyle w:val="Tabletext"/>
              <w:keepNext/>
              <w:keepLines/>
              <w:jc w:val="center"/>
              <w:rPr>
                <w:lang w:eastAsia="ja-JP"/>
              </w:rPr>
            </w:pPr>
            <w:r w:rsidRPr="00BE29DD">
              <w:t>–</w:t>
            </w:r>
            <w:r w:rsidRPr="00BE29DD">
              <w:rPr>
                <w:lang w:eastAsia="ja-JP"/>
              </w:rPr>
              <w:t>47 dBm (alternate adjacent channel)</w:t>
            </w:r>
          </w:p>
        </w:tc>
        <w:tc>
          <w:tcPr>
            <w:tcW w:w="2555" w:type="dxa"/>
          </w:tcPr>
          <w:p w14:paraId="29322506" w14:textId="77777777" w:rsidR="00AD0722" w:rsidRPr="00BE29DD" w:rsidRDefault="00AD0722">
            <w:pPr>
              <w:pStyle w:val="Tabletext"/>
              <w:keepNext/>
              <w:keepLines/>
              <w:jc w:val="center"/>
              <w:rPr>
                <w:color w:val="000000" w:themeColor="text1"/>
                <w:lang w:eastAsia="ja-JP"/>
              </w:rPr>
            </w:pPr>
            <w:r w:rsidRPr="00BE29DD">
              <w:rPr>
                <w:color w:val="000000" w:themeColor="text1"/>
                <w:lang w:eastAsia="ja-JP"/>
              </w:rPr>
              <w:t>IEEE Std.802.11-2016</w:t>
            </w:r>
          </w:p>
        </w:tc>
      </w:tr>
      <w:tr w:rsidR="00AD0722" w:rsidRPr="00BE29DD" w14:paraId="4FDB53F3" w14:textId="77777777">
        <w:trPr>
          <w:cantSplit/>
          <w:jc w:val="center"/>
        </w:trPr>
        <w:tc>
          <w:tcPr>
            <w:tcW w:w="2407" w:type="dxa"/>
            <w:vAlign w:val="center"/>
          </w:tcPr>
          <w:p w14:paraId="6FC9BAAE" w14:textId="77777777" w:rsidR="00AD0722" w:rsidRPr="00BE29DD" w:rsidRDefault="00AD0722">
            <w:pPr>
              <w:pStyle w:val="Tabletext"/>
              <w:keepNext/>
              <w:keepLines/>
            </w:pPr>
            <w:r w:rsidRPr="00BE29DD">
              <w:t>Dedicated Short Range Communication (DSRC)</w:t>
            </w:r>
          </w:p>
        </w:tc>
        <w:tc>
          <w:tcPr>
            <w:tcW w:w="2407" w:type="dxa"/>
            <w:vAlign w:val="center"/>
          </w:tcPr>
          <w:p w14:paraId="290B8EA3" w14:textId="77777777" w:rsidR="00AD0722" w:rsidRPr="00BE29DD" w:rsidRDefault="00AD0722">
            <w:pPr>
              <w:pStyle w:val="Tabletext"/>
              <w:keepNext/>
              <w:keepLines/>
              <w:jc w:val="center"/>
            </w:pPr>
            <w:r w:rsidRPr="00BE29DD">
              <w:t>5 770-5 850</w:t>
            </w:r>
          </w:p>
        </w:tc>
        <w:tc>
          <w:tcPr>
            <w:tcW w:w="2407" w:type="dxa"/>
            <w:vAlign w:val="center"/>
          </w:tcPr>
          <w:p w14:paraId="3B6BCC92" w14:textId="77777777" w:rsidR="00AD0722" w:rsidRPr="00BE29DD" w:rsidRDefault="00AD0722">
            <w:pPr>
              <w:pStyle w:val="Tabletext"/>
              <w:keepNext/>
              <w:keepLines/>
              <w:jc w:val="center"/>
              <w:rPr>
                <w:lang w:eastAsia="ja-JP"/>
              </w:rPr>
            </w:pPr>
            <w:r w:rsidRPr="00BE29DD">
              <w:t>–</w:t>
            </w:r>
            <w:r w:rsidRPr="00BE29DD">
              <w:rPr>
                <w:lang w:eastAsia="ja-JP"/>
              </w:rPr>
              <w:t>42 dBm</w:t>
            </w:r>
            <w:r w:rsidRPr="00BE29DD">
              <w:rPr>
                <w:lang w:eastAsia="ja-JP"/>
              </w:rPr>
              <w:br/>
              <w:t>(class-2, spurs response rejection),</w:t>
            </w:r>
          </w:p>
          <w:p w14:paraId="3193D036" w14:textId="77777777" w:rsidR="00AD0722" w:rsidRPr="00BE29DD" w:rsidRDefault="00AD0722">
            <w:pPr>
              <w:pStyle w:val="Tabletext"/>
              <w:keepNext/>
              <w:keepLines/>
              <w:jc w:val="center"/>
              <w:rPr>
                <w:lang w:eastAsia="ja-JP"/>
              </w:rPr>
            </w:pPr>
            <w:r w:rsidRPr="00BE29DD">
              <w:t>–</w:t>
            </w:r>
            <w:r w:rsidRPr="00BE29DD">
              <w:rPr>
                <w:lang w:eastAsia="ja-JP"/>
              </w:rPr>
              <w:t>100 dBm (class-2)</w:t>
            </w:r>
          </w:p>
        </w:tc>
        <w:tc>
          <w:tcPr>
            <w:tcW w:w="2555" w:type="dxa"/>
          </w:tcPr>
          <w:p w14:paraId="0EA772EC" w14:textId="77777777" w:rsidR="00AD0722" w:rsidRPr="00BE29DD" w:rsidRDefault="00AD0722">
            <w:pPr>
              <w:pStyle w:val="Tabletext"/>
              <w:keepNext/>
              <w:keepLines/>
              <w:jc w:val="center"/>
              <w:rPr>
                <w:lang w:eastAsia="ja-JP"/>
              </w:rPr>
            </w:pPr>
            <w:r w:rsidRPr="00BE29DD">
              <w:rPr>
                <w:lang w:eastAsia="ja-JP"/>
              </w:rPr>
              <w:t>ARIB STD-T75</w:t>
            </w:r>
          </w:p>
          <w:p w14:paraId="48F09044" w14:textId="77777777" w:rsidR="00AD0722" w:rsidRPr="00BE29DD" w:rsidRDefault="00AD0722">
            <w:pPr>
              <w:pStyle w:val="Tabletext"/>
              <w:keepNext/>
              <w:keepLines/>
              <w:jc w:val="center"/>
              <w:rPr>
                <w:lang w:eastAsia="ja-JP"/>
              </w:rPr>
            </w:pPr>
            <w:r w:rsidRPr="00BE29DD">
              <w:rPr>
                <w:lang w:eastAsia="ja-JP"/>
              </w:rPr>
              <w:t>(Japan)</w:t>
            </w:r>
          </w:p>
        </w:tc>
      </w:tr>
      <w:tr w:rsidR="00AD0722" w:rsidRPr="00BE29DD" w14:paraId="30E4C261" w14:textId="77777777">
        <w:trPr>
          <w:cantSplit/>
          <w:jc w:val="center"/>
        </w:trPr>
        <w:tc>
          <w:tcPr>
            <w:tcW w:w="2407" w:type="dxa"/>
            <w:vAlign w:val="center"/>
          </w:tcPr>
          <w:p w14:paraId="2C30638D" w14:textId="77777777" w:rsidR="00AD0722" w:rsidRPr="00BE29DD" w:rsidRDefault="00AD0722">
            <w:pPr>
              <w:pStyle w:val="Tabletext"/>
            </w:pPr>
            <w:r w:rsidRPr="00BE29DD">
              <w:t>Broadcasting Service: Studio to Transmitter Link (STL) and Transmitter to Transmitter Link (TTL)</w:t>
            </w:r>
          </w:p>
        </w:tc>
        <w:tc>
          <w:tcPr>
            <w:tcW w:w="2407" w:type="dxa"/>
            <w:vAlign w:val="center"/>
          </w:tcPr>
          <w:p w14:paraId="5767DCA2" w14:textId="77777777" w:rsidR="00AD0722" w:rsidRPr="00BE29DD" w:rsidRDefault="00AD0722">
            <w:pPr>
              <w:pStyle w:val="Tabletext"/>
              <w:jc w:val="center"/>
            </w:pPr>
            <w:r w:rsidRPr="00BE29DD">
              <w:t>5 850-5 925</w:t>
            </w:r>
          </w:p>
        </w:tc>
        <w:tc>
          <w:tcPr>
            <w:tcW w:w="2407" w:type="dxa"/>
            <w:vAlign w:val="center"/>
          </w:tcPr>
          <w:p w14:paraId="46880679" w14:textId="77777777" w:rsidR="00AD0722" w:rsidRPr="00BE29DD" w:rsidRDefault="00AD0722">
            <w:pPr>
              <w:pStyle w:val="Tabletext"/>
              <w:jc w:val="center"/>
              <w:rPr>
                <w:lang w:eastAsia="ja-JP"/>
              </w:rPr>
            </w:pPr>
            <w:r w:rsidRPr="00BE29DD">
              <w:t>–</w:t>
            </w:r>
            <w:r w:rsidRPr="00BE29DD">
              <w:rPr>
                <w:lang w:eastAsia="ja-JP"/>
              </w:rPr>
              <w:t>101.6 dBm</w:t>
            </w:r>
            <w:r w:rsidRPr="00BE29DD">
              <w:rPr>
                <w:lang w:eastAsia="ja-JP"/>
              </w:rPr>
              <w:br/>
              <w:t>(equivalent thermal noise level)</w:t>
            </w:r>
          </w:p>
        </w:tc>
        <w:tc>
          <w:tcPr>
            <w:tcW w:w="2555" w:type="dxa"/>
          </w:tcPr>
          <w:p w14:paraId="6B6D1EB4" w14:textId="77777777" w:rsidR="00AD0722" w:rsidRPr="00BE29DD" w:rsidRDefault="00AD0722">
            <w:pPr>
              <w:pStyle w:val="Tabletext"/>
              <w:jc w:val="center"/>
              <w:rPr>
                <w:lang w:eastAsia="ja-JP"/>
              </w:rPr>
            </w:pPr>
            <w:r w:rsidRPr="00BE29DD">
              <w:rPr>
                <w:lang w:eastAsia="ja-JP"/>
              </w:rPr>
              <w:t>ARIB_STD-B22</w:t>
            </w:r>
          </w:p>
          <w:p w14:paraId="543FDBEC" w14:textId="77777777" w:rsidR="00AD0722" w:rsidRPr="00BE29DD" w:rsidRDefault="00AD0722">
            <w:pPr>
              <w:pStyle w:val="Tabletext"/>
              <w:jc w:val="center"/>
              <w:rPr>
                <w:lang w:eastAsia="ja-JP"/>
              </w:rPr>
            </w:pPr>
            <w:r w:rsidRPr="00BE29DD">
              <w:rPr>
                <w:lang w:eastAsia="ja-JP"/>
              </w:rPr>
              <w:t>(Japan)</w:t>
            </w:r>
          </w:p>
        </w:tc>
      </w:tr>
      <w:tr w:rsidR="00AD0722" w:rsidRPr="00BE29DD" w14:paraId="3556D3F4" w14:textId="77777777">
        <w:trPr>
          <w:cantSplit/>
          <w:jc w:val="center"/>
        </w:trPr>
        <w:tc>
          <w:tcPr>
            <w:tcW w:w="2407" w:type="dxa"/>
            <w:vAlign w:val="center"/>
          </w:tcPr>
          <w:p w14:paraId="5301CE51" w14:textId="77777777" w:rsidR="00AD0722" w:rsidRPr="00BE29DD" w:rsidRDefault="00AD0722">
            <w:pPr>
              <w:pStyle w:val="Tabletext"/>
            </w:pPr>
            <w:r w:rsidRPr="00BE29DD">
              <w:t>Broadcasting Service: Field Pickup (FPU) and Transmitter to Studio Link (TSL) systems</w:t>
            </w:r>
          </w:p>
        </w:tc>
        <w:tc>
          <w:tcPr>
            <w:tcW w:w="2407" w:type="dxa"/>
            <w:vAlign w:val="center"/>
          </w:tcPr>
          <w:p w14:paraId="0754D36B" w14:textId="77777777" w:rsidR="00AD0722" w:rsidRPr="00BE29DD" w:rsidRDefault="00AD0722">
            <w:pPr>
              <w:pStyle w:val="Tabletext"/>
              <w:jc w:val="center"/>
            </w:pPr>
            <w:r w:rsidRPr="00BE29DD">
              <w:t>5 850-5 925</w:t>
            </w:r>
          </w:p>
        </w:tc>
        <w:tc>
          <w:tcPr>
            <w:tcW w:w="2407" w:type="dxa"/>
            <w:vAlign w:val="center"/>
          </w:tcPr>
          <w:p w14:paraId="5C3F691D" w14:textId="77777777" w:rsidR="00AD0722" w:rsidRPr="00BE29DD" w:rsidRDefault="00AD0722">
            <w:pPr>
              <w:pStyle w:val="Tabletext"/>
              <w:jc w:val="center"/>
              <w:rPr>
                <w:lang w:eastAsia="ja-JP"/>
              </w:rPr>
            </w:pPr>
            <w:r w:rsidRPr="00BE29DD">
              <w:t>–</w:t>
            </w:r>
            <w:r w:rsidRPr="00BE29DD">
              <w:rPr>
                <w:lang w:eastAsia="ja-JP"/>
              </w:rPr>
              <w:t>89.4 dBm</w:t>
            </w:r>
            <w:r w:rsidRPr="00BE29DD">
              <w:rPr>
                <w:lang w:eastAsia="ja-JP"/>
              </w:rPr>
              <w:br/>
              <w:t>(FPU fixed relay station)</w:t>
            </w:r>
          </w:p>
        </w:tc>
        <w:tc>
          <w:tcPr>
            <w:tcW w:w="2555" w:type="dxa"/>
          </w:tcPr>
          <w:p w14:paraId="07B0750D" w14:textId="77777777" w:rsidR="00AD0722" w:rsidRPr="00BE29DD" w:rsidRDefault="00AD0722">
            <w:pPr>
              <w:pStyle w:val="Tabletext"/>
              <w:jc w:val="center"/>
              <w:rPr>
                <w:lang w:eastAsia="ja-JP"/>
              </w:rPr>
            </w:pPr>
            <w:r w:rsidRPr="00BE29DD">
              <w:rPr>
                <w:lang w:eastAsia="ja-JP"/>
              </w:rPr>
              <w:t>ARIB STD-B33</w:t>
            </w:r>
          </w:p>
          <w:p w14:paraId="17871C56" w14:textId="77777777" w:rsidR="00AD0722" w:rsidRPr="00BE29DD" w:rsidRDefault="00AD0722">
            <w:pPr>
              <w:pStyle w:val="Tabletext"/>
              <w:jc w:val="center"/>
              <w:rPr>
                <w:lang w:eastAsia="ja-JP"/>
              </w:rPr>
            </w:pPr>
            <w:r w:rsidRPr="00BE29DD">
              <w:rPr>
                <w:lang w:eastAsia="ja-JP"/>
              </w:rPr>
              <w:t>(Japan)</w:t>
            </w:r>
          </w:p>
        </w:tc>
      </w:tr>
      <w:tr w:rsidR="00AD0722" w:rsidRPr="00BE29DD" w14:paraId="0B54EFA6" w14:textId="77777777">
        <w:trPr>
          <w:cantSplit/>
          <w:jc w:val="center"/>
        </w:trPr>
        <w:tc>
          <w:tcPr>
            <w:tcW w:w="2407" w:type="dxa"/>
            <w:vAlign w:val="center"/>
          </w:tcPr>
          <w:p w14:paraId="5F0E00C5" w14:textId="77777777" w:rsidR="00AD0722" w:rsidRPr="00BE29DD" w:rsidRDefault="00AD0722">
            <w:pPr>
              <w:pStyle w:val="Tabletext"/>
            </w:pPr>
            <w:r w:rsidRPr="00BE29DD">
              <w:t>Unmanned mobile image transmission system (Wireless system for drones and other unmanned vehicles)</w:t>
            </w:r>
          </w:p>
        </w:tc>
        <w:tc>
          <w:tcPr>
            <w:tcW w:w="2407" w:type="dxa"/>
            <w:vAlign w:val="center"/>
          </w:tcPr>
          <w:p w14:paraId="37406A32" w14:textId="77777777" w:rsidR="00AD0722" w:rsidRPr="00BE29DD" w:rsidRDefault="00AD0722">
            <w:pPr>
              <w:pStyle w:val="Tabletext"/>
              <w:jc w:val="center"/>
            </w:pPr>
            <w:r w:rsidRPr="00BE29DD">
              <w:t>5 650-5 755</w:t>
            </w:r>
          </w:p>
        </w:tc>
        <w:tc>
          <w:tcPr>
            <w:tcW w:w="2407" w:type="dxa"/>
            <w:vAlign w:val="center"/>
          </w:tcPr>
          <w:p w14:paraId="3D36D7D5" w14:textId="77777777" w:rsidR="00AD0722" w:rsidRPr="00BE29DD" w:rsidRDefault="00AD0722">
            <w:pPr>
              <w:pStyle w:val="Tabletext"/>
              <w:jc w:val="center"/>
              <w:rPr>
                <w:lang w:eastAsia="ja-JP"/>
              </w:rPr>
            </w:pPr>
            <w:r w:rsidRPr="00BE29DD">
              <w:t>–</w:t>
            </w:r>
            <w:r w:rsidRPr="00BE29DD">
              <w:rPr>
                <w:lang w:eastAsia="ja-JP"/>
              </w:rPr>
              <w:t>98 dBm (in-band),</w:t>
            </w:r>
          </w:p>
          <w:p w14:paraId="7C02CDC8" w14:textId="77777777" w:rsidR="00AD0722" w:rsidRPr="00BE29DD" w:rsidRDefault="00AD0722">
            <w:pPr>
              <w:pStyle w:val="Tabletext"/>
              <w:jc w:val="center"/>
              <w:rPr>
                <w:lang w:eastAsia="ja-JP"/>
              </w:rPr>
            </w:pPr>
            <w:r w:rsidRPr="00BE29DD">
              <w:t>–</w:t>
            </w:r>
            <w:r w:rsidRPr="00BE29DD">
              <w:rPr>
                <w:lang w:eastAsia="ja-JP"/>
              </w:rPr>
              <w:t>72 dBm (adjacent channel),</w:t>
            </w:r>
          </w:p>
          <w:p w14:paraId="129D75D5" w14:textId="77777777" w:rsidR="00AD0722" w:rsidRPr="00BE29DD" w:rsidRDefault="00AD0722">
            <w:pPr>
              <w:pStyle w:val="Tabletext"/>
              <w:jc w:val="center"/>
              <w:rPr>
                <w:lang w:eastAsia="ja-JP"/>
              </w:rPr>
            </w:pPr>
            <w:r w:rsidRPr="00BE29DD">
              <w:t>–</w:t>
            </w:r>
            <w:r w:rsidRPr="00BE29DD">
              <w:rPr>
                <w:lang w:eastAsia="ja-JP"/>
              </w:rPr>
              <w:t>56 dBm (alternate adjacent channel)</w:t>
            </w:r>
          </w:p>
        </w:tc>
        <w:tc>
          <w:tcPr>
            <w:tcW w:w="2555" w:type="dxa"/>
          </w:tcPr>
          <w:p w14:paraId="3DBE2FBD" w14:textId="77777777" w:rsidR="00AD0722" w:rsidRPr="00BE29DD" w:rsidRDefault="00AD0722">
            <w:pPr>
              <w:pStyle w:val="Tabletext"/>
              <w:jc w:val="center"/>
              <w:rPr>
                <w:lang w:eastAsia="ja-JP"/>
              </w:rPr>
            </w:pPr>
            <w:r w:rsidRPr="00BE29DD">
              <w:rPr>
                <w:lang w:eastAsia="ja-JP"/>
              </w:rPr>
              <w:t>Report on MIC Advisory No. 2034</w:t>
            </w:r>
          </w:p>
          <w:p w14:paraId="443A4AD0" w14:textId="77777777" w:rsidR="00AD0722" w:rsidRPr="00BE29DD" w:rsidRDefault="00AD0722">
            <w:pPr>
              <w:pStyle w:val="Tabletext"/>
              <w:jc w:val="center"/>
              <w:rPr>
                <w:lang w:eastAsia="ja-JP"/>
              </w:rPr>
            </w:pPr>
            <w:r w:rsidRPr="00BE29DD">
              <w:rPr>
                <w:lang w:eastAsia="ja-JP"/>
              </w:rPr>
              <w:t>(Japan)</w:t>
            </w:r>
          </w:p>
        </w:tc>
      </w:tr>
      <w:tr w:rsidR="00AD0722" w:rsidRPr="00BE29DD" w14:paraId="3FDE52CF" w14:textId="77777777">
        <w:trPr>
          <w:cantSplit/>
          <w:jc w:val="center"/>
        </w:trPr>
        <w:tc>
          <w:tcPr>
            <w:tcW w:w="2407" w:type="dxa"/>
            <w:vAlign w:val="center"/>
          </w:tcPr>
          <w:p w14:paraId="547A5DDD" w14:textId="77777777" w:rsidR="00AD0722" w:rsidRPr="00BE29DD" w:rsidRDefault="00AD0722">
            <w:pPr>
              <w:pStyle w:val="Tabletext"/>
            </w:pPr>
            <w:r w:rsidRPr="00BE29DD">
              <w:t>Weather radar</w:t>
            </w:r>
          </w:p>
        </w:tc>
        <w:tc>
          <w:tcPr>
            <w:tcW w:w="2407" w:type="dxa"/>
            <w:vAlign w:val="center"/>
          </w:tcPr>
          <w:p w14:paraId="756FC7B7" w14:textId="77777777" w:rsidR="00AD0722" w:rsidRPr="00BE29DD" w:rsidRDefault="00AD0722">
            <w:pPr>
              <w:pStyle w:val="Tabletext"/>
              <w:jc w:val="center"/>
            </w:pPr>
            <w:r w:rsidRPr="00BE29DD">
              <w:t>5 250-5 372.5</w:t>
            </w:r>
          </w:p>
        </w:tc>
        <w:tc>
          <w:tcPr>
            <w:tcW w:w="2407" w:type="dxa"/>
            <w:vAlign w:val="center"/>
          </w:tcPr>
          <w:p w14:paraId="5C4DAEEA" w14:textId="77777777" w:rsidR="00AD0722" w:rsidRPr="00BE29DD" w:rsidRDefault="00AD0722">
            <w:pPr>
              <w:pStyle w:val="Tabletext"/>
              <w:jc w:val="center"/>
              <w:rPr>
                <w:lang w:eastAsia="ja-JP"/>
              </w:rPr>
            </w:pPr>
            <w:r w:rsidRPr="00BE29DD">
              <w:t>–</w:t>
            </w:r>
            <w:r w:rsidRPr="00BE29DD">
              <w:rPr>
                <w:lang w:eastAsia="ja-JP"/>
              </w:rPr>
              <w:t xml:space="preserve">120 dBm (noise), </w:t>
            </w:r>
            <w:r w:rsidRPr="00BE29DD">
              <w:rPr>
                <w:lang w:eastAsia="ja-JP"/>
              </w:rPr>
              <w:br/>
            </w:r>
            <w:r w:rsidRPr="00BE29DD">
              <w:t>–</w:t>
            </w:r>
            <w:r w:rsidRPr="00BE29DD">
              <w:rPr>
                <w:lang w:eastAsia="ja-JP"/>
              </w:rPr>
              <w:t>40 dBm (CW)</w:t>
            </w:r>
          </w:p>
        </w:tc>
        <w:tc>
          <w:tcPr>
            <w:tcW w:w="2555" w:type="dxa"/>
            <w:vAlign w:val="center"/>
          </w:tcPr>
          <w:p w14:paraId="2B3C3587" w14:textId="77777777" w:rsidR="00AD0722" w:rsidRPr="00BE29DD" w:rsidRDefault="00AD0722">
            <w:pPr>
              <w:pStyle w:val="Tabletext"/>
              <w:jc w:val="center"/>
              <w:rPr>
                <w:lang w:eastAsia="ja-JP"/>
              </w:rPr>
            </w:pPr>
            <w:r w:rsidRPr="00BE29DD">
              <w:rPr>
                <w:color w:val="000000" w:themeColor="text1"/>
                <w:lang w:eastAsia="ja-JP"/>
              </w:rPr>
              <w:t xml:space="preserve">Rec. ITU-R </w:t>
            </w:r>
            <w:hyperlink r:id="rId29" w:history="1">
              <w:r w:rsidRPr="00BE29DD">
                <w:rPr>
                  <w:color w:val="000000" w:themeColor="text1"/>
                </w:rPr>
                <w:t>M.1849-2</w:t>
              </w:r>
            </w:hyperlink>
          </w:p>
        </w:tc>
      </w:tr>
      <w:tr w:rsidR="00AD0722" w:rsidRPr="00BE29DD" w14:paraId="6E8197EF" w14:textId="77777777">
        <w:trPr>
          <w:cantSplit/>
          <w:jc w:val="center"/>
        </w:trPr>
        <w:tc>
          <w:tcPr>
            <w:tcW w:w="2407" w:type="dxa"/>
            <w:vAlign w:val="center"/>
          </w:tcPr>
          <w:p w14:paraId="4F1BB613" w14:textId="77777777" w:rsidR="00AD0722" w:rsidRPr="00BE29DD" w:rsidRDefault="00AD0722">
            <w:pPr>
              <w:pStyle w:val="Tabletext"/>
            </w:pPr>
            <w:r w:rsidRPr="00BE29DD">
              <w:t>Radio astronomy</w:t>
            </w:r>
          </w:p>
        </w:tc>
        <w:tc>
          <w:tcPr>
            <w:tcW w:w="2407" w:type="dxa"/>
            <w:vAlign w:val="center"/>
          </w:tcPr>
          <w:p w14:paraId="7524DFCD" w14:textId="77777777" w:rsidR="00AD0722" w:rsidRPr="00BE29DD" w:rsidRDefault="00AD0722">
            <w:pPr>
              <w:pStyle w:val="Tabletext"/>
              <w:jc w:val="center"/>
              <w:rPr>
                <w:lang w:eastAsia="ja-JP"/>
              </w:rPr>
            </w:pPr>
            <w:r w:rsidRPr="00BE29DD">
              <w:rPr>
                <w:lang w:eastAsia="ja-JP"/>
              </w:rPr>
              <w:t>4 700</w:t>
            </w:r>
            <w:r w:rsidRPr="00BE29DD">
              <w:t>-</w:t>
            </w:r>
            <w:r w:rsidRPr="00BE29DD">
              <w:rPr>
                <w:lang w:eastAsia="ja-JP"/>
              </w:rPr>
              <w:t>5 140,</w:t>
            </w:r>
            <w:r w:rsidRPr="00BE29DD">
              <w:rPr>
                <w:lang w:eastAsia="ja-JP"/>
              </w:rPr>
              <w:br/>
              <w:t>3 000-14 000</w:t>
            </w:r>
          </w:p>
        </w:tc>
        <w:tc>
          <w:tcPr>
            <w:tcW w:w="2407" w:type="dxa"/>
            <w:vAlign w:val="center"/>
          </w:tcPr>
          <w:p w14:paraId="22AAA0B4" w14:textId="77777777" w:rsidR="00AD0722" w:rsidRPr="00BE29DD" w:rsidRDefault="00AD0722">
            <w:pPr>
              <w:pStyle w:val="Tabletext"/>
              <w:jc w:val="center"/>
              <w:rPr>
                <w:lang w:eastAsia="ja-JP"/>
              </w:rPr>
            </w:pPr>
            <w:r w:rsidRPr="00BE29DD">
              <w:t>–</w:t>
            </w:r>
            <w:r w:rsidRPr="00BE29DD">
              <w:rPr>
                <w:lang w:eastAsia="ja-JP"/>
              </w:rPr>
              <w:t>187 dBm/MHz</w:t>
            </w:r>
          </w:p>
        </w:tc>
        <w:tc>
          <w:tcPr>
            <w:tcW w:w="2555" w:type="dxa"/>
            <w:vAlign w:val="center"/>
          </w:tcPr>
          <w:p w14:paraId="06E3DC28" w14:textId="77777777" w:rsidR="00AD0722" w:rsidRPr="00BE29DD" w:rsidRDefault="00AD0722">
            <w:pPr>
              <w:pStyle w:val="Tabletext"/>
              <w:jc w:val="center"/>
              <w:rPr>
                <w:color w:val="000000" w:themeColor="text1"/>
                <w:lang w:eastAsia="ja-JP"/>
              </w:rPr>
            </w:pPr>
            <w:r w:rsidRPr="00BE29DD">
              <w:rPr>
                <w:color w:val="000000" w:themeColor="text1"/>
                <w:lang w:eastAsia="ja-JP"/>
              </w:rPr>
              <w:t xml:space="preserve">Rec. ITU-R </w:t>
            </w:r>
            <w:hyperlink r:id="rId30" w:history="1">
              <w:r w:rsidRPr="00BE29DD">
                <w:rPr>
                  <w:color w:val="000000" w:themeColor="text1"/>
                  <w:lang w:eastAsia="ja-JP"/>
                </w:rPr>
                <w:t>RA.769</w:t>
              </w:r>
              <w:r w:rsidRPr="00BE29DD">
                <w:rPr>
                  <w:color w:val="000000" w:themeColor="text1"/>
                </w:rPr>
                <w:t>-2</w:t>
              </w:r>
            </w:hyperlink>
          </w:p>
        </w:tc>
      </w:tr>
      <w:tr w:rsidR="00AD0722" w:rsidRPr="00BE29DD" w14:paraId="4BF84387" w14:textId="77777777">
        <w:trPr>
          <w:cantSplit/>
          <w:jc w:val="center"/>
        </w:trPr>
        <w:tc>
          <w:tcPr>
            <w:tcW w:w="2407" w:type="dxa"/>
            <w:vAlign w:val="center"/>
          </w:tcPr>
          <w:p w14:paraId="7CAEAEDF" w14:textId="77777777" w:rsidR="00AD0722" w:rsidRPr="00BE29DD" w:rsidRDefault="00AD0722">
            <w:pPr>
              <w:pStyle w:val="Tabletext"/>
            </w:pPr>
            <w:r w:rsidRPr="00BE29DD">
              <w:t>Amateur radio</w:t>
            </w:r>
          </w:p>
        </w:tc>
        <w:tc>
          <w:tcPr>
            <w:tcW w:w="2407" w:type="dxa"/>
            <w:vAlign w:val="center"/>
          </w:tcPr>
          <w:p w14:paraId="54779560" w14:textId="77777777" w:rsidR="00AD0722" w:rsidRPr="00BE29DD" w:rsidRDefault="00AD0722">
            <w:pPr>
              <w:pStyle w:val="Tabletext"/>
              <w:jc w:val="center"/>
            </w:pPr>
            <w:r w:rsidRPr="00BE29DD">
              <w:t>5 650-5 850</w:t>
            </w:r>
          </w:p>
        </w:tc>
        <w:tc>
          <w:tcPr>
            <w:tcW w:w="2407" w:type="dxa"/>
            <w:vAlign w:val="center"/>
          </w:tcPr>
          <w:p w14:paraId="0AAA612A" w14:textId="77777777" w:rsidR="00AD0722" w:rsidRPr="00BE29DD" w:rsidRDefault="00AD0722">
            <w:pPr>
              <w:pStyle w:val="Tabletext"/>
              <w:jc w:val="center"/>
              <w:rPr>
                <w:color w:val="000000" w:themeColor="text1"/>
                <w:lang w:eastAsia="ja-JP"/>
              </w:rPr>
            </w:pPr>
            <w:r w:rsidRPr="00BE29DD">
              <w:t>–</w:t>
            </w:r>
            <w:r w:rsidRPr="00BE29DD">
              <w:rPr>
                <w:lang w:eastAsia="ja-JP"/>
              </w:rPr>
              <w:t>110.83 dBm/MHz</w:t>
            </w:r>
          </w:p>
        </w:tc>
        <w:tc>
          <w:tcPr>
            <w:tcW w:w="2555" w:type="dxa"/>
            <w:vAlign w:val="center"/>
          </w:tcPr>
          <w:p w14:paraId="455E4134" w14:textId="77777777" w:rsidR="00AD0722" w:rsidRPr="00BE29DD" w:rsidRDefault="00AD0722">
            <w:pPr>
              <w:pStyle w:val="Tabletext"/>
              <w:jc w:val="center"/>
              <w:rPr>
                <w:lang w:eastAsia="ja-JP"/>
              </w:rPr>
            </w:pPr>
            <w:r w:rsidRPr="00BE29DD">
              <w:rPr>
                <w:color w:val="000000" w:themeColor="text1"/>
                <w:lang w:eastAsia="ja-JP"/>
              </w:rPr>
              <w:t>JARL requirement</w:t>
            </w:r>
          </w:p>
        </w:tc>
      </w:tr>
    </w:tbl>
    <w:p w14:paraId="0E437181" w14:textId="77777777" w:rsidR="00AD0722" w:rsidRPr="00BE29DD" w:rsidRDefault="00AD0722" w:rsidP="00AD0722">
      <w:pPr>
        <w:pStyle w:val="Tablefin"/>
      </w:pPr>
    </w:p>
    <w:p w14:paraId="4C662513" w14:textId="77777777" w:rsidR="00AD0722" w:rsidRPr="00BE29DD" w:rsidRDefault="00AD0722" w:rsidP="00AD0722">
      <w:pPr>
        <w:pStyle w:val="Heading3"/>
      </w:pPr>
      <w:r w:rsidRPr="00BE29DD">
        <w:rPr>
          <w:lang w:eastAsia="ja-JP"/>
        </w:rPr>
        <w:t>3.3.2</w:t>
      </w:r>
      <w:r w:rsidRPr="00BE29DD">
        <w:rPr>
          <w:lang w:eastAsia="ja-JP"/>
        </w:rPr>
        <w:tab/>
      </w:r>
      <w:r w:rsidRPr="00BE29DD">
        <w:t>Specifications and parameters used for the study</w:t>
      </w:r>
    </w:p>
    <w:p w14:paraId="05A9211F" w14:textId="77777777" w:rsidR="00AD0722" w:rsidRPr="00BE29DD" w:rsidRDefault="00AD0722" w:rsidP="00AD0722">
      <w:pPr>
        <w:rPr>
          <w:lang w:eastAsia="ja-JP"/>
        </w:rPr>
      </w:pPr>
      <w:r w:rsidRPr="00BE29DD">
        <w:rPr>
          <w:lang w:eastAsia="ja-JP"/>
        </w:rPr>
        <w:t>Expected specifications and system parameters used for the study are shown in Table 7 and in Figs 7 to 9.</w:t>
      </w:r>
    </w:p>
    <w:p w14:paraId="44686639" w14:textId="77777777" w:rsidR="00AD0722" w:rsidRPr="00BE29DD" w:rsidRDefault="00AD0722" w:rsidP="00AD0722">
      <w:pPr>
        <w:pStyle w:val="TableNo"/>
        <w:rPr>
          <w:lang w:eastAsia="ja-JP"/>
        </w:rPr>
      </w:pPr>
      <w:r w:rsidRPr="00BE29DD">
        <w:t>TABLE</w:t>
      </w:r>
      <w:r w:rsidRPr="00BE29DD">
        <w:rPr>
          <w:lang w:eastAsia="ja-JP"/>
        </w:rPr>
        <w:t xml:space="preserve"> 7</w:t>
      </w:r>
    </w:p>
    <w:p w14:paraId="742668E1" w14:textId="77777777" w:rsidR="00AD0722" w:rsidRPr="00BE29DD" w:rsidRDefault="00AD0722" w:rsidP="00AD0722">
      <w:pPr>
        <w:pStyle w:val="Tabletitle"/>
      </w:pPr>
      <w:r w:rsidRPr="00BE29DD">
        <w:rPr>
          <w:lang w:eastAsia="ja-JP"/>
        </w:rPr>
        <w:t>Expected specifications of beam WPT commercial systems considered</w:t>
      </w:r>
    </w:p>
    <w:tbl>
      <w:tblPr>
        <w:tblStyle w:val="TableGrid"/>
        <w:tblW w:w="9639" w:type="dxa"/>
        <w:jc w:val="center"/>
        <w:tblCellMar>
          <w:left w:w="57" w:type="dxa"/>
          <w:right w:w="57" w:type="dxa"/>
        </w:tblCellMar>
        <w:tblLook w:val="04A0" w:firstRow="1" w:lastRow="0" w:firstColumn="1" w:lastColumn="0" w:noHBand="0" w:noVBand="1"/>
      </w:tblPr>
      <w:tblGrid>
        <w:gridCol w:w="1732"/>
        <w:gridCol w:w="2608"/>
        <w:gridCol w:w="2608"/>
        <w:gridCol w:w="2691"/>
      </w:tblGrid>
      <w:tr w:rsidR="00AD0722" w:rsidRPr="00BE29DD" w14:paraId="11B8A626" w14:textId="77777777">
        <w:trPr>
          <w:cantSplit/>
          <w:jc w:val="center"/>
        </w:trPr>
        <w:tc>
          <w:tcPr>
            <w:tcW w:w="898" w:type="pct"/>
            <w:tcBorders>
              <w:top w:val="single" w:sz="4" w:space="0" w:color="auto"/>
              <w:left w:val="single" w:sz="4" w:space="0" w:color="auto"/>
              <w:bottom w:val="single" w:sz="4" w:space="0" w:color="auto"/>
              <w:right w:val="single" w:sz="4" w:space="0" w:color="auto"/>
            </w:tcBorders>
            <w:vAlign w:val="center"/>
            <w:hideMark/>
          </w:tcPr>
          <w:p w14:paraId="00926738" w14:textId="77777777" w:rsidR="00AD0722" w:rsidRPr="00BE29DD" w:rsidRDefault="00AD0722">
            <w:pPr>
              <w:pStyle w:val="Tablehead"/>
              <w:keepLines/>
              <w:rPr>
                <w:lang w:eastAsia="ja-JP"/>
              </w:rPr>
            </w:pPr>
          </w:p>
        </w:tc>
        <w:tc>
          <w:tcPr>
            <w:tcW w:w="1353" w:type="pct"/>
            <w:tcBorders>
              <w:top w:val="single" w:sz="4" w:space="0" w:color="auto"/>
              <w:left w:val="single" w:sz="4" w:space="0" w:color="auto"/>
              <w:bottom w:val="single" w:sz="4" w:space="0" w:color="auto"/>
              <w:right w:val="single" w:sz="4" w:space="0" w:color="auto"/>
            </w:tcBorders>
            <w:vAlign w:val="center"/>
            <w:hideMark/>
          </w:tcPr>
          <w:p w14:paraId="0B8E7CFB" w14:textId="77777777" w:rsidR="00AD0722" w:rsidRPr="00BE29DD" w:rsidRDefault="00AD0722">
            <w:pPr>
              <w:pStyle w:val="Tablehead"/>
              <w:keepLines/>
            </w:pPr>
            <w:r w:rsidRPr="00BE29DD">
              <w:rPr>
                <w:lang w:eastAsia="ja-JP"/>
              </w:rPr>
              <w:t>System 4</w:t>
            </w:r>
            <w:r w:rsidRPr="00BE29DD">
              <w:rPr>
                <w:lang w:eastAsia="ja-JP"/>
              </w:rPr>
              <w:br/>
            </w:r>
            <w:r w:rsidRPr="00BE29DD">
              <w:t>920 MHz band</w:t>
            </w:r>
          </w:p>
        </w:tc>
        <w:tc>
          <w:tcPr>
            <w:tcW w:w="1353" w:type="pct"/>
            <w:tcBorders>
              <w:top w:val="single" w:sz="4" w:space="0" w:color="auto"/>
              <w:left w:val="single" w:sz="4" w:space="0" w:color="auto"/>
              <w:bottom w:val="single" w:sz="4" w:space="0" w:color="auto"/>
              <w:right w:val="single" w:sz="4" w:space="0" w:color="auto"/>
            </w:tcBorders>
            <w:vAlign w:val="center"/>
            <w:hideMark/>
          </w:tcPr>
          <w:p w14:paraId="745D4E0C" w14:textId="77777777" w:rsidR="00AD0722" w:rsidRPr="00BE29DD" w:rsidRDefault="00AD0722">
            <w:pPr>
              <w:pStyle w:val="Tablehead"/>
              <w:keepLines/>
            </w:pPr>
            <w:r w:rsidRPr="00BE29DD">
              <w:rPr>
                <w:lang w:eastAsia="ja-JP"/>
              </w:rPr>
              <w:t>System 5</w:t>
            </w:r>
            <w:r w:rsidRPr="00BE29DD">
              <w:rPr>
                <w:lang w:eastAsia="ja-JP"/>
              </w:rPr>
              <w:br/>
            </w:r>
            <w:r w:rsidRPr="00BE29DD">
              <w:t>2.4 GHz band</w:t>
            </w:r>
          </w:p>
        </w:tc>
        <w:tc>
          <w:tcPr>
            <w:tcW w:w="1396" w:type="pct"/>
            <w:tcBorders>
              <w:top w:val="single" w:sz="4" w:space="0" w:color="auto"/>
              <w:left w:val="single" w:sz="4" w:space="0" w:color="auto"/>
              <w:bottom w:val="single" w:sz="4" w:space="0" w:color="auto"/>
              <w:right w:val="single" w:sz="4" w:space="0" w:color="auto"/>
            </w:tcBorders>
            <w:vAlign w:val="center"/>
            <w:hideMark/>
          </w:tcPr>
          <w:p w14:paraId="3A8815C9" w14:textId="77777777" w:rsidR="00AD0722" w:rsidRPr="00BE29DD" w:rsidRDefault="00AD0722">
            <w:pPr>
              <w:pStyle w:val="Tablehead"/>
              <w:keepLines/>
            </w:pPr>
            <w:r w:rsidRPr="00BE29DD">
              <w:rPr>
                <w:lang w:eastAsia="ja-JP"/>
              </w:rPr>
              <w:t>System 6</w:t>
            </w:r>
            <w:r w:rsidRPr="00BE29DD">
              <w:rPr>
                <w:lang w:eastAsia="ja-JP"/>
              </w:rPr>
              <w:br/>
            </w:r>
            <w:r w:rsidRPr="00BE29DD">
              <w:t>5.7 GHz band</w:t>
            </w:r>
          </w:p>
        </w:tc>
      </w:tr>
      <w:tr w:rsidR="00AD0722" w:rsidRPr="00BE29DD" w14:paraId="15913C3A" w14:textId="77777777">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73CAC962" w14:textId="77777777" w:rsidR="00AD0722" w:rsidRPr="00BE29DD" w:rsidRDefault="00AD0722">
            <w:pPr>
              <w:pStyle w:val="Tabletext"/>
              <w:keepNext/>
              <w:keepLines/>
            </w:pPr>
            <w:r w:rsidRPr="00BE29DD">
              <w:t xml:space="preserve">Transmitter antenna output power </w:t>
            </w:r>
          </w:p>
        </w:tc>
        <w:tc>
          <w:tcPr>
            <w:tcW w:w="1353" w:type="pct"/>
            <w:tcBorders>
              <w:top w:val="single" w:sz="4" w:space="0" w:color="auto"/>
              <w:left w:val="single" w:sz="4" w:space="0" w:color="auto"/>
              <w:bottom w:val="single" w:sz="4" w:space="0" w:color="auto"/>
              <w:right w:val="single" w:sz="4" w:space="0" w:color="auto"/>
            </w:tcBorders>
            <w:hideMark/>
          </w:tcPr>
          <w:p w14:paraId="459C9CAD" w14:textId="77777777" w:rsidR="00AD0722" w:rsidRPr="00BE29DD" w:rsidRDefault="00AD0722">
            <w:pPr>
              <w:pStyle w:val="Tabletext"/>
              <w:keepNext/>
              <w:keepLines/>
              <w:jc w:val="center"/>
            </w:pPr>
            <w:r w:rsidRPr="00BE29DD">
              <w:t>1 W (30 dBm)</w:t>
            </w:r>
          </w:p>
        </w:tc>
        <w:tc>
          <w:tcPr>
            <w:tcW w:w="1353" w:type="pct"/>
            <w:tcBorders>
              <w:top w:val="single" w:sz="4" w:space="0" w:color="auto"/>
              <w:left w:val="single" w:sz="4" w:space="0" w:color="auto"/>
              <w:bottom w:val="single" w:sz="4" w:space="0" w:color="auto"/>
              <w:right w:val="single" w:sz="4" w:space="0" w:color="auto"/>
            </w:tcBorders>
            <w:hideMark/>
          </w:tcPr>
          <w:p w14:paraId="24337E3A" w14:textId="77777777" w:rsidR="00AD0722" w:rsidRPr="00BE29DD" w:rsidRDefault="00AD0722">
            <w:pPr>
              <w:pStyle w:val="Tabletext"/>
              <w:keepNext/>
              <w:keepLines/>
              <w:jc w:val="center"/>
            </w:pPr>
            <w:r w:rsidRPr="00BE29DD">
              <w:t>15 W (41.8 dBm)</w:t>
            </w:r>
          </w:p>
        </w:tc>
        <w:tc>
          <w:tcPr>
            <w:tcW w:w="1396" w:type="pct"/>
            <w:tcBorders>
              <w:top w:val="single" w:sz="4" w:space="0" w:color="auto"/>
              <w:left w:val="single" w:sz="4" w:space="0" w:color="auto"/>
              <w:bottom w:val="single" w:sz="4" w:space="0" w:color="auto"/>
              <w:right w:val="single" w:sz="4" w:space="0" w:color="auto"/>
            </w:tcBorders>
            <w:hideMark/>
          </w:tcPr>
          <w:p w14:paraId="667E47B1" w14:textId="77777777" w:rsidR="00AD0722" w:rsidRPr="00BE29DD" w:rsidRDefault="00AD0722">
            <w:pPr>
              <w:pStyle w:val="Tabletext"/>
              <w:keepNext/>
              <w:keepLines/>
              <w:jc w:val="center"/>
            </w:pPr>
            <w:r w:rsidRPr="00BE29DD">
              <w:t>32 W (45.0 dBm)</w:t>
            </w:r>
          </w:p>
        </w:tc>
      </w:tr>
      <w:tr w:rsidR="00AD0722" w:rsidRPr="00BE29DD" w14:paraId="504155E4" w14:textId="77777777">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7FC03843" w14:textId="77777777" w:rsidR="00AD0722" w:rsidRPr="00BE29DD" w:rsidRDefault="00AD0722">
            <w:pPr>
              <w:pStyle w:val="Tabletext"/>
              <w:keepNext/>
              <w:keepLines/>
            </w:pPr>
            <w:r w:rsidRPr="00BE29DD">
              <w:t>Frequency channels</w:t>
            </w:r>
          </w:p>
        </w:tc>
        <w:tc>
          <w:tcPr>
            <w:tcW w:w="1353" w:type="pct"/>
            <w:tcBorders>
              <w:top w:val="single" w:sz="4" w:space="0" w:color="auto"/>
              <w:left w:val="single" w:sz="4" w:space="0" w:color="auto"/>
              <w:bottom w:val="single" w:sz="4" w:space="0" w:color="auto"/>
              <w:right w:val="single" w:sz="4" w:space="0" w:color="auto"/>
            </w:tcBorders>
            <w:hideMark/>
          </w:tcPr>
          <w:p w14:paraId="0C3B4F37" w14:textId="77777777" w:rsidR="00AD0722" w:rsidRPr="00BE29DD" w:rsidRDefault="00AD0722">
            <w:pPr>
              <w:pStyle w:val="Tabletext"/>
              <w:keepNext/>
              <w:keepLines/>
              <w:jc w:val="center"/>
            </w:pPr>
            <w:r w:rsidRPr="00BE29DD">
              <w:t>918.0, 919.2 MHz</w:t>
            </w:r>
            <w:r w:rsidRPr="00BE29DD">
              <w:br/>
              <w:t>(2 channels)</w:t>
            </w:r>
          </w:p>
        </w:tc>
        <w:tc>
          <w:tcPr>
            <w:tcW w:w="1353" w:type="pct"/>
            <w:tcBorders>
              <w:top w:val="single" w:sz="4" w:space="0" w:color="auto"/>
              <w:left w:val="single" w:sz="4" w:space="0" w:color="auto"/>
              <w:bottom w:val="single" w:sz="4" w:space="0" w:color="auto"/>
              <w:right w:val="single" w:sz="4" w:space="0" w:color="auto"/>
            </w:tcBorders>
            <w:hideMark/>
          </w:tcPr>
          <w:p w14:paraId="5A5AA19C" w14:textId="77777777" w:rsidR="00AD0722" w:rsidRPr="00BE29DD" w:rsidRDefault="00AD0722">
            <w:pPr>
              <w:pStyle w:val="Tabletext"/>
              <w:keepNext/>
              <w:keepLines/>
              <w:jc w:val="center"/>
            </w:pPr>
            <w:r w:rsidRPr="00BE29DD">
              <w:t>2 412</w:t>
            </w:r>
            <w:r w:rsidRPr="00BE29DD">
              <w:rPr>
                <w:lang w:eastAsia="ja-JP"/>
              </w:rPr>
              <w:t xml:space="preserve">, </w:t>
            </w:r>
            <w:r w:rsidRPr="00BE29DD">
              <w:t>2 437, 2 462, 2 484 MHz</w:t>
            </w:r>
            <w:r w:rsidRPr="00BE29DD">
              <w:br/>
              <w:t>(4 channels)</w:t>
            </w:r>
          </w:p>
        </w:tc>
        <w:tc>
          <w:tcPr>
            <w:tcW w:w="1396" w:type="pct"/>
            <w:tcBorders>
              <w:top w:val="single" w:sz="4" w:space="0" w:color="auto"/>
              <w:left w:val="single" w:sz="4" w:space="0" w:color="auto"/>
              <w:bottom w:val="single" w:sz="4" w:space="0" w:color="auto"/>
              <w:right w:val="single" w:sz="4" w:space="0" w:color="auto"/>
            </w:tcBorders>
            <w:hideMark/>
          </w:tcPr>
          <w:p w14:paraId="61F6B317" w14:textId="77777777" w:rsidR="00AD0722" w:rsidRPr="00BE29DD" w:rsidRDefault="00AD0722">
            <w:pPr>
              <w:pStyle w:val="Tabletext"/>
              <w:keepNext/>
              <w:keepLines/>
              <w:jc w:val="center"/>
            </w:pPr>
            <w:r w:rsidRPr="00BE29DD">
              <w:t>5 740, 5 742, 5 744, 5 746, 5 748, 5 750, 5 752, 5 758, 5 764 MHz</w:t>
            </w:r>
            <w:r w:rsidRPr="00BE29DD">
              <w:br/>
              <w:t>(9 channels)</w:t>
            </w:r>
          </w:p>
        </w:tc>
      </w:tr>
      <w:tr w:rsidR="00AD0722" w:rsidRPr="00BE29DD" w14:paraId="7D9284D0" w14:textId="77777777">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7588F22D" w14:textId="77777777" w:rsidR="00AD0722" w:rsidRPr="00BE29DD" w:rsidRDefault="00AD0722">
            <w:pPr>
              <w:pStyle w:val="Tabletext"/>
            </w:pPr>
            <w:r w:rsidRPr="00BE29DD">
              <w:t>e.i.r.p</w:t>
            </w:r>
          </w:p>
        </w:tc>
        <w:tc>
          <w:tcPr>
            <w:tcW w:w="1353" w:type="pct"/>
            <w:tcBorders>
              <w:top w:val="single" w:sz="4" w:space="0" w:color="auto"/>
              <w:left w:val="single" w:sz="4" w:space="0" w:color="auto"/>
              <w:bottom w:val="single" w:sz="4" w:space="0" w:color="auto"/>
              <w:right w:val="single" w:sz="4" w:space="0" w:color="auto"/>
            </w:tcBorders>
            <w:hideMark/>
          </w:tcPr>
          <w:p w14:paraId="21BFAD33" w14:textId="77777777" w:rsidR="00AD0722" w:rsidRPr="00BE29DD" w:rsidRDefault="00AD0722">
            <w:pPr>
              <w:pStyle w:val="Tabletext"/>
              <w:jc w:val="center"/>
            </w:pPr>
            <w:r w:rsidRPr="00BE29DD">
              <w:t>36 dBm Max.</w:t>
            </w:r>
          </w:p>
        </w:tc>
        <w:tc>
          <w:tcPr>
            <w:tcW w:w="1353" w:type="pct"/>
            <w:tcBorders>
              <w:top w:val="single" w:sz="4" w:space="0" w:color="auto"/>
              <w:left w:val="single" w:sz="4" w:space="0" w:color="auto"/>
              <w:bottom w:val="single" w:sz="4" w:space="0" w:color="auto"/>
              <w:right w:val="single" w:sz="4" w:space="0" w:color="auto"/>
            </w:tcBorders>
            <w:hideMark/>
          </w:tcPr>
          <w:p w14:paraId="516432F3" w14:textId="77777777" w:rsidR="00AD0722" w:rsidRPr="00BE29DD" w:rsidRDefault="00AD0722">
            <w:pPr>
              <w:pStyle w:val="Tabletext"/>
              <w:jc w:val="center"/>
            </w:pPr>
            <w:r w:rsidRPr="00BE29DD">
              <w:t>65.8 dBm Max.</w:t>
            </w:r>
          </w:p>
        </w:tc>
        <w:tc>
          <w:tcPr>
            <w:tcW w:w="1396" w:type="pct"/>
            <w:tcBorders>
              <w:top w:val="single" w:sz="4" w:space="0" w:color="auto"/>
              <w:left w:val="single" w:sz="4" w:space="0" w:color="auto"/>
              <w:bottom w:val="single" w:sz="4" w:space="0" w:color="auto"/>
              <w:right w:val="single" w:sz="4" w:space="0" w:color="auto"/>
            </w:tcBorders>
            <w:hideMark/>
          </w:tcPr>
          <w:p w14:paraId="0C0381AD" w14:textId="77777777" w:rsidR="00AD0722" w:rsidRPr="00BE29DD" w:rsidRDefault="00AD0722">
            <w:pPr>
              <w:pStyle w:val="Tabletext"/>
              <w:jc w:val="center"/>
            </w:pPr>
            <w:r w:rsidRPr="00BE29DD">
              <w:t>70.0 dBm Max.</w:t>
            </w:r>
          </w:p>
        </w:tc>
      </w:tr>
      <w:tr w:rsidR="00AD0722" w:rsidRPr="00BE29DD" w14:paraId="303E1BC9" w14:textId="77777777">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78FE1DE3" w14:textId="77777777" w:rsidR="00AD0722" w:rsidRPr="00BE29DD" w:rsidRDefault="00AD0722">
            <w:pPr>
              <w:pStyle w:val="Tabletext"/>
            </w:pPr>
            <w:r w:rsidRPr="00BE29DD">
              <w:t>Tolerance of occupied bandwidth</w:t>
            </w:r>
          </w:p>
        </w:tc>
        <w:tc>
          <w:tcPr>
            <w:tcW w:w="1353" w:type="pct"/>
            <w:tcBorders>
              <w:top w:val="single" w:sz="4" w:space="0" w:color="auto"/>
              <w:left w:val="single" w:sz="4" w:space="0" w:color="auto"/>
              <w:bottom w:val="single" w:sz="4" w:space="0" w:color="auto"/>
              <w:right w:val="single" w:sz="4" w:space="0" w:color="auto"/>
            </w:tcBorders>
            <w:hideMark/>
          </w:tcPr>
          <w:p w14:paraId="47CD9742" w14:textId="77777777" w:rsidR="00AD0722" w:rsidRPr="00BE29DD" w:rsidRDefault="00AD0722">
            <w:pPr>
              <w:pStyle w:val="Tabletext"/>
              <w:jc w:val="center"/>
            </w:pPr>
            <w:r w:rsidRPr="00BE29DD">
              <w:t>200 kHz</w:t>
            </w:r>
          </w:p>
        </w:tc>
        <w:tc>
          <w:tcPr>
            <w:tcW w:w="1353" w:type="pct"/>
            <w:tcBorders>
              <w:top w:val="single" w:sz="4" w:space="0" w:color="auto"/>
              <w:left w:val="single" w:sz="4" w:space="0" w:color="auto"/>
              <w:bottom w:val="single" w:sz="4" w:space="0" w:color="auto"/>
              <w:right w:val="single" w:sz="4" w:space="0" w:color="auto"/>
            </w:tcBorders>
            <w:hideMark/>
          </w:tcPr>
          <w:p w14:paraId="35309A51" w14:textId="77777777" w:rsidR="00AD0722" w:rsidRPr="00BE29DD" w:rsidRDefault="00AD0722">
            <w:pPr>
              <w:pStyle w:val="Tabletext"/>
              <w:jc w:val="center"/>
            </w:pPr>
            <w:r w:rsidRPr="00BE29DD">
              <w:t>Not specified</w:t>
            </w:r>
          </w:p>
        </w:tc>
        <w:tc>
          <w:tcPr>
            <w:tcW w:w="1396" w:type="pct"/>
            <w:tcBorders>
              <w:top w:val="single" w:sz="4" w:space="0" w:color="auto"/>
              <w:left w:val="single" w:sz="4" w:space="0" w:color="auto"/>
              <w:bottom w:val="single" w:sz="4" w:space="0" w:color="auto"/>
              <w:right w:val="single" w:sz="4" w:space="0" w:color="auto"/>
            </w:tcBorders>
            <w:hideMark/>
          </w:tcPr>
          <w:p w14:paraId="249CD903" w14:textId="77777777" w:rsidR="00AD0722" w:rsidRPr="00BE29DD" w:rsidRDefault="00AD0722">
            <w:pPr>
              <w:pStyle w:val="Tabletext"/>
              <w:jc w:val="center"/>
            </w:pPr>
            <w:r w:rsidRPr="00BE29DD">
              <w:t>Not specified</w:t>
            </w:r>
          </w:p>
        </w:tc>
      </w:tr>
      <w:tr w:rsidR="00AD0722" w:rsidRPr="00BE29DD" w14:paraId="74CEB802" w14:textId="77777777">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59BCC3BC" w14:textId="77777777" w:rsidR="00AD0722" w:rsidRPr="00BE29DD" w:rsidRDefault="00AD0722">
            <w:pPr>
              <w:pStyle w:val="Tabletext"/>
            </w:pPr>
            <w:r w:rsidRPr="00BE29DD">
              <w:lastRenderedPageBreak/>
              <w:t>Transmitter antenna directive gain</w:t>
            </w:r>
          </w:p>
        </w:tc>
        <w:tc>
          <w:tcPr>
            <w:tcW w:w="1353" w:type="pct"/>
            <w:tcBorders>
              <w:top w:val="single" w:sz="4" w:space="0" w:color="auto"/>
              <w:left w:val="single" w:sz="4" w:space="0" w:color="auto"/>
              <w:bottom w:val="single" w:sz="4" w:space="0" w:color="auto"/>
              <w:right w:val="single" w:sz="4" w:space="0" w:color="auto"/>
            </w:tcBorders>
            <w:hideMark/>
          </w:tcPr>
          <w:p w14:paraId="39ADFBB5" w14:textId="77777777" w:rsidR="00AD0722" w:rsidRPr="00BE29DD" w:rsidRDefault="00AD0722">
            <w:pPr>
              <w:pStyle w:val="Tabletext"/>
              <w:jc w:val="center"/>
            </w:pPr>
            <w:r w:rsidRPr="00BE29DD">
              <w:t>6.0 dBi</w:t>
            </w:r>
          </w:p>
        </w:tc>
        <w:tc>
          <w:tcPr>
            <w:tcW w:w="1353" w:type="pct"/>
            <w:tcBorders>
              <w:top w:val="single" w:sz="4" w:space="0" w:color="auto"/>
              <w:left w:val="single" w:sz="4" w:space="0" w:color="auto"/>
              <w:bottom w:val="single" w:sz="4" w:space="0" w:color="auto"/>
              <w:right w:val="single" w:sz="4" w:space="0" w:color="auto"/>
            </w:tcBorders>
            <w:hideMark/>
          </w:tcPr>
          <w:p w14:paraId="629E249F" w14:textId="77777777" w:rsidR="00AD0722" w:rsidRPr="00BE29DD" w:rsidRDefault="00AD0722">
            <w:pPr>
              <w:pStyle w:val="Tabletext"/>
              <w:jc w:val="center"/>
            </w:pPr>
            <w:r w:rsidRPr="00BE29DD">
              <w:t>24.0 dBi</w:t>
            </w:r>
          </w:p>
        </w:tc>
        <w:tc>
          <w:tcPr>
            <w:tcW w:w="1396" w:type="pct"/>
            <w:tcBorders>
              <w:top w:val="single" w:sz="4" w:space="0" w:color="auto"/>
              <w:left w:val="single" w:sz="4" w:space="0" w:color="auto"/>
              <w:bottom w:val="single" w:sz="4" w:space="0" w:color="auto"/>
              <w:right w:val="single" w:sz="4" w:space="0" w:color="auto"/>
            </w:tcBorders>
            <w:hideMark/>
          </w:tcPr>
          <w:p w14:paraId="67EFC7BE" w14:textId="77777777" w:rsidR="00AD0722" w:rsidRPr="00BE29DD" w:rsidRDefault="00AD0722">
            <w:pPr>
              <w:pStyle w:val="Tabletext"/>
              <w:jc w:val="center"/>
            </w:pPr>
            <w:r w:rsidRPr="00BE29DD">
              <w:t>25.0 dBi</w:t>
            </w:r>
          </w:p>
        </w:tc>
      </w:tr>
      <w:tr w:rsidR="00AD0722" w:rsidRPr="00BE29DD" w14:paraId="5C7DED27" w14:textId="77777777">
        <w:trPr>
          <w:cantSplit/>
          <w:jc w:val="center"/>
        </w:trPr>
        <w:tc>
          <w:tcPr>
            <w:tcW w:w="898" w:type="pct"/>
            <w:vMerge w:val="restart"/>
            <w:tcBorders>
              <w:top w:val="single" w:sz="4" w:space="0" w:color="auto"/>
              <w:left w:val="single" w:sz="4" w:space="0" w:color="auto"/>
              <w:bottom w:val="single" w:sz="4" w:space="0" w:color="auto"/>
              <w:right w:val="single" w:sz="4" w:space="0" w:color="auto"/>
            </w:tcBorders>
            <w:hideMark/>
          </w:tcPr>
          <w:p w14:paraId="39762BD3" w14:textId="77777777" w:rsidR="00AD0722" w:rsidRPr="00BE29DD" w:rsidRDefault="00AD0722">
            <w:pPr>
              <w:pStyle w:val="Tabletext"/>
            </w:pPr>
            <w:r w:rsidRPr="00BE29DD">
              <w:t>Location and height of transmitter antenna</w:t>
            </w:r>
          </w:p>
        </w:tc>
        <w:tc>
          <w:tcPr>
            <w:tcW w:w="1353" w:type="pct"/>
            <w:tcBorders>
              <w:top w:val="single" w:sz="4" w:space="0" w:color="auto"/>
              <w:left w:val="single" w:sz="4" w:space="0" w:color="auto"/>
              <w:bottom w:val="single" w:sz="4" w:space="0" w:color="auto"/>
              <w:right w:val="single" w:sz="4" w:space="0" w:color="auto"/>
            </w:tcBorders>
            <w:hideMark/>
          </w:tcPr>
          <w:p w14:paraId="057C0450" w14:textId="77777777" w:rsidR="00AD0722" w:rsidRPr="00BE29DD" w:rsidRDefault="00AD0722">
            <w:pPr>
              <w:pStyle w:val="Tabletext"/>
              <w:jc w:val="center"/>
            </w:pPr>
            <w:r w:rsidRPr="00BE29DD">
              <w:t>Located indoor area</w:t>
            </w:r>
          </w:p>
        </w:tc>
        <w:tc>
          <w:tcPr>
            <w:tcW w:w="1353" w:type="pct"/>
            <w:tcBorders>
              <w:top w:val="single" w:sz="4" w:space="0" w:color="auto"/>
              <w:left w:val="single" w:sz="4" w:space="0" w:color="auto"/>
              <w:bottom w:val="single" w:sz="4" w:space="0" w:color="auto"/>
              <w:right w:val="single" w:sz="4" w:space="0" w:color="auto"/>
            </w:tcBorders>
            <w:hideMark/>
          </w:tcPr>
          <w:p w14:paraId="01BE2F8F" w14:textId="77777777" w:rsidR="00AD0722" w:rsidRPr="00BE29DD" w:rsidRDefault="00AD0722">
            <w:pPr>
              <w:pStyle w:val="Tabletext"/>
              <w:jc w:val="center"/>
            </w:pPr>
            <w:r w:rsidRPr="00BE29DD">
              <w:t>Located indoor area and set on ceiling to look down</w:t>
            </w:r>
          </w:p>
        </w:tc>
        <w:tc>
          <w:tcPr>
            <w:tcW w:w="1396" w:type="pct"/>
            <w:tcBorders>
              <w:top w:val="single" w:sz="4" w:space="0" w:color="auto"/>
              <w:left w:val="single" w:sz="4" w:space="0" w:color="auto"/>
              <w:bottom w:val="single" w:sz="4" w:space="0" w:color="auto"/>
              <w:right w:val="single" w:sz="4" w:space="0" w:color="auto"/>
            </w:tcBorders>
            <w:hideMark/>
          </w:tcPr>
          <w:p w14:paraId="783320CA" w14:textId="77777777" w:rsidR="00AD0722" w:rsidRPr="00BE29DD" w:rsidRDefault="00AD0722">
            <w:pPr>
              <w:pStyle w:val="Tabletext"/>
              <w:jc w:val="center"/>
            </w:pPr>
            <w:r w:rsidRPr="00BE29DD">
              <w:t>Located indoor area and set on ceiling to look down</w:t>
            </w:r>
          </w:p>
        </w:tc>
      </w:tr>
      <w:tr w:rsidR="00AD0722" w:rsidRPr="00BE29DD" w14:paraId="1E532C13" w14:textId="7777777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FFE72E" w14:textId="77777777" w:rsidR="00AD0722" w:rsidRPr="00BE29DD" w:rsidRDefault="00AD0722">
            <w:pPr>
              <w:pStyle w:val="Tabletext"/>
            </w:pPr>
          </w:p>
        </w:tc>
        <w:tc>
          <w:tcPr>
            <w:tcW w:w="1353" w:type="pct"/>
            <w:tcBorders>
              <w:top w:val="single" w:sz="4" w:space="0" w:color="auto"/>
              <w:left w:val="single" w:sz="4" w:space="0" w:color="auto"/>
              <w:bottom w:val="single" w:sz="4" w:space="0" w:color="auto"/>
              <w:right w:val="single" w:sz="4" w:space="0" w:color="auto"/>
            </w:tcBorders>
            <w:hideMark/>
          </w:tcPr>
          <w:p w14:paraId="2554ACC6" w14:textId="77777777" w:rsidR="00AD0722" w:rsidRPr="00BE29DD" w:rsidRDefault="00AD0722">
            <w:pPr>
              <w:pStyle w:val="Tabletext"/>
              <w:jc w:val="center"/>
            </w:pPr>
            <w:r w:rsidRPr="00BE29DD">
              <w:t>2.5 m above floor</w:t>
            </w:r>
          </w:p>
        </w:tc>
        <w:tc>
          <w:tcPr>
            <w:tcW w:w="1353" w:type="pct"/>
            <w:tcBorders>
              <w:top w:val="single" w:sz="4" w:space="0" w:color="auto"/>
              <w:left w:val="single" w:sz="4" w:space="0" w:color="auto"/>
              <w:bottom w:val="single" w:sz="4" w:space="0" w:color="auto"/>
              <w:right w:val="single" w:sz="4" w:space="0" w:color="auto"/>
            </w:tcBorders>
            <w:hideMark/>
          </w:tcPr>
          <w:p w14:paraId="3C74F256" w14:textId="77777777" w:rsidR="00AD0722" w:rsidRPr="00BE29DD" w:rsidRDefault="00AD0722">
            <w:pPr>
              <w:pStyle w:val="Tabletext"/>
              <w:jc w:val="center"/>
            </w:pPr>
            <w:r w:rsidRPr="00BE29DD">
              <w:t>5.0 m above floor</w:t>
            </w:r>
          </w:p>
        </w:tc>
        <w:tc>
          <w:tcPr>
            <w:tcW w:w="1396" w:type="pct"/>
            <w:tcBorders>
              <w:top w:val="single" w:sz="4" w:space="0" w:color="auto"/>
              <w:left w:val="single" w:sz="4" w:space="0" w:color="auto"/>
              <w:bottom w:val="single" w:sz="4" w:space="0" w:color="auto"/>
              <w:right w:val="single" w:sz="4" w:space="0" w:color="auto"/>
            </w:tcBorders>
            <w:hideMark/>
          </w:tcPr>
          <w:p w14:paraId="6D818EE0" w14:textId="77777777" w:rsidR="00AD0722" w:rsidRPr="00BE29DD" w:rsidRDefault="00AD0722">
            <w:pPr>
              <w:pStyle w:val="Tabletext"/>
              <w:jc w:val="center"/>
            </w:pPr>
            <w:r w:rsidRPr="00BE29DD">
              <w:t>4.6 m above floor</w:t>
            </w:r>
          </w:p>
        </w:tc>
      </w:tr>
      <w:tr w:rsidR="00AD0722" w:rsidRPr="00BE29DD" w14:paraId="5725A28E" w14:textId="77777777">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77CEA2C0" w14:textId="77777777" w:rsidR="00AD0722" w:rsidRPr="00BE29DD" w:rsidRDefault="00AD0722">
            <w:pPr>
              <w:pStyle w:val="Tabletext"/>
            </w:pPr>
            <w:r w:rsidRPr="00BE29DD">
              <w:t>Transmitter antenna directive pattern</w:t>
            </w:r>
          </w:p>
        </w:tc>
        <w:tc>
          <w:tcPr>
            <w:tcW w:w="1353" w:type="pct"/>
            <w:tcBorders>
              <w:top w:val="single" w:sz="4" w:space="0" w:color="auto"/>
              <w:left w:val="single" w:sz="4" w:space="0" w:color="auto"/>
              <w:bottom w:val="single" w:sz="4" w:space="0" w:color="auto"/>
              <w:right w:val="single" w:sz="4" w:space="0" w:color="auto"/>
            </w:tcBorders>
            <w:hideMark/>
          </w:tcPr>
          <w:p w14:paraId="4D469563" w14:textId="77777777" w:rsidR="00AD0722" w:rsidRPr="00BE29DD" w:rsidRDefault="00AD0722">
            <w:pPr>
              <w:pStyle w:val="Tabletext"/>
              <w:jc w:val="center"/>
            </w:pPr>
            <w:r w:rsidRPr="00BE29DD">
              <w:t xml:space="preserve">Figure </w:t>
            </w:r>
            <w:r w:rsidRPr="00BE29DD">
              <w:rPr>
                <w:lang w:eastAsia="ja-JP"/>
              </w:rPr>
              <w:t>7</w:t>
            </w:r>
          </w:p>
        </w:tc>
        <w:tc>
          <w:tcPr>
            <w:tcW w:w="1353" w:type="pct"/>
            <w:tcBorders>
              <w:top w:val="single" w:sz="4" w:space="0" w:color="auto"/>
              <w:left w:val="single" w:sz="4" w:space="0" w:color="auto"/>
              <w:bottom w:val="single" w:sz="4" w:space="0" w:color="auto"/>
              <w:right w:val="single" w:sz="4" w:space="0" w:color="auto"/>
            </w:tcBorders>
            <w:hideMark/>
          </w:tcPr>
          <w:p w14:paraId="27DDD7B3" w14:textId="77777777" w:rsidR="00AD0722" w:rsidRPr="00BE29DD" w:rsidRDefault="00AD0722">
            <w:pPr>
              <w:pStyle w:val="Tabletext"/>
              <w:jc w:val="center"/>
            </w:pPr>
            <w:r w:rsidRPr="00BE29DD">
              <w:t xml:space="preserve">Figure </w:t>
            </w:r>
            <w:r w:rsidRPr="00BE29DD">
              <w:rPr>
                <w:lang w:eastAsia="ja-JP"/>
              </w:rPr>
              <w:t>8</w:t>
            </w:r>
          </w:p>
        </w:tc>
        <w:tc>
          <w:tcPr>
            <w:tcW w:w="1396" w:type="pct"/>
            <w:tcBorders>
              <w:top w:val="single" w:sz="4" w:space="0" w:color="auto"/>
              <w:left w:val="single" w:sz="4" w:space="0" w:color="auto"/>
              <w:bottom w:val="single" w:sz="4" w:space="0" w:color="auto"/>
              <w:right w:val="single" w:sz="4" w:space="0" w:color="auto"/>
            </w:tcBorders>
            <w:hideMark/>
          </w:tcPr>
          <w:p w14:paraId="04A8B49D" w14:textId="77777777" w:rsidR="00AD0722" w:rsidRPr="00BE29DD" w:rsidRDefault="00AD0722">
            <w:pPr>
              <w:pStyle w:val="Tabletext"/>
              <w:jc w:val="center"/>
            </w:pPr>
            <w:r w:rsidRPr="00BE29DD">
              <w:t xml:space="preserve">Figure </w:t>
            </w:r>
            <w:r w:rsidRPr="00BE29DD">
              <w:rPr>
                <w:lang w:eastAsia="ja-JP"/>
              </w:rPr>
              <w:t>9</w:t>
            </w:r>
          </w:p>
        </w:tc>
      </w:tr>
      <w:tr w:rsidR="00AD0722" w:rsidRPr="00BE29DD" w14:paraId="7134053A" w14:textId="77777777">
        <w:trPr>
          <w:cantSplit/>
          <w:jc w:val="center"/>
        </w:trPr>
        <w:tc>
          <w:tcPr>
            <w:tcW w:w="898" w:type="pct"/>
            <w:vMerge w:val="restart"/>
            <w:tcBorders>
              <w:top w:val="single" w:sz="4" w:space="0" w:color="auto"/>
              <w:left w:val="single" w:sz="4" w:space="0" w:color="auto"/>
              <w:bottom w:val="single" w:sz="4" w:space="0" w:color="auto"/>
              <w:right w:val="single" w:sz="4" w:space="0" w:color="auto"/>
            </w:tcBorders>
            <w:vAlign w:val="center"/>
            <w:hideMark/>
          </w:tcPr>
          <w:p w14:paraId="59DA1247" w14:textId="77777777" w:rsidR="00AD0722" w:rsidRPr="00BE29DD" w:rsidRDefault="00AD0722">
            <w:pPr>
              <w:pStyle w:val="Tabletext"/>
            </w:pPr>
            <w:r w:rsidRPr="00BE29DD">
              <w:t>Usage environment</w:t>
            </w:r>
          </w:p>
        </w:tc>
        <w:tc>
          <w:tcPr>
            <w:tcW w:w="1353" w:type="pct"/>
            <w:tcBorders>
              <w:top w:val="single" w:sz="4" w:space="0" w:color="auto"/>
              <w:left w:val="single" w:sz="4" w:space="0" w:color="auto"/>
              <w:bottom w:val="single" w:sz="4" w:space="0" w:color="auto"/>
              <w:right w:val="single" w:sz="4" w:space="0" w:color="auto"/>
            </w:tcBorders>
            <w:hideMark/>
          </w:tcPr>
          <w:p w14:paraId="1DFC0ED4" w14:textId="77777777" w:rsidR="00AD0722" w:rsidRPr="00BE29DD" w:rsidRDefault="00AD0722">
            <w:pPr>
              <w:pStyle w:val="Tabletext"/>
              <w:jc w:val="center"/>
            </w:pPr>
            <w:r w:rsidRPr="00BE29DD">
              <w:t>Indoor</w:t>
            </w:r>
          </w:p>
        </w:tc>
        <w:tc>
          <w:tcPr>
            <w:tcW w:w="1353" w:type="pct"/>
            <w:tcBorders>
              <w:top w:val="single" w:sz="4" w:space="0" w:color="auto"/>
              <w:left w:val="single" w:sz="4" w:space="0" w:color="auto"/>
              <w:bottom w:val="single" w:sz="4" w:space="0" w:color="auto"/>
              <w:right w:val="single" w:sz="4" w:space="0" w:color="auto"/>
            </w:tcBorders>
            <w:hideMark/>
          </w:tcPr>
          <w:p w14:paraId="69D1971B" w14:textId="77777777" w:rsidR="00AD0722" w:rsidRPr="00BE29DD" w:rsidRDefault="00AD0722">
            <w:pPr>
              <w:pStyle w:val="Tabletext"/>
              <w:jc w:val="center"/>
            </w:pPr>
            <w:r w:rsidRPr="00BE29DD">
              <w:t>Indoor</w:t>
            </w:r>
          </w:p>
        </w:tc>
        <w:tc>
          <w:tcPr>
            <w:tcW w:w="1396" w:type="pct"/>
            <w:tcBorders>
              <w:top w:val="single" w:sz="4" w:space="0" w:color="auto"/>
              <w:left w:val="single" w:sz="4" w:space="0" w:color="auto"/>
              <w:bottom w:val="single" w:sz="4" w:space="0" w:color="auto"/>
              <w:right w:val="single" w:sz="4" w:space="0" w:color="auto"/>
            </w:tcBorders>
            <w:hideMark/>
          </w:tcPr>
          <w:p w14:paraId="289EDA93" w14:textId="77777777" w:rsidR="00AD0722" w:rsidRPr="00BE29DD" w:rsidRDefault="00AD0722">
            <w:pPr>
              <w:pStyle w:val="Tabletext"/>
              <w:jc w:val="center"/>
            </w:pPr>
            <w:r w:rsidRPr="00BE29DD">
              <w:t>Indoor</w:t>
            </w:r>
          </w:p>
        </w:tc>
      </w:tr>
      <w:tr w:rsidR="00AD0722" w:rsidRPr="00BE29DD" w14:paraId="49B727FE" w14:textId="7777777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B97B60" w14:textId="77777777" w:rsidR="00AD0722" w:rsidRPr="00BE29DD" w:rsidRDefault="00AD0722">
            <w:pPr>
              <w:pStyle w:val="Tabletext"/>
            </w:pPr>
          </w:p>
        </w:tc>
        <w:tc>
          <w:tcPr>
            <w:tcW w:w="1353" w:type="pct"/>
            <w:tcBorders>
              <w:top w:val="single" w:sz="4" w:space="0" w:color="auto"/>
              <w:left w:val="single" w:sz="4" w:space="0" w:color="auto"/>
              <w:bottom w:val="single" w:sz="4" w:space="0" w:color="auto"/>
              <w:right w:val="single" w:sz="4" w:space="0" w:color="auto"/>
            </w:tcBorders>
            <w:hideMark/>
          </w:tcPr>
          <w:p w14:paraId="2DBF1513" w14:textId="77777777" w:rsidR="00AD0722" w:rsidRPr="00BE29DD" w:rsidRDefault="00AD0722">
            <w:pPr>
              <w:pStyle w:val="Tabletext"/>
              <w:jc w:val="center"/>
            </w:pPr>
            <w:r w:rsidRPr="00BE29DD">
              <w:t>WPT controlled environment</w:t>
            </w:r>
            <w:r w:rsidRPr="00BE29DD">
              <w:br/>
              <w:t>and/or WPT gen</w:t>
            </w:r>
            <w:r w:rsidRPr="00BE29DD">
              <w:rPr>
                <w:lang w:eastAsia="ja-JP"/>
              </w:rPr>
              <w:t>e</w:t>
            </w:r>
            <w:r w:rsidRPr="00BE29DD">
              <w:t>ral environment</w:t>
            </w:r>
          </w:p>
        </w:tc>
        <w:tc>
          <w:tcPr>
            <w:tcW w:w="1353" w:type="pct"/>
            <w:tcBorders>
              <w:top w:val="single" w:sz="4" w:space="0" w:color="auto"/>
              <w:left w:val="single" w:sz="4" w:space="0" w:color="auto"/>
              <w:bottom w:val="single" w:sz="4" w:space="0" w:color="auto"/>
              <w:right w:val="single" w:sz="4" w:space="0" w:color="auto"/>
            </w:tcBorders>
            <w:hideMark/>
          </w:tcPr>
          <w:p w14:paraId="169855D8" w14:textId="77777777" w:rsidR="00AD0722" w:rsidRPr="00BE29DD" w:rsidRDefault="00AD0722">
            <w:pPr>
              <w:pStyle w:val="Tabletext"/>
              <w:jc w:val="center"/>
            </w:pPr>
            <w:r w:rsidRPr="00BE29DD">
              <w:t>WPT controlled environment</w:t>
            </w:r>
          </w:p>
        </w:tc>
        <w:tc>
          <w:tcPr>
            <w:tcW w:w="1396" w:type="pct"/>
            <w:tcBorders>
              <w:top w:val="single" w:sz="4" w:space="0" w:color="auto"/>
              <w:left w:val="single" w:sz="4" w:space="0" w:color="auto"/>
              <w:bottom w:val="single" w:sz="4" w:space="0" w:color="auto"/>
              <w:right w:val="single" w:sz="4" w:space="0" w:color="auto"/>
            </w:tcBorders>
            <w:hideMark/>
          </w:tcPr>
          <w:p w14:paraId="6D21EE12" w14:textId="77777777" w:rsidR="00AD0722" w:rsidRPr="00BE29DD" w:rsidRDefault="00AD0722">
            <w:pPr>
              <w:pStyle w:val="Tabletext"/>
              <w:jc w:val="center"/>
            </w:pPr>
            <w:r w:rsidRPr="00BE29DD">
              <w:t>WPT controlled environment</w:t>
            </w:r>
          </w:p>
        </w:tc>
      </w:tr>
      <w:tr w:rsidR="00AD0722" w:rsidRPr="00BE29DD" w14:paraId="3F9E6F35" w14:textId="77777777">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12861411" w14:textId="77777777" w:rsidR="00AD0722" w:rsidRPr="00BE29DD" w:rsidRDefault="00AD0722">
            <w:pPr>
              <w:pStyle w:val="Tabletext"/>
            </w:pPr>
            <w:r w:rsidRPr="00BE29DD">
              <w:t>Modulation</w:t>
            </w:r>
          </w:p>
        </w:tc>
        <w:tc>
          <w:tcPr>
            <w:tcW w:w="1353" w:type="pct"/>
            <w:tcBorders>
              <w:top w:val="single" w:sz="4" w:space="0" w:color="auto"/>
              <w:left w:val="single" w:sz="4" w:space="0" w:color="auto"/>
              <w:bottom w:val="single" w:sz="4" w:space="0" w:color="auto"/>
              <w:right w:val="single" w:sz="4" w:space="0" w:color="auto"/>
            </w:tcBorders>
            <w:hideMark/>
          </w:tcPr>
          <w:p w14:paraId="3CBC8D05" w14:textId="77777777" w:rsidR="00AD0722" w:rsidRPr="00BE29DD" w:rsidRDefault="00AD0722">
            <w:pPr>
              <w:pStyle w:val="Tabletext"/>
              <w:jc w:val="center"/>
            </w:pPr>
            <w:r w:rsidRPr="00BE29DD">
              <w:t>Not specified</w:t>
            </w:r>
          </w:p>
        </w:tc>
        <w:tc>
          <w:tcPr>
            <w:tcW w:w="1353" w:type="pct"/>
            <w:tcBorders>
              <w:top w:val="single" w:sz="4" w:space="0" w:color="auto"/>
              <w:left w:val="single" w:sz="4" w:space="0" w:color="auto"/>
              <w:bottom w:val="single" w:sz="4" w:space="0" w:color="auto"/>
              <w:right w:val="single" w:sz="4" w:space="0" w:color="auto"/>
            </w:tcBorders>
            <w:hideMark/>
          </w:tcPr>
          <w:p w14:paraId="287ABF2D" w14:textId="77777777" w:rsidR="00AD0722" w:rsidRPr="00BE29DD" w:rsidRDefault="00AD0722">
            <w:pPr>
              <w:pStyle w:val="Tabletext"/>
              <w:jc w:val="center"/>
            </w:pPr>
            <w:r w:rsidRPr="00BE29DD">
              <w:t>CW</w:t>
            </w:r>
          </w:p>
        </w:tc>
        <w:tc>
          <w:tcPr>
            <w:tcW w:w="1396" w:type="pct"/>
            <w:tcBorders>
              <w:top w:val="single" w:sz="4" w:space="0" w:color="auto"/>
              <w:left w:val="single" w:sz="4" w:space="0" w:color="auto"/>
              <w:bottom w:val="single" w:sz="4" w:space="0" w:color="auto"/>
              <w:right w:val="single" w:sz="4" w:space="0" w:color="auto"/>
            </w:tcBorders>
            <w:hideMark/>
          </w:tcPr>
          <w:p w14:paraId="0804EA55" w14:textId="77777777" w:rsidR="00AD0722" w:rsidRPr="00BE29DD" w:rsidRDefault="00AD0722">
            <w:pPr>
              <w:pStyle w:val="Tabletext"/>
              <w:jc w:val="center"/>
            </w:pPr>
            <w:r w:rsidRPr="00BE29DD">
              <w:t>CW</w:t>
            </w:r>
          </w:p>
        </w:tc>
      </w:tr>
      <w:tr w:rsidR="00AD0722" w:rsidRPr="00BE29DD" w14:paraId="1319AD2F" w14:textId="77777777">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3C1D242A" w14:textId="77777777" w:rsidR="00AD0722" w:rsidRPr="00BE29DD" w:rsidRDefault="00AD0722">
            <w:pPr>
              <w:pStyle w:val="Tabletext"/>
            </w:pPr>
            <w:r w:rsidRPr="00BE29DD">
              <w:t>Building entry loss</w:t>
            </w:r>
          </w:p>
        </w:tc>
        <w:tc>
          <w:tcPr>
            <w:tcW w:w="1353" w:type="pct"/>
            <w:tcBorders>
              <w:top w:val="single" w:sz="4" w:space="0" w:color="auto"/>
              <w:left w:val="single" w:sz="4" w:space="0" w:color="auto"/>
              <w:bottom w:val="single" w:sz="4" w:space="0" w:color="auto"/>
              <w:right w:val="single" w:sz="4" w:space="0" w:color="auto"/>
            </w:tcBorders>
            <w:hideMark/>
          </w:tcPr>
          <w:p w14:paraId="450125EA" w14:textId="77777777" w:rsidR="00AD0722" w:rsidRPr="00BE29DD" w:rsidRDefault="00AD0722">
            <w:pPr>
              <w:pStyle w:val="Tabletext"/>
              <w:jc w:val="center"/>
            </w:pPr>
            <w:r w:rsidRPr="00BE29DD">
              <w:t>10.0 dB</w:t>
            </w:r>
          </w:p>
        </w:tc>
        <w:tc>
          <w:tcPr>
            <w:tcW w:w="1353" w:type="pct"/>
            <w:tcBorders>
              <w:top w:val="single" w:sz="4" w:space="0" w:color="auto"/>
              <w:left w:val="single" w:sz="4" w:space="0" w:color="auto"/>
              <w:bottom w:val="single" w:sz="4" w:space="0" w:color="auto"/>
              <w:right w:val="single" w:sz="4" w:space="0" w:color="auto"/>
            </w:tcBorders>
            <w:hideMark/>
          </w:tcPr>
          <w:p w14:paraId="581866DC" w14:textId="77777777" w:rsidR="00AD0722" w:rsidRPr="00BE29DD" w:rsidRDefault="00AD0722">
            <w:pPr>
              <w:pStyle w:val="Tabletext"/>
              <w:jc w:val="center"/>
            </w:pPr>
            <w:r w:rsidRPr="00BE29DD">
              <w:t>14.0 dB</w:t>
            </w:r>
          </w:p>
        </w:tc>
        <w:tc>
          <w:tcPr>
            <w:tcW w:w="1396" w:type="pct"/>
            <w:tcBorders>
              <w:top w:val="single" w:sz="4" w:space="0" w:color="auto"/>
              <w:left w:val="single" w:sz="4" w:space="0" w:color="auto"/>
              <w:bottom w:val="single" w:sz="4" w:space="0" w:color="auto"/>
              <w:right w:val="single" w:sz="4" w:space="0" w:color="auto"/>
            </w:tcBorders>
            <w:hideMark/>
          </w:tcPr>
          <w:p w14:paraId="3B2EF27E" w14:textId="77777777" w:rsidR="00AD0722" w:rsidRPr="00BE29DD" w:rsidRDefault="00AD0722">
            <w:pPr>
              <w:pStyle w:val="Tabletext"/>
              <w:jc w:val="center"/>
            </w:pPr>
            <w:r w:rsidRPr="00BE29DD">
              <w:t>16.0 dB</w:t>
            </w:r>
          </w:p>
        </w:tc>
      </w:tr>
    </w:tbl>
    <w:p w14:paraId="5B159CA5" w14:textId="77777777" w:rsidR="00AD0722" w:rsidRPr="00BE29DD" w:rsidRDefault="00AD0722" w:rsidP="00AD0722">
      <w:pPr>
        <w:pStyle w:val="Tablefin"/>
      </w:pPr>
    </w:p>
    <w:p w14:paraId="67274519" w14:textId="77777777" w:rsidR="00AD0722" w:rsidRPr="00BE29DD" w:rsidRDefault="00AD0722" w:rsidP="00AD0722">
      <w:pPr>
        <w:textAlignment w:val="auto"/>
      </w:pPr>
      <w:r w:rsidRPr="00BE29DD">
        <w:t>‘WPT controlled environment’ and ‘WPT general environment’ are defined. ‘WPT controlled environment’ is defined as:</w:t>
      </w:r>
    </w:p>
    <w:p w14:paraId="6892C425" w14:textId="77777777" w:rsidR="00AD0722" w:rsidRPr="00BE29DD" w:rsidRDefault="00AD0722" w:rsidP="00AD0722">
      <w:pPr>
        <w:pStyle w:val="enumlev1"/>
      </w:pPr>
      <w:r w:rsidRPr="00BE29DD">
        <w:t>–</w:t>
      </w:r>
      <w:r w:rsidRPr="00BE29DD">
        <w:tab/>
        <w:t>Indoor and closed area;</w:t>
      </w:r>
    </w:p>
    <w:p w14:paraId="617BA724" w14:textId="77777777" w:rsidR="00AD0722" w:rsidRPr="00BE29DD" w:rsidRDefault="00AD0722" w:rsidP="00AD0722">
      <w:pPr>
        <w:pStyle w:val="enumlev1"/>
      </w:pPr>
      <w:r w:rsidRPr="00BE29DD">
        <w:t>–</w:t>
      </w:r>
      <w:r w:rsidRPr="00BE29DD">
        <w:tab/>
        <w:t>Environment where limits of Japanese radio exposure guidelines in controllable area can be cleared, and/or the manager/administrator can cut off power transfer of beam WPT systems when limits of Japanese radio exposure guidelines in controllable area are happened to be not cleared;</w:t>
      </w:r>
    </w:p>
    <w:p w14:paraId="5FC7F8E7" w14:textId="77777777" w:rsidR="00AD0722" w:rsidRPr="00BE29DD" w:rsidRDefault="00AD0722" w:rsidP="00AD0722">
      <w:pPr>
        <w:pStyle w:val="enumlev1"/>
      </w:pPr>
      <w:r w:rsidRPr="00BE29DD">
        <w:t>–</w:t>
      </w:r>
      <w:r w:rsidRPr="00BE29DD">
        <w:tab/>
        <w:t>Environment where the manager/administrator can manage and control both of beam WPT systems and incumbent radio communication services in order to avoid or reduce harmful interference from beam WPT systems.</w:t>
      </w:r>
    </w:p>
    <w:p w14:paraId="15A4942E" w14:textId="77777777" w:rsidR="00AD0722" w:rsidRPr="00BE29DD" w:rsidRDefault="00AD0722" w:rsidP="00AD0722">
      <w:pPr>
        <w:textAlignment w:val="auto"/>
      </w:pPr>
      <w:r w:rsidRPr="00BE29DD">
        <w:t>‘WPT general environment’ are defined as the other environment where the above conditions cannot be met.</w:t>
      </w:r>
    </w:p>
    <w:p w14:paraId="65D56F84" w14:textId="77777777" w:rsidR="00AD0722" w:rsidRPr="00BE29DD" w:rsidRDefault="00AD0722" w:rsidP="00AD0722">
      <w:pPr>
        <w:pStyle w:val="FigureNo"/>
        <w:rPr>
          <w:b/>
        </w:rPr>
      </w:pPr>
      <w:r w:rsidRPr="00BE29DD">
        <w:t xml:space="preserve">FIGURE </w:t>
      </w:r>
      <w:r w:rsidRPr="00BE29DD">
        <w:rPr>
          <w:lang w:eastAsia="ja-JP"/>
        </w:rPr>
        <w:t>7</w:t>
      </w:r>
    </w:p>
    <w:p w14:paraId="48240DBE" w14:textId="77777777" w:rsidR="00AD0722" w:rsidRPr="00BE29DD" w:rsidRDefault="00AD0722" w:rsidP="00AD0722">
      <w:pPr>
        <w:pStyle w:val="Figuretitle"/>
      </w:pPr>
      <w:r w:rsidRPr="00BE29DD">
        <w:t>Transmitter antenna directive pattern for 920 MHz band</w:t>
      </w:r>
    </w:p>
    <w:p w14:paraId="2A30165B" w14:textId="77777777" w:rsidR="00AD0722" w:rsidRPr="00BE29DD" w:rsidRDefault="00AD0722" w:rsidP="00AD0722">
      <w:pPr>
        <w:pStyle w:val="Figure"/>
        <w:rPr>
          <w:noProof w:val="0"/>
        </w:rPr>
      </w:pPr>
      <w:r w:rsidRPr="00BE29DD">
        <w:drawing>
          <wp:inline distT="0" distB="0" distL="0" distR="0" wp14:anchorId="61FE0A29" wp14:editId="69D89F75">
            <wp:extent cx="4477420" cy="2857500"/>
            <wp:effectExtent l="0" t="0" r="0" b="0"/>
            <wp:docPr id="21" name="Picture 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line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84443" cy="2861982"/>
                    </a:xfrm>
                    <a:prstGeom prst="rect">
                      <a:avLst/>
                    </a:prstGeom>
                  </pic:spPr>
                </pic:pic>
              </a:graphicData>
            </a:graphic>
          </wp:inline>
        </w:drawing>
      </w:r>
    </w:p>
    <w:p w14:paraId="11D65CDB" w14:textId="77777777" w:rsidR="00AD0722" w:rsidRPr="00BE29DD" w:rsidRDefault="00AD0722" w:rsidP="00AD0722">
      <w:pPr>
        <w:pStyle w:val="FigureNo"/>
      </w:pPr>
      <w:r w:rsidRPr="00BE29DD">
        <w:lastRenderedPageBreak/>
        <w:t>FIGURE 8</w:t>
      </w:r>
    </w:p>
    <w:p w14:paraId="67B4EF16" w14:textId="77777777" w:rsidR="00AD0722" w:rsidRPr="00BE29DD" w:rsidRDefault="00AD0722" w:rsidP="00AD0722">
      <w:pPr>
        <w:pStyle w:val="Figuretitle"/>
      </w:pPr>
      <w:r w:rsidRPr="00BE29DD">
        <w:t>Transmitter antenna directive pattern for 2.4 GHz band</w:t>
      </w:r>
    </w:p>
    <w:p w14:paraId="2344FB4E" w14:textId="77777777" w:rsidR="00AD0722" w:rsidRPr="00BE29DD" w:rsidRDefault="00AD0722" w:rsidP="00AD0722">
      <w:pPr>
        <w:pStyle w:val="Figure"/>
        <w:rPr>
          <w:noProof w:val="0"/>
        </w:rPr>
      </w:pPr>
      <w:r w:rsidRPr="00BE29DD">
        <w:drawing>
          <wp:inline distT="0" distB="0" distL="0" distR="0" wp14:anchorId="366A402B" wp14:editId="252C8458">
            <wp:extent cx="4571513" cy="3133725"/>
            <wp:effectExtent l="0" t="0" r="0" b="0"/>
            <wp:docPr id="22" name="Picture 2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histo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599315" cy="3152783"/>
                    </a:xfrm>
                    <a:prstGeom prst="rect">
                      <a:avLst/>
                    </a:prstGeom>
                  </pic:spPr>
                </pic:pic>
              </a:graphicData>
            </a:graphic>
          </wp:inline>
        </w:drawing>
      </w:r>
    </w:p>
    <w:p w14:paraId="2869B0C9" w14:textId="77777777" w:rsidR="00AD0722" w:rsidRPr="00BE29DD" w:rsidRDefault="00AD0722" w:rsidP="00AD0722">
      <w:pPr>
        <w:pStyle w:val="FigureNo"/>
        <w:rPr>
          <w:b/>
        </w:rPr>
      </w:pPr>
      <w:r w:rsidRPr="00BE29DD">
        <w:t xml:space="preserve">FIGURE </w:t>
      </w:r>
      <w:r w:rsidRPr="00BE29DD">
        <w:rPr>
          <w:lang w:eastAsia="ja-JP"/>
        </w:rPr>
        <w:t>9</w:t>
      </w:r>
    </w:p>
    <w:p w14:paraId="79AFD380" w14:textId="77777777" w:rsidR="00AD0722" w:rsidRPr="00BE29DD" w:rsidRDefault="00AD0722" w:rsidP="00AD0722">
      <w:pPr>
        <w:pStyle w:val="Figuretitle"/>
      </w:pPr>
      <w:r w:rsidRPr="00BE29DD">
        <w:t>Transmitter antenna directive pattern for 5.7 GHz band</w:t>
      </w:r>
    </w:p>
    <w:p w14:paraId="6951D673" w14:textId="77777777" w:rsidR="00AD0722" w:rsidRPr="00BE29DD" w:rsidRDefault="00AD0722" w:rsidP="00AD0722">
      <w:pPr>
        <w:pStyle w:val="Figure"/>
        <w:rPr>
          <w:noProof w:val="0"/>
        </w:rPr>
      </w:pPr>
      <w:r w:rsidRPr="00BE29DD">
        <w:drawing>
          <wp:inline distT="0" distB="0" distL="0" distR="0" wp14:anchorId="37DDEBD3" wp14:editId="57ACDEE8">
            <wp:extent cx="4114800" cy="2612749"/>
            <wp:effectExtent l="0" t="0" r="0" b="0"/>
            <wp:docPr id="23" name="Picture 23" descr="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 histogram&#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138253" cy="2627641"/>
                    </a:xfrm>
                    <a:prstGeom prst="rect">
                      <a:avLst/>
                    </a:prstGeom>
                  </pic:spPr>
                </pic:pic>
              </a:graphicData>
            </a:graphic>
          </wp:inline>
        </w:drawing>
      </w:r>
    </w:p>
    <w:p w14:paraId="039CEAD9" w14:textId="77777777" w:rsidR="00AD0722" w:rsidRPr="00BE29DD" w:rsidRDefault="00AD0722" w:rsidP="00AD0722">
      <w:pPr>
        <w:pStyle w:val="Heading3"/>
        <w:rPr>
          <w:lang w:eastAsia="ja-JP"/>
        </w:rPr>
      </w:pPr>
      <w:r w:rsidRPr="00BE29DD">
        <w:rPr>
          <w:lang w:eastAsia="ja-JP"/>
        </w:rPr>
        <w:t>3.3.3</w:t>
      </w:r>
      <w:r w:rsidRPr="00BE29DD">
        <w:rPr>
          <w:lang w:eastAsia="ja-JP"/>
        </w:rPr>
        <w:tab/>
        <w:t>Building entry loss consideration</w:t>
      </w:r>
    </w:p>
    <w:p w14:paraId="35EA3DFB" w14:textId="77777777" w:rsidR="00AD0722" w:rsidRPr="00BE29DD" w:rsidRDefault="00AD0722" w:rsidP="00AD0722">
      <w:pPr>
        <w:keepNext/>
        <w:keepLines/>
        <w:rPr>
          <w:lang w:eastAsia="ja-JP"/>
        </w:rPr>
      </w:pPr>
      <w:r w:rsidRPr="00BE29DD">
        <w:rPr>
          <w:lang w:eastAsia="ja-JP"/>
        </w:rPr>
        <w:t xml:space="preserve">The study referred to building entry loss defined in Section 3 of Recommendation ITU-R </w:t>
      </w:r>
      <w:hyperlink r:id="rId34" w:history="1">
        <w:r w:rsidRPr="00BE29DD">
          <w:t>P.2109-1</w:t>
        </w:r>
      </w:hyperlink>
      <w:r w:rsidRPr="00BE29DD">
        <w:rPr>
          <w:lang w:eastAsia="ja-JP"/>
        </w:rPr>
        <w:t>.</w:t>
      </w:r>
    </w:p>
    <w:p w14:paraId="76589408" w14:textId="77777777" w:rsidR="00AD0722" w:rsidRPr="00BE29DD" w:rsidRDefault="00AD0722" w:rsidP="00AD0722">
      <w:pPr>
        <w:keepNext/>
        <w:keepLines/>
        <w:rPr>
          <w:szCs w:val="24"/>
          <w:lang w:eastAsia="ja-JP"/>
        </w:rPr>
      </w:pPr>
      <w:r w:rsidRPr="00BE29DD">
        <w:rPr>
          <w:szCs w:val="24"/>
          <w:lang w:eastAsia="ja-JP"/>
        </w:rPr>
        <w:t>The building entry loss value depends on the outer wall material.</w:t>
      </w:r>
      <w:r w:rsidRPr="00BE29DD">
        <w:t xml:space="preserve"> </w:t>
      </w:r>
      <w:r w:rsidRPr="00BE29DD">
        <w:rPr>
          <w:szCs w:val="24"/>
          <w:lang w:eastAsia="ja-JP"/>
        </w:rPr>
        <w:t xml:space="preserve">Two building types are shown in Recommendation ITU-R </w:t>
      </w:r>
      <w:hyperlink r:id="rId35" w:history="1">
        <w:r w:rsidRPr="00BE29DD">
          <w:rPr>
            <w:szCs w:val="24"/>
          </w:rPr>
          <w:t>P.2109-1</w:t>
        </w:r>
      </w:hyperlink>
      <w:r w:rsidRPr="00BE29DD">
        <w:rPr>
          <w:szCs w:val="24"/>
          <w:lang w:eastAsia="ja-JP"/>
        </w:rPr>
        <w:t xml:space="preserve">. One is ‘Thermally efficient’ that uses heat shield and heat insulating material with high electromagnetic wave reflection characteristics. The other is ‘Traditional’ that does not use them. The median loss </w:t>
      </w:r>
      <w:r w:rsidRPr="00BE29DD">
        <w:rPr>
          <w:i/>
          <w:iCs/>
          <w:szCs w:val="24"/>
          <w:lang w:eastAsia="ja-JP"/>
        </w:rPr>
        <w:t>L</w:t>
      </w:r>
      <w:r w:rsidRPr="00BE29DD">
        <w:rPr>
          <w:i/>
          <w:iCs/>
          <w:szCs w:val="24"/>
          <w:vertAlign w:val="subscript"/>
          <w:lang w:eastAsia="ja-JP"/>
        </w:rPr>
        <w:t>h</w:t>
      </w:r>
      <w:r w:rsidRPr="00BE29DD">
        <w:rPr>
          <w:i/>
          <w:iCs/>
          <w:szCs w:val="24"/>
          <w:lang w:eastAsia="ja-JP"/>
        </w:rPr>
        <w:t xml:space="preserve"> </w:t>
      </w:r>
      <w:r w:rsidRPr="00BE29DD">
        <w:rPr>
          <w:szCs w:val="24"/>
          <w:lang w:eastAsia="ja-JP"/>
        </w:rPr>
        <w:t>can be given by the calculation formula shown below. Moreover, the loss also depends on the frequency.</w:t>
      </w:r>
    </w:p>
    <w:p w14:paraId="3F33EC8B" w14:textId="77777777" w:rsidR="00AD0722" w:rsidRPr="00BE29DD" w:rsidRDefault="00AD0722" w:rsidP="00AD0722">
      <w:pPr>
        <w:pStyle w:val="Equation"/>
      </w:pPr>
      <w:bookmarkStart w:id="60" w:name="_Hlk55806895"/>
      <w:r w:rsidRPr="00BE29DD">
        <w:tab/>
      </w:r>
      <w:r w:rsidRPr="00BE29DD">
        <w:tab/>
      </w:r>
      <m:oMath>
        <m:sSub>
          <m:sSubPr>
            <m:ctrlPr>
              <w:rPr>
                <w:rFonts w:ascii="Cambria Math" w:hAnsi="Cambria Math"/>
              </w:rPr>
            </m:ctrlPr>
          </m:sSubPr>
          <m:e>
            <m:r>
              <w:rPr>
                <w:rFonts w:ascii="Cambria Math" w:hAnsi="Cambria Math"/>
              </w:rPr>
              <m:t>L</m:t>
            </m:r>
          </m:e>
          <m:sub>
            <m:r>
              <w:rPr>
                <w:rFonts w:ascii="Cambria Math" w:hAnsi="Cambria Math"/>
              </w:rPr>
              <m:t>h</m:t>
            </m:r>
          </m:sub>
        </m:sSub>
        <w:bookmarkEnd w:id="60"/>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s</m:t>
        </m:r>
        <m:r>
          <m:rPr>
            <m:sty m:val="p"/>
          </m:rPr>
          <w:rPr>
            <w:rFonts w:ascii="Cambria Math" w:hAnsi="Cambria Math"/>
          </w:rPr>
          <m:t>log</m:t>
        </m:r>
        <m:d>
          <m:dPr>
            <m:ctrlPr>
              <w:rPr>
                <w:rFonts w:ascii="Cambria Math" w:hAnsi="Cambria Math"/>
              </w:rPr>
            </m:ctrlPr>
          </m:dPr>
          <m:e>
            <m:r>
              <w:rPr>
                <w:rFonts w:ascii="Cambria Math" w:hAnsi="Cambria Math"/>
              </w:rPr>
              <m:t>f</m:t>
            </m:r>
          </m:e>
        </m:d>
        <m:r>
          <m:rPr>
            <m:sty m:val="p"/>
          </m:rPr>
          <w:rPr>
            <w:rFonts w:ascii="Cambria Math" w:hAnsi="Cambria Math"/>
          </w:rPr>
          <m:t>+</m:t>
        </m:r>
        <m:r>
          <w:rPr>
            <w:rFonts w:ascii="Cambria Math" w:hAnsi="Cambria Math"/>
          </w:rPr>
          <m:t>t</m:t>
        </m:r>
        <m:sSup>
          <m:sSupPr>
            <m:ctrlPr>
              <w:rPr>
                <w:rFonts w:ascii="Cambria Math" w:hAnsi="Cambria Math"/>
              </w:rPr>
            </m:ctrlPr>
          </m:sSupPr>
          <m:e>
            <m:d>
              <m:dPr>
                <m:ctrlPr>
                  <w:rPr>
                    <w:rFonts w:ascii="Cambria Math" w:hAnsi="Cambria Math"/>
                  </w:rPr>
                </m:ctrlPr>
              </m:dPr>
              <m:e>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f</m:t>
                        </m:r>
                      </m:e>
                    </m:d>
                  </m:e>
                </m:func>
              </m:e>
            </m:d>
          </m:e>
          <m:sup>
            <m:r>
              <m:rPr>
                <m:sty m:val="p"/>
              </m:rPr>
              <w:rPr>
                <w:rFonts w:ascii="Cambria Math" w:hAnsi="Cambria Math"/>
              </w:rPr>
              <m:t>2</m:t>
            </m:r>
          </m:sup>
        </m:sSup>
      </m:oMath>
    </w:p>
    <w:p w14:paraId="4606713A" w14:textId="77777777" w:rsidR="00AD0722" w:rsidRPr="00BE29DD" w:rsidRDefault="00AD0722" w:rsidP="00AD0722">
      <w:pPr>
        <w:rPr>
          <w:szCs w:val="24"/>
          <w:lang w:eastAsia="ja-JP"/>
        </w:rPr>
      </w:pPr>
      <w:r w:rsidRPr="00BE29DD">
        <w:rPr>
          <w:szCs w:val="24"/>
          <w:lang w:eastAsia="ja-JP"/>
        </w:rPr>
        <w:lastRenderedPageBreak/>
        <w:t xml:space="preserve">where </w:t>
      </w:r>
      <w:r w:rsidRPr="00BE29DD">
        <w:rPr>
          <w:i/>
          <w:iCs/>
          <w:szCs w:val="24"/>
          <w:lang w:eastAsia="ja-JP"/>
        </w:rPr>
        <w:t>r</w:t>
      </w:r>
      <w:r w:rsidRPr="00BE29DD">
        <w:rPr>
          <w:szCs w:val="24"/>
          <w:lang w:eastAsia="ja-JP"/>
        </w:rPr>
        <w:t xml:space="preserve">, </w:t>
      </w:r>
      <w:r w:rsidRPr="00BE29DD">
        <w:rPr>
          <w:i/>
          <w:iCs/>
          <w:szCs w:val="24"/>
          <w:lang w:eastAsia="ja-JP"/>
        </w:rPr>
        <w:t>s</w:t>
      </w:r>
      <w:r w:rsidRPr="00BE29DD">
        <w:rPr>
          <w:szCs w:val="24"/>
          <w:lang w:eastAsia="ja-JP"/>
        </w:rPr>
        <w:t xml:space="preserve">, and </w:t>
      </w:r>
      <w:r w:rsidRPr="00BE29DD">
        <w:rPr>
          <w:i/>
          <w:iCs/>
          <w:szCs w:val="24"/>
          <w:lang w:eastAsia="ja-JP"/>
        </w:rPr>
        <w:t>t</w:t>
      </w:r>
      <w:r w:rsidRPr="00BE29DD">
        <w:rPr>
          <w:szCs w:val="24"/>
          <w:lang w:eastAsia="ja-JP"/>
        </w:rPr>
        <w:t xml:space="preserve"> are the constants shown in Table 8, and </w:t>
      </w:r>
      <w:r w:rsidRPr="00BE29DD">
        <w:rPr>
          <w:i/>
          <w:iCs/>
          <w:szCs w:val="24"/>
          <w:lang w:eastAsia="ja-JP"/>
        </w:rPr>
        <w:t>f</w:t>
      </w:r>
      <w:r w:rsidRPr="00BE29DD">
        <w:rPr>
          <w:szCs w:val="24"/>
          <w:lang w:eastAsia="ja-JP"/>
        </w:rPr>
        <w:t xml:space="preserve"> is the frequency (GHz). Table 9 shows the calculation results for the median loss for the representative frequencies of the three frequency bands used in the wireless power transmission systems via radio frequency beam.</w:t>
      </w:r>
    </w:p>
    <w:p w14:paraId="0032AB05" w14:textId="77777777" w:rsidR="00AD0722" w:rsidRPr="00BE29DD" w:rsidRDefault="00AD0722" w:rsidP="00AD0722">
      <w:pPr>
        <w:rPr>
          <w:szCs w:val="24"/>
          <w:lang w:eastAsia="ja-JP"/>
        </w:rPr>
      </w:pPr>
      <w:r w:rsidRPr="00BE29DD">
        <w:rPr>
          <w:szCs w:val="24"/>
          <w:lang w:eastAsia="ja-JP"/>
        </w:rPr>
        <w:t xml:space="preserve">According to Fig. 1 of Recommendation ITU-R </w:t>
      </w:r>
      <w:hyperlink r:id="rId36" w:history="1">
        <w:r w:rsidRPr="00BE29DD">
          <w:rPr>
            <w:szCs w:val="24"/>
          </w:rPr>
          <w:t>P.2109-1</w:t>
        </w:r>
      </w:hyperlink>
      <w:r w:rsidRPr="00BE29DD">
        <w:rPr>
          <w:szCs w:val="24"/>
          <w:lang w:eastAsia="ja-JP"/>
        </w:rPr>
        <w:t>, the ‘Thermally efficient’ building type has a large loss by about 15 dB compared to ‘Traditional’, but it is unlikely that thermally efficient construction materials are used for all outer walls of the buildings. The examination was based on the value of the ‘Traditional’ type.</w:t>
      </w:r>
    </w:p>
    <w:p w14:paraId="32D79657" w14:textId="77777777" w:rsidR="00AD0722" w:rsidRPr="00BE29DD" w:rsidRDefault="00AD0722" w:rsidP="00AD0722">
      <w:pPr>
        <w:pStyle w:val="TableNo"/>
        <w:rPr>
          <w:lang w:eastAsia="ja-JP"/>
        </w:rPr>
      </w:pPr>
      <w:r w:rsidRPr="00BE29DD">
        <w:rPr>
          <w:lang w:eastAsia="ja-JP"/>
        </w:rPr>
        <w:t>TABLE 8</w:t>
      </w:r>
    </w:p>
    <w:p w14:paraId="13AF51F0" w14:textId="77777777" w:rsidR="00AD0722" w:rsidRPr="00BE29DD" w:rsidRDefault="00AD0722" w:rsidP="00AD0722">
      <w:pPr>
        <w:pStyle w:val="Tabletitle"/>
        <w:rPr>
          <w:lang w:eastAsia="ja-JP"/>
        </w:rPr>
      </w:pPr>
      <w:r w:rsidRPr="00BE29DD">
        <w:rPr>
          <w:lang w:eastAsia="ja-JP"/>
        </w:rPr>
        <w:t xml:space="preserve">Model coefficients used for building entry loss calculation </w:t>
      </w:r>
      <w:r w:rsidRPr="00BE29DD">
        <w:rPr>
          <w:lang w:eastAsia="ja-JP"/>
        </w:rPr>
        <w:br/>
        <w:t xml:space="preserve">in Recommendation ITU-R </w:t>
      </w:r>
      <w:hyperlink r:id="rId37" w:history="1">
        <w:r w:rsidRPr="00BE29DD">
          <w:t>P.2109-1</w:t>
        </w:r>
      </w:hyperlink>
    </w:p>
    <w:tbl>
      <w:tblPr>
        <w:tblStyle w:val="9"/>
        <w:tblW w:w="9639" w:type="dxa"/>
        <w:jc w:val="center"/>
        <w:tblLook w:val="04A0" w:firstRow="1" w:lastRow="0" w:firstColumn="1" w:lastColumn="0" w:noHBand="0" w:noVBand="1"/>
      </w:tblPr>
      <w:tblGrid>
        <w:gridCol w:w="3241"/>
        <w:gridCol w:w="2132"/>
        <w:gridCol w:w="2132"/>
        <w:gridCol w:w="2134"/>
      </w:tblGrid>
      <w:tr w:rsidR="00AD0722" w:rsidRPr="00BE29DD" w14:paraId="7DB650C1" w14:textId="77777777">
        <w:trPr>
          <w:cantSplit/>
          <w:jc w:val="center"/>
        </w:trPr>
        <w:tc>
          <w:tcPr>
            <w:tcW w:w="3241" w:type="dxa"/>
            <w:vAlign w:val="center"/>
          </w:tcPr>
          <w:p w14:paraId="47E72D3E" w14:textId="77777777" w:rsidR="00AD0722" w:rsidRPr="00BE29DD" w:rsidRDefault="00AD0722">
            <w:pPr>
              <w:pStyle w:val="Tablehead"/>
              <w:rPr>
                <w:rFonts w:ascii="Times New Roman" w:hAnsi="Times New Roman" w:cs="Times New Roman"/>
              </w:rPr>
            </w:pPr>
            <w:r w:rsidRPr="00BE29DD">
              <w:rPr>
                <w:rFonts w:ascii="Times New Roman" w:hAnsi="Times New Roman" w:cs="Times New Roman"/>
              </w:rPr>
              <w:t>Item</w:t>
            </w:r>
          </w:p>
        </w:tc>
        <w:tc>
          <w:tcPr>
            <w:tcW w:w="2132" w:type="dxa"/>
            <w:vAlign w:val="center"/>
          </w:tcPr>
          <w:p w14:paraId="0ABF8130" w14:textId="77777777" w:rsidR="00AD0722" w:rsidRPr="00BE29DD" w:rsidRDefault="00AD0722">
            <w:pPr>
              <w:pStyle w:val="Tablehead"/>
              <w:rPr>
                <w:rFonts w:ascii="Times New Roman" w:hAnsi="Times New Roman" w:cs="Times New Roman"/>
              </w:rPr>
            </w:pPr>
            <w:r w:rsidRPr="00BE29DD">
              <w:rPr>
                <w:rFonts w:ascii="Times New Roman" w:hAnsi="Times New Roman" w:cs="Times New Roman"/>
              </w:rPr>
              <w:t>r</w:t>
            </w:r>
          </w:p>
        </w:tc>
        <w:tc>
          <w:tcPr>
            <w:tcW w:w="2132" w:type="dxa"/>
            <w:vAlign w:val="center"/>
          </w:tcPr>
          <w:p w14:paraId="6FCBC3DC" w14:textId="77777777" w:rsidR="00AD0722" w:rsidRPr="00BE29DD" w:rsidRDefault="00AD0722">
            <w:pPr>
              <w:pStyle w:val="Tablehead"/>
              <w:rPr>
                <w:rFonts w:ascii="Times New Roman" w:hAnsi="Times New Roman" w:cs="Times New Roman"/>
              </w:rPr>
            </w:pPr>
            <w:r w:rsidRPr="00BE29DD">
              <w:rPr>
                <w:rFonts w:ascii="Times New Roman" w:hAnsi="Times New Roman" w:cs="Times New Roman"/>
              </w:rPr>
              <w:t>s</w:t>
            </w:r>
          </w:p>
        </w:tc>
        <w:tc>
          <w:tcPr>
            <w:tcW w:w="2134" w:type="dxa"/>
            <w:vAlign w:val="center"/>
          </w:tcPr>
          <w:p w14:paraId="7725BC50" w14:textId="77777777" w:rsidR="00AD0722" w:rsidRPr="00BE29DD" w:rsidRDefault="00AD0722">
            <w:pPr>
              <w:pStyle w:val="Tablehead"/>
              <w:rPr>
                <w:rFonts w:ascii="Times New Roman" w:hAnsi="Times New Roman" w:cs="Times New Roman"/>
              </w:rPr>
            </w:pPr>
            <w:r w:rsidRPr="00BE29DD">
              <w:rPr>
                <w:rFonts w:ascii="Times New Roman" w:hAnsi="Times New Roman" w:cs="Times New Roman"/>
              </w:rPr>
              <w:t>t</w:t>
            </w:r>
          </w:p>
        </w:tc>
      </w:tr>
      <w:tr w:rsidR="00AD0722" w:rsidRPr="00BE29DD" w14:paraId="7F03033F" w14:textId="77777777">
        <w:trPr>
          <w:cantSplit/>
          <w:jc w:val="center"/>
        </w:trPr>
        <w:tc>
          <w:tcPr>
            <w:tcW w:w="3241" w:type="dxa"/>
            <w:vAlign w:val="center"/>
          </w:tcPr>
          <w:p w14:paraId="5644FA84" w14:textId="77777777" w:rsidR="00AD0722" w:rsidRPr="00BE29DD" w:rsidRDefault="00AD0722">
            <w:pPr>
              <w:pStyle w:val="Tabletext"/>
              <w:rPr>
                <w:rFonts w:cs="Times New Roman"/>
              </w:rPr>
            </w:pPr>
            <w:r w:rsidRPr="00BE29DD">
              <w:rPr>
                <w:rFonts w:cs="Times New Roman"/>
              </w:rPr>
              <w:t>Traditional</w:t>
            </w:r>
          </w:p>
        </w:tc>
        <w:tc>
          <w:tcPr>
            <w:tcW w:w="2132" w:type="dxa"/>
            <w:vAlign w:val="center"/>
          </w:tcPr>
          <w:p w14:paraId="2F4B8447" w14:textId="77777777" w:rsidR="00AD0722" w:rsidRPr="00BE29DD" w:rsidRDefault="00AD0722">
            <w:pPr>
              <w:pStyle w:val="Tabletext"/>
              <w:jc w:val="center"/>
              <w:rPr>
                <w:rFonts w:cs="Times New Roman"/>
              </w:rPr>
            </w:pPr>
            <w:r w:rsidRPr="00BE29DD">
              <w:rPr>
                <w:rFonts w:cs="Times New Roman"/>
              </w:rPr>
              <w:t>12.64</w:t>
            </w:r>
          </w:p>
        </w:tc>
        <w:tc>
          <w:tcPr>
            <w:tcW w:w="2132" w:type="dxa"/>
            <w:vAlign w:val="center"/>
          </w:tcPr>
          <w:p w14:paraId="7F1E67F6" w14:textId="77777777" w:rsidR="00AD0722" w:rsidRPr="00BE29DD" w:rsidRDefault="00AD0722">
            <w:pPr>
              <w:pStyle w:val="Tabletext"/>
              <w:jc w:val="center"/>
              <w:rPr>
                <w:rFonts w:cs="Times New Roman"/>
              </w:rPr>
            </w:pPr>
            <w:r w:rsidRPr="00BE29DD">
              <w:rPr>
                <w:rFonts w:cs="Times New Roman"/>
              </w:rPr>
              <w:t>3.72</w:t>
            </w:r>
          </w:p>
        </w:tc>
        <w:tc>
          <w:tcPr>
            <w:tcW w:w="2134" w:type="dxa"/>
            <w:vAlign w:val="center"/>
          </w:tcPr>
          <w:p w14:paraId="4C875635" w14:textId="77777777" w:rsidR="00AD0722" w:rsidRPr="00BE29DD" w:rsidRDefault="00AD0722">
            <w:pPr>
              <w:pStyle w:val="Tabletext"/>
              <w:jc w:val="center"/>
              <w:rPr>
                <w:rFonts w:cs="Times New Roman"/>
              </w:rPr>
            </w:pPr>
            <w:r w:rsidRPr="00BE29DD">
              <w:rPr>
                <w:rFonts w:cs="Times New Roman"/>
              </w:rPr>
              <w:t>0.96</w:t>
            </w:r>
          </w:p>
        </w:tc>
      </w:tr>
      <w:tr w:rsidR="00AD0722" w:rsidRPr="00BE29DD" w14:paraId="65065D43" w14:textId="77777777">
        <w:trPr>
          <w:cantSplit/>
          <w:jc w:val="center"/>
        </w:trPr>
        <w:tc>
          <w:tcPr>
            <w:tcW w:w="3241" w:type="dxa"/>
            <w:vAlign w:val="center"/>
          </w:tcPr>
          <w:p w14:paraId="31A0797B" w14:textId="77777777" w:rsidR="00AD0722" w:rsidRPr="00BE29DD" w:rsidRDefault="00AD0722">
            <w:pPr>
              <w:pStyle w:val="Tabletext"/>
              <w:rPr>
                <w:rFonts w:cs="Times New Roman"/>
              </w:rPr>
            </w:pPr>
            <w:r w:rsidRPr="00BE29DD">
              <w:rPr>
                <w:rFonts w:cs="Times New Roman"/>
              </w:rPr>
              <w:t>Thermally efficient</w:t>
            </w:r>
          </w:p>
        </w:tc>
        <w:tc>
          <w:tcPr>
            <w:tcW w:w="2132" w:type="dxa"/>
            <w:vAlign w:val="center"/>
          </w:tcPr>
          <w:p w14:paraId="7461253E" w14:textId="77777777" w:rsidR="00AD0722" w:rsidRPr="00BE29DD" w:rsidRDefault="00AD0722">
            <w:pPr>
              <w:pStyle w:val="Tabletext"/>
              <w:jc w:val="center"/>
              <w:rPr>
                <w:rFonts w:cs="Times New Roman"/>
              </w:rPr>
            </w:pPr>
            <w:r w:rsidRPr="00BE29DD">
              <w:rPr>
                <w:rFonts w:cs="Times New Roman"/>
              </w:rPr>
              <w:t>28.19</w:t>
            </w:r>
          </w:p>
        </w:tc>
        <w:tc>
          <w:tcPr>
            <w:tcW w:w="2132" w:type="dxa"/>
            <w:vAlign w:val="center"/>
          </w:tcPr>
          <w:p w14:paraId="4DDEB941" w14:textId="77777777" w:rsidR="00AD0722" w:rsidRPr="00BE29DD" w:rsidRDefault="00AD0722">
            <w:pPr>
              <w:pStyle w:val="Tabletext"/>
              <w:jc w:val="center"/>
              <w:rPr>
                <w:rFonts w:cs="Times New Roman"/>
              </w:rPr>
            </w:pPr>
            <w:r w:rsidRPr="00BE29DD">
              <w:rPr>
                <w:rFonts w:cs="Times New Roman"/>
              </w:rPr>
              <w:t>–3.00</w:t>
            </w:r>
          </w:p>
        </w:tc>
        <w:tc>
          <w:tcPr>
            <w:tcW w:w="2134" w:type="dxa"/>
            <w:vAlign w:val="center"/>
          </w:tcPr>
          <w:p w14:paraId="7475C4A8" w14:textId="77777777" w:rsidR="00AD0722" w:rsidRPr="00BE29DD" w:rsidRDefault="00AD0722">
            <w:pPr>
              <w:pStyle w:val="Tabletext"/>
              <w:jc w:val="center"/>
              <w:rPr>
                <w:rFonts w:cs="Times New Roman"/>
              </w:rPr>
            </w:pPr>
            <w:r w:rsidRPr="00BE29DD">
              <w:rPr>
                <w:rFonts w:cs="Times New Roman"/>
              </w:rPr>
              <w:t>8.48</w:t>
            </w:r>
          </w:p>
        </w:tc>
      </w:tr>
    </w:tbl>
    <w:p w14:paraId="4034B379" w14:textId="77777777" w:rsidR="00AD0722" w:rsidRPr="00BE29DD" w:rsidRDefault="00AD0722" w:rsidP="00AD0722">
      <w:pPr>
        <w:pStyle w:val="Tablefin"/>
      </w:pPr>
    </w:p>
    <w:p w14:paraId="40D60485" w14:textId="77777777" w:rsidR="00AD0722" w:rsidRPr="00BE29DD" w:rsidRDefault="00AD0722" w:rsidP="00AD0722">
      <w:pPr>
        <w:pStyle w:val="TableNo"/>
        <w:rPr>
          <w:szCs w:val="21"/>
          <w:lang w:eastAsia="ja-JP"/>
        </w:rPr>
      </w:pPr>
      <w:r w:rsidRPr="00BE29DD">
        <w:rPr>
          <w:lang w:eastAsia="ja-JP"/>
        </w:rPr>
        <w:t>TABLE 9</w:t>
      </w:r>
    </w:p>
    <w:p w14:paraId="6D783ACE" w14:textId="77777777" w:rsidR="00AD0722" w:rsidRPr="00BE29DD" w:rsidRDefault="00AD0722" w:rsidP="00AD0722">
      <w:pPr>
        <w:pStyle w:val="Tabletitle"/>
        <w:rPr>
          <w:lang w:eastAsia="ja-JP"/>
        </w:rPr>
      </w:pPr>
      <w:r w:rsidRPr="00BE29DD">
        <w:rPr>
          <w:lang w:eastAsia="ja-JP"/>
        </w:rPr>
        <w:t>Calculation results of the median loss for the three frequency bands used in beam WPT</w:t>
      </w:r>
    </w:p>
    <w:tbl>
      <w:tblPr>
        <w:tblStyle w:val="11"/>
        <w:tblW w:w="9639" w:type="dxa"/>
        <w:jc w:val="center"/>
        <w:tblLook w:val="0420" w:firstRow="1" w:lastRow="0" w:firstColumn="0" w:lastColumn="0" w:noHBand="0" w:noVBand="1"/>
      </w:tblPr>
      <w:tblGrid>
        <w:gridCol w:w="3290"/>
        <w:gridCol w:w="2116"/>
        <w:gridCol w:w="2116"/>
        <w:gridCol w:w="2117"/>
      </w:tblGrid>
      <w:tr w:rsidR="00AD0722" w:rsidRPr="00BE29DD" w14:paraId="75DE1175" w14:textId="77777777">
        <w:trPr>
          <w:cantSplit/>
          <w:jc w:val="center"/>
        </w:trPr>
        <w:tc>
          <w:tcPr>
            <w:tcW w:w="3290" w:type="dxa"/>
            <w:vAlign w:val="center"/>
            <w:hideMark/>
          </w:tcPr>
          <w:p w14:paraId="3874DE88" w14:textId="77777777" w:rsidR="00AD0722" w:rsidRPr="00BE29DD" w:rsidRDefault="00AD0722">
            <w:pPr>
              <w:pStyle w:val="Tablehead"/>
              <w:rPr>
                <w:rFonts w:ascii="Times New Roman" w:eastAsia="MS Mincho" w:hAnsi="Times New Roman" w:cs="Times New Roman"/>
                <w:lang w:eastAsia="ja-JP"/>
              </w:rPr>
            </w:pPr>
            <w:r w:rsidRPr="00BE29DD">
              <w:rPr>
                <w:rFonts w:ascii="Times New Roman" w:hAnsi="Times New Roman" w:cs="Times New Roman"/>
                <w:lang w:eastAsia="ja-JP"/>
              </w:rPr>
              <w:t>Item</w:t>
            </w:r>
          </w:p>
        </w:tc>
        <w:tc>
          <w:tcPr>
            <w:tcW w:w="2116" w:type="dxa"/>
            <w:vAlign w:val="center"/>
            <w:hideMark/>
          </w:tcPr>
          <w:p w14:paraId="7689DE3F" w14:textId="77777777" w:rsidR="00AD0722" w:rsidRPr="00BE29DD" w:rsidRDefault="00AD0722">
            <w:pPr>
              <w:pStyle w:val="Tablehead"/>
              <w:rPr>
                <w:rFonts w:ascii="Times New Roman" w:hAnsi="Times New Roman" w:cs="Times New Roman"/>
              </w:rPr>
            </w:pPr>
            <w:r w:rsidRPr="00BE29DD">
              <w:rPr>
                <w:rFonts w:ascii="Times New Roman" w:hAnsi="Times New Roman" w:cs="Times New Roman"/>
              </w:rPr>
              <w:t>920 MHz</w:t>
            </w:r>
          </w:p>
        </w:tc>
        <w:tc>
          <w:tcPr>
            <w:tcW w:w="2116" w:type="dxa"/>
            <w:vAlign w:val="center"/>
            <w:hideMark/>
          </w:tcPr>
          <w:p w14:paraId="222004BC" w14:textId="77777777" w:rsidR="00AD0722" w:rsidRPr="00BE29DD" w:rsidRDefault="00AD0722">
            <w:pPr>
              <w:pStyle w:val="Tablehead"/>
              <w:rPr>
                <w:rFonts w:ascii="Times New Roman" w:hAnsi="Times New Roman" w:cs="Times New Roman"/>
              </w:rPr>
            </w:pPr>
            <w:r w:rsidRPr="00BE29DD">
              <w:rPr>
                <w:rFonts w:ascii="Times New Roman" w:hAnsi="Times New Roman" w:cs="Times New Roman"/>
              </w:rPr>
              <w:t>2 450 MHz</w:t>
            </w:r>
          </w:p>
        </w:tc>
        <w:tc>
          <w:tcPr>
            <w:tcW w:w="2117" w:type="dxa"/>
            <w:vAlign w:val="center"/>
            <w:hideMark/>
          </w:tcPr>
          <w:p w14:paraId="41625EDD" w14:textId="77777777" w:rsidR="00AD0722" w:rsidRPr="00BE29DD" w:rsidRDefault="00AD0722">
            <w:pPr>
              <w:pStyle w:val="Tablehead"/>
              <w:rPr>
                <w:rFonts w:ascii="Times New Roman" w:hAnsi="Times New Roman" w:cs="Times New Roman"/>
              </w:rPr>
            </w:pPr>
            <w:r w:rsidRPr="00BE29DD">
              <w:rPr>
                <w:rFonts w:ascii="Times New Roman" w:hAnsi="Times New Roman" w:cs="Times New Roman"/>
              </w:rPr>
              <w:t>5 750 MHz</w:t>
            </w:r>
          </w:p>
        </w:tc>
      </w:tr>
      <w:tr w:rsidR="00AD0722" w:rsidRPr="00BE29DD" w14:paraId="6BA77DA4" w14:textId="77777777">
        <w:trPr>
          <w:cantSplit/>
          <w:jc w:val="center"/>
        </w:trPr>
        <w:tc>
          <w:tcPr>
            <w:tcW w:w="3290" w:type="dxa"/>
            <w:vAlign w:val="center"/>
            <w:hideMark/>
          </w:tcPr>
          <w:p w14:paraId="6350B927" w14:textId="77777777" w:rsidR="00AD0722" w:rsidRPr="00BE29DD" w:rsidRDefault="00AD0722">
            <w:pPr>
              <w:pStyle w:val="Tabletext"/>
              <w:rPr>
                <w:rFonts w:cs="Times New Roman"/>
              </w:rPr>
            </w:pPr>
            <w:r w:rsidRPr="00BE29DD">
              <w:rPr>
                <w:rFonts w:cs="Times New Roman"/>
                <w:i/>
                <w:iCs/>
              </w:rPr>
              <w:t>Lh</w:t>
            </w:r>
            <w:r w:rsidRPr="00BE29DD">
              <w:rPr>
                <w:rFonts w:cs="Times New Roman"/>
              </w:rPr>
              <w:t xml:space="preserve"> (Traditional)</w:t>
            </w:r>
          </w:p>
        </w:tc>
        <w:tc>
          <w:tcPr>
            <w:tcW w:w="2116" w:type="dxa"/>
            <w:vAlign w:val="center"/>
            <w:hideMark/>
          </w:tcPr>
          <w:p w14:paraId="2ADBEC8E" w14:textId="77777777" w:rsidR="00AD0722" w:rsidRPr="00BE29DD" w:rsidRDefault="00AD0722">
            <w:pPr>
              <w:pStyle w:val="Tabletext"/>
              <w:jc w:val="center"/>
              <w:rPr>
                <w:rFonts w:cs="Times New Roman"/>
              </w:rPr>
            </w:pPr>
            <w:r w:rsidRPr="00BE29DD">
              <w:rPr>
                <w:rFonts w:cs="Times New Roman"/>
              </w:rPr>
              <w:t>12.5 dB</w:t>
            </w:r>
          </w:p>
        </w:tc>
        <w:tc>
          <w:tcPr>
            <w:tcW w:w="2116" w:type="dxa"/>
            <w:vAlign w:val="center"/>
            <w:hideMark/>
          </w:tcPr>
          <w:p w14:paraId="520EBFD4" w14:textId="77777777" w:rsidR="00AD0722" w:rsidRPr="00BE29DD" w:rsidRDefault="00AD0722">
            <w:pPr>
              <w:pStyle w:val="Tabletext"/>
              <w:jc w:val="center"/>
              <w:rPr>
                <w:rFonts w:cs="Times New Roman"/>
              </w:rPr>
            </w:pPr>
            <w:r w:rsidRPr="00BE29DD">
              <w:rPr>
                <w:rFonts w:cs="Times New Roman"/>
              </w:rPr>
              <w:t>14.2 dB</w:t>
            </w:r>
          </w:p>
        </w:tc>
        <w:tc>
          <w:tcPr>
            <w:tcW w:w="2117" w:type="dxa"/>
            <w:vAlign w:val="center"/>
            <w:hideMark/>
          </w:tcPr>
          <w:p w14:paraId="1AE2035B" w14:textId="77777777" w:rsidR="00AD0722" w:rsidRPr="00BE29DD" w:rsidRDefault="00AD0722">
            <w:pPr>
              <w:pStyle w:val="Tabletext"/>
              <w:jc w:val="center"/>
              <w:rPr>
                <w:rFonts w:cs="Times New Roman"/>
              </w:rPr>
            </w:pPr>
            <w:r w:rsidRPr="00BE29DD">
              <w:rPr>
                <w:rFonts w:cs="Times New Roman"/>
              </w:rPr>
              <w:t>16.0 dB</w:t>
            </w:r>
          </w:p>
        </w:tc>
      </w:tr>
      <w:tr w:rsidR="00AD0722" w:rsidRPr="00BE29DD" w14:paraId="091979EE" w14:textId="77777777">
        <w:trPr>
          <w:cantSplit/>
          <w:jc w:val="center"/>
        </w:trPr>
        <w:tc>
          <w:tcPr>
            <w:tcW w:w="3290" w:type="dxa"/>
            <w:vAlign w:val="center"/>
            <w:hideMark/>
          </w:tcPr>
          <w:p w14:paraId="138BF6A4" w14:textId="77777777" w:rsidR="00AD0722" w:rsidRPr="00BE29DD" w:rsidRDefault="00AD0722">
            <w:pPr>
              <w:pStyle w:val="Tabletext"/>
              <w:rPr>
                <w:rFonts w:cs="Times New Roman"/>
              </w:rPr>
            </w:pPr>
            <w:r w:rsidRPr="00BE29DD">
              <w:rPr>
                <w:rFonts w:cs="Times New Roman"/>
                <w:i/>
                <w:iCs/>
              </w:rPr>
              <w:t>Lh</w:t>
            </w:r>
            <w:r w:rsidRPr="00BE29DD">
              <w:rPr>
                <w:rFonts w:cs="Times New Roman"/>
              </w:rPr>
              <w:t xml:space="preserve"> (Thermally efficient)</w:t>
            </w:r>
          </w:p>
        </w:tc>
        <w:tc>
          <w:tcPr>
            <w:tcW w:w="2116" w:type="dxa"/>
            <w:vAlign w:val="center"/>
            <w:hideMark/>
          </w:tcPr>
          <w:p w14:paraId="7B81A101" w14:textId="77777777" w:rsidR="00AD0722" w:rsidRPr="00BE29DD" w:rsidRDefault="00AD0722">
            <w:pPr>
              <w:pStyle w:val="Tabletext"/>
              <w:jc w:val="center"/>
              <w:rPr>
                <w:rFonts w:cs="Times New Roman"/>
              </w:rPr>
            </w:pPr>
            <w:r w:rsidRPr="00BE29DD">
              <w:rPr>
                <w:rFonts w:cs="Times New Roman"/>
              </w:rPr>
              <w:t>28.3 dB</w:t>
            </w:r>
          </w:p>
        </w:tc>
        <w:tc>
          <w:tcPr>
            <w:tcW w:w="2116" w:type="dxa"/>
            <w:vAlign w:val="center"/>
            <w:hideMark/>
          </w:tcPr>
          <w:p w14:paraId="370AA2BE" w14:textId="77777777" w:rsidR="00AD0722" w:rsidRPr="00BE29DD" w:rsidRDefault="00AD0722">
            <w:pPr>
              <w:pStyle w:val="Tabletext"/>
              <w:jc w:val="center"/>
              <w:rPr>
                <w:rFonts w:cs="Times New Roman"/>
              </w:rPr>
            </w:pPr>
            <w:r w:rsidRPr="00BE29DD">
              <w:rPr>
                <w:rFonts w:cs="Times New Roman"/>
              </w:rPr>
              <w:t>28.3 dB</w:t>
            </w:r>
          </w:p>
        </w:tc>
        <w:tc>
          <w:tcPr>
            <w:tcW w:w="2117" w:type="dxa"/>
            <w:vAlign w:val="center"/>
            <w:hideMark/>
          </w:tcPr>
          <w:p w14:paraId="2E1224C6" w14:textId="77777777" w:rsidR="00AD0722" w:rsidRPr="00BE29DD" w:rsidRDefault="00AD0722">
            <w:pPr>
              <w:pStyle w:val="Tabletext"/>
              <w:jc w:val="center"/>
              <w:rPr>
                <w:rFonts w:cs="Times New Roman"/>
              </w:rPr>
            </w:pPr>
            <w:r w:rsidRPr="00BE29DD">
              <w:rPr>
                <w:rFonts w:cs="Times New Roman"/>
              </w:rPr>
              <w:t>30.8 dB</w:t>
            </w:r>
          </w:p>
        </w:tc>
      </w:tr>
    </w:tbl>
    <w:p w14:paraId="31674334" w14:textId="77777777" w:rsidR="00AD0722" w:rsidRPr="00BE29DD" w:rsidRDefault="00AD0722" w:rsidP="00AD0722">
      <w:pPr>
        <w:pStyle w:val="Tablefin"/>
      </w:pPr>
    </w:p>
    <w:p w14:paraId="6189EE04" w14:textId="77777777" w:rsidR="00AD0722" w:rsidRPr="00BE29DD" w:rsidRDefault="00AD0722" w:rsidP="00AD0722">
      <w:pPr>
        <w:pStyle w:val="TableNo"/>
        <w:rPr>
          <w:lang w:eastAsia="ja-JP"/>
        </w:rPr>
      </w:pPr>
      <w:r w:rsidRPr="00BE29DD">
        <w:rPr>
          <w:lang w:eastAsia="ja-JP"/>
        </w:rPr>
        <w:t>TABLE 10</w:t>
      </w:r>
    </w:p>
    <w:p w14:paraId="037CFE47" w14:textId="77777777" w:rsidR="00AD0722" w:rsidRPr="00BE29DD" w:rsidRDefault="00AD0722" w:rsidP="00AD0722">
      <w:pPr>
        <w:pStyle w:val="Tabletitle"/>
        <w:rPr>
          <w:rFonts w:ascii="MS Mincho" w:hAnsi="MS Mincho"/>
          <w:szCs w:val="21"/>
          <w:lang w:eastAsia="ja-JP"/>
        </w:rPr>
      </w:pPr>
      <w:r w:rsidRPr="00BE29DD">
        <w:rPr>
          <w:szCs w:val="24"/>
          <w:lang w:eastAsia="ja-JP"/>
        </w:rPr>
        <w:t xml:space="preserve">Building entry loss used for </w:t>
      </w:r>
      <w:r w:rsidRPr="00BE29DD">
        <w:t>the studies on the impact of beam WPT</w:t>
      </w:r>
    </w:p>
    <w:tbl>
      <w:tblPr>
        <w:tblStyle w:val="11"/>
        <w:tblW w:w="9639" w:type="dxa"/>
        <w:jc w:val="center"/>
        <w:tblLook w:val="0420" w:firstRow="1" w:lastRow="0" w:firstColumn="0" w:lastColumn="0" w:noHBand="0" w:noVBand="1"/>
      </w:tblPr>
      <w:tblGrid>
        <w:gridCol w:w="3261"/>
        <w:gridCol w:w="2126"/>
        <w:gridCol w:w="2134"/>
        <w:gridCol w:w="2118"/>
      </w:tblGrid>
      <w:tr w:rsidR="00AD0722" w:rsidRPr="00BE29DD" w14:paraId="0D6F7B02" w14:textId="77777777">
        <w:trPr>
          <w:cantSplit/>
          <w:jc w:val="center"/>
        </w:trPr>
        <w:tc>
          <w:tcPr>
            <w:tcW w:w="3261" w:type="dxa"/>
            <w:vAlign w:val="center"/>
            <w:hideMark/>
          </w:tcPr>
          <w:p w14:paraId="6D338FB4" w14:textId="77777777" w:rsidR="00AD0722" w:rsidRPr="00BE29DD" w:rsidRDefault="00AD0722">
            <w:pPr>
              <w:pStyle w:val="Tablehead"/>
              <w:rPr>
                <w:rFonts w:ascii="Times New Roman" w:hAnsi="Times New Roman" w:cs="Times New Roman"/>
              </w:rPr>
            </w:pPr>
            <w:r w:rsidRPr="00BE29DD">
              <w:rPr>
                <w:rFonts w:ascii="Times New Roman" w:hAnsi="Times New Roman" w:cs="Times New Roman"/>
                <w:lang w:eastAsia="ja-JP"/>
              </w:rPr>
              <w:t>Item</w:t>
            </w:r>
          </w:p>
        </w:tc>
        <w:tc>
          <w:tcPr>
            <w:tcW w:w="2126" w:type="dxa"/>
            <w:vAlign w:val="center"/>
            <w:hideMark/>
          </w:tcPr>
          <w:p w14:paraId="6E1CE925" w14:textId="77777777" w:rsidR="00AD0722" w:rsidRPr="00BE29DD" w:rsidRDefault="00AD0722">
            <w:pPr>
              <w:pStyle w:val="Tablehead"/>
              <w:rPr>
                <w:rFonts w:ascii="Times New Roman" w:hAnsi="Times New Roman" w:cs="Times New Roman"/>
                <w:kern w:val="0"/>
              </w:rPr>
            </w:pPr>
            <w:r w:rsidRPr="00BE29DD">
              <w:rPr>
                <w:rFonts w:ascii="Times New Roman" w:hAnsi="Times New Roman" w:cs="Times New Roman"/>
                <w:kern w:val="24"/>
              </w:rPr>
              <w:t>920 MHz</w:t>
            </w:r>
          </w:p>
        </w:tc>
        <w:tc>
          <w:tcPr>
            <w:tcW w:w="2134" w:type="dxa"/>
            <w:vAlign w:val="center"/>
            <w:hideMark/>
          </w:tcPr>
          <w:p w14:paraId="66291AEA" w14:textId="77777777" w:rsidR="00AD0722" w:rsidRPr="00BE29DD" w:rsidRDefault="00AD0722">
            <w:pPr>
              <w:pStyle w:val="Tablehead"/>
              <w:rPr>
                <w:rFonts w:ascii="Times New Roman" w:hAnsi="Times New Roman" w:cs="Times New Roman"/>
                <w:kern w:val="0"/>
              </w:rPr>
            </w:pPr>
            <w:r w:rsidRPr="00BE29DD">
              <w:rPr>
                <w:rFonts w:ascii="Times New Roman" w:hAnsi="Times New Roman" w:cs="Times New Roman"/>
                <w:kern w:val="24"/>
              </w:rPr>
              <w:t>2.4 GHz</w:t>
            </w:r>
          </w:p>
        </w:tc>
        <w:tc>
          <w:tcPr>
            <w:tcW w:w="2118" w:type="dxa"/>
            <w:vAlign w:val="center"/>
            <w:hideMark/>
          </w:tcPr>
          <w:p w14:paraId="51FA6131" w14:textId="77777777" w:rsidR="00AD0722" w:rsidRPr="00BE29DD" w:rsidRDefault="00AD0722">
            <w:pPr>
              <w:pStyle w:val="Tablehead"/>
              <w:rPr>
                <w:rFonts w:ascii="Times New Roman" w:hAnsi="Times New Roman" w:cs="Times New Roman"/>
                <w:kern w:val="0"/>
              </w:rPr>
            </w:pPr>
            <w:r w:rsidRPr="00BE29DD">
              <w:rPr>
                <w:rFonts w:ascii="Times New Roman" w:hAnsi="Times New Roman" w:cs="Times New Roman"/>
                <w:kern w:val="24"/>
              </w:rPr>
              <w:t>5.7 GHz</w:t>
            </w:r>
          </w:p>
        </w:tc>
      </w:tr>
      <w:tr w:rsidR="00AD0722" w:rsidRPr="00BE29DD" w14:paraId="2429D245" w14:textId="77777777">
        <w:trPr>
          <w:cantSplit/>
          <w:jc w:val="center"/>
        </w:trPr>
        <w:tc>
          <w:tcPr>
            <w:tcW w:w="3261" w:type="dxa"/>
            <w:vAlign w:val="center"/>
            <w:hideMark/>
          </w:tcPr>
          <w:p w14:paraId="08CEA5EA" w14:textId="77777777" w:rsidR="00AD0722" w:rsidRPr="00BE29DD" w:rsidRDefault="00AD0722">
            <w:pPr>
              <w:pStyle w:val="Tabletext"/>
              <w:rPr>
                <w:rFonts w:cs="Times New Roman"/>
                <w:lang w:eastAsia="ja-JP"/>
              </w:rPr>
            </w:pPr>
            <w:r w:rsidRPr="00BE29DD">
              <w:rPr>
                <w:rFonts w:cs="Times New Roman"/>
                <w:lang w:eastAsia="ja-JP"/>
              </w:rPr>
              <w:t>Wall loss</w:t>
            </w:r>
          </w:p>
        </w:tc>
        <w:tc>
          <w:tcPr>
            <w:tcW w:w="2126" w:type="dxa"/>
            <w:vAlign w:val="center"/>
            <w:hideMark/>
          </w:tcPr>
          <w:p w14:paraId="7ABFBF98" w14:textId="77777777" w:rsidR="00AD0722" w:rsidRPr="00BE29DD" w:rsidRDefault="00AD0722">
            <w:pPr>
              <w:pStyle w:val="Tabletext"/>
              <w:jc w:val="center"/>
              <w:rPr>
                <w:rFonts w:cs="Times New Roman"/>
                <w:kern w:val="0"/>
              </w:rPr>
            </w:pPr>
            <w:r w:rsidRPr="00BE29DD">
              <w:rPr>
                <w:rFonts w:cs="Times New Roman"/>
                <w:kern w:val="24"/>
              </w:rPr>
              <w:t>10.0 dB</w:t>
            </w:r>
          </w:p>
        </w:tc>
        <w:tc>
          <w:tcPr>
            <w:tcW w:w="2134" w:type="dxa"/>
            <w:vAlign w:val="center"/>
            <w:hideMark/>
          </w:tcPr>
          <w:p w14:paraId="29263643" w14:textId="77777777" w:rsidR="00AD0722" w:rsidRPr="00BE29DD" w:rsidRDefault="00AD0722">
            <w:pPr>
              <w:pStyle w:val="Tabletext"/>
              <w:jc w:val="center"/>
              <w:rPr>
                <w:rFonts w:cs="Times New Roman"/>
                <w:kern w:val="0"/>
              </w:rPr>
            </w:pPr>
            <w:r w:rsidRPr="00BE29DD">
              <w:rPr>
                <w:rFonts w:cs="Times New Roman"/>
                <w:kern w:val="24"/>
              </w:rPr>
              <w:t>14.0 dB</w:t>
            </w:r>
          </w:p>
        </w:tc>
        <w:tc>
          <w:tcPr>
            <w:tcW w:w="2118" w:type="dxa"/>
            <w:vAlign w:val="center"/>
            <w:hideMark/>
          </w:tcPr>
          <w:p w14:paraId="39FC6E8C" w14:textId="77777777" w:rsidR="00AD0722" w:rsidRPr="00BE29DD" w:rsidRDefault="00AD0722">
            <w:pPr>
              <w:pStyle w:val="Tabletext"/>
              <w:jc w:val="center"/>
              <w:rPr>
                <w:rFonts w:cs="Times New Roman"/>
                <w:kern w:val="0"/>
              </w:rPr>
            </w:pPr>
            <w:r w:rsidRPr="00BE29DD">
              <w:rPr>
                <w:rFonts w:cs="Times New Roman"/>
                <w:kern w:val="24"/>
              </w:rPr>
              <w:t>16.0 dB</w:t>
            </w:r>
          </w:p>
        </w:tc>
      </w:tr>
    </w:tbl>
    <w:p w14:paraId="737459A2" w14:textId="77777777" w:rsidR="00AD0722" w:rsidRPr="00BE29DD" w:rsidRDefault="00AD0722" w:rsidP="00AD0722">
      <w:pPr>
        <w:pStyle w:val="Tablefin"/>
      </w:pPr>
    </w:p>
    <w:p w14:paraId="519FA15F" w14:textId="77777777" w:rsidR="00AD0722" w:rsidRPr="00BE29DD" w:rsidRDefault="00AD0722" w:rsidP="00AD0722">
      <w:pPr>
        <w:pStyle w:val="Heading3"/>
      </w:pPr>
      <w:r w:rsidRPr="00BE29DD">
        <w:t>3.3.4</w:t>
      </w:r>
      <w:r w:rsidRPr="00BE29DD">
        <w:tab/>
        <w:t>Use case scenarios and conditions for Impact Studies on beam WPT</w:t>
      </w:r>
    </w:p>
    <w:p w14:paraId="73FEADB9" w14:textId="77777777" w:rsidR="00AD0722" w:rsidRPr="00BE29DD" w:rsidRDefault="00AD0722" w:rsidP="00AD0722">
      <w:pPr>
        <w:keepNext/>
        <w:keepLines/>
        <w:textAlignment w:val="auto"/>
      </w:pPr>
      <w:r w:rsidRPr="00BE29DD">
        <w:t>Table </w:t>
      </w:r>
      <w:r w:rsidRPr="00BE29DD">
        <w:rPr>
          <w:lang w:eastAsia="ja-JP"/>
        </w:rPr>
        <w:t>11</w:t>
      </w:r>
      <w:r w:rsidRPr="00BE29DD">
        <w:t xml:space="preserve"> shows the use case scenarios and conditions for Impact Studies on beam WPT systems used for impact studies.</w:t>
      </w:r>
    </w:p>
    <w:p w14:paraId="0C5B87D9" w14:textId="77777777" w:rsidR="00AD0722" w:rsidRPr="00BE29DD" w:rsidRDefault="00AD0722" w:rsidP="00AD0722">
      <w:pPr>
        <w:keepNext/>
        <w:keepLines/>
        <w:textAlignment w:val="auto"/>
        <w:rPr>
          <w:spacing w:val="-2"/>
        </w:rPr>
      </w:pPr>
      <w:r w:rsidRPr="00BE29DD">
        <w:rPr>
          <w:spacing w:val="-2"/>
        </w:rPr>
        <w:t xml:space="preserve">The System 4 is mainly used in WPT for wireless-powered sensor network. The System 4 is used in indoor and controlled environment where WPT equipment is controlled by managers of factories, nursing homes and so on. The power consumption of the sensor is about several hundred </w:t>
      </w:r>
      <w:bookmarkStart w:id="61" w:name="_Hlk71198214"/>
      <w:r w:rsidRPr="00BE29DD">
        <w:rPr>
          <w:spacing w:val="-2"/>
        </w:rPr>
        <w:t>μW</w:t>
      </w:r>
      <w:bookmarkEnd w:id="61"/>
      <w:r w:rsidRPr="00BE29DD">
        <w:rPr>
          <w:spacing w:val="-2"/>
        </w:rPr>
        <w:t xml:space="preserve"> or less.</w:t>
      </w:r>
    </w:p>
    <w:p w14:paraId="2E774A34" w14:textId="77777777" w:rsidR="00AD0722" w:rsidRPr="00BE29DD" w:rsidRDefault="00AD0722" w:rsidP="00AD0722">
      <w:pPr>
        <w:textAlignment w:val="auto"/>
      </w:pPr>
      <w:r w:rsidRPr="00BE29DD">
        <w:t>The System 5 and the System 6 are mainly used in WPT for small displays in addition to the application of the System 4. The System 5 and the System 6 are used in indoor and controlled environment where WPT equipment is controlled by managers of factories, plants, warehouses and so on. The power transmission to the receiver devices requires up to several watts.</w:t>
      </w:r>
    </w:p>
    <w:p w14:paraId="31667379" w14:textId="77777777" w:rsidR="00AD0722" w:rsidRPr="00BE29DD" w:rsidRDefault="00AD0722" w:rsidP="00AD0722">
      <w:pPr>
        <w:pStyle w:val="TableNo"/>
        <w:rPr>
          <w:lang w:eastAsia="ja-JP"/>
        </w:rPr>
      </w:pPr>
      <w:r w:rsidRPr="00BE29DD">
        <w:rPr>
          <w:lang w:eastAsia="ja-JP"/>
        </w:rPr>
        <w:lastRenderedPageBreak/>
        <w:t>TABLE 11</w:t>
      </w:r>
    </w:p>
    <w:p w14:paraId="4268C6D8" w14:textId="77777777" w:rsidR="00AD0722" w:rsidRPr="00BE29DD" w:rsidRDefault="00AD0722" w:rsidP="00AD0722">
      <w:pPr>
        <w:pStyle w:val="Tabletitle"/>
        <w:rPr>
          <w:lang w:eastAsia="ja-JP"/>
        </w:rPr>
      </w:pPr>
      <w:r w:rsidRPr="00BE29DD">
        <w:rPr>
          <w:lang w:eastAsia="ja-JP"/>
        </w:rPr>
        <w:t>Use case scenarios and conditions for beam WPT systems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98"/>
        <w:gridCol w:w="2399"/>
        <w:gridCol w:w="2669"/>
        <w:gridCol w:w="2373"/>
      </w:tblGrid>
      <w:tr w:rsidR="00AD0722" w:rsidRPr="00BE29DD" w14:paraId="3FA038D0" w14:textId="77777777">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48A116CC" w14:textId="77777777" w:rsidR="00AD0722" w:rsidRPr="00BE29DD" w:rsidRDefault="00AD0722">
            <w:pPr>
              <w:pStyle w:val="Tablehead"/>
              <w:rPr>
                <w:lang w:eastAsia="ja-JP"/>
              </w:rPr>
            </w:pPr>
            <w:r w:rsidRPr="00BE29DD">
              <w:t>Beam WPT system</w:t>
            </w:r>
          </w:p>
        </w:tc>
        <w:tc>
          <w:tcPr>
            <w:tcW w:w="2399" w:type="dxa"/>
            <w:tcBorders>
              <w:top w:val="single" w:sz="4" w:space="0" w:color="auto"/>
              <w:left w:val="single" w:sz="4" w:space="0" w:color="auto"/>
              <w:bottom w:val="single" w:sz="4" w:space="0" w:color="auto"/>
              <w:right w:val="single" w:sz="4" w:space="0" w:color="auto"/>
            </w:tcBorders>
            <w:noWrap/>
            <w:vAlign w:val="center"/>
            <w:hideMark/>
          </w:tcPr>
          <w:p w14:paraId="66F47124" w14:textId="77777777" w:rsidR="00AD0722" w:rsidRPr="00BE29DD" w:rsidRDefault="00AD0722">
            <w:pPr>
              <w:pStyle w:val="Tablehead"/>
            </w:pPr>
            <w:r w:rsidRPr="00BE29DD">
              <w:t>System 4</w:t>
            </w:r>
            <w:r w:rsidRPr="00BE29DD">
              <w:br/>
              <w:t>920 MHz band</w:t>
            </w:r>
          </w:p>
        </w:tc>
        <w:tc>
          <w:tcPr>
            <w:tcW w:w="2669" w:type="dxa"/>
            <w:tcBorders>
              <w:top w:val="single" w:sz="4" w:space="0" w:color="auto"/>
              <w:left w:val="single" w:sz="4" w:space="0" w:color="auto"/>
              <w:bottom w:val="single" w:sz="4" w:space="0" w:color="auto"/>
              <w:right w:val="single" w:sz="4" w:space="0" w:color="auto"/>
            </w:tcBorders>
            <w:noWrap/>
            <w:vAlign w:val="center"/>
            <w:hideMark/>
          </w:tcPr>
          <w:p w14:paraId="4AA55489" w14:textId="77777777" w:rsidR="00AD0722" w:rsidRPr="00BE29DD" w:rsidRDefault="00AD0722">
            <w:pPr>
              <w:pStyle w:val="Tablehead"/>
            </w:pPr>
            <w:r w:rsidRPr="00BE29DD">
              <w:t>System 5</w:t>
            </w:r>
            <w:r w:rsidRPr="00BE29DD">
              <w:br/>
              <w:t>2.4 GHz band</w:t>
            </w:r>
          </w:p>
        </w:tc>
        <w:tc>
          <w:tcPr>
            <w:tcW w:w="2373" w:type="dxa"/>
            <w:tcBorders>
              <w:top w:val="single" w:sz="4" w:space="0" w:color="auto"/>
              <w:left w:val="single" w:sz="4" w:space="0" w:color="auto"/>
              <w:bottom w:val="single" w:sz="4" w:space="0" w:color="auto"/>
              <w:right w:val="single" w:sz="4" w:space="0" w:color="auto"/>
            </w:tcBorders>
            <w:noWrap/>
            <w:vAlign w:val="center"/>
            <w:hideMark/>
          </w:tcPr>
          <w:p w14:paraId="43A8D92C" w14:textId="77777777" w:rsidR="00AD0722" w:rsidRPr="00BE29DD" w:rsidRDefault="00AD0722">
            <w:pPr>
              <w:pStyle w:val="Tablehead"/>
            </w:pPr>
            <w:r w:rsidRPr="00BE29DD">
              <w:t>System 6</w:t>
            </w:r>
            <w:r w:rsidRPr="00BE29DD">
              <w:br/>
              <w:t>5.7 GHz band</w:t>
            </w:r>
          </w:p>
        </w:tc>
      </w:tr>
      <w:tr w:rsidR="00AD0722" w:rsidRPr="00BE29DD" w14:paraId="4E30D6FD" w14:textId="77777777">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00B05683" w14:textId="77777777" w:rsidR="00AD0722" w:rsidRPr="00BE29DD" w:rsidRDefault="00AD0722">
            <w:pPr>
              <w:pStyle w:val="Tabletext"/>
            </w:pPr>
            <w:r w:rsidRPr="00BE29DD">
              <w:t xml:space="preserve">Usage environment </w:t>
            </w:r>
          </w:p>
        </w:tc>
        <w:tc>
          <w:tcPr>
            <w:tcW w:w="2399" w:type="dxa"/>
            <w:tcBorders>
              <w:top w:val="single" w:sz="4" w:space="0" w:color="auto"/>
              <w:left w:val="single" w:sz="4" w:space="0" w:color="auto"/>
              <w:bottom w:val="single" w:sz="4" w:space="0" w:color="auto"/>
              <w:right w:val="single" w:sz="4" w:space="0" w:color="auto"/>
            </w:tcBorders>
            <w:vAlign w:val="center"/>
            <w:hideMark/>
          </w:tcPr>
          <w:p w14:paraId="07F395FE" w14:textId="77777777" w:rsidR="00AD0722" w:rsidRPr="00BE29DD" w:rsidRDefault="00AD0722">
            <w:pPr>
              <w:pStyle w:val="Tabletext"/>
            </w:pPr>
            <w:r w:rsidRPr="00BE29DD">
              <w:t>Factory (Indoor), nursing home, etc.</w:t>
            </w:r>
          </w:p>
        </w:tc>
        <w:tc>
          <w:tcPr>
            <w:tcW w:w="2669" w:type="dxa"/>
            <w:tcBorders>
              <w:top w:val="single" w:sz="4" w:space="0" w:color="auto"/>
              <w:left w:val="single" w:sz="4" w:space="0" w:color="auto"/>
              <w:bottom w:val="single" w:sz="4" w:space="0" w:color="auto"/>
              <w:right w:val="single" w:sz="4" w:space="0" w:color="auto"/>
            </w:tcBorders>
            <w:vAlign w:val="center"/>
            <w:hideMark/>
          </w:tcPr>
          <w:p w14:paraId="26CDDFCF" w14:textId="77777777" w:rsidR="00AD0722" w:rsidRPr="00BE29DD" w:rsidRDefault="00AD0722">
            <w:pPr>
              <w:pStyle w:val="Tabletext"/>
            </w:pPr>
            <w:r w:rsidRPr="00BE29DD">
              <w:t>Factory (indoor), plant (indoor), warehouse, etc.</w:t>
            </w:r>
          </w:p>
        </w:tc>
        <w:tc>
          <w:tcPr>
            <w:tcW w:w="2373" w:type="dxa"/>
            <w:tcBorders>
              <w:top w:val="single" w:sz="4" w:space="0" w:color="auto"/>
              <w:left w:val="single" w:sz="4" w:space="0" w:color="auto"/>
              <w:bottom w:val="single" w:sz="4" w:space="0" w:color="auto"/>
              <w:right w:val="single" w:sz="4" w:space="0" w:color="auto"/>
            </w:tcBorders>
            <w:vAlign w:val="center"/>
            <w:hideMark/>
          </w:tcPr>
          <w:p w14:paraId="430FBF75" w14:textId="77777777" w:rsidR="00AD0722" w:rsidRPr="00BE29DD" w:rsidRDefault="00AD0722">
            <w:pPr>
              <w:pStyle w:val="Tabletext"/>
            </w:pPr>
            <w:r w:rsidRPr="00BE29DD">
              <w:t>Factory (indoor), plant (indoor), warehouse, etc.</w:t>
            </w:r>
          </w:p>
        </w:tc>
      </w:tr>
      <w:tr w:rsidR="00AD0722" w:rsidRPr="00BE29DD" w14:paraId="28A23FA0" w14:textId="77777777">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42B48439" w14:textId="77777777" w:rsidR="00AD0722" w:rsidRPr="00BE29DD" w:rsidRDefault="00AD0722">
            <w:pPr>
              <w:pStyle w:val="Tabletext"/>
            </w:pPr>
            <w:r w:rsidRPr="00BE29DD">
              <w:t>Application</w:t>
            </w:r>
          </w:p>
        </w:tc>
        <w:tc>
          <w:tcPr>
            <w:tcW w:w="2399" w:type="dxa"/>
            <w:tcBorders>
              <w:top w:val="single" w:sz="4" w:space="0" w:color="auto"/>
              <w:left w:val="single" w:sz="4" w:space="0" w:color="auto"/>
              <w:bottom w:val="single" w:sz="4" w:space="0" w:color="auto"/>
              <w:right w:val="single" w:sz="4" w:space="0" w:color="auto"/>
            </w:tcBorders>
            <w:vAlign w:val="center"/>
            <w:hideMark/>
          </w:tcPr>
          <w:p w14:paraId="22415028" w14:textId="77777777" w:rsidR="00AD0722" w:rsidRPr="00BE29DD" w:rsidRDefault="00AD0722">
            <w:pPr>
              <w:pStyle w:val="Tabletext"/>
            </w:pPr>
            <w:r w:rsidRPr="00BE29DD">
              <w:t>Charging and power supply to sensor network</w:t>
            </w:r>
          </w:p>
        </w:tc>
        <w:tc>
          <w:tcPr>
            <w:tcW w:w="2669" w:type="dxa"/>
            <w:tcBorders>
              <w:top w:val="single" w:sz="4" w:space="0" w:color="auto"/>
              <w:left w:val="single" w:sz="4" w:space="0" w:color="auto"/>
              <w:bottom w:val="single" w:sz="4" w:space="0" w:color="auto"/>
              <w:right w:val="single" w:sz="4" w:space="0" w:color="auto"/>
            </w:tcBorders>
            <w:vAlign w:val="center"/>
            <w:hideMark/>
          </w:tcPr>
          <w:p w14:paraId="3EACD304" w14:textId="77777777" w:rsidR="00AD0722" w:rsidRPr="00BE29DD" w:rsidRDefault="00AD0722">
            <w:pPr>
              <w:pStyle w:val="Tabletext"/>
            </w:pPr>
            <w:r w:rsidRPr="00BE29DD">
              <w:t>Charging and power supply to sensors, display and information devices</w:t>
            </w:r>
          </w:p>
        </w:tc>
        <w:tc>
          <w:tcPr>
            <w:tcW w:w="2373" w:type="dxa"/>
            <w:tcBorders>
              <w:top w:val="single" w:sz="4" w:space="0" w:color="auto"/>
              <w:left w:val="single" w:sz="4" w:space="0" w:color="auto"/>
              <w:bottom w:val="single" w:sz="4" w:space="0" w:color="auto"/>
              <w:right w:val="single" w:sz="4" w:space="0" w:color="auto"/>
            </w:tcBorders>
            <w:vAlign w:val="center"/>
            <w:hideMark/>
          </w:tcPr>
          <w:p w14:paraId="07281B0C" w14:textId="77777777" w:rsidR="00AD0722" w:rsidRPr="00BE29DD" w:rsidRDefault="00AD0722">
            <w:pPr>
              <w:pStyle w:val="Tabletext"/>
            </w:pPr>
            <w:r w:rsidRPr="00BE29DD">
              <w:t>Charging and power supply to sensors, display and information devices</w:t>
            </w:r>
          </w:p>
        </w:tc>
      </w:tr>
      <w:tr w:rsidR="00AD0722" w:rsidRPr="00BE29DD" w14:paraId="0C6DDEE6" w14:textId="77777777">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736FB3AA" w14:textId="77777777" w:rsidR="00AD0722" w:rsidRPr="00BE29DD" w:rsidRDefault="00AD0722">
            <w:pPr>
              <w:pStyle w:val="Tabletext"/>
            </w:pPr>
            <w:r w:rsidRPr="00BE29DD">
              <w:t>Number of receiving devices per one WPT transmitter</w:t>
            </w:r>
          </w:p>
        </w:tc>
        <w:tc>
          <w:tcPr>
            <w:tcW w:w="2399" w:type="dxa"/>
            <w:tcBorders>
              <w:top w:val="single" w:sz="4" w:space="0" w:color="auto"/>
              <w:left w:val="single" w:sz="4" w:space="0" w:color="auto"/>
              <w:bottom w:val="single" w:sz="4" w:space="0" w:color="auto"/>
              <w:right w:val="single" w:sz="4" w:space="0" w:color="auto"/>
            </w:tcBorders>
            <w:vAlign w:val="center"/>
            <w:hideMark/>
          </w:tcPr>
          <w:p w14:paraId="1F4C7918" w14:textId="77777777" w:rsidR="00AD0722" w:rsidRPr="00BE29DD" w:rsidRDefault="00AD0722">
            <w:pPr>
              <w:pStyle w:val="Tabletext"/>
            </w:pPr>
            <w:r w:rsidRPr="00BE29DD">
              <w:t>5 to 10 devices</w:t>
            </w:r>
            <w:r w:rsidRPr="00BE29DD">
              <w:br/>
              <w:t>(Simultaneous reception)</w:t>
            </w:r>
          </w:p>
        </w:tc>
        <w:tc>
          <w:tcPr>
            <w:tcW w:w="2669" w:type="dxa"/>
            <w:tcBorders>
              <w:top w:val="single" w:sz="4" w:space="0" w:color="auto"/>
              <w:left w:val="single" w:sz="4" w:space="0" w:color="auto"/>
              <w:bottom w:val="single" w:sz="4" w:space="0" w:color="auto"/>
              <w:right w:val="single" w:sz="4" w:space="0" w:color="auto"/>
            </w:tcBorders>
            <w:vAlign w:val="center"/>
            <w:hideMark/>
          </w:tcPr>
          <w:p w14:paraId="53CE5CC4" w14:textId="77777777" w:rsidR="00AD0722" w:rsidRPr="00BE29DD" w:rsidRDefault="00AD0722">
            <w:pPr>
              <w:pStyle w:val="Tabletext"/>
            </w:pPr>
            <w:r w:rsidRPr="00BE29DD">
              <w:t>1 to several ten devices</w:t>
            </w:r>
            <w:r w:rsidRPr="00BE29DD">
              <w:br/>
              <w:t>(Successive or sequential reception)</w:t>
            </w:r>
          </w:p>
        </w:tc>
        <w:tc>
          <w:tcPr>
            <w:tcW w:w="2373" w:type="dxa"/>
            <w:tcBorders>
              <w:top w:val="single" w:sz="4" w:space="0" w:color="auto"/>
              <w:left w:val="single" w:sz="4" w:space="0" w:color="auto"/>
              <w:bottom w:val="single" w:sz="4" w:space="0" w:color="auto"/>
              <w:right w:val="single" w:sz="4" w:space="0" w:color="auto"/>
            </w:tcBorders>
            <w:vAlign w:val="center"/>
            <w:hideMark/>
          </w:tcPr>
          <w:p w14:paraId="2EC9BD3F" w14:textId="77777777" w:rsidR="00AD0722" w:rsidRPr="00BE29DD" w:rsidRDefault="00AD0722">
            <w:pPr>
              <w:pStyle w:val="Tabletext"/>
            </w:pPr>
            <w:r w:rsidRPr="00BE29DD">
              <w:t xml:space="preserve">1 to </w:t>
            </w:r>
            <w:bookmarkStart w:id="62" w:name="_Hlk71197955"/>
            <w:r w:rsidRPr="00BE29DD">
              <w:t>several ten devices</w:t>
            </w:r>
            <w:bookmarkEnd w:id="62"/>
            <w:r w:rsidRPr="00BE29DD">
              <w:br/>
              <w:t>(Successive or sequential reception)</w:t>
            </w:r>
          </w:p>
        </w:tc>
      </w:tr>
      <w:tr w:rsidR="00AD0722" w:rsidRPr="00BE29DD" w14:paraId="4FCBD1F9" w14:textId="77777777">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6E0CDC31" w14:textId="77777777" w:rsidR="00AD0722" w:rsidRPr="00BE29DD" w:rsidRDefault="00AD0722">
            <w:pPr>
              <w:pStyle w:val="Tabletext"/>
            </w:pPr>
            <w:r w:rsidRPr="00BE29DD">
              <w:t>Power range</w:t>
            </w:r>
          </w:p>
        </w:tc>
        <w:tc>
          <w:tcPr>
            <w:tcW w:w="2399" w:type="dxa"/>
            <w:tcBorders>
              <w:top w:val="single" w:sz="4" w:space="0" w:color="auto"/>
              <w:left w:val="single" w:sz="4" w:space="0" w:color="auto"/>
              <w:bottom w:val="single" w:sz="4" w:space="0" w:color="auto"/>
              <w:right w:val="single" w:sz="4" w:space="0" w:color="auto"/>
            </w:tcBorders>
            <w:vAlign w:val="center"/>
            <w:hideMark/>
          </w:tcPr>
          <w:p w14:paraId="7E683E4E" w14:textId="77777777" w:rsidR="00AD0722" w:rsidRPr="00BE29DD" w:rsidRDefault="00AD0722">
            <w:pPr>
              <w:pStyle w:val="Tabletext"/>
            </w:pPr>
            <w:r w:rsidRPr="00BE29DD">
              <w:t>Several μW to several hundred μW</w:t>
            </w:r>
          </w:p>
        </w:tc>
        <w:tc>
          <w:tcPr>
            <w:tcW w:w="2669" w:type="dxa"/>
            <w:tcBorders>
              <w:top w:val="single" w:sz="4" w:space="0" w:color="auto"/>
              <w:left w:val="single" w:sz="4" w:space="0" w:color="auto"/>
              <w:bottom w:val="single" w:sz="4" w:space="0" w:color="auto"/>
              <w:right w:val="single" w:sz="4" w:space="0" w:color="auto"/>
            </w:tcBorders>
            <w:vAlign w:val="center"/>
            <w:hideMark/>
          </w:tcPr>
          <w:p w14:paraId="002B35F1" w14:textId="77777777" w:rsidR="00AD0722" w:rsidRPr="00BE29DD" w:rsidRDefault="00AD0722">
            <w:pPr>
              <w:pStyle w:val="Tabletext"/>
            </w:pPr>
            <w:r w:rsidRPr="00BE29DD">
              <w:t>50 mW to 2 W</w:t>
            </w:r>
          </w:p>
        </w:tc>
        <w:tc>
          <w:tcPr>
            <w:tcW w:w="2373" w:type="dxa"/>
            <w:tcBorders>
              <w:top w:val="single" w:sz="4" w:space="0" w:color="auto"/>
              <w:left w:val="single" w:sz="4" w:space="0" w:color="auto"/>
              <w:bottom w:val="single" w:sz="4" w:space="0" w:color="auto"/>
              <w:right w:val="single" w:sz="4" w:space="0" w:color="auto"/>
            </w:tcBorders>
            <w:vAlign w:val="center"/>
            <w:hideMark/>
          </w:tcPr>
          <w:p w14:paraId="14C11EEB" w14:textId="77777777" w:rsidR="00AD0722" w:rsidRPr="00BE29DD" w:rsidRDefault="00AD0722">
            <w:pPr>
              <w:pStyle w:val="Tabletext"/>
            </w:pPr>
            <w:r w:rsidRPr="00BE29DD">
              <w:t xml:space="preserve">Several mW to </w:t>
            </w:r>
            <w:bookmarkStart w:id="63" w:name="_Hlk71197859"/>
            <w:r w:rsidRPr="00BE29DD">
              <w:t>several hundred mW</w:t>
            </w:r>
            <w:bookmarkEnd w:id="63"/>
          </w:p>
        </w:tc>
      </w:tr>
      <w:tr w:rsidR="00AD0722" w:rsidRPr="00BE29DD" w14:paraId="0CB3FA8E" w14:textId="77777777">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594312EE" w14:textId="77777777" w:rsidR="00AD0722" w:rsidRPr="00BE29DD" w:rsidRDefault="00AD0722">
            <w:pPr>
              <w:pStyle w:val="Tabletext"/>
            </w:pPr>
            <w:r w:rsidRPr="00BE29DD">
              <w:t>Power transfer distance</w:t>
            </w:r>
          </w:p>
        </w:tc>
        <w:tc>
          <w:tcPr>
            <w:tcW w:w="2399" w:type="dxa"/>
            <w:tcBorders>
              <w:top w:val="single" w:sz="4" w:space="0" w:color="auto"/>
              <w:left w:val="single" w:sz="4" w:space="0" w:color="auto"/>
              <w:bottom w:val="single" w:sz="4" w:space="0" w:color="auto"/>
              <w:right w:val="single" w:sz="4" w:space="0" w:color="auto"/>
            </w:tcBorders>
            <w:vAlign w:val="center"/>
            <w:hideMark/>
          </w:tcPr>
          <w:p w14:paraId="7D3A1FD4" w14:textId="77777777" w:rsidR="00AD0722" w:rsidRPr="00BE29DD" w:rsidRDefault="00AD0722">
            <w:pPr>
              <w:pStyle w:val="Tabletext"/>
            </w:pPr>
            <w:r w:rsidRPr="00BE29DD">
              <w:t>Less than 5 m</w:t>
            </w:r>
          </w:p>
        </w:tc>
        <w:tc>
          <w:tcPr>
            <w:tcW w:w="2669" w:type="dxa"/>
            <w:tcBorders>
              <w:top w:val="single" w:sz="4" w:space="0" w:color="auto"/>
              <w:left w:val="single" w:sz="4" w:space="0" w:color="auto"/>
              <w:bottom w:val="single" w:sz="4" w:space="0" w:color="auto"/>
              <w:right w:val="single" w:sz="4" w:space="0" w:color="auto"/>
            </w:tcBorders>
            <w:vAlign w:val="center"/>
            <w:hideMark/>
          </w:tcPr>
          <w:p w14:paraId="39E41362" w14:textId="77777777" w:rsidR="00AD0722" w:rsidRPr="00BE29DD" w:rsidRDefault="00AD0722">
            <w:pPr>
              <w:pStyle w:val="Tabletext"/>
            </w:pPr>
            <w:r w:rsidRPr="00BE29DD">
              <w:t>Less than 10 m</w:t>
            </w:r>
          </w:p>
        </w:tc>
        <w:tc>
          <w:tcPr>
            <w:tcW w:w="2373" w:type="dxa"/>
            <w:tcBorders>
              <w:top w:val="single" w:sz="4" w:space="0" w:color="auto"/>
              <w:left w:val="single" w:sz="4" w:space="0" w:color="auto"/>
              <w:bottom w:val="single" w:sz="4" w:space="0" w:color="auto"/>
              <w:right w:val="single" w:sz="4" w:space="0" w:color="auto"/>
            </w:tcBorders>
            <w:vAlign w:val="center"/>
            <w:hideMark/>
          </w:tcPr>
          <w:p w14:paraId="7DC86ABE" w14:textId="77777777" w:rsidR="00AD0722" w:rsidRPr="00BE29DD" w:rsidRDefault="00AD0722">
            <w:pPr>
              <w:pStyle w:val="Tabletext"/>
            </w:pPr>
            <w:r w:rsidRPr="00BE29DD">
              <w:t>Less than 10 m</w:t>
            </w:r>
          </w:p>
        </w:tc>
      </w:tr>
      <w:tr w:rsidR="00AD0722" w:rsidRPr="00BE29DD" w14:paraId="771D125B" w14:textId="77777777">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3618C9E7" w14:textId="77777777" w:rsidR="00AD0722" w:rsidRPr="00BE29DD" w:rsidRDefault="00AD0722">
            <w:pPr>
              <w:pStyle w:val="Tabletext"/>
            </w:pPr>
            <w:r w:rsidRPr="00BE29DD">
              <w:t>Coexistence with other wireless systems</w:t>
            </w:r>
          </w:p>
        </w:tc>
        <w:tc>
          <w:tcPr>
            <w:tcW w:w="2399" w:type="dxa"/>
            <w:tcBorders>
              <w:top w:val="single" w:sz="4" w:space="0" w:color="auto"/>
              <w:left w:val="single" w:sz="4" w:space="0" w:color="auto"/>
              <w:bottom w:val="single" w:sz="4" w:space="0" w:color="auto"/>
              <w:right w:val="single" w:sz="4" w:space="0" w:color="auto"/>
            </w:tcBorders>
            <w:vAlign w:val="center"/>
            <w:hideMark/>
          </w:tcPr>
          <w:p w14:paraId="70067F60" w14:textId="77777777" w:rsidR="00AD0722" w:rsidRPr="00BE29DD" w:rsidRDefault="00AD0722">
            <w:pPr>
              <w:pStyle w:val="Tabletext"/>
            </w:pPr>
            <w:r w:rsidRPr="00BE29DD">
              <w:t>Feasible. Take appropriate interference mitigation and radio protection measures</w:t>
            </w:r>
          </w:p>
        </w:tc>
        <w:tc>
          <w:tcPr>
            <w:tcW w:w="2669" w:type="dxa"/>
            <w:tcBorders>
              <w:top w:val="single" w:sz="4" w:space="0" w:color="auto"/>
              <w:left w:val="single" w:sz="4" w:space="0" w:color="auto"/>
              <w:bottom w:val="single" w:sz="4" w:space="0" w:color="auto"/>
              <w:right w:val="single" w:sz="4" w:space="0" w:color="auto"/>
            </w:tcBorders>
            <w:vAlign w:val="center"/>
            <w:hideMark/>
          </w:tcPr>
          <w:p w14:paraId="44518B9F" w14:textId="77777777" w:rsidR="00AD0722" w:rsidRPr="00BE29DD" w:rsidRDefault="00AD0722">
            <w:pPr>
              <w:pStyle w:val="Tabletext"/>
            </w:pPr>
            <w:r w:rsidRPr="00BE29DD">
              <w:t>Feasible. Take appropriate interference mitigation and radio protection measures</w:t>
            </w:r>
          </w:p>
        </w:tc>
        <w:tc>
          <w:tcPr>
            <w:tcW w:w="2373" w:type="dxa"/>
            <w:tcBorders>
              <w:top w:val="single" w:sz="4" w:space="0" w:color="auto"/>
              <w:left w:val="single" w:sz="4" w:space="0" w:color="auto"/>
              <w:bottom w:val="single" w:sz="4" w:space="0" w:color="auto"/>
              <w:right w:val="single" w:sz="4" w:space="0" w:color="auto"/>
            </w:tcBorders>
            <w:vAlign w:val="center"/>
            <w:hideMark/>
          </w:tcPr>
          <w:p w14:paraId="07663572" w14:textId="77777777" w:rsidR="00AD0722" w:rsidRPr="00BE29DD" w:rsidRDefault="00AD0722">
            <w:pPr>
              <w:pStyle w:val="Tabletext"/>
            </w:pPr>
            <w:r w:rsidRPr="00BE29DD">
              <w:t>Feasible. Take appropriate interference mitigation and radio protection measures</w:t>
            </w:r>
          </w:p>
        </w:tc>
      </w:tr>
      <w:tr w:rsidR="00AD0722" w:rsidRPr="00BE29DD" w14:paraId="0BE965B8" w14:textId="77777777">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315612E3" w14:textId="77777777" w:rsidR="00AD0722" w:rsidRPr="00BE29DD" w:rsidRDefault="00AD0722">
            <w:pPr>
              <w:pStyle w:val="Tabletext"/>
            </w:pPr>
            <w:r w:rsidRPr="00BE29DD">
              <w:t>Power transfer while human bodies exist</w:t>
            </w:r>
          </w:p>
        </w:tc>
        <w:tc>
          <w:tcPr>
            <w:tcW w:w="2399" w:type="dxa"/>
            <w:tcBorders>
              <w:top w:val="single" w:sz="4" w:space="0" w:color="auto"/>
              <w:left w:val="single" w:sz="4" w:space="0" w:color="auto"/>
              <w:bottom w:val="single" w:sz="4" w:space="0" w:color="auto"/>
              <w:right w:val="single" w:sz="4" w:space="0" w:color="auto"/>
            </w:tcBorders>
            <w:vAlign w:val="center"/>
            <w:hideMark/>
          </w:tcPr>
          <w:p w14:paraId="4E1F629C" w14:textId="77777777" w:rsidR="00AD0722" w:rsidRPr="00BE29DD" w:rsidRDefault="00AD0722">
            <w:pPr>
              <w:pStyle w:val="Tabletext"/>
            </w:pPr>
            <w:r w:rsidRPr="00BE29DD">
              <w:t xml:space="preserve">Possible to transfer under the condition that limits of national radio exposure guidelines are cleared </w:t>
            </w:r>
          </w:p>
        </w:tc>
        <w:tc>
          <w:tcPr>
            <w:tcW w:w="2669" w:type="dxa"/>
            <w:tcBorders>
              <w:top w:val="single" w:sz="4" w:space="0" w:color="auto"/>
              <w:left w:val="single" w:sz="4" w:space="0" w:color="auto"/>
              <w:bottom w:val="single" w:sz="4" w:space="0" w:color="auto"/>
              <w:right w:val="single" w:sz="4" w:space="0" w:color="auto"/>
            </w:tcBorders>
            <w:vAlign w:val="center"/>
            <w:hideMark/>
          </w:tcPr>
          <w:p w14:paraId="2516D3D7" w14:textId="77777777" w:rsidR="00AD0722" w:rsidRPr="00BE29DD" w:rsidRDefault="00AD0722">
            <w:pPr>
              <w:pStyle w:val="Tabletext"/>
            </w:pPr>
            <w:r w:rsidRPr="00BE29DD">
              <w:t>Off</w:t>
            </w:r>
          </w:p>
        </w:tc>
        <w:tc>
          <w:tcPr>
            <w:tcW w:w="2373" w:type="dxa"/>
            <w:tcBorders>
              <w:top w:val="single" w:sz="4" w:space="0" w:color="auto"/>
              <w:left w:val="single" w:sz="4" w:space="0" w:color="auto"/>
              <w:bottom w:val="single" w:sz="4" w:space="0" w:color="auto"/>
              <w:right w:val="single" w:sz="4" w:space="0" w:color="auto"/>
            </w:tcBorders>
            <w:vAlign w:val="center"/>
            <w:hideMark/>
          </w:tcPr>
          <w:p w14:paraId="77C9986C" w14:textId="77777777" w:rsidR="00AD0722" w:rsidRPr="00BE29DD" w:rsidRDefault="00AD0722">
            <w:pPr>
              <w:pStyle w:val="Tabletext"/>
            </w:pPr>
            <w:r w:rsidRPr="00BE29DD">
              <w:t>Off</w:t>
            </w:r>
          </w:p>
        </w:tc>
      </w:tr>
    </w:tbl>
    <w:p w14:paraId="13EFE856" w14:textId="77777777" w:rsidR="00AD0722" w:rsidRPr="00BE29DD" w:rsidRDefault="00AD0722" w:rsidP="00AD0722">
      <w:pPr>
        <w:pStyle w:val="Tablefin"/>
      </w:pPr>
    </w:p>
    <w:p w14:paraId="75B0F053" w14:textId="77777777" w:rsidR="00AD0722" w:rsidRPr="00BE29DD" w:rsidRDefault="00AD0722" w:rsidP="00AD0722">
      <w:pPr>
        <w:pStyle w:val="Heading3"/>
      </w:pPr>
      <w:r w:rsidRPr="00BE29DD">
        <w:t>3.3.</w:t>
      </w:r>
      <w:r w:rsidRPr="00BE29DD">
        <w:rPr>
          <w:lang w:eastAsia="ja-JP"/>
        </w:rPr>
        <w:t>5</w:t>
      </w:r>
      <w:r w:rsidRPr="00BE29DD">
        <w:tab/>
        <w:t>Study results</w:t>
      </w:r>
    </w:p>
    <w:p w14:paraId="20008C20" w14:textId="77777777" w:rsidR="00AD0722" w:rsidRPr="00BE29DD" w:rsidRDefault="00AD0722" w:rsidP="00AD0722">
      <w:r w:rsidRPr="00BE29DD">
        <w:t xml:space="preserve">For the WPT systems intended the operation in the 920 MHz band, the system parameters assumed for the impact study (see Table </w:t>
      </w:r>
      <w:r w:rsidRPr="00BE29DD">
        <w:rPr>
          <w:lang w:eastAsia="ja-JP"/>
        </w:rPr>
        <w:t>7</w:t>
      </w:r>
      <w:r w:rsidRPr="00BE29DD">
        <w:t>) were compliant with the radio regulation including transmission intervals for the RFID systems currently operated in the same frequency range. Minimum separation distances were derived in accordance with the beam WPT characteristics for the case geographical separation distance is necessary to regulate. In addition, Monte-Carlo system-level simulation was performed to assess interfering likelihood from beam WPT to LTE and MCA mobile communication networks.</w:t>
      </w:r>
    </w:p>
    <w:p w14:paraId="500C77B9" w14:textId="77777777" w:rsidR="00AD0722" w:rsidRPr="00BE29DD" w:rsidRDefault="00AD0722" w:rsidP="00AD0722">
      <w:r w:rsidRPr="00BE29DD">
        <w:t xml:space="preserve">For the beam WPT systems intended for the operation in the 2.4 GHz band and 5.7 GHz band, the study was conducted with the system parameters (see Table </w:t>
      </w:r>
      <w:r w:rsidRPr="00BE29DD">
        <w:rPr>
          <w:lang w:eastAsia="ja-JP"/>
        </w:rPr>
        <w:t>7</w:t>
      </w:r>
      <w:r w:rsidRPr="00BE29DD">
        <w:t>) to determine required technical requirements and operational conditions under the current radio regulation including frequency allocation and operational conditions. Study results in 2.4 GHz band and 5.7 GHz band are summarized as follows:</w:t>
      </w:r>
    </w:p>
    <w:p w14:paraId="0959D4B8" w14:textId="77777777" w:rsidR="00AD0722" w:rsidRPr="00BE29DD" w:rsidRDefault="00AD0722" w:rsidP="00AD0722">
      <w:pPr>
        <w:pStyle w:val="enumlev1"/>
      </w:pPr>
      <w:r w:rsidRPr="00BE29DD">
        <w:t>1)</w:t>
      </w:r>
      <w:r w:rsidRPr="00BE29DD">
        <w:tab/>
        <w:t>Clear Channel Assessment (CCA) mechanism shall be adopted to coexist with WLAN systems and / or Specified Low Power Radio Stations. It turned out that WLAN system performance such as throughput can be maintained without harmful interference by adding CCA mechanism.</w:t>
      </w:r>
    </w:p>
    <w:p w14:paraId="56424885" w14:textId="77777777" w:rsidR="00AD0722" w:rsidRPr="00BE29DD" w:rsidRDefault="00AD0722" w:rsidP="00AD0722">
      <w:pPr>
        <w:pStyle w:val="enumlev1"/>
      </w:pPr>
      <w:r w:rsidRPr="00BE29DD">
        <w:t>2)</w:t>
      </w:r>
      <w:r w:rsidRPr="00BE29DD">
        <w:tab/>
        <w:t>For radioastronomy, weather radar and Radio Beacon services, minimum separation distances were specified.</w:t>
      </w:r>
    </w:p>
    <w:p w14:paraId="47E50091" w14:textId="77777777" w:rsidR="00AD0722" w:rsidRPr="00BE29DD" w:rsidRDefault="00AD0722" w:rsidP="00AD0722">
      <w:pPr>
        <w:pStyle w:val="enumlev1"/>
      </w:pPr>
      <w:r w:rsidRPr="00BE29DD">
        <w:t>3)</w:t>
      </w:r>
      <w:r w:rsidRPr="00BE29DD">
        <w:tab/>
        <w:t>For broadcasting systems, mobile satellite communication systems and Dedicated Short Range Communication (DSRC) system, minimum separation distances were specified. In addition, operational coordination was addressed for the case beam WPT causes harmful interference.</w:t>
      </w:r>
    </w:p>
    <w:p w14:paraId="375383E2" w14:textId="77777777" w:rsidR="00AD0722" w:rsidRPr="00BE29DD" w:rsidRDefault="00AD0722" w:rsidP="00AD0722">
      <w:pPr>
        <w:pStyle w:val="enumlev1"/>
      </w:pPr>
      <w:r w:rsidRPr="00BE29DD">
        <w:lastRenderedPageBreak/>
        <w:t>4)</w:t>
      </w:r>
      <w:r w:rsidRPr="00BE29DD">
        <w:tab/>
        <w:t>For unmanned mobile image transmission system (i.e. a wireless communication system for drones and other unmanned vehicles), studies assuming practical use cases showed that spectrum sharing without causing harmful impact was possible by operational coordination as needed between WPT systems and unmanned mobile image transmission systems.</w:t>
      </w:r>
    </w:p>
    <w:p w14:paraId="19F73A57" w14:textId="77777777" w:rsidR="00AD0722" w:rsidRPr="00BE29DD" w:rsidRDefault="00AD0722" w:rsidP="00AD0722">
      <w:pPr>
        <w:pStyle w:val="enumlev1"/>
      </w:pPr>
      <w:r w:rsidRPr="00BE29DD">
        <w:t>5)</w:t>
      </w:r>
      <w:r w:rsidRPr="00BE29DD">
        <w:tab/>
        <w:t>For amateur radio services, beam WPT installation conditions for spectrum sharing were specified. In addition, beam WPT systems shall not use the frequency band for Earth-Moon-Earth (EME) systems and repeater systems. Operational coordination is undertaken between WPT systems and amateur radio systems.</w:t>
      </w:r>
    </w:p>
    <w:p w14:paraId="3C85C8CA" w14:textId="77777777" w:rsidR="00AD0722" w:rsidRPr="00BE29DD" w:rsidRDefault="00AD0722" w:rsidP="00AD0722">
      <w:pPr>
        <w:keepNext/>
        <w:keepLines/>
        <w:textAlignment w:val="auto"/>
      </w:pPr>
      <w:r w:rsidRPr="00BE29DD">
        <w:t xml:space="preserve">Furthermore, a comprehensive beam WPT management rule regarding WPT operation environment and WPT radio frequency EMFs was defined and can be applied specific use cases using the frequency bands to abide by the Radio Radiation Protection Guidelines. </w:t>
      </w:r>
      <w:r w:rsidRPr="00BE29DD">
        <w:rPr>
          <w:lang w:eastAsia="ja-JP"/>
        </w:rPr>
        <w:t xml:space="preserve">See Annex 1 for details. </w:t>
      </w:r>
      <w:r w:rsidRPr="00BE29DD">
        <w:t>Thus, required technical requirements and operational conditions not to cause harmful impact to the existing systems and services were determined.</w:t>
      </w:r>
    </w:p>
    <w:p w14:paraId="7374B529" w14:textId="77777777" w:rsidR="00AD0722" w:rsidRPr="00BE29DD" w:rsidRDefault="00AD0722" w:rsidP="00AD0722">
      <w:pPr>
        <w:textAlignment w:val="auto"/>
      </w:pPr>
      <w:r w:rsidRPr="00BE29DD">
        <w:t>Below shows individual summaries of the study per incumbent system.</w:t>
      </w:r>
    </w:p>
    <w:p w14:paraId="5F56E68B" w14:textId="77777777" w:rsidR="00AD0722" w:rsidRPr="00BE29DD" w:rsidRDefault="00AD0722" w:rsidP="00AD0722">
      <w:pPr>
        <w:pStyle w:val="Heading4"/>
        <w:rPr>
          <w:lang w:eastAsia="ja-JP"/>
        </w:rPr>
      </w:pPr>
      <w:r w:rsidRPr="00BE29DD">
        <w:rPr>
          <w:lang w:eastAsia="ja-JP"/>
        </w:rPr>
        <w:t>3.3.5.1</w:t>
      </w:r>
      <w:r w:rsidRPr="00BE29DD">
        <w:rPr>
          <w:lang w:eastAsia="ja-JP"/>
        </w:rPr>
        <w:tab/>
        <w:t>917-920</w:t>
      </w:r>
      <w:r w:rsidRPr="00BE29DD">
        <w:t xml:space="preserve"> </w:t>
      </w:r>
      <w:r w:rsidRPr="00BE29DD">
        <w:rPr>
          <w:lang w:eastAsia="ja-JP"/>
        </w:rPr>
        <w:t>MHz</w:t>
      </w:r>
    </w:p>
    <w:p w14:paraId="23D75E0E" w14:textId="77777777" w:rsidR="00AD0722" w:rsidRPr="00BE29DD" w:rsidRDefault="00AD0722" w:rsidP="00AD0722">
      <w:pPr>
        <w:pStyle w:val="Headingb"/>
        <w:rPr>
          <w:lang w:eastAsia="ja-JP"/>
        </w:rPr>
      </w:pPr>
      <w:r w:rsidRPr="00BE29DD">
        <w:rPr>
          <w:lang w:eastAsia="ja-JP"/>
        </w:rPr>
        <w:t>(1)</w:t>
      </w:r>
      <w:r w:rsidRPr="00BE29DD">
        <w:rPr>
          <w:lang w:eastAsia="ja-JP"/>
        </w:rPr>
        <w:tab/>
      </w:r>
      <w:r w:rsidRPr="00BE29DD">
        <w:t>Digital MCA service</w:t>
      </w:r>
    </w:p>
    <w:p w14:paraId="184006B8" w14:textId="77777777" w:rsidR="00AD0722" w:rsidRPr="00BE29DD" w:rsidRDefault="00AD0722" w:rsidP="00AD0722">
      <w:pPr>
        <w:rPr>
          <w:szCs w:val="24"/>
        </w:rPr>
      </w:pPr>
      <w:r w:rsidRPr="00BE29DD">
        <w:rPr>
          <w:szCs w:val="24"/>
        </w:rPr>
        <w:t>The study referred to the examination methodologies and results on the past coexistence study when RFID system was introduced in 917-920 MHz. Beam WPT in the band was assumed almost the same technical conditions for assessment as RFID. Possibility of harmful impact is extremely low while keeping the given conditions and expecting additional propagation loss due to building entry loss. The condition includes the separation distance, adjustment of setting conditions and measures to mitigate interferences.</w:t>
      </w:r>
    </w:p>
    <w:p w14:paraId="6B4E8D32" w14:textId="77777777" w:rsidR="00AD0722" w:rsidRPr="00BE29DD" w:rsidRDefault="00AD0722" w:rsidP="00AD0722">
      <w:pPr>
        <w:pStyle w:val="Headingb"/>
      </w:pPr>
      <w:r w:rsidRPr="00BE29DD">
        <w:rPr>
          <w:lang w:eastAsia="ja-JP"/>
        </w:rPr>
        <w:t>(2)</w:t>
      </w:r>
      <w:r w:rsidRPr="00BE29DD">
        <w:rPr>
          <w:lang w:eastAsia="ja-JP"/>
        </w:rPr>
        <w:tab/>
      </w:r>
      <w:r w:rsidRPr="00BE29DD">
        <w:t>Advanced MCA service</w:t>
      </w:r>
    </w:p>
    <w:p w14:paraId="3F8B9486" w14:textId="77777777" w:rsidR="00AD0722" w:rsidRPr="00BE29DD" w:rsidRDefault="00AD0722" w:rsidP="00AD0722">
      <w:pPr>
        <w:rPr>
          <w:spacing w:val="-4"/>
          <w:szCs w:val="24"/>
        </w:rPr>
      </w:pPr>
      <w:r w:rsidRPr="00BE29DD">
        <w:rPr>
          <w:spacing w:val="-4"/>
          <w:szCs w:val="24"/>
        </w:rPr>
        <w:t>WPT can be shared by the control station (base station: downlink) by considering vertical directivity.</w:t>
      </w:r>
    </w:p>
    <w:p w14:paraId="68CDBF1B" w14:textId="77777777" w:rsidR="00AD0722" w:rsidRPr="00BE29DD" w:rsidRDefault="00AD0722" w:rsidP="00AD0722">
      <w:pPr>
        <w:rPr>
          <w:szCs w:val="24"/>
        </w:rPr>
      </w:pPr>
      <w:r w:rsidRPr="00BE29DD">
        <w:rPr>
          <w:szCs w:val="24"/>
        </w:rPr>
        <w:t>The mobile station (uplink) can be shared when both systems do not exist in the same room, which was shown by Monte-Carlo simulation using the extended Hata formula (300 m or less).</w:t>
      </w:r>
    </w:p>
    <w:p w14:paraId="38295443" w14:textId="77777777" w:rsidR="00AD0722" w:rsidRPr="00BE29DD" w:rsidRDefault="00AD0722" w:rsidP="00AD0722">
      <w:pPr>
        <w:rPr>
          <w:szCs w:val="24"/>
        </w:rPr>
      </w:pPr>
      <w:r w:rsidRPr="00BE29DD">
        <w:rPr>
          <w:szCs w:val="24"/>
        </w:rPr>
        <w:t>In the case of the same room, the required improvement amount is about 10 dB, but it can be shared because it is expected to be attenuated by obstacles and the human body in the room.</w:t>
      </w:r>
    </w:p>
    <w:p w14:paraId="249265EF" w14:textId="77777777" w:rsidR="00AD0722" w:rsidRPr="00BE29DD" w:rsidRDefault="00AD0722" w:rsidP="00AD0722">
      <w:r w:rsidRPr="00BE29DD">
        <w:t>However, regarding the use with the WPT system in the same room, the WPT users will be alerted the possibility of interference to MCA stations.</w:t>
      </w:r>
    </w:p>
    <w:p w14:paraId="1F5D4244" w14:textId="77777777" w:rsidR="00AD0722" w:rsidRPr="00BE29DD" w:rsidRDefault="00AD0722" w:rsidP="00AD0722">
      <w:pPr>
        <w:pStyle w:val="Headingb"/>
      </w:pPr>
      <w:r w:rsidRPr="00BE29DD">
        <w:rPr>
          <w:lang w:eastAsia="ja-JP"/>
        </w:rPr>
        <w:t>(</w:t>
      </w:r>
      <w:r w:rsidRPr="00BE29DD">
        <w:t>3</w:t>
      </w:r>
      <w:r w:rsidRPr="00BE29DD">
        <w:rPr>
          <w:lang w:eastAsia="ja-JP"/>
        </w:rPr>
        <w:t>)</w:t>
      </w:r>
      <w:r w:rsidRPr="00BE29DD">
        <w:rPr>
          <w:lang w:eastAsia="ja-JP"/>
        </w:rPr>
        <w:tab/>
      </w:r>
      <w:r w:rsidRPr="00BE29DD">
        <w:t>LTE-A (Band 8)</w:t>
      </w:r>
    </w:p>
    <w:p w14:paraId="57C3E645" w14:textId="77777777" w:rsidR="00AD0722" w:rsidRPr="00BE29DD" w:rsidRDefault="00AD0722" w:rsidP="00AD0722">
      <w:pPr>
        <w:rPr>
          <w:szCs w:val="24"/>
        </w:rPr>
      </w:pPr>
      <w:r w:rsidRPr="00BE29DD">
        <w:rPr>
          <w:szCs w:val="24"/>
        </w:rPr>
        <w:t>The WPT system can be shared in a WPT general environment even when there is no transmission time limit. On the other hand, the WPT system can be shared in the management environment by limiting the transmission time (stopping transmission for 50 ms within 4 seconds of the transmission).</w:t>
      </w:r>
    </w:p>
    <w:p w14:paraId="1165CE6B" w14:textId="77777777" w:rsidR="00AD0722" w:rsidRPr="00BE29DD" w:rsidRDefault="00AD0722" w:rsidP="00AD0722">
      <w:pPr>
        <w:pStyle w:val="Headingb"/>
      </w:pPr>
      <w:r w:rsidRPr="00BE29DD">
        <w:rPr>
          <w:lang w:eastAsia="ja-JP"/>
        </w:rPr>
        <w:t>(</w:t>
      </w:r>
      <w:r w:rsidRPr="00BE29DD">
        <w:t>4</w:t>
      </w:r>
      <w:r w:rsidRPr="00BE29DD">
        <w:rPr>
          <w:lang w:eastAsia="ja-JP"/>
        </w:rPr>
        <w:t>)</w:t>
      </w:r>
      <w:r w:rsidRPr="00BE29DD">
        <w:rPr>
          <w:lang w:eastAsia="ja-JP"/>
        </w:rPr>
        <w:tab/>
      </w:r>
      <w:r w:rsidRPr="00BE29DD">
        <w:t>RFID (Passive)</w:t>
      </w:r>
    </w:p>
    <w:p w14:paraId="09ACA130" w14:textId="77777777" w:rsidR="00AD0722" w:rsidRPr="00BE29DD" w:rsidRDefault="00AD0722" w:rsidP="00AD0722">
      <w:pPr>
        <w:rPr>
          <w:szCs w:val="24"/>
        </w:rPr>
      </w:pPr>
      <w:r w:rsidRPr="00BE29DD">
        <w:rPr>
          <w:szCs w:val="24"/>
        </w:rPr>
        <w:t>The WPT system and RFID system can be shared on the same channel if a separation distance of about 6 m is secured. If the separation distance cannot be secured, those system can coexist by changing the WPT transmit channel and/or RFID channel, or shield with a wall.</w:t>
      </w:r>
    </w:p>
    <w:p w14:paraId="3EB05866" w14:textId="77777777" w:rsidR="00AD0722" w:rsidRPr="00BE29DD" w:rsidRDefault="00AD0722" w:rsidP="00AD0722">
      <w:pPr>
        <w:pStyle w:val="Headingb"/>
      </w:pPr>
      <w:r w:rsidRPr="00BE29DD">
        <w:rPr>
          <w:lang w:eastAsia="ja-JP"/>
        </w:rPr>
        <w:lastRenderedPageBreak/>
        <w:t>(</w:t>
      </w:r>
      <w:r w:rsidRPr="00BE29DD">
        <w:t>5</w:t>
      </w:r>
      <w:r w:rsidRPr="00BE29DD">
        <w:rPr>
          <w:lang w:eastAsia="ja-JP"/>
        </w:rPr>
        <w:t>)</w:t>
      </w:r>
      <w:r w:rsidRPr="00BE29DD">
        <w:rPr>
          <w:lang w:eastAsia="ja-JP"/>
        </w:rPr>
        <w:tab/>
      </w:r>
      <w:r w:rsidRPr="00BE29DD">
        <w:t>RFID (Active)</w:t>
      </w:r>
    </w:p>
    <w:p w14:paraId="0E3C101B" w14:textId="77777777" w:rsidR="00AD0722" w:rsidRPr="00BE29DD" w:rsidRDefault="00AD0722" w:rsidP="00AD0722">
      <w:pPr>
        <w:rPr>
          <w:szCs w:val="24"/>
        </w:rPr>
      </w:pPr>
      <w:r w:rsidRPr="00BE29DD">
        <w:rPr>
          <w:szCs w:val="24"/>
        </w:rPr>
        <w:t>The passive RFID system is assumed coexisting with the active RFID system. The WPT system can be coexist with active RFID system because of the specification of WPT system is almost same as passive RFID interrogator.</w:t>
      </w:r>
    </w:p>
    <w:p w14:paraId="3142A77D" w14:textId="77777777" w:rsidR="00AD0722" w:rsidRPr="00BE29DD" w:rsidRDefault="00AD0722" w:rsidP="00AD0722">
      <w:pPr>
        <w:pStyle w:val="Headingb"/>
      </w:pPr>
      <w:r w:rsidRPr="00BE29DD">
        <w:rPr>
          <w:lang w:eastAsia="ja-JP"/>
        </w:rPr>
        <w:t>(</w:t>
      </w:r>
      <w:r w:rsidRPr="00BE29DD">
        <w:t>6</w:t>
      </w:r>
      <w:r w:rsidRPr="00BE29DD">
        <w:rPr>
          <w:lang w:eastAsia="ja-JP"/>
        </w:rPr>
        <w:t>)</w:t>
      </w:r>
      <w:r w:rsidRPr="00BE29DD">
        <w:rPr>
          <w:lang w:eastAsia="ja-JP"/>
        </w:rPr>
        <w:tab/>
      </w:r>
      <w:r w:rsidRPr="00BE29DD">
        <w:t>Radio astronomy</w:t>
      </w:r>
    </w:p>
    <w:p w14:paraId="65202B6B" w14:textId="77777777" w:rsidR="00AD0722" w:rsidRPr="00BE29DD" w:rsidRDefault="00AD0722" w:rsidP="00AD0722">
      <w:pPr>
        <w:rPr>
          <w:szCs w:val="24"/>
        </w:rPr>
      </w:pPr>
      <w:r w:rsidRPr="00BE29DD">
        <w:rPr>
          <w:szCs w:val="24"/>
        </w:rPr>
        <w:t xml:space="preserve">The minimum separation distance at the same altitudes was calculated </w:t>
      </w:r>
      <w:r w:rsidRPr="00BE29DD">
        <w:rPr>
          <w:szCs w:val="24"/>
          <w:lang w:eastAsia="ja-JP"/>
        </w:rPr>
        <w:t xml:space="preserve">with the free space loss </w:t>
      </w:r>
      <w:r w:rsidRPr="00BE29DD">
        <w:rPr>
          <w:szCs w:val="24"/>
        </w:rPr>
        <w:t>model</w:t>
      </w:r>
      <w:r w:rsidRPr="00BE29DD">
        <w:rPr>
          <w:szCs w:val="24"/>
          <w:lang w:eastAsia="ja-JP"/>
        </w:rPr>
        <w:t xml:space="preserve"> </w:t>
      </w:r>
      <w:r w:rsidRPr="00BE29DD">
        <w:rPr>
          <w:szCs w:val="24"/>
        </w:rPr>
        <w:t xml:space="preserve">to be 37.5 km using the measured spurious emission level of –60.5 dBm/MHz. A WPT system will be located outside a restricted area with the minimum separation distance from a radio astronomy station. </w:t>
      </w:r>
      <w:r w:rsidRPr="00BE29DD">
        <w:rPr>
          <w:rFonts w:eastAsia="MS Mincho"/>
          <w:szCs w:val="24"/>
        </w:rPr>
        <w:t>When a WPT system or a radio astronomy station are located with different altitude, the minimum separation distance would be different from that calculated above.</w:t>
      </w:r>
    </w:p>
    <w:p w14:paraId="1E2E8CE0" w14:textId="77777777" w:rsidR="00AD0722" w:rsidRPr="00BE29DD" w:rsidRDefault="00AD0722" w:rsidP="00AD0722">
      <w:pPr>
        <w:pStyle w:val="Heading4"/>
        <w:rPr>
          <w:lang w:eastAsia="ja-JP"/>
        </w:rPr>
      </w:pPr>
      <w:r w:rsidRPr="00BE29DD">
        <w:rPr>
          <w:lang w:eastAsia="ja-JP"/>
        </w:rPr>
        <w:t>3.3.5.2</w:t>
      </w:r>
      <w:r w:rsidRPr="00BE29DD">
        <w:rPr>
          <w:lang w:eastAsia="ja-JP"/>
        </w:rPr>
        <w:tab/>
        <w:t>2 410-2 486</w:t>
      </w:r>
      <w:r w:rsidRPr="00BE29DD">
        <w:t xml:space="preserve"> </w:t>
      </w:r>
      <w:r w:rsidRPr="00BE29DD">
        <w:rPr>
          <w:lang w:eastAsia="ja-JP"/>
        </w:rPr>
        <w:t>MHz</w:t>
      </w:r>
    </w:p>
    <w:p w14:paraId="7ADF4184" w14:textId="77777777" w:rsidR="00AD0722" w:rsidRPr="00BE29DD" w:rsidRDefault="00AD0722" w:rsidP="00AD0722">
      <w:pPr>
        <w:keepNext/>
        <w:keepLines/>
        <w:rPr>
          <w:bCs/>
          <w:lang w:eastAsia="ja-JP"/>
        </w:rPr>
      </w:pPr>
      <w:r w:rsidRPr="00BE29DD">
        <w:rPr>
          <w:bCs/>
          <w:lang w:eastAsia="ja-JP"/>
        </w:rPr>
        <w:t>Radio characteristics example of beam WPT (non-ISM) is shown in Table 1.</w:t>
      </w:r>
    </w:p>
    <w:p w14:paraId="61E1647B" w14:textId="77777777" w:rsidR="00AD0722" w:rsidRPr="00BE29DD" w:rsidRDefault="00AD0722" w:rsidP="00AD0722">
      <w:pPr>
        <w:pStyle w:val="Headingb"/>
        <w:rPr>
          <w:lang w:eastAsia="ja-JP"/>
        </w:rPr>
      </w:pPr>
      <w:r w:rsidRPr="00BE29DD">
        <w:t>(1)</w:t>
      </w:r>
      <w:r w:rsidRPr="00BE29DD">
        <w:tab/>
        <w:t>Wireless LAN</w:t>
      </w:r>
    </w:p>
    <w:p w14:paraId="1ED8A285" w14:textId="77777777" w:rsidR="00AD0722" w:rsidRPr="00BE29DD" w:rsidRDefault="00AD0722" w:rsidP="00AD0722">
      <w:pPr>
        <w:rPr>
          <w:szCs w:val="24"/>
        </w:rPr>
      </w:pPr>
      <w:r w:rsidRPr="00BE29DD">
        <w:rPr>
          <w:szCs w:val="24"/>
        </w:rPr>
        <w:t>The simulation using the CCA mechanism on the beam WPT system was conducted to study the impact to the Wi-Fi devices located outside of the WPT controlled environment. The decline of the throughput of those Wi-Fi devices could be suppressed with appropriate parameters of CCA mechanism, compared with the case when another Wi-Fi AP was operated at the same location instead of the beam WPT inside the WPT controlled environment. Antenna directions should be adjusted not to directly face each other to prevent the device being damaged.</w:t>
      </w:r>
    </w:p>
    <w:p w14:paraId="77DF8801" w14:textId="77777777" w:rsidR="00AD0722" w:rsidRPr="00BE29DD" w:rsidRDefault="00AD0722" w:rsidP="00AD0722">
      <w:pPr>
        <w:pStyle w:val="Headingb"/>
      </w:pPr>
      <w:r w:rsidRPr="00BE29DD">
        <w:rPr>
          <w:lang w:eastAsia="ja-JP"/>
        </w:rPr>
        <w:t>(</w:t>
      </w:r>
      <w:r w:rsidRPr="00BE29DD">
        <w:t>2</w:t>
      </w:r>
      <w:r w:rsidRPr="00BE29DD">
        <w:rPr>
          <w:lang w:eastAsia="ja-JP"/>
        </w:rPr>
        <w:t>)</w:t>
      </w:r>
      <w:r w:rsidRPr="00BE29DD">
        <w:rPr>
          <w:lang w:eastAsia="ja-JP"/>
        </w:rPr>
        <w:tab/>
      </w:r>
      <w:r w:rsidRPr="00BE29DD">
        <w:t>Premises radio</w:t>
      </w:r>
    </w:p>
    <w:p w14:paraId="55717756" w14:textId="77777777" w:rsidR="00AD0722" w:rsidRPr="00BE29DD" w:rsidRDefault="00AD0722" w:rsidP="00AD0722">
      <w:pPr>
        <w:rPr>
          <w:szCs w:val="24"/>
        </w:rPr>
      </w:pPr>
      <w:r w:rsidRPr="00BE29DD">
        <w:rPr>
          <w:szCs w:val="24"/>
        </w:rPr>
        <w:t xml:space="preserve">Within the beam WPT controlled environment the operation of the premises radio can be managed and controlled by the same operator as for the beam WPT. Moreover, within the 84.9 m from the beam WPT location it can be suppressed the transmission with the CCA mechanism when premises radio is transmitting. </w:t>
      </w:r>
      <w:r w:rsidRPr="00BE29DD">
        <w:rPr>
          <w:rFonts w:eastAsia="Yu Gothic"/>
          <w:color w:val="000000"/>
          <w:szCs w:val="24"/>
          <w:lang w:eastAsia="ja-JP"/>
        </w:rPr>
        <w:t>Antenna directions should be adjusted not to directly face each other to prevent the device being damaged.</w:t>
      </w:r>
    </w:p>
    <w:p w14:paraId="7CFC0A83" w14:textId="77777777" w:rsidR="00AD0722" w:rsidRPr="00BE29DD" w:rsidRDefault="00AD0722" w:rsidP="00AD0722">
      <w:pPr>
        <w:pStyle w:val="Headingb"/>
      </w:pPr>
      <w:r w:rsidRPr="00BE29DD">
        <w:rPr>
          <w:lang w:eastAsia="ja-JP"/>
        </w:rPr>
        <w:t>(</w:t>
      </w:r>
      <w:r w:rsidRPr="00BE29DD">
        <w:t>3</w:t>
      </w:r>
      <w:r w:rsidRPr="00BE29DD">
        <w:rPr>
          <w:lang w:eastAsia="ja-JP"/>
        </w:rPr>
        <w:t>)</w:t>
      </w:r>
      <w:r w:rsidRPr="00BE29DD">
        <w:rPr>
          <w:lang w:eastAsia="ja-JP"/>
        </w:rPr>
        <w:tab/>
      </w:r>
      <w:r w:rsidRPr="00BE29DD">
        <w:t>Unmanned mobile image transmission system</w:t>
      </w:r>
    </w:p>
    <w:p w14:paraId="6C2C2F7C" w14:textId="77777777" w:rsidR="00AD0722" w:rsidRPr="00BE29DD" w:rsidRDefault="00AD0722" w:rsidP="00AD0722">
      <w:pPr>
        <w:rPr>
          <w:szCs w:val="24"/>
        </w:rPr>
      </w:pPr>
      <w:r w:rsidRPr="00BE29DD">
        <w:rPr>
          <w:szCs w:val="24"/>
        </w:rPr>
        <w:t>Separation distance was calculated with extended Hata model and it is 3.6 km on co channel from the beam WPT to the Unmanned mobile image transmission system outdoor. However, since the system is usually operated outside the cities and the usage time and places are planned, the harmful interference can be avoided by the coordination procedure.</w:t>
      </w:r>
    </w:p>
    <w:p w14:paraId="76269776" w14:textId="77777777" w:rsidR="00AD0722" w:rsidRPr="00BE29DD" w:rsidRDefault="00AD0722" w:rsidP="00AD0722">
      <w:pPr>
        <w:pStyle w:val="Headingb"/>
      </w:pPr>
      <w:r w:rsidRPr="00BE29DD">
        <w:rPr>
          <w:lang w:eastAsia="ja-JP"/>
        </w:rPr>
        <w:t>(</w:t>
      </w:r>
      <w:r w:rsidRPr="00BE29DD">
        <w:t>4</w:t>
      </w:r>
      <w:r w:rsidRPr="00BE29DD">
        <w:rPr>
          <w:lang w:eastAsia="ja-JP"/>
        </w:rPr>
        <w:t>)</w:t>
      </w:r>
      <w:r w:rsidRPr="00BE29DD">
        <w:rPr>
          <w:lang w:eastAsia="ja-JP"/>
        </w:rPr>
        <w:tab/>
      </w:r>
      <w:r w:rsidRPr="00BE29DD">
        <w:t>Geostationary mobile satellite service</w:t>
      </w:r>
    </w:p>
    <w:p w14:paraId="418D8DF7" w14:textId="77777777" w:rsidR="00AD0722" w:rsidRPr="00BE29DD" w:rsidRDefault="00AD0722" w:rsidP="00AD0722">
      <w:pPr>
        <w:rPr>
          <w:szCs w:val="24"/>
        </w:rPr>
      </w:pPr>
      <w:r w:rsidRPr="00BE29DD">
        <w:rPr>
          <w:szCs w:val="24"/>
        </w:rPr>
        <w:t>Separation distance was calculated with worst case scenario of out of band interference, where antenna directivity direction of the GEO MSS receiver was perfectly matched to the beam direction of the beam WPT. It is 30 m in the northern part of Japan. With the separation distance and coordination procedure if necessary, harmful interference can be avoided. If necessary, the operational coordination is performed between WPT systems and mobile satellite communication systems.</w:t>
      </w:r>
    </w:p>
    <w:p w14:paraId="6E8C1F8F" w14:textId="77777777" w:rsidR="00AD0722" w:rsidRPr="00BE29DD" w:rsidRDefault="00AD0722" w:rsidP="00AD0722">
      <w:pPr>
        <w:pStyle w:val="Headingb"/>
        <w:rPr>
          <w:rFonts w:cs="MS PGothic"/>
        </w:rPr>
      </w:pPr>
      <w:r w:rsidRPr="00BE29DD">
        <w:rPr>
          <w:lang w:eastAsia="ja-JP"/>
        </w:rPr>
        <w:t>(</w:t>
      </w:r>
      <w:r w:rsidRPr="00BE29DD">
        <w:t>5</w:t>
      </w:r>
      <w:r w:rsidRPr="00BE29DD">
        <w:rPr>
          <w:lang w:eastAsia="ja-JP"/>
        </w:rPr>
        <w:t>)</w:t>
      </w:r>
      <w:r w:rsidRPr="00BE29DD">
        <w:rPr>
          <w:lang w:eastAsia="ja-JP"/>
        </w:rPr>
        <w:tab/>
      </w:r>
      <w:r w:rsidRPr="00BE29DD">
        <w:t>Non-geostationary mobile satellite service</w:t>
      </w:r>
    </w:p>
    <w:p w14:paraId="10A3A132" w14:textId="77777777" w:rsidR="00AD0722" w:rsidRPr="00BE29DD" w:rsidRDefault="00AD0722" w:rsidP="00AD0722">
      <w:pPr>
        <w:rPr>
          <w:szCs w:val="24"/>
        </w:rPr>
      </w:pPr>
      <w:r w:rsidRPr="00BE29DD">
        <w:rPr>
          <w:szCs w:val="24"/>
        </w:rPr>
        <w:t>Separation distance was calculated of in band interference with extend Hata model and it was 0.96 km. Since Non-Geostationary Mobile Satellite Service is generally used in the location where cellular mobile system cannot be reached in Japan and the beam WPT does not possibly exist, the harmful interference can be avoided. If necessary, the operational coordination is performed between WPT systems and mobile satellite communication systems.</w:t>
      </w:r>
    </w:p>
    <w:p w14:paraId="706BB289" w14:textId="77777777" w:rsidR="00AD0722" w:rsidRPr="00BE29DD" w:rsidRDefault="00AD0722" w:rsidP="00AD0722">
      <w:pPr>
        <w:pStyle w:val="Headingb"/>
        <w:rPr>
          <w:rFonts w:cs="MS PGothic"/>
        </w:rPr>
      </w:pPr>
      <w:r w:rsidRPr="00BE29DD">
        <w:rPr>
          <w:lang w:eastAsia="ja-JP"/>
        </w:rPr>
        <w:lastRenderedPageBreak/>
        <w:t>(</w:t>
      </w:r>
      <w:r w:rsidRPr="00BE29DD">
        <w:t>6</w:t>
      </w:r>
      <w:r w:rsidRPr="00BE29DD">
        <w:rPr>
          <w:lang w:eastAsia="ja-JP"/>
        </w:rPr>
        <w:t>)</w:t>
      </w:r>
      <w:r w:rsidRPr="00BE29DD">
        <w:tab/>
        <w:t>Broadcasting service: Field Pickup (mobile Electronic News Gathering)</w:t>
      </w:r>
    </w:p>
    <w:p w14:paraId="6EAD1486" w14:textId="77777777" w:rsidR="00AD0722" w:rsidRPr="00BE29DD" w:rsidRDefault="00AD0722" w:rsidP="00AD0722">
      <w:pPr>
        <w:rPr>
          <w:szCs w:val="24"/>
        </w:rPr>
      </w:pPr>
      <w:r w:rsidRPr="00BE29DD">
        <w:rPr>
          <w:szCs w:val="24"/>
        </w:rPr>
        <w:t>Separation distance was calculated in various scenarios and systems and with the antenna directivity it does not cause harmful interference when satisfying 10 m separation distance outside the WPT controlled environment. BEAM WPT systems shall abide by the condition of the necessary separation distance and installation.</w:t>
      </w:r>
    </w:p>
    <w:p w14:paraId="00F9421C" w14:textId="77777777" w:rsidR="00AD0722" w:rsidRPr="00BE29DD" w:rsidRDefault="00AD0722" w:rsidP="00AD0722">
      <w:pPr>
        <w:pStyle w:val="Headingb"/>
      </w:pPr>
      <w:r w:rsidRPr="00BE29DD">
        <w:rPr>
          <w:lang w:eastAsia="ja-JP"/>
        </w:rPr>
        <w:t>(</w:t>
      </w:r>
      <w:r w:rsidRPr="00BE29DD">
        <w:t>7</w:t>
      </w:r>
      <w:r w:rsidRPr="00BE29DD">
        <w:rPr>
          <w:lang w:eastAsia="ja-JP"/>
        </w:rPr>
        <w:t>)</w:t>
      </w:r>
      <w:r w:rsidRPr="00BE29DD">
        <w:tab/>
        <w:t>Radio astronomy</w:t>
      </w:r>
    </w:p>
    <w:p w14:paraId="7569CF29" w14:textId="77777777" w:rsidR="00AD0722" w:rsidRPr="00BE29DD" w:rsidRDefault="00AD0722" w:rsidP="00AD0722">
      <w:pPr>
        <w:rPr>
          <w:rFonts w:eastAsia="MS Mincho"/>
          <w:szCs w:val="24"/>
        </w:rPr>
      </w:pPr>
      <w:r w:rsidRPr="00BE29DD">
        <w:rPr>
          <w:szCs w:val="24"/>
        </w:rPr>
        <w:t>Separation distance was calculated for each radio astronomy station operating 2 695 MHz considering clutter loss. The minimum separation distances at the same altitudes are 5.7 km or 1.6 km depending on the environment of the site. To avoid the harmful interference to a</w:t>
      </w:r>
      <w:r w:rsidRPr="00BE29DD">
        <w:rPr>
          <w:rFonts w:eastAsia="MS Mincho"/>
          <w:szCs w:val="24"/>
        </w:rPr>
        <w:t xml:space="preserve"> radio astronomy station a restricted area with these separation distances around the radio astronomy station will be established. The beam WPT antenna is installed on the ceiling and radiates primarily downward. The horizontal radiation limit is defined in terms of e.i.r.p.. For this reason, horizontal radiation from inside the building to the outside will be the worst-case scenario when both a WPT station and a radio astronomy station have the same altitudes.</w:t>
      </w:r>
    </w:p>
    <w:p w14:paraId="773D516D" w14:textId="77777777" w:rsidR="00AD0722" w:rsidRPr="00BE29DD" w:rsidRDefault="00AD0722" w:rsidP="00AD0722">
      <w:pPr>
        <w:rPr>
          <w:szCs w:val="24"/>
        </w:rPr>
      </w:pPr>
      <w:r w:rsidRPr="00BE29DD">
        <w:rPr>
          <w:rFonts w:eastAsia="MS Mincho"/>
          <w:szCs w:val="24"/>
        </w:rPr>
        <w:t>When the altitude of the radio astronomy station is higher than the WPT station, the directivity gain</w:t>
      </w:r>
      <w:r w:rsidRPr="00BE29DD">
        <w:rPr>
          <w:rFonts w:eastAsia="MS Mincho"/>
          <w:szCs w:val="24"/>
          <w:lang w:eastAsia="ja-JP"/>
        </w:rPr>
        <w:t xml:space="preserve"> becomes lower and </w:t>
      </w:r>
      <w:r w:rsidRPr="00BE29DD">
        <w:rPr>
          <w:rFonts w:eastAsia="MS Mincho"/>
          <w:szCs w:val="24"/>
        </w:rPr>
        <w:t>the separation distance becomes shorter. On the other hand, when the altitude of the radio astronomy station is lower than the WPT station, the directivity gain</w:t>
      </w:r>
      <w:r w:rsidRPr="00BE29DD">
        <w:rPr>
          <w:rFonts w:eastAsia="MS Mincho"/>
          <w:szCs w:val="24"/>
          <w:lang w:eastAsia="ja-JP"/>
        </w:rPr>
        <w:t xml:space="preserve"> becomes higher and </w:t>
      </w:r>
      <w:r w:rsidRPr="00BE29DD">
        <w:rPr>
          <w:rFonts w:eastAsia="MS Mincho"/>
          <w:szCs w:val="24"/>
        </w:rPr>
        <w:t>the separation distance becomes longer.</w:t>
      </w:r>
      <w:r w:rsidRPr="00BE29DD">
        <w:rPr>
          <w:szCs w:val="24"/>
        </w:rPr>
        <w:t xml:space="preserve"> </w:t>
      </w:r>
    </w:p>
    <w:p w14:paraId="0669BFCF" w14:textId="77777777" w:rsidR="00AD0722" w:rsidRPr="00BE29DD" w:rsidRDefault="00AD0722" w:rsidP="00AD0722">
      <w:pPr>
        <w:pStyle w:val="Headingb"/>
      </w:pPr>
      <w:r w:rsidRPr="00BE29DD">
        <w:rPr>
          <w:lang w:eastAsia="ja-JP"/>
        </w:rPr>
        <w:t>(</w:t>
      </w:r>
      <w:r w:rsidRPr="00BE29DD">
        <w:t>8</w:t>
      </w:r>
      <w:r w:rsidRPr="00BE29DD">
        <w:rPr>
          <w:lang w:eastAsia="ja-JP"/>
        </w:rPr>
        <w:t>)</w:t>
      </w:r>
      <w:r w:rsidRPr="00BE29DD">
        <w:tab/>
        <w:t>Impact study for Radio Amateur</w:t>
      </w:r>
    </w:p>
    <w:p w14:paraId="21F00965" w14:textId="77777777" w:rsidR="00AD0722" w:rsidRPr="00BE29DD" w:rsidRDefault="00AD0722" w:rsidP="00AD0722">
      <w:pPr>
        <w:rPr>
          <w:szCs w:val="24"/>
        </w:rPr>
      </w:pPr>
      <w:r w:rsidRPr="00BE29DD">
        <w:rPr>
          <w:szCs w:val="24"/>
        </w:rPr>
        <w:t>Separation distance was calculated considering clutter loss. Two out of four frequencies of beam WPT are co-channel with Radio Amateur, which need 4.4 km separation distance with 18 dBi Radio Amateur antenna. Considering antenna directive loss and using adjacent band if necessary, the harmful interference can be avoided. If necessary, the operational coordination is performed between WPT systems and amateur radio systems.</w:t>
      </w:r>
    </w:p>
    <w:p w14:paraId="10A52D14" w14:textId="77777777" w:rsidR="00AD0722" w:rsidRPr="00BE29DD" w:rsidRDefault="00AD0722" w:rsidP="00AD0722">
      <w:pPr>
        <w:pStyle w:val="Heading4"/>
        <w:rPr>
          <w:lang w:eastAsia="ja-JP"/>
        </w:rPr>
      </w:pPr>
      <w:r w:rsidRPr="00BE29DD">
        <w:rPr>
          <w:lang w:eastAsia="ja-JP"/>
        </w:rPr>
        <w:t>3.3.5.3</w:t>
      </w:r>
      <w:r w:rsidRPr="00BE29DD">
        <w:rPr>
          <w:lang w:eastAsia="ja-JP"/>
        </w:rPr>
        <w:tab/>
        <w:t>5 738-5 766</w:t>
      </w:r>
      <w:r w:rsidRPr="00BE29DD">
        <w:t xml:space="preserve"> </w:t>
      </w:r>
      <w:r w:rsidRPr="00BE29DD">
        <w:rPr>
          <w:lang w:eastAsia="ja-JP"/>
        </w:rPr>
        <w:t>MHz</w:t>
      </w:r>
    </w:p>
    <w:p w14:paraId="2BBF1363" w14:textId="77777777" w:rsidR="00AD0722" w:rsidRPr="00BE29DD" w:rsidRDefault="00AD0722" w:rsidP="00AD0722">
      <w:pPr>
        <w:pStyle w:val="Headingb"/>
        <w:rPr>
          <w:lang w:eastAsia="ja-JP"/>
        </w:rPr>
      </w:pPr>
      <w:r w:rsidRPr="00BE29DD">
        <w:t>(1)</w:t>
      </w:r>
      <w:r w:rsidRPr="00BE29DD">
        <w:tab/>
        <w:t>Wireless LAN</w:t>
      </w:r>
    </w:p>
    <w:p w14:paraId="5C577C81" w14:textId="77777777" w:rsidR="00AD0722" w:rsidRPr="00BE29DD" w:rsidRDefault="00AD0722" w:rsidP="00AD0722">
      <w:pPr>
        <w:rPr>
          <w:szCs w:val="24"/>
        </w:rPr>
      </w:pPr>
      <w:r w:rsidRPr="00BE29DD">
        <w:rPr>
          <w:szCs w:val="24"/>
        </w:rPr>
        <w:t>Simulation was conducted to study the impact of the beam WPT system to the Wi-Fi system that operate outside the WPT controlled environment. When CCA mechanism with appropriate parameters was applied to the beam WPT system, the impact to the Wi-Fi throughput was equivalent to the case when another Wi-Fi system existed instead of the beam WPT system. In the WPT controlled environment, assuming the condition to be under control by the identical system operator of both systems, carrier sensing works well. Antenna directions should be adjusted not to directly face each other to prevent the device being damaged.</w:t>
      </w:r>
    </w:p>
    <w:p w14:paraId="23503BE7" w14:textId="77777777" w:rsidR="00AD0722" w:rsidRPr="00BE29DD" w:rsidRDefault="00AD0722" w:rsidP="00AD0722">
      <w:pPr>
        <w:pStyle w:val="Headingb"/>
      </w:pPr>
      <w:r w:rsidRPr="00BE29DD">
        <w:t>(2)</w:t>
      </w:r>
      <w:r w:rsidRPr="00BE29DD">
        <w:tab/>
        <w:t>Dedicated Short Range Communication (DSRC)</w:t>
      </w:r>
    </w:p>
    <w:p w14:paraId="5816DAFE" w14:textId="77777777" w:rsidR="00AD0722" w:rsidRPr="00BE29DD" w:rsidRDefault="00AD0722" w:rsidP="00AD0722">
      <w:pPr>
        <w:rPr>
          <w:szCs w:val="24"/>
        </w:rPr>
      </w:pPr>
      <w:r w:rsidRPr="00BE29DD">
        <w:rPr>
          <w:szCs w:val="24"/>
        </w:rPr>
        <w:t xml:space="preserve">Study on separation distance was made for the worst-case scenario, where antenna directivity of the DSRC system perfectly matched to the beam direction of the beam WPT system. The separation distance was calculated </w:t>
      </w:r>
      <w:r w:rsidRPr="00BE29DD">
        <w:rPr>
          <w:szCs w:val="24"/>
          <w:lang w:eastAsia="ja-JP"/>
        </w:rPr>
        <w:t xml:space="preserve">with free space loss model </w:t>
      </w:r>
      <w:r w:rsidRPr="00BE29DD">
        <w:rPr>
          <w:szCs w:val="24"/>
        </w:rPr>
        <w:t>to be 2.6 km from the beam WPT system to the DSRC Class 2 base station. Additional propagation loss due to building entry loss and directivity loss of DSRC antenna can be expected to further avoid harmful interference.</w:t>
      </w:r>
    </w:p>
    <w:p w14:paraId="7FDC2673" w14:textId="77777777" w:rsidR="00AD0722" w:rsidRPr="00BE29DD" w:rsidRDefault="00AD0722" w:rsidP="00AD0722">
      <w:pPr>
        <w:pStyle w:val="Headingb"/>
        <w:tabs>
          <w:tab w:val="left" w:pos="851"/>
        </w:tabs>
        <w:ind w:left="709" w:hanging="709"/>
      </w:pPr>
      <w:r w:rsidRPr="00BE29DD">
        <w:t>(3)</w:t>
      </w:r>
      <w:r w:rsidRPr="00BE29DD">
        <w:tab/>
        <w:t>Broadcasting service: Studio to Transmitter Link (STL) and Transmitter to Transmitter Link (TTL)</w:t>
      </w:r>
    </w:p>
    <w:p w14:paraId="3BBC045C" w14:textId="77777777" w:rsidR="00AD0722" w:rsidRPr="00BE29DD" w:rsidRDefault="00AD0722" w:rsidP="00AD0722">
      <w:pPr>
        <w:rPr>
          <w:szCs w:val="24"/>
        </w:rPr>
      </w:pPr>
      <w:r w:rsidRPr="00BE29DD">
        <w:rPr>
          <w:szCs w:val="24"/>
          <w:lang w:eastAsia="ja-JP"/>
        </w:rPr>
        <w:t>S</w:t>
      </w:r>
      <w:r w:rsidRPr="00BE29DD">
        <w:rPr>
          <w:szCs w:val="24"/>
        </w:rPr>
        <w:t xml:space="preserve">eparation distance was calculated </w:t>
      </w:r>
      <w:r w:rsidRPr="00BE29DD">
        <w:rPr>
          <w:szCs w:val="24"/>
          <w:lang w:eastAsia="ja-JP"/>
        </w:rPr>
        <w:t xml:space="preserve">with free space loss model </w:t>
      </w:r>
      <w:r w:rsidRPr="00BE29DD">
        <w:rPr>
          <w:szCs w:val="24"/>
        </w:rPr>
        <w:t>to be 836 m for out band noise signal from the beam WPT to the STL/TTL base station. When difference in height is more than 5 m, 20 dB of directivity loss of STL/TTL antenna can be expected to further avoid harmful interference.</w:t>
      </w:r>
    </w:p>
    <w:p w14:paraId="37001D8E" w14:textId="77777777" w:rsidR="00AD0722" w:rsidRPr="00BE29DD" w:rsidRDefault="00AD0722" w:rsidP="00AD0722">
      <w:pPr>
        <w:pStyle w:val="Headingb"/>
        <w:tabs>
          <w:tab w:val="left" w:pos="851"/>
        </w:tabs>
        <w:ind w:left="709" w:hanging="709"/>
      </w:pPr>
      <w:r w:rsidRPr="00BE29DD">
        <w:lastRenderedPageBreak/>
        <w:t>(4)</w:t>
      </w:r>
      <w:r w:rsidRPr="00BE29DD">
        <w:tab/>
        <w:t>Broadcasting service: Field Pickup (FPU) and Transmitter to Studio Link (TSL) systems</w:t>
      </w:r>
    </w:p>
    <w:p w14:paraId="1A7AAC27" w14:textId="77777777" w:rsidR="00AD0722" w:rsidRPr="00BE29DD" w:rsidRDefault="00AD0722" w:rsidP="00AD0722">
      <w:pPr>
        <w:rPr>
          <w:szCs w:val="24"/>
        </w:rPr>
      </w:pPr>
      <w:r w:rsidRPr="00BE29DD">
        <w:rPr>
          <w:szCs w:val="24"/>
        </w:rPr>
        <w:t>Separation distance was calculated to be 80 m for out band noise signal from the beam WPT to the FPU base station. When difference in height is more than 25 m, more than 14 dB of directivity loss of FPU antenna can be expected to further avoid harmful interference.</w:t>
      </w:r>
    </w:p>
    <w:p w14:paraId="6F2B064B" w14:textId="77777777" w:rsidR="00AD0722" w:rsidRPr="00BE29DD" w:rsidRDefault="00AD0722" w:rsidP="00AD0722">
      <w:pPr>
        <w:rPr>
          <w:szCs w:val="24"/>
        </w:rPr>
      </w:pPr>
      <w:r w:rsidRPr="00BE29DD">
        <w:rPr>
          <w:szCs w:val="24"/>
        </w:rPr>
        <w:t xml:space="preserve">Separation distance was calculated </w:t>
      </w:r>
      <w:r w:rsidRPr="00BE29DD">
        <w:rPr>
          <w:szCs w:val="24"/>
          <w:lang w:eastAsia="ja-JP"/>
        </w:rPr>
        <w:t xml:space="preserve">with free space loss model </w:t>
      </w:r>
      <w:r w:rsidRPr="00BE29DD">
        <w:rPr>
          <w:szCs w:val="24"/>
        </w:rPr>
        <w:t>to be 1 485 m for out band noise signal from the beam WPT system to the TSL base station. When difference in height is more than 7 m, 20 dB of directivity loss of STL/TTL antenna can be expected to further avoid harmful interference.</w:t>
      </w:r>
    </w:p>
    <w:p w14:paraId="609D58F0" w14:textId="77777777" w:rsidR="00AD0722" w:rsidRPr="00BE29DD" w:rsidRDefault="00AD0722" w:rsidP="00AD0722">
      <w:pPr>
        <w:pStyle w:val="Headingb"/>
        <w:rPr>
          <w:rFonts w:cs="MS PGothic"/>
        </w:rPr>
      </w:pPr>
      <w:r w:rsidRPr="00BE29DD">
        <w:t>(5)</w:t>
      </w:r>
      <w:r w:rsidRPr="00BE29DD">
        <w:tab/>
        <w:t>Unmanned mobile image transmission system</w:t>
      </w:r>
    </w:p>
    <w:p w14:paraId="0F69EC65" w14:textId="77777777" w:rsidR="00AD0722" w:rsidRPr="00BE29DD" w:rsidRDefault="00AD0722" w:rsidP="00AD0722">
      <w:pPr>
        <w:rPr>
          <w:szCs w:val="24"/>
        </w:rPr>
      </w:pPr>
      <w:r w:rsidRPr="00BE29DD">
        <w:rPr>
          <w:szCs w:val="24"/>
        </w:rPr>
        <w:t xml:space="preserve">Separation distance was calculated </w:t>
      </w:r>
      <w:r w:rsidRPr="00BE29DD">
        <w:rPr>
          <w:szCs w:val="24"/>
          <w:lang w:eastAsia="ja-JP"/>
        </w:rPr>
        <w:t xml:space="preserve">with free space loss model </w:t>
      </w:r>
      <w:r w:rsidRPr="00BE29DD">
        <w:rPr>
          <w:szCs w:val="24"/>
        </w:rPr>
        <w:t>to be 23 km on co-channel and 185 m on the alternate adjacent channel from the beam WPT system to the unmanned mobile image transmission system outdoor, respectively. However, since the system is usually operated outside the cities and the usage time and places are scheduled, harmful interference can be avoided by such as coordination procedure.</w:t>
      </w:r>
    </w:p>
    <w:p w14:paraId="6D9EA62C" w14:textId="77777777" w:rsidR="00AD0722" w:rsidRPr="00BE29DD" w:rsidRDefault="00AD0722" w:rsidP="00AD0722">
      <w:pPr>
        <w:pStyle w:val="Headingb"/>
        <w:rPr>
          <w:rFonts w:cs="MS PGothic"/>
        </w:rPr>
      </w:pPr>
      <w:r w:rsidRPr="00BE29DD">
        <w:t>(6)</w:t>
      </w:r>
      <w:r w:rsidRPr="00BE29DD">
        <w:tab/>
        <w:t>Weather radar</w:t>
      </w:r>
    </w:p>
    <w:p w14:paraId="7A59CAC2" w14:textId="77777777" w:rsidR="00AD0722" w:rsidRPr="00BE29DD" w:rsidRDefault="00AD0722" w:rsidP="00AD0722">
      <w:pPr>
        <w:rPr>
          <w:szCs w:val="24"/>
        </w:rPr>
      </w:pPr>
      <w:r w:rsidRPr="00BE29DD">
        <w:rPr>
          <w:szCs w:val="24"/>
        </w:rPr>
        <w:t xml:space="preserve">Separation distance was calculated </w:t>
      </w:r>
      <w:r w:rsidRPr="00BE29DD">
        <w:rPr>
          <w:szCs w:val="24"/>
          <w:lang w:eastAsia="ja-JP"/>
        </w:rPr>
        <w:t xml:space="preserve">with free space loss model </w:t>
      </w:r>
      <w:r w:rsidRPr="00BE29DD">
        <w:rPr>
          <w:szCs w:val="24"/>
        </w:rPr>
        <w:t>to be 3 308 m for out band noise signal from the beam WPT system for each weather radar site. To avoid the harmful interference, separation distance should be kept.</w:t>
      </w:r>
    </w:p>
    <w:p w14:paraId="61C48084" w14:textId="77777777" w:rsidR="00AD0722" w:rsidRPr="00BE29DD" w:rsidRDefault="00AD0722" w:rsidP="00AD0722">
      <w:pPr>
        <w:pStyle w:val="Headingb"/>
      </w:pPr>
      <w:r w:rsidRPr="00BE29DD">
        <w:t>(7)</w:t>
      </w:r>
      <w:r w:rsidRPr="00BE29DD">
        <w:tab/>
        <w:t>Radio astronomy</w:t>
      </w:r>
    </w:p>
    <w:p w14:paraId="4A833486" w14:textId="77777777" w:rsidR="00AD0722" w:rsidRPr="00BE29DD" w:rsidRDefault="00AD0722" w:rsidP="00AD0722">
      <w:pPr>
        <w:rPr>
          <w:rFonts w:eastAsia="MS Mincho"/>
          <w:szCs w:val="24"/>
        </w:rPr>
      </w:pPr>
      <w:r w:rsidRPr="00BE29DD">
        <w:rPr>
          <w:szCs w:val="24"/>
        </w:rPr>
        <w:t xml:space="preserve">The minimum separation distances at the same altitudes were calculated </w:t>
      </w:r>
      <w:r w:rsidRPr="00BE29DD">
        <w:rPr>
          <w:szCs w:val="24"/>
          <w:lang w:eastAsia="ja-JP"/>
        </w:rPr>
        <w:t xml:space="preserve">with the free space loss model </w:t>
      </w:r>
      <w:r w:rsidRPr="00BE29DD">
        <w:rPr>
          <w:szCs w:val="24"/>
        </w:rPr>
        <w:t>to be 1.1 km or 1.7 km for 4 995 MHz and 10 650 MHz radio astronomy stations. To avoid the harmful interference</w:t>
      </w:r>
      <w:r w:rsidRPr="00BE29DD">
        <w:rPr>
          <w:rFonts w:eastAsia="MS Mincho"/>
          <w:szCs w:val="24"/>
        </w:rPr>
        <w:t xml:space="preserve"> to a radio astronomy station, the minimum</w:t>
      </w:r>
      <w:r w:rsidRPr="00BE29DD">
        <w:rPr>
          <w:szCs w:val="24"/>
        </w:rPr>
        <w:t xml:space="preserve"> separation distance should be kept.</w:t>
      </w:r>
      <w:r w:rsidRPr="00BE29DD">
        <w:rPr>
          <w:rFonts w:eastAsia="MS Mincho"/>
          <w:szCs w:val="24"/>
        </w:rPr>
        <w:t xml:space="preserve"> The beam WPT antenna is installed on the ceiling and radiates </w:t>
      </w:r>
      <w:r w:rsidRPr="00BE29DD">
        <w:rPr>
          <w:rFonts w:eastAsia="MS Mincho"/>
          <w:szCs w:val="24"/>
          <w:lang w:eastAsia="ja-JP"/>
        </w:rPr>
        <w:t>primarily d</w:t>
      </w:r>
      <w:r w:rsidRPr="00BE29DD">
        <w:rPr>
          <w:rFonts w:eastAsia="MS Mincho"/>
          <w:szCs w:val="24"/>
        </w:rPr>
        <w:t>ownward. The horizontal radiation limit is defined in terms of e.i.r.p. For this reason, horizontal radiation from inside the building to the outside will be the worst-case scenario.</w:t>
      </w:r>
    </w:p>
    <w:p w14:paraId="2682DA17" w14:textId="77777777" w:rsidR="00AD0722" w:rsidRPr="00BE29DD" w:rsidRDefault="00AD0722" w:rsidP="00AD0722">
      <w:pPr>
        <w:rPr>
          <w:szCs w:val="24"/>
        </w:rPr>
      </w:pPr>
      <w:r w:rsidRPr="00BE29DD">
        <w:rPr>
          <w:rFonts w:eastAsia="MS Mincho"/>
          <w:szCs w:val="24"/>
        </w:rPr>
        <w:t>When the altitude of the radio astronomy station is higher than the WPT station, the directivity gain</w:t>
      </w:r>
      <w:r w:rsidRPr="00BE29DD">
        <w:rPr>
          <w:rFonts w:eastAsia="MS Mincho"/>
          <w:szCs w:val="24"/>
          <w:lang w:eastAsia="ja-JP"/>
        </w:rPr>
        <w:t xml:space="preserve"> becomes lower and </w:t>
      </w:r>
      <w:r w:rsidRPr="00BE29DD">
        <w:rPr>
          <w:rFonts w:eastAsia="MS Mincho"/>
          <w:szCs w:val="24"/>
        </w:rPr>
        <w:t>the separation distance becomes shorter. On the other hand, when the altitude of the radio astronomy station is lower than the WPT station, the directivity gain</w:t>
      </w:r>
      <w:r w:rsidRPr="00BE29DD">
        <w:rPr>
          <w:rFonts w:eastAsia="MS Mincho"/>
          <w:szCs w:val="24"/>
          <w:lang w:eastAsia="ja-JP"/>
        </w:rPr>
        <w:t xml:space="preserve"> becomes higher and </w:t>
      </w:r>
      <w:r w:rsidRPr="00BE29DD">
        <w:rPr>
          <w:rFonts w:eastAsia="MS Mincho"/>
          <w:szCs w:val="24"/>
        </w:rPr>
        <w:t>the separation distance becomes longer.</w:t>
      </w:r>
    </w:p>
    <w:p w14:paraId="04F55CEE" w14:textId="77777777" w:rsidR="00AD0722" w:rsidRPr="00BE29DD" w:rsidRDefault="00AD0722" w:rsidP="00AD0722">
      <w:pPr>
        <w:pStyle w:val="Headingb"/>
      </w:pPr>
      <w:r w:rsidRPr="00BE29DD">
        <w:t>(8)</w:t>
      </w:r>
      <w:r w:rsidRPr="00BE29DD">
        <w:tab/>
        <w:t>Impact study for Radio Amateur</w:t>
      </w:r>
    </w:p>
    <w:p w14:paraId="53FACF41" w14:textId="77777777" w:rsidR="00AD0722" w:rsidRPr="00BE29DD" w:rsidRDefault="00AD0722" w:rsidP="00AD0722">
      <w:pPr>
        <w:keepNext/>
        <w:keepLines/>
        <w:rPr>
          <w:szCs w:val="24"/>
        </w:rPr>
      </w:pPr>
      <w:r w:rsidRPr="00BE29DD">
        <w:rPr>
          <w:szCs w:val="24"/>
        </w:rPr>
        <w:t xml:space="preserve">Separation distance was studied considering clutter loss. The calculated separation distance </w:t>
      </w:r>
      <w:r w:rsidRPr="00BE29DD">
        <w:rPr>
          <w:szCs w:val="24"/>
          <w:lang w:eastAsia="ja-JP"/>
        </w:rPr>
        <w:t xml:space="preserve">with free space loss model </w:t>
      </w:r>
      <w:r w:rsidRPr="00BE29DD">
        <w:rPr>
          <w:szCs w:val="24"/>
        </w:rPr>
        <w:t>was 1.5 km and 262 m for 30 dBi and 15 dBi Radio Amateur antennas, respectively. Antenna directivity and coordination procedure can avoid harmful interference. The operational coordination will be undertaken between WPT systems and amateur radio systems.</w:t>
      </w:r>
    </w:p>
    <w:p w14:paraId="57EDE4AD" w14:textId="77777777" w:rsidR="00AD0722" w:rsidRPr="00BE29DD" w:rsidRDefault="00AD0722" w:rsidP="00AD0722">
      <w:pPr>
        <w:pStyle w:val="Heading2"/>
      </w:pPr>
      <w:bookmarkStart w:id="64" w:name="_Toc107990999"/>
      <w:bookmarkStart w:id="65" w:name="_Toc136275913"/>
      <w:bookmarkStart w:id="66" w:name="_Toc201221113"/>
      <w:bookmarkStart w:id="67" w:name="_Hlk103367055"/>
      <w:r w:rsidRPr="00BE29DD">
        <w:t>3.4</w:t>
      </w:r>
      <w:r w:rsidRPr="00BE29DD">
        <w:rPr>
          <w:lang w:eastAsia="ja-JP"/>
        </w:rPr>
        <w:tab/>
        <w:t>Study D (</w:t>
      </w:r>
      <w:r w:rsidRPr="00BE29DD">
        <w:t>2 483.5-2 500 MHz)</w:t>
      </w:r>
      <w:bookmarkEnd w:id="64"/>
      <w:bookmarkEnd w:id="65"/>
      <w:bookmarkEnd w:id="66"/>
    </w:p>
    <w:bookmarkEnd w:id="67"/>
    <w:p w14:paraId="5C6AA88C" w14:textId="77777777" w:rsidR="00AD0722" w:rsidRPr="00BE29DD" w:rsidRDefault="00AD0722" w:rsidP="00AD0722">
      <w:pPr>
        <w:pStyle w:val="Heading3"/>
        <w:rPr>
          <w:lang w:eastAsia="ja-JP"/>
        </w:rPr>
      </w:pPr>
      <w:r w:rsidRPr="00BE29DD">
        <w:rPr>
          <w:lang w:eastAsia="ja-JP"/>
        </w:rPr>
        <w:t>3.</w:t>
      </w:r>
      <w:r w:rsidRPr="00BE29DD">
        <w:rPr>
          <w:lang w:eastAsia="zh-CN"/>
        </w:rPr>
        <w:t>4</w:t>
      </w:r>
      <w:r w:rsidRPr="00BE29DD">
        <w:rPr>
          <w:lang w:eastAsia="ja-JP"/>
        </w:rPr>
        <w:t>.1</w:t>
      </w:r>
      <w:r w:rsidRPr="00BE29DD">
        <w:rPr>
          <w:lang w:eastAsia="ja-JP"/>
        </w:rPr>
        <w:tab/>
        <w:t>General description</w:t>
      </w:r>
    </w:p>
    <w:p w14:paraId="02D0EBB0" w14:textId="77777777" w:rsidR="00AD0722" w:rsidRPr="00BE29DD" w:rsidRDefault="00AD0722" w:rsidP="00AD0722">
      <w:pPr>
        <w:textAlignment w:val="auto"/>
        <w:rPr>
          <w:i/>
          <w:iCs/>
          <w:lang w:eastAsia="zh-CN"/>
        </w:rPr>
      </w:pPr>
      <w:r w:rsidRPr="00BE29DD">
        <w:rPr>
          <w:lang w:eastAsia="zh-CN"/>
        </w:rPr>
        <w:t xml:space="preserve">The frequency band 2 483.5-2 500 MHz has been used for systems of FS, Mobile, MSS, etc. </w:t>
      </w:r>
      <w:r w:rsidRPr="00BE29DD">
        <w:t xml:space="preserve">Study </w:t>
      </w:r>
      <w:r w:rsidRPr="00BE29DD">
        <w:rPr>
          <w:lang w:eastAsia="ja-JP"/>
        </w:rPr>
        <w:t xml:space="preserve">D, provided by China, </w:t>
      </w:r>
      <w:r w:rsidRPr="00BE29DD">
        <w:t xml:space="preserve">shows the </w:t>
      </w:r>
      <w:r w:rsidRPr="00BE29DD">
        <w:rPr>
          <w:szCs w:val="24"/>
        </w:rPr>
        <w:t xml:space="preserve">simulation of </w:t>
      </w:r>
      <w:r w:rsidRPr="00BE29DD">
        <w:t xml:space="preserve">compatibility analysis between the Beam WPT and the COMPASS GSO MSS system. Relevant parameters of the COMPASS GSO MSS system has been stipulated in the Recommendation ITU-R </w:t>
      </w:r>
      <w:hyperlink r:id="rId38" w:history="1">
        <w:r w:rsidRPr="00BE29DD">
          <w:t>M.1184</w:t>
        </w:r>
      </w:hyperlink>
      <w:r w:rsidRPr="00BE29DD">
        <w:t> − Technical characteristics of mobile satellite systems in the frequency bands below 3 GHz for use in developing criteria for sharing between the mobile-satellite service (MSS) and other services</w:t>
      </w:r>
      <w:r w:rsidRPr="00BE29DD">
        <w:rPr>
          <w:lang w:eastAsia="zh-CN"/>
        </w:rPr>
        <w:t>.</w:t>
      </w:r>
    </w:p>
    <w:p w14:paraId="23EE76D6" w14:textId="77777777" w:rsidR="00AD0722" w:rsidRPr="00BE29DD" w:rsidRDefault="00AD0722" w:rsidP="00AD0722">
      <w:pPr>
        <w:textAlignment w:val="auto"/>
        <w:rPr>
          <w:szCs w:val="24"/>
        </w:rPr>
      </w:pPr>
      <w:r w:rsidRPr="00BE29DD">
        <w:rPr>
          <w:szCs w:val="24"/>
        </w:rPr>
        <w:lastRenderedPageBreak/>
        <w:t>Figure 10 shows the corresponding simulation scenario, where the Beam WPT is settled in an ordinary wall room without fire-retardant coating. Assume that the transmitter of Beam WPT is placed beneath the indoor ceiling, 5 m above the ground. The COMPASS GSO MSS mobile terminal is placed outside, 10m away from the projection region of Beam WPT. When the Tx Beam WPT transmits radio signals downward, the signals penetrate the wall and may have the possibility causing interference to COMPASS GSO MSS mobile terminal.</w:t>
      </w:r>
    </w:p>
    <w:p w14:paraId="0E51B68E" w14:textId="77777777" w:rsidR="00AD0722" w:rsidRPr="00BE29DD" w:rsidRDefault="00AD0722" w:rsidP="00AD0722">
      <w:pPr>
        <w:textAlignment w:val="auto"/>
        <w:rPr>
          <w:szCs w:val="24"/>
          <w:lang w:eastAsia="zh-CN"/>
        </w:rPr>
      </w:pPr>
      <w:r w:rsidRPr="00BE29DD">
        <w:rPr>
          <w:szCs w:val="24"/>
        </w:rPr>
        <w:t xml:space="preserve">By using the protection criteria of </w:t>
      </w:r>
      <w:r w:rsidRPr="00BE29DD">
        <w:rPr>
          <w:i/>
          <w:iCs/>
          <w:szCs w:val="24"/>
        </w:rPr>
        <w:t>I</w:t>
      </w:r>
      <w:r w:rsidRPr="00BE29DD">
        <w:rPr>
          <w:szCs w:val="24"/>
        </w:rPr>
        <w:t>/</w:t>
      </w:r>
      <w:r w:rsidRPr="00BE29DD">
        <w:rPr>
          <w:i/>
          <w:iCs/>
          <w:szCs w:val="24"/>
        </w:rPr>
        <w:t>N</w:t>
      </w:r>
      <w:r w:rsidRPr="00BE29DD">
        <w:rPr>
          <w:szCs w:val="24"/>
        </w:rPr>
        <w:t xml:space="preserve"> = −6 dB and −10 </w:t>
      </w:r>
      <w:r w:rsidRPr="00BE29DD">
        <w:rPr>
          <w:szCs w:val="24"/>
          <w:lang w:eastAsia="zh-CN"/>
        </w:rPr>
        <w:t xml:space="preserve">dB, this study carries out the protection separation distance between the said Beam WPT transmitter and the </w:t>
      </w:r>
      <w:r w:rsidRPr="00BE29DD">
        <w:rPr>
          <w:szCs w:val="24"/>
        </w:rPr>
        <w:t xml:space="preserve">COMPASS GSO MSS mobile terminal. Taking into account the lack of </w:t>
      </w:r>
      <w:r w:rsidRPr="00BE29DD">
        <w:rPr>
          <w:szCs w:val="24"/>
          <w:lang w:eastAsia="zh-CN"/>
        </w:rPr>
        <w:t>detai</w:t>
      </w:r>
      <w:r w:rsidRPr="00BE29DD">
        <w:rPr>
          <w:szCs w:val="24"/>
        </w:rPr>
        <w:t>led parameters of Beam WPT devices, the study can only implement the parameters given in the Table 12.</w:t>
      </w:r>
    </w:p>
    <w:p w14:paraId="6FD522A6" w14:textId="77777777" w:rsidR="00AD0722" w:rsidRPr="00BE29DD" w:rsidRDefault="00AD0722" w:rsidP="00AD0722">
      <w:pPr>
        <w:pStyle w:val="FigureNo"/>
      </w:pPr>
      <w:r w:rsidRPr="00BE29DD">
        <w:t>FIGURE 10</w:t>
      </w:r>
    </w:p>
    <w:p w14:paraId="5E9F3BEE" w14:textId="77777777" w:rsidR="00AD0722" w:rsidRPr="00BE29DD" w:rsidRDefault="00AD0722" w:rsidP="00AD0722">
      <w:pPr>
        <w:pStyle w:val="Figuretitle"/>
      </w:pPr>
      <w:r w:rsidRPr="00BE29DD">
        <w:t>The scenarios of Beam WPT with COMPASS GSO MSS receiver for interference simulation</w:t>
      </w:r>
    </w:p>
    <w:p w14:paraId="1DCAFC98" w14:textId="77777777" w:rsidR="00AD0722" w:rsidRPr="00BE29DD" w:rsidRDefault="00AD0722" w:rsidP="00AD0722">
      <w:pPr>
        <w:pStyle w:val="Figure"/>
        <w:rPr>
          <w:noProof w:val="0"/>
        </w:rPr>
      </w:pPr>
      <w:r w:rsidRPr="00BE29DD">
        <w:drawing>
          <wp:inline distT="0" distB="0" distL="0" distR="0" wp14:anchorId="1DF061A5" wp14:editId="29DEB7FB">
            <wp:extent cx="5274657" cy="1724025"/>
            <wp:effectExtent l="0" t="0" r="0" b="0"/>
            <wp:docPr id="24" name="Picture 24"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imeline&#10;&#10;Description automatically generated with medium confidenc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80137" cy="1725816"/>
                    </a:xfrm>
                    <a:prstGeom prst="rect">
                      <a:avLst/>
                    </a:prstGeom>
                  </pic:spPr>
                </pic:pic>
              </a:graphicData>
            </a:graphic>
          </wp:inline>
        </w:drawing>
      </w:r>
    </w:p>
    <w:p w14:paraId="0F49129D" w14:textId="77777777" w:rsidR="00AD0722" w:rsidRPr="00BE29DD" w:rsidRDefault="00AD0722" w:rsidP="00AD0722">
      <w:pPr>
        <w:pStyle w:val="Heading3"/>
        <w:keepNext w:val="0"/>
        <w:keepLines w:val="0"/>
        <w:rPr>
          <w:lang w:eastAsia="ja-JP"/>
        </w:rPr>
      </w:pPr>
      <w:r w:rsidRPr="00BE29DD">
        <w:rPr>
          <w:lang w:eastAsia="ja-JP"/>
        </w:rPr>
        <w:t>3.</w:t>
      </w:r>
      <w:r w:rsidRPr="00BE29DD">
        <w:rPr>
          <w:lang w:eastAsia="zh-CN"/>
        </w:rPr>
        <w:t>4</w:t>
      </w:r>
      <w:r w:rsidRPr="00BE29DD">
        <w:rPr>
          <w:lang w:eastAsia="ja-JP"/>
        </w:rPr>
        <w:t>.2</w:t>
      </w:r>
      <w:r w:rsidRPr="00BE29DD">
        <w:rPr>
          <w:lang w:eastAsia="ja-JP"/>
        </w:rPr>
        <w:tab/>
        <w:t>Parameters used in this study</w:t>
      </w:r>
    </w:p>
    <w:p w14:paraId="015BB7C7" w14:textId="77777777" w:rsidR="00AD0722" w:rsidRPr="00BE29DD" w:rsidRDefault="00AD0722" w:rsidP="002C15BF">
      <w:r w:rsidRPr="00BE29DD">
        <w:t>The parameters used for simulation are shown in Table 12.</w:t>
      </w:r>
    </w:p>
    <w:p w14:paraId="36A5FD3F" w14:textId="77777777" w:rsidR="00AD0722" w:rsidRPr="00BE29DD" w:rsidRDefault="00AD0722" w:rsidP="00AD0722">
      <w:pPr>
        <w:pStyle w:val="TableNo"/>
      </w:pPr>
      <w:r w:rsidRPr="00BE29DD">
        <w:lastRenderedPageBreak/>
        <w:t>TABLE 12</w:t>
      </w:r>
    </w:p>
    <w:p w14:paraId="18F13D52" w14:textId="77777777" w:rsidR="00AD0722" w:rsidRPr="00BE29DD" w:rsidRDefault="00AD0722" w:rsidP="00AD0722">
      <w:pPr>
        <w:pStyle w:val="Tabletitle"/>
        <w:rPr>
          <w:lang w:eastAsia="zh-CN"/>
        </w:rPr>
      </w:pPr>
      <w:r w:rsidRPr="00BE29DD">
        <w:t>Parameters used in the study</w:t>
      </w:r>
    </w:p>
    <w:tbl>
      <w:tblPr>
        <w:tblStyle w:val="TableGrid"/>
        <w:tblW w:w="9639" w:type="dxa"/>
        <w:jc w:val="center"/>
        <w:tblCellMar>
          <w:left w:w="57" w:type="dxa"/>
          <w:right w:w="57" w:type="dxa"/>
        </w:tblCellMar>
        <w:tblLook w:val="04A0" w:firstRow="1" w:lastRow="0" w:firstColumn="1" w:lastColumn="0" w:noHBand="0" w:noVBand="1"/>
      </w:tblPr>
      <w:tblGrid>
        <w:gridCol w:w="1396"/>
        <w:gridCol w:w="2658"/>
        <w:gridCol w:w="5585"/>
      </w:tblGrid>
      <w:tr w:rsidR="00AD0722" w:rsidRPr="00BE29DD" w14:paraId="165CBD8C" w14:textId="77777777">
        <w:trPr>
          <w:cantSplit/>
          <w:trHeight w:val="90"/>
          <w:jc w:val="center"/>
        </w:trPr>
        <w:tc>
          <w:tcPr>
            <w:tcW w:w="724" w:type="pct"/>
            <w:vMerge w:val="restart"/>
            <w:tcBorders>
              <w:top w:val="single" w:sz="4" w:space="0" w:color="auto"/>
              <w:left w:val="single" w:sz="4" w:space="0" w:color="auto"/>
              <w:right w:val="single" w:sz="4" w:space="0" w:color="auto"/>
            </w:tcBorders>
            <w:vAlign w:val="center"/>
          </w:tcPr>
          <w:p w14:paraId="79CA3326" w14:textId="77777777" w:rsidR="00AD0722" w:rsidRPr="00BE29DD" w:rsidRDefault="00AD0722">
            <w:pPr>
              <w:pStyle w:val="Tabletext"/>
              <w:keepNext/>
            </w:pPr>
            <w:r w:rsidRPr="00BE29DD">
              <w:t>Beam WPT transmitters</w:t>
            </w:r>
          </w:p>
        </w:tc>
        <w:tc>
          <w:tcPr>
            <w:tcW w:w="1379" w:type="pct"/>
            <w:tcBorders>
              <w:top w:val="single" w:sz="4" w:space="0" w:color="auto"/>
              <w:left w:val="single" w:sz="4" w:space="0" w:color="auto"/>
              <w:bottom w:val="single" w:sz="4" w:space="0" w:color="auto"/>
              <w:right w:val="single" w:sz="4" w:space="0" w:color="auto"/>
            </w:tcBorders>
            <w:vAlign w:val="center"/>
          </w:tcPr>
          <w:p w14:paraId="5D193A21" w14:textId="77777777" w:rsidR="00AD0722" w:rsidRPr="00BE29DD" w:rsidRDefault="00AD0722">
            <w:pPr>
              <w:pStyle w:val="Tabletext"/>
              <w:keepNext/>
            </w:pPr>
            <w:r w:rsidRPr="00BE29DD">
              <w:t>Output Power</w:t>
            </w:r>
          </w:p>
        </w:tc>
        <w:tc>
          <w:tcPr>
            <w:tcW w:w="2897" w:type="pct"/>
            <w:tcBorders>
              <w:top w:val="single" w:sz="4" w:space="0" w:color="auto"/>
              <w:left w:val="single" w:sz="4" w:space="0" w:color="auto"/>
              <w:bottom w:val="single" w:sz="4" w:space="0" w:color="auto"/>
              <w:right w:val="single" w:sz="4" w:space="0" w:color="auto"/>
            </w:tcBorders>
            <w:vAlign w:val="center"/>
          </w:tcPr>
          <w:p w14:paraId="2BD7F19C" w14:textId="77777777" w:rsidR="00AD0722" w:rsidRPr="00BE29DD" w:rsidRDefault="00AD0722">
            <w:pPr>
              <w:pStyle w:val="Tabletext"/>
              <w:keepNext/>
              <w:jc w:val="center"/>
            </w:pPr>
            <w:r w:rsidRPr="00BE29DD">
              <w:t>15 W (41.8 dBm)</w:t>
            </w:r>
          </w:p>
        </w:tc>
      </w:tr>
      <w:tr w:rsidR="00AD0722" w:rsidRPr="00BE29DD" w14:paraId="3EA90193" w14:textId="77777777">
        <w:trPr>
          <w:cantSplit/>
          <w:jc w:val="center"/>
        </w:trPr>
        <w:tc>
          <w:tcPr>
            <w:tcW w:w="724" w:type="pct"/>
            <w:vMerge/>
            <w:tcBorders>
              <w:left w:val="single" w:sz="4" w:space="0" w:color="auto"/>
              <w:right w:val="single" w:sz="4" w:space="0" w:color="auto"/>
            </w:tcBorders>
            <w:vAlign w:val="center"/>
          </w:tcPr>
          <w:p w14:paraId="7EE06F75" w14:textId="77777777" w:rsidR="00AD0722" w:rsidRPr="00BE29DD" w:rsidRDefault="00AD0722">
            <w:pPr>
              <w:pStyle w:val="Tabletext"/>
              <w:keepNext/>
            </w:pPr>
          </w:p>
        </w:tc>
        <w:tc>
          <w:tcPr>
            <w:tcW w:w="1379" w:type="pct"/>
            <w:tcBorders>
              <w:top w:val="single" w:sz="4" w:space="0" w:color="auto"/>
              <w:left w:val="single" w:sz="4" w:space="0" w:color="auto"/>
              <w:bottom w:val="single" w:sz="4" w:space="0" w:color="auto"/>
              <w:right w:val="single" w:sz="4" w:space="0" w:color="auto"/>
            </w:tcBorders>
            <w:vAlign w:val="center"/>
          </w:tcPr>
          <w:p w14:paraId="0320E646" w14:textId="77777777" w:rsidR="00AD0722" w:rsidRPr="00BE29DD" w:rsidRDefault="00AD0722">
            <w:pPr>
              <w:pStyle w:val="Tabletext"/>
              <w:keepNext/>
            </w:pPr>
            <w:r w:rsidRPr="00BE29DD">
              <w:t>Centre frequency</w:t>
            </w:r>
          </w:p>
        </w:tc>
        <w:tc>
          <w:tcPr>
            <w:tcW w:w="2897" w:type="pct"/>
            <w:tcBorders>
              <w:top w:val="single" w:sz="4" w:space="0" w:color="auto"/>
              <w:left w:val="single" w:sz="4" w:space="0" w:color="auto"/>
              <w:bottom w:val="single" w:sz="4" w:space="0" w:color="auto"/>
              <w:right w:val="single" w:sz="4" w:space="0" w:color="auto"/>
            </w:tcBorders>
            <w:vAlign w:val="center"/>
          </w:tcPr>
          <w:p w14:paraId="202ECE31" w14:textId="77777777" w:rsidR="00AD0722" w:rsidRPr="00BE29DD" w:rsidRDefault="00AD0722">
            <w:pPr>
              <w:pStyle w:val="Tabletext"/>
              <w:keepNext/>
              <w:jc w:val="center"/>
            </w:pPr>
            <w:r w:rsidRPr="00BE29DD">
              <w:t>2 484 MHz</w:t>
            </w:r>
          </w:p>
        </w:tc>
      </w:tr>
      <w:tr w:rsidR="00AD0722" w:rsidRPr="00D52EEF" w14:paraId="4FB9FC95" w14:textId="77777777">
        <w:trPr>
          <w:cantSplit/>
          <w:jc w:val="center"/>
        </w:trPr>
        <w:tc>
          <w:tcPr>
            <w:tcW w:w="724" w:type="pct"/>
            <w:vMerge/>
            <w:tcBorders>
              <w:left w:val="single" w:sz="4" w:space="0" w:color="auto"/>
              <w:right w:val="single" w:sz="4" w:space="0" w:color="auto"/>
            </w:tcBorders>
            <w:vAlign w:val="center"/>
          </w:tcPr>
          <w:p w14:paraId="74AE31BA" w14:textId="77777777" w:rsidR="00AD0722" w:rsidRPr="00BE29DD" w:rsidRDefault="00AD0722">
            <w:pPr>
              <w:pStyle w:val="Tabletext"/>
              <w:keepNext/>
            </w:pPr>
          </w:p>
        </w:tc>
        <w:tc>
          <w:tcPr>
            <w:tcW w:w="1379" w:type="pct"/>
            <w:tcBorders>
              <w:top w:val="single" w:sz="4" w:space="0" w:color="auto"/>
              <w:left w:val="single" w:sz="4" w:space="0" w:color="auto"/>
              <w:bottom w:val="single" w:sz="4" w:space="0" w:color="auto"/>
              <w:right w:val="single" w:sz="4" w:space="0" w:color="auto"/>
            </w:tcBorders>
            <w:vAlign w:val="center"/>
          </w:tcPr>
          <w:p w14:paraId="59B697CB" w14:textId="77777777" w:rsidR="00AD0722" w:rsidRPr="00BE29DD" w:rsidRDefault="00AD0722">
            <w:pPr>
              <w:pStyle w:val="Tabletext"/>
              <w:keepNext/>
            </w:pPr>
            <w:bookmarkStart w:id="68" w:name="OLE_LINK1"/>
            <w:r w:rsidRPr="00BE29DD">
              <w:t>Bandwidth</w:t>
            </w:r>
            <w:bookmarkEnd w:id="68"/>
          </w:p>
        </w:tc>
        <w:tc>
          <w:tcPr>
            <w:tcW w:w="2897" w:type="pct"/>
            <w:tcBorders>
              <w:top w:val="single" w:sz="4" w:space="0" w:color="auto"/>
              <w:left w:val="single" w:sz="4" w:space="0" w:color="auto"/>
              <w:bottom w:val="single" w:sz="4" w:space="0" w:color="auto"/>
              <w:right w:val="single" w:sz="4" w:space="0" w:color="auto"/>
            </w:tcBorders>
            <w:vAlign w:val="center"/>
          </w:tcPr>
          <w:p w14:paraId="4CEA1DE3" w14:textId="77777777" w:rsidR="00AD0722" w:rsidRPr="000F3275" w:rsidRDefault="00AD0722">
            <w:pPr>
              <w:pStyle w:val="Tabletext"/>
              <w:keepNext/>
              <w:jc w:val="center"/>
              <w:rPr>
                <w:lang w:val="de-DE"/>
              </w:rPr>
            </w:pPr>
            <w:r w:rsidRPr="000F3275">
              <w:rPr>
                <w:lang w:val="de-DE"/>
              </w:rPr>
              <w:t>500 kHz,(</w:t>
            </w:r>
            <m:oMath>
              <m:r>
                <w:rPr>
                  <w:rFonts w:ascii="Cambria Math" w:hAnsi="Cambria Math"/>
                </w:rPr>
                <m:t>Power</m:t>
              </m:r>
              <m:r>
                <m:rPr>
                  <m:sty m:val="p"/>
                </m:rPr>
                <w:rPr>
                  <w:rFonts w:ascii="Cambria Math" w:hAnsi="Cambria Math"/>
                  <w:lang w:val="de-DE"/>
                </w:rPr>
                <m:t xml:space="preserve"> </m:t>
              </m:r>
              <m:r>
                <w:rPr>
                  <w:rFonts w:ascii="Cambria Math" w:hAnsi="Cambria Math"/>
                </w:rPr>
                <m:t>Density</m:t>
              </m:r>
              <m:r>
                <m:rPr>
                  <m:sty m:val="p"/>
                </m:rPr>
                <w:rPr>
                  <w:rFonts w:ascii="Cambria Math" w:hAnsi="Cambria Math"/>
                  <w:lang w:val="de-DE"/>
                </w:rPr>
                <m:t>=14.8 dBm/kHz</m:t>
              </m:r>
            </m:oMath>
            <w:r w:rsidRPr="000F3275">
              <w:rPr>
                <w:lang w:val="de-DE"/>
              </w:rPr>
              <w:t>)</w:t>
            </w:r>
          </w:p>
          <w:p w14:paraId="4C8970D2" w14:textId="77777777" w:rsidR="00AD0722" w:rsidRPr="000F3275" w:rsidRDefault="00AD0722">
            <w:pPr>
              <w:pStyle w:val="Tabletext"/>
              <w:keepNext/>
              <w:jc w:val="center"/>
              <w:rPr>
                <w:lang w:val="de-DE"/>
              </w:rPr>
            </w:pPr>
            <w:r w:rsidRPr="000F3275">
              <w:rPr>
                <w:lang w:val="de-DE"/>
              </w:rPr>
              <w:t>10 MHz,(</w:t>
            </w:r>
            <m:oMath>
              <m:r>
                <w:rPr>
                  <w:rFonts w:ascii="Cambria Math" w:hAnsi="Cambria Math"/>
                </w:rPr>
                <m:t>Power</m:t>
              </m:r>
              <m:r>
                <m:rPr>
                  <m:sty m:val="p"/>
                </m:rPr>
                <w:rPr>
                  <w:rFonts w:ascii="Cambria Math" w:hAnsi="Cambria Math"/>
                  <w:lang w:val="de-DE"/>
                </w:rPr>
                <m:t xml:space="preserve"> </m:t>
              </m:r>
              <m:r>
                <w:rPr>
                  <w:rFonts w:ascii="Cambria Math" w:hAnsi="Cambria Math"/>
                </w:rPr>
                <m:t>Density</m:t>
              </m:r>
              <m:r>
                <m:rPr>
                  <m:sty m:val="p"/>
                </m:rPr>
                <w:rPr>
                  <w:rFonts w:ascii="Cambria Math" w:hAnsi="Cambria Math"/>
                  <w:lang w:val="de-DE"/>
                </w:rPr>
                <m:t xml:space="preserve"> =31.8 dBm/MHz</m:t>
              </m:r>
            </m:oMath>
            <w:r w:rsidRPr="000F3275">
              <w:rPr>
                <w:lang w:val="de-DE"/>
              </w:rPr>
              <w:t>)</w:t>
            </w:r>
          </w:p>
        </w:tc>
      </w:tr>
      <w:tr w:rsidR="00AD0722" w:rsidRPr="00BE29DD" w14:paraId="102D1156" w14:textId="77777777">
        <w:trPr>
          <w:cantSplit/>
          <w:jc w:val="center"/>
        </w:trPr>
        <w:tc>
          <w:tcPr>
            <w:tcW w:w="724" w:type="pct"/>
            <w:vMerge/>
            <w:tcBorders>
              <w:left w:val="single" w:sz="4" w:space="0" w:color="auto"/>
              <w:right w:val="single" w:sz="4" w:space="0" w:color="auto"/>
            </w:tcBorders>
            <w:vAlign w:val="center"/>
          </w:tcPr>
          <w:p w14:paraId="2D1BC73B" w14:textId="77777777" w:rsidR="00AD0722" w:rsidRPr="000F3275" w:rsidRDefault="00AD0722">
            <w:pPr>
              <w:pStyle w:val="Tabletext"/>
              <w:keepNext/>
              <w:rPr>
                <w:lang w:val="de-DE"/>
              </w:rPr>
            </w:pPr>
          </w:p>
        </w:tc>
        <w:tc>
          <w:tcPr>
            <w:tcW w:w="1379" w:type="pct"/>
            <w:vMerge w:val="restart"/>
            <w:tcBorders>
              <w:top w:val="single" w:sz="4" w:space="0" w:color="auto"/>
              <w:left w:val="single" w:sz="4" w:space="0" w:color="auto"/>
              <w:bottom w:val="single" w:sz="4" w:space="0" w:color="auto"/>
              <w:right w:val="single" w:sz="4" w:space="0" w:color="auto"/>
            </w:tcBorders>
            <w:vAlign w:val="center"/>
          </w:tcPr>
          <w:p w14:paraId="1DB6F9E1" w14:textId="77777777" w:rsidR="00AD0722" w:rsidRPr="00BE29DD" w:rsidRDefault="00AD0722">
            <w:pPr>
              <w:pStyle w:val="Tabletext"/>
              <w:keepNext/>
            </w:pPr>
            <w:r w:rsidRPr="00BE29DD">
              <w:t>Location and height of transmitter antenna</w:t>
            </w:r>
          </w:p>
        </w:tc>
        <w:tc>
          <w:tcPr>
            <w:tcW w:w="2897" w:type="pct"/>
            <w:tcBorders>
              <w:top w:val="single" w:sz="4" w:space="0" w:color="auto"/>
              <w:left w:val="single" w:sz="4" w:space="0" w:color="auto"/>
              <w:bottom w:val="single" w:sz="4" w:space="0" w:color="auto"/>
              <w:right w:val="single" w:sz="4" w:space="0" w:color="auto"/>
            </w:tcBorders>
            <w:vAlign w:val="center"/>
          </w:tcPr>
          <w:p w14:paraId="0F9CDF3E" w14:textId="77777777" w:rsidR="00AD0722" w:rsidRPr="00BE29DD" w:rsidRDefault="00AD0722">
            <w:pPr>
              <w:pStyle w:val="Tabletext"/>
              <w:keepNext/>
              <w:jc w:val="center"/>
            </w:pPr>
            <w:r w:rsidRPr="00BE29DD">
              <w:t>Located indoor area and set on ceiling to look down</w:t>
            </w:r>
          </w:p>
        </w:tc>
      </w:tr>
      <w:tr w:rsidR="00AD0722" w:rsidRPr="00BE29DD" w14:paraId="35708624" w14:textId="77777777">
        <w:trPr>
          <w:cantSplit/>
          <w:jc w:val="center"/>
        </w:trPr>
        <w:tc>
          <w:tcPr>
            <w:tcW w:w="724" w:type="pct"/>
            <w:vMerge/>
            <w:tcBorders>
              <w:left w:val="single" w:sz="4" w:space="0" w:color="auto"/>
              <w:right w:val="single" w:sz="4" w:space="0" w:color="auto"/>
            </w:tcBorders>
            <w:vAlign w:val="center"/>
          </w:tcPr>
          <w:p w14:paraId="2BFED27B" w14:textId="77777777" w:rsidR="00AD0722" w:rsidRPr="00BE29DD" w:rsidRDefault="00AD0722">
            <w:pPr>
              <w:pStyle w:val="Tabletext"/>
              <w:keepNext/>
            </w:pPr>
          </w:p>
        </w:tc>
        <w:tc>
          <w:tcPr>
            <w:tcW w:w="1379" w:type="pct"/>
            <w:vMerge/>
            <w:tcBorders>
              <w:top w:val="single" w:sz="4" w:space="0" w:color="auto"/>
              <w:left w:val="single" w:sz="4" w:space="0" w:color="auto"/>
              <w:bottom w:val="single" w:sz="4" w:space="0" w:color="auto"/>
              <w:right w:val="single" w:sz="4" w:space="0" w:color="auto"/>
            </w:tcBorders>
            <w:vAlign w:val="center"/>
          </w:tcPr>
          <w:p w14:paraId="69DD8209" w14:textId="77777777" w:rsidR="00AD0722" w:rsidRPr="00BE29DD" w:rsidRDefault="00AD0722">
            <w:pPr>
              <w:pStyle w:val="Tabletext"/>
              <w:keepNext/>
            </w:pPr>
          </w:p>
        </w:tc>
        <w:tc>
          <w:tcPr>
            <w:tcW w:w="2897" w:type="pct"/>
            <w:tcBorders>
              <w:top w:val="single" w:sz="4" w:space="0" w:color="auto"/>
              <w:left w:val="single" w:sz="4" w:space="0" w:color="auto"/>
              <w:bottom w:val="single" w:sz="4" w:space="0" w:color="auto"/>
              <w:right w:val="single" w:sz="4" w:space="0" w:color="auto"/>
            </w:tcBorders>
            <w:vAlign w:val="center"/>
          </w:tcPr>
          <w:p w14:paraId="71D28CCD" w14:textId="77777777" w:rsidR="00AD0722" w:rsidRPr="00BE29DD" w:rsidRDefault="00AD0722">
            <w:pPr>
              <w:pStyle w:val="Tabletext"/>
              <w:keepNext/>
              <w:jc w:val="center"/>
            </w:pPr>
            <w:r w:rsidRPr="00BE29DD">
              <w:t>5.0 m above floor</w:t>
            </w:r>
          </w:p>
        </w:tc>
      </w:tr>
      <w:tr w:rsidR="00AD0722" w:rsidRPr="00BE29DD" w14:paraId="277CC8B0" w14:textId="77777777">
        <w:trPr>
          <w:cantSplit/>
          <w:trHeight w:val="90"/>
          <w:jc w:val="center"/>
        </w:trPr>
        <w:tc>
          <w:tcPr>
            <w:tcW w:w="724" w:type="pct"/>
            <w:vMerge/>
            <w:tcBorders>
              <w:left w:val="single" w:sz="4" w:space="0" w:color="auto"/>
              <w:right w:val="single" w:sz="4" w:space="0" w:color="auto"/>
            </w:tcBorders>
            <w:vAlign w:val="center"/>
          </w:tcPr>
          <w:p w14:paraId="38D6DBAF" w14:textId="77777777" w:rsidR="00AD0722" w:rsidRPr="00BE29DD" w:rsidRDefault="00AD0722">
            <w:pPr>
              <w:pStyle w:val="Tabletext"/>
              <w:keepNext/>
            </w:pPr>
          </w:p>
        </w:tc>
        <w:tc>
          <w:tcPr>
            <w:tcW w:w="1379" w:type="pct"/>
            <w:tcBorders>
              <w:top w:val="single" w:sz="4" w:space="0" w:color="auto"/>
              <w:left w:val="single" w:sz="4" w:space="0" w:color="auto"/>
              <w:bottom w:val="single" w:sz="4" w:space="0" w:color="auto"/>
              <w:right w:val="single" w:sz="4" w:space="0" w:color="auto"/>
            </w:tcBorders>
            <w:vAlign w:val="center"/>
          </w:tcPr>
          <w:p w14:paraId="25B6A2CA" w14:textId="77777777" w:rsidR="00AD0722" w:rsidRPr="00BE29DD" w:rsidRDefault="00AD0722">
            <w:pPr>
              <w:pStyle w:val="Tabletext"/>
              <w:keepNext/>
            </w:pPr>
            <w:r w:rsidRPr="00BE29DD">
              <w:t>Transmitter antenna gain</w:t>
            </w:r>
          </w:p>
        </w:tc>
        <w:tc>
          <w:tcPr>
            <w:tcW w:w="2897" w:type="pct"/>
            <w:tcBorders>
              <w:top w:val="single" w:sz="4" w:space="0" w:color="auto"/>
              <w:left w:val="single" w:sz="4" w:space="0" w:color="auto"/>
              <w:bottom w:val="single" w:sz="4" w:space="0" w:color="auto"/>
              <w:right w:val="single" w:sz="4" w:space="0" w:color="auto"/>
            </w:tcBorders>
            <w:vAlign w:val="center"/>
          </w:tcPr>
          <w:p w14:paraId="6A8FED88" w14:textId="77777777" w:rsidR="00AD0722" w:rsidRPr="00BE29DD" w:rsidRDefault="00AD0722">
            <w:pPr>
              <w:pStyle w:val="Tabletext"/>
              <w:keepNext/>
              <w:jc w:val="center"/>
            </w:pPr>
            <w:r w:rsidRPr="00BE29DD">
              <w:t>Figure 11</w:t>
            </w:r>
          </w:p>
          <w:p w14:paraId="2E98658E" w14:textId="77777777" w:rsidR="00AD0722" w:rsidRPr="00BE29DD" w:rsidRDefault="00AD0722">
            <w:pPr>
              <w:pStyle w:val="Tabletext"/>
              <w:keepNext/>
              <w:jc w:val="center"/>
            </w:pPr>
            <w:r w:rsidRPr="00BE29DD">
              <w:t>（</w:t>
            </w:r>
            <w:r w:rsidRPr="00BE29DD">
              <w:t>−5 dBi</w:t>
            </w:r>
            <w:r w:rsidRPr="00BE29DD">
              <w:t>）</w:t>
            </w:r>
          </w:p>
        </w:tc>
      </w:tr>
      <w:tr w:rsidR="00AD0722" w:rsidRPr="00BE29DD" w14:paraId="745B7696" w14:textId="77777777">
        <w:trPr>
          <w:cantSplit/>
          <w:jc w:val="center"/>
        </w:trPr>
        <w:tc>
          <w:tcPr>
            <w:tcW w:w="724" w:type="pct"/>
            <w:tcBorders>
              <w:left w:val="single" w:sz="4" w:space="0" w:color="auto"/>
              <w:right w:val="single" w:sz="4" w:space="0" w:color="auto"/>
            </w:tcBorders>
            <w:vAlign w:val="center"/>
          </w:tcPr>
          <w:p w14:paraId="792BC214" w14:textId="77777777" w:rsidR="00AD0722" w:rsidRPr="00BE29DD" w:rsidRDefault="00AD0722">
            <w:pPr>
              <w:pStyle w:val="Tabletext"/>
              <w:keepNext/>
            </w:pPr>
          </w:p>
        </w:tc>
        <w:tc>
          <w:tcPr>
            <w:tcW w:w="1379" w:type="pct"/>
            <w:tcBorders>
              <w:top w:val="single" w:sz="4" w:space="0" w:color="auto"/>
              <w:left w:val="single" w:sz="4" w:space="0" w:color="auto"/>
              <w:bottom w:val="single" w:sz="4" w:space="0" w:color="auto"/>
              <w:right w:val="single" w:sz="4" w:space="0" w:color="auto"/>
            </w:tcBorders>
            <w:vAlign w:val="center"/>
          </w:tcPr>
          <w:p w14:paraId="1EC177AC" w14:textId="77777777" w:rsidR="00AD0722" w:rsidRPr="00BE29DD" w:rsidRDefault="00AD0722">
            <w:pPr>
              <w:pStyle w:val="Tabletext"/>
              <w:keepNext/>
            </w:pPr>
            <w:r w:rsidRPr="00BE29DD">
              <w:t>Building entry loss</w:t>
            </w:r>
          </w:p>
        </w:tc>
        <w:tc>
          <w:tcPr>
            <w:tcW w:w="2897" w:type="pct"/>
            <w:tcBorders>
              <w:top w:val="single" w:sz="4" w:space="0" w:color="auto"/>
              <w:left w:val="single" w:sz="4" w:space="0" w:color="auto"/>
              <w:bottom w:val="single" w:sz="4" w:space="0" w:color="auto"/>
              <w:right w:val="single" w:sz="4" w:space="0" w:color="auto"/>
            </w:tcBorders>
            <w:vAlign w:val="center"/>
          </w:tcPr>
          <w:p w14:paraId="7F18C571" w14:textId="77777777" w:rsidR="00AD0722" w:rsidRPr="00BE29DD" w:rsidRDefault="00AD0722">
            <w:pPr>
              <w:pStyle w:val="Tabletext"/>
              <w:keepNext/>
              <w:jc w:val="center"/>
            </w:pPr>
            <w:r w:rsidRPr="00BE29DD">
              <w:t>14.0 dB</w:t>
            </w:r>
          </w:p>
        </w:tc>
      </w:tr>
      <w:tr w:rsidR="00AD0722" w:rsidRPr="00BE29DD" w14:paraId="4E178E55" w14:textId="77777777">
        <w:trPr>
          <w:cantSplit/>
          <w:jc w:val="center"/>
        </w:trPr>
        <w:tc>
          <w:tcPr>
            <w:tcW w:w="724" w:type="pct"/>
            <w:vMerge w:val="restart"/>
            <w:tcBorders>
              <w:left w:val="single" w:sz="4" w:space="0" w:color="auto"/>
              <w:right w:val="single" w:sz="4" w:space="0" w:color="auto"/>
            </w:tcBorders>
            <w:vAlign w:val="center"/>
          </w:tcPr>
          <w:p w14:paraId="73E1401D" w14:textId="77777777" w:rsidR="00AD0722" w:rsidRPr="00BE29DD" w:rsidRDefault="00AD0722">
            <w:pPr>
              <w:pStyle w:val="Tabletext"/>
              <w:keepNext/>
            </w:pPr>
            <w:r w:rsidRPr="00BE29DD">
              <w:t>COMPASS GSO MSS Receivers</w:t>
            </w:r>
          </w:p>
        </w:tc>
        <w:tc>
          <w:tcPr>
            <w:tcW w:w="1379" w:type="pct"/>
            <w:tcBorders>
              <w:top w:val="single" w:sz="4" w:space="0" w:color="auto"/>
              <w:left w:val="single" w:sz="4" w:space="0" w:color="auto"/>
              <w:bottom w:val="single" w:sz="4" w:space="0" w:color="auto"/>
              <w:right w:val="single" w:sz="4" w:space="0" w:color="auto"/>
            </w:tcBorders>
            <w:vAlign w:val="center"/>
          </w:tcPr>
          <w:p w14:paraId="2365A0D5" w14:textId="77777777" w:rsidR="00AD0722" w:rsidRPr="00BE29DD" w:rsidRDefault="00AD0722">
            <w:pPr>
              <w:pStyle w:val="Tabletext"/>
              <w:keepNext/>
            </w:pPr>
            <w:r w:rsidRPr="00BE29DD">
              <w:t>Height of receivers</w:t>
            </w:r>
          </w:p>
        </w:tc>
        <w:tc>
          <w:tcPr>
            <w:tcW w:w="2897" w:type="pct"/>
            <w:tcBorders>
              <w:top w:val="single" w:sz="4" w:space="0" w:color="auto"/>
              <w:left w:val="single" w:sz="4" w:space="0" w:color="auto"/>
              <w:bottom w:val="single" w:sz="4" w:space="0" w:color="auto"/>
              <w:right w:val="single" w:sz="4" w:space="0" w:color="auto"/>
            </w:tcBorders>
            <w:vAlign w:val="center"/>
          </w:tcPr>
          <w:p w14:paraId="0CD7CE71" w14:textId="77777777" w:rsidR="00AD0722" w:rsidRPr="00BE29DD" w:rsidRDefault="00AD0722">
            <w:pPr>
              <w:pStyle w:val="Tabletext"/>
              <w:keepNext/>
              <w:jc w:val="center"/>
            </w:pPr>
            <w:r w:rsidRPr="00BE29DD">
              <w:t>1.5 m</w:t>
            </w:r>
          </w:p>
        </w:tc>
      </w:tr>
      <w:tr w:rsidR="00AD0722" w:rsidRPr="00BE29DD" w14:paraId="5830D64A" w14:textId="77777777">
        <w:trPr>
          <w:cantSplit/>
          <w:jc w:val="center"/>
        </w:trPr>
        <w:tc>
          <w:tcPr>
            <w:tcW w:w="724" w:type="pct"/>
            <w:vMerge/>
            <w:tcBorders>
              <w:left w:val="single" w:sz="4" w:space="0" w:color="auto"/>
              <w:right w:val="single" w:sz="4" w:space="0" w:color="auto"/>
            </w:tcBorders>
            <w:vAlign w:val="center"/>
          </w:tcPr>
          <w:p w14:paraId="78BC1F14" w14:textId="77777777" w:rsidR="00AD0722" w:rsidRPr="00BE29DD" w:rsidRDefault="00AD0722">
            <w:pPr>
              <w:pStyle w:val="Tabletext"/>
              <w:keepNext/>
            </w:pPr>
          </w:p>
        </w:tc>
        <w:tc>
          <w:tcPr>
            <w:tcW w:w="1379" w:type="pct"/>
            <w:tcBorders>
              <w:top w:val="single" w:sz="4" w:space="0" w:color="auto"/>
              <w:left w:val="single" w:sz="4" w:space="0" w:color="auto"/>
              <w:bottom w:val="single" w:sz="4" w:space="0" w:color="auto"/>
              <w:right w:val="single" w:sz="4" w:space="0" w:color="auto"/>
            </w:tcBorders>
            <w:vAlign w:val="center"/>
          </w:tcPr>
          <w:p w14:paraId="6401380D" w14:textId="77777777" w:rsidR="00AD0722" w:rsidRPr="00BE29DD" w:rsidRDefault="00AD0722">
            <w:pPr>
              <w:pStyle w:val="Tabletext"/>
              <w:keepNext/>
            </w:pPr>
            <w:r w:rsidRPr="00BE29DD">
              <w:t>Centre frequency</w:t>
            </w:r>
          </w:p>
        </w:tc>
        <w:tc>
          <w:tcPr>
            <w:tcW w:w="2897" w:type="pct"/>
            <w:tcBorders>
              <w:top w:val="single" w:sz="4" w:space="0" w:color="auto"/>
              <w:left w:val="single" w:sz="4" w:space="0" w:color="auto"/>
              <w:bottom w:val="single" w:sz="4" w:space="0" w:color="auto"/>
              <w:right w:val="single" w:sz="4" w:space="0" w:color="auto"/>
            </w:tcBorders>
            <w:vAlign w:val="center"/>
          </w:tcPr>
          <w:p w14:paraId="1DD0393F" w14:textId="77777777" w:rsidR="00AD0722" w:rsidRPr="00BE29DD" w:rsidRDefault="00AD0722">
            <w:pPr>
              <w:pStyle w:val="Tabletext"/>
              <w:keepNext/>
              <w:jc w:val="center"/>
            </w:pPr>
            <w:r w:rsidRPr="00BE29DD">
              <w:t>2 491.5 MHz</w:t>
            </w:r>
          </w:p>
        </w:tc>
      </w:tr>
      <w:tr w:rsidR="00AD0722" w:rsidRPr="00BE29DD" w14:paraId="4A07B092" w14:textId="77777777">
        <w:trPr>
          <w:cantSplit/>
          <w:jc w:val="center"/>
        </w:trPr>
        <w:tc>
          <w:tcPr>
            <w:tcW w:w="724" w:type="pct"/>
            <w:vMerge/>
            <w:tcBorders>
              <w:left w:val="single" w:sz="4" w:space="0" w:color="auto"/>
              <w:right w:val="single" w:sz="4" w:space="0" w:color="auto"/>
            </w:tcBorders>
            <w:vAlign w:val="center"/>
          </w:tcPr>
          <w:p w14:paraId="6499BBC2" w14:textId="77777777" w:rsidR="00AD0722" w:rsidRPr="00BE29DD" w:rsidRDefault="00AD0722">
            <w:pPr>
              <w:pStyle w:val="Tabletext"/>
              <w:keepNext/>
            </w:pPr>
          </w:p>
        </w:tc>
        <w:tc>
          <w:tcPr>
            <w:tcW w:w="1379" w:type="pct"/>
            <w:tcBorders>
              <w:top w:val="single" w:sz="4" w:space="0" w:color="auto"/>
              <w:left w:val="single" w:sz="4" w:space="0" w:color="auto"/>
              <w:bottom w:val="single" w:sz="4" w:space="0" w:color="auto"/>
              <w:right w:val="single" w:sz="4" w:space="0" w:color="auto"/>
            </w:tcBorders>
            <w:vAlign w:val="center"/>
          </w:tcPr>
          <w:p w14:paraId="78C4EA5F" w14:textId="77777777" w:rsidR="00AD0722" w:rsidRPr="00BE29DD" w:rsidRDefault="00AD0722">
            <w:pPr>
              <w:pStyle w:val="Tabletext"/>
              <w:keepNext/>
            </w:pPr>
            <w:r w:rsidRPr="00BE29DD">
              <w:t>Bandwidth</w:t>
            </w:r>
          </w:p>
        </w:tc>
        <w:tc>
          <w:tcPr>
            <w:tcW w:w="2897" w:type="pct"/>
            <w:tcBorders>
              <w:top w:val="single" w:sz="4" w:space="0" w:color="auto"/>
              <w:left w:val="single" w:sz="4" w:space="0" w:color="auto"/>
              <w:bottom w:val="single" w:sz="4" w:space="0" w:color="auto"/>
              <w:right w:val="single" w:sz="4" w:space="0" w:color="auto"/>
            </w:tcBorders>
            <w:vAlign w:val="center"/>
          </w:tcPr>
          <w:p w14:paraId="35604A1B" w14:textId="77777777" w:rsidR="00AD0722" w:rsidRPr="00BE29DD" w:rsidRDefault="00AD0722">
            <w:pPr>
              <w:pStyle w:val="Tabletext"/>
              <w:keepNext/>
              <w:jc w:val="center"/>
            </w:pPr>
            <w:r w:rsidRPr="00BE29DD">
              <w:t>16.5 MHz</w:t>
            </w:r>
          </w:p>
        </w:tc>
      </w:tr>
      <w:tr w:rsidR="00AD0722" w:rsidRPr="00BE29DD" w14:paraId="251337E3" w14:textId="77777777">
        <w:trPr>
          <w:cantSplit/>
          <w:jc w:val="center"/>
        </w:trPr>
        <w:tc>
          <w:tcPr>
            <w:tcW w:w="724" w:type="pct"/>
            <w:vMerge/>
            <w:tcBorders>
              <w:left w:val="single" w:sz="4" w:space="0" w:color="auto"/>
              <w:right w:val="single" w:sz="4" w:space="0" w:color="auto"/>
            </w:tcBorders>
            <w:vAlign w:val="center"/>
          </w:tcPr>
          <w:p w14:paraId="240DA4D0" w14:textId="77777777" w:rsidR="00AD0722" w:rsidRPr="00BE29DD" w:rsidRDefault="00AD0722">
            <w:pPr>
              <w:pStyle w:val="Tabletext"/>
              <w:keepNext/>
            </w:pPr>
          </w:p>
        </w:tc>
        <w:tc>
          <w:tcPr>
            <w:tcW w:w="1379" w:type="pct"/>
            <w:tcBorders>
              <w:top w:val="single" w:sz="4" w:space="0" w:color="auto"/>
              <w:left w:val="single" w:sz="4" w:space="0" w:color="auto"/>
              <w:bottom w:val="single" w:sz="4" w:space="0" w:color="auto"/>
              <w:right w:val="single" w:sz="4" w:space="0" w:color="auto"/>
            </w:tcBorders>
            <w:vAlign w:val="center"/>
          </w:tcPr>
          <w:p w14:paraId="3A7875E3" w14:textId="77777777" w:rsidR="00AD0722" w:rsidRPr="00BE29DD" w:rsidRDefault="00AD0722">
            <w:pPr>
              <w:pStyle w:val="Tabletext"/>
              <w:keepNext/>
            </w:pPr>
            <w:r w:rsidRPr="00BE29DD">
              <w:t>Terminal noise temperature</w:t>
            </w:r>
          </w:p>
        </w:tc>
        <w:tc>
          <w:tcPr>
            <w:tcW w:w="2897" w:type="pct"/>
            <w:tcBorders>
              <w:top w:val="single" w:sz="4" w:space="0" w:color="auto"/>
              <w:left w:val="single" w:sz="4" w:space="0" w:color="auto"/>
              <w:bottom w:val="single" w:sz="4" w:space="0" w:color="auto"/>
              <w:right w:val="single" w:sz="4" w:space="0" w:color="auto"/>
            </w:tcBorders>
            <w:vAlign w:val="center"/>
          </w:tcPr>
          <w:p w14:paraId="3A4F5364" w14:textId="77777777" w:rsidR="00AD0722" w:rsidRPr="00BE29DD" w:rsidRDefault="00AD0722">
            <w:pPr>
              <w:pStyle w:val="Tabletext"/>
              <w:keepNext/>
              <w:jc w:val="center"/>
            </w:pPr>
            <w:r w:rsidRPr="00BE29DD">
              <w:t>330K</w:t>
            </w:r>
          </w:p>
          <w:p w14:paraId="103EF993" w14:textId="77777777" w:rsidR="00AD0722" w:rsidRPr="00BE29DD" w:rsidRDefault="00AD0722">
            <w:pPr>
              <w:pStyle w:val="Tabletext"/>
              <w:keepNext/>
              <w:jc w:val="center"/>
            </w:pPr>
            <w:r w:rsidRPr="00BE29DD">
              <w:t>（</w:t>
            </w:r>
            <m:oMath>
              <m:sSub>
                <m:sSubPr>
                  <m:ctrlPr>
                    <w:rPr>
                      <w:rFonts w:ascii="Cambria Math" w:hAnsi="Cambria Math"/>
                    </w:rPr>
                  </m:ctrlPr>
                </m:sSubPr>
                <m:e>
                  <m:r>
                    <w:rPr>
                      <w:rFonts w:ascii="Cambria Math" w:hAnsi="Cambria Math"/>
                    </w:rPr>
                    <m:t>N</m:t>
                  </m:r>
                </m:e>
                <m:sub>
                  <m:r>
                    <m:rPr>
                      <m:sty m:val="p"/>
                    </m:rPr>
                    <w:rPr>
                      <w:rFonts w:ascii="Cambria Math" w:hAnsi="Cambria Math"/>
                    </w:rPr>
                    <m:t>0</m:t>
                  </m:r>
                </m:sub>
              </m:sSub>
              <m:r>
                <m:rPr>
                  <m:sty m:val="p"/>
                </m:rPr>
                <w:rPr>
                  <w:rFonts w:ascii="Cambria Math" w:hAnsi="Cambria Math"/>
                </w:rPr>
                <m:t>=-113.4142 dBm/MHz</m:t>
              </m:r>
            </m:oMath>
            <w:r w:rsidRPr="00BE29DD">
              <w:t>）</w:t>
            </w:r>
          </w:p>
          <w:p w14:paraId="5AF93280" w14:textId="77777777" w:rsidR="00AD0722" w:rsidRPr="00BE29DD" w:rsidRDefault="00AD0722">
            <w:pPr>
              <w:pStyle w:val="Tabletext"/>
              <w:keepNext/>
              <w:jc w:val="center"/>
            </w:pPr>
            <w:r w:rsidRPr="00BE29DD">
              <w:t>（</w:t>
            </w:r>
            <m:oMath>
              <m:sSub>
                <m:sSubPr>
                  <m:ctrlPr>
                    <w:rPr>
                      <w:rFonts w:ascii="Cambria Math" w:hAnsi="Cambria Math"/>
                    </w:rPr>
                  </m:ctrlPr>
                </m:sSubPr>
                <m:e>
                  <m:r>
                    <w:rPr>
                      <w:rFonts w:ascii="Cambria Math" w:hAnsi="Cambria Math"/>
                    </w:rPr>
                    <m:t>N</m:t>
                  </m:r>
                </m:e>
                <m:sub>
                  <m:r>
                    <m:rPr>
                      <m:sty m:val="p"/>
                    </m:rPr>
                    <w:rPr>
                      <w:rFonts w:ascii="Cambria Math" w:hAnsi="Cambria Math"/>
                    </w:rPr>
                    <m:t>0</m:t>
                  </m:r>
                </m:sub>
              </m:sSub>
              <m:r>
                <m:rPr>
                  <m:sty m:val="p"/>
                </m:rPr>
                <w:rPr>
                  <w:rFonts w:ascii="Cambria Math" w:hAnsi="Cambria Math"/>
                </w:rPr>
                <m:t>=-143.4142 dBm/kHz</m:t>
              </m:r>
            </m:oMath>
            <w:r w:rsidRPr="00BE29DD">
              <w:t>）</w:t>
            </w:r>
          </w:p>
        </w:tc>
      </w:tr>
      <w:tr w:rsidR="00AD0722" w:rsidRPr="00BE29DD" w14:paraId="272289E7" w14:textId="77777777">
        <w:trPr>
          <w:cantSplit/>
          <w:trHeight w:val="464"/>
          <w:jc w:val="center"/>
        </w:trPr>
        <w:tc>
          <w:tcPr>
            <w:tcW w:w="724" w:type="pct"/>
            <w:vMerge w:val="restart"/>
            <w:tcBorders>
              <w:left w:val="single" w:sz="4" w:space="0" w:color="auto"/>
              <w:right w:val="single" w:sz="4" w:space="0" w:color="auto"/>
            </w:tcBorders>
            <w:vAlign w:val="center"/>
          </w:tcPr>
          <w:p w14:paraId="6D53BBB4" w14:textId="77777777" w:rsidR="00AD0722" w:rsidRPr="00BE29DD" w:rsidRDefault="00AD0722">
            <w:pPr>
              <w:pStyle w:val="Tabletext"/>
              <w:keepNext/>
            </w:pPr>
            <w:r w:rsidRPr="00BE29DD">
              <w:t>Simulation conditions</w:t>
            </w:r>
          </w:p>
        </w:tc>
        <w:tc>
          <w:tcPr>
            <w:tcW w:w="1379" w:type="pct"/>
            <w:tcBorders>
              <w:top w:val="single" w:sz="4" w:space="0" w:color="auto"/>
              <w:left w:val="single" w:sz="4" w:space="0" w:color="auto"/>
              <w:bottom w:val="single" w:sz="4" w:space="0" w:color="auto"/>
              <w:right w:val="single" w:sz="4" w:space="0" w:color="auto"/>
            </w:tcBorders>
            <w:vAlign w:val="center"/>
          </w:tcPr>
          <w:p w14:paraId="4054EA18" w14:textId="77777777" w:rsidR="00AD0722" w:rsidRPr="00BE29DD" w:rsidRDefault="00AD0722">
            <w:pPr>
              <w:pStyle w:val="Tabletext"/>
              <w:keepNext/>
              <w:rPr>
                <w:rFonts w:ascii="Cambria Math" w:hAnsi="Cambria Math"/>
                <w:oMath/>
              </w:rPr>
            </w:pPr>
            <w:r w:rsidRPr="00BE29DD">
              <w:t>Interference to noise ratio</w:t>
            </w:r>
          </w:p>
        </w:tc>
        <w:tc>
          <w:tcPr>
            <w:tcW w:w="2897" w:type="pct"/>
            <w:tcBorders>
              <w:top w:val="single" w:sz="4" w:space="0" w:color="auto"/>
              <w:left w:val="single" w:sz="4" w:space="0" w:color="auto"/>
              <w:bottom w:val="single" w:sz="4" w:space="0" w:color="auto"/>
              <w:right w:val="single" w:sz="4" w:space="0" w:color="auto"/>
            </w:tcBorders>
            <w:vAlign w:val="center"/>
          </w:tcPr>
          <w:p w14:paraId="14A55E62" w14:textId="77777777" w:rsidR="00AD0722" w:rsidRPr="00BE29DD" w:rsidRDefault="00AD0722">
            <w:pPr>
              <w:pStyle w:val="Tabletext"/>
              <w:keepNext/>
              <w:jc w:val="center"/>
            </w:pPr>
            <w:r w:rsidRPr="00BE29DD">
              <w:t>−6 dB/ −10 dB</w:t>
            </w:r>
          </w:p>
        </w:tc>
      </w:tr>
      <w:tr w:rsidR="00AD0722" w:rsidRPr="00BE29DD" w14:paraId="4E168529" w14:textId="77777777">
        <w:trPr>
          <w:cantSplit/>
          <w:trHeight w:val="464"/>
          <w:jc w:val="center"/>
        </w:trPr>
        <w:tc>
          <w:tcPr>
            <w:tcW w:w="724" w:type="pct"/>
            <w:vMerge/>
            <w:tcBorders>
              <w:left w:val="single" w:sz="4" w:space="0" w:color="auto"/>
              <w:right w:val="single" w:sz="4" w:space="0" w:color="auto"/>
            </w:tcBorders>
            <w:vAlign w:val="center"/>
          </w:tcPr>
          <w:p w14:paraId="73113483" w14:textId="77777777" w:rsidR="00AD0722" w:rsidRPr="00BE29DD" w:rsidRDefault="00AD0722">
            <w:pPr>
              <w:pStyle w:val="Tabletext"/>
              <w:keepNext/>
            </w:pPr>
          </w:p>
        </w:tc>
        <w:tc>
          <w:tcPr>
            <w:tcW w:w="1379" w:type="pct"/>
            <w:tcBorders>
              <w:top w:val="single" w:sz="4" w:space="0" w:color="auto"/>
              <w:left w:val="single" w:sz="4" w:space="0" w:color="auto"/>
              <w:bottom w:val="single" w:sz="4" w:space="0" w:color="auto"/>
              <w:right w:val="single" w:sz="4" w:space="0" w:color="auto"/>
            </w:tcBorders>
            <w:vAlign w:val="center"/>
          </w:tcPr>
          <w:p w14:paraId="76187E5F" w14:textId="77777777" w:rsidR="00AD0722" w:rsidRPr="00BE29DD" w:rsidRDefault="00AD0722">
            <w:pPr>
              <w:pStyle w:val="Tabletext"/>
              <w:keepNext/>
              <w:rPr>
                <w:rFonts w:ascii="Cambria Math" w:hAnsi="Cambria Math"/>
                <w:oMath/>
              </w:rPr>
            </w:pPr>
            <w:r w:rsidRPr="00BE29DD">
              <w:t>Location</w:t>
            </w:r>
          </w:p>
        </w:tc>
        <w:tc>
          <w:tcPr>
            <w:tcW w:w="2897" w:type="pct"/>
            <w:tcBorders>
              <w:top w:val="single" w:sz="4" w:space="0" w:color="auto"/>
              <w:left w:val="single" w:sz="4" w:space="0" w:color="auto"/>
              <w:bottom w:val="single" w:sz="4" w:space="0" w:color="auto"/>
              <w:right w:val="single" w:sz="4" w:space="0" w:color="auto"/>
            </w:tcBorders>
            <w:vAlign w:val="center"/>
          </w:tcPr>
          <w:p w14:paraId="24B4FB39" w14:textId="77777777" w:rsidR="00AD0722" w:rsidRPr="00BE29DD" w:rsidRDefault="00AD0722">
            <w:pPr>
              <w:pStyle w:val="Tabletext"/>
              <w:keepNext/>
              <w:jc w:val="center"/>
            </w:pPr>
            <w:r w:rsidRPr="00BE29DD">
              <w:t>Suburb</w:t>
            </w:r>
          </w:p>
        </w:tc>
      </w:tr>
      <w:tr w:rsidR="00AD0722" w:rsidRPr="00BE29DD" w14:paraId="45132F94" w14:textId="77777777">
        <w:trPr>
          <w:cantSplit/>
          <w:jc w:val="center"/>
        </w:trPr>
        <w:tc>
          <w:tcPr>
            <w:tcW w:w="724" w:type="pct"/>
            <w:vMerge/>
            <w:tcBorders>
              <w:left w:val="single" w:sz="4" w:space="0" w:color="auto"/>
              <w:right w:val="single" w:sz="4" w:space="0" w:color="auto"/>
            </w:tcBorders>
          </w:tcPr>
          <w:p w14:paraId="50FF4C5C" w14:textId="77777777" w:rsidR="00AD0722" w:rsidRPr="00BE29DD" w:rsidRDefault="00AD0722">
            <w:pPr>
              <w:pStyle w:val="Tabletext"/>
              <w:keepNext/>
            </w:pPr>
          </w:p>
        </w:tc>
        <w:tc>
          <w:tcPr>
            <w:tcW w:w="1379" w:type="pct"/>
            <w:tcBorders>
              <w:top w:val="single" w:sz="4" w:space="0" w:color="auto"/>
              <w:left w:val="single" w:sz="4" w:space="0" w:color="auto"/>
              <w:bottom w:val="single" w:sz="4" w:space="0" w:color="auto"/>
              <w:right w:val="single" w:sz="4" w:space="0" w:color="auto"/>
            </w:tcBorders>
            <w:vAlign w:val="center"/>
          </w:tcPr>
          <w:p w14:paraId="6D2156C9" w14:textId="77777777" w:rsidR="00AD0722" w:rsidRPr="00BE29DD" w:rsidRDefault="00AD0722">
            <w:pPr>
              <w:pStyle w:val="Tabletext"/>
              <w:keepNext/>
              <w:rPr>
                <w:rFonts w:ascii="Cambria Math" w:hAnsi="Cambria Math"/>
                <w:oMath/>
              </w:rPr>
            </w:pPr>
            <w:r w:rsidRPr="00BE29DD">
              <w:t>Propagation model</w:t>
            </w:r>
          </w:p>
        </w:tc>
        <w:tc>
          <w:tcPr>
            <w:tcW w:w="2897" w:type="pct"/>
            <w:tcBorders>
              <w:top w:val="single" w:sz="4" w:space="0" w:color="auto"/>
              <w:left w:val="single" w:sz="4" w:space="0" w:color="auto"/>
              <w:bottom w:val="single" w:sz="4" w:space="0" w:color="auto"/>
              <w:right w:val="single" w:sz="4" w:space="0" w:color="auto"/>
            </w:tcBorders>
            <w:vAlign w:val="center"/>
          </w:tcPr>
          <w:p w14:paraId="330B5668" w14:textId="77777777" w:rsidR="00AD0722" w:rsidRPr="00BE29DD" w:rsidRDefault="00AD0722">
            <w:pPr>
              <w:pStyle w:val="Tabletext"/>
              <w:keepNext/>
              <w:jc w:val="center"/>
            </w:pPr>
            <w:r w:rsidRPr="00BE29DD">
              <w:t>Hata model</w:t>
            </w:r>
          </w:p>
          <w:p w14:paraId="54FE9126" w14:textId="77777777" w:rsidR="00AD0722" w:rsidRPr="00BE29DD" w:rsidRDefault="00000000">
            <w:pPr>
              <w:pStyle w:val="Tabletext"/>
              <w:keepNext/>
              <w:jc w:val="center"/>
            </w:pPr>
            <m:oMathPara>
              <m:oMath>
                <m:sSub>
                  <m:sSubPr>
                    <m:ctrlPr>
                      <w:rPr>
                        <w:rFonts w:ascii="Cambria Math" w:hAnsi="Cambria Math"/>
                      </w:rPr>
                    </m:ctrlPr>
                  </m:sSubPr>
                  <m:e>
                    <m:r>
                      <w:rPr>
                        <w:rFonts w:ascii="Cambria Math" w:hAnsi="Cambria Math"/>
                      </w:rPr>
                      <m:t>L</m:t>
                    </m:r>
                  </m:e>
                  <m:sub>
                    <m:r>
                      <w:rPr>
                        <w:rFonts w:ascii="Cambria Math" w:hAnsi="Cambria Math"/>
                      </w:rPr>
                      <m:t>bs</m:t>
                    </m:r>
                  </m:sub>
                </m:sSub>
                <m:r>
                  <m:rPr>
                    <m:sty m:val="p"/>
                  </m:rPr>
                  <w:rPr>
                    <w:rFonts w:ascii="Cambria Math" w:hAnsi="Cambria Math"/>
                  </w:rPr>
                  <m:t>=69.55+26.16 log</m:t>
                </m:r>
                <m:d>
                  <m:dPr>
                    <m:ctrlPr>
                      <w:rPr>
                        <w:rFonts w:ascii="Cambria Math" w:hAnsi="Cambria Math"/>
                      </w:rPr>
                    </m:ctrlPr>
                  </m:dPr>
                  <m:e>
                    <m:r>
                      <w:rPr>
                        <w:rFonts w:ascii="Cambria Math" w:hAnsi="Cambria Math"/>
                      </w:rPr>
                      <m:t>f</m:t>
                    </m:r>
                  </m:e>
                </m:d>
                <m:r>
                  <m:rPr>
                    <m:sty m:val="p"/>
                  </m:rPr>
                  <w:rPr>
                    <w:rFonts w:ascii="Cambria Math" w:hAnsi="Cambria Math"/>
                  </w:rPr>
                  <m:t>-13.82 log</m:t>
                </m:r>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b</m:t>
                        </m:r>
                      </m:sub>
                    </m:sSub>
                  </m:e>
                </m:d>
                <m:r>
                  <m:rPr>
                    <m:sty m:val="p"/>
                  </m:rPr>
                  <w:rPr>
                    <w:rFonts w:ascii="Cambria Math" w:hAnsi="Cambria Math"/>
                  </w:rPr>
                  <m:t>-</m:t>
                </m:r>
                <m:r>
                  <w:rPr>
                    <w:rFonts w:ascii="Cambria Math" w:hAnsi="Cambria Math"/>
                  </w:rPr>
                  <m:t>α</m:t>
                </m:r>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m</m:t>
                        </m:r>
                      </m:sub>
                    </m:sSub>
                  </m:e>
                </m:d>
                <m:r>
                  <m:rPr>
                    <m:sty m:val="p"/>
                  </m:rPr>
                  <w:rPr>
                    <w:rFonts w:ascii="Cambria Math" w:hAnsi="Cambria Math"/>
                  </w:rPr>
                  <m:t>+</m:t>
                </m:r>
                <m:d>
                  <m:dPr>
                    <m:ctrlPr>
                      <w:rPr>
                        <w:rFonts w:ascii="Cambria Math" w:hAnsi="Cambria Math"/>
                      </w:rPr>
                    </m:ctrlPr>
                  </m:dPr>
                  <m:e>
                    <m:r>
                      <m:rPr>
                        <m:sty m:val="p"/>
                      </m:rPr>
                      <w:rPr>
                        <w:rFonts w:ascii="Cambria Math" w:hAnsi="Cambria Math"/>
                      </w:rPr>
                      <m:t>44.9-6.55lg</m:t>
                    </m:r>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b</m:t>
                            </m:r>
                          </m:sub>
                        </m:sSub>
                      </m:e>
                    </m:d>
                  </m:e>
                </m:d>
                <m:r>
                  <m:rPr>
                    <m:sty m:val="p"/>
                  </m:rPr>
                  <w:rPr>
                    <w:rFonts w:ascii="Cambria Math" w:hAnsi="Cambria Math"/>
                  </w:rPr>
                  <m:t>∙log</m:t>
                </m:r>
                <m:d>
                  <m:dPr>
                    <m:ctrlPr>
                      <w:rPr>
                        <w:rFonts w:ascii="Cambria Math" w:hAnsi="Cambria Math"/>
                      </w:rPr>
                    </m:ctrlPr>
                  </m:dPr>
                  <m:e>
                    <m:r>
                      <w:rPr>
                        <w:rFonts w:ascii="Cambria Math" w:eastAsia="SimSun" w:hAnsi="Cambria Math"/>
                        <w:sz w:val="24"/>
                        <w:szCs w:val="24"/>
                        <w:lang w:eastAsia="zh-CN"/>
                      </w:rPr>
                      <m:t>d</m:t>
                    </m:r>
                  </m:e>
                </m:d>
                <m:r>
                  <m:rPr>
                    <m:sty m:val="p"/>
                  </m:rPr>
                  <w:rPr>
                    <w:rFonts w:ascii="Cambria Math" w:hAnsi="Cambria Math"/>
                  </w:rPr>
                  <m:t>-5.4-</m:t>
                </m:r>
                <m:sSup>
                  <m:sSupPr>
                    <m:ctrlPr>
                      <w:rPr>
                        <w:rFonts w:ascii="Cambria Math" w:hAnsi="Cambria Math"/>
                        <w:i/>
                      </w:rPr>
                    </m:ctrlPr>
                  </m:sSupPr>
                  <m:e>
                    <m:r>
                      <m:rPr>
                        <m:sty m:val="p"/>
                      </m:rPr>
                      <w:rPr>
                        <w:rFonts w:ascii="Cambria Math" w:hAnsi="Cambria Math"/>
                      </w:rPr>
                      <m:t>2 (</m:t>
                    </m:r>
                    <m:func>
                      <m:funcPr>
                        <m:ctrlPr>
                          <w:rPr>
                            <w:rFonts w:ascii="Cambria Math" w:hAnsi="Cambria Math"/>
                          </w:rPr>
                        </m:ctrlPr>
                      </m:funcPr>
                      <m:fName>
                        <m:r>
                          <m:rPr>
                            <m:sty m:val="p"/>
                          </m:rPr>
                          <w:rPr>
                            <w:rFonts w:ascii="Cambria Math" w:hAnsi="Cambria Math"/>
                          </w:rPr>
                          <m:t>log</m:t>
                        </m:r>
                      </m:fName>
                      <m:e>
                        <m:r>
                          <w:rPr>
                            <w:rFonts w:ascii="Cambria Math" w:hAnsi="Cambria Math"/>
                          </w:rPr>
                          <m:t>(</m:t>
                        </m:r>
                        <m:f>
                          <m:fPr>
                            <m:type m:val="lin"/>
                            <m:ctrlPr>
                              <w:rPr>
                                <w:rFonts w:ascii="Cambria Math" w:hAnsi="Cambria Math"/>
                                <w:i/>
                              </w:rPr>
                            </m:ctrlPr>
                          </m:fPr>
                          <m:num>
                            <m:r>
                              <w:rPr>
                                <w:rFonts w:ascii="Cambria Math" w:hAnsi="Cambria Math"/>
                              </w:rPr>
                              <m:t>f</m:t>
                            </m:r>
                          </m:num>
                          <m:den>
                            <m:r>
                              <w:rPr>
                                <w:rFonts w:ascii="Cambria Math" w:hAnsi="Cambria Math"/>
                              </w:rPr>
                              <m:t>28</m:t>
                            </m:r>
                          </m:den>
                        </m:f>
                        <m:r>
                          <w:rPr>
                            <w:rFonts w:ascii="Cambria Math" w:hAnsi="Cambria Math"/>
                          </w:rPr>
                          <m:t>))</m:t>
                        </m:r>
                      </m:e>
                    </m:func>
                  </m:e>
                  <m:sup>
                    <m:r>
                      <w:rPr>
                        <w:rFonts w:ascii="Cambria Math" w:hAnsi="Cambria Math"/>
                      </w:rPr>
                      <m:t>2</m:t>
                    </m:r>
                  </m:sup>
                </m:sSup>
              </m:oMath>
            </m:oMathPara>
          </w:p>
        </w:tc>
      </w:tr>
    </w:tbl>
    <w:p w14:paraId="0C151344" w14:textId="77777777" w:rsidR="00AD0722" w:rsidRPr="00BE29DD" w:rsidRDefault="00AD0722" w:rsidP="00AD0722">
      <w:pPr>
        <w:pStyle w:val="Tablefin"/>
      </w:pPr>
    </w:p>
    <w:p w14:paraId="1F90CAA8" w14:textId="77777777" w:rsidR="00AD0722" w:rsidRPr="00BE29DD" w:rsidRDefault="00AD0722" w:rsidP="00AD0722">
      <w:pPr>
        <w:keepLines/>
        <w:rPr>
          <w:spacing w:val="-2"/>
          <w:szCs w:val="24"/>
        </w:rPr>
      </w:pPr>
      <w:r w:rsidRPr="00BE29DD">
        <w:rPr>
          <w:szCs w:val="24"/>
        </w:rPr>
        <w:t xml:space="preserve">Figure 11 shows the transmitter antenna pattern of WPT. This antenna pattern has been used in § 3.3 in the Study C. As is shown in the figure, due to the use of beam forming technology in WPT, it has five beams within 60 degrees of off-axis angle of the antenna. In order to calculate the maximum interference distance to COMPASS GSO MSS terminals, this study chose the same parameter as Study C, i.e. the beam with a phase adjustment of 60 degrees is mainly considered, </w:t>
      </w:r>
      <w:r w:rsidRPr="00BE29DD">
        <w:rPr>
          <w:spacing w:val="-2"/>
          <w:szCs w:val="24"/>
        </w:rPr>
        <w:t>and the off-axis angle of the transmitted signal is close to 90 degrees when the actual interference occurs (WPT height: 5 metres, MSS terminal height: 1.5 metres, the maximum interference distance between the both is greater than 100 metres). Therefore, the transmitting antenna gain can be set as −5 dBi.</w:t>
      </w:r>
    </w:p>
    <w:p w14:paraId="10BB564B" w14:textId="77777777" w:rsidR="00AD0722" w:rsidRPr="00BE29DD" w:rsidRDefault="00AD0722" w:rsidP="00AD0722">
      <w:pPr>
        <w:pStyle w:val="FigureNo"/>
      </w:pPr>
      <w:r w:rsidRPr="00BE29DD">
        <w:lastRenderedPageBreak/>
        <w:t>Figure 11</w:t>
      </w:r>
    </w:p>
    <w:p w14:paraId="7DEA24C1" w14:textId="77777777" w:rsidR="00AD0722" w:rsidRPr="00BE29DD" w:rsidRDefault="00AD0722" w:rsidP="00AD0722">
      <w:pPr>
        <w:pStyle w:val="Figuretitle"/>
      </w:pPr>
      <w:r w:rsidRPr="00BE29DD">
        <w:t>Transmitter antenna pattern</w:t>
      </w:r>
    </w:p>
    <w:p w14:paraId="1A90F215" w14:textId="77777777" w:rsidR="00AD0722" w:rsidRPr="00BE29DD" w:rsidRDefault="00AD0722" w:rsidP="00AD0722">
      <w:pPr>
        <w:pStyle w:val="Figure"/>
        <w:rPr>
          <w:noProof w:val="0"/>
        </w:rPr>
      </w:pPr>
      <w:r w:rsidRPr="00BE29DD">
        <w:drawing>
          <wp:inline distT="0" distB="0" distL="0" distR="0" wp14:anchorId="6044E522" wp14:editId="4E173818">
            <wp:extent cx="4575057" cy="2923038"/>
            <wp:effectExtent l="0" t="0" r="0" b="0"/>
            <wp:docPr id="25" name="Picture 2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histogram&#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575057" cy="2923038"/>
                    </a:xfrm>
                    <a:prstGeom prst="rect">
                      <a:avLst/>
                    </a:prstGeom>
                  </pic:spPr>
                </pic:pic>
              </a:graphicData>
            </a:graphic>
          </wp:inline>
        </w:drawing>
      </w:r>
    </w:p>
    <w:p w14:paraId="45A3CDBF" w14:textId="77777777" w:rsidR="00AD0722" w:rsidRPr="00BE29DD" w:rsidRDefault="00AD0722" w:rsidP="00AD0722">
      <w:pPr>
        <w:pStyle w:val="Heading3"/>
        <w:rPr>
          <w:lang w:eastAsia="ja-JP"/>
        </w:rPr>
      </w:pPr>
      <w:r w:rsidRPr="00BE29DD">
        <w:rPr>
          <w:lang w:eastAsia="ja-JP"/>
        </w:rPr>
        <w:t>3.4.3</w:t>
      </w:r>
      <w:r w:rsidRPr="00BE29DD">
        <w:rPr>
          <w:lang w:eastAsia="ja-JP"/>
        </w:rPr>
        <w:tab/>
        <w:t>Study results</w:t>
      </w:r>
    </w:p>
    <w:p w14:paraId="3818E21E" w14:textId="77777777" w:rsidR="00AD0722" w:rsidRPr="00BE29DD" w:rsidRDefault="00AD0722" w:rsidP="00AD0722">
      <w:pPr>
        <w:rPr>
          <w:szCs w:val="24"/>
        </w:rPr>
      </w:pPr>
      <w:bookmarkStart w:id="69" w:name="_Hlk103367159"/>
      <w:r w:rsidRPr="00BE29DD">
        <w:rPr>
          <w:szCs w:val="24"/>
          <w:lang w:eastAsia="zh-CN"/>
        </w:rPr>
        <w:t xml:space="preserve">By considering that the Beam WPT’s </w:t>
      </w:r>
      <w:r w:rsidRPr="00BE29DD">
        <w:rPr>
          <w:szCs w:val="24"/>
        </w:rPr>
        <w:t>transmission bandwidth is 500 kHz and 10 MHz respectively, relevant separation distances can be concluded as shown in Table 13 below. The separation ranges from 820 m to 2 160 m, between Beam WPT and COMPASS GSO MSS mobile terminal.</w:t>
      </w:r>
    </w:p>
    <w:p w14:paraId="2DA7688C" w14:textId="77777777" w:rsidR="00AD0722" w:rsidRPr="00BE29DD" w:rsidRDefault="00AD0722" w:rsidP="00AD0722">
      <w:pPr>
        <w:rPr>
          <w:szCs w:val="24"/>
          <w:lang w:eastAsia="zh-CN"/>
        </w:rPr>
      </w:pPr>
      <w:r w:rsidRPr="00BE29DD">
        <w:rPr>
          <w:szCs w:val="24"/>
        </w:rPr>
        <w:t xml:space="preserve">According to the descriptions from Report </w:t>
      </w:r>
      <w:r w:rsidRPr="00BE29DD">
        <w:rPr>
          <w:lang w:eastAsia="ja-JP"/>
        </w:rPr>
        <w:t>ITU-</w:t>
      </w:r>
      <w:r w:rsidRPr="00BE29DD">
        <w:rPr>
          <w:szCs w:val="24"/>
        </w:rPr>
        <w:t xml:space="preserve">R </w:t>
      </w:r>
      <w:hyperlink r:id="rId41" w:history="1">
        <w:r w:rsidRPr="00BE29DD">
          <w:rPr>
            <w:szCs w:val="24"/>
          </w:rPr>
          <w:t>SM.2392</w:t>
        </w:r>
      </w:hyperlink>
      <w:r w:rsidRPr="00BE29DD">
        <w:rPr>
          <w:szCs w:val="24"/>
        </w:rPr>
        <w:t xml:space="preserve">, some Beam WPT system operates indoor or outdoor. </w:t>
      </w:r>
      <w:r w:rsidRPr="00BE29DD">
        <w:rPr>
          <w:szCs w:val="24"/>
          <w:lang w:eastAsia="zh-CN"/>
        </w:rPr>
        <w:t>The actual interference situation needs further studies case by case, to determine whether the separation distance is enough or not (especially that 2 160 m is somehow a challenging separation distance for specific scenario).</w:t>
      </w:r>
    </w:p>
    <w:p w14:paraId="0A629FED" w14:textId="77777777" w:rsidR="00AD0722" w:rsidRPr="00BE29DD" w:rsidRDefault="00AD0722" w:rsidP="00AD0722">
      <w:pPr>
        <w:rPr>
          <w:szCs w:val="24"/>
        </w:rPr>
      </w:pPr>
      <w:r w:rsidRPr="00BE29DD">
        <w:rPr>
          <w:szCs w:val="24"/>
        </w:rPr>
        <w:t>It should also be highlighted, this study result is based on the parameters given in § 3.4.2, yet the parameters of future commercial products of Beam WPT and its implementing scenario are still unknown. Therefore, further studies are also needed.</w:t>
      </w:r>
    </w:p>
    <w:bookmarkEnd w:id="69"/>
    <w:p w14:paraId="049DEB24" w14:textId="77777777" w:rsidR="00AD0722" w:rsidRPr="00BE29DD" w:rsidRDefault="00AD0722" w:rsidP="00AD0722">
      <w:pPr>
        <w:pStyle w:val="TableNo"/>
      </w:pPr>
      <w:r w:rsidRPr="00BE29DD">
        <w:t>TABLE 13</w:t>
      </w:r>
    </w:p>
    <w:p w14:paraId="395285B7" w14:textId="77777777" w:rsidR="00AD0722" w:rsidRPr="00BE29DD" w:rsidRDefault="00AD0722" w:rsidP="00AD0722">
      <w:pPr>
        <w:pStyle w:val="Tabletitle"/>
      </w:pPr>
      <w:r w:rsidRPr="00BE29DD">
        <w:t>Maximum interference distance</w:t>
      </w:r>
    </w:p>
    <w:tbl>
      <w:tblPr>
        <w:tblStyle w:val="TableGrid"/>
        <w:tblW w:w="8505" w:type="dxa"/>
        <w:jc w:val="center"/>
        <w:tblLook w:val="04A0" w:firstRow="1" w:lastRow="0" w:firstColumn="1" w:lastColumn="0" w:noHBand="0" w:noVBand="1"/>
      </w:tblPr>
      <w:tblGrid>
        <w:gridCol w:w="4424"/>
        <w:gridCol w:w="2126"/>
        <w:gridCol w:w="1955"/>
      </w:tblGrid>
      <w:tr w:rsidR="00AD0722" w:rsidRPr="00BE29DD" w14:paraId="691BF24E" w14:textId="77777777">
        <w:trPr>
          <w:trHeight w:val="1095"/>
          <w:jc w:val="center"/>
        </w:trPr>
        <w:tc>
          <w:tcPr>
            <w:tcW w:w="3539" w:type="dxa"/>
            <w:tcBorders>
              <w:tl2br w:val="single" w:sz="4" w:space="0" w:color="auto"/>
            </w:tcBorders>
          </w:tcPr>
          <w:p w14:paraId="2DE09BD1" w14:textId="77777777" w:rsidR="00AD0722" w:rsidRPr="00BE29DD" w:rsidRDefault="00AD0722">
            <w:pPr>
              <w:pStyle w:val="Tablehead"/>
              <w:jc w:val="right"/>
              <w:rPr>
                <w:lang w:eastAsia="zh-CN"/>
              </w:rPr>
            </w:pPr>
            <w:r w:rsidRPr="00BE29DD">
              <w:rPr>
                <w:i/>
                <w:iCs/>
                <w:lang w:eastAsia="zh-CN"/>
              </w:rPr>
              <w:t>I</w:t>
            </w:r>
            <w:r w:rsidRPr="00BE29DD">
              <w:rPr>
                <w:lang w:eastAsia="zh-CN"/>
              </w:rPr>
              <w:t>/</w:t>
            </w:r>
            <w:r w:rsidRPr="00BE29DD">
              <w:rPr>
                <w:i/>
                <w:iCs/>
                <w:lang w:eastAsia="zh-CN"/>
              </w:rPr>
              <w:t>N</w:t>
            </w:r>
            <w:r w:rsidRPr="00BE29DD">
              <w:rPr>
                <w:lang w:eastAsia="zh-CN"/>
              </w:rPr>
              <w:t xml:space="preserve"> CRITERIA</w:t>
            </w:r>
          </w:p>
          <w:p w14:paraId="1CC66EB4" w14:textId="77777777" w:rsidR="00AD0722" w:rsidRPr="00BE29DD" w:rsidRDefault="00AD0722">
            <w:pPr>
              <w:pStyle w:val="Tablehead"/>
              <w:spacing w:before="120"/>
              <w:jc w:val="left"/>
              <w:rPr>
                <w:lang w:eastAsia="zh-CN"/>
              </w:rPr>
            </w:pPr>
            <w:r w:rsidRPr="00BE29DD">
              <w:rPr>
                <w:lang w:eastAsia="zh-CN"/>
              </w:rPr>
              <w:t>BEAM WPT</w:t>
            </w:r>
          </w:p>
          <w:p w14:paraId="0391B7B3" w14:textId="77777777" w:rsidR="00AD0722" w:rsidRPr="00BE29DD" w:rsidRDefault="00AD0722">
            <w:pPr>
              <w:pStyle w:val="Tablehead"/>
              <w:jc w:val="left"/>
              <w:rPr>
                <w:lang w:eastAsia="zh-CN"/>
              </w:rPr>
            </w:pPr>
            <w:r w:rsidRPr="00BE29DD">
              <w:rPr>
                <w:lang w:eastAsia="zh-CN"/>
              </w:rPr>
              <w:t>Tx BW</w:t>
            </w:r>
          </w:p>
        </w:tc>
        <w:tc>
          <w:tcPr>
            <w:tcW w:w="1701" w:type="dxa"/>
            <w:vAlign w:val="center"/>
          </w:tcPr>
          <w:p w14:paraId="08410C5F" w14:textId="77777777" w:rsidR="00AD0722" w:rsidRPr="00BE29DD" w:rsidRDefault="00AD0722">
            <w:pPr>
              <w:pStyle w:val="Tablehead"/>
              <w:rPr>
                <w:lang w:eastAsia="zh-CN"/>
              </w:rPr>
            </w:pPr>
            <w:r w:rsidRPr="00BE29DD">
              <w:rPr>
                <w:lang w:eastAsia="zh-CN"/>
              </w:rPr>
              <w:t>−6 dB</w:t>
            </w:r>
          </w:p>
        </w:tc>
        <w:tc>
          <w:tcPr>
            <w:tcW w:w="1564" w:type="dxa"/>
            <w:vAlign w:val="center"/>
          </w:tcPr>
          <w:p w14:paraId="428450C8" w14:textId="77777777" w:rsidR="00AD0722" w:rsidRPr="00BE29DD" w:rsidRDefault="00AD0722">
            <w:pPr>
              <w:pStyle w:val="Tablehead"/>
              <w:rPr>
                <w:lang w:eastAsia="zh-CN"/>
              </w:rPr>
            </w:pPr>
            <w:r w:rsidRPr="00BE29DD">
              <w:rPr>
                <w:lang w:eastAsia="zh-CN"/>
              </w:rPr>
              <w:t>−10 dB</w:t>
            </w:r>
          </w:p>
        </w:tc>
      </w:tr>
      <w:tr w:rsidR="00AD0722" w:rsidRPr="00BE29DD" w14:paraId="162AD43E" w14:textId="77777777">
        <w:trPr>
          <w:trHeight w:val="58"/>
          <w:jc w:val="center"/>
        </w:trPr>
        <w:tc>
          <w:tcPr>
            <w:tcW w:w="3539" w:type="dxa"/>
            <w:vAlign w:val="center"/>
          </w:tcPr>
          <w:p w14:paraId="702B7885" w14:textId="77777777" w:rsidR="00AD0722" w:rsidRPr="00BE29DD" w:rsidRDefault="00AD0722">
            <w:pPr>
              <w:pStyle w:val="Tabletext"/>
              <w:keepNext/>
              <w:rPr>
                <w:lang w:eastAsia="zh-CN"/>
              </w:rPr>
            </w:pPr>
            <w:r w:rsidRPr="00BE29DD">
              <w:rPr>
                <w:lang w:eastAsia="zh-CN"/>
              </w:rPr>
              <w:t>500 kHz</w:t>
            </w:r>
          </w:p>
        </w:tc>
        <w:tc>
          <w:tcPr>
            <w:tcW w:w="1701" w:type="dxa"/>
            <w:vAlign w:val="center"/>
          </w:tcPr>
          <w:p w14:paraId="4EBB6C85" w14:textId="77777777" w:rsidR="00AD0722" w:rsidRPr="00BE29DD" w:rsidRDefault="00AD0722">
            <w:pPr>
              <w:pStyle w:val="Tabletext"/>
              <w:keepNext/>
              <w:jc w:val="center"/>
              <w:rPr>
                <w:lang w:eastAsia="zh-CN"/>
              </w:rPr>
            </w:pPr>
            <w:r w:rsidRPr="00BE29DD">
              <w:rPr>
                <w:lang w:eastAsia="zh-CN"/>
              </w:rPr>
              <w:t>1.72 km</w:t>
            </w:r>
          </w:p>
        </w:tc>
        <w:tc>
          <w:tcPr>
            <w:tcW w:w="1564" w:type="dxa"/>
            <w:vAlign w:val="center"/>
          </w:tcPr>
          <w:p w14:paraId="073EFADE" w14:textId="77777777" w:rsidR="00AD0722" w:rsidRPr="00BE29DD" w:rsidRDefault="00AD0722">
            <w:pPr>
              <w:pStyle w:val="Tabletext"/>
              <w:keepNext/>
              <w:jc w:val="center"/>
              <w:rPr>
                <w:lang w:eastAsia="zh-CN"/>
              </w:rPr>
            </w:pPr>
            <w:r w:rsidRPr="00BE29DD">
              <w:rPr>
                <w:lang w:eastAsia="zh-CN"/>
              </w:rPr>
              <w:t>2.16 km</w:t>
            </w:r>
          </w:p>
        </w:tc>
      </w:tr>
      <w:tr w:rsidR="00AD0722" w:rsidRPr="00BE29DD" w14:paraId="4367C5A3" w14:textId="77777777">
        <w:trPr>
          <w:trHeight w:val="58"/>
          <w:jc w:val="center"/>
        </w:trPr>
        <w:tc>
          <w:tcPr>
            <w:tcW w:w="3539" w:type="dxa"/>
            <w:vAlign w:val="center"/>
          </w:tcPr>
          <w:p w14:paraId="041D0DD8" w14:textId="77777777" w:rsidR="00AD0722" w:rsidRPr="00BE29DD" w:rsidRDefault="00AD0722">
            <w:pPr>
              <w:pStyle w:val="Tabletext"/>
              <w:keepNext/>
              <w:rPr>
                <w:lang w:eastAsia="zh-CN"/>
              </w:rPr>
            </w:pPr>
            <w:r w:rsidRPr="00BE29DD">
              <w:rPr>
                <w:lang w:eastAsia="zh-CN"/>
              </w:rPr>
              <w:t>10 MHz</w:t>
            </w:r>
          </w:p>
        </w:tc>
        <w:tc>
          <w:tcPr>
            <w:tcW w:w="1701" w:type="dxa"/>
            <w:vAlign w:val="center"/>
          </w:tcPr>
          <w:p w14:paraId="69A8B73C" w14:textId="77777777" w:rsidR="00AD0722" w:rsidRPr="00BE29DD" w:rsidRDefault="00AD0722">
            <w:pPr>
              <w:pStyle w:val="Tabletext"/>
              <w:keepNext/>
              <w:jc w:val="center"/>
              <w:rPr>
                <w:lang w:eastAsia="zh-CN"/>
              </w:rPr>
            </w:pPr>
            <w:r w:rsidRPr="00BE29DD">
              <w:rPr>
                <w:lang w:eastAsia="zh-CN"/>
              </w:rPr>
              <w:t>0.82 km</w:t>
            </w:r>
          </w:p>
        </w:tc>
        <w:tc>
          <w:tcPr>
            <w:tcW w:w="1564" w:type="dxa"/>
            <w:vAlign w:val="center"/>
          </w:tcPr>
          <w:p w14:paraId="088A799A" w14:textId="77777777" w:rsidR="00AD0722" w:rsidRPr="00BE29DD" w:rsidRDefault="00AD0722">
            <w:pPr>
              <w:pStyle w:val="Tabletext"/>
              <w:keepNext/>
              <w:jc w:val="center"/>
              <w:rPr>
                <w:lang w:eastAsia="zh-CN"/>
              </w:rPr>
            </w:pPr>
            <w:r w:rsidRPr="00BE29DD">
              <w:rPr>
                <w:lang w:eastAsia="zh-CN"/>
              </w:rPr>
              <w:t>1.03 km</w:t>
            </w:r>
          </w:p>
        </w:tc>
      </w:tr>
    </w:tbl>
    <w:p w14:paraId="7F15DCFF" w14:textId="77777777" w:rsidR="00AD0722" w:rsidRPr="00BE29DD" w:rsidRDefault="00AD0722" w:rsidP="00AD0722">
      <w:pPr>
        <w:pStyle w:val="Tablefin"/>
      </w:pPr>
    </w:p>
    <w:p w14:paraId="04CC1A3A" w14:textId="77777777" w:rsidR="00AD0722" w:rsidRPr="00BE29DD" w:rsidRDefault="00AD0722" w:rsidP="006C23EF">
      <w:pPr>
        <w:pStyle w:val="Heading2"/>
        <w:rPr>
          <w:lang w:eastAsia="ja-JP"/>
        </w:rPr>
      </w:pPr>
      <w:bookmarkStart w:id="70" w:name="_Toc107991000"/>
      <w:bookmarkStart w:id="71" w:name="_Toc136275914"/>
      <w:bookmarkStart w:id="72" w:name="_Toc201221114"/>
      <w:r w:rsidRPr="00BE29DD">
        <w:lastRenderedPageBreak/>
        <w:t>3.5</w:t>
      </w:r>
      <w:r w:rsidRPr="00BE29DD">
        <w:rPr>
          <w:lang w:eastAsia="ja-JP"/>
        </w:rPr>
        <w:tab/>
        <w:t>Study E (915-921 MHz)</w:t>
      </w:r>
      <w:bookmarkEnd w:id="70"/>
      <w:bookmarkEnd w:id="71"/>
      <w:bookmarkEnd w:id="72"/>
    </w:p>
    <w:p w14:paraId="2516D2A7" w14:textId="77777777" w:rsidR="00AD0722" w:rsidRPr="00BE29DD" w:rsidRDefault="00AD0722" w:rsidP="006C23EF">
      <w:pPr>
        <w:keepNext/>
        <w:keepLines/>
        <w:rPr>
          <w:lang w:eastAsia="ja-JP"/>
        </w:rPr>
      </w:pPr>
      <w:r w:rsidRPr="00BE29DD">
        <w:rPr>
          <w:lang w:eastAsia="ja-JP"/>
        </w:rPr>
        <w:t>An over-the-air, distance charging transmitting device (DUT) operating between 915 MHz and 921 MHz was tested for impact to demonstrate interoperability with wireless devices and technologies operating in the same band. The DUT operates on a single channel with a bandwidth less than 400 kHz and maximum declared conducted average power of 40.0 dBm. The DUT is designed to charge other devices at a distance of up to 300 cm.</w:t>
      </w:r>
    </w:p>
    <w:p w14:paraId="779C1141" w14:textId="77777777" w:rsidR="00AD0722" w:rsidRPr="00BE29DD" w:rsidRDefault="00AD0722" w:rsidP="00AD0722">
      <w:pPr>
        <w:rPr>
          <w:lang w:eastAsia="ja-JP"/>
        </w:rPr>
      </w:pPr>
      <w:r w:rsidRPr="00BE29DD">
        <w:rPr>
          <w:lang w:eastAsia="ja-JP"/>
        </w:rPr>
        <w:t>The tests were performed in two separate rooms. The first was a real-world test performed in a regular room and on a wooden countertop where other signals were present, as illustrated in Fig. 12. The second room was an anechoic chamber, as described in ETSI EN 302 208 V3.1.1 (2016-11) Annex B.1.2 and as illustrated in Fig. 13. This anechoic chamber was used to demonstrate whether the results found in the regular room were repeatable in a free-space environment and whether any degradation of signal was due to the noisy environment. The tests were performed in the exact same manner, detailed further below, in each room. The results from each of the tests did not have any discrepancies; as such, only one set of results is presented below.</w:t>
      </w:r>
    </w:p>
    <w:p w14:paraId="394EDA7B" w14:textId="77777777" w:rsidR="00AD0722" w:rsidRPr="00BE29DD" w:rsidRDefault="00AD0722" w:rsidP="00AD0722">
      <w:pPr>
        <w:pStyle w:val="FigureNo"/>
      </w:pPr>
      <w:r w:rsidRPr="00BE29DD">
        <w:t>Figure 12</w:t>
      </w:r>
    </w:p>
    <w:p w14:paraId="212081DE" w14:textId="77777777" w:rsidR="00AD0722" w:rsidRPr="00BE29DD" w:rsidRDefault="00AD0722" w:rsidP="00AD0722">
      <w:pPr>
        <w:pStyle w:val="Figuretitle"/>
      </w:pPr>
      <w:r w:rsidRPr="00BE29DD">
        <w:t>Test setup in room 1, open area</w:t>
      </w:r>
    </w:p>
    <w:p w14:paraId="7722EBAD" w14:textId="77777777" w:rsidR="00AD0722" w:rsidRPr="00BE29DD" w:rsidRDefault="00AD0722" w:rsidP="00AD0722">
      <w:pPr>
        <w:pStyle w:val="Figure"/>
        <w:rPr>
          <w:noProof w:val="0"/>
        </w:rPr>
      </w:pPr>
      <w:r w:rsidRPr="00BE29DD">
        <w:drawing>
          <wp:inline distT="0" distB="0" distL="0" distR="0" wp14:anchorId="6BCFDC63" wp14:editId="2046C2D8">
            <wp:extent cx="5858268" cy="3663703"/>
            <wp:effectExtent l="0" t="0" r="0" b="0"/>
            <wp:docPr id="26" name="Picture 2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box and whisker chart&#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858268" cy="3663703"/>
                    </a:xfrm>
                    <a:prstGeom prst="rect">
                      <a:avLst/>
                    </a:prstGeom>
                  </pic:spPr>
                </pic:pic>
              </a:graphicData>
            </a:graphic>
          </wp:inline>
        </w:drawing>
      </w:r>
    </w:p>
    <w:p w14:paraId="11B8375F" w14:textId="77777777" w:rsidR="00AD0722" w:rsidRPr="00BE29DD" w:rsidRDefault="00AD0722" w:rsidP="00AD0722">
      <w:pPr>
        <w:pStyle w:val="FigureNo"/>
      </w:pPr>
      <w:r w:rsidRPr="00BE29DD">
        <w:lastRenderedPageBreak/>
        <w:t>Figure 13</w:t>
      </w:r>
    </w:p>
    <w:p w14:paraId="63310429" w14:textId="77777777" w:rsidR="00AD0722" w:rsidRPr="00BE29DD" w:rsidRDefault="00AD0722" w:rsidP="00AD0722">
      <w:pPr>
        <w:pStyle w:val="Figuretitle"/>
      </w:pPr>
      <w:r w:rsidRPr="00BE29DD">
        <w:t>Test setup in room 2, anechoic chamber</w:t>
      </w:r>
    </w:p>
    <w:p w14:paraId="6A799220" w14:textId="77777777" w:rsidR="00AD0722" w:rsidRPr="00BE29DD" w:rsidRDefault="00AD0722" w:rsidP="00AD0722">
      <w:pPr>
        <w:pStyle w:val="Figure"/>
        <w:rPr>
          <w:noProof w:val="0"/>
        </w:rPr>
      </w:pPr>
      <w:r w:rsidRPr="00BE29DD">
        <w:drawing>
          <wp:inline distT="0" distB="0" distL="0" distR="0" wp14:anchorId="55AD9C21" wp14:editId="004B78A8">
            <wp:extent cx="6074676" cy="3678943"/>
            <wp:effectExtent l="0" t="0" r="0" b="0"/>
            <wp:docPr id="27" name="Picture 2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imelin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074676" cy="3678943"/>
                    </a:xfrm>
                    <a:prstGeom prst="rect">
                      <a:avLst/>
                    </a:prstGeom>
                  </pic:spPr>
                </pic:pic>
              </a:graphicData>
            </a:graphic>
          </wp:inline>
        </w:drawing>
      </w:r>
    </w:p>
    <w:p w14:paraId="54E7D1C8" w14:textId="77777777" w:rsidR="00AD0722" w:rsidRPr="00BE29DD" w:rsidRDefault="00AD0722" w:rsidP="00AD0722">
      <w:pPr>
        <w:pStyle w:val="Normalaftertitle"/>
        <w:keepNext/>
        <w:rPr>
          <w:lang w:eastAsia="ja-JP"/>
        </w:rPr>
      </w:pPr>
      <w:r w:rsidRPr="00BE29DD">
        <w:rPr>
          <w:lang w:eastAsia="ja-JP"/>
        </w:rPr>
        <w:t>Tests were performed on the following types of wireless devices:</w:t>
      </w:r>
    </w:p>
    <w:p w14:paraId="5C67BEAB" w14:textId="77777777" w:rsidR="00AD0722" w:rsidRPr="00BE29DD" w:rsidRDefault="00AD0722" w:rsidP="00AD0722">
      <w:pPr>
        <w:pStyle w:val="TableNo"/>
      </w:pPr>
      <w:r w:rsidRPr="00BE29DD">
        <w:t>TABLE 14</w:t>
      </w:r>
    </w:p>
    <w:p w14:paraId="130A9E3C" w14:textId="77777777" w:rsidR="00AD0722" w:rsidRPr="00BE29DD" w:rsidRDefault="00AD0722" w:rsidP="00AD0722">
      <w:pPr>
        <w:pStyle w:val="Tabletitle"/>
      </w:pPr>
      <w:r w:rsidRPr="00BE29DD">
        <w:t>Types of devices used, frequencies and distances in Study E</w:t>
      </w:r>
    </w:p>
    <w:tbl>
      <w:tblPr>
        <w:tblStyle w:val="TableGrid"/>
        <w:tblW w:w="9639" w:type="dxa"/>
        <w:jc w:val="center"/>
        <w:tblLook w:val="04A0" w:firstRow="1" w:lastRow="0" w:firstColumn="1" w:lastColumn="0" w:noHBand="0" w:noVBand="1"/>
      </w:tblPr>
      <w:tblGrid>
        <w:gridCol w:w="709"/>
        <w:gridCol w:w="3544"/>
        <w:gridCol w:w="2551"/>
        <w:gridCol w:w="2835"/>
      </w:tblGrid>
      <w:tr w:rsidR="00AD0722" w:rsidRPr="00BE29DD" w14:paraId="64A2A9F2" w14:textId="77777777">
        <w:trPr>
          <w:jc w:val="center"/>
        </w:trPr>
        <w:tc>
          <w:tcPr>
            <w:tcW w:w="709" w:type="dxa"/>
            <w:vAlign w:val="center"/>
          </w:tcPr>
          <w:p w14:paraId="19651DCB" w14:textId="77777777" w:rsidR="00AD0722" w:rsidRPr="00BE29DD" w:rsidRDefault="00AD0722">
            <w:pPr>
              <w:pStyle w:val="Tablehead"/>
            </w:pPr>
            <w:r w:rsidRPr="00BE29DD">
              <w:t>No.</w:t>
            </w:r>
          </w:p>
        </w:tc>
        <w:tc>
          <w:tcPr>
            <w:tcW w:w="3544" w:type="dxa"/>
            <w:vAlign w:val="center"/>
          </w:tcPr>
          <w:p w14:paraId="5734BED9" w14:textId="77777777" w:rsidR="00AD0722" w:rsidRPr="00BE29DD" w:rsidRDefault="00AD0722">
            <w:pPr>
              <w:pStyle w:val="Tablehead"/>
            </w:pPr>
            <w:r w:rsidRPr="00BE29DD">
              <w:t>Type of device</w:t>
            </w:r>
          </w:p>
        </w:tc>
        <w:tc>
          <w:tcPr>
            <w:tcW w:w="2551" w:type="dxa"/>
            <w:vAlign w:val="center"/>
          </w:tcPr>
          <w:p w14:paraId="1D8A7D53" w14:textId="77777777" w:rsidR="00AD0722" w:rsidRPr="00BE29DD" w:rsidRDefault="00AD0722">
            <w:pPr>
              <w:pStyle w:val="Tablehead"/>
            </w:pPr>
            <w:r w:rsidRPr="00BE29DD">
              <w:t>Frequency range</w:t>
            </w:r>
            <w:r w:rsidRPr="00BE29DD">
              <w:br/>
              <w:t>(MHz)</w:t>
            </w:r>
          </w:p>
        </w:tc>
        <w:tc>
          <w:tcPr>
            <w:tcW w:w="2835" w:type="dxa"/>
            <w:vAlign w:val="center"/>
          </w:tcPr>
          <w:p w14:paraId="64F6A19B" w14:textId="77777777" w:rsidR="00AD0722" w:rsidRPr="00BE29DD" w:rsidRDefault="00AD0722">
            <w:pPr>
              <w:pStyle w:val="Tablehead"/>
            </w:pPr>
            <w:r w:rsidRPr="00BE29DD">
              <w:t>Distances tested</w:t>
            </w:r>
            <w:r w:rsidRPr="00BE29DD">
              <w:br/>
              <w:t>(cm)</w:t>
            </w:r>
          </w:p>
        </w:tc>
      </w:tr>
      <w:tr w:rsidR="00AD0722" w:rsidRPr="00BE29DD" w14:paraId="587DD1D8" w14:textId="77777777">
        <w:trPr>
          <w:jc w:val="center"/>
        </w:trPr>
        <w:tc>
          <w:tcPr>
            <w:tcW w:w="709" w:type="dxa"/>
          </w:tcPr>
          <w:p w14:paraId="4F5EA5AB" w14:textId="77777777" w:rsidR="00AD0722" w:rsidRPr="00BE29DD" w:rsidRDefault="00AD0722">
            <w:pPr>
              <w:pStyle w:val="Tabletext"/>
              <w:spacing w:before="20" w:after="20"/>
              <w:jc w:val="center"/>
            </w:pPr>
            <w:r w:rsidRPr="00BE29DD">
              <w:t>1</w:t>
            </w:r>
          </w:p>
        </w:tc>
        <w:tc>
          <w:tcPr>
            <w:tcW w:w="3544" w:type="dxa"/>
          </w:tcPr>
          <w:p w14:paraId="7D067B84" w14:textId="77777777" w:rsidR="00AD0722" w:rsidRPr="00BE29DD" w:rsidRDefault="00AD0722">
            <w:pPr>
              <w:pStyle w:val="Tabletext"/>
              <w:spacing w:before="20" w:after="20"/>
            </w:pPr>
            <w:r w:rsidRPr="00BE29DD">
              <w:t>Cellphone</w:t>
            </w:r>
          </w:p>
        </w:tc>
        <w:tc>
          <w:tcPr>
            <w:tcW w:w="2551" w:type="dxa"/>
          </w:tcPr>
          <w:p w14:paraId="7CBD7474" w14:textId="77777777" w:rsidR="00AD0722" w:rsidRPr="00BE29DD" w:rsidRDefault="00AD0722">
            <w:pPr>
              <w:pStyle w:val="Tabletext"/>
              <w:spacing w:before="20" w:after="20"/>
            </w:pPr>
            <w:r w:rsidRPr="00BE29DD">
              <w:t>Uplink: 888.0-915.0</w:t>
            </w:r>
          </w:p>
          <w:p w14:paraId="0B298FF0" w14:textId="77777777" w:rsidR="00AD0722" w:rsidRPr="00BE29DD" w:rsidRDefault="00AD0722">
            <w:pPr>
              <w:pStyle w:val="Tabletext"/>
              <w:spacing w:before="20" w:after="20"/>
            </w:pPr>
            <w:r w:rsidRPr="00BE29DD">
              <w:t>Downlink: 925.2-960.0</w:t>
            </w:r>
          </w:p>
        </w:tc>
        <w:tc>
          <w:tcPr>
            <w:tcW w:w="2835" w:type="dxa"/>
          </w:tcPr>
          <w:p w14:paraId="54839F29" w14:textId="77777777" w:rsidR="00AD0722" w:rsidRPr="00BE29DD" w:rsidRDefault="00AD0722">
            <w:pPr>
              <w:pStyle w:val="Tabletext"/>
              <w:spacing w:before="20" w:after="20"/>
            </w:pPr>
            <w:r w:rsidRPr="00BE29DD">
              <w:t xml:space="preserve">0, 10, 20, 30, 40, 50, 70, 100 </w:t>
            </w:r>
          </w:p>
        </w:tc>
      </w:tr>
      <w:tr w:rsidR="00AD0722" w:rsidRPr="00BE29DD" w14:paraId="40E37EB4" w14:textId="77777777">
        <w:trPr>
          <w:jc w:val="center"/>
        </w:trPr>
        <w:tc>
          <w:tcPr>
            <w:tcW w:w="709" w:type="dxa"/>
          </w:tcPr>
          <w:p w14:paraId="6DE81F29" w14:textId="77777777" w:rsidR="00AD0722" w:rsidRPr="00BE29DD" w:rsidRDefault="00AD0722">
            <w:pPr>
              <w:pStyle w:val="Tabletext"/>
              <w:spacing w:before="20" w:after="20"/>
              <w:jc w:val="center"/>
            </w:pPr>
            <w:r w:rsidRPr="00BE29DD">
              <w:t>2</w:t>
            </w:r>
          </w:p>
        </w:tc>
        <w:tc>
          <w:tcPr>
            <w:tcW w:w="3544" w:type="dxa"/>
          </w:tcPr>
          <w:p w14:paraId="7D0063F9" w14:textId="77777777" w:rsidR="00AD0722" w:rsidRPr="00BE29DD" w:rsidRDefault="00AD0722">
            <w:pPr>
              <w:pStyle w:val="Tabletext"/>
              <w:spacing w:before="20" w:after="20"/>
            </w:pPr>
            <w:r w:rsidRPr="00BE29DD">
              <w:t>Cellphone</w:t>
            </w:r>
          </w:p>
        </w:tc>
        <w:tc>
          <w:tcPr>
            <w:tcW w:w="2551" w:type="dxa"/>
          </w:tcPr>
          <w:p w14:paraId="13083FDF" w14:textId="77777777" w:rsidR="00AD0722" w:rsidRPr="00BE29DD" w:rsidRDefault="00AD0722">
            <w:pPr>
              <w:pStyle w:val="Tabletext"/>
              <w:spacing w:before="20" w:after="20"/>
            </w:pPr>
            <w:r w:rsidRPr="00BE29DD">
              <w:t>Uplink: 888.0-915.0</w:t>
            </w:r>
          </w:p>
          <w:p w14:paraId="3E86FD97" w14:textId="77777777" w:rsidR="00AD0722" w:rsidRPr="00BE29DD" w:rsidRDefault="00AD0722">
            <w:pPr>
              <w:pStyle w:val="Tabletext"/>
              <w:spacing w:before="20" w:after="20"/>
            </w:pPr>
            <w:r w:rsidRPr="00BE29DD">
              <w:t>Downlink: 925.2-960.0</w:t>
            </w:r>
          </w:p>
        </w:tc>
        <w:tc>
          <w:tcPr>
            <w:tcW w:w="2835" w:type="dxa"/>
          </w:tcPr>
          <w:p w14:paraId="5BBB70CE" w14:textId="77777777" w:rsidR="00AD0722" w:rsidRPr="00BE29DD" w:rsidRDefault="00AD0722">
            <w:pPr>
              <w:pStyle w:val="Tabletext"/>
              <w:spacing w:before="20" w:after="20"/>
            </w:pPr>
            <w:r w:rsidRPr="00BE29DD">
              <w:t>0, 10, 20, 30, 40, 50, 70, 100</w:t>
            </w:r>
          </w:p>
        </w:tc>
      </w:tr>
      <w:tr w:rsidR="00AD0722" w:rsidRPr="00BE29DD" w14:paraId="621C8E7E" w14:textId="77777777">
        <w:trPr>
          <w:jc w:val="center"/>
        </w:trPr>
        <w:tc>
          <w:tcPr>
            <w:tcW w:w="709" w:type="dxa"/>
          </w:tcPr>
          <w:p w14:paraId="7280A07F" w14:textId="77777777" w:rsidR="00AD0722" w:rsidRPr="00BE29DD" w:rsidRDefault="00AD0722">
            <w:pPr>
              <w:pStyle w:val="Tabletext"/>
              <w:spacing w:before="20" w:after="20"/>
              <w:jc w:val="center"/>
            </w:pPr>
            <w:r w:rsidRPr="00BE29DD">
              <w:t>3</w:t>
            </w:r>
          </w:p>
        </w:tc>
        <w:tc>
          <w:tcPr>
            <w:tcW w:w="3544" w:type="dxa"/>
          </w:tcPr>
          <w:p w14:paraId="4B9A118F" w14:textId="77777777" w:rsidR="00AD0722" w:rsidRPr="00BE29DD" w:rsidRDefault="00AD0722">
            <w:pPr>
              <w:pStyle w:val="Tabletext"/>
              <w:spacing w:before="20" w:after="20"/>
            </w:pPr>
            <w:r w:rsidRPr="00BE29DD">
              <w:t>Cellphone</w:t>
            </w:r>
          </w:p>
        </w:tc>
        <w:tc>
          <w:tcPr>
            <w:tcW w:w="2551" w:type="dxa"/>
          </w:tcPr>
          <w:p w14:paraId="70A08AAA" w14:textId="77777777" w:rsidR="00AD0722" w:rsidRPr="00BE29DD" w:rsidRDefault="00AD0722">
            <w:pPr>
              <w:pStyle w:val="Tabletext"/>
              <w:spacing w:before="20" w:after="20"/>
            </w:pPr>
            <w:r w:rsidRPr="00BE29DD">
              <w:t>Uplink: 888.0-915.0</w:t>
            </w:r>
          </w:p>
          <w:p w14:paraId="59F4954A" w14:textId="77777777" w:rsidR="00AD0722" w:rsidRPr="00BE29DD" w:rsidRDefault="00AD0722">
            <w:pPr>
              <w:pStyle w:val="Tabletext"/>
              <w:spacing w:before="20" w:after="20"/>
            </w:pPr>
            <w:r w:rsidRPr="00BE29DD">
              <w:t>Downlink: 925.2-960.0</w:t>
            </w:r>
          </w:p>
        </w:tc>
        <w:tc>
          <w:tcPr>
            <w:tcW w:w="2835" w:type="dxa"/>
          </w:tcPr>
          <w:p w14:paraId="171029B4" w14:textId="77777777" w:rsidR="00AD0722" w:rsidRPr="00BE29DD" w:rsidRDefault="00AD0722">
            <w:pPr>
              <w:pStyle w:val="Tabletext"/>
              <w:spacing w:before="20" w:after="20"/>
            </w:pPr>
            <w:r w:rsidRPr="00BE29DD">
              <w:t>0, 10, 20, 30, 40, 50, 70, 100</w:t>
            </w:r>
          </w:p>
        </w:tc>
      </w:tr>
      <w:tr w:rsidR="00AD0722" w:rsidRPr="00BE29DD" w14:paraId="04D1DFFB" w14:textId="77777777">
        <w:trPr>
          <w:jc w:val="center"/>
        </w:trPr>
        <w:tc>
          <w:tcPr>
            <w:tcW w:w="709" w:type="dxa"/>
          </w:tcPr>
          <w:p w14:paraId="7C936923" w14:textId="77777777" w:rsidR="00AD0722" w:rsidRPr="00BE29DD" w:rsidRDefault="00AD0722">
            <w:pPr>
              <w:pStyle w:val="Tabletext"/>
              <w:spacing w:before="20" w:after="20"/>
              <w:jc w:val="center"/>
            </w:pPr>
            <w:r w:rsidRPr="00BE29DD">
              <w:t>4</w:t>
            </w:r>
          </w:p>
        </w:tc>
        <w:tc>
          <w:tcPr>
            <w:tcW w:w="3544" w:type="dxa"/>
          </w:tcPr>
          <w:p w14:paraId="3E355D19" w14:textId="77777777" w:rsidR="00AD0722" w:rsidRPr="00BE29DD" w:rsidRDefault="00AD0722">
            <w:pPr>
              <w:pStyle w:val="Tabletext"/>
              <w:spacing w:before="20" w:after="20"/>
            </w:pPr>
            <w:r w:rsidRPr="00BE29DD">
              <w:t>Cellphone</w:t>
            </w:r>
          </w:p>
        </w:tc>
        <w:tc>
          <w:tcPr>
            <w:tcW w:w="2551" w:type="dxa"/>
          </w:tcPr>
          <w:p w14:paraId="20416BD0" w14:textId="77777777" w:rsidR="00AD0722" w:rsidRPr="00BE29DD" w:rsidRDefault="00AD0722">
            <w:pPr>
              <w:pStyle w:val="Tabletext"/>
              <w:spacing w:before="20" w:after="20"/>
            </w:pPr>
            <w:r w:rsidRPr="00BE29DD">
              <w:t>Uplink: 888.0-915.0</w:t>
            </w:r>
          </w:p>
          <w:p w14:paraId="08D1DB57" w14:textId="77777777" w:rsidR="00AD0722" w:rsidRPr="00BE29DD" w:rsidRDefault="00AD0722">
            <w:pPr>
              <w:pStyle w:val="Tabletext"/>
              <w:spacing w:before="20" w:after="20"/>
            </w:pPr>
            <w:r w:rsidRPr="00BE29DD">
              <w:t>Downlink: 925.2-960.0</w:t>
            </w:r>
          </w:p>
        </w:tc>
        <w:tc>
          <w:tcPr>
            <w:tcW w:w="2835" w:type="dxa"/>
          </w:tcPr>
          <w:p w14:paraId="75D844BC" w14:textId="77777777" w:rsidR="00AD0722" w:rsidRPr="00BE29DD" w:rsidRDefault="00AD0722">
            <w:pPr>
              <w:pStyle w:val="Tabletext"/>
              <w:spacing w:before="20" w:after="20"/>
            </w:pPr>
            <w:r w:rsidRPr="00BE29DD">
              <w:t>0, 10, 20, 30, 40, 50, 70, 100</w:t>
            </w:r>
          </w:p>
        </w:tc>
      </w:tr>
      <w:tr w:rsidR="00AD0722" w:rsidRPr="00BE29DD" w14:paraId="204FCEEA" w14:textId="77777777">
        <w:trPr>
          <w:jc w:val="center"/>
        </w:trPr>
        <w:tc>
          <w:tcPr>
            <w:tcW w:w="709" w:type="dxa"/>
          </w:tcPr>
          <w:p w14:paraId="028A4115" w14:textId="77777777" w:rsidR="00AD0722" w:rsidRPr="00BE29DD" w:rsidRDefault="00AD0722">
            <w:pPr>
              <w:pStyle w:val="Tabletext"/>
              <w:spacing w:before="20" w:after="20"/>
              <w:jc w:val="center"/>
            </w:pPr>
            <w:r w:rsidRPr="00BE29DD">
              <w:t>5</w:t>
            </w:r>
          </w:p>
        </w:tc>
        <w:tc>
          <w:tcPr>
            <w:tcW w:w="3544" w:type="dxa"/>
          </w:tcPr>
          <w:p w14:paraId="0CEF6C25" w14:textId="77777777" w:rsidR="00AD0722" w:rsidRPr="00BE29DD" w:rsidRDefault="00AD0722">
            <w:pPr>
              <w:pStyle w:val="Tabletext"/>
              <w:spacing w:before="20" w:after="20"/>
            </w:pPr>
            <w:r w:rsidRPr="00BE29DD">
              <w:t>Wireless Microphone and base station</w:t>
            </w:r>
          </w:p>
        </w:tc>
        <w:tc>
          <w:tcPr>
            <w:tcW w:w="2551" w:type="dxa"/>
          </w:tcPr>
          <w:p w14:paraId="58146CAF" w14:textId="77777777" w:rsidR="00AD0722" w:rsidRPr="00BE29DD" w:rsidRDefault="00AD0722">
            <w:pPr>
              <w:pStyle w:val="Tabletext"/>
              <w:spacing w:before="20" w:after="20"/>
            </w:pPr>
            <w:r w:rsidRPr="00BE29DD">
              <w:t>904.45-927.45</w:t>
            </w:r>
          </w:p>
          <w:p w14:paraId="229A4A9C" w14:textId="77777777" w:rsidR="00AD0722" w:rsidRPr="00BE29DD" w:rsidRDefault="00AD0722">
            <w:pPr>
              <w:pStyle w:val="Tabletext"/>
              <w:spacing w:before="20" w:after="20"/>
            </w:pPr>
            <w:r w:rsidRPr="00BE29DD">
              <w:t>User selectable</w:t>
            </w:r>
          </w:p>
        </w:tc>
        <w:tc>
          <w:tcPr>
            <w:tcW w:w="2835" w:type="dxa"/>
          </w:tcPr>
          <w:p w14:paraId="142D1373" w14:textId="77777777" w:rsidR="00AD0722" w:rsidRPr="00BE29DD" w:rsidRDefault="00AD0722">
            <w:pPr>
              <w:pStyle w:val="Tabletext"/>
              <w:spacing w:before="20" w:after="20"/>
            </w:pPr>
            <w:r w:rsidRPr="00BE29DD">
              <w:t>0, 10, 30, 100, 200</w:t>
            </w:r>
          </w:p>
        </w:tc>
      </w:tr>
      <w:tr w:rsidR="00AD0722" w:rsidRPr="00BE29DD" w14:paraId="2F873575" w14:textId="77777777">
        <w:trPr>
          <w:jc w:val="center"/>
        </w:trPr>
        <w:tc>
          <w:tcPr>
            <w:tcW w:w="709" w:type="dxa"/>
          </w:tcPr>
          <w:p w14:paraId="30C199F6" w14:textId="77777777" w:rsidR="00AD0722" w:rsidRPr="00BE29DD" w:rsidRDefault="00AD0722">
            <w:pPr>
              <w:pStyle w:val="Tabletext"/>
              <w:spacing w:before="20" w:after="20"/>
              <w:jc w:val="center"/>
            </w:pPr>
            <w:r w:rsidRPr="00BE29DD">
              <w:t>6</w:t>
            </w:r>
          </w:p>
        </w:tc>
        <w:tc>
          <w:tcPr>
            <w:tcW w:w="3544" w:type="dxa"/>
          </w:tcPr>
          <w:p w14:paraId="0E3C39A1" w14:textId="77777777" w:rsidR="00AD0722" w:rsidRPr="00BE29DD" w:rsidRDefault="00AD0722">
            <w:pPr>
              <w:pStyle w:val="Tabletext"/>
              <w:spacing w:before="20" w:after="20"/>
            </w:pPr>
            <w:r w:rsidRPr="00BE29DD">
              <w:t>Assisted listening device</w:t>
            </w:r>
          </w:p>
        </w:tc>
        <w:tc>
          <w:tcPr>
            <w:tcW w:w="2551" w:type="dxa"/>
          </w:tcPr>
          <w:p w14:paraId="377B7F00" w14:textId="77777777" w:rsidR="00AD0722" w:rsidRPr="00BE29DD" w:rsidRDefault="00AD0722">
            <w:pPr>
              <w:pStyle w:val="Tabletext"/>
              <w:spacing w:before="20" w:after="20"/>
            </w:pPr>
            <w:r w:rsidRPr="00BE29DD">
              <w:t xml:space="preserve">863.25-864.75 </w:t>
            </w:r>
          </w:p>
          <w:p w14:paraId="17C3EE9B" w14:textId="77777777" w:rsidR="00AD0722" w:rsidRPr="00BE29DD" w:rsidRDefault="00AD0722">
            <w:pPr>
              <w:pStyle w:val="Tabletext"/>
              <w:spacing w:before="20" w:after="20"/>
            </w:pPr>
            <w:r w:rsidRPr="00BE29DD">
              <w:t>User selectable</w:t>
            </w:r>
          </w:p>
        </w:tc>
        <w:tc>
          <w:tcPr>
            <w:tcW w:w="2835" w:type="dxa"/>
          </w:tcPr>
          <w:p w14:paraId="52A56E59" w14:textId="77777777" w:rsidR="00AD0722" w:rsidRPr="00BE29DD" w:rsidRDefault="00AD0722">
            <w:pPr>
              <w:pStyle w:val="Tabletext"/>
              <w:spacing w:before="20" w:after="20"/>
            </w:pPr>
            <w:r w:rsidRPr="00BE29DD">
              <w:t>0, 10, 30, 100, 200</w:t>
            </w:r>
          </w:p>
        </w:tc>
      </w:tr>
      <w:tr w:rsidR="00AD0722" w:rsidRPr="00BE29DD" w14:paraId="1BBAFDC2" w14:textId="77777777">
        <w:trPr>
          <w:jc w:val="center"/>
        </w:trPr>
        <w:tc>
          <w:tcPr>
            <w:tcW w:w="709" w:type="dxa"/>
          </w:tcPr>
          <w:p w14:paraId="711A9D45" w14:textId="77777777" w:rsidR="00AD0722" w:rsidRPr="00BE29DD" w:rsidRDefault="00AD0722">
            <w:pPr>
              <w:pStyle w:val="Tabletext"/>
              <w:spacing w:before="20" w:after="20"/>
              <w:jc w:val="center"/>
            </w:pPr>
            <w:r w:rsidRPr="00BE29DD">
              <w:t>7</w:t>
            </w:r>
          </w:p>
        </w:tc>
        <w:tc>
          <w:tcPr>
            <w:tcW w:w="3544" w:type="dxa"/>
          </w:tcPr>
          <w:p w14:paraId="2510631E" w14:textId="77777777" w:rsidR="00AD0722" w:rsidRPr="00BE29DD" w:rsidRDefault="00AD0722">
            <w:pPr>
              <w:pStyle w:val="Tabletext"/>
              <w:spacing w:before="20" w:after="20"/>
            </w:pPr>
            <w:r w:rsidRPr="00BE29DD">
              <w:t>Assisted listening device</w:t>
            </w:r>
          </w:p>
        </w:tc>
        <w:tc>
          <w:tcPr>
            <w:tcW w:w="2551" w:type="dxa"/>
          </w:tcPr>
          <w:p w14:paraId="00B743E7" w14:textId="77777777" w:rsidR="00AD0722" w:rsidRPr="00BE29DD" w:rsidRDefault="00AD0722">
            <w:pPr>
              <w:pStyle w:val="Tabletext"/>
              <w:spacing w:before="20" w:after="20"/>
            </w:pPr>
            <w:r w:rsidRPr="00BE29DD">
              <w:t>904.65-926.85</w:t>
            </w:r>
          </w:p>
          <w:p w14:paraId="11B4ABC5" w14:textId="77777777" w:rsidR="00AD0722" w:rsidRPr="00BE29DD" w:rsidRDefault="00AD0722">
            <w:pPr>
              <w:pStyle w:val="Tabletext"/>
              <w:spacing w:before="20" w:after="20"/>
            </w:pPr>
            <w:r w:rsidRPr="00BE29DD">
              <w:t>User selectable</w:t>
            </w:r>
          </w:p>
        </w:tc>
        <w:tc>
          <w:tcPr>
            <w:tcW w:w="2835" w:type="dxa"/>
          </w:tcPr>
          <w:p w14:paraId="5B2E568B" w14:textId="77777777" w:rsidR="00AD0722" w:rsidRPr="00BE29DD" w:rsidRDefault="00AD0722">
            <w:pPr>
              <w:pStyle w:val="Tabletext"/>
              <w:spacing w:before="20" w:after="20"/>
            </w:pPr>
            <w:r w:rsidRPr="00BE29DD">
              <w:t>0, 10, 30, 100, 200</w:t>
            </w:r>
          </w:p>
        </w:tc>
      </w:tr>
      <w:tr w:rsidR="00AD0722" w:rsidRPr="00BE29DD" w14:paraId="3939AF4F" w14:textId="77777777">
        <w:trPr>
          <w:jc w:val="center"/>
        </w:trPr>
        <w:tc>
          <w:tcPr>
            <w:tcW w:w="709" w:type="dxa"/>
          </w:tcPr>
          <w:p w14:paraId="6FA5C2CE" w14:textId="77777777" w:rsidR="00AD0722" w:rsidRPr="00BE29DD" w:rsidRDefault="00AD0722">
            <w:pPr>
              <w:pStyle w:val="Tabletext"/>
              <w:spacing w:before="20" w:after="20"/>
              <w:jc w:val="center"/>
            </w:pPr>
            <w:r w:rsidRPr="00BE29DD">
              <w:t>8</w:t>
            </w:r>
          </w:p>
        </w:tc>
        <w:tc>
          <w:tcPr>
            <w:tcW w:w="3544" w:type="dxa"/>
          </w:tcPr>
          <w:p w14:paraId="452F560B" w14:textId="77777777" w:rsidR="00AD0722" w:rsidRPr="00BE29DD" w:rsidRDefault="00AD0722">
            <w:pPr>
              <w:pStyle w:val="Tabletext"/>
              <w:spacing w:before="20" w:after="20"/>
            </w:pPr>
            <w:r w:rsidRPr="00BE29DD">
              <w:t>RFID reader</w:t>
            </w:r>
          </w:p>
        </w:tc>
        <w:tc>
          <w:tcPr>
            <w:tcW w:w="2551" w:type="dxa"/>
          </w:tcPr>
          <w:p w14:paraId="4404AB8D" w14:textId="77777777" w:rsidR="00AD0722" w:rsidRPr="00BE29DD" w:rsidRDefault="00AD0722">
            <w:pPr>
              <w:pStyle w:val="Tabletext"/>
              <w:spacing w:before="20" w:after="20"/>
            </w:pPr>
            <w:r w:rsidRPr="00BE29DD">
              <w:t>903-927</w:t>
            </w:r>
          </w:p>
          <w:p w14:paraId="02362BF9" w14:textId="77777777" w:rsidR="00AD0722" w:rsidRPr="00BE29DD" w:rsidRDefault="00AD0722">
            <w:pPr>
              <w:pStyle w:val="Tabletext"/>
              <w:spacing w:before="20" w:after="20"/>
            </w:pPr>
            <w:r w:rsidRPr="00BE29DD">
              <w:t>Hopping</w:t>
            </w:r>
          </w:p>
        </w:tc>
        <w:tc>
          <w:tcPr>
            <w:tcW w:w="2835" w:type="dxa"/>
          </w:tcPr>
          <w:p w14:paraId="7341AA93" w14:textId="77777777" w:rsidR="00AD0722" w:rsidRPr="00BE29DD" w:rsidRDefault="00AD0722">
            <w:pPr>
              <w:pStyle w:val="Tabletext"/>
              <w:spacing w:before="20" w:after="20"/>
            </w:pPr>
            <w:r w:rsidRPr="00BE29DD">
              <w:t>0, 10, 30, 100, 200</w:t>
            </w:r>
          </w:p>
        </w:tc>
      </w:tr>
      <w:tr w:rsidR="00AD0722" w:rsidRPr="00BE29DD" w14:paraId="57FA51C2" w14:textId="77777777">
        <w:trPr>
          <w:jc w:val="center"/>
        </w:trPr>
        <w:tc>
          <w:tcPr>
            <w:tcW w:w="709" w:type="dxa"/>
          </w:tcPr>
          <w:p w14:paraId="75073573" w14:textId="77777777" w:rsidR="00AD0722" w:rsidRPr="00BE29DD" w:rsidRDefault="00AD0722">
            <w:pPr>
              <w:pStyle w:val="Tabletext"/>
              <w:spacing w:before="20" w:after="20"/>
              <w:jc w:val="center"/>
            </w:pPr>
            <w:r w:rsidRPr="00BE29DD">
              <w:t>9</w:t>
            </w:r>
          </w:p>
        </w:tc>
        <w:tc>
          <w:tcPr>
            <w:tcW w:w="3544" w:type="dxa"/>
          </w:tcPr>
          <w:p w14:paraId="309A6F1F" w14:textId="77777777" w:rsidR="00AD0722" w:rsidRPr="00BE29DD" w:rsidRDefault="00AD0722">
            <w:pPr>
              <w:pStyle w:val="Tabletext"/>
              <w:spacing w:before="20" w:after="20"/>
            </w:pPr>
            <w:r w:rsidRPr="00BE29DD">
              <w:t>RFID reader</w:t>
            </w:r>
          </w:p>
        </w:tc>
        <w:tc>
          <w:tcPr>
            <w:tcW w:w="2551" w:type="dxa"/>
          </w:tcPr>
          <w:p w14:paraId="2FA5B2EF" w14:textId="77777777" w:rsidR="00AD0722" w:rsidRPr="00BE29DD" w:rsidRDefault="00AD0722">
            <w:pPr>
              <w:pStyle w:val="Tabletext"/>
              <w:spacing w:before="20" w:after="20"/>
            </w:pPr>
            <w:r w:rsidRPr="00BE29DD">
              <w:t>865-868</w:t>
            </w:r>
          </w:p>
          <w:p w14:paraId="02CE36EC" w14:textId="77777777" w:rsidR="00AD0722" w:rsidRPr="00BE29DD" w:rsidRDefault="00AD0722">
            <w:pPr>
              <w:pStyle w:val="Tabletext"/>
              <w:spacing w:before="20" w:after="20"/>
            </w:pPr>
            <w:r w:rsidRPr="00BE29DD">
              <w:t>Hopping</w:t>
            </w:r>
          </w:p>
        </w:tc>
        <w:tc>
          <w:tcPr>
            <w:tcW w:w="2835" w:type="dxa"/>
          </w:tcPr>
          <w:p w14:paraId="3C1DA2C6" w14:textId="77777777" w:rsidR="00AD0722" w:rsidRPr="00BE29DD" w:rsidRDefault="00AD0722">
            <w:pPr>
              <w:pStyle w:val="Tabletext"/>
              <w:spacing w:before="20" w:after="20"/>
            </w:pPr>
            <w:r w:rsidRPr="00BE29DD">
              <w:t>0, 10, 30, 100, 200</w:t>
            </w:r>
          </w:p>
        </w:tc>
      </w:tr>
    </w:tbl>
    <w:p w14:paraId="051C4E4C" w14:textId="77777777" w:rsidR="00AD0722" w:rsidRPr="00BE29DD" w:rsidRDefault="00AD0722" w:rsidP="00AD0722">
      <w:pPr>
        <w:rPr>
          <w:spacing w:val="-2"/>
          <w:lang w:eastAsia="ja-JP"/>
        </w:rPr>
      </w:pPr>
      <w:r w:rsidRPr="00BE29DD">
        <w:rPr>
          <w:b/>
          <w:bCs/>
          <w:lang w:eastAsia="ja-JP"/>
        </w:rPr>
        <w:lastRenderedPageBreak/>
        <w:t>Cellphone</w:t>
      </w:r>
      <w:r w:rsidRPr="00BE29DD">
        <w:rPr>
          <w:lang w:eastAsia="ja-JP"/>
        </w:rPr>
        <w:t xml:space="preserve">. The DUT was placed 100 cm from a mobile phone simulating a desktop environment. The cell antenna, cabled to base station simulator, was placed 3 m from the DUT and mobile phone devices. A call from the mobile phone was established to the callbox in the GSM 900 Band, on a specific frequency. After the call was established, the DUT was switched on at 917.5 MHz. </w:t>
      </w:r>
      <w:r w:rsidRPr="00BE29DD">
        <w:rPr>
          <w:spacing w:val="-2"/>
          <w:lang w:eastAsia="ja-JP"/>
        </w:rPr>
        <w:t>The charging signal was verified with a spectrum analyser positioned in the test area. The call was monitored for 60 seconds. After which the call state was logged (call maintained, or call dropped.). The distance between the DUT and mobile phone was decreased incrementally until the mobile phone was touching the DUT, measured at 0 cm. Testing was performed using three different channels.</w:t>
      </w:r>
    </w:p>
    <w:p w14:paraId="29F468F7" w14:textId="77777777" w:rsidR="00AD0722" w:rsidRPr="00BE29DD" w:rsidRDefault="00AD0722" w:rsidP="00AD0722">
      <w:pPr>
        <w:pStyle w:val="FigureNo"/>
      </w:pPr>
      <w:r w:rsidRPr="00BE29DD">
        <w:t>Figure 14</w:t>
      </w:r>
    </w:p>
    <w:p w14:paraId="206B9DC7" w14:textId="77777777" w:rsidR="00AD0722" w:rsidRPr="00BE29DD" w:rsidRDefault="00AD0722" w:rsidP="00AD0722">
      <w:pPr>
        <w:pStyle w:val="Figuretitle"/>
      </w:pPr>
      <w:r w:rsidRPr="00BE29DD">
        <w:t>Cellphone impact test setup</w:t>
      </w:r>
    </w:p>
    <w:p w14:paraId="5B90B129" w14:textId="77777777" w:rsidR="00AD0722" w:rsidRPr="00BE29DD" w:rsidRDefault="00AD0722" w:rsidP="00AD0722">
      <w:pPr>
        <w:pStyle w:val="Figure"/>
        <w:rPr>
          <w:noProof w:val="0"/>
          <w:lang w:eastAsia="ja-JP"/>
        </w:rPr>
      </w:pPr>
      <w:r w:rsidRPr="00BE29DD">
        <w:rPr>
          <w:lang w:eastAsia="ja-JP"/>
        </w:rPr>
        <w:drawing>
          <wp:inline distT="0" distB="0" distL="0" distR="0" wp14:anchorId="6A607043" wp14:editId="10BFB321">
            <wp:extent cx="5882652" cy="2487173"/>
            <wp:effectExtent l="0" t="0" r="0" b="0"/>
            <wp:docPr id="28" name="Picture 28" descr="A picture containing text, diagram,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diagram, screenshot, line&#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882652" cy="2487173"/>
                    </a:xfrm>
                    <a:prstGeom prst="rect">
                      <a:avLst/>
                    </a:prstGeom>
                  </pic:spPr>
                </pic:pic>
              </a:graphicData>
            </a:graphic>
          </wp:inline>
        </w:drawing>
      </w:r>
    </w:p>
    <w:p w14:paraId="58E951E0" w14:textId="77777777" w:rsidR="00AD0722" w:rsidRPr="00BE29DD" w:rsidRDefault="00AD0722" w:rsidP="00AD0722">
      <w:pPr>
        <w:pStyle w:val="FigureNo"/>
      </w:pPr>
      <w:r w:rsidRPr="00BE29DD">
        <w:t xml:space="preserve">Figure 15 </w:t>
      </w:r>
    </w:p>
    <w:p w14:paraId="09F6F25E" w14:textId="77777777" w:rsidR="00AD0722" w:rsidRPr="00BE29DD" w:rsidRDefault="00AD0722" w:rsidP="00AD0722">
      <w:pPr>
        <w:pStyle w:val="Figuretitle"/>
      </w:pPr>
      <w:r w:rsidRPr="00BE29DD">
        <w:t>Other In-band device impact test set up</w:t>
      </w:r>
    </w:p>
    <w:p w14:paraId="61BCBA84" w14:textId="77777777" w:rsidR="00AD0722" w:rsidRPr="00BE29DD" w:rsidRDefault="00AD0722" w:rsidP="00AD0722">
      <w:pPr>
        <w:pStyle w:val="Figure"/>
        <w:rPr>
          <w:noProof w:val="0"/>
          <w:lang w:eastAsia="ja-JP"/>
        </w:rPr>
      </w:pPr>
      <w:r w:rsidRPr="00BE29DD">
        <w:rPr>
          <w:lang w:eastAsia="ja-JP"/>
        </w:rPr>
        <w:drawing>
          <wp:inline distT="0" distB="0" distL="0" distR="0" wp14:anchorId="2547B35C" wp14:editId="4AB89701">
            <wp:extent cx="1267971" cy="2706630"/>
            <wp:effectExtent l="0" t="0" r="0" b="0"/>
            <wp:docPr id="29" name="Picture 2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imeline&#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267971" cy="2706630"/>
                    </a:xfrm>
                    <a:prstGeom prst="rect">
                      <a:avLst/>
                    </a:prstGeom>
                  </pic:spPr>
                </pic:pic>
              </a:graphicData>
            </a:graphic>
          </wp:inline>
        </w:drawing>
      </w:r>
    </w:p>
    <w:p w14:paraId="204C46E7" w14:textId="77777777" w:rsidR="00AD0722" w:rsidRPr="00BE29DD" w:rsidRDefault="00AD0722" w:rsidP="00AD0722">
      <w:pPr>
        <w:pStyle w:val="Normalaftertitle"/>
        <w:rPr>
          <w:lang w:eastAsia="ja-JP"/>
        </w:rPr>
      </w:pPr>
      <w:r w:rsidRPr="00BE29DD">
        <w:rPr>
          <w:lang w:eastAsia="ja-JP"/>
        </w:rPr>
        <w:t>The results demonstrated that all phones were able to operate without harmful interference on at least one channel and on all channels when separated by 1 m or more from the DUT.</w:t>
      </w:r>
    </w:p>
    <w:p w14:paraId="2948C371" w14:textId="77777777" w:rsidR="00AD0722" w:rsidRPr="00BE29DD" w:rsidRDefault="00AD0722" w:rsidP="00AD0722">
      <w:pPr>
        <w:keepNext/>
        <w:keepLines/>
        <w:rPr>
          <w:lang w:eastAsia="ja-JP"/>
        </w:rPr>
      </w:pPr>
      <w:r w:rsidRPr="00BE29DD">
        <w:rPr>
          <w:b/>
          <w:bCs/>
          <w:lang w:eastAsia="ja-JP"/>
        </w:rPr>
        <w:lastRenderedPageBreak/>
        <w:t>Wireless Microphone and base station</w:t>
      </w:r>
      <w:r w:rsidRPr="00BE29DD">
        <w:rPr>
          <w:lang w:eastAsia="ja-JP"/>
        </w:rPr>
        <w:t>. The base-station (receiver) was placed 30 cm from the DUT, and the Microphone (Transmitter) moved through the test distances. Subsequently, the Microphone (Transmitter) was placed 30 cm from the DUT, and the Base-station (receiver) was moved through the test distances.</w:t>
      </w:r>
    </w:p>
    <w:p w14:paraId="677E9061" w14:textId="77777777" w:rsidR="00AD0722" w:rsidRPr="00BE29DD" w:rsidRDefault="00AD0722" w:rsidP="00AD0722">
      <w:pPr>
        <w:rPr>
          <w:lang w:eastAsia="ja-JP"/>
        </w:rPr>
      </w:pPr>
      <w:r w:rsidRPr="00BE29DD">
        <w:rPr>
          <w:lang w:eastAsia="ja-JP"/>
        </w:rPr>
        <w:t>When operating close to the transmit frequency of the DUT, the audio devices experienced no harmful interference.</w:t>
      </w:r>
    </w:p>
    <w:p w14:paraId="7D75BA44" w14:textId="77777777" w:rsidR="00AD0722" w:rsidRPr="00BE29DD" w:rsidRDefault="00AD0722" w:rsidP="00AD0722">
      <w:pPr>
        <w:rPr>
          <w:lang w:eastAsia="ja-JP"/>
        </w:rPr>
      </w:pPr>
      <w:r w:rsidRPr="00BE29DD">
        <w:rPr>
          <w:b/>
          <w:bCs/>
          <w:lang w:eastAsia="ja-JP"/>
        </w:rPr>
        <w:t>Assisted listening device</w:t>
      </w:r>
      <w:r w:rsidRPr="00BE29DD">
        <w:rPr>
          <w:lang w:eastAsia="ja-JP"/>
        </w:rPr>
        <w:t>. The Transmitter was placed 30 cm from the DUT, and the Receiver was moved through the test distances. Following this, the Receiver was placed 30 cm from the DUT, and the Transmitter was moved through the test distances.</w:t>
      </w:r>
    </w:p>
    <w:p w14:paraId="2877CB86" w14:textId="77777777" w:rsidR="00AD0722" w:rsidRPr="00BE29DD" w:rsidRDefault="00AD0722" w:rsidP="00AD0722">
      <w:pPr>
        <w:rPr>
          <w:lang w:eastAsia="ja-JP"/>
        </w:rPr>
      </w:pPr>
      <w:r w:rsidRPr="00BE29DD">
        <w:rPr>
          <w:lang w:eastAsia="ja-JP"/>
        </w:rPr>
        <w:t>When operating at close to the transmit frequency of the DUT, the devices experienced interference however setting the audio device frequency away from that of the DUT resulted in little to no harmful interference.</w:t>
      </w:r>
    </w:p>
    <w:p w14:paraId="16C7A13C" w14:textId="77777777" w:rsidR="00AD0722" w:rsidRPr="00BE29DD" w:rsidRDefault="00AD0722" w:rsidP="00AD0722">
      <w:pPr>
        <w:rPr>
          <w:lang w:eastAsia="ja-JP"/>
        </w:rPr>
      </w:pPr>
      <w:r w:rsidRPr="00BE29DD">
        <w:rPr>
          <w:b/>
          <w:bCs/>
          <w:lang w:eastAsia="ja-JP"/>
        </w:rPr>
        <w:t>RFID reader</w:t>
      </w:r>
      <w:r w:rsidRPr="00BE29DD">
        <w:rPr>
          <w:lang w:eastAsia="ja-JP"/>
        </w:rPr>
        <w:t>. For the first device, scans were performed at 903.250; 904.250; 915.250; 915.750; 920.250; 926.750 and 927.250 MHz. The software transmitting setting was set to 30 dBm. RFID tags were then placed 30 cm from the DUT. For the second, scans were performed at 865.00; 866.00; 867.00 and 868.00 MHz with default settings. RFID tags were then placed 30 cm from the DUT.</w:t>
      </w:r>
    </w:p>
    <w:p w14:paraId="03812E34" w14:textId="77777777" w:rsidR="00AD0722" w:rsidRPr="00BE29DD" w:rsidRDefault="00AD0722" w:rsidP="00AD0722">
      <w:pPr>
        <w:rPr>
          <w:ins w:id="73" w:author="251 (USA)" w:date="2023-05-29T18:25:00Z"/>
          <w:lang w:eastAsia="ja-JP"/>
        </w:rPr>
      </w:pPr>
      <w:r w:rsidRPr="00BE29DD">
        <w:rPr>
          <w:lang w:eastAsia="ja-JP"/>
        </w:rPr>
        <w:t>At separation distances of 1 m or greater between the DUT and RFID reader and tags, the readers worked without error.</w:t>
      </w:r>
    </w:p>
    <w:p w14:paraId="0DD6253C" w14:textId="503391F9" w:rsidR="00AD0722" w:rsidRPr="00BE29DD" w:rsidRDefault="00AD0722" w:rsidP="00AD0722">
      <w:pPr>
        <w:pStyle w:val="Heading2"/>
      </w:pPr>
      <w:bookmarkStart w:id="74" w:name="_Toc128400034"/>
      <w:bookmarkStart w:id="75" w:name="_Toc129591702"/>
      <w:bookmarkStart w:id="76" w:name="_Toc108775419"/>
      <w:bookmarkStart w:id="77" w:name="_Toc201221115"/>
      <w:ins w:id="78" w:author="251 (USA)" w:date="2023-05-29T18:25:00Z">
        <w:r w:rsidRPr="00BE29DD">
          <w:t>3.6</w:t>
        </w:r>
        <w:r w:rsidRPr="00BE29DD">
          <w:tab/>
          <w:t>Study F (24.1-24.15 GHz)</w:t>
        </w:r>
      </w:ins>
      <w:bookmarkEnd w:id="74"/>
      <w:bookmarkEnd w:id="75"/>
      <w:bookmarkEnd w:id="76"/>
      <w:bookmarkEnd w:id="77"/>
    </w:p>
    <w:p w14:paraId="3C3F82C4" w14:textId="77777777" w:rsidR="00AD0722" w:rsidRPr="00BE29DD" w:rsidRDefault="00AD0722" w:rsidP="00AD0722">
      <w:pPr>
        <w:pStyle w:val="Heading3"/>
        <w:rPr>
          <w:ins w:id="79" w:author="251 (USA)" w:date="2023-05-29T18:25:00Z"/>
        </w:rPr>
      </w:pPr>
      <w:ins w:id="80" w:author="251 (USA)" w:date="2023-05-29T18:25:00Z">
        <w:r w:rsidRPr="00BE29DD">
          <w:rPr>
            <w:lang w:eastAsia="ja-JP"/>
          </w:rPr>
          <w:t>3.6</w:t>
        </w:r>
        <w:r w:rsidRPr="00BE29DD">
          <w:t>.1</w:t>
        </w:r>
        <w:r w:rsidRPr="00BE29DD">
          <w:tab/>
          <w:t xml:space="preserve">United States </w:t>
        </w:r>
      </w:ins>
      <w:ins w:id="81" w:author="USA" w:date="2024-05-09T12:44:00Z">
        <w:r w:rsidRPr="00BE29DD">
          <w:t>Industrial, Scientific and Medical</w:t>
        </w:r>
      </w:ins>
      <w:ins w:id="82" w:author="251 (USA)" w:date="2023-05-29T18:25:00Z">
        <w:del w:id="83" w:author="USA" w:date="2024-05-09T12:44:00Z">
          <w:r w:rsidRPr="00BE29DD" w:rsidDel="00E22950">
            <w:delText>ISM</w:delText>
          </w:r>
        </w:del>
        <w:r w:rsidRPr="00BE29DD">
          <w:t xml:space="preserve"> regulations</w:t>
        </w:r>
      </w:ins>
    </w:p>
    <w:p w14:paraId="6B88688D" w14:textId="75CF8AB5" w:rsidR="00AD0722" w:rsidRPr="00BE29DD" w:rsidRDefault="00AD0722" w:rsidP="00AD0722">
      <w:pPr>
        <w:rPr>
          <w:ins w:id="84" w:author="251 (USA)" w:date="2023-05-29T18:25:00Z"/>
        </w:rPr>
      </w:pPr>
      <w:ins w:id="85" w:author="251 (USA)" w:date="2023-05-29T18:25:00Z">
        <w:r w:rsidRPr="00BE29DD">
          <w:t xml:space="preserve">In the US, the Federal Communications Commission (FCC) regulates the use of </w:t>
        </w:r>
      </w:ins>
      <w:ins w:id="86" w:author="USA" w:date="2024-05-09T11:17:00Z">
        <w:r w:rsidRPr="00BE29DD">
          <w:t xml:space="preserve">radiocommunications </w:t>
        </w:r>
      </w:ins>
      <w:ins w:id="87" w:author="251 (USA)" w:date="2023-05-29T18:25:00Z">
        <w:r w:rsidRPr="00BE29DD">
          <w:t xml:space="preserve">frequencies for </w:t>
        </w:r>
      </w:ins>
      <w:ins w:id="88" w:author="USA" w:date="2024-05-09T11:18:00Z">
        <w:r w:rsidRPr="00BE29DD">
          <w:t>civil applications</w:t>
        </w:r>
      </w:ins>
      <w:ins w:id="89" w:author="251 (USA)" w:date="2023-05-29T18:25:00Z">
        <w:r w:rsidRPr="00BE29DD">
          <w:t xml:space="preserve">. The FCC rules and regulations are codified in Title 47 of the US’ Code of Federal Regulations (CFR). Part 18 deals with </w:t>
        </w:r>
      </w:ins>
      <w:ins w:id="90" w:author="USA" w:date="2024-05-09T11:20:00Z">
        <w:r w:rsidRPr="00BE29DD">
          <w:t xml:space="preserve">Industrial, Scientific and Medical </w:t>
        </w:r>
      </w:ins>
      <w:ins w:id="91" w:author="USA" w:date="2024-05-09T11:21:00Z">
        <w:r w:rsidRPr="00BE29DD">
          <w:t>(</w:t>
        </w:r>
      </w:ins>
      <w:ins w:id="92" w:author="251 (USA)" w:date="2023-05-29T18:25:00Z">
        <w:r w:rsidRPr="00BE29DD">
          <w:t>ISM</w:t>
        </w:r>
      </w:ins>
      <w:ins w:id="93" w:author="USA" w:date="2024-05-09T11:21:00Z">
        <w:r w:rsidRPr="00BE29DD">
          <w:t>)</w:t>
        </w:r>
      </w:ins>
      <w:ins w:id="94" w:author="251 (USA)" w:date="2023-05-29T18:25:00Z">
        <w:r w:rsidRPr="00BE29DD">
          <w:t xml:space="preserve"> devices. FCC has determined that in the US WPT is regulated as an ISM usage and is subject to its Part 18 rules. </w:t>
        </w:r>
      </w:ins>
    </w:p>
    <w:p w14:paraId="6B1FD0C5" w14:textId="77777777" w:rsidR="00AD0722" w:rsidRPr="00BE29DD" w:rsidRDefault="00AD0722" w:rsidP="00AD0722">
      <w:pPr>
        <w:pStyle w:val="Heading3"/>
        <w:rPr>
          <w:ins w:id="95" w:author="251 (USA)" w:date="2023-05-29T18:25:00Z"/>
        </w:rPr>
      </w:pPr>
      <w:bookmarkStart w:id="96" w:name="_Toc123716802"/>
      <w:ins w:id="97" w:author="251 (USA)" w:date="2023-05-29T18:25:00Z">
        <w:r w:rsidRPr="00BE29DD">
          <w:t>3.6.2</w:t>
        </w:r>
        <w:r w:rsidRPr="00BE29DD">
          <w:tab/>
          <w:t>24 GHz ISM BAND and Radiation Limits</w:t>
        </w:r>
        <w:bookmarkEnd w:id="96"/>
        <w:r w:rsidRPr="00BE29DD">
          <w:t xml:space="preserve"> </w:t>
        </w:r>
      </w:ins>
    </w:p>
    <w:p w14:paraId="3E9916F8" w14:textId="51C17B53" w:rsidR="00AD0722" w:rsidRPr="00BE29DD" w:rsidRDefault="00AD0722" w:rsidP="00AD0722">
      <w:pPr>
        <w:rPr>
          <w:ins w:id="98" w:author="251 (USA)" w:date="2023-05-29T18:25:00Z"/>
          <w:b/>
        </w:rPr>
      </w:pPr>
      <w:ins w:id="99" w:author="251 (USA)" w:date="2023-05-29T18:25:00Z">
        <w:r w:rsidRPr="00BE29DD">
          <w:t xml:space="preserve">FCC identifies 24-24.25 GHz band with a centre frequency of 24.125 GHz and maximum operating bandwidth of 250 MHz for ISM use consistent with the provisions of RR No. </w:t>
        </w:r>
        <w:r w:rsidRPr="00BE29DD">
          <w:rPr>
            <w:b/>
          </w:rPr>
          <w:t>5.150</w:t>
        </w:r>
        <w:r w:rsidRPr="00BE29DD">
          <w:rPr>
            <w:bCs/>
          </w:rPr>
          <w:t xml:space="preserve">. </w:t>
        </w:r>
        <w:r w:rsidRPr="00BE29DD">
          <w:t xml:space="preserve">FCC radiation limits of the field strength level of emissions which lie outside the 24 GHz ISM band is a field strength limit of 25 </w:t>
        </w:r>
      </w:ins>
      <w:ins w:id="100" w:author="USA" w:date="2024-05-09T12:46:00Z">
        <w:r w:rsidRPr="00BE29DD">
          <w:sym w:font="Symbol" w:char="F06D"/>
        </w:r>
      </w:ins>
      <w:ins w:id="101" w:author="251 (USA)" w:date="2023-05-29T18:25:00Z">
        <w:del w:id="102" w:author="USA" w:date="2024-05-09T12:46:00Z">
          <w:r w:rsidRPr="00BE29DD" w:rsidDel="00A17022">
            <w:delText>u</w:delText>
          </w:r>
        </w:del>
        <w:r w:rsidRPr="00BE29DD">
          <w:t xml:space="preserve">V/m </w:t>
        </w:r>
      </w:ins>
      <w:ins w:id="103" w:author="USA" w:date="2024-05-09T11:24:00Z">
        <w:r w:rsidRPr="00BE29DD">
          <w:t>as measured at a distance of 300 metr</w:t>
        </w:r>
      </w:ins>
      <w:ins w:id="104" w:author="USA" w:date="2024-05-09T12:50:00Z">
        <w:r w:rsidRPr="00BE29DD">
          <w:t>e</w:t>
        </w:r>
      </w:ins>
      <w:ins w:id="105" w:author="USA" w:date="2024-05-09T11:24:00Z">
        <w:r w:rsidRPr="00BE29DD">
          <w:t>s</w:t>
        </w:r>
      </w:ins>
      <w:ins w:id="106" w:author="251 (USA)" w:date="2023-05-29T18:25:00Z">
        <w:r w:rsidRPr="00BE29DD">
          <w:t>. Using the e</w:t>
        </w:r>
      </w:ins>
      <w:ins w:id="107" w:author="ITU_R" w:date="2023-06-01T20:50:00Z">
        <w:r w:rsidRPr="00BE29DD">
          <w:t>.</w:t>
        </w:r>
      </w:ins>
      <w:ins w:id="108" w:author="251 (USA)" w:date="2023-05-29T18:25:00Z">
        <w:r w:rsidRPr="00BE29DD">
          <w:t>i</w:t>
        </w:r>
      </w:ins>
      <w:ins w:id="109" w:author="ITU_R" w:date="2023-06-01T20:50:00Z">
        <w:r w:rsidRPr="00BE29DD">
          <w:t>.</w:t>
        </w:r>
      </w:ins>
      <w:ins w:id="110" w:author="251 (USA)" w:date="2023-05-29T18:25:00Z">
        <w:r w:rsidRPr="00BE29DD">
          <w:t>r</w:t>
        </w:r>
      </w:ins>
      <w:ins w:id="111" w:author="ITU_R" w:date="2023-06-01T20:50:00Z">
        <w:r w:rsidRPr="00BE29DD">
          <w:t>.</w:t>
        </w:r>
      </w:ins>
      <w:ins w:id="112" w:author="251 (USA)" w:date="2023-05-29T18:25:00Z">
        <w:r w:rsidRPr="00BE29DD">
          <w:t>p</w:t>
        </w:r>
      </w:ins>
      <w:ins w:id="113" w:author="ITU_R" w:date="2023-06-01T20:50:00Z">
        <w:r w:rsidRPr="00BE29DD">
          <w:t>.</w:t>
        </w:r>
      </w:ins>
      <w:ins w:id="114" w:author="251 (USA)" w:date="2023-05-29T18:25:00Z">
        <w:r w:rsidRPr="00BE29DD">
          <w:t xml:space="preserve"> formula, we get a value e</w:t>
        </w:r>
      </w:ins>
      <w:ins w:id="115" w:author="ITU_R" w:date="2023-06-01T20:50:00Z">
        <w:r w:rsidRPr="00BE29DD">
          <w:t>.</w:t>
        </w:r>
      </w:ins>
      <w:ins w:id="116" w:author="251 (USA)" w:date="2023-05-29T18:25:00Z">
        <w:r w:rsidRPr="00BE29DD">
          <w:t>i</w:t>
        </w:r>
      </w:ins>
      <w:ins w:id="117" w:author="ITU_R" w:date="2023-06-01T20:50:00Z">
        <w:r w:rsidRPr="00BE29DD">
          <w:t>.</w:t>
        </w:r>
      </w:ins>
      <w:ins w:id="118" w:author="251 (USA)" w:date="2023-05-29T18:25:00Z">
        <w:r w:rsidRPr="00BE29DD">
          <w:t>r</w:t>
        </w:r>
      </w:ins>
      <w:ins w:id="119" w:author="ITU_R" w:date="2023-06-01T20:50:00Z">
        <w:r w:rsidRPr="00BE29DD">
          <w:t>.</w:t>
        </w:r>
      </w:ins>
      <w:ins w:id="120" w:author="251 (USA)" w:date="2023-05-29T18:25:00Z">
        <w:r w:rsidRPr="00BE29DD">
          <w:t>p</w:t>
        </w:r>
      </w:ins>
      <w:ins w:id="121" w:author="ITU_R" w:date="2023-06-01T20:50:00Z">
        <w:r w:rsidRPr="00BE29DD">
          <w:t>.</w:t>
        </w:r>
      </w:ins>
      <w:ins w:id="122" w:author="251 (USA)" w:date="2023-05-29T18:25:00Z">
        <w:r w:rsidRPr="00BE29DD">
          <w:t xml:space="preserve"> of –27.27 dBm, or –57.27 dBW.  </w:t>
        </w:r>
      </w:ins>
    </w:p>
    <w:p w14:paraId="1212F63F" w14:textId="77777777" w:rsidR="00AD0722" w:rsidRPr="00BE29DD" w:rsidRDefault="00AD0722" w:rsidP="00AD0722">
      <w:pPr>
        <w:rPr>
          <w:ins w:id="123" w:author="251 (USA)" w:date="2023-05-29T18:25:00Z"/>
        </w:rPr>
      </w:pPr>
      <w:ins w:id="124" w:author="251 (USA)" w:date="2023-05-29T18:25:00Z">
        <w:r w:rsidRPr="00BE29DD">
          <w:t>For unlicensed field disturbance sensors, excluding perimeter protection systems, in 24.075-24.175 GHz and general unlicensed devices, the maximum emission outside the specified band, other than for harmonics, must attenuated by at least 50 dB below the level of the fundamental or 500 </w:t>
        </w:r>
        <w:r w:rsidRPr="00BE29DD">
          <w:sym w:font="Symbol" w:char="F06D"/>
        </w:r>
        <w:r w:rsidRPr="00BE29DD">
          <w:t>V/m at 3 m, whichever is less.</w:t>
        </w:r>
      </w:ins>
    </w:p>
    <w:p w14:paraId="7C7D93AB" w14:textId="77777777" w:rsidR="00AD0722" w:rsidRPr="00BE29DD" w:rsidRDefault="00AD0722" w:rsidP="00AD0722">
      <w:pPr>
        <w:pStyle w:val="Heading3"/>
        <w:rPr>
          <w:ins w:id="125" w:author="251 (USA)" w:date="2023-05-29T18:25:00Z"/>
        </w:rPr>
      </w:pPr>
      <w:bookmarkStart w:id="126" w:name="_Toc123716803"/>
      <w:ins w:id="127" w:author="251 (USA)" w:date="2023-05-29T18:25:00Z">
        <w:r w:rsidRPr="00BE29DD">
          <w:t>3.6.3</w:t>
        </w:r>
        <w:r w:rsidRPr="00BE29DD">
          <w:tab/>
          <w:t>24 GHz ISM Beam WPT Parameters</w:t>
        </w:r>
        <w:bookmarkEnd w:id="126"/>
      </w:ins>
    </w:p>
    <w:p w14:paraId="7896FD94" w14:textId="77777777" w:rsidR="00AD0722" w:rsidRPr="00BE29DD" w:rsidRDefault="00AD0722" w:rsidP="00AD0722">
      <w:pPr>
        <w:rPr>
          <w:ins w:id="128" w:author="251 (USA)" w:date="2023-05-29T18:25:00Z"/>
        </w:rPr>
      </w:pPr>
      <w:ins w:id="129" w:author="251 (USA)" w:date="2023-05-29T18:25:00Z">
        <w:r w:rsidRPr="00BE29DD">
          <w:t xml:space="preserve">This section provides examples of the characteristics of the 24 GHz beam WPT system being developed in the United States. </w:t>
        </w:r>
      </w:ins>
    </w:p>
    <w:p w14:paraId="538B1DB6" w14:textId="70CCDF8E" w:rsidR="00AD0722" w:rsidRPr="00BE29DD" w:rsidRDefault="00AD0722" w:rsidP="00AD0722">
      <w:pPr>
        <w:rPr>
          <w:ins w:id="130" w:author="251 (USA)" w:date="2023-05-29T18:25:00Z"/>
          <w:b/>
        </w:rPr>
      </w:pPr>
      <w:ins w:id="131" w:author="USA" w:date="2024-05-09T12:54:00Z">
        <w:r w:rsidRPr="00BE29DD">
          <w:t>Other sets of parameters could come from other developers for alternative 24 GHz WPT systems.</w:t>
        </w:r>
      </w:ins>
      <w:ins w:id="132" w:author="USA" w:date="2024-05-09T12:55:00Z">
        <w:r w:rsidRPr="00BE29DD">
          <w:t xml:space="preserve"> </w:t>
        </w:r>
      </w:ins>
      <w:ins w:id="133" w:author="251 (USA)" w:date="2023-05-29T18:25:00Z">
        <w:r w:rsidRPr="00BE29DD">
          <w:t xml:space="preserve">Table 15 below describes the characteristics used in the respective studies. Only the e.i.r.p. limit </w:t>
        </w:r>
      </w:ins>
      <w:ins w:id="134" w:author="USA" w:date="2024-05-09T11:26:00Z">
        <w:r w:rsidRPr="00BE29DD">
          <w:t xml:space="preserve">outside the 24.0-24.250 GHz ISM band </w:t>
        </w:r>
      </w:ins>
      <w:ins w:id="135" w:author="251 (USA)" w:date="2023-05-29T18:25:00Z">
        <w:r w:rsidRPr="00BE29DD">
          <w:t>is a present US regulatory limits.</w:t>
        </w:r>
      </w:ins>
    </w:p>
    <w:p w14:paraId="1AFFAE34" w14:textId="77777777" w:rsidR="00AD0722" w:rsidRPr="00BE29DD" w:rsidRDefault="00AD0722" w:rsidP="00AD0722">
      <w:pPr>
        <w:rPr>
          <w:ins w:id="136" w:author="251 (USA)" w:date="2023-05-29T18:25:00Z"/>
        </w:rPr>
      </w:pPr>
      <w:ins w:id="137" w:author="251 (USA)" w:date="2023-05-29T18:25:00Z">
        <w:r w:rsidRPr="00BE29DD">
          <w:lastRenderedPageBreak/>
          <w:t>The multi</w:t>
        </w:r>
      </w:ins>
      <w:ins w:id="138" w:author="USA" w:date="2024-05-09T13:56:00Z">
        <w:r w:rsidRPr="00BE29DD">
          <w:t>-</w:t>
        </w:r>
      </w:ins>
      <w:ins w:id="139" w:author="251 (USA)" w:date="2023-05-29T18:25:00Z">
        <w:r w:rsidRPr="00BE29DD">
          <w:t xml:space="preserve">element antenna in the system being developed in the US has a different far field gain for OOBE that are uncorrelated over the various antenna elements than it has for the coherent in band signals at each antenna element.  </w:t>
        </w:r>
      </w:ins>
    </w:p>
    <w:p w14:paraId="5DCAC79F" w14:textId="4BCD5AB1" w:rsidR="00AD0722" w:rsidRPr="00BE29DD" w:rsidRDefault="00AD0722" w:rsidP="00AD0722">
      <w:pPr>
        <w:pStyle w:val="TableNo"/>
        <w:rPr>
          <w:ins w:id="140" w:author="251 (USA)" w:date="2023-05-29T18:25:00Z"/>
        </w:rPr>
      </w:pPr>
      <w:ins w:id="141" w:author="251 (USA)" w:date="2023-05-29T18:25:00Z">
        <w:r w:rsidRPr="00BE29DD">
          <w:t xml:space="preserve">TABLE </w:t>
        </w:r>
      </w:ins>
      <w:ins w:id="142" w:author="USA - June 2026" w:date="2026-03-06T12:01:00Z" w16du:dateUtc="2026-03-06T20:01:00Z">
        <w:r w:rsidR="00926388">
          <w:fldChar w:fldCharType="begin"/>
        </w:r>
        <w:r w:rsidR="00926388">
          <w:instrText xml:space="preserve"> SEQ Table \* alphabetic </w:instrText>
        </w:r>
      </w:ins>
      <w:r w:rsidR="00926388">
        <w:fldChar w:fldCharType="separate"/>
      </w:r>
      <w:ins w:id="143" w:author="USA - June 2026" w:date="2026-03-06T12:01:00Z" w16du:dateUtc="2026-03-06T20:01:00Z">
        <w:r w:rsidR="00926388">
          <w:rPr>
            <w:noProof/>
          </w:rPr>
          <w:t>a</w:t>
        </w:r>
        <w:r w:rsidR="00926388">
          <w:fldChar w:fldCharType="end"/>
        </w:r>
      </w:ins>
      <w:ins w:id="144" w:author="251 (USA)" w:date="2023-05-29T18:25:00Z">
        <w:del w:id="145" w:author="USA - June 2026" w:date="2026-03-06T11:54:00Z" w16du:dateUtc="2026-03-06T19:54:00Z">
          <w:r w:rsidRPr="00BE29DD" w:rsidDel="00124C35">
            <w:fldChar w:fldCharType="begin"/>
          </w:r>
          <w:r w:rsidRPr="00BE29DD" w:rsidDel="00124C35">
            <w:delInstrText xml:space="preserve"> SEQ Table \* ARABIC </w:delInstrText>
          </w:r>
          <w:r w:rsidRPr="00BE29DD" w:rsidDel="00124C35">
            <w:fldChar w:fldCharType="separate"/>
          </w:r>
          <w:r w:rsidRPr="00BE29DD" w:rsidDel="00124C35">
            <w:delText>15</w:delText>
          </w:r>
          <w:r w:rsidRPr="00BE29DD" w:rsidDel="00124C35">
            <w:fldChar w:fldCharType="end"/>
          </w:r>
        </w:del>
      </w:ins>
    </w:p>
    <w:p w14:paraId="47590A95" w14:textId="77777777" w:rsidR="00AD0722" w:rsidRPr="00BE29DD" w:rsidRDefault="00AD0722" w:rsidP="00AD0722">
      <w:pPr>
        <w:pStyle w:val="Tabletitle"/>
        <w:rPr>
          <w:ins w:id="146" w:author="251 (USA)" w:date="2023-05-29T18:25:00Z"/>
        </w:rPr>
      </w:pPr>
      <w:ins w:id="147" w:author="251 (USA)" w:date="2023-05-29T18:25:00Z">
        <w:r w:rsidRPr="00BE29DD">
          <w:t>Radio Characteristics of Example Beam WPT System within 24 GHz band</w:t>
        </w:r>
      </w:ins>
    </w:p>
    <w:tbl>
      <w:tblPr>
        <w:tblStyle w:val="TableGrid"/>
        <w:tblW w:w="8037" w:type="dxa"/>
        <w:jc w:val="center"/>
        <w:tblLayout w:type="fixed"/>
        <w:tblLook w:val="04A0" w:firstRow="1" w:lastRow="0" w:firstColumn="1" w:lastColumn="0" w:noHBand="0" w:noVBand="1"/>
      </w:tblPr>
      <w:tblGrid>
        <w:gridCol w:w="3631"/>
        <w:gridCol w:w="4406"/>
      </w:tblGrid>
      <w:tr w:rsidR="00AD0722" w:rsidRPr="00BE29DD" w14:paraId="739B9745" w14:textId="77777777">
        <w:trPr>
          <w:cantSplit/>
          <w:jc w:val="center"/>
          <w:ins w:id="148" w:author="251 (USA)" w:date="2023-05-29T18:25:00Z"/>
        </w:trPr>
        <w:tc>
          <w:tcPr>
            <w:tcW w:w="3631" w:type="dxa"/>
          </w:tcPr>
          <w:p w14:paraId="3DF7DE94" w14:textId="77777777" w:rsidR="00AD0722" w:rsidRPr="00BE29DD" w:rsidRDefault="00AD0722">
            <w:pPr>
              <w:pStyle w:val="Tablehead"/>
              <w:rPr>
                <w:ins w:id="149" w:author="251 (USA)" w:date="2023-05-29T18:25:00Z"/>
              </w:rPr>
            </w:pPr>
            <w:ins w:id="150" w:author="251 (USA)" w:date="2023-05-29T18:25:00Z">
              <w:r w:rsidRPr="00BE29DD">
                <w:t>System</w:t>
              </w:r>
            </w:ins>
          </w:p>
        </w:tc>
        <w:tc>
          <w:tcPr>
            <w:tcW w:w="4406" w:type="dxa"/>
          </w:tcPr>
          <w:p w14:paraId="6922B58B" w14:textId="77777777" w:rsidR="00AD0722" w:rsidRPr="00BE29DD" w:rsidRDefault="00AD0722">
            <w:pPr>
              <w:pStyle w:val="Tablehead"/>
              <w:rPr>
                <w:ins w:id="151" w:author="251 (USA)" w:date="2023-05-29T18:25:00Z"/>
              </w:rPr>
            </w:pPr>
            <w:ins w:id="152" w:author="251 (USA)" w:date="2023-05-29T18:25:00Z">
              <w:r w:rsidRPr="00BE29DD">
                <w:t>System</w:t>
              </w:r>
            </w:ins>
          </w:p>
        </w:tc>
      </w:tr>
      <w:tr w:rsidR="00AD0722" w:rsidRPr="00BE29DD" w14:paraId="30F9743A" w14:textId="77777777">
        <w:trPr>
          <w:cantSplit/>
          <w:jc w:val="center"/>
          <w:ins w:id="153" w:author="251 (USA)" w:date="2023-05-29T18:25:00Z"/>
        </w:trPr>
        <w:tc>
          <w:tcPr>
            <w:tcW w:w="3631" w:type="dxa"/>
          </w:tcPr>
          <w:p w14:paraId="330722FC" w14:textId="77777777" w:rsidR="00AD0722" w:rsidRPr="00BE29DD" w:rsidRDefault="00AD0722">
            <w:pPr>
              <w:pStyle w:val="Tabletext"/>
              <w:rPr>
                <w:ins w:id="154" w:author="251 (USA)" w:date="2023-05-29T18:25:00Z"/>
                <w:lang w:eastAsia="zh-CN"/>
              </w:rPr>
            </w:pPr>
            <w:ins w:id="155" w:author="251 (USA)" w:date="2023-05-29T18:25:00Z">
              <w:r w:rsidRPr="00BE29DD">
                <w:rPr>
                  <w:lang w:eastAsia="zh-CN"/>
                </w:rPr>
                <w:t>Frequency</w:t>
              </w:r>
            </w:ins>
          </w:p>
        </w:tc>
        <w:tc>
          <w:tcPr>
            <w:tcW w:w="4406" w:type="dxa"/>
          </w:tcPr>
          <w:p w14:paraId="33D5ED32" w14:textId="77777777" w:rsidR="00AD0722" w:rsidRPr="00BE29DD" w:rsidRDefault="00AD0722">
            <w:pPr>
              <w:pStyle w:val="Tabletext"/>
              <w:jc w:val="center"/>
              <w:rPr>
                <w:ins w:id="156" w:author="251 (USA)" w:date="2023-05-29T18:25:00Z"/>
                <w:lang w:eastAsia="zh-CN"/>
              </w:rPr>
            </w:pPr>
            <w:ins w:id="157" w:author="251 (USA)" w:date="2023-05-29T18:25:00Z">
              <w:r w:rsidRPr="00BE29DD">
                <w:rPr>
                  <w:lang w:eastAsia="zh-CN"/>
                </w:rPr>
                <w:t>24.1-24.15 GHz</w:t>
              </w:r>
            </w:ins>
          </w:p>
        </w:tc>
      </w:tr>
      <w:tr w:rsidR="00AD0722" w:rsidRPr="00BE29DD" w14:paraId="68F9B156" w14:textId="77777777">
        <w:trPr>
          <w:cantSplit/>
          <w:jc w:val="center"/>
          <w:ins w:id="158" w:author="251 (USA)" w:date="2023-05-29T18:25:00Z"/>
        </w:trPr>
        <w:tc>
          <w:tcPr>
            <w:tcW w:w="3631" w:type="dxa"/>
          </w:tcPr>
          <w:p w14:paraId="6CEC9F79" w14:textId="77777777" w:rsidR="00AD0722" w:rsidRPr="00BE29DD" w:rsidRDefault="00AD0722">
            <w:pPr>
              <w:pStyle w:val="Tabletext"/>
              <w:rPr>
                <w:ins w:id="159" w:author="251 (USA)" w:date="2023-05-29T18:25:00Z"/>
                <w:lang w:eastAsia="zh-CN"/>
              </w:rPr>
            </w:pPr>
            <w:ins w:id="160" w:author="251 (USA)" w:date="2023-05-29T18:25:00Z">
              <w:r w:rsidRPr="00BE29DD">
                <w:rPr>
                  <w:lang w:eastAsia="zh-CN"/>
                </w:rPr>
                <w:t>Bandwidth</w:t>
              </w:r>
            </w:ins>
          </w:p>
        </w:tc>
        <w:tc>
          <w:tcPr>
            <w:tcW w:w="4406" w:type="dxa"/>
          </w:tcPr>
          <w:p w14:paraId="4CAECCF5" w14:textId="77777777" w:rsidR="00AD0722" w:rsidRPr="00BE29DD" w:rsidRDefault="00AD0722">
            <w:pPr>
              <w:pStyle w:val="Tabletext"/>
              <w:jc w:val="center"/>
              <w:rPr>
                <w:ins w:id="161" w:author="251 (USA)" w:date="2023-05-29T18:25:00Z"/>
                <w:vertAlign w:val="superscript"/>
                <w:lang w:eastAsia="zh-CN"/>
              </w:rPr>
            </w:pPr>
            <w:ins w:id="162" w:author="251 (USA)" w:date="2023-05-29T18:25:00Z">
              <w:r w:rsidRPr="00BE29DD">
                <w:rPr>
                  <w:lang w:eastAsia="zh-CN"/>
                </w:rPr>
                <w:t>10 MHz</w:t>
              </w:r>
            </w:ins>
          </w:p>
        </w:tc>
      </w:tr>
      <w:tr w:rsidR="00AD0722" w:rsidRPr="00BE29DD" w14:paraId="4E0127FC" w14:textId="77777777">
        <w:trPr>
          <w:cantSplit/>
          <w:jc w:val="center"/>
          <w:ins w:id="163" w:author="251 (USA)" w:date="2023-05-29T18:25:00Z"/>
        </w:trPr>
        <w:tc>
          <w:tcPr>
            <w:tcW w:w="3631" w:type="dxa"/>
          </w:tcPr>
          <w:p w14:paraId="4E152461" w14:textId="77777777" w:rsidR="00AD0722" w:rsidRPr="00BE29DD" w:rsidRDefault="00AD0722">
            <w:pPr>
              <w:pStyle w:val="Tabletext"/>
              <w:rPr>
                <w:ins w:id="164" w:author="251 (USA)" w:date="2023-05-29T18:25:00Z"/>
                <w:lang w:eastAsia="zh-CN"/>
              </w:rPr>
            </w:pPr>
            <w:ins w:id="165" w:author="251 (USA)" w:date="2023-05-29T18:25:00Z">
              <w:r w:rsidRPr="00BE29DD">
                <w:rPr>
                  <w:lang w:eastAsia="zh-CN"/>
                </w:rPr>
                <w:t>Output Power (W)</w:t>
              </w:r>
            </w:ins>
          </w:p>
        </w:tc>
        <w:tc>
          <w:tcPr>
            <w:tcW w:w="4406" w:type="dxa"/>
          </w:tcPr>
          <w:p w14:paraId="1C218BE9" w14:textId="77777777" w:rsidR="00AD0722" w:rsidRPr="00BE29DD" w:rsidRDefault="00AD0722">
            <w:pPr>
              <w:pStyle w:val="Tabletext"/>
              <w:jc w:val="center"/>
              <w:rPr>
                <w:ins w:id="166" w:author="251 (USA)" w:date="2023-05-29T18:25:00Z"/>
                <w:lang w:eastAsia="zh-CN"/>
              </w:rPr>
            </w:pPr>
            <w:ins w:id="167" w:author="251 (USA)" w:date="2023-05-29T18:25:00Z">
              <w:r w:rsidRPr="00BE29DD">
                <w:rPr>
                  <w:lang w:eastAsia="zh-CN"/>
                </w:rPr>
                <w:t>50</w:t>
              </w:r>
            </w:ins>
          </w:p>
        </w:tc>
      </w:tr>
      <w:tr w:rsidR="00AD0722" w:rsidRPr="00BE29DD" w14:paraId="0DB9729C" w14:textId="77777777">
        <w:trPr>
          <w:cantSplit/>
          <w:jc w:val="center"/>
          <w:ins w:id="168" w:author="251 (USA)" w:date="2023-05-29T18:25:00Z"/>
        </w:trPr>
        <w:tc>
          <w:tcPr>
            <w:tcW w:w="3631" w:type="dxa"/>
          </w:tcPr>
          <w:p w14:paraId="1D67CD2F" w14:textId="77777777" w:rsidR="00AD0722" w:rsidRPr="00BE29DD" w:rsidRDefault="00AD0722">
            <w:pPr>
              <w:pStyle w:val="Tabletext"/>
              <w:rPr>
                <w:ins w:id="169" w:author="251 (USA)" w:date="2023-05-29T18:25:00Z"/>
                <w:lang w:eastAsia="zh-CN"/>
              </w:rPr>
            </w:pPr>
            <w:ins w:id="170" w:author="251 (USA)" w:date="2023-05-29T18:25:00Z">
              <w:r w:rsidRPr="00BE29DD">
                <w:rPr>
                  <w:lang w:eastAsia="zh-CN"/>
                </w:rPr>
                <w:t>Antenna gain in ISM band (dBi)</w:t>
              </w:r>
            </w:ins>
          </w:p>
        </w:tc>
        <w:tc>
          <w:tcPr>
            <w:tcW w:w="4406" w:type="dxa"/>
          </w:tcPr>
          <w:p w14:paraId="3237475C" w14:textId="77777777" w:rsidR="00AD0722" w:rsidRPr="00BE29DD" w:rsidRDefault="00AD0722">
            <w:pPr>
              <w:pStyle w:val="Tabletext"/>
              <w:jc w:val="center"/>
              <w:rPr>
                <w:ins w:id="171" w:author="251 (USA)" w:date="2023-05-29T18:25:00Z"/>
                <w:lang w:eastAsia="zh-CN"/>
              </w:rPr>
            </w:pPr>
            <w:ins w:id="172" w:author="251 (USA)" w:date="2023-05-29T18:25:00Z">
              <w:r w:rsidRPr="00BE29DD">
                <w:rPr>
                  <w:lang w:eastAsia="zh-CN"/>
                </w:rPr>
                <w:t>40</w:t>
              </w:r>
            </w:ins>
          </w:p>
        </w:tc>
      </w:tr>
      <w:tr w:rsidR="00AD0722" w:rsidRPr="00BE29DD" w14:paraId="3D73E6AB" w14:textId="77777777">
        <w:trPr>
          <w:cantSplit/>
          <w:jc w:val="center"/>
          <w:ins w:id="173" w:author="251 (USA)" w:date="2023-05-29T18:25:00Z"/>
        </w:trPr>
        <w:tc>
          <w:tcPr>
            <w:tcW w:w="3631" w:type="dxa"/>
          </w:tcPr>
          <w:p w14:paraId="1E6E8A83" w14:textId="77777777" w:rsidR="00AD0722" w:rsidRPr="00BE29DD" w:rsidRDefault="00AD0722">
            <w:pPr>
              <w:pStyle w:val="Tabletext"/>
              <w:rPr>
                <w:ins w:id="174" w:author="251 (USA)" w:date="2023-05-29T18:25:00Z"/>
                <w:lang w:eastAsia="zh-CN"/>
              </w:rPr>
            </w:pPr>
            <w:ins w:id="175" w:author="251 (USA)" w:date="2023-05-29T18:25:00Z">
              <w:r w:rsidRPr="00BE29DD">
                <w:rPr>
                  <w:lang w:eastAsia="zh-CN"/>
                </w:rPr>
                <w:t>E.i.r.p. in ISM band (dBm)</w:t>
              </w:r>
            </w:ins>
          </w:p>
        </w:tc>
        <w:tc>
          <w:tcPr>
            <w:tcW w:w="4406" w:type="dxa"/>
          </w:tcPr>
          <w:p w14:paraId="11C49424" w14:textId="77777777" w:rsidR="00AD0722" w:rsidRPr="00BE29DD" w:rsidRDefault="00AD0722">
            <w:pPr>
              <w:pStyle w:val="Tabletext"/>
              <w:jc w:val="center"/>
              <w:rPr>
                <w:ins w:id="176" w:author="251 (USA)" w:date="2023-05-29T18:25:00Z"/>
                <w:lang w:eastAsia="zh-CN"/>
              </w:rPr>
            </w:pPr>
            <w:ins w:id="177" w:author="251 (USA)" w:date="2023-05-29T18:25:00Z">
              <w:r w:rsidRPr="00BE29DD">
                <w:rPr>
                  <w:lang w:eastAsia="zh-CN"/>
                </w:rPr>
                <w:t>87</w:t>
              </w:r>
            </w:ins>
          </w:p>
        </w:tc>
      </w:tr>
      <w:tr w:rsidR="00AD0722" w:rsidRPr="00BE29DD" w14:paraId="3C07C5BF" w14:textId="77777777">
        <w:trPr>
          <w:cantSplit/>
          <w:jc w:val="center"/>
          <w:ins w:id="178" w:author="251 (USA)" w:date="2023-05-29T18:25:00Z"/>
        </w:trPr>
        <w:tc>
          <w:tcPr>
            <w:tcW w:w="3631" w:type="dxa"/>
          </w:tcPr>
          <w:p w14:paraId="226513CD" w14:textId="77777777" w:rsidR="00AD0722" w:rsidRPr="00BE29DD" w:rsidRDefault="00AD0722">
            <w:pPr>
              <w:pStyle w:val="Tabletext"/>
              <w:rPr>
                <w:ins w:id="179" w:author="251 (USA)" w:date="2023-05-29T18:25:00Z"/>
                <w:lang w:eastAsia="zh-CN"/>
              </w:rPr>
            </w:pPr>
            <w:ins w:id="180" w:author="251 (USA)" w:date="2023-05-29T18:25:00Z">
              <w:r w:rsidRPr="00BE29DD">
                <w:rPr>
                  <w:lang w:eastAsia="zh-CN"/>
                </w:rPr>
                <w:t>E.i.r.p. below 24 GHz (dBm)</w:t>
              </w:r>
            </w:ins>
          </w:p>
        </w:tc>
        <w:tc>
          <w:tcPr>
            <w:tcW w:w="4406" w:type="dxa"/>
          </w:tcPr>
          <w:p w14:paraId="1AB5659C" w14:textId="77777777" w:rsidR="00AD0722" w:rsidRPr="00BE29DD" w:rsidRDefault="00AD0722">
            <w:pPr>
              <w:pStyle w:val="Tabletext"/>
              <w:jc w:val="center"/>
              <w:rPr>
                <w:ins w:id="181" w:author="251 (USA)" w:date="2023-05-29T18:25:00Z"/>
                <w:lang w:eastAsia="zh-CN"/>
              </w:rPr>
            </w:pPr>
            <w:ins w:id="182" w:author="251 (USA)" w:date="2023-05-29T18:25:00Z">
              <w:r w:rsidRPr="00BE29DD">
                <w:rPr>
                  <w:lang w:eastAsia="zh-CN"/>
                </w:rPr>
                <w:t>–27.27</w:t>
              </w:r>
            </w:ins>
          </w:p>
        </w:tc>
      </w:tr>
      <w:tr w:rsidR="00AD0722" w:rsidRPr="00BE29DD" w14:paraId="750E46F6" w14:textId="77777777">
        <w:trPr>
          <w:cantSplit/>
          <w:jc w:val="center"/>
          <w:ins w:id="183" w:author="251 (USA)" w:date="2023-05-29T18:25:00Z"/>
        </w:trPr>
        <w:tc>
          <w:tcPr>
            <w:tcW w:w="3631" w:type="dxa"/>
          </w:tcPr>
          <w:p w14:paraId="113A1372" w14:textId="77777777" w:rsidR="00AD0722" w:rsidRPr="00BE29DD" w:rsidRDefault="00AD0722">
            <w:pPr>
              <w:pStyle w:val="Tabletext"/>
              <w:rPr>
                <w:ins w:id="184" w:author="251 (USA)" w:date="2023-05-29T18:25:00Z"/>
                <w:lang w:eastAsia="zh-CN"/>
              </w:rPr>
            </w:pPr>
            <w:ins w:id="185" w:author="251 (USA)" w:date="2023-05-29T18:25:00Z">
              <w:r w:rsidRPr="00BE29DD">
                <w:rPr>
                  <w:lang w:eastAsia="zh-CN"/>
                </w:rPr>
                <w:t>Field strength limit at 300 m (uV/m)</w:t>
              </w:r>
            </w:ins>
          </w:p>
        </w:tc>
        <w:tc>
          <w:tcPr>
            <w:tcW w:w="4406" w:type="dxa"/>
          </w:tcPr>
          <w:p w14:paraId="7C08B4D5" w14:textId="77777777" w:rsidR="00AD0722" w:rsidRPr="00BE29DD" w:rsidRDefault="00AD0722">
            <w:pPr>
              <w:pStyle w:val="Tabletext"/>
              <w:jc w:val="center"/>
              <w:rPr>
                <w:ins w:id="186" w:author="251 (USA)" w:date="2023-05-29T18:25:00Z"/>
                <w:lang w:eastAsia="zh-CN"/>
              </w:rPr>
            </w:pPr>
            <w:ins w:id="187" w:author="251 (USA)" w:date="2023-05-29T18:25:00Z">
              <w:r w:rsidRPr="00BE29DD">
                <w:rPr>
                  <w:lang w:eastAsia="zh-CN"/>
                </w:rPr>
                <w:t>25</w:t>
              </w:r>
            </w:ins>
          </w:p>
        </w:tc>
      </w:tr>
    </w:tbl>
    <w:p w14:paraId="0E5B7884" w14:textId="77777777" w:rsidR="00AD0722" w:rsidRPr="00BE29DD" w:rsidRDefault="00AD0722" w:rsidP="00AD0722">
      <w:pPr>
        <w:pStyle w:val="Heading3"/>
        <w:rPr>
          <w:ins w:id="188" w:author="251 (USA)" w:date="2023-05-29T18:25:00Z"/>
        </w:rPr>
      </w:pPr>
      <w:bookmarkStart w:id="189" w:name="_Toc123716804"/>
      <w:ins w:id="190" w:author="251 (USA)" w:date="2023-05-29T18:25:00Z">
        <w:r w:rsidRPr="00BE29DD">
          <w:t>3.6.4</w:t>
        </w:r>
        <w:r w:rsidRPr="00BE29DD">
          <w:tab/>
          <w:t>Human hazard issues for 24.1-24.15 GHz WPT</w:t>
        </w:r>
        <w:bookmarkEnd w:id="189"/>
      </w:ins>
    </w:p>
    <w:p w14:paraId="662B0A10" w14:textId="77777777" w:rsidR="00AD0722" w:rsidRPr="00BE29DD" w:rsidRDefault="00AD0722" w:rsidP="00AD0722">
      <w:pPr>
        <w:rPr>
          <w:ins w:id="191" w:author="251 (USA)" w:date="2023-05-29T18:25:00Z"/>
          <w:b/>
        </w:rPr>
      </w:pPr>
      <w:ins w:id="192" w:author="251 (USA)" w:date="2023-05-29T18:25:00Z">
        <w:r w:rsidRPr="00BE29DD">
          <w:t>Technology being considered for these bands used phased array multiple elements beams to focus power on a small area for efficient power transfer. This creates a high-power flux density (pfd) at and near the power receiving area that could violate applicable safety standards. This situation is avoided by active measures that detect the presence of objects near the high pfd volume and reduces or ceases power transmissions when such objects are detected.</w:t>
        </w:r>
      </w:ins>
    </w:p>
    <w:p w14:paraId="1C2DE4CD" w14:textId="77777777" w:rsidR="00AD0722" w:rsidRPr="00BE29DD" w:rsidRDefault="00AD0722" w:rsidP="00AD0722">
      <w:pPr>
        <w:rPr>
          <w:ins w:id="193" w:author="251 (USA)" w:date="2023-05-29T18:25:00Z"/>
        </w:rPr>
      </w:pPr>
      <w:ins w:id="194" w:author="251 (USA)" w:date="2023-05-29T18:25:00Z">
        <w:r w:rsidRPr="00BE29DD">
          <w:t>The strategy is to make sure applicable safety standards are met. Systems will employ multiple, independently operating and independently testable safeguards that will ensure that exposure requirements are met. These sensors are arranged so that significant power is only transmitted if there is an authorized power destination in a position ready to receive power and without any humans or pets in a nearby position where that would be exposed to unacceptable RF power levels. Examples of these sensors are the ability to evaluate the orientation of the device being charged, including whether it is moving, fixed, or set on a stable surface; the ability to passively sense nearby movement and beam interruption; and the ability to detect Doppler signals from the device being charged or people that are moving. In this way, the distances between the beam, the charging device, and any people located in the vicinity can be calculated in milliseconds, ensuring that the power transfer will cease before a person enters the path of a beam. These independent safety features are all native to the WPT system, meaning that they are inherent in the function of the beam formation apparatus of the WPT system.</w:t>
        </w:r>
      </w:ins>
    </w:p>
    <w:p w14:paraId="27AF4FE9" w14:textId="77777777" w:rsidR="00AD0722" w:rsidRPr="00BE29DD" w:rsidRDefault="00AD0722" w:rsidP="00AD0722">
      <w:pPr>
        <w:rPr>
          <w:ins w:id="195" w:author="251 (USA)" w:date="2023-05-29T18:25:00Z"/>
        </w:rPr>
      </w:pPr>
      <w:ins w:id="196" w:author="251 (USA)" w:date="2023-05-29T18:25:00Z">
        <w:r w:rsidRPr="00BE29DD">
          <w:t>In the case of the US, Maximum Permissible Exposure (MPE) to radiofrequency electromagnetic fields have been established for both bands and are shown in Table 16. At these high frequencies RF is generally absorbed by the skin and specific absorption rate (SAR) standards are not applicable.</w:t>
        </w:r>
      </w:ins>
    </w:p>
    <w:p w14:paraId="0B996368" w14:textId="4627947B" w:rsidR="00AD0722" w:rsidRPr="00BE29DD" w:rsidRDefault="00AD0722" w:rsidP="00AC153F">
      <w:pPr>
        <w:pStyle w:val="TableNo"/>
        <w:spacing w:before="360"/>
        <w:rPr>
          <w:ins w:id="197" w:author="251 (USA)" w:date="2023-05-29T18:25:00Z"/>
        </w:rPr>
      </w:pPr>
      <w:ins w:id="198" w:author="251 (USA)" w:date="2023-05-29T18:25:00Z">
        <w:r w:rsidRPr="00BE29DD">
          <w:t xml:space="preserve">TABLE </w:t>
        </w:r>
        <w:r w:rsidRPr="00BE29DD">
          <w:fldChar w:fldCharType="begin"/>
        </w:r>
        <w:r w:rsidRPr="00BE29DD">
          <w:instrText xml:space="preserve"> SEQ Table \* ARABIC </w:instrText>
        </w:r>
        <w:r w:rsidRPr="00BE29DD">
          <w:fldChar w:fldCharType="separate"/>
        </w:r>
        <w:r w:rsidRPr="00BE29DD">
          <w:t>16</w:t>
        </w:r>
        <w:r w:rsidRPr="00BE29DD">
          <w:fldChar w:fldCharType="end"/>
        </w:r>
      </w:ins>
    </w:p>
    <w:p w14:paraId="16874462" w14:textId="77777777" w:rsidR="00AD0722" w:rsidRPr="00BE29DD" w:rsidRDefault="00AD0722" w:rsidP="00AD0722">
      <w:pPr>
        <w:pStyle w:val="Tabletitle"/>
        <w:rPr>
          <w:ins w:id="199" w:author="251 (USA)" w:date="2023-05-29T18:25:00Z"/>
        </w:rPr>
      </w:pPr>
      <w:ins w:id="200" w:author="251 (USA)" w:date="2023-05-29T18:25:00Z">
        <w:r w:rsidRPr="00BE29DD">
          <w:t>US RF Safety Standard Levels for 24</w:t>
        </w:r>
      </w:ins>
      <w:ins w:id="201" w:author="Chamova, Alisa" w:date="2024-06-21T11:55:00Z">
        <w:r w:rsidRPr="00BE29DD">
          <w:t xml:space="preserve"> </w:t>
        </w:r>
      </w:ins>
      <w:ins w:id="202" w:author="251 (USA)" w:date="2023-05-29T18:25:00Z">
        <w:r w:rsidRPr="00BE29DD">
          <w:t>GHz bands</w:t>
        </w:r>
      </w:ins>
    </w:p>
    <w:tbl>
      <w:tblPr>
        <w:tblStyle w:val="TableGrid"/>
        <w:tblW w:w="9463" w:type="dxa"/>
        <w:jc w:val="center"/>
        <w:tblLook w:val="04A0" w:firstRow="1" w:lastRow="0" w:firstColumn="1" w:lastColumn="0" w:noHBand="0" w:noVBand="1"/>
      </w:tblPr>
      <w:tblGrid>
        <w:gridCol w:w="4730"/>
        <w:gridCol w:w="4733"/>
      </w:tblGrid>
      <w:tr w:rsidR="00AD0722" w:rsidRPr="00BE29DD" w14:paraId="34D0480B" w14:textId="77777777">
        <w:trPr>
          <w:jc w:val="center"/>
          <w:ins w:id="203" w:author="251 (USA)" w:date="2023-05-29T18:25:00Z"/>
        </w:trPr>
        <w:tc>
          <w:tcPr>
            <w:tcW w:w="4730" w:type="dxa"/>
          </w:tcPr>
          <w:p w14:paraId="5E570E89" w14:textId="77777777" w:rsidR="00AD0722" w:rsidRPr="00BE29DD" w:rsidRDefault="00AD0722">
            <w:pPr>
              <w:pStyle w:val="Tablehead"/>
              <w:rPr>
                <w:ins w:id="204" w:author="251 (USA)" w:date="2023-05-29T18:25:00Z"/>
                <w:lang w:eastAsia="zh-CN"/>
              </w:rPr>
            </w:pPr>
            <w:ins w:id="205" w:author="251 (USA)" w:date="2023-05-29T18:25:00Z">
              <w:r w:rsidRPr="00BE29DD">
                <w:rPr>
                  <w:lang w:eastAsia="zh-CN"/>
                </w:rPr>
                <w:t>MPE for Occupational/Controlled Exposure (mW/cm</w:t>
              </w:r>
              <w:r w:rsidRPr="00BE29DD">
                <w:rPr>
                  <w:vertAlign w:val="superscript"/>
                  <w:lang w:eastAsia="zh-CN"/>
                </w:rPr>
                <w:t>2</w:t>
              </w:r>
              <w:r w:rsidRPr="00BE29DD">
                <w:rPr>
                  <w:lang w:eastAsia="zh-CN"/>
                </w:rPr>
                <w:t>)</w:t>
              </w:r>
            </w:ins>
          </w:p>
        </w:tc>
        <w:tc>
          <w:tcPr>
            <w:tcW w:w="4733" w:type="dxa"/>
          </w:tcPr>
          <w:p w14:paraId="4CD57AAE" w14:textId="77777777" w:rsidR="00AD0722" w:rsidRPr="00BE29DD" w:rsidRDefault="00AD0722">
            <w:pPr>
              <w:pStyle w:val="Tablehead"/>
              <w:rPr>
                <w:ins w:id="206" w:author="251 (USA)" w:date="2023-05-29T18:25:00Z"/>
                <w:lang w:eastAsia="zh-CN"/>
              </w:rPr>
            </w:pPr>
            <w:ins w:id="207" w:author="251 (USA)" w:date="2023-05-29T18:25:00Z">
              <w:r w:rsidRPr="00BE29DD">
                <w:rPr>
                  <w:lang w:eastAsia="zh-CN"/>
                </w:rPr>
                <w:t>MPR for General Population/Uncontrolled Exposure (mW/cm</w:t>
              </w:r>
              <w:r w:rsidRPr="00BE29DD">
                <w:rPr>
                  <w:vertAlign w:val="superscript"/>
                  <w:lang w:eastAsia="zh-CN"/>
                </w:rPr>
                <w:t>2</w:t>
              </w:r>
              <w:r w:rsidRPr="00BE29DD">
                <w:rPr>
                  <w:lang w:eastAsia="zh-CN"/>
                </w:rPr>
                <w:t>)</w:t>
              </w:r>
            </w:ins>
          </w:p>
        </w:tc>
      </w:tr>
      <w:tr w:rsidR="00AD0722" w:rsidRPr="00BE29DD" w14:paraId="2EFD3730" w14:textId="77777777">
        <w:trPr>
          <w:jc w:val="center"/>
          <w:ins w:id="208" w:author="251 (USA)" w:date="2023-05-29T18:25:00Z"/>
        </w:trPr>
        <w:tc>
          <w:tcPr>
            <w:tcW w:w="4730" w:type="dxa"/>
          </w:tcPr>
          <w:p w14:paraId="356897E0" w14:textId="77777777" w:rsidR="00AD0722" w:rsidRPr="00BE29DD" w:rsidRDefault="00AD0722">
            <w:pPr>
              <w:pStyle w:val="Tabletext"/>
              <w:jc w:val="center"/>
              <w:rPr>
                <w:ins w:id="209" w:author="251 (USA)" w:date="2023-05-29T18:25:00Z"/>
                <w:lang w:eastAsia="zh-CN"/>
              </w:rPr>
            </w:pPr>
            <w:ins w:id="210" w:author="251 (USA)" w:date="2023-05-29T18:25:00Z">
              <w:r w:rsidRPr="00BE29DD">
                <w:rPr>
                  <w:lang w:eastAsia="zh-CN"/>
                </w:rPr>
                <w:t>5.0</w:t>
              </w:r>
            </w:ins>
          </w:p>
        </w:tc>
        <w:tc>
          <w:tcPr>
            <w:tcW w:w="4733" w:type="dxa"/>
          </w:tcPr>
          <w:p w14:paraId="089749F7" w14:textId="77777777" w:rsidR="00AD0722" w:rsidRPr="00BE29DD" w:rsidRDefault="00AD0722">
            <w:pPr>
              <w:pStyle w:val="Tabletext"/>
              <w:jc w:val="center"/>
              <w:rPr>
                <w:ins w:id="211" w:author="251 (USA)" w:date="2023-05-29T18:25:00Z"/>
                <w:lang w:eastAsia="zh-CN"/>
              </w:rPr>
            </w:pPr>
            <w:ins w:id="212" w:author="251 (USA)" w:date="2023-05-29T18:25:00Z">
              <w:r w:rsidRPr="00BE29DD">
                <w:rPr>
                  <w:lang w:eastAsia="zh-CN"/>
                </w:rPr>
                <w:t>1.0</w:t>
              </w:r>
            </w:ins>
          </w:p>
        </w:tc>
      </w:tr>
    </w:tbl>
    <w:p w14:paraId="433AF797" w14:textId="77777777" w:rsidR="00AD0722" w:rsidRPr="00BE29DD" w:rsidRDefault="00AD0722" w:rsidP="00AD0722">
      <w:pPr>
        <w:pStyle w:val="Tablefin"/>
        <w:rPr>
          <w:ins w:id="213" w:author="ITU_R" w:date="2023-06-01T20:51:00Z"/>
        </w:rPr>
      </w:pPr>
    </w:p>
    <w:p w14:paraId="48393CD0" w14:textId="77777777" w:rsidR="00AD0722" w:rsidRPr="00BE29DD" w:rsidRDefault="00AD0722" w:rsidP="00AD0722">
      <w:pPr>
        <w:pStyle w:val="Heading3"/>
        <w:rPr>
          <w:ins w:id="214" w:author="USA" w:date="2024-05-09T11:27:00Z"/>
        </w:rPr>
      </w:pPr>
      <w:ins w:id="215" w:author="USA" w:date="2024-05-09T11:27:00Z">
        <w:r w:rsidRPr="00BE29DD">
          <w:lastRenderedPageBreak/>
          <w:t xml:space="preserve">3.6.5 </w:t>
        </w:r>
      </w:ins>
      <w:ins w:id="216" w:author="USA" w:date="2024-05-09T12:57:00Z">
        <w:r w:rsidRPr="00BE29DD">
          <w:tab/>
        </w:r>
      </w:ins>
      <w:ins w:id="217" w:author="USA" w:date="2024-05-09T11:27:00Z">
        <w:r w:rsidRPr="00BE29DD">
          <w:t>Protection of Co</w:t>
        </w:r>
      </w:ins>
      <w:ins w:id="218" w:author="USA" w:date="2024-05-09T12:58:00Z">
        <w:r w:rsidRPr="00BE29DD">
          <w:t>-</w:t>
        </w:r>
      </w:ins>
      <w:ins w:id="219" w:author="USA" w:date="2024-05-09T11:27:00Z">
        <w:r w:rsidRPr="00BE29DD">
          <w:t xml:space="preserve">channel and adjacent </w:t>
        </w:r>
        <w:del w:id="220" w:author="USA" w:date="2024-05-09T10:00:00Z">
          <w:r w:rsidRPr="00BE29DD">
            <w:delText>passive bands</w:delText>
          </w:r>
        </w:del>
        <w:r w:rsidRPr="00BE29DD">
          <w:t xml:space="preserve">Allocations </w:t>
        </w:r>
      </w:ins>
    </w:p>
    <w:p w14:paraId="56DED30D" w14:textId="77777777" w:rsidR="00AD0722" w:rsidRPr="00BE29DD" w:rsidRDefault="00AD0722">
      <w:pPr>
        <w:rPr>
          <w:ins w:id="221" w:author="USA" w:date="2024-05-09T11:27:00Z"/>
        </w:rPr>
        <w:pPrChange w:id="222" w:author="USA" w:date="2024-05-09T12:59:00Z">
          <w:pPr>
            <w:pStyle w:val="Heading3"/>
          </w:pPr>
        </w:pPrChange>
      </w:pPr>
      <w:ins w:id="223" w:author="USA" w:date="2024-05-09T11:27:00Z">
        <w:r w:rsidRPr="00BE29DD">
          <w:t>As discussed in the beginning of Section 3, Beam WPT in 24 GHz could potentially impact several services with co</w:t>
        </w:r>
      </w:ins>
      <w:ins w:id="224" w:author="USA" w:date="2024-05-09T12:58:00Z">
        <w:r w:rsidRPr="00BE29DD">
          <w:t>-</w:t>
        </w:r>
      </w:ins>
      <w:ins w:id="225" w:author="USA" w:date="2024-05-09T11:27:00Z">
        <w:r w:rsidRPr="00BE29DD">
          <w:t xml:space="preserve">channel or adjacent allocations. These include the 23.6-24.0 GHz allocation for Earth exploration-satellite passive (EESS(p)), the radio astronomy Service (RAS), the secondary allocation for Earth exploration-satellite active (EESS(a)) at 24.05-24.25 GHz and the </w:t>
        </w:r>
      </w:ins>
      <w:ins w:id="226" w:author="USA" w:date="2024-05-09T12:57:00Z">
        <w:r w:rsidRPr="00BE29DD">
          <w:t>t</w:t>
        </w:r>
      </w:ins>
      <w:ins w:id="227" w:author="USA" w:date="2024-05-09T11:27:00Z">
        <w:r w:rsidRPr="00BE29DD">
          <w:t xml:space="preserve">errestrial </w:t>
        </w:r>
      </w:ins>
      <w:ins w:id="228" w:author="USA" w:date="2024-05-09T12:57:00Z">
        <w:r w:rsidRPr="00BE29DD">
          <w:t>c</w:t>
        </w:r>
      </w:ins>
      <w:ins w:id="229" w:author="USA" w:date="2024-05-09T11:27:00Z">
        <w:r w:rsidRPr="00BE29DD">
          <w:t>omponent of IMT at 24.25-27.5 GHz.</w:t>
        </w:r>
      </w:ins>
    </w:p>
    <w:p w14:paraId="3D536B3F" w14:textId="75ADF588" w:rsidR="00AD0722" w:rsidRDefault="00AD0722" w:rsidP="00AD0722">
      <w:pPr>
        <w:pStyle w:val="Heading3"/>
        <w:rPr>
          <w:ins w:id="230" w:author="1A/49 LS 7D" w:date="2025-06-11T10:24:00Z"/>
        </w:rPr>
      </w:pPr>
      <w:ins w:id="231" w:author="251 (USA)" w:date="2023-05-29T18:25:00Z">
        <w:r w:rsidRPr="00BE29DD">
          <w:t>3.6.</w:t>
        </w:r>
      </w:ins>
      <w:ins w:id="232" w:author="USA" w:date="2024-05-09T11:28:00Z">
        <w:r w:rsidRPr="00BE29DD">
          <w:t>6</w:t>
        </w:r>
      </w:ins>
      <w:ins w:id="233" w:author="251 (USA)" w:date="2023-05-29T18:25:00Z">
        <w:r w:rsidRPr="00BE29DD">
          <w:tab/>
          <w:t>Protection of adjacent passive bands</w:t>
        </w:r>
      </w:ins>
    </w:p>
    <w:p w14:paraId="44461B57" w14:textId="3C274D20" w:rsidR="00AD0722" w:rsidRPr="00BE29DD" w:rsidRDefault="00AD0722" w:rsidP="00AD0722">
      <w:pPr>
        <w:shd w:val="clear" w:color="auto" w:fill="FFFFFF" w:themeFill="background1"/>
        <w:rPr>
          <w:ins w:id="234" w:author="251 (USA)" w:date="2023-05-29T18:25:00Z"/>
          <w:szCs w:val="24"/>
        </w:rPr>
      </w:pPr>
      <w:ins w:id="235" w:author="251 (USA)" w:date="2023-05-29T18:25:00Z">
        <w:r w:rsidRPr="00BE29DD">
          <w:rPr>
            <w:szCs w:val="24"/>
          </w:rPr>
          <w:t xml:space="preserve">The 24.1-24.15 GHz band discussed here for WPT Beam use is within the 24.0-24.25 GHz band designated for industrial, scientific and medical (ISM) uses pursuant to RR No. </w:t>
        </w:r>
        <w:r w:rsidRPr="00BE29DD">
          <w:rPr>
            <w:b/>
            <w:bCs/>
            <w:szCs w:val="24"/>
          </w:rPr>
          <w:t>5.150</w:t>
        </w:r>
        <w:r w:rsidRPr="00BE29DD">
          <w:rPr>
            <w:szCs w:val="24"/>
          </w:rPr>
          <w:t xml:space="preserve">. Under </w:t>
        </w:r>
      </w:ins>
      <w:ins w:id="236" w:author="Chamova, Alisa" w:date="2025-05-26T10:48:00Z">
        <w:r w:rsidR="005D25D7" w:rsidRPr="00BE29DD">
          <w:rPr>
            <w:szCs w:val="24"/>
          </w:rPr>
          <w:t xml:space="preserve">RR No. </w:t>
        </w:r>
      </w:ins>
      <w:ins w:id="237" w:author="251 (USA)" w:date="2023-05-29T18:25:00Z">
        <w:r w:rsidRPr="00BE29DD">
          <w:rPr>
            <w:b/>
            <w:bCs/>
            <w:szCs w:val="24"/>
            <w:rPrChange w:id="238" w:author="Chamova, Alisa" w:date="2025-05-26T10:48:00Z">
              <w:rPr>
                <w:szCs w:val="24"/>
              </w:rPr>
            </w:rPrChange>
          </w:rPr>
          <w:t>15.13</w:t>
        </w:r>
        <w:r w:rsidRPr="00BE29DD">
          <w:rPr>
            <w:szCs w:val="24"/>
          </w:rPr>
          <w:t xml:space="preserve"> « Administrations shall take all practicable and necessary steps to ensure that radiation from equipment used for industrial, scientific and medical applications is minimal and that, outside the bands designated for use by this equipment, radiation from such equipment is at a level that does not cause harmful interference to a radiocommunication service ». 100 MHz  below the possible WPT Beam frequency is the 23.6-24.0 GHz band that is allocated on a coprimary basis for Earth Exploration Satellite (passive) , radio astronomy, and Space Research (passive) and protected under </w:t>
        </w:r>
        <w:r w:rsidRPr="005E12D7">
          <w:rPr>
            <w:szCs w:val="24"/>
          </w:rPr>
          <w:t xml:space="preserve">the terms of RR No. </w:t>
        </w:r>
        <w:r w:rsidRPr="005E12D7">
          <w:rPr>
            <w:b/>
            <w:bCs/>
            <w:szCs w:val="24"/>
          </w:rPr>
          <w:t>5.340</w:t>
        </w:r>
        <w:r w:rsidRPr="005E12D7">
          <w:rPr>
            <w:szCs w:val="24"/>
          </w:rPr>
          <w:t xml:space="preserve"> that states «All emissions are prohibited». Space Research (passive) is not a concern because it involves satellite-based receivers not pointing at Earth, but the potential of possible interference to radio astronomy and Earth Exploration Satellite (passive) is a</w:t>
        </w:r>
        <w:r w:rsidRPr="00BE29DD">
          <w:rPr>
            <w:szCs w:val="24"/>
          </w:rPr>
          <w:t xml:space="preserve"> concern and will be discussed below along with limits administrations could use to prevent harmful interference to these services.</w:t>
        </w:r>
      </w:ins>
    </w:p>
    <w:p w14:paraId="5093AF12" w14:textId="527777C7" w:rsidR="00AD0722" w:rsidRPr="00FC436C" w:rsidRDefault="00AD0722" w:rsidP="00AD0722">
      <w:pPr>
        <w:rPr>
          <w:b/>
        </w:rPr>
      </w:pPr>
      <w:bookmarkStart w:id="239" w:name="_Toc123716806"/>
      <w:ins w:id="240" w:author="251 (USA)" w:date="2023-05-29T18:25:00Z">
        <w:r w:rsidRPr="00FC436C">
          <w:rPr>
            <w:b/>
          </w:rPr>
          <w:t>3.6.</w:t>
        </w:r>
      </w:ins>
      <w:ins w:id="241" w:author="USA" w:date="2024-05-09T12:59:00Z">
        <w:r w:rsidRPr="00FC436C">
          <w:rPr>
            <w:b/>
          </w:rPr>
          <w:t>7</w:t>
        </w:r>
      </w:ins>
      <w:ins w:id="242" w:author="251 (USA)" w:date="2023-05-29T18:25:00Z">
        <w:r w:rsidRPr="00FC436C">
          <w:rPr>
            <w:b/>
          </w:rPr>
          <w:tab/>
          <w:t>Radio astronomy</w:t>
        </w:r>
        <w:bookmarkEnd w:id="239"/>
        <w:r w:rsidRPr="00FC436C">
          <w:rPr>
            <w:b/>
          </w:rPr>
          <w:t xml:space="preserve"> </w:t>
        </w:r>
      </w:ins>
    </w:p>
    <w:p w14:paraId="2404AEB4" w14:textId="77777777" w:rsidR="00AD0722" w:rsidRPr="00BE29DD" w:rsidRDefault="00AD0722" w:rsidP="00AD0722">
      <w:pPr>
        <w:rPr>
          <w:ins w:id="243" w:author="251 (USA)" w:date="2023-05-29T18:25:00Z"/>
          <w:szCs w:val="24"/>
        </w:rPr>
      </w:pPr>
      <w:bookmarkStart w:id="244" w:name="_Toc123716807"/>
      <w:ins w:id="245" w:author="251 (USA)" w:date="2023-05-29T18:25:00Z">
        <w:r w:rsidRPr="00BE29DD">
          <w:rPr>
            <w:szCs w:val="24"/>
          </w:rPr>
          <w:t>Depending on the relative location of the interferer and the telescope, the interference occurs in the near field or the far field of the telescope. The far field area, or Fraunhofer area, lies beyond a distance of 2D</w:t>
        </w:r>
        <w:r w:rsidRPr="00BE29DD">
          <w:rPr>
            <w:szCs w:val="24"/>
            <w:vertAlign w:val="superscript"/>
          </w:rPr>
          <w:t>2</w:t>
        </w:r>
        <w:r w:rsidRPr="00BE29DD">
          <w:rPr>
            <w:szCs w:val="24"/>
          </w:rPr>
          <w:t>/</w:t>
        </w:r>
        <w:r w:rsidRPr="00BE29DD">
          <w:rPr>
            <w:rFonts w:ascii="Symbol" w:hAnsi="Symbol"/>
            <w:szCs w:val="24"/>
          </w:rPr>
          <w:t></w:t>
        </w:r>
        <w:r w:rsidRPr="00BE29DD">
          <w:rPr>
            <w:szCs w:val="24"/>
          </w:rPr>
          <w:t xml:space="preserve">, where D is the diameter of the telescope and </w:t>
        </w:r>
        <w:r w:rsidRPr="00BE29DD">
          <w:rPr>
            <w:rFonts w:ascii="Symbol" w:hAnsi="Symbol"/>
            <w:szCs w:val="24"/>
          </w:rPr>
          <w:t></w:t>
        </w:r>
        <w:r w:rsidRPr="00BE29DD">
          <w:rPr>
            <w:szCs w:val="24"/>
          </w:rPr>
          <w:t xml:space="preserve"> the wavelength. For the RAS frequency band in 24 GHz, this distance is of the order of 400 km for a radio telescope of 50 metre diameter. While radio astronomy systems operating in this band have a range in telescope size and type, a diameter of 50 metre was considered representative of radio telescopes operating in the frequency range 22-24 GHz. </w:t>
        </w:r>
      </w:ins>
    </w:p>
    <w:p w14:paraId="62AF0029" w14:textId="77777777" w:rsidR="00AD0722" w:rsidRPr="00BE29DD" w:rsidRDefault="00AD0722" w:rsidP="00AD0722">
      <w:pPr>
        <w:rPr>
          <w:ins w:id="246" w:author="251 (USA)" w:date="2023-05-29T18:25:00Z"/>
          <w:szCs w:val="24"/>
        </w:rPr>
      </w:pPr>
      <w:ins w:id="247" w:author="251 (USA)" w:date="2023-05-29T18:25:00Z">
        <w:r w:rsidRPr="00BE29DD">
          <w:rPr>
            <w:szCs w:val="24"/>
          </w:rPr>
          <w:t>For the assumptions considered in Recommendation ITU-R RA.769, it is irrelevant whether the interferer is in the near field or in the far field of a radio telescope. The near field/far field issue is relevant only for studies that need to consider the signal path from the interfering transmitter to the receiving antenna.</w:t>
        </w:r>
      </w:ins>
    </w:p>
    <w:p w14:paraId="6EA61DC0" w14:textId="77777777" w:rsidR="00AD0722" w:rsidRPr="00BE29DD" w:rsidRDefault="00AD0722" w:rsidP="00AD0722">
      <w:pPr>
        <w:rPr>
          <w:ins w:id="248" w:author="251 (USA)" w:date="2023-05-29T18:25:00Z"/>
          <w:szCs w:val="24"/>
        </w:rPr>
      </w:pPr>
      <w:ins w:id="249" w:author="251 (USA)" w:date="2023-05-29T18:25:00Z">
        <w:r w:rsidRPr="00BE29DD">
          <w:rPr>
            <w:szCs w:val="24"/>
          </w:rPr>
          <w:t>The following are the radio astronomy service (RAS) system parameters for the threshold levels of interference detrimental to radio astronomy continuum observations for the 23.8 GHz band.</w:t>
        </w:r>
      </w:ins>
    </w:p>
    <w:p w14:paraId="75D04E6D" w14:textId="77777777" w:rsidR="00AD0722" w:rsidRPr="00BE29DD" w:rsidRDefault="00AD0722" w:rsidP="00AD0722">
      <w:pPr>
        <w:rPr>
          <w:ins w:id="250" w:author="251 (USA)" w:date="2023-05-29T18:25:00Z"/>
          <w:szCs w:val="24"/>
        </w:rPr>
      </w:pPr>
      <w:ins w:id="251" w:author="251 (USA)" w:date="2023-05-29T18:25:00Z">
        <w:r w:rsidRPr="00BE29DD">
          <w:rPr>
            <w:szCs w:val="24"/>
          </w:rPr>
          <w:t xml:space="preserve">The interference protection criteria for RAS (Rec. ITU-R RA.769-2) is a threshold value given as -195 dBW received signal power for continuum measurements, This recommendation states “that administrations, in seeking to afford protection to particular radio astronomical observations, should take all practical steps to reduce all unwanted emissions falling within the band of the frequencies to be protected for radio astronomy to the absolute minimum.” </w:t>
        </w:r>
      </w:ins>
    </w:p>
    <w:p w14:paraId="535D9938" w14:textId="77777777" w:rsidR="00AD0722" w:rsidRPr="00BE29DD" w:rsidRDefault="00AD0722" w:rsidP="00AD0722">
      <w:pPr>
        <w:pStyle w:val="TableNo"/>
        <w:rPr>
          <w:ins w:id="252" w:author="251 (USA)" w:date="2023-05-29T18:25:00Z"/>
        </w:rPr>
      </w:pPr>
      <w:ins w:id="253" w:author="251 (USA)" w:date="2023-05-29T18:25:00Z">
        <w:r w:rsidRPr="00BE29DD">
          <w:lastRenderedPageBreak/>
          <w:t>TABLE 17</w:t>
        </w:r>
      </w:ins>
    </w:p>
    <w:p w14:paraId="48CBC94B" w14:textId="77777777" w:rsidR="00AD0722" w:rsidRPr="00BE29DD" w:rsidRDefault="00AD0722" w:rsidP="00AD0722">
      <w:pPr>
        <w:pStyle w:val="Tabletitle"/>
        <w:rPr>
          <w:ins w:id="254" w:author="251 (USA)" w:date="2023-05-29T18:25:00Z"/>
        </w:rPr>
      </w:pPr>
      <w:ins w:id="255" w:author="251 (USA)" w:date="2023-05-29T18:25:00Z">
        <w:r w:rsidRPr="00BE29DD">
          <w:t>Excerpt of RAS Protection Criteria</w:t>
        </w:r>
      </w:ins>
    </w:p>
    <w:tbl>
      <w:tblPr>
        <w:tblStyle w:val="TableGrid"/>
        <w:tblW w:w="0" w:type="auto"/>
        <w:jc w:val="center"/>
        <w:tblLook w:val="04A0" w:firstRow="1" w:lastRow="0" w:firstColumn="1" w:lastColumn="0" w:noHBand="0" w:noVBand="1"/>
      </w:tblPr>
      <w:tblGrid>
        <w:gridCol w:w="4862"/>
        <w:gridCol w:w="2509"/>
        <w:gridCol w:w="2258"/>
      </w:tblGrid>
      <w:tr w:rsidR="00AD0722" w:rsidRPr="00BE29DD" w14:paraId="0B24945D" w14:textId="77777777">
        <w:trPr>
          <w:jc w:val="center"/>
          <w:ins w:id="256" w:author="251 (USA)" w:date="2023-05-29T18:25:00Z"/>
        </w:trPr>
        <w:tc>
          <w:tcPr>
            <w:tcW w:w="0" w:type="auto"/>
            <w:vAlign w:val="center"/>
          </w:tcPr>
          <w:p w14:paraId="4CF614D1" w14:textId="77777777" w:rsidR="00AD0722" w:rsidRPr="00BE29DD" w:rsidRDefault="00AD0722">
            <w:pPr>
              <w:pStyle w:val="Tablehead"/>
              <w:rPr>
                <w:ins w:id="257" w:author="251 (USA)" w:date="2023-05-29T18:25:00Z"/>
              </w:rPr>
            </w:pPr>
            <w:ins w:id="258" w:author="251 (USA)" w:date="2023-05-29T18:25:00Z">
              <w:r w:rsidRPr="00BE29DD">
                <w:t>Parameter</w:t>
              </w:r>
            </w:ins>
          </w:p>
        </w:tc>
        <w:tc>
          <w:tcPr>
            <w:tcW w:w="0" w:type="auto"/>
            <w:vAlign w:val="center"/>
          </w:tcPr>
          <w:p w14:paraId="17897636" w14:textId="77777777" w:rsidR="00AD0722" w:rsidRPr="00BE29DD" w:rsidRDefault="00AD0722">
            <w:pPr>
              <w:pStyle w:val="Tablehead"/>
              <w:rPr>
                <w:ins w:id="259" w:author="251 (USA)" w:date="2023-05-29T18:25:00Z"/>
              </w:rPr>
            </w:pPr>
            <w:ins w:id="260" w:author="251 (USA)" w:date="2023-05-29T18:25:00Z">
              <w:r w:rsidRPr="00BE29DD">
                <w:t>Value continuum observations</w:t>
              </w:r>
            </w:ins>
          </w:p>
        </w:tc>
        <w:tc>
          <w:tcPr>
            <w:tcW w:w="0" w:type="auto"/>
            <w:vAlign w:val="center"/>
          </w:tcPr>
          <w:p w14:paraId="0F88B8C2" w14:textId="77777777" w:rsidR="00AD0722" w:rsidRPr="00BE29DD" w:rsidRDefault="00AD0722">
            <w:pPr>
              <w:pStyle w:val="Tablehead"/>
              <w:rPr>
                <w:ins w:id="261" w:author="251 (USA)" w:date="2023-05-29T18:25:00Z"/>
              </w:rPr>
            </w:pPr>
            <w:ins w:id="262" w:author="251 (USA)" w:date="2023-05-29T18:25:00Z">
              <w:r w:rsidRPr="00BE29DD">
                <w:t>Spectral-line observations</w:t>
              </w:r>
            </w:ins>
          </w:p>
        </w:tc>
      </w:tr>
      <w:tr w:rsidR="00AD0722" w:rsidRPr="00BE29DD" w14:paraId="3CDABFAC" w14:textId="77777777">
        <w:trPr>
          <w:jc w:val="center"/>
          <w:ins w:id="263" w:author="251 (USA)" w:date="2023-05-29T18:25:00Z"/>
        </w:trPr>
        <w:tc>
          <w:tcPr>
            <w:tcW w:w="0" w:type="auto"/>
            <w:vAlign w:val="center"/>
          </w:tcPr>
          <w:p w14:paraId="155C7BDE" w14:textId="77777777" w:rsidR="00AD0722" w:rsidRPr="00BE29DD" w:rsidRDefault="00AD0722">
            <w:pPr>
              <w:pStyle w:val="Tabletext"/>
              <w:rPr>
                <w:ins w:id="264" w:author="251 (USA)" w:date="2023-05-29T18:25:00Z"/>
              </w:rPr>
            </w:pPr>
            <w:ins w:id="265" w:author="251 (USA)" w:date="2023-05-29T18:25:00Z">
              <w:r w:rsidRPr="00BE29DD">
                <w:t>Centre frequency</w:t>
              </w:r>
              <w:r w:rsidRPr="00BE29DD">
                <w:rPr>
                  <w:vertAlign w:val="superscript"/>
                </w:rPr>
                <w:t xml:space="preserve"> (1)</w:t>
              </w:r>
              <w:r w:rsidRPr="00BE29DD">
                <w:t xml:space="preserve"> </w:t>
              </w:r>
              <w:r w:rsidRPr="00BE29DD">
                <w:rPr>
                  <w:i/>
                </w:rPr>
                <w:t>f</w:t>
              </w:r>
              <w:r w:rsidRPr="00BE29DD">
                <w:rPr>
                  <w:i/>
                  <w:iCs/>
                  <w:vertAlign w:val="subscript"/>
                </w:rPr>
                <w:t xml:space="preserve">c </w:t>
              </w:r>
              <w:r w:rsidRPr="00BE29DD">
                <w:t>(MHz)</w:t>
              </w:r>
            </w:ins>
          </w:p>
        </w:tc>
        <w:tc>
          <w:tcPr>
            <w:tcW w:w="0" w:type="auto"/>
            <w:vAlign w:val="center"/>
          </w:tcPr>
          <w:p w14:paraId="1808C373" w14:textId="77777777" w:rsidR="00AD0722" w:rsidRPr="00BE29DD" w:rsidRDefault="00AD0722">
            <w:pPr>
              <w:pStyle w:val="Tabletext"/>
              <w:jc w:val="center"/>
              <w:rPr>
                <w:ins w:id="266" w:author="251 (USA)" w:date="2023-05-29T18:25:00Z"/>
              </w:rPr>
            </w:pPr>
            <w:ins w:id="267" w:author="251 (USA)" w:date="2023-05-29T18:25:00Z">
              <w:r w:rsidRPr="00BE29DD">
                <w:t>23 800</w:t>
              </w:r>
            </w:ins>
          </w:p>
        </w:tc>
        <w:tc>
          <w:tcPr>
            <w:tcW w:w="0" w:type="auto"/>
            <w:vAlign w:val="center"/>
          </w:tcPr>
          <w:p w14:paraId="233ED76A" w14:textId="77777777" w:rsidR="00AD0722" w:rsidRPr="00BE29DD" w:rsidRDefault="00AD0722">
            <w:pPr>
              <w:pStyle w:val="Tabletext"/>
              <w:jc w:val="center"/>
              <w:rPr>
                <w:ins w:id="268" w:author="251 (USA)" w:date="2023-05-29T18:25:00Z"/>
              </w:rPr>
            </w:pPr>
            <w:ins w:id="269" w:author="251 (USA)" w:date="2023-05-29T18:25:00Z">
              <w:r w:rsidRPr="00BE29DD">
                <w:t>23 700</w:t>
              </w:r>
            </w:ins>
          </w:p>
        </w:tc>
      </w:tr>
      <w:tr w:rsidR="00AD0722" w:rsidRPr="00BE29DD" w14:paraId="1CB914C2" w14:textId="77777777">
        <w:trPr>
          <w:jc w:val="center"/>
          <w:ins w:id="270" w:author="251 (USA)" w:date="2023-05-29T18:25:00Z"/>
        </w:trPr>
        <w:tc>
          <w:tcPr>
            <w:tcW w:w="0" w:type="auto"/>
            <w:vAlign w:val="center"/>
          </w:tcPr>
          <w:p w14:paraId="2EF7EBDF" w14:textId="77777777" w:rsidR="00AD0722" w:rsidRPr="00BE29DD" w:rsidRDefault="00AD0722">
            <w:pPr>
              <w:pStyle w:val="Tabletext"/>
              <w:rPr>
                <w:ins w:id="271" w:author="251 (USA)" w:date="2023-05-29T18:25:00Z"/>
              </w:rPr>
            </w:pPr>
            <w:ins w:id="272" w:author="251 (USA)" w:date="2023-05-29T18:25:00Z">
              <w:r w:rsidRPr="00BE29DD">
                <w:t xml:space="preserve">Assumed bandwidth </w:t>
              </w:r>
              <w:r w:rsidRPr="00BE29DD">
                <w:rPr>
                  <w:rFonts w:ascii="Symbol" w:hAnsi="Symbol"/>
                </w:rPr>
                <w:t></w:t>
              </w:r>
              <w:r w:rsidRPr="00BE29DD">
                <w:rPr>
                  <w:i/>
                </w:rPr>
                <w:t xml:space="preserve">f </w:t>
              </w:r>
              <w:r w:rsidRPr="00BE29DD">
                <w:t>(MHz) continuum observations</w:t>
              </w:r>
              <w:r w:rsidRPr="00BE29DD">
                <w:br/>
                <w:t xml:space="preserve">Assumed spectral line channel bandwidth </w:t>
              </w:r>
              <w:r w:rsidRPr="00BE29DD">
                <w:rPr>
                  <w:rFonts w:ascii="Symbol" w:hAnsi="Symbol"/>
                </w:rPr>
                <w:t></w:t>
              </w:r>
              <w:r w:rsidRPr="00BE29DD">
                <w:t xml:space="preserve"> f (kHz) spectral-line observations</w:t>
              </w:r>
            </w:ins>
          </w:p>
        </w:tc>
        <w:tc>
          <w:tcPr>
            <w:tcW w:w="0" w:type="auto"/>
            <w:vAlign w:val="center"/>
          </w:tcPr>
          <w:p w14:paraId="7820A14D" w14:textId="77777777" w:rsidR="00AD0722" w:rsidRPr="00BE29DD" w:rsidRDefault="00AD0722">
            <w:pPr>
              <w:pStyle w:val="Tabletext"/>
              <w:jc w:val="center"/>
              <w:rPr>
                <w:ins w:id="273" w:author="251 (USA)" w:date="2023-05-29T18:25:00Z"/>
              </w:rPr>
            </w:pPr>
            <w:ins w:id="274" w:author="251 (USA)" w:date="2023-05-29T18:25:00Z">
              <w:r w:rsidRPr="00BE29DD">
                <w:t>400</w:t>
              </w:r>
            </w:ins>
          </w:p>
        </w:tc>
        <w:tc>
          <w:tcPr>
            <w:tcW w:w="0" w:type="auto"/>
            <w:vAlign w:val="center"/>
          </w:tcPr>
          <w:p w14:paraId="16D8F844" w14:textId="77777777" w:rsidR="00AD0722" w:rsidRPr="00BE29DD" w:rsidRDefault="00AD0722">
            <w:pPr>
              <w:pStyle w:val="Tabletext"/>
              <w:jc w:val="center"/>
              <w:rPr>
                <w:ins w:id="275" w:author="251 (USA)" w:date="2023-05-29T18:25:00Z"/>
              </w:rPr>
            </w:pPr>
            <w:ins w:id="276" w:author="251 (USA)" w:date="2023-05-29T18:25:00Z">
              <w:r w:rsidRPr="00BE29DD">
                <w:t>250</w:t>
              </w:r>
            </w:ins>
          </w:p>
        </w:tc>
      </w:tr>
      <w:tr w:rsidR="00AD0722" w:rsidRPr="00BE29DD" w14:paraId="6BA4A348" w14:textId="77777777">
        <w:trPr>
          <w:jc w:val="center"/>
          <w:ins w:id="277" w:author="251 (USA)" w:date="2023-05-29T18:25:00Z"/>
        </w:trPr>
        <w:tc>
          <w:tcPr>
            <w:tcW w:w="0" w:type="auto"/>
            <w:vAlign w:val="center"/>
          </w:tcPr>
          <w:p w14:paraId="035E17F8" w14:textId="77777777" w:rsidR="00AD0722" w:rsidRPr="00BE29DD" w:rsidRDefault="00AD0722">
            <w:pPr>
              <w:pStyle w:val="Tabletext"/>
              <w:rPr>
                <w:ins w:id="278" w:author="251 (USA)" w:date="2023-05-29T18:25:00Z"/>
              </w:rPr>
            </w:pPr>
            <w:ins w:id="279" w:author="251 (USA)" w:date="2023-05-29T18:25:00Z">
              <w:r w:rsidRPr="00BE29DD">
                <w:t xml:space="preserve">Minimum antenna noise temperature </w:t>
              </w:r>
              <w:r w:rsidRPr="00BE29DD">
                <w:rPr>
                  <w:i/>
                </w:rPr>
                <w:t>T</w:t>
              </w:r>
              <w:r w:rsidRPr="00BE29DD">
                <w:rPr>
                  <w:i/>
                  <w:iCs/>
                  <w:vertAlign w:val="subscript"/>
                </w:rPr>
                <w:t>A</w:t>
              </w:r>
              <w:r w:rsidRPr="00BE29DD">
                <w:rPr>
                  <w:i/>
                  <w:iCs/>
                </w:rPr>
                <w:t xml:space="preserve"> </w:t>
              </w:r>
              <w:r w:rsidRPr="00BE29DD">
                <w:t>(K)</w:t>
              </w:r>
            </w:ins>
          </w:p>
        </w:tc>
        <w:tc>
          <w:tcPr>
            <w:tcW w:w="0" w:type="auto"/>
            <w:vAlign w:val="center"/>
          </w:tcPr>
          <w:p w14:paraId="4BCA2F21" w14:textId="77777777" w:rsidR="00AD0722" w:rsidRPr="00BE29DD" w:rsidRDefault="00AD0722">
            <w:pPr>
              <w:pStyle w:val="Tabletext"/>
              <w:jc w:val="center"/>
              <w:rPr>
                <w:ins w:id="280" w:author="251 (USA)" w:date="2023-05-29T18:25:00Z"/>
              </w:rPr>
            </w:pPr>
            <w:ins w:id="281" w:author="251 (USA)" w:date="2023-05-29T18:25:00Z">
              <w:r w:rsidRPr="00BE29DD">
                <w:t>15</w:t>
              </w:r>
            </w:ins>
          </w:p>
        </w:tc>
        <w:tc>
          <w:tcPr>
            <w:tcW w:w="0" w:type="auto"/>
            <w:vAlign w:val="center"/>
          </w:tcPr>
          <w:p w14:paraId="267EDB02" w14:textId="77777777" w:rsidR="00AD0722" w:rsidRPr="00BE29DD" w:rsidRDefault="00AD0722">
            <w:pPr>
              <w:pStyle w:val="Tabletext"/>
              <w:jc w:val="center"/>
              <w:rPr>
                <w:ins w:id="282" w:author="251 (USA)" w:date="2023-05-29T18:25:00Z"/>
              </w:rPr>
            </w:pPr>
            <w:ins w:id="283" w:author="251 (USA)" w:date="2023-05-29T18:25:00Z">
              <w:r w:rsidRPr="00BE29DD">
                <w:t>35</w:t>
              </w:r>
            </w:ins>
          </w:p>
        </w:tc>
      </w:tr>
      <w:tr w:rsidR="00AD0722" w:rsidRPr="00BE29DD" w14:paraId="64B96ED2" w14:textId="77777777">
        <w:trPr>
          <w:jc w:val="center"/>
          <w:ins w:id="284" w:author="251 (USA)" w:date="2023-05-29T18:25:00Z"/>
        </w:trPr>
        <w:tc>
          <w:tcPr>
            <w:tcW w:w="0" w:type="auto"/>
            <w:vAlign w:val="center"/>
          </w:tcPr>
          <w:p w14:paraId="2618ECE8" w14:textId="77777777" w:rsidR="00AD0722" w:rsidRPr="00BE29DD" w:rsidRDefault="00AD0722">
            <w:pPr>
              <w:pStyle w:val="Tabletext"/>
              <w:rPr>
                <w:ins w:id="285" w:author="251 (USA)" w:date="2023-05-29T18:25:00Z"/>
              </w:rPr>
            </w:pPr>
            <w:ins w:id="286" w:author="251 (USA)" w:date="2023-05-29T18:25:00Z">
              <w:r w:rsidRPr="00BE29DD">
                <w:t xml:space="preserve">Receiver noise temperature </w:t>
              </w:r>
              <w:r w:rsidRPr="00BE29DD">
                <w:rPr>
                  <w:i/>
                </w:rPr>
                <w:t>T</w:t>
              </w:r>
              <w:r w:rsidRPr="00BE29DD">
                <w:rPr>
                  <w:i/>
                  <w:iCs/>
                  <w:vertAlign w:val="subscript"/>
                </w:rPr>
                <w:t>R</w:t>
              </w:r>
              <w:r w:rsidRPr="00BE29DD">
                <w:rPr>
                  <w:i/>
                  <w:iCs/>
                </w:rPr>
                <w:t xml:space="preserve"> </w:t>
              </w:r>
              <w:r w:rsidRPr="00BE29DD">
                <w:t>(K)</w:t>
              </w:r>
            </w:ins>
          </w:p>
        </w:tc>
        <w:tc>
          <w:tcPr>
            <w:tcW w:w="0" w:type="auto"/>
            <w:vAlign w:val="center"/>
          </w:tcPr>
          <w:p w14:paraId="25453B8D" w14:textId="77777777" w:rsidR="00AD0722" w:rsidRPr="00BE29DD" w:rsidRDefault="00AD0722">
            <w:pPr>
              <w:pStyle w:val="Tabletext"/>
              <w:jc w:val="center"/>
              <w:rPr>
                <w:ins w:id="287" w:author="251 (USA)" w:date="2023-05-29T18:25:00Z"/>
              </w:rPr>
            </w:pPr>
            <w:ins w:id="288" w:author="251 (USA)" w:date="2023-05-29T18:25:00Z">
              <w:r w:rsidRPr="00BE29DD">
                <w:t>30</w:t>
              </w:r>
            </w:ins>
          </w:p>
        </w:tc>
        <w:tc>
          <w:tcPr>
            <w:tcW w:w="0" w:type="auto"/>
            <w:vAlign w:val="center"/>
          </w:tcPr>
          <w:p w14:paraId="6C0A5DB2" w14:textId="77777777" w:rsidR="00AD0722" w:rsidRPr="00BE29DD" w:rsidRDefault="00AD0722">
            <w:pPr>
              <w:pStyle w:val="Tabletext"/>
              <w:jc w:val="center"/>
              <w:rPr>
                <w:ins w:id="289" w:author="251 (USA)" w:date="2023-05-29T18:25:00Z"/>
              </w:rPr>
            </w:pPr>
            <w:ins w:id="290" w:author="251 (USA)" w:date="2023-05-29T18:25:00Z">
              <w:r w:rsidRPr="00BE29DD">
                <w:t>30</w:t>
              </w:r>
            </w:ins>
          </w:p>
        </w:tc>
      </w:tr>
      <w:tr w:rsidR="00AD0722" w:rsidRPr="00BE29DD" w14:paraId="2040FC54" w14:textId="77777777">
        <w:trPr>
          <w:jc w:val="center"/>
          <w:ins w:id="291" w:author="251 (USA)" w:date="2023-05-29T18:25:00Z"/>
        </w:trPr>
        <w:tc>
          <w:tcPr>
            <w:tcW w:w="0" w:type="auto"/>
            <w:gridSpan w:val="3"/>
            <w:vAlign w:val="center"/>
          </w:tcPr>
          <w:p w14:paraId="38DD638D" w14:textId="77777777" w:rsidR="00AD0722" w:rsidRPr="00BE29DD" w:rsidRDefault="00AD0722">
            <w:pPr>
              <w:pStyle w:val="Tabletext"/>
              <w:rPr>
                <w:ins w:id="292" w:author="251 (USA)" w:date="2023-05-29T18:25:00Z"/>
                <w:b/>
                <w:bCs/>
              </w:rPr>
            </w:pPr>
            <w:ins w:id="293" w:author="251 (USA)" w:date="2023-05-29T18:25:00Z">
              <w:r w:rsidRPr="00BE29DD">
                <w:rPr>
                  <w:b/>
                  <w:bCs/>
                </w:rPr>
                <w:t>System sensitivity</w:t>
              </w:r>
              <w:r w:rsidRPr="00BE29DD">
                <w:rPr>
                  <w:b/>
                  <w:bCs/>
                  <w:vertAlign w:val="superscript"/>
                </w:rPr>
                <w:t xml:space="preserve">(2) </w:t>
              </w:r>
              <w:r w:rsidRPr="00BE29DD">
                <w:rPr>
                  <w:b/>
                  <w:bCs/>
                </w:rPr>
                <w:t xml:space="preserve"> (noise fluctuations)</w:t>
              </w:r>
            </w:ins>
          </w:p>
        </w:tc>
      </w:tr>
      <w:tr w:rsidR="00AD0722" w:rsidRPr="00BE29DD" w14:paraId="6CD75F0D" w14:textId="77777777">
        <w:trPr>
          <w:jc w:val="center"/>
          <w:ins w:id="294" w:author="251 (USA)" w:date="2023-05-29T18:25:00Z"/>
        </w:trPr>
        <w:tc>
          <w:tcPr>
            <w:tcW w:w="0" w:type="auto"/>
            <w:vAlign w:val="center"/>
          </w:tcPr>
          <w:p w14:paraId="781CEFC3" w14:textId="77777777" w:rsidR="00AD0722" w:rsidRPr="00BE29DD" w:rsidRDefault="00AD0722">
            <w:pPr>
              <w:pStyle w:val="Tabletext"/>
              <w:rPr>
                <w:ins w:id="295" w:author="251 (USA)" w:date="2023-05-29T18:25:00Z"/>
              </w:rPr>
            </w:pPr>
            <w:ins w:id="296" w:author="251 (USA)" w:date="2023-05-29T18:25:00Z">
              <w:r w:rsidRPr="00BE29DD">
                <w:t xml:space="preserve">Temperature </w:t>
              </w:r>
              <w:r w:rsidRPr="00BE29DD">
                <w:rPr>
                  <w:rFonts w:ascii="Symbol" w:hAnsi="Symbol"/>
                </w:rPr>
                <w:t></w:t>
              </w:r>
              <w:r w:rsidRPr="00BE29DD">
                <w:rPr>
                  <w:i/>
                </w:rPr>
                <w:t xml:space="preserve">T </w:t>
              </w:r>
              <w:r w:rsidRPr="00BE29DD">
                <w:t>(mK)</w:t>
              </w:r>
            </w:ins>
          </w:p>
        </w:tc>
        <w:tc>
          <w:tcPr>
            <w:tcW w:w="0" w:type="auto"/>
            <w:vAlign w:val="center"/>
          </w:tcPr>
          <w:p w14:paraId="09271676" w14:textId="77777777" w:rsidR="00AD0722" w:rsidRPr="00BE29DD" w:rsidRDefault="00AD0722">
            <w:pPr>
              <w:pStyle w:val="Tabletext"/>
              <w:jc w:val="center"/>
              <w:rPr>
                <w:ins w:id="297" w:author="251 (USA)" w:date="2023-05-29T18:25:00Z"/>
              </w:rPr>
            </w:pPr>
            <w:ins w:id="298" w:author="251 (USA)" w:date="2023-05-29T18:25:00Z">
              <w:r w:rsidRPr="00BE29DD">
                <w:t>0.05</w:t>
              </w:r>
            </w:ins>
          </w:p>
        </w:tc>
        <w:tc>
          <w:tcPr>
            <w:tcW w:w="0" w:type="auto"/>
            <w:vAlign w:val="center"/>
          </w:tcPr>
          <w:p w14:paraId="3B9561D8" w14:textId="77777777" w:rsidR="00AD0722" w:rsidRPr="00BE29DD" w:rsidRDefault="00AD0722">
            <w:pPr>
              <w:pStyle w:val="Tabletext"/>
              <w:jc w:val="center"/>
              <w:rPr>
                <w:ins w:id="299" w:author="251 (USA)" w:date="2023-05-29T18:25:00Z"/>
              </w:rPr>
            </w:pPr>
            <w:ins w:id="300" w:author="251 (USA)" w:date="2023-05-29T18:25:00Z">
              <w:r w:rsidRPr="00BE29DD">
                <w:t>2.91</w:t>
              </w:r>
            </w:ins>
          </w:p>
        </w:tc>
      </w:tr>
      <w:tr w:rsidR="00AD0722" w:rsidRPr="00BE29DD" w14:paraId="237A6A7F" w14:textId="77777777">
        <w:trPr>
          <w:jc w:val="center"/>
          <w:ins w:id="301" w:author="251 (USA)" w:date="2023-05-29T18:25:00Z"/>
        </w:trPr>
        <w:tc>
          <w:tcPr>
            <w:tcW w:w="0" w:type="auto"/>
            <w:vAlign w:val="center"/>
          </w:tcPr>
          <w:p w14:paraId="1D666FC9" w14:textId="77777777" w:rsidR="00AD0722" w:rsidRPr="00BE29DD" w:rsidRDefault="00AD0722">
            <w:pPr>
              <w:pStyle w:val="Tabletext"/>
              <w:rPr>
                <w:ins w:id="302" w:author="251 (USA)" w:date="2023-05-29T18:25:00Z"/>
              </w:rPr>
            </w:pPr>
            <w:ins w:id="303" w:author="251 (USA)" w:date="2023-05-29T18:25:00Z">
              <w:r w:rsidRPr="00BE29DD">
                <w:t xml:space="preserve">Power spectral density </w:t>
              </w:r>
              <w:r w:rsidRPr="00BE29DD">
                <w:rPr>
                  <w:rFonts w:ascii="Symbol" w:hAnsi="Symbol"/>
                </w:rPr>
                <w:t></w:t>
              </w:r>
              <w:r w:rsidRPr="00BE29DD">
                <w:rPr>
                  <w:i/>
                </w:rPr>
                <w:t xml:space="preserve">P </w:t>
              </w:r>
              <w:r w:rsidRPr="00BE29DD">
                <w:t>(dB(W/Hz))</w:t>
              </w:r>
            </w:ins>
          </w:p>
        </w:tc>
        <w:tc>
          <w:tcPr>
            <w:tcW w:w="0" w:type="auto"/>
            <w:vAlign w:val="center"/>
          </w:tcPr>
          <w:p w14:paraId="7DDB2172" w14:textId="77777777" w:rsidR="00AD0722" w:rsidRPr="00BE29DD" w:rsidRDefault="00AD0722">
            <w:pPr>
              <w:pStyle w:val="Tabletext"/>
              <w:jc w:val="center"/>
              <w:rPr>
                <w:ins w:id="304" w:author="251 (USA)" w:date="2023-05-29T18:25:00Z"/>
              </w:rPr>
            </w:pPr>
            <w:ins w:id="305" w:author="251 (USA)" w:date="2023-05-29T18:25:00Z">
              <w:r w:rsidRPr="00BE29DD">
                <w:t>–271</w:t>
              </w:r>
            </w:ins>
          </w:p>
        </w:tc>
        <w:tc>
          <w:tcPr>
            <w:tcW w:w="0" w:type="auto"/>
            <w:vAlign w:val="center"/>
          </w:tcPr>
          <w:p w14:paraId="5A9F11CA" w14:textId="77777777" w:rsidR="00AD0722" w:rsidRPr="00BE29DD" w:rsidRDefault="00AD0722">
            <w:pPr>
              <w:pStyle w:val="Tabletext"/>
              <w:jc w:val="center"/>
              <w:rPr>
                <w:ins w:id="306" w:author="251 (USA)" w:date="2023-05-29T18:25:00Z"/>
              </w:rPr>
            </w:pPr>
            <w:ins w:id="307" w:author="251 (USA)" w:date="2023-05-29T18:25:00Z">
              <w:r w:rsidRPr="00BE29DD">
                <w:t>–254</w:t>
              </w:r>
            </w:ins>
          </w:p>
        </w:tc>
      </w:tr>
      <w:tr w:rsidR="00AD0722" w:rsidRPr="00BE29DD" w14:paraId="7DC69674" w14:textId="77777777">
        <w:trPr>
          <w:jc w:val="center"/>
          <w:ins w:id="308" w:author="251 (USA)" w:date="2023-05-29T18:25:00Z"/>
        </w:trPr>
        <w:tc>
          <w:tcPr>
            <w:tcW w:w="0" w:type="auto"/>
            <w:gridSpan w:val="3"/>
            <w:vAlign w:val="center"/>
          </w:tcPr>
          <w:p w14:paraId="2A544422" w14:textId="77777777" w:rsidR="00AD0722" w:rsidRPr="00BE29DD" w:rsidRDefault="00AD0722">
            <w:pPr>
              <w:pStyle w:val="Tabletext"/>
              <w:rPr>
                <w:ins w:id="309" w:author="251 (USA)" w:date="2023-05-29T18:25:00Z"/>
                <w:b/>
                <w:bCs/>
              </w:rPr>
            </w:pPr>
            <w:ins w:id="310" w:author="251 (USA)" w:date="2023-05-29T18:25:00Z">
              <w:r w:rsidRPr="00BE29DD">
                <w:rPr>
                  <w:b/>
                  <w:bCs/>
                </w:rPr>
                <w:t>Threshold interference levels</w:t>
              </w:r>
              <w:r w:rsidRPr="00BE29DD">
                <w:rPr>
                  <w:b/>
                  <w:bCs/>
                  <w:vertAlign w:val="superscript"/>
                </w:rPr>
                <w:t>(2) (3)</w:t>
              </w:r>
            </w:ins>
          </w:p>
        </w:tc>
      </w:tr>
      <w:tr w:rsidR="00AD0722" w:rsidRPr="00BE29DD" w14:paraId="430F0836" w14:textId="77777777">
        <w:trPr>
          <w:jc w:val="center"/>
          <w:ins w:id="311" w:author="251 (USA)" w:date="2023-05-29T18:25:00Z"/>
        </w:trPr>
        <w:tc>
          <w:tcPr>
            <w:tcW w:w="0" w:type="auto"/>
            <w:vAlign w:val="center"/>
          </w:tcPr>
          <w:p w14:paraId="4686D2A2" w14:textId="77777777" w:rsidR="00AD0722" w:rsidRPr="00BE29DD" w:rsidRDefault="00AD0722">
            <w:pPr>
              <w:pStyle w:val="Tabletext"/>
              <w:rPr>
                <w:ins w:id="312" w:author="251 (USA)" w:date="2023-05-29T18:25:00Z"/>
              </w:rPr>
            </w:pPr>
            <w:ins w:id="313" w:author="251 (USA)" w:date="2023-05-29T18:25:00Z">
              <w:r w:rsidRPr="00BE29DD">
                <w:rPr>
                  <w:bCs/>
                </w:rPr>
                <w:t xml:space="preserve">Input power </w:t>
              </w:r>
              <w:r w:rsidRPr="00BE29DD">
                <w:rPr>
                  <w:rFonts w:ascii="Symbol" w:hAnsi="Symbol"/>
                </w:rPr>
                <w:t></w:t>
              </w:r>
              <w:r w:rsidRPr="00BE29DD">
                <w:rPr>
                  <w:i/>
                </w:rPr>
                <w:t>P</w:t>
              </w:r>
              <w:r w:rsidRPr="00BE29DD">
                <w:rPr>
                  <w:i/>
                  <w:iCs/>
                  <w:vertAlign w:val="subscript"/>
                </w:rPr>
                <w:t>H</w:t>
              </w:r>
              <w:r w:rsidRPr="00BE29DD">
                <w:rPr>
                  <w:i/>
                  <w:iCs/>
                </w:rPr>
                <w:t xml:space="preserve"> </w:t>
              </w:r>
              <w:r w:rsidRPr="00BE29DD">
                <w:t>(dBW)</w:t>
              </w:r>
            </w:ins>
          </w:p>
        </w:tc>
        <w:tc>
          <w:tcPr>
            <w:tcW w:w="0" w:type="auto"/>
            <w:vAlign w:val="center"/>
          </w:tcPr>
          <w:p w14:paraId="3D4B594F" w14:textId="77777777" w:rsidR="00AD0722" w:rsidRPr="00BE29DD" w:rsidRDefault="00AD0722">
            <w:pPr>
              <w:pStyle w:val="Tabletext"/>
              <w:jc w:val="center"/>
              <w:rPr>
                <w:ins w:id="314" w:author="251 (USA)" w:date="2023-05-29T18:25:00Z"/>
              </w:rPr>
            </w:pPr>
            <w:ins w:id="315" w:author="251 (USA)" w:date="2023-05-29T18:25:00Z">
              <w:r w:rsidRPr="00BE29DD">
                <w:t>–195</w:t>
              </w:r>
            </w:ins>
          </w:p>
        </w:tc>
        <w:tc>
          <w:tcPr>
            <w:tcW w:w="0" w:type="auto"/>
            <w:vAlign w:val="center"/>
          </w:tcPr>
          <w:p w14:paraId="0EADF7FB" w14:textId="77777777" w:rsidR="00AD0722" w:rsidRPr="00BE29DD" w:rsidRDefault="00AD0722">
            <w:pPr>
              <w:pStyle w:val="Tabletext"/>
              <w:jc w:val="center"/>
              <w:rPr>
                <w:ins w:id="316" w:author="251 (USA)" w:date="2023-05-29T18:25:00Z"/>
              </w:rPr>
            </w:pPr>
            <w:ins w:id="317" w:author="251 (USA)" w:date="2023-05-29T18:25:00Z">
              <w:r w:rsidRPr="00BE29DD">
                <w:t>–210</w:t>
              </w:r>
            </w:ins>
          </w:p>
        </w:tc>
      </w:tr>
      <w:tr w:rsidR="00AD0722" w:rsidRPr="00BE29DD" w14:paraId="5E071FB2" w14:textId="77777777">
        <w:trPr>
          <w:jc w:val="center"/>
          <w:ins w:id="318" w:author="251 (USA)" w:date="2023-05-29T18:25:00Z"/>
        </w:trPr>
        <w:tc>
          <w:tcPr>
            <w:tcW w:w="0" w:type="auto"/>
            <w:vAlign w:val="center"/>
          </w:tcPr>
          <w:p w14:paraId="32BAEA04" w14:textId="77777777" w:rsidR="00AD0722" w:rsidRPr="00BE29DD" w:rsidRDefault="00AD0722">
            <w:pPr>
              <w:pStyle w:val="Tabletext"/>
              <w:rPr>
                <w:ins w:id="319" w:author="251 (USA)" w:date="2023-05-29T18:25:00Z"/>
              </w:rPr>
            </w:pPr>
            <w:ins w:id="320" w:author="251 (USA)" w:date="2023-05-29T18:25:00Z">
              <w:r w:rsidRPr="00BE29DD">
                <w:t xml:space="preserve">pfd </w:t>
              </w:r>
              <w:r w:rsidRPr="00BE29DD">
                <w:rPr>
                  <w:i/>
                </w:rPr>
                <w:t>S</w:t>
              </w:r>
              <w:r w:rsidRPr="00BE29DD">
                <w:rPr>
                  <w:i/>
                  <w:iCs/>
                  <w:vertAlign w:val="subscript"/>
                </w:rPr>
                <w:t>H</w:t>
              </w:r>
              <w:r w:rsidRPr="00BE29DD">
                <w:t> </w:t>
              </w:r>
              <w:r w:rsidRPr="00BE29DD">
                <w:rPr>
                  <w:rFonts w:ascii="Symbol" w:hAnsi="Symbol"/>
                </w:rPr>
                <w:t></w:t>
              </w:r>
              <w:r w:rsidRPr="00BE29DD">
                <w:rPr>
                  <w:i/>
                </w:rPr>
                <w:t xml:space="preserve">f </w:t>
              </w:r>
              <w:r w:rsidRPr="00BE29DD">
                <w:t>(dB(W/m</w:t>
              </w:r>
              <w:r w:rsidRPr="00BE29DD">
                <w:rPr>
                  <w:vertAlign w:val="superscript"/>
                </w:rPr>
                <w:t>2</w:t>
              </w:r>
              <w:r w:rsidRPr="00BE29DD">
                <w:t>))</w:t>
              </w:r>
            </w:ins>
          </w:p>
        </w:tc>
        <w:tc>
          <w:tcPr>
            <w:tcW w:w="0" w:type="auto"/>
            <w:vAlign w:val="center"/>
          </w:tcPr>
          <w:p w14:paraId="47B07298" w14:textId="77777777" w:rsidR="00AD0722" w:rsidRPr="00BE29DD" w:rsidRDefault="00AD0722">
            <w:pPr>
              <w:pStyle w:val="Tabletext"/>
              <w:jc w:val="center"/>
              <w:rPr>
                <w:ins w:id="321" w:author="251 (USA)" w:date="2023-05-29T18:25:00Z"/>
              </w:rPr>
            </w:pPr>
            <w:ins w:id="322" w:author="251 (USA)" w:date="2023-05-29T18:25:00Z">
              <w:r w:rsidRPr="00BE29DD">
                <w:t>–147</w:t>
              </w:r>
            </w:ins>
          </w:p>
        </w:tc>
        <w:tc>
          <w:tcPr>
            <w:tcW w:w="0" w:type="auto"/>
            <w:vAlign w:val="center"/>
          </w:tcPr>
          <w:p w14:paraId="57291493" w14:textId="77777777" w:rsidR="00AD0722" w:rsidRPr="00BE29DD" w:rsidRDefault="00AD0722">
            <w:pPr>
              <w:pStyle w:val="Tabletext"/>
              <w:jc w:val="center"/>
              <w:rPr>
                <w:ins w:id="323" w:author="251 (USA)" w:date="2023-05-29T18:25:00Z"/>
              </w:rPr>
            </w:pPr>
            <w:ins w:id="324" w:author="251 (USA)" w:date="2023-05-29T18:25:00Z">
              <w:r w:rsidRPr="00BE29DD">
                <w:t>–161</w:t>
              </w:r>
            </w:ins>
          </w:p>
        </w:tc>
      </w:tr>
      <w:tr w:rsidR="00AD0722" w:rsidRPr="00BE29DD" w14:paraId="70676702" w14:textId="77777777">
        <w:trPr>
          <w:jc w:val="center"/>
          <w:ins w:id="325" w:author="251 (USA)" w:date="2023-05-29T18:25:00Z"/>
        </w:trPr>
        <w:tc>
          <w:tcPr>
            <w:tcW w:w="0" w:type="auto"/>
            <w:tcBorders>
              <w:bottom w:val="single" w:sz="4" w:space="0" w:color="auto"/>
            </w:tcBorders>
            <w:vAlign w:val="center"/>
          </w:tcPr>
          <w:p w14:paraId="5257D6C4" w14:textId="77777777" w:rsidR="00AD0722" w:rsidRPr="00BE29DD" w:rsidRDefault="00AD0722">
            <w:pPr>
              <w:pStyle w:val="Tabletext"/>
              <w:rPr>
                <w:ins w:id="326" w:author="251 (USA)" w:date="2023-05-29T18:25:00Z"/>
              </w:rPr>
            </w:pPr>
            <w:ins w:id="327" w:author="251 (USA)" w:date="2023-05-29T18:25:00Z">
              <w:r w:rsidRPr="00BE29DD">
                <w:t xml:space="preserve">Spectral pfd </w:t>
              </w:r>
              <w:r w:rsidRPr="00BE29DD">
                <w:rPr>
                  <w:i/>
                </w:rPr>
                <w:t>S</w:t>
              </w:r>
              <w:r w:rsidRPr="00BE29DD">
                <w:rPr>
                  <w:i/>
                  <w:iCs/>
                  <w:vertAlign w:val="subscript"/>
                </w:rPr>
                <w:t>H</w:t>
              </w:r>
              <w:r w:rsidRPr="00BE29DD">
                <w:rPr>
                  <w:i/>
                  <w:iCs/>
                </w:rPr>
                <w:t xml:space="preserve"> </w:t>
              </w:r>
              <w:r w:rsidRPr="00BE29DD">
                <w:t>(dB(W/(m</w:t>
              </w:r>
              <w:r w:rsidRPr="00BE29DD">
                <w:rPr>
                  <w:vertAlign w:val="superscript"/>
                </w:rPr>
                <w:t>2</w:t>
              </w:r>
              <w:r w:rsidRPr="00BE29DD">
                <w:rPr>
                  <w:position w:val="6"/>
                </w:rPr>
                <w:t xml:space="preserve"> </w:t>
              </w:r>
              <w:r w:rsidRPr="00BE29DD">
                <w:sym w:font="Symbol" w:char="F0D7"/>
              </w:r>
              <w:r w:rsidRPr="00BE29DD">
                <w:t xml:space="preserve"> Hz)))</w:t>
              </w:r>
            </w:ins>
          </w:p>
        </w:tc>
        <w:tc>
          <w:tcPr>
            <w:tcW w:w="0" w:type="auto"/>
            <w:tcBorders>
              <w:bottom w:val="single" w:sz="4" w:space="0" w:color="auto"/>
            </w:tcBorders>
            <w:vAlign w:val="center"/>
          </w:tcPr>
          <w:p w14:paraId="0ED6F4A6" w14:textId="77777777" w:rsidR="00AD0722" w:rsidRPr="00BE29DD" w:rsidRDefault="00AD0722">
            <w:pPr>
              <w:pStyle w:val="Tabletext"/>
              <w:jc w:val="center"/>
              <w:rPr>
                <w:ins w:id="328" w:author="251 (USA)" w:date="2023-05-29T18:25:00Z"/>
              </w:rPr>
            </w:pPr>
            <w:ins w:id="329" w:author="251 (USA)" w:date="2023-05-29T18:25:00Z">
              <w:r w:rsidRPr="00BE29DD">
                <w:t>–233</w:t>
              </w:r>
            </w:ins>
          </w:p>
        </w:tc>
        <w:tc>
          <w:tcPr>
            <w:tcW w:w="0" w:type="auto"/>
            <w:tcBorders>
              <w:bottom w:val="single" w:sz="4" w:space="0" w:color="auto"/>
            </w:tcBorders>
            <w:vAlign w:val="center"/>
          </w:tcPr>
          <w:p w14:paraId="677436CE" w14:textId="77777777" w:rsidR="00AD0722" w:rsidRPr="00BE29DD" w:rsidRDefault="00AD0722">
            <w:pPr>
              <w:pStyle w:val="Tabletext"/>
              <w:jc w:val="center"/>
              <w:rPr>
                <w:ins w:id="330" w:author="251 (USA)" w:date="2023-05-29T18:25:00Z"/>
              </w:rPr>
            </w:pPr>
            <w:ins w:id="331" w:author="251 (USA)" w:date="2023-05-29T18:25:00Z">
              <w:r w:rsidRPr="00BE29DD">
                <w:t>–215</w:t>
              </w:r>
            </w:ins>
          </w:p>
        </w:tc>
      </w:tr>
      <w:tr w:rsidR="00AD0722" w:rsidRPr="00BE29DD" w14:paraId="4E5938C5" w14:textId="77777777">
        <w:trPr>
          <w:jc w:val="center"/>
          <w:ins w:id="332" w:author="ITU_R" w:date="2023-06-01T20:52:00Z"/>
        </w:trPr>
        <w:tc>
          <w:tcPr>
            <w:tcW w:w="0" w:type="auto"/>
            <w:gridSpan w:val="3"/>
            <w:tcBorders>
              <w:top w:val="single" w:sz="4" w:space="0" w:color="auto"/>
              <w:left w:val="nil"/>
              <w:bottom w:val="nil"/>
              <w:right w:val="nil"/>
            </w:tcBorders>
            <w:vAlign w:val="center"/>
          </w:tcPr>
          <w:p w14:paraId="49E7A054" w14:textId="77777777" w:rsidR="00AD0722" w:rsidRPr="00BE29DD" w:rsidRDefault="00AD0722">
            <w:pPr>
              <w:pStyle w:val="Tablelegend"/>
              <w:rPr>
                <w:ins w:id="333" w:author="251 (USA)" w:date="2023-05-29T18:25:00Z"/>
              </w:rPr>
            </w:pPr>
            <w:ins w:id="334" w:author="251 (USA)" w:date="2023-05-29T18:25:00Z">
              <w:r w:rsidRPr="00BE29DD">
                <w:t>Notes:</w:t>
              </w:r>
            </w:ins>
          </w:p>
          <w:p w14:paraId="55FE7FDF" w14:textId="77777777" w:rsidR="00AD0722" w:rsidRPr="00BE29DD" w:rsidRDefault="00AD0722">
            <w:pPr>
              <w:pStyle w:val="Tablelegend"/>
              <w:tabs>
                <w:tab w:val="clear" w:pos="1871"/>
                <w:tab w:val="left" w:pos="1418"/>
                <w:tab w:val="left" w:pos="1701"/>
                <w:tab w:val="left" w:pos="1985"/>
                <w:tab w:val="left" w:pos="2552"/>
                <w:tab w:val="left" w:pos="2835"/>
                <w:tab w:val="left" w:pos="3119"/>
                <w:tab w:val="left" w:pos="3402"/>
                <w:tab w:val="left" w:pos="3686"/>
                <w:tab w:val="left" w:pos="3969"/>
              </w:tabs>
              <w:ind w:right="-85"/>
              <w:jc w:val="both"/>
              <w:rPr>
                <w:ins w:id="335" w:author="251 (USA)" w:date="2023-05-29T18:25:00Z"/>
                <w:szCs w:val="28"/>
              </w:rPr>
            </w:pPr>
            <w:ins w:id="336" w:author="251 (USA)" w:date="2023-05-29T18:25:00Z">
              <w:r w:rsidRPr="00BE29DD">
                <w:rPr>
                  <w:szCs w:val="28"/>
                </w:rPr>
                <w:t>1</w:t>
              </w:r>
              <w:r w:rsidRPr="00BE29DD">
                <w:rPr>
                  <w:szCs w:val="28"/>
                </w:rPr>
                <w:tab/>
                <w:t>Calculation of interference levels is based on the centre frequency shown in this column.</w:t>
              </w:r>
            </w:ins>
          </w:p>
          <w:p w14:paraId="1F7C612F" w14:textId="77777777" w:rsidR="00AD0722" w:rsidRPr="00BE29DD" w:rsidRDefault="00AD0722" w:rsidP="002F31FB">
            <w:pPr>
              <w:pStyle w:val="Tablelegend"/>
              <w:tabs>
                <w:tab w:val="clear" w:pos="1871"/>
                <w:tab w:val="left" w:pos="1418"/>
                <w:tab w:val="left" w:pos="1701"/>
                <w:tab w:val="left" w:pos="1985"/>
                <w:tab w:val="left" w:pos="2552"/>
                <w:tab w:val="left" w:pos="2835"/>
                <w:tab w:val="left" w:pos="3119"/>
                <w:tab w:val="left" w:pos="3402"/>
                <w:tab w:val="left" w:pos="3686"/>
                <w:tab w:val="left" w:pos="3969"/>
              </w:tabs>
              <w:ind w:left="284" w:right="-85" w:hanging="284"/>
              <w:jc w:val="both"/>
              <w:rPr>
                <w:ins w:id="337" w:author="251 (USA)" w:date="2023-05-29T18:25:00Z"/>
                <w:szCs w:val="28"/>
              </w:rPr>
            </w:pPr>
            <w:ins w:id="338" w:author="251 (USA)" w:date="2023-05-29T18:25:00Z">
              <w:r w:rsidRPr="00BE29DD">
                <w:rPr>
                  <w:szCs w:val="28"/>
                </w:rPr>
                <w:t>2</w:t>
              </w:r>
              <w:r w:rsidRPr="00BE29DD">
                <w:rPr>
                  <w:szCs w:val="28"/>
                </w:rPr>
                <w:tab/>
                <w:t>An integration time of 2</w:t>
              </w:r>
              <w:r w:rsidRPr="00BE29DD">
                <w:rPr>
                  <w:rFonts w:ascii="Tms Rmn" w:hAnsi="Tms Rmn"/>
                  <w:szCs w:val="28"/>
                </w:rPr>
                <w:t> </w:t>
              </w:r>
              <w:r w:rsidRPr="00BE29DD">
                <w:rPr>
                  <w:szCs w:val="28"/>
                </w:rPr>
                <w:t xml:space="preserve">000 s has been assumed ; if integration times of 15 min, 1 h, 2 h, 5 h or 10 h are used, the relevant values in the Table should be adjusted by +1.7, </w:t>
              </w:r>
              <w:r w:rsidRPr="00BE29DD">
                <w:rPr>
                  <w:szCs w:val="28"/>
                </w:rPr>
                <w:sym w:font="Symbol" w:char="F02D"/>
              </w:r>
              <w:r w:rsidRPr="00BE29DD">
                <w:rPr>
                  <w:szCs w:val="28"/>
                </w:rPr>
                <w:t xml:space="preserve">1.3, </w:t>
              </w:r>
              <w:r w:rsidRPr="00BE29DD">
                <w:rPr>
                  <w:szCs w:val="28"/>
                </w:rPr>
                <w:sym w:font="Symbol" w:char="F02D"/>
              </w:r>
              <w:r w:rsidRPr="00BE29DD">
                <w:rPr>
                  <w:szCs w:val="28"/>
                </w:rPr>
                <w:t xml:space="preserve">2.8, </w:t>
              </w:r>
              <w:r w:rsidRPr="00BE29DD">
                <w:rPr>
                  <w:szCs w:val="28"/>
                </w:rPr>
                <w:sym w:font="Symbol" w:char="F02D"/>
              </w:r>
              <w:r w:rsidRPr="00BE29DD">
                <w:rPr>
                  <w:szCs w:val="28"/>
                </w:rPr>
                <w:t xml:space="preserve">4.8 or </w:t>
              </w:r>
              <w:r w:rsidRPr="00BE29DD">
                <w:rPr>
                  <w:szCs w:val="28"/>
                </w:rPr>
                <w:sym w:font="Symbol" w:char="F02D"/>
              </w:r>
              <w:r w:rsidRPr="00BE29DD">
                <w:rPr>
                  <w:szCs w:val="28"/>
                </w:rPr>
                <w:t xml:space="preserve">6.3 dB respectively. </w:t>
              </w:r>
            </w:ins>
          </w:p>
          <w:p w14:paraId="01A91362" w14:textId="77777777" w:rsidR="00AD0722" w:rsidRPr="00BE29DD" w:rsidRDefault="00AD0722">
            <w:pPr>
              <w:pStyle w:val="Tablelegend"/>
              <w:rPr>
                <w:ins w:id="339" w:author="ITU_R" w:date="2023-06-01T20:52:00Z"/>
              </w:rPr>
            </w:pPr>
            <w:ins w:id="340" w:author="251 (USA)" w:date="2023-05-29T18:25:00Z">
              <w:r w:rsidRPr="00BE29DD">
                <w:t>3</w:t>
              </w:r>
              <w:r w:rsidRPr="00BE29DD">
                <w:tab/>
                <w:t>The interference levels given are those which apply for measurements of the total power received by a single antenna.</w:t>
              </w:r>
            </w:ins>
          </w:p>
        </w:tc>
      </w:tr>
    </w:tbl>
    <w:p w14:paraId="2619436E" w14:textId="77777777" w:rsidR="002F31FB" w:rsidRPr="002F31FB" w:rsidRDefault="002F31FB" w:rsidP="002F31FB">
      <w:pPr>
        <w:spacing w:before="0"/>
        <w:rPr>
          <w:ins w:id="341" w:author="Fernandez Jimenez, Virginia" w:date="2025-06-18T11:18:00Z" w16du:dateUtc="2025-06-18T09:18:00Z"/>
          <w:sz w:val="20"/>
          <w:szCs w:val="16"/>
        </w:rPr>
      </w:pPr>
    </w:p>
    <w:p w14:paraId="6D02F94C" w14:textId="4386D153" w:rsidR="00AD0722" w:rsidRDefault="00AD0722" w:rsidP="00AD0722">
      <w:pPr>
        <w:pStyle w:val="Heading3"/>
        <w:rPr>
          <w:ins w:id="342" w:author="1A/49 LS 7D" w:date="2025-06-11T10:25:00Z"/>
        </w:rPr>
      </w:pPr>
      <w:ins w:id="343" w:author="251 (USA)" w:date="2023-05-29T18:25:00Z">
        <w:r w:rsidRPr="00BE29DD">
          <w:t>3.6.</w:t>
        </w:r>
      </w:ins>
      <w:ins w:id="344" w:author="USA" w:date="2024-05-09T12:59:00Z">
        <w:r w:rsidRPr="00BE29DD">
          <w:t>8</w:t>
        </w:r>
      </w:ins>
      <w:ins w:id="345" w:author="251 (USA)" w:date="2023-05-29T18:25:00Z">
        <w:r w:rsidRPr="00BE29DD">
          <w:tab/>
          <w:t>RAS regulation</w:t>
        </w:r>
      </w:ins>
      <w:bookmarkEnd w:id="244"/>
    </w:p>
    <w:p w14:paraId="2622BB5E" w14:textId="77777777" w:rsidR="00AD0722" w:rsidRPr="00BE29DD" w:rsidRDefault="00AD0722" w:rsidP="00AD0722">
      <w:pPr>
        <w:rPr>
          <w:ins w:id="346" w:author="251 (USA)" w:date="2023-05-29T18:25:00Z"/>
        </w:rPr>
      </w:pPr>
      <w:ins w:id="347" w:author="251 (USA)" w:date="2023-05-29T18:25:00Z">
        <w:r w:rsidRPr="00BE29DD">
          <w:t xml:space="preserve">For the </w:t>
        </w:r>
      </w:ins>
      <w:ins w:id="348" w:author="USA" w:date="2024-05-09T11:29:00Z">
        <w:r w:rsidRPr="00BE29DD">
          <w:t>WPT system in the 24.1-24.15 GHz band described here,</w:t>
        </w:r>
      </w:ins>
      <w:ins w:id="349" w:author="251 (USA)" w:date="2023-05-29T18:25:00Z">
        <w:del w:id="350" w:author="USA" w:date="2024-05-09T11:29:00Z">
          <w:r w:rsidRPr="00BE29DD" w:rsidDel="006C0840">
            <w:delText>24.1-24.15 GHz</w:delText>
          </w:r>
        </w:del>
        <w:r w:rsidRPr="00BE29DD">
          <w:t xml:space="preserve">, the nearby 23.6-24.0 GHz band, subject to footnote </w:t>
        </w:r>
        <w:r w:rsidRPr="00BE29DD">
          <w:rPr>
            <w:bCs/>
          </w:rPr>
          <w:t>RR No.</w:t>
        </w:r>
        <w:r w:rsidRPr="00BE29DD">
          <w:rPr>
            <w:b/>
          </w:rPr>
          <w:t xml:space="preserve"> 5.340</w:t>
        </w:r>
        <w:r w:rsidRPr="00BE29DD">
          <w:t xml:space="preserve">, with its RAS allocation is considered here. </w:t>
        </w:r>
      </w:ins>
    </w:p>
    <w:p w14:paraId="1D7AC836" w14:textId="0F64D8A9" w:rsidR="00AD0722" w:rsidRPr="00BE29DD" w:rsidRDefault="00AD0722" w:rsidP="00AD0722">
      <w:pPr>
        <w:pStyle w:val="Heading3"/>
        <w:rPr>
          <w:ins w:id="351" w:author="251 (USA)" w:date="2023-05-29T18:25:00Z"/>
        </w:rPr>
      </w:pPr>
      <w:bookmarkStart w:id="352" w:name="_Toc123716808"/>
      <w:bookmarkStart w:id="353" w:name="_Toc41442457"/>
      <w:ins w:id="354" w:author="251 (USA)" w:date="2023-05-29T18:25:00Z">
        <w:r w:rsidRPr="00BE29DD">
          <w:t>3.6.</w:t>
        </w:r>
      </w:ins>
      <w:ins w:id="355" w:author="USA" w:date="2024-05-09T13:05:00Z">
        <w:r w:rsidRPr="00BE29DD">
          <w:t>9</w:t>
        </w:r>
      </w:ins>
      <w:ins w:id="356" w:author="251 (USA)" w:date="2023-05-29T18:25:00Z">
        <w:r w:rsidRPr="00BE29DD">
          <w:tab/>
          <w:t>RAS Discussion</w:t>
        </w:r>
        <w:bookmarkEnd w:id="352"/>
      </w:ins>
    </w:p>
    <w:p w14:paraId="0A5F88E7" w14:textId="43C768BA" w:rsidR="00AD0722" w:rsidRPr="00BE29DD" w:rsidRDefault="00AD0722" w:rsidP="00AD0722">
      <w:pPr>
        <w:shd w:val="clear" w:color="auto" w:fill="FFFFFF"/>
        <w:rPr>
          <w:ins w:id="357" w:author="251 (USA)" w:date="2023-05-29T18:25:00Z"/>
          <w:color w:val="000000"/>
          <w:szCs w:val="24"/>
        </w:rPr>
      </w:pPr>
      <w:ins w:id="358" w:author="251 (USA)" w:date="2023-05-29T18:25:00Z">
        <w:r w:rsidRPr="00BE29DD">
          <w:t xml:space="preserve">The analysis </w:t>
        </w:r>
      </w:ins>
      <w:ins w:id="359" w:author="USA" w:date="2024-05-09T11:30:00Z">
        <w:r w:rsidRPr="00BE29DD">
          <w:t xml:space="preserve">in Section A2.3 of Annex 2 </w:t>
        </w:r>
      </w:ins>
      <w:ins w:id="360" w:author="251 (USA)" w:date="2023-05-29T18:25:00Z">
        <w:r w:rsidRPr="00BE29DD">
          <w:t xml:space="preserve">deals with use of segments of the 24.1-24.150 GHz ISM bands for Beam WPT. </w:t>
        </w:r>
        <w:r w:rsidRPr="00BE29DD">
          <w:rPr>
            <w:rStyle w:val="contentpasted0"/>
            <w:color w:val="000000"/>
            <w:szCs w:val="24"/>
          </w:rPr>
          <w:t>It is recognized in the Radio Regulations that radio astronomy receivers employ “exceptionally high sensitivity” (</w:t>
        </w:r>
        <w:r w:rsidRPr="00BE29DD">
          <w:rPr>
            <w:rStyle w:val="contentpasted0"/>
            <w:b/>
            <w:color w:val="000000"/>
            <w:szCs w:val="24"/>
          </w:rPr>
          <w:t>29.1-4</w:t>
        </w:r>
        <w:r w:rsidRPr="00BE29DD">
          <w:rPr>
            <w:rStyle w:val="contentpasted0"/>
            <w:color w:val="000000"/>
            <w:szCs w:val="24"/>
          </w:rPr>
          <w:t>). At the same time, radio astronomy observatories are often located in remote sites, with some degree of control over emissions near RAS stations (</w:t>
        </w:r>
        <w:r w:rsidRPr="00BE29DD">
          <w:rPr>
            <w:rStyle w:val="contentpasted0"/>
            <w:bCs/>
            <w:color w:val="000000"/>
            <w:szCs w:val="24"/>
          </w:rPr>
          <w:t xml:space="preserve">RR No. </w:t>
        </w:r>
        <w:r w:rsidRPr="00BE29DD">
          <w:rPr>
            <w:rStyle w:val="contentpasted0"/>
            <w:b/>
            <w:color w:val="000000"/>
            <w:szCs w:val="24"/>
          </w:rPr>
          <w:t>29.6</w:t>
        </w:r>
        <w:r w:rsidRPr="00BE29DD">
          <w:rPr>
            <w:rStyle w:val="contentpasted0"/>
            <w:color w:val="000000"/>
            <w:szCs w:val="24"/>
          </w:rPr>
          <w:t xml:space="preserve">). This fact affords additional options and protection of RAS operations from ISM transmitters in nearby bands, in conjunction with administrations taking practicable steps to allow such operation. Some of these steps and options are also detailed in Article </w:t>
        </w:r>
        <w:r w:rsidRPr="00BE29DD">
          <w:rPr>
            <w:rStyle w:val="contentpasted0"/>
            <w:b/>
            <w:color w:val="000000"/>
            <w:szCs w:val="24"/>
          </w:rPr>
          <w:t>29</w:t>
        </w:r>
        <w:r w:rsidRPr="00BE29DD">
          <w:rPr>
            <w:rStyle w:val="contentpasted0"/>
            <w:color w:val="000000"/>
            <w:szCs w:val="24"/>
          </w:rPr>
          <w:t xml:space="preserve"> of the RR.</w:t>
        </w:r>
      </w:ins>
    </w:p>
    <w:p w14:paraId="0E13ABC3" w14:textId="77777777" w:rsidR="00AD0722" w:rsidRDefault="00AD0722" w:rsidP="00AD0722">
      <w:pPr>
        <w:rPr>
          <w:ins w:id="361" w:author="USA - June 2025" w:date="2025-06-14T21:36:00Z"/>
          <w:rStyle w:val="contentpasted0"/>
          <w:color w:val="000000"/>
          <w:szCs w:val="24"/>
        </w:rPr>
      </w:pPr>
      <w:ins w:id="362" w:author="251 (USA)" w:date="2023-05-29T18:25:00Z">
        <w:r w:rsidRPr="00BE29DD">
          <w:rPr>
            <w:rStyle w:val="contentpasted0"/>
            <w:color w:val="000000"/>
            <w:szCs w:val="24"/>
          </w:rPr>
          <w:t xml:space="preserve">With respect to operation of WPT systems and impacts to RAS sites, it is assumed individual administrations employ such steps as are necessary and useful to allow operation in conformance with the Radio Regulations. While administrations generally do not limit the possible locations of ISM devices, US presently prohibits low power unlicensed transmitters/short-range devices in radio quiet zones that surround some radio astronomy facilities.  </w:t>
        </w:r>
      </w:ins>
    </w:p>
    <w:p w14:paraId="1139133E" w14:textId="5CC11EB6" w:rsidR="00EB5DF1" w:rsidRPr="005E656E" w:rsidRDefault="00EB5DF1" w:rsidP="00EB5DF1">
      <w:pPr>
        <w:rPr>
          <w:ins w:id="363" w:author="USA - June 2025" w:date="2025-06-14T21:36:00Z"/>
          <w:rStyle w:val="contentpasted0"/>
          <w:szCs w:val="24"/>
          <w:rPrChange w:id="364" w:author="USA - June 2025" w:date="2025-06-14T21:37:00Z">
            <w:rPr>
              <w:ins w:id="365" w:author="USA - June 2025" w:date="2025-06-14T21:36:00Z"/>
              <w:rStyle w:val="contentpasted0"/>
              <w:color w:val="000000"/>
              <w:sz w:val="20"/>
              <w:szCs w:val="24"/>
            </w:rPr>
          </w:rPrChange>
        </w:rPr>
      </w:pPr>
      <w:ins w:id="366" w:author="USA - June 2025" w:date="2025-06-14T21:36:00Z">
        <w:r w:rsidRPr="007D62A9">
          <w:rPr>
            <w:rStyle w:val="contentpasted0"/>
            <w:szCs w:val="24"/>
            <w:rPrChange w:id="367" w:author="USA - June 2025" w:date="2025-06-16T14:39:00Z">
              <w:rPr>
                <w:rStyle w:val="contentpasted0"/>
                <w:color w:val="000000"/>
                <w:szCs w:val="24"/>
                <w:highlight w:val="green"/>
              </w:rPr>
            </w:rPrChange>
          </w:rPr>
          <w:t xml:space="preserve">The study shows that while out-of-band emissions from a large number of indoor 24 GHz WPT Beam devices may cause harmful interference to radio astronomy observatories, </w:t>
        </w:r>
        <w:r w:rsidRPr="007D62A9">
          <w:rPr>
            <w:lang w:eastAsia="ja-JP"/>
            <w:rPrChange w:id="368" w:author="USA - June 2025" w:date="2025-06-16T14:39:00Z">
              <w:rPr>
                <w:highlight w:val="green"/>
                <w:lang w:eastAsia="ja-JP"/>
              </w:rPr>
            </w:rPrChange>
          </w:rPr>
          <w:t xml:space="preserve">most radio astronomy antennas are located in remote areas where few non observatory buildings exist, i.e., its environment is rural rather than urban or suburban.  The results in Table A2.3 show that if the WPT systems are kept at a distance of at least 20 km. by regulations of the administration authorizing them, more than </w:t>
        </w:r>
      </w:ins>
      <w:ins w:id="369" w:author="USA - June 2025" w:date="2025-06-16T16:13:00Z">
        <w:r w:rsidR="0085638E" w:rsidRPr="007D62A9">
          <w:rPr>
            <w:lang w:eastAsia="ja-JP"/>
          </w:rPr>
          <w:t>750</w:t>
        </w:r>
      </w:ins>
      <w:ins w:id="370" w:author="USA - June 2025" w:date="2025-06-14T21:36:00Z">
        <w:r w:rsidRPr="007D62A9">
          <w:rPr>
            <w:lang w:eastAsia="ja-JP"/>
            <w:rPrChange w:id="371" w:author="USA - June 2025" w:date="2025-06-16T14:39:00Z">
              <w:rPr>
                <w:highlight w:val="green"/>
                <w:lang w:eastAsia="ja-JP"/>
              </w:rPr>
            </w:rPrChange>
          </w:rPr>
          <w:t xml:space="preserve"> devices would be necessary at that distance to cause harmful interference to </w:t>
        </w:r>
        <w:r w:rsidRPr="007D62A9">
          <w:rPr>
            <w:lang w:eastAsia="ja-JP"/>
            <w:rPrChange w:id="372" w:author="USA - June 2025" w:date="2025-06-16T14:39:00Z">
              <w:rPr>
                <w:highlight w:val="green"/>
                <w:lang w:eastAsia="ja-JP"/>
              </w:rPr>
            </w:rPrChange>
          </w:rPr>
          <w:lastRenderedPageBreak/>
          <w:t xml:space="preserve">the observatory.  The number necessary to create interference increases rapidly for larger distances.  At present there are fewer than 100 such observatories on Earth so such WPT devices would only have to be forbidden on a minuscule part of the Earth’s surface in what </w:t>
        </w:r>
      </w:ins>
      <w:ins w:id="373" w:author="USA - June 2025" w:date="2025-06-16T16:13:00Z">
        <w:r w:rsidR="00F0689C" w:rsidRPr="007D62A9">
          <w:rPr>
            <w:lang w:eastAsia="ja-JP"/>
          </w:rPr>
          <w:t>are</w:t>
        </w:r>
      </w:ins>
      <w:ins w:id="374" w:author="USA - June 2025" w:date="2025-06-14T21:36:00Z">
        <w:r w:rsidRPr="007D62A9">
          <w:rPr>
            <w:lang w:eastAsia="ja-JP"/>
            <w:rPrChange w:id="375" w:author="USA - June 2025" w:date="2025-06-16T14:39:00Z">
              <w:rPr>
                <w:highlight w:val="green"/>
                <w:lang w:eastAsia="ja-JP"/>
              </w:rPr>
            </w:rPrChange>
          </w:rPr>
          <w:t xml:space="preserve"> generally remote areas.</w:t>
        </w:r>
      </w:ins>
    </w:p>
    <w:p w14:paraId="23B100E7" w14:textId="5F903AC7" w:rsidR="00AD0722" w:rsidRPr="002F31FB" w:rsidRDefault="00AD0722" w:rsidP="00AD0722">
      <w:pPr>
        <w:pStyle w:val="Heading3"/>
        <w:rPr>
          <w:ins w:id="376" w:author="251 (USA)" w:date="2023-05-29T18:25:00Z"/>
          <w:szCs w:val="24"/>
        </w:rPr>
      </w:pPr>
      <w:bookmarkStart w:id="377" w:name="_Toc123716809"/>
      <w:bookmarkEnd w:id="353"/>
      <w:ins w:id="378" w:author="251 (USA)" w:date="2023-05-29T18:25:00Z">
        <w:r w:rsidRPr="00BE29DD">
          <w:t>3.6.</w:t>
        </w:r>
      </w:ins>
      <w:ins w:id="379" w:author="USA" w:date="2024-05-09T13:05:00Z">
        <w:r w:rsidRPr="00BE29DD">
          <w:t>10</w:t>
        </w:r>
      </w:ins>
      <w:ins w:id="380" w:author="251 (USA)" w:date="2023-05-29T18:25:00Z">
        <w:r w:rsidRPr="00BE29DD">
          <w:tab/>
          <w:t>Earth Exploration-Satellite Service (EESS) Passive Sensors</w:t>
        </w:r>
        <w:bookmarkEnd w:id="377"/>
      </w:ins>
    </w:p>
    <w:p w14:paraId="587C6613" w14:textId="27442045" w:rsidR="00AD0722" w:rsidRPr="00BE29DD" w:rsidRDefault="00AD0722" w:rsidP="00AD0722">
      <w:pPr>
        <w:rPr>
          <w:ins w:id="381" w:author="251 (USA)" w:date="2023-05-29T18:25:00Z"/>
          <w:szCs w:val="24"/>
        </w:rPr>
      </w:pPr>
      <w:ins w:id="382" w:author="251 (USA)" w:date="2023-05-29T18:25:00Z">
        <w:r w:rsidRPr="00BE29DD">
          <w:rPr>
            <w:szCs w:val="24"/>
          </w:rPr>
          <w:t xml:space="preserve">Earth </w:t>
        </w:r>
      </w:ins>
      <w:ins w:id="383" w:author="ALS" w:date="2025-06-17T15:20:00Z">
        <w:r w:rsidR="00E4171D">
          <w:rPr>
            <w:szCs w:val="24"/>
          </w:rPr>
          <w:t>E</w:t>
        </w:r>
      </w:ins>
      <w:ins w:id="384" w:author="251 (USA)" w:date="2023-05-29T18:25:00Z">
        <w:r w:rsidRPr="00BE29DD">
          <w:rPr>
            <w:szCs w:val="24"/>
          </w:rPr>
          <w:t xml:space="preserve">xploration </w:t>
        </w:r>
      </w:ins>
      <w:ins w:id="385" w:author="ALS" w:date="2025-06-17T15:21:00Z">
        <w:r w:rsidR="00E4171D">
          <w:rPr>
            <w:szCs w:val="24"/>
          </w:rPr>
          <w:t>S</w:t>
        </w:r>
      </w:ins>
      <w:ins w:id="386" w:author="251 (USA)" w:date="2023-05-29T18:25:00Z">
        <w:r w:rsidRPr="00BE29DD">
          <w:rPr>
            <w:szCs w:val="24"/>
          </w:rPr>
          <w:t>atellite</w:t>
        </w:r>
      </w:ins>
      <w:ins w:id="387" w:author="USA" w:date="2024-05-09T11:31:00Z">
        <w:r w:rsidRPr="00BE29DD">
          <w:rPr>
            <w:szCs w:val="24"/>
          </w:rPr>
          <w:t xml:space="preserve"> </w:t>
        </w:r>
      </w:ins>
      <w:ins w:id="388" w:author="ALS" w:date="2025-06-17T15:21:00Z">
        <w:r w:rsidR="00E4171D">
          <w:rPr>
            <w:szCs w:val="24"/>
          </w:rPr>
          <w:t>S</w:t>
        </w:r>
      </w:ins>
      <w:ins w:id="389" w:author="USA" w:date="2024-05-09T11:31:00Z">
        <w:r w:rsidRPr="00BE29DD">
          <w:rPr>
            <w:szCs w:val="24"/>
          </w:rPr>
          <w:t xml:space="preserve">ervice </w:t>
        </w:r>
      </w:ins>
      <w:ins w:id="390" w:author="251 (USA)" w:date="2023-05-29T18:25:00Z">
        <w:r w:rsidRPr="00BE29DD">
          <w:rPr>
            <w:szCs w:val="24"/>
          </w:rPr>
          <w:t xml:space="preserve">(passive) operates in the 23.6-24 GHz frequency band </w:t>
        </w:r>
      </w:ins>
      <w:ins w:id="391" w:author="USA" w:date="2024-05-09T11:31:00Z">
        <w:r w:rsidRPr="00BE29DD">
          <w:rPr>
            <w:szCs w:val="24"/>
          </w:rPr>
          <w:t xml:space="preserve">and </w:t>
        </w:r>
      </w:ins>
      <w:ins w:id="392" w:author="251 (USA)" w:date="2023-05-29T18:25:00Z">
        <w:r w:rsidRPr="00BE29DD">
          <w:rPr>
            <w:szCs w:val="24"/>
          </w:rPr>
          <w:t xml:space="preserve">is allocated on a primary </w:t>
        </w:r>
      </w:ins>
      <w:ins w:id="393" w:author="USA" w:date="2024-05-09T11:31:00Z">
        <w:r w:rsidRPr="00BE29DD">
          <w:rPr>
            <w:szCs w:val="24"/>
          </w:rPr>
          <w:t xml:space="preserve">basis </w:t>
        </w:r>
      </w:ins>
      <w:ins w:id="394" w:author="251 (USA)" w:date="2023-05-29T18:25:00Z">
        <w:r w:rsidRPr="00BE29DD">
          <w:rPr>
            <w:szCs w:val="24"/>
          </w:rPr>
          <w:t xml:space="preserve">in all three ITU regions. ISM operates in </w:t>
        </w:r>
      </w:ins>
      <w:ins w:id="395" w:author="USA" w:date="2024-05-09T13:11:00Z">
        <w:r w:rsidRPr="00BE29DD">
          <w:rPr>
            <w:szCs w:val="24"/>
          </w:rPr>
          <w:t xml:space="preserve">the </w:t>
        </w:r>
      </w:ins>
      <w:ins w:id="396" w:author="251 (USA)" w:date="2023-05-29T18:25:00Z">
        <w:r w:rsidRPr="00BE29DD">
          <w:rPr>
            <w:szCs w:val="24"/>
          </w:rPr>
          <w:t xml:space="preserve">adjacent band </w:t>
        </w:r>
      </w:ins>
      <w:ins w:id="397" w:author="USA" w:date="2024-05-09T13:11:00Z">
        <w:r w:rsidRPr="00BE29DD">
          <w:rPr>
            <w:szCs w:val="24"/>
          </w:rPr>
          <w:t>above</w:t>
        </w:r>
      </w:ins>
      <w:ins w:id="398" w:author="251 (USA)" w:date="2023-05-29T18:25:00Z">
        <w:r w:rsidRPr="00BE29DD">
          <w:rPr>
            <w:szCs w:val="24"/>
          </w:rPr>
          <w:t xml:space="preserve"> </w:t>
        </w:r>
      </w:ins>
      <w:ins w:id="399" w:author="USA" w:date="2024-05-09T11:32:00Z">
        <w:r w:rsidRPr="00BE29DD">
          <w:rPr>
            <w:szCs w:val="24"/>
          </w:rPr>
          <w:t xml:space="preserve">this </w:t>
        </w:r>
      </w:ins>
      <w:ins w:id="400" w:author="251 (USA)" w:date="2023-05-29T18:25:00Z">
        <w:r w:rsidRPr="00BE29DD">
          <w:rPr>
            <w:szCs w:val="24"/>
          </w:rPr>
          <w:t>EESS</w:t>
        </w:r>
      </w:ins>
      <w:ins w:id="401" w:author="USA" w:date="2024-05-09T11:32:00Z">
        <w:r w:rsidRPr="00BE29DD">
          <w:rPr>
            <w:szCs w:val="24"/>
          </w:rPr>
          <w:t xml:space="preserve"> band</w:t>
        </w:r>
      </w:ins>
      <w:ins w:id="402" w:author="251 (USA)" w:date="2023-05-29T18:25:00Z">
        <w:r w:rsidRPr="00BE29DD">
          <w:rPr>
            <w:szCs w:val="24"/>
          </w:rPr>
          <w:t xml:space="preserve">. RR No. </w:t>
        </w:r>
        <w:r w:rsidRPr="00BE29DD">
          <w:rPr>
            <w:b/>
            <w:szCs w:val="24"/>
          </w:rPr>
          <w:t>5.340</w:t>
        </w:r>
        <w:r w:rsidRPr="00BE29DD">
          <w:rPr>
            <w:szCs w:val="24"/>
          </w:rPr>
          <w:t xml:space="preserve"> indicates that all emissions are prohibited in the 23.6-24 GHz band. </w:t>
        </w:r>
      </w:ins>
    </w:p>
    <w:p w14:paraId="3764BDAC" w14:textId="77777777" w:rsidR="00AD0722" w:rsidRPr="00BE29DD" w:rsidRDefault="00AD0722" w:rsidP="00AD0722">
      <w:pPr>
        <w:rPr>
          <w:ins w:id="403" w:author="251 (USA)" w:date="2023-05-29T18:25:00Z"/>
          <w:szCs w:val="24"/>
        </w:rPr>
      </w:pPr>
      <w:ins w:id="404" w:author="251 (USA)" w:date="2023-05-29T18:25:00Z">
        <w:r w:rsidRPr="00BE29DD">
          <w:rPr>
            <w:szCs w:val="24"/>
          </w:rPr>
          <w:t>Currently, the EESS (passive) operates at least three major types of passive sensors:</w:t>
        </w:r>
      </w:ins>
    </w:p>
    <w:p w14:paraId="2ECD3000" w14:textId="77777777" w:rsidR="00AD0722" w:rsidRPr="00BE29DD" w:rsidRDefault="00AD0722" w:rsidP="00AD0722">
      <w:pPr>
        <w:pStyle w:val="enumlev1"/>
        <w:rPr>
          <w:ins w:id="405" w:author="251 (USA)" w:date="2023-05-29T18:25:00Z"/>
        </w:rPr>
      </w:pPr>
      <w:ins w:id="406" w:author="251 (USA)" w:date="2023-05-29T18:25:00Z">
        <w:r w:rsidRPr="00BE29DD">
          <w:t>–</w:t>
        </w:r>
        <w:r w:rsidRPr="00BE29DD">
          <w:tab/>
          <w:t>Conical scanning sensors, which are designed to rotate at a fixed angle around the nadir direction.</w:t>
        </w:r>
      </w:ins>
    </w:p>
    <w:p w14:paraId="10B7328A" w14:textId="77777777" w:rsidR="00AD0722" w:rsidRPr="00BE29DD" w:rsidRDefault="00AD0722" w:rsidP="00AD0722">
      <w:pPr>
        <w:pStyle w:val="enumlev1"/>
        <w:rPr>
          <w:ins w:id="407" w:author="251 (USA)" w:date="2023-05-29T18:25:00Z"/>
        </w:rPr>
      </w:pPr>
      <w:ins w:id="408" w:author="251 (USA)" w:date="2023-05-29T18:25:00Z">
        <w:r w:rsidRPr="00BE29DD">
          <w:t>–</w:t>
        </w:r>
        <w:r w:rsidRPr="00BE29DD">
          <w:tab/>
          <w:t>Cross-track nadir sensors, which are designed to rotate through the nadir direction and perpendicular to the orbital path.</w:t>
        </w:r>
      </w:ins>
    </w:p>
    <w:p w14:paraId="5F1A96FF" w14:textId="77777777" w:rsidR="00AD0722" w:rsidRPr="00BE29DD" w:rsidRDefault="00AD0722" w:rsidP="00AD0722">
      <w:pPr>
        <w:pStyle w:val="enumlev1"/>
        <w:rPr>
          <w:ins w:id="409" w:author="251 (USA)" w:date="2023-05-29T18:25:00Z"/>
        </w:rPr>
      </w:pPr>
      <w:ins w:id="410" w:author="251 (USA)" w:date="2023-05-29T18:25:00Z">
        <w:r w:rsidRPr="00BE29DD">
          <w:t>–</w:t>
        </w:r>
        <w:r w:rsidRPr="00BE29DD">
          <w:tab/>
          <w:t>Fixed-pointing sensors, which have a static viewing geometry and are typically pointed nearby or on the spacecraft nadir vector.</w:t>
        </w:r>
      </w:ins>
    </w:p>
    <w:p w14:paraId="1A1F9DB0" w14:textId="6D9FF51E" w:rsidR="00AD0722" w:rsidRPr="00BE29DD" w:rsidRDefault="00AD0722" w:rsidP="00AD0722">
      <w:pPr>
        <w:pStyle w:val="Heading3"/>
        <w:rPr>
          <w:ins w:id="411" w:author="251 (USA)" w:date="2023-05-29T18:25:00Z"/>
        </w:rPr>
      </w:pPr>
      <w:bookmarkStart w:id="412" w:name="_Toc123716810"/>
      <w:ins w:id="413" w:author="251 (USA)" w:date="2023-05-29T18:25:00Z">
        <w:r w:rsidRPr="00BE29DD">
          <w:t>3.6.1</w:t>
        </w:r>
      </w:ins>
      <w:ins w:id="414" w:author="USA" w:date="2024-05-09T11:33:00Z">
        <w:r w:rsidRPr="00BE29DD">
          <w:t>1</w:t>
        </w:r>
      </w:ins>
      <w:ins w:id="415" w:author="251 (USA)" w:date="2023-05-29T18:25:00Z">
        <w:r w:rsidRPr="00BE29DD">
          <w:tab/>
          <w:t>General considerations for EESS</w:t>
        </w:r>
        <w:bookmarkEnd w:id="412"/>
      </w:ins>
    </w:p>
    <w:p w14:paraId="49F135BD" w14:textId="6D2D8BDD" w:rsidR="00AD0722" w:rsidRPr="00BE29DD" w:rsidRDefault="00AD0722" w:rsidP="00AD0722">
      <w:pPr>
        <w:rPr>
          <w:ins w:id="416" w:author="251 (USA)" w:date="2023-05-29T18:25:00Z"/>
          <w:szCs w:val="24"/>
        </w:rPr>
      </w:pPr>
      <w:ins w:id="417" w:author="251 (USA)" w:date="2023-05-29T18:25:00Z">
        <w:r w:rsidRPr="00BE29DD">
          <w:rPr>
            <w:szCs w:val="24"/>
          </w:rPr>
          <w:t>Passive sensors are used in the remote sensing of the Earth and its atmosphere by Earth exploration and meteorological satellites in certain frequency bands allocated to the EESS (passive). The products of these passive sensor operations are used extensively in meteorology, climatology, and other disciplines for operational and scientific purposes. However, these sensors are sensitive to any emissions within their allocated band. Therefore, any RF emissions above a certain level may constitute interference to the passive sensors using those bands. In addition, it should be noted that passive sensors may not be able to differentiate the wanted signal from the interference and that interference may not be identifiable in the passive sensor products.</w:t>
        </w:r>
      </w:ins>
    </w:p>
    <w:p w14:paraId="45A77478" w14:textId="77777777" w:rsidR="00AD0722" w:rsidRPr="00BE29DD" w:rsidRDefault="00AD0722" w:rsidP="00AD0722">
      <w:pPr>
        <w:rPr>
          <w:ins w:id="418" w:author="251 (USA)" w:date="2023-05-29T18:25:00Z"/>
          <w:szCs w:val="24"/>
        </w:rPr>
      </w:pPr>
      <w:ins w:id="419" w:author="251 (USA)" w:date="2023-05-29T18:25:00Z">
        <w:r w:rsidRPr="00BE29DD">
          <w:rPr>
            <w:szCs w:val="24"/>
          </w:rPr>
          <w:t>Referencing Recommendation ITU-R RS.1861, the table below provides the definitions of some of the technical and operational EESS parameters associated with passive sensors and their operation that are needed for the analysis in this report.</w:t>
        </w:r>
      </w:ins>
    </w:p>
    <w:p w14:paraId="442BED25" w14:textId="2E68496E" w:rsidR="00AD0722" w:rsidRPr="00BE29DD" w:rsidRDefault="00AD0722" w:rsidP="00AD0722">
      <w:pPr>
        <w:pStyle w:val="TableNo"/>
        <w:rPr>
          <w:ins w:id="420" w:author="251 (USA)" w:date="2023-05-29T18:25:00Z"/>
          <w:szCs w:val="24"/>
        </w:rPr>
      </w:pPr>
      <w:ins w:id="421" w:author="251 (USA)" w:date="2023-05-29T18:25:00Z">
        <w:r w:rsidRPr="00BE29DD">
          <w:rPr>
            <w:szCs w:val="24"/>
          </w:rPr>
          <w:t xml:space="preserve">TABLE </w:t>
        </w:r>
        <w:r w:rsidRPr="00BE29DD">
          <w:rPr>
            <w:szCs w:val="24"/>
          </w:rPr>
          <w:fldChar w:fldCharType="begin"/>
        </w:r>
        <w:r w:rsidRPr="00BE29DD">
          <w:rPr>
            <w:szCs w:val="24"/>
          </w:rPr>
          <w:instrText xml:space="preserve"> SEQ Table \* ARABIC </w:instrText>
        </w:r>
        <w:r w:rsidRPr="00BE29DD">
          <w:rPr>
            <w:szCs w:val="24"/>
          </w:rPr>
          <w:fldChar w:fldCharType="separate"/>
        </w:r>
        <w:r w:rsidRPr="00BE29DD">
          <w:rPr>
            <w:szCs w:val="24"/>
          </w:rPr>
          <w:t>18</w:t>
        </w:r>
        <w:r w:rsidRPr="00BE29DD">
          <w:rPr>
            <w:szCs w:val="24"/>
          </w:rPr>
          <w:fldChar w:fldCharType="end"/>
        </w:r>
      </w:ins>
    </w:p>
    <w:p w14:paraId="64357E34" w14:textId="77777777" w:rsidR="00AD0722" w:rsidRPr="00BE29DD" w:rsidRDefault="00AD0722" w:rsidP="00AD0722">
      <w:pPr>
        <w:pStyle w:val="Tabletitle"/>
        <w:rPr>
          <w:ins w:id="422" w:author="251 (USA)" w:date="2023-05-29T18:25:00Z"/>
          <w:szCs w:val="24"/>
        </w:rPr>
      </w:pPr>
      <w:ins w:id="423" w:author="251 (USA)" w:date="2023-05-29T18:25:00Z">
        <w:r w:rsidRPr="00BE29DD">
          <w:rPr>
            <w:szCs w:val="24"/>
          </w:rPr>
          <w:t>Definitions of technical and operational EESS parameters for passive sensors</w:t>
        </w:r>
      </w:ins>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6"/>
        <w:gridCol w:w="6637"/>
      </w:tblGrid>
      <w:tr w:rsidR="00AD0722" w:rsidRPr="00BE29DD" w14:paraId="07ECA2CF" w14:textId="77777777">
        <w:trPr>
          <w:cantSplit/>
          <w:tblHeader/>
          <w:jc w:val="center"/>
          <w:ins w:id="424" w:author="251 (USA)" w:date="2023-05-29T18:25:00Z"/>
        </w:trPr>
        <w:tc>
          <w:tcPr>
            <w:tcW w:w="2826" w:type="dxa"/>
          </w:tcPr>
          <w:p w14:paraId="733781F4" w14:textId="77777777" w:rsidR="00AD0722" w:rsidRPr="00BE29DD" w:rsidRDefault="00AD0722">
            <w:pPr>
              <w:pStyle w:val="Tablehead"/>
              <w:rPr>
                <w:ins w:id="425" w:author="251 (USA)" w:date="2023-05-29T18:25:00Z"/>
              </w:rPr>
            </w:pPr>
            <w:ins w:id="426" w:author="251 (USA)" w:date="2023-05-29T18:25:00Z">
              <w:r w:rsidRPr="00BE29DD">
                <w:t>Parameter</w:t>
              </w:r>
            </w:ins>
          </w:p>
        </w:tc>
        <w:tc>
          <w:tcPr>
            <w:tcW w:w="6637" w:type="dxa"/>
          </w:tcPr>
          <w:p w14:paraId="33817184" w14:textId="77777777" w:rsidR="00AD0722" w:rsidRPr="00BE29DD" w:rsidRDefault="00AD0722">
            <w:pPr>
              <w:pStyle w:val="Tablehead"/>
              <w:rPr>
                <w:ins w:id="427" w:author="251 (USA)" w:date="2023-05-29T18:25:00Z"/>
              </w:rPr>
            </w:pPr>
            <w:ins w:id="428" w:author="251 (USA)" w:date="2023-05-29T18:25:00Z">
              <w:r w:rsidRPr="00BE29DD">
                <w:t>Definition</w:t>
              </w:r>
            </w:ins>
          </w:p>
        </w:tc>
      </w:tr>
      <w:tr w:rsidR="00AD0722" w:rsidRPr="00BE29DD" w14:paraId="6BFA1D1F" w14:textId="77777777">
        <w:trPr>
          <w:cantSplit/>
          <w:jc w:val="center"/>
          <w:ins w:id="429" w:author="251 (USA)" w:date="2023-05-29T18:25:00Z"/>
        </w:trPr>
        <w:tc>
          <w:tcPr>
            <w:tcW w:w="2826" w:type="dxa"/>
          </w:tcPr>
          <w:p w14:paraId="1C2E881D" w14:textId="77777777" w:rsidR="00AD0722" w:rsidRPr="00BE29DD" w:rsidRDefault="00AD0722">
            <w:pPr>
              <w:pStyle w:val="Tabletext"/>
              <w:rPr>
                <w:ins w:id="430" w:author="251 (USA)" w:date="2023-05-29T18:25:00Z"/>
              </w:rPr>
            </w:pPr>
            <w:ins w:id="431" w:author="251 (USA)" w:date="2023-05-29T18:25:00Z">
              <w:r w:rsidRPr="00BE29DD">
                <w:t>Sensor type</w:t>
              </w:r>
            </w:ins>
          </w:p>
        </w:tc>
        <w:tc>
          <w:tcPr>
            <w:tcW w:w="6637" w:type="dxa"/>
          </w:tcPr>
          <w:p w14:paraId="40287AC1" w14:textId="77777777" w:rsidR="00AD0722" w:rsidRPr="00BE29DD" w:rsidRDefault="00AD0722">
            <w:pPr>
              <w:pStyle w:val="Tabletext"/>
              <w:rPr>
                <w:ins w:id="432" w:author="251 (USA)" w:date="2023-05-29T18:25:00Z"/>
              </w:rPr>
            </w:pPr>
            <w:ins w:id="433" w:author="251 (USA)" w:date="2023-05-29T18:25:00Z">
              <w:r w:rsidRPr="00BE29DD">
                <w:t xml:space="preserve">Several types of radiometers are possible depending on the technology of the radiometer: interferometric radiometer, </w:t>
              </w:r>
              <w:r w:rsidRPr="00BE29DD">
                <w:rPr>
                  <w:lang w:eastAsia="zh-CN"/>
                </w:rPr>
                <w:t xml:space="preserve">fixed pointing, </w:t>
              </w:r>
              <w:r w:rsidRPr="00BE29DD">
                <w:t>conical scan, nadir</w:t>
              </w:r>
              <w:r w:rsidRPr="00BE29DD">
                <w:rPr>
                  <w:lang w:eastAsia="zh-CN"/>
                </w:rPr>
                <w:t>/cross-track scan</w:t>
              </w:r>
              <w:r w:rsidRPr="00BE29DD">
                <w:t xml:space="preserve">, push-broom, limb </w:t>
              </w:r>
              <w:r w:rsidRPr="00BE29DD">
                <w:rPr>
                  <w:lang w:eastAsia="zh-CN"/>
                </w:rPr>
                <w:t xml:space="preserve">scan </w:t>
              </w:r>
              <w:r w:rsidRPr="00BE29DD">
                <w:t>radiometer</w:t>
              </w:r>
            </w:ins>
          </w:p>
        </w:tc>
      </w:tr>
      <w:tr w:rsidR="00AD0722" w:rsidRPr="00BE29DD" w14:paraId="6676D14D" w14:textId="77777777">
        <w:trPr>
          <w:cantSplit/>
          <w:jc w:val="center"/>
          <w:ins w:id="434" w:author="251 (USA)" w:date="2023-05-29T18:25:00Z"/>
        </w:trPr>
        <w:tc>
          <w:tcPr>
            <w:tcW w:w="2826" w:type="dxa"/>
          </w:tcPr>
          <w:p w14:paraId="753C1463" w14:textId="77777777" w:rsidR="00AD0722" w:rsidRPr="00BE29DD" w:rsidRDefault="00AD0722">
            <w:pPr>
              <w:pStyle w:val="Tabletext"/>
              <w:rPr>
                <w:ins w:id="435" w:author="251 (USA)" w:date="2023-05-29T18:25:00Z"/>
              </w:rPr>
            </w:pPr>
            <w:ins w:id="436" w:author="251 (USA)" w:date="2023-05-29T18:25:00Z">
              <w:r w:rsidRPr="00BE29DD">
                <w:t>Altitude</w:t>
              </w:r>
            </w:ins>
          </w:p>
        </w:tc>
        <w:tc>
          <w:tcPr>
            <w:tcW w:w="6637" w:type="dxa"/>
          </w:tcPr>
          <w:p w14:paraId="1CE709FC" w14:textId="77777777" w:rsidR="00AD0722" w:rsidRPr="00BE29DD" w:rsidRDefault="00AD0722">
            <w:pPr>
              <w:pStyle w:val="Tabletext"/>
              <w:rPr>
                <w:ins w:id="437" w:author="251 (USA)" w:date="2023-05-29T18:25:00Z"/>
              </w:rPr>
            </w:pPr>
            <w:ins w:id="438" w:author="251 (USA)" w:date="2023-05-29T18:25:00Z">
              <w:r w:rsidRPr="00BE29DD">
                <w:t>The height above the mean sea level</w:t>
              </w:r>
            </w:ins>
          </w:p>
        </w:tc>
      </w:tr>
      <w:tr w:rsidR="00AD0722" w:rsidRPr="00BE29DD" w14:paraId="02FE9162" w14:textId="77777777">
        <w:trPr>
          <w:cantSplit/>
          <w:jc w:val="center"/>
          <w:ins w:id="439" w:author="251 (USA)" w:date="2023-05-29T18:25:00Z"/>
        </w:trPr>
        <w:tc>
          <w:tcPr>
            <w:tcW w:w="2826" w:type="dxa"/>
          </w:tcPr>
          <w:p w14:paraId="77485F1F" w14:textId="77777777" w:rsidR="00AD0722" w:rsidRPr="00BE29DD" w:rsidRDefault="00AD0722">
            <w:pPr>
              <w:pStyle w:val="Tabletext"/>
              <w:rPr>
                <w:ins w:id="440" w:author="251 (USA)" w:date="2023-05-29T18:25:00Z"/>
              </w:rPr>
            </w:pPr>
            <w:ins w:id="441" w:author="251 (USA)" w:date="2023-05-29T18:25:00Z">
              <w:r w:rsidRPr="00BE29DD">
                <w:t>Inclination</w:t>
              </w:r>
            </w:ins>
          </w:p>
        </w:tc>
        <w:tc>
          <w:tcPr>
            <w:tcW w:w="6637" w:type="dxa"/>
          </w:tcPr>
          <w:p w14:paraId="2E761489" w14:textId="77777777" w:rsidR="00AD0722" w:rsidRPr="00BE29DD" w:rsidRDefault="00AD0722">
            <w:pPr>
              <w:pStyle w:val="Tabletext"/>
              <w:rPr>
                <w:ins w:id="442" w:author="251 (USA)" w:date="2023-05-29T18:25:00Z"/>
              </w:rPr>
            </w:pPr>
            <w:ins w:id="443" w:author="251 (USA)" w:date="2023-05-29T18:25:00Z">
              <w:r w:rsidRPr="00BE29DD">
                <w:t>Angle between the equator and the plane of the orbit</w:t>
              </w:r>
            </w:ins>
          </w:p>
        </w:tc>
      </w:tr>
      <w:tr w:rsidR="00AD0722" w:rsidRPr="00BE29DD" w14:paraId="2B9FD7E8" w14:textId="77777777">
        <w:trPr>
          <w:cantSplit/>
          <w:jc w:val="center"/>
          <w:ins w:id="444" w:author="251 (USA)" w:date="2023-05-29T18:25:00Z"/>
        </w:trPr>
        <w:tc>
          <w:tcPr>
            <w:tcW w:w="2826" w:type="dxa"/>
          </w:tcPr>
          <w:p w14:paraId="7B1C0642" w14:textId="77777777" w:rsidR="00AD0722" w:rsidRPr="00BE29DD" w:rsidRDefault="00AD0722">
            <w:pPr>
              <w:pStyle w:val="Tabletext"/>
              <w:rPr>
                <w:ins w:id="445" w:author="251 (USA)" w:date="2023-05-29T18:25:00Z"/>
              </w:rPr>
            </w:pPr>
            <w:ins w:id="446" w:author="251 (USA)" w:date="2023-05-29T18:25:00Z">
              <w:r w:rsidRPr="00BE29DD">
                <w:t>Repeat period</w:t>
              </w:r>
            </w:ins>
          </w:p>
        </w:tc>
        <w:tc>
          <w:tcPr>
            <w:tcW w:w="6637" w:type="dxa"/>
          </w:tcPr>
          <w:p w14:paraId="7D2911E1" w14:textId="77777777" w:rsidR="00AD0722" w:rsidRPr="00BE29DD" w:rsidRDefault="00AD0722">
            <w:pPr>
              <w:pStyle w:val="Tabletext"/>
              <w:rPr>
                <w:ins w:id="447" w:author="251 (USA)" w:date="2023-05-29T18:25:00Z"/>
              </w:rPr>
            </w:pPr>
            <w:ins w:id="448" w:author="251 (USA)" w:date="2023-05-29T18:25:00Z">
              <w:r w:rsidRPr="00BE29DD">
                <w:t>The time for the footprint of the antenna beam to return to (approximately) the same geographic location</w:t>
              </w:r>
            </w:ins>
          </w:p>
        </w:tc>
      </w:tr>
      <w:tr w:rsidR="00AD0722" w:rsidRPr="00BE29DD" w14:paraId="4A33E2EB" w14:textId="77777777">
        <w:trPr>
          <w:cantSplit/>
          <w:jc w:val="center"/>
          <w:ins w:id="449" w:author="251 (USA)" w:date="2023-05-29T18:25:00Z"/>
        </w:trPr>
        <w:tc>
          <w:tcPr>
            <w:tcW w:w="2826" w:type="dxa"/>
          </w:tcPr>
          <w:p w14:paraId="2E2A99CD" w14:textId="77777777" w:rsidR="00AD0722" w:rsidRPr="00BE29DD" w:rsidRDefault="00AD0722">
            <w:pPr>
              <w:pStyle w:val="Tabletext"/>
              <w:rPr>
                <w:ins w:id="450" w:author="251 (USA)" w:date="2023-05-29T18:25:00Z"/>
              </w:rPr>
            </w:pPr>
            <w:ins w:id="451" w:author="251 (USA)" w:date="2023-05-29T18:25:00Z">
              <w:r w:rsidRPr="00BE29DD">
                <w:t>Number of beams</w:t>
              </w:r>
            </w:ins>
          </w:p>
        </w:tc>
        <w:tc>
          <w:tcPr>
            <w:tcW w:w="6637" w:type="dxa"/>
          </w:tcPr>
          <w:p w14:paraId="335B21FE" w14:textId="77777777" w:rsidR="00AD0722" w:rsidRPr="00BE29DD" w:rsidRDefault="00AD0722">
            <w:pPr>
              <w:pStyle w:val="Tabletext"/>
              <w:rPr>
                <w:ins w:id="452" w:author="251 (USA)" w:date="2023-05-29T18:25:00Z"/>
              </w:rPr>
            </w:pPr>
            <w:ins w:id="453" w:author="251 (USA)" w:date="2023-05-29T18:25:00Z">
              <w:r w:rsidRPr="00BE29DD">
                <w:t xml:space="preserve">The number of beams is the number of </w:t>
              </w:r>
              <w:bookmarkStart w:id="454" w:name="_Hlk83625211"/>
              <w:r w:rsidRPr="00BE29DD">
                <w:t>Instantaneous Field of View (IFOV)</w:t>
              </w:r>
              <w:bookmarkEnd w:id="454"/>
              <w:r w:rsidRPr="00BE29DD">
                <w:t xml:space="preserve"> on Earth from which data are acquired at one time</w:t>
              </w:r>
            </w:ins>
          </w:p>
        </w:tc>
      </w:tr>
      <w:tr w:rsidR="00AD0722" w:rsidRPr="00BE29DD" w14:paraId="75F4DBCF" w14:textId="77777777">
        <w:trPr>
          <w:cantSplit/>
          <w:jc w:val="center"/>
          <w:ins w:id="455" w:author="251 (USA)" w:date="2023-05-29T18:25:00Z"/>
        </w:trPr>
        <w:tc>
          <w:tcPr>
            <w:tcW w:w="2826" w:type="dxa"/>
          </w:tcPr>
          <w:p w14:paraId="43951C73" w14:textId="77777777" w:rsidR="00AD0722" w:rsidRPr="00BE29DD" w:rsidRDefault="00AD0722">
            <w:pPr>
              <w:pStyle w:val="Tabletext"/>
              <w:rPr>
                <w:ins w:id="456" w:author="251 (USA)" w:date="2023-05-29T18:25:00Z"/>
              </w:rPr>
            </w:pPr>
            <w:ins w:id="457" w:author="251 (USA)" w:date="2023-05-29T18:25:00Z">
              <w:r w:rsidRPr="00BE29DD">
                <w:rPr>
                  <w:lang w:eastAsia="zh-CN"/>
                </w:rPr>
                <w:t>Antenna size</w:t>
              </w:r>
            </w:ins>
          </w:p>
        </w:tc>
        <w:tc>
          <w:tcPr>
            <w:tcW w:w="6637" w:type="dxa"/>
          </w:tcPr>
          <w:p w14:paraId="4A7141C4" w14:textId="77777777" w:rsidR="00AD0722" w:rsidRPr="00BE29DD" w:rsidRDefault="00AD0722">
            <w:pPr>
              <w:pStyle w:val="Tabletext"/>
              <w:rPr>
                <w:ins w:id="458" w:author="251 (USA)" w:date="2023-05-29T18:25:00Z"/>
              </w:rPr>
            </w:pPr>
            <w:ins w:id="459" w:author="251 (USA)" w:date="2023-05-29T18:25:00Z">
              <w:r w:rsidRPr="00BE29DD">
                <w:rPr>
                  <w:lang w:eastAsia="zh-CN"/>
                </w:rPr>
                <w:t>For real aperture radiometers, it is the d</w:t>
              </w:r>
              <w:r w:rsidRPr="00BE29DD">
                <w:t>iameter of the antenna reflector</w:t>
              </w:r>
              <w:r w:rsidRPr="00BE29DD">
                <w:rPr>
                  <w:lang w:eastAsia="zh-CN"/>
                </w:rPr>
                <w:t xml:space="preserve">; </w:t>
              </w:r>
              <w:r w:rsidRPr="00BE29DD">
                <w:rPr>
                  <w:lang w:eastAsia="zh-CN"/>
                </w:rPr>
                <w:br/>
                <w:t>For interferometric radiometers, it is the size of antenna array.</w:t>
              </w:r>
            </w:ins>
          </w:p>
        </w:tc>
      </w:tr>
      <w:tr w:rsidR="00AD0722" w:rsidRPr="00BE29DD" w14:paraId="5836014C" w14:textId="77777777">
        <w:trPr>
          <w:cantSplit/>
          <w:jc w:val="center"/>
          <w:ins w:id="460" w:author="251 (USA)" w:date="2023-05-29T18:25:00Z"/>
        </w:trPr>
        <w:tc>
          <w:tcPr>
            <w:tcW w:w="2826" w:type="dxa"/>
          </w:tcPr>
          <w:p w14:paraId="4DA18BB6" w14:textId="77777777" w:rsidR="00AD0722" w:rsidRPr="00BE29DD" w:rsidRDefault="00AD0722">
            <w:pPr>
              <w:pStyle w:val="Tabletext"/>
              <w:rPr>
                <w:ins w:id="461" w:author="251 (USA)" w:date="2023-05-29T18:25:00Z"/>
              </w:rPr>
            </w:pPr>
            <w:ins w:id="462" w:author="251 (USA)" w:date="2023-05-29T18:25:00Z">
              <w:r w:rsidRPr="00BE29DD">
                <w:t>Maximum antenna gain</w:t>
              </w:r>
            </w:ins>
          </w:p>
        </w:tc>
        <w:tc>
          <w:tcPr>
            <w:tcW w:w="6637" w:type="dxa"/>
          </w:tcPr>
          <w:p w14:paraId="4979942B" w14:textId="77777777" w:rsidR="00AD0722" w:rsidRPr="00BE29DD" w:rsidRDefault="00AD0722">
            <w:pPr>
              <w:pStyle w:val="Tabletext"/>
              <w:rPr>
                <w:ins w:id="463" w:author="251 (USA)" w:date="2023-05-29T18:25:00Z"/>
              </w:rPr>
            </w:pPr>
            <w:ins w:id="464" w:author="251 (USA)" w:date="2023-05-29T18:25:00Z">
              <w:r w:rsidRPr="00BE29DD">
                <w:t>The maximum antenna gain (dBi)</w:t>
              </w:r>
            </w:ins>
          </w:p>
        </w:tc>
      </w:tr>
      <w:tr w:rsidR="00AD0722" w:rsidRPr="00BE29DD" w14:paraId="223A8296" w14:textId="77777777">
        <w:trPr>
          <w:cantSplit/>
          <w:jc w:val="center"/>
          <w:ins w:id="465" w:author="251 (USA)" w:date="2023-05-29T18:25:00Z"/>
        </w:trPr>
        <w:tc>
          <w:tcPr>
            <w:tcW w:w="2826" w:type="dxa"/>
          </w:tcPr>
          <w:p w14:paraId="2ADCABFC" w14:textId="77777777" w:rsidR="00AD0722" w:rsidRPr="00BE29DD" w:rsidRDefault="00AD0722">
            <w:pPr>
              <w:pStyle w:val="Tabletext"/>
              <w:rPr>
                <w:ins w:id="466" w:author="251 (USA)" w:date="2023-05-29T18:25:00Z"/>
              </w:rPr>
            </w:pPr>
            <w:ins w:id="467" w:author="251 (USA)" w:date="2023-05-29T18:25:00Z">
              <w:r w:rsidRPr="00BE29DD">
                <w:t>−3 dB beamwidth</w:t>
              </w:r>
            </w:ins>
          </w:p>
        </w:tc>
        <w:tc>
          <w:tcPr>
            <w:tcW w:w="6637" w:type="dxa"/>
          </w:tcPr>
          <w:p w14:paraId="6EBEA12F" w14:textId="77777777" w:rsidR="00AD0722" w:rsidRPr="00BE29DD" w:rsidRDefault="00AD0722">
            <w:pPr>
              <w:pStyle w:val="Tabletext"/>
              <w:rPr>
                <w:ins w:id="468" w:author="251 (USA)" w:date="2023-05-29T18:25:00Z"/>
              </w:rPr>
            </w:pPr>
            <w:ins w:id="469" w:author="251 (USA)" w:date="2023-05-29T18:25:00Z">
              <w:r w:rsidRPr="00BE29DD">
                <w:t xml:space="preserve">The −3 dB beamwidth, </w:t>
              </w:r>
              <w:r w:rsidRPr="00BE29DD">
                <w:rPr>
                  <w:lang w:eastAsia="fr-FR"/>
                </w:rPr>
                <w:t>θ</w:t>
              </w:r>
              <w:r w:rsidRPr="00BE29DD">
                <w:rPr>
                  <w:vertAlign w:val="subscript"/>
                  <w:lang w:eastAsia="fr-FR"/>
                </w:rPr>
                <w:t>3dB</w:t>
              </w:r>
              <w:r w:rsidRPr="00BE29DD">
                <w:t>, is defined as the angle between the two directions in which the radiation intensity is one-half the maximum value.</w:t>
              </w:r>
            </w:ins>
          </w:p>
        </w:tc>
      </w:tr>
      <w:tr w:rsidR="00AD0722" w:rsidRPr="00BE29DD" w14:paraId="55ECF777" w14:textId="77777777">
        <w:trPr>
          <w:cantSplit/>
          <w:jc w:val="center"/>
          <w:ins w:id="470" w:author="251 (USA)" w:date="2023-05-29T18:25:00Z"/>
        </w:trPr>
        <w:tc>
          <w:tcPr>
            <w:tcW w:w="2826" w:type="dxa"/>
          </w:tcPr>
          <w:p w14:paraId="39B0675F" w14:textId="77777777" w:rsidR="00AD0722" w:rsidRPr="00BE29DD" w:rsidRDefault="00AD0722">
            <w:pPr>
              <w:pStyle w:val="Tabletext"/>
              <w:rPr>
                <w:ins w:id="471" w:author="251 (USA)" w:date="2023-05-29T18:25:00Z"/>
              </w:rPr>
            </w:pPr>
            <w:ins w:id="472" w:author="251 (USA)" w:date="2023-05-29T18:25:00Z">
              <w:r w:rsidRPr="00BE29DD">
                <w:lastRenderedPageBreak/>
                <w:t>Instantaneous field of view (IFOV)</w:t>
              </w:r>
            </w:ins>
          </w:p>
        </w:tc>
        <w:tc>
          <w:tcPr>
            <w:tcW w:w="6637" w:type="dxa"/>
            <w:tcBorders>
              <w:bottom w:val="nil"/>
            </w:tcBorders>
          </w:tcPr>
          <w:p w14:paraId="3F7A67CD" w14:textId="77777777" w:rsidR="00AD0722" w:rsidRPr="00BE29DD" w:rsidRDefault="00AD0722">
            <w:pPr>
              <w:pStyle w:val="Tabletext"/>
              <w:rPr>
                <w:ins w:id="473" w:author="251 (USA)" w:date="2023-05-29T18:25:00Z"/>
              </w:rPr>
            </w:pPr>
            <w:ins w:id="474" w:author="251 (USA)" w:date="2023-05-29T18:25:00Z">
              <w:r w:rsidRPr="00BE29DD">
                <w:t xml:space="preserve">The instantaneous field of view (IFOV) for a real aperture system is the area over which the detector is sensitive to radiation, defined as the linear dimensions of the beam on the Earth corresponding to the −3 dB beamwidth. By knowing the altitude of the satellite, the dimension of the IFOV is calculated on the Earth’s surface at the boresight direction (or at the tangent point for limb sounding sensors): the IFOV is expressed in km × km representing the minor and major axis of the footprint. </w:t>
              </w:r>
            </w:ins>
          </w:p>
        </w:tc>
      </w:tr>
      <w:tr w:rsidR="00AD0722" w:rsidRPr="00BE29DD" w14:paraId="31643E6C" w14:textId="77777777">
        <w:trPr>
          <w:cantSplit/>
          <w:jc w:val="center"/>
          <w:ins w:id="475" w:author="251 (USA)" w:date="2023-05-29T18:25:00Z"/>
        </w:trPr>
        <w:tc>
          <w:tcPr>
            <w:tcW w:w="2826" w:type="dxa"/>
          </w:tcPr>
          <w:p w14:paraId="7EDE81D1" w14:textId="77777777" w:rsidR="00AD0722" w:rsidRPr="00BE29DD" w:rsidRDefault="00AD0722">
            <w:pPr>
              <w:pStyle w:val="Tabletext"/>
              <w:rPr>
                <w:ins w:id="476" w:author="251 (USA)" w:date="2023-05-29T18:25:00Z"/>
              </w:rPr>
            </w:pPr>
            <w:ins w:id="477" w:author="251 (USA)" w:date="2023-05-29T18:25:00Z">
              <w:r w:rsidRPr="00BE29DD">
                <w:t>Off-nadir pointing angle</w:t>
              </w:r>
            </w:ins>
          </w:p>
        </w:tc>
        <w:tc>
          <w:tcPr>
            <w:tcW w:w="6637" w:type="dxa"/>
          </w:tcPr>
          <w:p w14:paraId="39273D37" w14:textId="77777777" w:rsidR="00AD0722" w:rsidRPr="00BE29DD" w:rsidRDefault="00AD0722">
            <w:pPr>
              <w:pStyle w:val="Tabletext"/>
              <w:rPr>
                <w:ins w:id="478" w:author="251 (USA)" w:date="2023-05-29T18:25:00Z"/>
              </w:rPr>
            </w:pPr>
            <w:ins w:id="479" w:author="251 (USA)" w:date="2023-05-29T18:25:00Z">
              <w:r w:rsidRPr="00BE29DD">
                <w:t>The angle between the nadir and the pointing direction.</w:t>
              </w:r>
            </w:ins>
          </w:p>
        </w:tc>
      </w:tr>
      <w:tr w:rsidR="00AD0722" w:rsidRPr="00BE29DD" w14:paraId="7B528949" w14:textId="77777777">
        <w:trPr>
          <w:cantSplit/>
          <w:jc w:val="center"/>
          <w:ins w:id="480" w:author="251 (USA)" w:date="2023-05-29T18:25:00Z"/>
        </w:trPr>
        <w:tc>
          <w:tcPr>
            <w:tcW w:w="2826" w:type="dxa"/>
          </w:tcPr>
          <w:p w14:paraId="6DBB8E19" w14:textId="77777777" w:rsidR="00AD0722" w:rsidRPr="00BE29DD" w:rsidRDefault="00AD0722">
            <w:pPr>
              <w:pStyle w:val="Tabletext"/>
              <w:rPr>
                <w:ins w:id="481" w:author="251 (USA)" w:date="2023-05-29T18:25:00Z"/>
              </w:rPr>
            </w:pPr>
            <w:ins w:id="482" w:author="251 (USA)" w:date="2023-05-29T18:25:00Z">
              <w:r w:rsidRPr="00BE29DD">
                <w:t>Incidence angle at Earth</w:t>
              </w:r>
            </w:ins>
          </w:p>
        </w:tc>
        <w:tc>
          <w:tcPr>
            <w:tcW w:w="6637" w:type="dxa"/>
          </w:tcPr>
          <w:p w14:paraId="4F473F41" w14:textId="77777777" w:rsidR="00AD0722" w:rsidRPr="00BE29DD" w:rsidRDefault="00AD0722">
            <w:pPr>
              <w:pStyle w:val="Tabletext"/>
              <w:rPr>
                <w:ins w:id="483" w:author="251 (USA)" w:date="2023-05-29T18:25:00Z"/>
              </w:rPr>
            </w:pPr>
            <w:ins w:id="484" w:author="251 (USA)" w:date="2023-05-29T18:25:00Z">
              <w:r w:rsidRPr="00BE29DD">
                <w:t xml:space="preserve">The angle between the pointing direction and the normal to the Earth’s surface. </w:t>
              </w:r>
            </w:ins>
          </w:p>
        </w:tc>
      </w:tr>
      <w:tr w:rsidR="00AD0722" w:rsidRPr="00BE29DD" w14:paraId="19164804" w14:textId="77777777">
        <w:trPr>
          <w:cantSplit/>
          <w:jc w:val="center"/>
          <w:ins w:id="485" w:author="251 (USA)" w:date="2023-05-29T18:25:00Z"/>
        </w:trPr>
        <w:tc>
          <w:tcPr>
            <w:tcW w:w="2826" w:type="dxa"/>
          </w:tcPr>
          <w:p w14:paraId="2869AC35" w14:textId="77777777" w:rsidR="00AD0722" w:rsidRPr="00BE29DD" w:rsidRDefault="00AD0722">
            <w:pPr>
              <w:pStyle w:val="Tabletext"/>
              <w:rPr>
                <w:ins w:id="486" w:author="251 (USA)" w:date="2023-05-29T18:25:00Z"/>
              </w:rPr>
            </w:pPr>
            <w:ins w:id="487" w:author="251 (USA)" w:date="2023-05-29T18:25:00Z">
              <w:r w:rsidRPr="00BE29DD">
                <w:t>Sensor antenna pattern</w:t>
              </w:r>
            </w:ins>
          </w:p>
        </w:tc>
        <w:tc>
          <w:tcPr>
            <w:tcW w:w="6637" w:type="dxa"/>
          </w:tcPr>
          <w:p w14:paraId="79003C4D" w14:textId="77777777" w:rsidR="00AD0722" w:rsidRPr="00BE29DD" w:rsidRDefault="00AD0722">
            <w:pPr>
              <w:pStyle w:val="Tabletext"/>
              <w:rPr>
                <w:ins w:id="488" w:author="251 (USA)" w:date="2023-05-29T18:25:00Z"/>
              </w:rPr>
            </w:pPr>
            <w:ins w:id="489" w:author="251 (USA)" w:date="2023-05-29T18:25:00Z">
              <w:r w:rsidRPr="00BE29DD">
                <w:t>Antenna gain as a function of off-axis angle</w:t>
              </w:r>
              <w:r w:rsidRPr="00BE29DD">
                <w:rPr>
                  <w:lang w:eastAsia="zh-CN"/>
                </w:rPr>
                <w:t>. For interferometric radiometers, it is the pattern of synthetic beam.</w:t>
              </w:r>
            </w:ins>
          </w:p>
        </w:tc>
      </w:tr>
      <w:tr w:rsidR="00AD0722" w:rsidRPr="00BE29DD" w14:paraId="573CAFF0" w14:textId="77777777">
        <w:trPr>
          <w:cantSplit/>
          <w:jc w:val="center"/>
          <w:ins w:id="490" w:author="251 (USA)" w:date="2023-05-29T18:25:00Z"/>
        </w:trPr>
        <w:tc>
          <w:tcPr>
            <w:tcW w:w="2826" w:type="dxa"/>
          </w:tcPr>
          <w:p w14:paraId="06D5869E" w14:textId="77777777" w:rsidR="00AD0722" w:rsidRPr="00BE29DD" w:rsidRDefault="00AD0722">
            <w:pPr>
              <w:pStyle w:val="Tabletext"/>
              <w:rPr>
                <w:ins w:id="491" w:author="251 (USA)" w:date="2023-05-29T18:25:00Z"/>
              </w:rPr>
            </w:pPr>
            <w:ins w:id="492" w:author="251 (USA)" w:date="2023-05-29T18:25:00Z">
              <w:r w:rsidRPr="00BE29DD">
                <w:t>Sensor integration time</w:t>
              </w:r>
            </w:ins>
          </w:p>
        </w:tc>
        <w:tc>
          <w:tcPr>
            <w:tcW w:w="6637" w:type="dxa"/>
          </w:tcPr>
          <w:p w14:paraId="489A019D" w14:textId="77777777" w:rsidR="00AD0722" w:rsidRPr="00BE29DD" w:rsidRDefault="00AD0722">
            <w:pPr>
              <w:pStyle w:val="Tabletext"/>
              <w:rPr>
                <w:ins w:id="493" w:author="251 (USA)" w:date="2023-05-29T18:25:00Z"/>
              </w:rPr>
            </w:pPr>
            <w:ins w:id="494" w:author="251 (USA)" w:date="2023-05-29T18:25:00Z">
              <w:r w:rsidRPr="00BE29DD">
                <w:rPr>
                  <w:lang w:eastAsia="fr-FR"/>
                </w:rPr>
                <w:t>The</w:t>
              </w:r>
              <w:r w:rsidRPr="00BE29DD">
                <w:rPr>
                  <w:bCs/>
                  <w:i/>
                  <w:iCs/>
                  <w:lang w:eastAsia="fr-FR"/>
                </w:rPr>
                <w:t xml:space="preserve"> sensor integration time </w:t>
              </w:r>
              <w:r w:rsidRPr="00BE29DD">
                <w:rPr>
                  <w:lang w:eastAsia="fr-FR"/>
                </w:rPr>
                <w:t>corresponds to the short period of time allocated for the radiative measurement of the instantaneous area of observation by the detector of a sensor</w:t>
              </w:r>
            </w:ins>
          </w:p>
        </w:tc>
      </w:tr>
      <w:tr w:rsidR="00AD0722" w:rsidRPr="00BE29DD" w14:paraId="18E1AB43" w14:textId="77777777">
        <w:trPr>
          <w:cantSplit/>
          <w:jc w:val="center"/>
          <w:ins w:id="495" w:author="251 (USA)" w:date="2023-05-29T18:25:00Z"/>
        </w:trPr>
        <w:tc>
          <w:tcPr>
            <w:tcW w:w="2826" w:type="dxa"/>
          </w:tcPr>
          <w:p w14:paraId="4E36641A" w14:textId="77777777" w:rsidR="00AD0722" w:rsidRPr="00BE29DD" w:rsidRDefault="00AD0722">
            <w:pPr>
              <w:pStyle w:val="Tabletext"/>
              <w:rPr>
                <w:ins w:id="496" w:author="251 (USA)" w:date="2023-05-29T18:25:00Z"/>
              </w:rPr>
            </w:pPr>
            <w:ins w:id="497" w:author="251 (USA)" w:date="2023-05-29T18:25:00Z">
              <w:r w:rsidRPr="00BE29DD">
                <w:t>Channel bandwidth</w:t>
              </w:r>
            </w:ins>
          </w:p>
        </w:tc>
        <w:tc>
          <w:tcPr>
            <w:tcW w:w="6637" w:type="dxa"/>
          </w:tcPr>
          <w:p w14:paraId="17AB1217" w14:textId="77777777" w:rsidR="00AD0722" w:rsidRPr="00BE29DD" w:rsidRDefault="00AD0722">
            <w:pPr>
              <w:pStyle w:val="Tabletext"/>
              <w:rPr>
                <w:ins w:id="498" w:author="251 (USA)" w:date="2023-05-29T18:25:00Z"/>
              </w:rPr>
            </w:pPr>
            <w:ins w:id="499" w:author="251 (USA)" w:date="2023-05-29T18:25:00Z">
              <w:r w:rsidRPr="00BE29DD">
                <w:rPr>
                  <w:lang w:eastAsia="fr-FR"/>
                </w:rPr>
                <w:t>The</w:t>
              </w:r>
              <w:r w:rsidRPr="00BE29DD">
                <w:rPr>
                  <w:bCs/>
                  <w:i/>
                  <w:iCs/>
                  <w:lang w:eastAsia="fr-FR"/>
                </w:rPr>
                <w:t xml:space="preserve"> channel bandwidth </w:t>
              </w:r>
              <w:r w:rsidRPr="00BE29DD">
                <w:rPr>
                  <w:lang w:eastAsia="fr-FR"/>
                </w:rPr>
                <w:t>is the range of frequencies around a centre frequency used by the passive sensor</w:t>
              </w:r>
            </w:ins>
          </w:p>
        </w:tc>
      </w:tr>
    </w:tbl>
    <w:p w14:paraId="191F44D1" w14:textId="77777777" w:rsidR="002F31FB" w:rsidRPr="002F31FB" w:rsidRDefault="002F31FB" w:rsidP="002F31FB">
      <w:pPr>
        <w:spacing w:before="0"/>
        <w:rPr>
          <w:ins w:id="500" w:author="Fernandez Jimenez, Virginia" w:date="2025-06-18T11:19:00Z" w16du:dateUtc="2025-06-18T09:19:00Z"/>
          <w:sz w:val="20"/>
          <w:szCs w:val="16"/>
        </w:rPr>
      </w:pPr>
    </w:p>
    <w:p w14:paraId="2473F7F1" w14:textId="43E090C9" w:rsidR="00AD0722" w:rsidRPr="00BE29DD" w:rsidRDefault="00AD0722" w:rsidP="00AD0722">
      <w:pPr>
        <w:rPr>
          <w:ins w:id="501" w:author="251 (USA)" w:date="2023-05-29T18:25:00Z"/>
          <w:szCs w:val="24"/>
        </w:rPr>
      </w:pPr>
      <w:ins w:id="502" w:author="251 (USA)" w:date="2023-05-29T18:25:00Z">
        <w:r w:rsidRPr="00BE29DD">
          <w:rPr>
            <w:szCs w:val="24"/>
          </w:rPr>
          <w:t>The EESS (passive) sensor parameters used in the calculations are shown below.</w:t>
        </w:r>
      </w:ins>
    </w:p>
    <w:p w14:paraId="0FFBA0C9" w14:textId="459E796E" w:rsidR="00AD0722" w:rsidRPr="00BE29DD" w:rsidRDefault="00AD0722" w:rsidP="00AD0722">
      <w:pPr>
        <w:pStyle w:val="TableNo"/>
        <w:rPr>
          <w:ins w:id="503" w:author="251 (USA)" w:date="2023-05-29T18:25:00Z"/>
          <w:szCs w:val="24"/>
        </w:rPr>
      </w:pPr>
      <w:ins w:id="504" w:author="251 (USA)" w:date="2023-05-29T18:25:00Z">
        <w:r w:rsidRPr="00BE29DD">
          <w:rPr>
            <w:szCs w:val="24"/>
          </w:rPr>
          <w:t xml:space="preserve">TABLE </w:t>
        </w:r>
        <w:r w:rsidRPr="00BE29DD">
          <w:rPr>
            <w:szCs w:val="24"/>
          </w:rPr>
          <w:fldChar w:fldCharType="begin"/>
        </w:r>
        <w:r w:rsidRPr="00BE29DD">
          <w:rPr>
            <w:szCs w:val="24"/>
          </w:rPr>
          <w:instrText xml:space="preserve"> SEQ Table \* ARABIC </w:instrText>
        </w:r>
        <w:r w:rsidRPr="00BE29DD">
          <w:rPr>
            <w:szCs w:val="24"/>
          </w:rPr>
          <w:fldChar w:fldCharType="separate"/>
        </w:r>
        <w:r w:rsidRPr="00BE29DD">
          <w:rPr>
            <w:szCs w:val="24"/>
          </w:rPr>
          <w:t>19</w:t>
        </w:r>
        <w:r w:rsidRPr="00BE29DD">
          <w:rPr>
            <w:szCs w:val="24"/>
          </w:rPr>
          <w:fldChar w:fldCharType="end"/>
        </w:r>
      </w:ins>
    </w:p>
    <w:p w14:paraId="4353F664" w14:textId="77777777" w:rsidR="00AD0722" w:rsidRPr="00BE29DD" w:rsidRDefault="00AD0722" w:rsidP="00AD0722">
      <w:pPr>
        <w:pStyle w:val="Tabletitle"/>
        <w:rPr>
          <w:ins w:id="505" w:author="251 (USA)" w:date="2023-05-29T18:25:00Z"/>
          <w:szCs w:val="24"/>
        </w:rPr>
      </w:pPr>
      <w:ins w:id="506" w:author="251 (USA)" w:date="2023-05-29T18:25:00Z">
        <w:r w:rsidRPr="00BE29DD">
          <w:rPr>
            <w:szCs w:val="24"/>
          </w:rPr>
          <w:t>Technical EESS parameters for passive sensors F1 to F6 in 24 GHz</w:t>
        </w:r>
      </w:ins>
    </w:p>
    <w:tbl>
      <w:tblPr>
        <w:tblW w:w="9629" w:type="dxa"/>
        <w:tblLayout w:type="fixed"/>
        <w:tblLook w:val="04A0" w:firstRow="1" w:lastRow="0" w:firstColumn="1" w:lastColumn="0" w:noHBand="0" w:noVBand="1"/>
      </w:tblPr>
      <w:tblGrid>
        <w:gridCol w:w="1615"/>
        <w:gridCol w:w="990"/>
        <w:gridCol w:w="1260"/>
        <w:gridCol w:w="1437"/>
        <w:gridCol w:w="1713"/>
        <w:gridCol w:w="1440"/>
        <w:gridCol w:w="1174"/>
      </w:tblGrid>
      <w:tr w:rsidR="00583023" w:rsidRPr="00BE29DD" w14:paraId="3C771BC8" w14:textId="77777777" w:rsidTr="00583023">
        <w:trPr>
          <w:tblHeader/>
          <w:ins w:id="507" w:author="251 (USA)" w:date="2023-05-29T18:25:00Z"/>
        </w:trPr>
        <w:tc>
          <w:tcPr>
            <w:tcW w:w="1615" w:type="dxa"/>
            <w:tcBorders>
              <w:top w:val="single" w:sz="4" w:space="0" w:color="auto"/>
              <w:left w:val="single" w:sz="4" w:space="0" w:color="auto"/>
              <w:bottom w:val="single" w:sz="4" w:space="0" w:color="auto"/>
              <w:right w:val="single" w:sz="4" w:space="0" w:color="auto"/>
            </w:tcBorders>
            <w:noWrap/>
            <w:vAlign w:val="center"/>
            <w:hideMark/>
          </w:tcPr>
          <w:p w14:paraId="07203D16" w14:textId="77777777" w:rsidR="00AD0722" w:rsidRPr="00BE29DD" w:rsidRDefault="00AD0722">
            <w:pPr>
              <w:pStyle w:val="Tablehead"/>
              <w:rPr>
                <w:ins w:id="508" w:author="251 (USA)" w:date="2023-05-29T18:25:00Z"/>
              </w:rPr>
            </w:pPr>
            <w:ins w:id="509" w:author="251 (USA)" w:date="2023-05-29T18:25:00Z">
              <w:r w:rsidRPr="00BE29DD">
                <w:t>Sensor</w:t>
              </w:r>
            </w:ins>
          </w:p>
        </w:tc>
        <w:tc>
          <w:tcPr>
            <w:tcW w:w="990" w:type="dxa"/>
            <w:tcBorders>
              <w:top w:val="single" w:sz="4" w:space="0" w:color="auto"/>
              <w:left w:val="nil"/>
              <w:bottom w:val="single" w:sz="4" w:space="0" w:color="auto"/>
              <w:right w:val="single" w:sz="4" w:space="0" w:color="auto"/>
            </w:tcBorders>
            <w:vAlign w:val="center"/>
            <w:hideMark/>
          </w:tcPr>
          <w:p w14:paraId="7AD437E6" w14:textId="77777777" w:rsidR="00AD0722" w:rsidRPr="00BE29DD" w:rsidRDefault="00AD0722">
            <w:pPr>
              <w:pStyle w:val="Tablehead"/>
              <w:rPr>
                <w:ins w:id="510" w:author="251 (USA)" w:date="2023-05-29T18:25:00Z"/>
              </w:rPr>
            </w:pPr>
            <w:ins w:id="511" w:author="251 (USA)" w:date="2023-05-29T18:25:00Z">
              <w:r w:rsidRPr="00BE29DD">
                <w:t>F1</w:t>
              </w:r>
            </w:ins>
          </w:p>
        </w:tc>
        <w:tc>
          <w:tcPr>
            <w:tcW w:w="1260" w:type="dxa"/>
            <w:tcBorders>
              <w:top w:val="single" w:sz="4" w:space="0" w:color="auto"/>
              <w:left w:val="nil"/>
              <w:bottom w:val="single" w:sz="4" w:space="0" w:color="auto"/>
              <w:right w:val="single" w:sz="4" w:space="0" w:color="auto"/>
            </w:tcBorders>
            <w:vAlign w:val="center"/>
            <w:hideMark/>
          </w:tcPr>
          <w:p w14:paraId="3A717AA0" w14:textId="77777777" w:rsidR="00AD0722" w:rsidRPr="00BE29DD" w:rsidRDefault="00AD0722">
            <w:pPr>
              <w:pStyle w:val="Tablehead"/>
              <w:rPr>
                <w:ins w:id="512" w:author="251 (USA)" w:date="2023-05-29T18:25:00Z"/>
              </w:rPr>
            </w:pPr>
            <w:ins w:id="513" w:author="251 (USA)" w:date="2023-05-29T18:25:00Z">
              <w:r w:rsidRPr="00BE29DD">
                <w:t>F4 (Outer)</w:t>
              </w:r>
            </w:ins>
          </w:p>
        </w:tc>
        <w:tc>
          <w:tcPr>
            <w:tcW w:w="1437" w:type="dxa"/>
            <w:tcBorders>
              <w:top w:val="single" w:sz="4" w:space="0" w:color="auto"/>
              <w:left w:val="nil"/>
              <w:bottom w:val="single" w:sz="4" w:space="0" w:color="auto"/>
              <w:right w:val="single" w:sz="4" w:space="0" w:color="auto"/>
            </w:tcBorders>
            <w:vAlign w:val="center"/>
            <w:hideMark/>
          </w:tcPr>
          <w:p w14:paraId="2E7A2092" w14:textId="77777777" w:rsidR="00AD0722" w:rsidRPr="00BE29DD" w:rsidRDefault="00AD0722">
            <w:pPr>
              <w:pStyle w:val="Tablehead"/>
              <w:rPr>
                <w:ins w:id="514" w:author="251 (USA)" w:date="2023-05-29T18:25:00Z"/>
              </w:rPr>
            </w:pPr>
            <w:ins w:id="515" w:author="251 (USA)" w:date="2023-05-29T18:25:00Z">
              <w:r w:rsidRPr="00BE29DD">
                <w:t>F4 (Nadir)</w:t>
              </w:r>
            </w:ins>
          </w:p>
        </w:tc>
        <w:tc>
          <w:tcPr>
            <w:tcW w:w="1713" w:type="dxa"/>
            <w:tcBorders>
              <w:top w:val="single" w:sz="4" w:space="0" w:color="auto"/>
              <w:left w:val="nil"/>
              <w:bottom w:val="single" w:sz="4" w:space="0" w:color="auto"/>
              <w:right w:val="single" w:sz="4" w:space="0" w:color="auto"/>
            </w:tcBorders>
            <w:vAlign w:val="center"/>
            <w:hideMark/>
          </w:tcPr>
          <w:p w14:paraId="1E404FB7" w14:textId="77777777" w:rsidR="00AD0722" w:rsidRPr="00BE29DD" w:rsidRDefault="00AD0722">
            <w:pPr>
              <w:pStyle w:val="Tablehead"/>
              <w:rPr>
                <w:ins w:id="516" w:author="251 (USA)" w:date="2023-05-29T18:25:00Z"/>
              </w:rPr>
            </w:pPr>
            <w:ins w:id="517" w:author="251 (USA)" w:date="2023-05-29T18:25:00Z">
              <w:r w:rsidRPr="00BE29DD">
                <w:t>F5</w:t>
              </w:r>
            </w:ins>
            <w:ins w:id="518" w:author="Chamova, Alisa" w:date="2024-05-31T11:06:00Z">
              <w:r w:rsidRPr="00BE29DD">
                <w:t xml:space="preserve"> </w:t>
              </w:r>
            </w:ins>
            <w:ins w:id="519" w:author="251 (USA)" w:date="2023-05-29T18:25:00Z">
              <w:r w:rsidRPr="00BE29DD">
                <w:t>(Outer)</w:t>
              </w:r>
            </w:ins>
          </w:p>
        </w:tc>
        <w:tc>
          <w:tcPr>
            <w:tcW w:w="1440" w:type="dxa"/>
            <w:tcBorders>
              <w:top w:val="single" w:sz="4" w:space="0" w:color="auto"/>
              <w:left w:val="nil"/>
              <w:bottom w:val="single" w:sz="4" w:space="0" w:color="auto"/>
              <w:right w:val="single" w:sz="4" w:space="0" w:color="auto"/>
            </w:tcBorders>
            <w:vAlign w:val="center"/>
            <w:hideMark/>
          </w:tcPr>
          <w:p w14:paraId="243EEEAF" w14:textId="77777777" w:rsidR="00AD0722" w:rsidRPr="00BE29DD" w:rsidRDefault="00AD0722">
            <w:pPr>
              <w:pStyle w:val="Tablehead"/>
              <w:rPr>
                <w:ins w:id="520" w:author="251 (USA)" w:date="2023-05-29T18:25:00Z"/>
              </w:rPr>
            </w:pPr>
            <w:ins w:id="521" w:author="251 (USA)" w:date="2023-05-29T18:25:00Z">
              <w:r w:rsidRPr="00BE29DD">
                <w:t>F5 (Nadir)</w:t>
              </w:r>
            </w:ins>
          </w:p>
        </w:tc>
        <w:tc>
          <w:tcPr>
            <w:tcW w:w="1174" w:type="dxa"/>
            <w:tcBorders>
              <w:top w:val="single" w:sz="4" w:space="0" w:color="auto"/>
              <w:left w:val="nil"/>
              <w:bottom w:val="single" w:sz="4" w:space="0" w:color="auto"/>
              <w:right w:val="single" w:sz="4" w:space="0" w:color="auto"/>
            </w:tcBorders>
            <w:vAlign w:val="center"/>
            <w:hideMark/>
          </w:tcPr>
          <w:p w14:paraId="1D5762D4" w14:textId="77777777" w:rsidR="00AD0722" w:rsidRPr="00BE29DD" w:rsidRDefault="00AD0722">
            <w:pPr>
              <w:pStyle w:val="Tablehead"/>
              <w:rPr>
                <w:ins w:id="522" w:author="251 (USA)" w:date="2023-05-29T18:25:00Z"/>
              </w:rPr>
            </w:pPr>
            <w:ins w:id="523" w:author="251 (USA)" w:date="2023-05-29T18:25:00Z">
              <w:r w:rsidRPr="00BE29DD">
                <w:t>F6</w:t>
              </w:r>
            </w:ins>
          </w:p>
        </w:tc>
      </w:tr>
      <w:tr w:rsidR="00583023" w:rsidRPr="00BE29DD" w14:paraId="45E1D887" w14:textId="77777777" w:rsidTr="00583023">
        <w:trPr>
          <w:ins w:id="524" w:author="251 (USA)" w:date="2023-05-29T18:25:00Z"/>
        </w:trPr>
        <w:tc>
          <w:tcPr>
            <w:tcW w:w="1615" w:type="dxa"/>
            <w:tcBorders>
              <w:top w:val="nil"/>
              <w:left w:val="single" w:sz="4" w:space="0" w:color="auto"/>
              <w:bottom w:val="single" w:sz="4" w:space="0" w:color="auto"/>
              <w:right w:val="single" w:sz="4" w:space="0" w:color="auto"/>
            </w:tcBorders>
            <w:vAlign w:val="center"/>
            <w:hideMark/>
          </w:tcPr>
          <w:p w14:paraId="4071AD69" w14:textId="77777777" w:rsidR="00AD0722" w:rsidRPr="00BE29DD" w:rsidRDefault="00AD0722">
            <w:pPr>
              <w:pStyle w:val="Tablehead"/>
              <w:rPr>
                <w:ins w:id="525" w:author="251 (USA)" w:date="2023-05-29T18:25:00Z"/>
              </w:rPr>
            </w:pPr>
            <w:ins w:id="526" w:author="251 (USA)" w:date="2023-05-29T18:25:00Z">
              <w:r w:rsidRPr="00BE29DD">
                <w:t>Sensor Type</w:t>
              </w:r>
            </w:ins>
          </w:p>
        </w:tc>
        <w:tc>
          <w:tcPr>
            <w:tcW w:w="990" w:type="dxa"/>
            <w:tcBorders>
              <w:top w:val="nil"/>
              <w:left w:val="nil"/>
              <w:bottom w:val="single" w:sz="4" w:space="0" w:color="auto"/>
              <w:right w:val="single" w:sz="4" w:space="0" w:color="auto"/>
            </w:tcBorders>
            <w:vAlign w:val="center"/>
            <w:hideMark/>
          </w:tcPr>
          <w:p w14:paraId="6416623E" w14:textId="77777777" w:rsidR="00AD0722" w:rsidRPr="00BE29DD" w:rsidRDefault="00AD0722">
            <w:pPr>
              <w:pStyle w:val="Tablehead"/>
              <w:rPr>
                <w:ins w:id="527" w:author="251 (USA)" w:date="2023-05-29T18:25:00Z"/>
              </w:rPr>
            </w:pPr>
            <w:ins w:id="528" w:author="251 (USA)" w:date="2023-05-29T18:25:00Z">
              <w:r w:rsidRPr="00BE29DD">
                <w:t>Conical scan</w:t>
              </w:r>
            </w:ins>
          </w:p>
        </w:tc>
        <w:tc>
          <w:tcPr>
            <w:tcW w:w="1260" w:type="dxa"/>
            <w:tcBorders>
              <w:top w:val="nil"/>
              <w:left w:val="nil"/>
              <w:bottom w:val="single" w:sz="4" w:space="0" w:color="auto"/>
              <w:right w:val="single" w:sz="4" w:space="0" w:color="auto"/>
            </w:tcBorders>
            <w:vAlign w:val="center"/>
            <w:hideMark/>
          </w:tcPr>
          <w:p w14:paraId="49C3E134" w14:textId="77777777" w:rsidR="00AD0722" w:rsidRPr="00BE29DD" w:rsidRDefault="00AD0722">
            <w:pPr>
              <w:pStyle w:val="Tablehead"/>
              <w:rPr>
                <w:ins w:id="529" w:author="251 (USA)" w:date="2023-05-29T18:25:00Z"/>
              </w:rPr>
            </w:pPr>
            <w:ins w:id="530" w:author="251 (USA)" w:date="2023-05-29T18:25:00Z">
              <w:r w:rsidRPr="00BE29DD">
                <w:t>Mechanical nadir scan</w:t>
              </w:r>
            </w:ins>
          </w:p>
        </w:tc>
        <w:tc>
          <w:tcPr>
            <w:tcW w:w="1437" w:type="dxa"/>
            <w:tcBorders>
              <w:top w:val="nil"/>
              <w:left w:val="nil"/>
              <w:bottom w:val="single" w:sz="4" w:space="0" w:color="auto"/>
              <w:right w:val="single" w:sz="4" w:space="0" w:color="auto"/>
            </w:tcBorders>
            <w:vAlign w:val="center"/>
            <w:hideMark/>
          </w:tcPr>
          <w:p w14:paraId="7AA36B51" w14:textId="77777777" w:rsidR="00AD0722" w:rsidRPr="00BE29DD" w:rsidRDefault="00AD0722">
            <w:pPr>
              <w:pStyle w:val="Tablehead"/>
              <w:rPr>
                <w:ins w:id="531" w:author="251 (USA)" w:date="2023-05-29T18:25:00Z"/>
              </w:rPr>
            </w:pPr>
            <w:ins w:id="532" w:author="251 (USA)" w:date="2023-05-29T18:25:00Z">
              <w:r w:rsidRPr="00BE29DD">
                <w:t>Mechanical nadir scan</w:t>
              </w:r>
            </w:ins>
          </w:p>
        </w:tc>
        <w:tc>
          <w:tcPr>
            <w:tcW w:w="1713" w:type="dxa"/>
            <w:tcBorders>
              <w:top w:val="nil"/>
              <w:left w:val="nil"/>
              <w:bottom w:val="single" w:sz="4" w:space="0" w:color="auto"/>
              <w:right w:val="single" w:sz="4" w:space="0" w:color="auto"/>
            </w:tcBorders>
            <w:vAlign w:val="center"/>
            <w:hideMark/>
          </w:tcPr>
          <w:p w14:paraId="6A59040D" w14:textId="77777777" w:rsidR="00AD0722" w:rsidRPr="00BE29DD" w:rsidRDefault="00AD0722">
            <w:pPr>
              <w:pStyle w:val="Tablehead"/>
              <w:rPr>
                <w:ins w:id="533" w:author="251 (USA)" w:date="2023-05-29T18:25:00Z"/>
              </w:rPr>
            </w:pPr>
            <w:ins w:id="534" w:author="251 (USA)" w:date="2023-05-29T18:25:00Z">
              <w:r w:rsidRPr="00BE29DD">
                <w:t>Mechanical nadir scan</w:t>
              </w:r>
            </w:ins>
          </w:p>
        </w:tc>
        <w:tc>
          <w:tcPr>
            <w:tcW w:w="1440" w:type="dxa"/>
            <w:tcBorders>
              <w:top w:val="nil"/>
              <w:left w:val="nil"/>
              <w:bottom w:val="single" w:sz="4" w:space="0" w:color="auto"/>
              <w:right w:val="single" w:sz="4" w:space="0" w:color="auto"/>
            </w:tcBorders>
            <w:vAlign w:val="center"/>
            <w:hideMark/>
          </w:tcPr>
          <w:p w14:paraId="73FD49DA" w14:textId="77777777" w:rsidR="00AD0722" w:rsidRPr="00BE29DD" w:rsidRDefault="00AD0722">
            <w:pPr>
              <w:pStyle w:val="Tablehead"/>
              <w:rPr>
                <w:ins w:id="535" w:author="251 (USA)" w:date="2023-05-29T18:25:00Z"/>
              </w:rPr>
            </w:pPr>
            <w:ins w:id="536" w:author="251 (USA)" w:date="2023-05-29T18:25:00Z">
              <w:r w:rsidRPr="00BE29DD">
                <w:t>Mechanical nadir scan</w:t>
              </w:r>
            </w:ins>
          </w:p>
        </w:tc>
        <w:tc>
          <w:tcPr>
            <w:tcW w:w="1174" w:type="dxa"/>
            <w:tcBorders>
              <w:top w:val="nil"/>
              <w:left w:val="nil"/>
              <w:bottom w:val="single" w:sz="4" w:space="0" w:color="auto"/>
              <w:right w:val="single" w:sz="4" w:space="0" w:color="auto"/>
            </w:tcBorders>
            <w:vAlign w:val="center"/>
            <w:hideMark/>
          </w:tcPr>
          <w:p w14:paraId="570715F2" w14:textId="77777777" w:rsidR="00AD0722" w:rsidRPr="00BE29DD" w:rsidRDefault="00AD0722">
            <w:pPr>
              <w:pStyle w:val="Tablehead"/>
              <w:rPr>
                <w:ins w:id="537" w:author="251 (USA)" w:date="2023-05-29T18:25:00Z"/>
              </w:rPr>
            </w:pPr>
            <w:ins w:id="538" w:author="251 (USA)" w:date="2023-05-29T18:25:00Z">
              <w:r w:rsidRPr="00BE29DD">
                <w:t>Conical scan</w:t>
              </w:r>
            </w:ins>
          </w:p>
        </w:tc>
      </w:tr>
      <w:tr w:rsidR="00583023" w:rsidRPr="00BE29DD" w14:paraId="46E45E42" w14:textId="77777777" w:rsidTr="00871EE3">
        <w:trPr>
          <w:ins w:id="539"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043C974D" w14:textId="77777777" w:rsidR="00AD0722" w:rsidRPr="00BE29DD" w:rsidRDefault="00AD0722">
            <w:pPr>
              <w:pStyle w:val="Tabletext"/>
              <w:rPr>
                <w:ins w:id="540" w:author="251 (USA)" w:date="2023-05-29T18:25:00Z"/>
              </w:rPr>
            </w:pPr>
            <w:ins w:id="541" w:author="251 (USA)" w:date="2023-05-29T18:25:00Z">
              <w:r w:rsidRPr="00BE29DD">
                <w:t>Frequency (GHz)</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238519CD" w14:textId="0765635F" w:rsidR="00AD0722" w:rsidRPr="00871EE3" w:rsidRDefault="00AD0722">
            <w:pPr>
              <w:pStyle w:val="Tabletext"/>
              <w:jc w:val="center"/>
              <w:rPr>
                <w:ins w:id="542" w:author="251 (USA)" w:date="2023-05-29T18:25:00Z"/>
                <w:highlight w:val="cyan"/>
              </w:rPr>
            </w:pPr>
            <w:ins w:id="543" w:author="251 (USA)" w:date="2023-05-29T18:25:00Z">
              <w:r w:rsidRPr="00871EE3">
                <w:rPr>
                  <w:highlight w:val="cyan"/>
                </w:rPr>
                <w:t>23.</w:t>
              </w:r>
              <w:del w:id="544" w:author="USA - June 2026" w:date="2026-02-19T17:18:00Z" w16du:dateUtc="2026-02-20T01:18:00Z">
                <w:r w:rsidRPr="00871EE3" w:rsidDel="00F5377A">
                  <w:rPr>
                    <w:highlight w:val="cyan"/>
                  </w:rPr>
                  <w:delText>9</w:delText>
                </w:r>
              </w:del>
            </w:ins>
            <w:ins w:id="545" w:author="USA - June 2026" w:date="2026-02-19T17:18:00Z" w16du:dateUtc="2026-02-20T01:18:00Z">
              <w:r w:rsidR="00F5377A" w:rsidRPr="00871EE3">
                <w:rPr>
                  <w:highlight w:val="cyan"/>
                </w:rPr>
                <w:t>8</w:t>
              </w:r>
            </w:ins>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14:paraId="443B831F" w14:textId="2135705C" w:rsidR="00AD0722" w:rsidRPr="00871EE3" w:rsidRDefault="00AD0722">
            <w:pPr>
              <w:pStyle w:val="Tabletext"/>
              <w:jc w:val="center"/>
              <w:rPr>
                <w:ins w:id="546" w:author="251 (USA)" w:date="2023-05-29T18:25:00Z"/>
                <w:highlight w:val="cyan"/>
              </w:rPr>
            </w:pPr>
            <w:ins w:id="547" w:author="251 (USA)" w:date="2023-05-29T18:25:00Z">
              <w:r w:rsidRPr="00871EE3">
                <w:rPr>
                  <w:highlight w:val="cyan"/>
                </w:rPr>
                <w:t>23.</w:t>
              </w:r>
            </w:ins>
            <w:ins w:id="548" w:author="USA - June 2026" w:date="2026-02-19T17:31:00Z" w16du:dateUtc="2026-02-20T01:31:00Z">
              <w:r w:rsidR="009259AE" w:rsidRPr="00871EE3">
                <w:rPr>
                  <w:highlight w:val="cyan"/>
                </w:rPr>
                <w:t>8</w:t>
              </w:r>
            </w:ins>
            <w:ins w:id="549" w:author="251 (USA)" w:date="2023-05-29T18:25:00Z">
              <w:del w:id="550" w:author="USA - June 2026" w:date="2026-02-19T17:31:00Z" w16du:dateUtc="2026-02-20T01:31:00Z">
                <w:r w:rsidRPr="00871EE3" w:rsidDel="009259AE">
                  <w:rPr>
                    <w:highlight w:val="cyan"/>
                  </w:rPr>
                  <w:delText>9</w:delText>
                </w:r>
              </w:del>
            </w:ins>
          </w:p>
        </w:tc>
        <w:tc>
          <w:tcPr>
            <w:tcW w:w="1437" w:type="dxa"/>
            <w:tcBorders>
              <w:top w:val="nil"/>
              <w:left w:val="nil"/>
              <w:bottom w:val="single" w:sz="4" w:space="0" w:color="auto"/>
              <w:right w:val="single" w:sz="4" w:space="0" w:color="auto"/>
            </w:tcBorders>
            <w:shd w:val="clear" w:color="auto" w:fill="FFFFFF" w:themeFill="background1"/>
            <w:noWrap/>
            <w:vAlign w:val="center"/>
            <w:hideMark/>
          </w:tcPr>
          <w:p w14:paraId="3A221833" w14:textId="0D9DB106" w:rsidR="00AD0722" w:rsidRPr="00871EE3" w:rsidRDefault="00AD0722">
            <w:pPr>
              <w:pStyle w:val="Tabletext"/>
              <w:jc w:val="center"/>
              <w:rPr>
                <w:ins w:id="551" w:author="251 (USA)" w:date="2023-05-29T18:25:00Z"/>
                <w:highlight w:val="cyan"/>
              </w:rPr>
            </w:pPr>
            <w:ins w:id="552" w:author="251 (USA)" w:date="2023-05-29T18:25:00Z">
              <w:r w:rsidRPr="00871EE3">
                <w:rPr>
                  <w:highlight w:val="cyan"/>
                </w:rPr>
                <w:t>23.</w:t>
              </w:r>
            </w:ins>
            <w:ins w:id="553" w:author="USA - June 2026" w:date="2026-02-19T17:31:00Z" w16du:dateUtc="2026-02-20T01:31:00Z">
              <w:r w:rsidR="009259AE" w:rsidRPr="00871EE3">
                <w:rPr>
                  <w:highlight w:val="cyan"/>
                </w:rPr>
                <w:t>8</w:t>
              </w:r>
            </w:ins>
            <w:ins w:id="554" w:author="251 (USA)" w:date="2023-05-29T18:25:00Z">
              <w:del w:id="555" w:author="USA - June 2026" w:date="2026-02-19T17:31:00Z" w16du:dateUtc="2026-02-20T01:31:00Z">
                <w:r w:rsidRPr="00871EE3" w:rsidDel="009259AE">
                  <w:rPr>
                    <w:highlight w:val="cyan"/>
                  </w:rPr>
                  <w:delText>9</w:delText>
                </w:r>
              </w:del>
            </w:ins>
          </w:p>
        </w:tc>
        <w:tc>
          <w:tcPr>
            <w:tcW w:w="1713" w:type="dxa"/>
            <w:tcBorders>
              <w:top w:val="nil"/>
              <w:left w:val="nil"/>
              <w:bottom w:val="single" w:sz="4" w:space="0" w:color="auto"/>
              <w:right w:val="single" w:sz="4" w:space="0" w:color="auto"/>
            </w:tcBorders>
            <w:shd w:val="clear" w:color="auto" w:fill="FFFFFF" w:themeFill="background1"/>
            <w:noWrap/>
            <w:vAlign w:val="center"/>
            <w:hideMark/>
          </w:tcPr>
          <w:p w14:paraId="4907317F" w14:textId="3D16CF14" w:rsidR="00AD0722" w:rsidRPr="00871EE3" w:rsidRDefault="00AD0722">
            <w:pPr>
              <w:pStyle w:val="Tabletext"/>
              <w:jc w:val="center"/>
              <w:rPr>
                <w:ins w:id="556" w:author="251 (USA)" w:date="2023-05-29T18:25:00Z"/>
                <w:highlight w:val="cyan"/>
              </w:rPr>
            </w:pPr>
            <w:ins w:id="557" w:author="251 (USA)" w:date="2023-05-29T18:25:00Z">
              <w:r w:rsidRPr="00871EE3">
                <w:rPr>
                  <w:highlight w:val="cyan"/>
                </w:rPr>
                <w:t>23.</w:t>
              </w:r>
            </w:ins>
            <w:ins w:id="558" w:author="USA - June 2026" w:date="2026-02-19T17:31:00Z" w16du:dateUtc="2026-02-20T01:31:00Z">
              <w:r w:rsidR="009259AE" w:rsidRPr="00871EE3">
                <w:rPr>
                  <w:highlight w:val="cyan"/>
                </w:rPr>
                <w:t>8</w:t>
              </w:r>
            </w:ins>
            <w:ins w:id="559" w:author="251 (USA)" w:date="2023-05-29T18:25:00Z">
              <w:del w:id="560" w:author="USA - June 2026" w:date="2026-02-19T17:31:00Z" w16du:dateUtc="2026-02-20T01:31:00Z">
                <w:r w:rsidRPr="00871EE3" w:rsidDel="009259AE">
                  <w:rPr>
                    <w:highlight w:val="cyan"/>
                  </w:rPr>
                  <w:delText>9</w:delText>
                </w:r>
              </w:del>
            </w:ins>
          </w:p>
        </w:tc>
        <w:tc>
          <w:tcPr>
            <w:tcW w:w="1440" w:type="dxa"/>
            <w:tcBorders>
              <w:top w:val="nil"/>
              <w:left w:val="nil"/>
              <w:bottom w:val="single" w:sz="4" w:space="0" w:color="auto"/>
              <w:right w:val="single" w:sz="4" w:space="0" w:color="auto"/>
            </w:tcBorders>
            <w:shd w:val="clear" w:color="auto" w:fill="FFFFFF" w:themeFill="background1"/>
            <w:noWrap/>
            <w:vAlign w:val="center"/>
            <w:hideMark/>
          </w:tcPr>
          <w:p w14:paraId="3402AE3A" w14:textId="5AD0AB65" w:rsidR="00AD0722" w:rsidRPr="00871EE3" w:rsidRDefault="00AD0722">
            <w:pPr>
              <w:pStyle w:val="Tabletext"/>
              <w:jc w:val="center"/>
              <w:rPr>
                <w:ins w:id="561" w:author="251 (USA)" w:date="2023-05-29T18:25:00Z"/>
                <w:highlight w:val="cyan"/>
              </w:rPr>
            </w:pPr>
            <w:ins w:id="562" w:author="251 (USA)" w:date="2023-05-29T18:25:00Z">
              <w:r w:rsidRPr="00871EE3">
                <w:rPr>
                  <w:highlight w:val="cyan"/>
                </w:rPr>
                <w:t>23.</w:t>
              </w:r>
            </w:ins>
            <w:ins w:id="563" w:author="USA - June 2026" w:date="2026-02-19T17:31:00Z" w16du:dateUtc="2026-02-20T01:31:00Z">
              <w:r w:rsidR="009259AE" w:rsidRPr="00871EE3">
                <w:rPr>
                  <w:highlight w:val="cyan"/>
                </w:rPr>
                <w:t>8</w:t>
              </w:r>
            </w:ins>
            <w:ins w:id="564" w:author="251 (USA)" w:date="2023-05-29T18:25:00Z">
              <w:del w:id="565" w:author="USA - June 2026" w:date="2026-02-19T17:31:00Z" w16du:dateUtc="2026-02-20T01:31:00Z">
                <w:r w:rsidRPr="00871EE3" w:rsidDel="009259AE">
                  <w:rPr>
                    <w:highlight w:val="cyan"/>
                  </w:rPr>
                  <w:delText>9</w:delText>
                </w:r>
              </w:del>
            </w:ins>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65E2BFC9" w14:textId="148AD13F" w:rsidR="00AD0722" w:rsidRPr="00871EE3" w:rsidRDefault="00AD0722">
            <w:pPr>
              <w:pStyle w:val="Tabletext"/>
              <w:jc w:val="center"/>
              <w:rPr>
                <w:ins w:id="566" w:author="251 (USA)" w:date="2023-05-29T18:25:00Z"/>
                <w:highlight w:val="cyan"/>
              </w:rPr>
            </w:pPr>
            <w:ins w:id="567" w:author="251 (USA)" w:date="2023-05-29T18:25:00Z">
              <w:r w:rsidRPr="00871EE3">
                <w:rPr>
                  <w:highlight w:val="cyan"/>
                </w:rPr>
                <w:t>23.</w:t>
              </w:r>
            </w:ins>
            <w:ins w:id="568" w:author="USA - June 2026" w:date="2026-02-19T17:31:00Z" w16du:dateUtc="2026-02-20T01:31:00Z">
              <w:r w:rsidR="009259AE" w:rsidRPr="00871EE3">
                <w:rPr>
                  <w:highlight w:val="cyan"/>
                </w:rPr>
                <w:t>8</w:t>
              </w:r>
            </w:ins>
            <w:ins w:id="569" w:author="251 (USA)" w:date="2023-05-29T18:25:00Z">
              <w:del w:id="570" w:author="USA - June 2026" w:date="2026-02-19T17:31:00Z" w16du:dateUtc="2026-02-20T01:31:00Z">
                <w:r w:rsidRPr="00871EE3" w:rsidDel="009259AE">
                  <w:rPr>
                    <w:highlight w:val="cyan"/>
                  </w:rPr>
                  <w:delText>9</w:delText>
                </w:r>
              </w:del>
            </w:ins>
          </w:p>
        </w:tc>
      </w:tr>
      <w:tr w:rsidR="00583023" w:rsidRPr="00BE29DD" w14:paraId="5042E350" w14:textId="77777777" w:rsidTr="00871EE3">
        <w:trPr>
          <w:ins w:id="571"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4200D475" w14:textId="77777777" w:rsidR="00AD0722" w:rsidRPr="00BE29DD" w:rsidRDefault="00AD0722">
            <w:pPr>
              <w:pStyle w:val="Tabletext"/>
              <w:rPr>
                <w:ins w:id="572" w:author="251 (USA)" w:date="2023-05-29T18:25:00Z"/>
              </w:rPr>
            </w:pPr>
            <w:ins w:id="573" w:author="251 (USA)" w:date="2023-05-29T18:25:00Z">
              <w:r w:rsidRPr="00BE29DD">
                <w:t>Orbit altitude (km)</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34E3551C" w14:textId="77777777" w:rsidR="00AD0722" w:rsidRPr="00BE29DD" w:rsidRDefault="00AD0722">
            <w:pPr>
              <w:pStyle w:val="Tabletext"/>
              <w:jc w:val="center"/>
              <w:rPr>
                <w:ins w:id="574" w:author="251 (USA)" w:date="2023-05-29T18:25:00Z"/>
              </w:rPr>
            </w:pPr>
            <w:ins w:id="575" w:author="251 (USA)" w:date="2023-05-29T18:25:00Z">
              <w:r w:rsidRPr="00BE29DD">
                <w:t>817</w:t>
              </w:r>
            </w:ins>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14:paraId="1044ED64" w14:textId="77777777" w:rsidR="00AD0722" w:rsidRPr="00BE29DD" w:rsidRDefault="00AD0722">
            <w:pPr>
              <w:pStyle w:val="Tabletext"/>
              <w:jc w:val="center"/>
              <w:rPr>
                <w:ins w:id="576" w:author="251 (USA)" w:date="2023-05-29T18:25:00Z"/>
              </w:rPr>
            </w:pPr>
            <w:ins w:id="577" w:author="251 (USA)" w:date="2023-05-29T18:25:00Z">
              <w:r w:rsidRPr="00BE29DD">
                <w:t>833</w:t>
              </w:r>
            </w:ins>
          </w:p>
        </w:tc>
        <w:tc>
          <w:tcPr>
            <w:tcW w:w="1437" w:type="dxa"/>
            <w:tcBorders>
              <w:top w:val="nil"/>
              <w:left w:val="nil"/>
              <w:bottom w:val="single" w:sz="4" w:space="0" w:color="auto"/>
              <w:right w:val="single" w:sz="4" w:space="0" w:color="auto"/>
            </w:tcBorders>
            <w:shd w:val="clear" w:color="auto" w:fill="FFFFFF" w:themeFill="background1"/>
            <w:noWrap/>
            <w:vAlign w:val="center"/>
            <w:hideMark/>
          </w:tcPr>
          <w:p w14:paraId="3F53BD1E" w14:textId="77777777" w:rsidR="00AD0722" w:rsidRPr="00BE29DD" w:rsidRDefault="00AD0722">
            <w:pPr>
              <w:pStyle w:val="Tabletext"/>
              <w:jc w:val="center"/>
              <w:rPr>
                <w:ins w:id="578" w:author="251 (USA)" w:date="2023-05-29T18:25:00Z"/>
              </w:rPr>
            </w:pPr>
            <w:ins w:id="579" w:author="251 (USA)" w:date="2023-05-29T18:25:00Z">
              <w:r w:rsidRPr="00BE29DD">
                <w:t>833</w:t>
              </w:r>
            </w:ins>
          </w:p>
        </w:tc>
        <w:tc>
          <w:tcPr>
            <w:tcW w:w="1713" w:type="dxa"/>
            <w:tcBorders>
              <w:top w:val="nil"/>
              <w:left w:val="nil"/>
              <w:bottom w:val="single" w:sz="4" w:space="0" w:color="auto"/>
              <w:right w:val="single" w:sz="4" w:space="0" w:color="auto"/>
            </w:tcBorders>
            <w:shd w:val="clear" w:color="auto" w:fill="FFFFFF" w:themeFill="background1"/>
            <w:noWrap/>
            <w:vAlign w:val="center"/>
            <w:hideMark/>
          </w:tcPr>
          <w:p w14:paraId="0A8AECB0" w14:textId="77777777" w:rsidR="00AD0722" w:rsidRPr="00BE29DD" w:rsidRDefault="00AD0722">
            <w:pPr>
              <w:pStyle w:val="Tabletext"/>
              <w:jc w:val="center"/>
              <w:rPr>
                <w:ins w:id="580" w:author="251 (USA)" w:date="2023-05-29T18:25:00Z"/>
              </w:rPr>
            </w:pPr>
            <w:ins w:id="581" w:author="251 (USA)" w:date="2023-05-29T18:25:00Z">
              <w:r w:rsidRPr="00BE29DD">
                <w:t>824</w:t>
              </w:r>
            </w:ins>
          </w:p>
        </w:tc>
        <w:tc>
          <w:tcPr>
            <w:tcW w:w="1440" w:type="dxa"/>
            <w:tcBorders>
              <w:top w:val="nil"/>
              <w:left w:val="nil"/>
              <w:bottom w:val="single" w:sz="4" w:space="0" w:color="auto"/>
              <w:right w:val="single" w:sz="4" w:space="0" w:color="auto"/>
            </w:tcBorders>
            <w:shd w:val="clear" w:color="auto" w:fill="FFFFFF" w:themeFill="background1"/>
            <w:noWrap/>
            <w:vAlign w:val="center"/>
            <w:hideMark/>
          </w:tcPr>
          <w:p w14:paraId="0EA6C5AD" w14:textId="77777777" w:rsidR="00AD0722" w:rsidRPr="00BE29DD" w:rsidRDefault="00AD0722">
            <w:pPr>
              <w:pStyle w:val="Tabletext"/>
              <w:jc w:val="center"/>
              <w:rPr>
                <w:ins w:id="582" w:author="251 (USA)" w:date="2023-05-29T18:25:00Z"/>
              </w:rPr>
            </w:pPr>
            <w:ins w:id="583" w:author="251 (USA)" w:date="2023-05-29T18:25:00Z">
              <w:r w:rsidRPr="00BE29DD">
                <w:t>824</w:t>
              </w:r>
            </w:ins>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2EFA37FE" w14:textId="77777777" w:rsidR="00AD0722" w:rsidRPr="00BE29DD" w:rsidRDefault="00AD0722">
            <w:pPr>
              <w:pStyle w:val="Tabletext"/>
              <w:jc w:val="center"/>
              <w:rPr>
                <w:ins w:id="584" w:author="251 (USA)" w:date="2023-05-29T18:25:00Z"/>
              </w:rPr>
            </w:pPr>
            <w:ins w:id="585" w:author="251 (USA)" w:date="2023-05-29T18:25:00Z">
              <w:r w:rsidRPr="00BE29DD">
                <w:t>835</w:t>
              </w:r>
            </w:ins>
          </w:p>
        </w:tc>
      </w:tr>
      <w:tr w:rsidR="00583023" w:rsidRPr="00BE29DD" w14:paraId="3ACCC884" w14:textId="77777777" w:rsidTr="00871EE3">
        <w:trPr>
          <w:ins w:id="586"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31175E50" w14:textId="77777777" w:rsidR="00AD0722" w:rsidRPr="00BE29DD" w:rsidRDefault="00AD0722">
            <w:pPr>
              <w:pStyle w:val="Tabletext"/>
              <w:rPr>
                <w:ins w:id="587" w:author="251 (USA)" w:date="2023-05-29T18:25:00Z"/>
              </w:rPr>
            </w:pPr>
            <w:ins w:id="588" w:author="251 (USA)" w:date="2023-05-29T18:25:00Z">
              <w:r w:rsidRPr="00BE29DD">
                <w:t>Off-nadir angle (°)</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6889EC44" w14:textId="77777777" w:rsidR="00AD0722" w:rsidRPr="00BE29DD" w:rsidRDefault="00AD0722">
            <w:pPr>
              <w:pStyle w:val="Tabletext"/>
              <w:jc w:val="center"/>
              <w:rPr>
                <w:ins w:id="589" w:author="251 (USA)" w:date="2023-05-29T18:25:00Z"/>
              </w:rPr>
            </w:pPr>
            <w:ins w:id="590" w:author="251 (USA)" w:date="2023-05-29T18:25:00Z">
              <w:r w:rsidRPr="00BE29DD">
                <w:t>44.5</w:t>
              </w:r>
            </w:ins>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14:paraId="0E39D84E" w14:textId="77777777" w:rsidR="00AD0722" w:rsidRPr="00BE29DD" w:rsidRDefault="00AD0722">
            <w:pPr>
              <w:pStyle w:val="Tabletext"/>
              <w:jc w:val="center"/>
              <w:rPr>
                <w:ins w:id="591" w:author="251 (USA)" w:date="2023-05-29T18:25:00Z"/>
              </w:rPr>
            </w:pPr>
            <w:ins w:id="592" w:author="251 (USA)" w:date="2023-05-29T18:25:00Z">
              <w:r w:rsidRPr="00BE29DD">
                <w:t>48.3</w:t>
              </w:r>
            </w:ins>
          </w:p>
        </w:tc>
        <w:tc>
          <w:tcPr>
            <w:tcW w:w="1437" w:type="dxa"/>
            <w:tcBorders>
              <w:top w:val="nil"/>
              <w:left w:val="nil"/>
              <w:bottom w:val="single" w:sz="4" w:space="0" w:color="auto"/>
              <w:right w:val="single" w:sz="4" w:space="0" w:color="auto"/>
            </w:tcBorders>
            <w:shd w:val="clear" w:color="auto" w:fill="FFFFFF" w:themeFill="background1"/>
            <w:noWrap/>
            <w:vAlign w:val="center"/>
            <w:hideMark/>
          </w:tcPr>
          <w:p w14:paraId="5C2BD584" w14:textId="77777777" w:rsidR="00AD0722" w:rsidRPr="00BE29DD" w:rsidRDefault="00AD0722">
            <w:pPr>
              <w:pStyle w:val="Tabletext"/>
              <w:jc w:val="center"/>
              <w:rPr>
                <w:ins w:id="593" w:author="251 (USA)" w:date="2023-05-29T18:25:00Z"/>
              </w:rPr>
            </w:pPr>
            <w:ins w:id="594" w:author="251 (USA)" w:date="2023-05-29T18:25:00Z">
              <w:r w:rsidRPr="00BE29DD">
                <w:t>0.0</w:t>
              </w:r>
            </w:ins>
          </w:p>
        </w:tc>
        <w:tc>
          <w:tcPr>
            <w:tcW w:w="1713" w:type="dxa"/>
            <w:tcBorders>
              <w:top w:val="nil"/>
              <w:left w:val="nil"/>
              <w:bottom w:val="single" w:sz="4" w:space="0" w:color="auto"/>
              <w:right w:val="single" w:sz="4" w:space="0" w:color="auto"/>
            </w:tcBorders>
            <w:shd w:val="clear" w:color="auto" w:fill="FFFFFF" w:themeFill="background1"/>
            <w:noWrap/>
            <w:vAlign w:val="center"/>
            <w:hideMark/>
          </w:tcPr>
          <w:p w14:paraId="18AB171A" w14:textId="77777777" w:rsidR="00AD0722" w:rsidRPr="00BE29DD" w:rsidRDefault="00AD0722">
            <w:pPr>
              <w:pStyle w:val="Tabletext"/>
              <w:jc w:val="center"/>
              <w:rPr>
                <w:ins w:id="595" w:author="251 (USA)" w:date="2023-05-29T18:25:00Z"/>
              </w:rPr>
            </w:pPr>
            <w:ins w:id="596" w:author="251 (USA)" w:date="2023-05-29T18:25:00Z">
              <w:r w:rsidRPr="00BE29DD">
                <w:t>52.7</w:t>
              </w:r>
            </w:ins>
          </w:p>
        </w:tc>
        <w:tc>
          <w:tcPr>
            <w:tcW w:w="1440" w:type="dxa"/>
            <w:tcBorders>
              <w:top w:val="nil"/>
              <w:left w:val="nil"/>
              <w:bottom w:val="single" w:sz="4" w:space="0" w:color="auto"/>
              <w:right w:val="single" w:sz="4" w:space="0" w:color="auto"/>
            </w:tcBorders>
            <w:shd w:val="clear" w:color="auto" w:fill="FFFFFF" w:themeFill="background1"/>
            <w:noWrap/>
            <w:vAlign w:val="center"/>
            <w:hideMark/>
          </w:tcPr>
          <w:p w14:paraId="76A1F45E" w14:textId="77777777" w:rsidR="00AD0722" w:rsidRPr="00BE29DD" w:rsidRDefault="00AD0722">
            <w:pPr>
              <w:pStyle w:val="Tabletext"/>
              <w:jc w:val="center"/>
              <w:rPr>
                <w:ins w:id="597" w:author="251 (USA)" w:date="2023-05-29T18:25:00Z"/>
              </w:rPr>
            </w:pPr>
            <w:ins w:id="598" w:author="251 (USA)" w:date="2023-05-29T18:25:00Z">
              <w:r w:rsidRPr="00BE29DD">
                <w:t>0.0</w:t>
              </w:r>
            </w:ins>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3E28B5A1" w14:textId="77777777" w:rsidR="00AD0722" w:rsidRPr="00BE29DD" w:rsidRDefault="00AD0722">
            <w:pPr>
              <w:pStyle w:val="Tabletext"/>
              <w:jc w:val="center"/>
              <w:rPr>
                <w:ins w:id="599" w:author="251 (USA)" w:date="2023-05-29T18:25:00Z"/>
              </w:rPr>
            </w:pPr>
            <w:ins w:id="600" w:author="251 (USA)" w:date="2023-05-29T18:25:00Z">
              <w:r w:rsidRPr="00BE29DD">
                <w:t>53.3</w:t>
              </w:r>
            </w:ins>
          </w:p>
        </w:tc>
      </w:tr>
      <w:tr w:rsidR="00583023" w:rsidRPr="00BE29DD" w14:paraId="32ED70AC" w14:textId="77777777" w:rsidTr="00871EE3">
        <w:trPr>
          <w:ins w:id="601"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5D35406D" w14:textId="77777777" w:rsidR="00AD0722" w:rsidRPr="00BE29DD" w:rsidRDefault="00AD0722">
            <w:pPr>
              <w:pStyle w:val="Tabletext"/>
              <w:rPr>
                <w:ins w:id="602" w:author="251 (USA)" w:date="2023-05-29T18:25:00Z"/>
              </w:rPr>
            </w:pPr>
            <w:ins w:id="603" w:author="251 (USA)" w:date="2023-05-29T18:25:00Z">
              <w:r w:rsidRPr="00BE29DD">
                <w:t>Antenna gain (dBi)</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5EF57295" w14:textId="77777777" w:rsidR="00AD0722" w:rsidRPr="00BE29DD" w:rsidRDefault="00AD0722">
            <w:pPr>
              <w:pStyle w:val="Tabletext"/>
              <w:jc w:val="center"/>
              <w:rPr>
                <w:ins w:id="604" w:author="251 (USA)" w:date="2023-05-29T18:25:00Z"/>
              </w:rPr>
            </w:pPr>
            <w:ins w:id="605" w:author="251 (USA)" w:date="2023-05-29T18:25:00Z">
              <w:r w:rsidRPr="00BE29DD">
                <w:t>40</w:t>
              </w:r>
            </w:ins>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14:paraId="0939A7EE" w14:textId="77777777" w:rsidR="00AD0722" w:rsidRPr="00BE29DD" w:rsidRDefault="00AD0722">
            <w:pPr>
              <w:pStyle w:val="Tabletext"/>
              <w:jc w:val="center"/>
              <w:rPr>
                <w:ins w:id="606" w:author="251 (USA)" w:date="2023-05-29T18:25:00Z"/>
              </w:rPr>
            </w:pPr>
            <w:ins w:id="607" w:author="251 (USA)" w:date="2023-05-29T18:25:00Z">
              <w:r w:rsidRPr="00BE29DD">
                <w:t>34.4</w:t>
              </w:r>
            </w:ins>
          </w:p>
        </w:tc>
        <w:tc>
          <w:tcPr>
            <w:tcW w:w="1437" w:type="dxa"/>
            <w:tcBorders>
              <w:top w:val="nil"/>
              <w:left w:val="nil"/>
              <w:bottom w:val="single" w:sz="4" w:space="0" w:color="auto"/>
              <w:right w:val="single" w:sz="4" w:space="0" w:color="auto"/>
            </w:tcBorders>
            <w:shd w:val="clear" w:color="auto" w:fill="FFFFFF" w:themeFill="background1"/>
            <w:noWrap/>
            <w:vAlign w:val="center"/>
            <w:hideMark/>
          </w:tcPr>
          <w:p w14:paraId="03EC1B39" w14:textId="77777777" w:rsidR="00AD0722" w:rsidRPr="00BE29DD" w:rsidRDefault="00AD0722">
            <w:pPr>
              <w:pStyle w:val="Tabletext"/>
              <w:jc w:val="center"/>
              <w:rPr>
                <w:ins w:id="608" w:author="251 (USA)" w:date="2023-05-29T18:25:00Z"/>
              </w:rPr>
            </w:pPr>
            <w:ins w:id="609" w:author="251 (USA)" w:date="2023-05-29T18:25:00Z">
              <w:r w:rsidRPr="00BE29DD">
                <w:t>34.4</w:t>
              </w:r>
            </w:ins>
          </w:p>
        </w:tc>
        <w:tc>
          <w:tcPr>
            <w:tcW w:w="1713" w:type="dxa"/>
            <w:tcBorders>
              <w:top w:val="nil"/>
              <w:left w:val="nil"/>
              <w:bottom w:val="single" w:sz="4" w:space="0" w:color="auto"/>
              <w:right w:val="single" w:sz="4" w:space="0" w:color="auto"/>
            </w:tcBorders>
            <w:shd w:val="clear" w:color="auto" w:fill="FFFFFF" w:themeFill="background1"/>
            <w:noWrap/>
            <w:vAlign w:val="center"/>
            <w:hideMark/>
          </w:tcPr>
          <w:p w14:paraId="13DD114F" w14:textId="77777777" w:rsidR="00AD0722" w:rsidRPr="00BE29DD" w:rsidRDefault="00AD0722">
            <w:pPr>
              <w:pStyle w:val="Tabletext"/>
              <w:jc w:val="center"/>
              <w:rPr>
                <w:ins w:id="610" w:author="251 (USA)" w:date="2023-05-29T18:25:00Z"/>
              </w:rPr>
            </w:pPr>
            <w:ins w:id="611" w:author="251 (USA)" w:date="2023-05-29T18:25:00Z">
              <w:r w:rsidRPr="00BE29DD">
                <w:t>30.4</w:t>
              </w:r>
            </w:ins>
          </w:p>
        </w:tc>
        <w:tc>
          <w:tcPr>
            <w:tcW w:w="1440" w:type="dxa"/>
            <w:tcBorders>
              <w:top w:val="nil"/>
              <w:left w:val="nil"/>
              <w:bottom w:val="single" w:sz="4" w:space="0" w:color="auto"/>
              <w:right w:val="single" w:sz="4" w:space="0" w:color="auto"/>
            </w:tcBorders>
            <w:shd w:val="clear" w:color="auto" w:fill="FFFFFF" w:themeFill="background1"/>
            <w:noWrap/>
            <w:vAlign w:val="center"/>
            <w:hideMark/>
          </w:tcPr>
          <w:p w14:paraId="22EDAEA3" w14:textId="77777777" w:rsidR="00AD0722" w:rsidRPr="00BE29DD" w:rsidRDefault="00AD0722">
            <w:pPr>
              <w:pStyle w:val="Tabletext"/>
              <w:jc w:val="center"/>
              <w:rPr>
                <w:ins w:id="612" w:author="251 (USA)" w:date="2023-05-29T18:25:00Z"/>
              </w:rPr>
            </w:pPr>
            <w:ins w:id="613" w:author="251 (USA)" w:date="2023-05-29T18:25:00Z">
              <w:r w:rsidRPr="00BE29DD">
                <w:t>30.4</w:t>
              </w:r>
            </w:ins>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135159C4" w14:textId="77777777" w:rsidR="00AD0722" w:rsidRPr="00BE29DD" w:rsidRDefault="00AD0722">
            <w:pPr>
              <w:pStyle w:val="Tabletext"/>
              <w:jc w:val="center"/>
              <w:rPr>
                <w:ins w:id="614" w:author="251 (USA)" w:date="2023-05-29T18:25:00Z"/>
              </w:rPr>
            </w:pPr>
            <w:ins w:id="615" w:author="251 (USA)" w:date="2023-05-29T18:25:00Z">
              <w:r w:rsidRPr="00BE29DD">
                <w:t>40.8</w:t>
              </w:r>
            </w:ins>
          </w:p>
        </w:tc>
      </w:tr>
      <w:tr w:rsidR="00583023" w:rsidRPr="00BE29DD" w14:paraId="3F731A8F" w14:textId="77777777" w:rsidTr="00871EE3">
        <w:trPr>
          <w:ins w:id="616"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5A08405D" w14:textId="77777777" w:rsidR="00AD0722" w:rsidRPr="00BE29DD" w:rsidRDefault="00AD0722">
            <w:pPr>
              <w:pStyle w:val="Tabletext"/>
              <w:rPr>
                <w:ins w:id="617" w:author="251 (USA)" w:date="2023-05-29T18:25:00Z"/>
              </w:rPr>
            </w:pPr>
            <w:ins w:id="618" w:author="251 (USA)" w:date="2023-05-29T18:25:00Z">
              <w:r w:rsidRPr="00BE29DD">
                <w:t>Incidence angle at footprint (°)</w:t>
              </w:r>
            </w:ins>
          </w:p>
        </w:tc>
        <w:tc>
          <w:tcPr>
            <w:tcW w:w="99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099A0D60" w14:textId="77777777" w:rsidR="00AD0722" w:rsidRPr="00BE29DD" w:rsidRDefault="00AD0722">
            <w:pPr>
              <w:pStyle w:val="Tabletext"/>
              <w:jc w:val="center"/>
              <w:rPr>
                <w:ins w:id="619" w:author="251 (USA)" w:date="2023-05-29T18:25:00Z"/>
              </w:rPr>
            </w:pPr>
            <w:ins w:id="620" w:author="251 (USA)" w:date="2023-05-29T18:25:00Z">
              <w:r w:rsidRPr="00BE29DD">
                <w:t>52.3</w:t>
              </w:r>
            </w:ins>
          </w:p>
        </w:tc>
        <w:tc>
          <w:tcPr>
            <w:tcW w:w="126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75FFCA54" w14:textId="13861F0B" w:rsidR="00AD0722" w:rsidRPr="00871EE3" w:rsidRDefault="00AD0722">
            <w:pPr>
              <w:pStyle w:val="Tabletext"/>
              <w:jc w:val="center"/>
              <w:rPr>
                <w:ins w:id="621" w:author="251 (USA)" w:date="2023-05-29T18:25:00Z"/>
                <w:highlight w:val="cyan"/>
              </w:rPr>
            </w:pPr>
            <w:ins w:id="622" w:author="251 (USA)" w:date="2023-05-29T18:25:00Z">
              <w:r w:rsidRPr="00871EE3">
                <w:rPr>
                  <w:highlight w:val="cyan"/>
                </w:rPr>
                <w:t>57.</w:t>
              </w:r>
            </w:ins>
            <w:ins w:id="623" w:author="USA - June 2026" w:date="2026-02-19T17:36:00Z" w16du:dateUtc="2026-02-20T01:36:00Z">
              <w:r w:rsidR="00C06EBF" w:rsidRPr="00871EE3">
                <w:rPr>
                  <w:highlight w:val="cyan"/>
                </w:rPr>
                <w:t>5</w:t>
              </w:r>
            </w:ins>
            <w:ins w:id="624" w:author="251 (USA)" w:date="2023-05-29T18:25:00Z">
              <w:del w:id="625" w:author="USA - June 2026" w:date="2026-02-19T17:36:00Z" w16du:dateUtc="2026-02-20T01:36:00Z">
                <w:r w:rsidRPr="00871EE3" w:rsidDel="00C06EBF">
                  <w:rPr>
                    <w:highlight w:val="cyan"/>
                  </w:rPr>
                  <w:delText>6</w:delText>
                </w:r>
              </w:del>
            </w:ins>
          </w:p>
        </w:tc>
        <w:tc>
          <w:tcPr>
            <w:tcW w:w="1437"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7101EA08" w14:textId="77777777" w:rsidR="00AD0722" w:rsidRPr="00BE29DD" w:rsidRDefault="00AD0722">
            <w:pPr>
              <w:pStyle w:val="Tabletext"/>
              <w:jc w:val="center"/>
              <w:rPr>
                <w:ins w:id="626" w:author="251 (USA)" w:date="2023-05-29T18:25:00Z"/>
              </w:rPr>
            </w:pPr>
            <w:ins w:id="627" w:author="251 (USA)" w:date="2023-05-29T18:25:00Z">
              <w:r w:rsidRPr="00BE29DD">
                <w:t>0.0</w:t>
              </w:r>
            </w:ins>
          </w:p>
        </w:tc>
        <w:tc>
          <w:tcPr>
            <w:tcW w:w="1713"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717C15F0" w14:textId="77777777" w:rsidR="00AD0722" w:rsidRPr="00BE29DD" w:rsidRDefault="00AD0722">
            <w:pPr>
              <w:pStyle w:val="Tabletext"/>
              <w:jc w:val="center"/>
              <w:rPr>
                <w:ins w:id="628" w:author="251 (USA)" w:date="2023-05-29T18:25:00Z"/>
              </w:rPr>
            </w:pPr>
            <w:ins w:id="629" w:author="251 (USA)" w:date="2023-05-29T18:25:00Z">
              <w:r w:rsidRPr="00BE29DD">
                <w:t>64.0</w:t>
              </w:r>
            </w:ins>
          </w:p>
        </w:tc>
        <w:tc>
          <w:tcPr>
            <w:tcW w:w="144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40627AB8" w14:textId="77777777" w:rsidR="00AD0722" w:rsidRPr="00BE29DD" w:rsidRDefault="00AD0722">
            <w:pPr>
              <w:pStyle w:val="Tabletext"/>
              <w:jc w:val="center"/>
              <w:rPr>
                <w:ins w:id="630" w:author="251 (USA)" w:date="2023-05-29T18:25:00Z"/>
              </w:rPr>
            </w:pPr>
            <w:ins w:id="631" w:author="251 (USA)" w:date="2023-05-29T18:25:00Z">
              <w:r w:rsidRPr="00BE29DD">
                <w:t>0.0</w:t>
              </w:r>
            </w:ins>
          </w:p>
        </w:tc>
        <w:tc>
          <w:tcPr>
            <w:tcW w:w="117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1D0AB94A" w14:textId="37F52ACD" w:rsidR="00AD0722" w:rsidRPr="00871EE3" w:rsidRDefault="00AD0722">
            <w:pPr>
              <w:pStyle w:val="Tabletext"/>
              <w:jc w:val="center"/>
              <w:rPr>
                <w:ins w:id="632" w:author="251 (USA)" w:date="2023-05-29T18:25:00Z"/>
                <w:highlight w:val="cyan"/>
              </w:rPr>
            </w:pPr>
            <w:ins w:id="633" w:author="251 (USA)" w:date="2023-05-29T18:25:00Z">
              <w:r w:rsidRPr="00871EE3">
                <w:rPr>
                  <w:highlight w:val="cyan"/>
                </w:rPr>
                <w:t>65.</w:t>
              </w:r>
              <w:del w:id="634" w:author="USA - June 2026" w:date="2026-02-19T17:36:00Z" w16du:dateUtc="2026-02-20T01:36:00Z">
                <w:r w:rsidRPr="00871EE3" w:rsidDel="00C06EBF">
                  <w:rPr>
                    <w:highlight w:val="cyan"/>
                  </w:rPr>
                  <w:delText>1</w:delText>
                </w:r>
              </w:del>
            </w:ins>
            <w:ins w:id="635" w:author="USA - June 2026" w:date="2026-02-19T17:36:00Z" w16du:dateUtc="2026-02-20T01:36:00Z">
              <w:r w:rsidR="00C06EBF" w:rsidRPr="00871EE3">
                <w:rPr>
                  <w:highlight w:val="cyan"/>
                </w:rPr>
                <w:t>0</w:t>
              </w:r>
            </w:ins>
          </w:p>
        </w:tc>
      </w:tr>
      <w:tr w:rsidR="00583023" w:rsidRPr="00BE29DD" w14:paraId="5388D5E5" w14:textId="77777777" w:rsidTr="00871EE3">
        <w:trPr>
          <w:ins w:id="636"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3DCEAF26" w14:textId="77777777" w:rsidR="00AD0722" w:rsidRPr="00BE29DD" w:rsidRDefault="00AD0722">
            <w:pPr>
              <w:pStyle w:val="Tabletext"/>
              <w:rPr>
                <w:ins w:id="637" w:author="251 (USA)" w:date="2023-05-29T18:25:00Z"/>
              </w:rPr>
            </w:pPr>
            <w:ins w:id="638" w:author="251 (USA)" w:date="2023-05-29T18:25:00Z">
              <w:r w:rsidRPr="00BE29DD">
                <w:t>Angle from Ground to Sensor (°)</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3D221E6B" w14:textId="77777777" w:rsidR="00AD0722" w:rsidRPr="00BE29DD" w:rsidRDefault="00AD0722">
            <w:pPr>
              <w:pStyle w:val="Tabletext"/>
              <w:jc w:val="center"/>
              <w:rPr>
                <w:ins w:id="639" w:author="251 (USA)" w:date="2023-05-29T18:25:00Z"/>
              </w:rPr>
            </w:pPr>
            <w:ins w:id="640" w:author="251 (USA)" w:date="2023-05-29T18:25:00Z">
              <w:r w:rsidRPr="00BE29DD">
                <w:t>37.7</w:t>
              </w:r>
            </w:ins>
          </w:p>
        </w:tc>
        <w:tc>
          <w:tcPr>
            <w:tcW w:w="1260" w:type="dxa"/>
            <w:tcBorders>
              <w:top w:val="nil"/>
              <w:left w:val="nil"/>
              <w:bottom w:val="single" w:sz="4" w:space="0" w:color="7F7F7F"/>
              <w:right w:val="single" w:sz="4" w:space="0" w:color="7F7F7F"/>
            </w:tcBorders>
            <w:shd w:val="clear" w:color="auto" w:fill="FFFFFF" w:themeFill="background1"/>
            <w:noWrap/>
            <w:vAlign w:val="center"/>
            <w:hideMark/>
          </w:tcPr>
          <w:p w14:paraId="60F5D200" w14:textId="70A9925F" w:rsidR="00AD0722" w:rsidRPr="00871EE3" w:rsidRDefault="00AD0722">
            <w:pPr>
              <w:pStyle w:val="Tabletext"/>
              <w:jc w:val="center"/>
              <w:rPr>
                <w:ins w:id="641" w:author="251 (USA)" w:date="2023-05-29T18:25:00Z"/>
                <w:highlight w:val="cyan"/>
              </w:rPr>
            </w:pPr>
            <w:ins w:id="642" w:author="251 (USA)" w:date="2023-05-29T18:25:00Z">
              <w:r w:rsidRPr="00871EE3">
                <w:rPr>
                  <w:highlight w:val="cyan"/>
                </w:rPr>
                <w:t>32.</w:t>
              </w:r>
            </w:ins>
            <w:ins w:id="643" w:author="USA - June 2026" w:date="2026-02-19T17:36:00Z" w16du:dateUtc="2026-02-20T01:36:00Z">
              <w:r w:rsidR="00C06EBF" w:rsidRPr="00871EE3">
                <w:rPr>
                  <w:highlight w:val="cyan"/>
                </w:rPr>
                <w:t>5</w:t>
              </w:r>
            </w:ins>
            <w:ins w:id="644" w:author="251 (USA)" w:date="2023-05-29T18:25:00Z">
              <w:del w:id="645" w:author="USA - June 2026" w:date="2026-02-19T17:36:00Z" w16du:dateUtc="2026-02-20T01:36:00Z">
                <w:r w:rsidRPr="00871EE3" w:rsidDel="00C06EBF">
                  <w:rPr>
                    <w:highlight w:val="cyan"/>
                  </w:rPr>
                  <w:delText>4</w:delText>
                </w:r>
              </w:del>
            </w:ins>
          </w:p>
        </w:tc>
        <w:tc>
          <w:tcPr>
            <w:tcW w:w="1437" w:type="dxa"/>
            <w:tcBorders>
              <w:top w:val="nil"/>
              <w:left w:val="nil"/>
              <w:bottom w:val="single" w:sz="4" w:space="0" w:color="7F7F7F"/>
              <w:right w:val="single" w:sz="4" w:space="0" w:color="7F7F7F"/>
            </w:tcBorders>
            <w:shd w:val="clear" w:color="auto" w:fill="FFFFFF" w:themeFill="background1"/>
            <w:noWrap/>
            <w:vAlign w:val="center"/>
            <w:hideMark/>
          </w:tcPr>
          <w:p w14:paraId="51862FC0" w14:textId="77777777" w:rsidR="00AD0722" w:rsidRPr="00BE29DD" w:rsidRDefault="00AD0722">
            <w:pPr>
              <w:pStyle w:val="Tabletext"/>
              <w:jc w:val="center"/>
              <w:rPr>
                <w:ins w:id="646" w:author="251 (USA)" w:date="2023-05-29T18:25:00Z"/>
              </w:rPr>
            </w:pPr>
            <w:ins w:id="647" w:author="251 (USA)" w:date="2023-05-29T18:25:00Z">
              <w:r w:rsidRPr="00BE29DD">
                <w:t>90.0</w:t>
              </w:r>
            </w:ins>
          </w:p>
        </w:tc>
        <w:tc>
          <w:tcPr>
            <w:tcW w:w="1713" w:type="dxa"/>
            <w:tcBorders>
              <w:top w:val="nil"/>
              <w:left w:val="nil"/>
              <w:bottom w:val="single" w:sz="4" w:space="0" w:color="7F7F7F"/>
              <w:right w:val="single" w:sz="4" w:space="0" w:color="7F7F7F"/>
            </w:tcBorders>
            <w:shd w:val="clear" w:color="auto" w:fill="FFFFFF" w:themeFill="background1"/>
            <w:noWrap/>
            <w:vAlign w:val="center"/>
            <w:hideMark/>
          </w:tcPr>
          <w:p w14:paraId="23E2CC37" w14:textId="77777777" w:rsidR="00AD0722" w:rsidRPr="00BE29DD" w:rsidRDefault="00AD0722">
            <w:pPr>
              <w:pStyle w:val="Tabletext"/>
              <w:jc w:val="center"/>
              <w:rPr>
                <w:ins w:id="648" w:author="251 (USA)" w:date="2023-05-29T18:25:00Z"/>
              </w:rPr>
            </w:pPr>
            <w:ins w:id="649" w:author="251 (USA)" w:date="2023-05-29T18:25:00Z">
              <w:r w:rsidRPr="00BE29DD">
                <w:t>26.0</w:t>
              </w:r>
            </w:ins>
          </w:p>
        </w:tc>
        <w:tc>
          <w:tcPr>
            <w:tcW w:w="1440" w:type="dxa"/>
            <w:tcBorders>
              <w:top w:val="nil"/>
              <w:left w:val="nil"/>
              <w:bottom w:val="single" w:sz="4" w:space="0" w:color="7F7F7F"/>
              <w:right w:val="single" w:sz="4" w:space="0" w:color="7F7F7F"/>
            </w:tcBorders>
            <w:shd w:val="clear" w:color="auto" w:fill="FFFFFF" w:themeFill="background1"/>
            <w:noWrap/>
            <w:vAlign w:val="center"/>
            <w:hideMark/>
          </w:tcPr>
          <w:p w14:paraId="4EC1304C" w14:textId="77777777" w:rsidR="00AD0722" w:rsidRPr="00BE29DD" w:rsidRDefault="00AD0722">
            <w:pPr>
              <w:pStyle w:val="Tabletext"/>
              <w:jc w:val="center"/>
              <w:rPr>
                <w:ins w:id="650" w:author="251 (USA)" w:date="2023-05-29T18:25:00Z"/>
              </w:rPr>
            </w:pPr>
            <w:ins w:id="651" w:author="251 (USA)" w:date="2023-05-29T18:25:00Z">
              <w:r w:rsidRPr="00BE29DD">
                <w:t>90.0</w:t>
              </w:r>
            </w:ins>
          </w:p>
        </w:tc>
        <w:tc>
          <w:tcPr>
            <w:tcW w:w="1174" w:type="dxa"/>
            <w:tcBorders>
              <w:top w:val="nil"/>
              <w:left w:val="nil"/>
              <w:bottom w:val="single" w:sz="4" w:space="0" w:color="7F7F7F"/>
              <w:right w:val="single" w:sz="4" w:space="0" w:color="7F7F7F"/>
            </w:tcBorders>
            <w:shd w:val="clear" w:color="auto" w:fill="FFFFFF" w:themeFill="background1"/>
            <w:noWrap/>
            <w:vAlign w:val="center"/>
            <w:hideMark/>
          </w:tcPr>
          <w:p w14:paraId="6466B70A" w14:textId="7E7A3DF0" w:rsidR="00AD0722" w:rsidRPr="00871EE3" w:rsidRDefault="00AD0722">
            <w:pPr>
              <w:pStyle w:val="Tabletext"/>
              <w:jc w:val="center"/>
              <w:rPr>
                <w:ins w:id="652" w:author="251 (USA)" w:date="2023-05-29T18:25:00Z"/>
                <w:highlight w:val="cyan"/>
              </w:rPr>
            </w:pPr>
            <w:ins w:id="653" w:author="251 (USA)" w:date="2023-05-29T18:25:00Z">
              <w:r w:rsidRPr="00871EE3">
                <w:rPr>
                  <w:highlight w:val="cyan"/>
                </w:rPr>
                <w:t>2</w:t>
              </w:r>
              <w:del w:id="654" w:author="USA - June 2026" w:date="2026-02-19T17:36:00Z" w16du:dateUtc="2026-02-20T01:36:00Z">
                <w:r w:rsidRPr="00871EE3" w:rsidDel="00C06EBF">
                  <w:rPr>
                    <w:highlight w:val="cyan"/>
                  </w:rPr>
                  <w:delText>4.9</w:delText>
                </w:r>
              </w:del>
            </w:ins>
            <w:ins w:id="655" w:author="USA - June 2026" w:date="2026-02-19T17:36:00Z" w16du:dateUtc="2026-02-20T01:36:00Z">
              <w:r w:rsidR="00C06EBF" w:rsidRPr="00871EE3">
                <w:rPr>
                  <w:highlight w:val="cyan"/>
                </w:rPr>
                <w:t>5.0</w:t>
              </w:r>
            </w:ins>
          </w:p>
        </w:tc>
      </w:tr>
      <w:tr w:rsidR="00583023" w:rsidRPr="00BE29DD" w14:paraId="41C70321" w14:textId="77777777" w:rsidTr="00871EE3">
        <w:trPr>
          <w:ins w:id="656"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4382952C" w14:textId="77777777" w:rsidR="00AD0722" w:rsidRPr="00BE29DD" w:rsidRDefault="00AD0722">
            <w:pPr>
              <w:pStyle w:val="Tabletext"/>
              <w:rPr>
                <w:ins w:id="657" w:author="251 (USA)" w:date="2023-05-29T18:25:00Z"/>
              </w:rPr>
            </w:pPr>
            <w:ins w:id="658" w:author="251 (USA)" w:date="2023-05-29T18:25:00Z">
              <w:r w:rsidRPr="00BE29DD">
                <w:t>Slant path distance (km)</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03A190CE" w14:textId="77777777" w:rsidR="00AD0722" w:rsidRPr="00BE29DD" w:rsidRDefault="00AD0722">
            <w:pPr>
              <w:pStyle w:val="Tabletext"/>
              <w:jc w:val="center"/>
              <w:rPr>
                <w:ins w:id="659" w:author="251 (USA)" w:date="2023-05-29T18:25:00Z"/>
              </w:rPr>
            </w:pPr>
            <w:ins w:id="660" w:author="251 (USA)" w:date="2023-05-29T18:25:00Z">
              <w:r w:rsidRPr="00BE29DD">
                <w:t>1227.3</w:t>
              </w:r>
            </w:ins>
          </w:p>
        </w:tc>
        <w:tc>
          <w:tcPr>
            <w:tcW w:w="1260" w:type="dxa"/>
            <w:tcBorders>
              <w:top w:val="nil"/>
              <w:left w:val="nil"/>
              <w:bottom w:val="single" w:sz="4" w:space="0" w:color="7F7F7F"/>
              <w:right w:val="single" w:sz="4" w:space="0" w:color="7F7F7F"/>
            </w:tcBorders>
            <w:shd w:val="clear" w:color="auto" w:fill="FFFFFF" w:themeFill="background1"/>
            <w:noWrap/>
            <w:vAlign w:val="center"/>
            <w:hideMark/>
          </w:tcPr>
          <w:p w14:paraId="683CDDD0" w14:textId="77777777" w:rsidR="00AD0722" w:rsidRPr="00BE29DD" w:rsidRDefault="00AD0722">
            <w:pPr>
              <w:pStyle w:val="Tabletext"/>
              <w:jc w:val="center"/>
              <w:rPr>
                <w:ins w:id="661" w:author="251 (USA)" w:date="2023-05-29T18:25:00Z"/>
              </w:rPr>
            </w:pPr>
            <w:ins w:id="662" w:author="251 (USA)" w:date="2023-05-29T18:25:00Z">
              <w:r w:rsidRPr="00BE29DD">
                <w:t>1379.0</w:t>
              </w:r>
            </w:ins>
          </w:p>
        </w:tc>
        <w:tc>
          <w:tcPr>
            <w:tcW w:w="1437" w:type="dxa"/>
            <w:tcBorders>
              <w:top w:val="nil"/>
              <w:left w:val="nil"/>
              <w:bottom w:val="single" w:sz="4" w:space="0" w:color="7F7F7F"/>
              <w:right w:val="single" w:sz="4" w:space="0" w:color="7F7F7F"/>
            </w:tcBorders>
            <w:shd w:val="clear" w:color="auto" w:fill="FFFFFF" w:themeFill="background1"/>
            <w:noWrap/>
            <w:vAlign w:val="center"/>
            <w:hideMark/>
          </w:tcPr>
          <w:p w14:paraId="0216707F" w14:textId="77777777" w:rsidR="00AD0722" w:rsidRPr="00BE29DD" w:rsidRDefault="00AD0722">
            <w:pPr>
              <w:pStyle w:val="Tabletext"/>
              <w:jc w:val="center"/>
              <w:rPr>
                <w:ins w:id="663" w:author="251 (USA)" w:date="2023-05-29T18:25:00Z"/>
              </w:rPr>
            </w:pPr>
            <w:ins w:id="664" w:author="251 (USA)" w:date="2023-05-29T18:25:00Z">
              <w:r w:rsidRPr="00BE29DD">
                <w:t>833.0</w:t>
              </w:r>
            </w:ins>
          </w:p>
        </w:tc>
        <w:tc>
          <w:tcPr>
            <w:tcW w:w="1713" w:type="dxa"/>
            <w:tcBorders>
              <w:top w:val="nil"/>
              <w:left w:val="nil"/>
              <w:bottom w:val="single" w:sz="4" w:space="0" w:color="7F7F7F"/>
              <w:right w:val="single" w:sz="4" w:space="0" w:color="7F7F7F"/>
            </w:tcBorders>
            <w:shd w:val="clear" w:color="auto" w:fill="FFFFFF" w:themeFill="background1"/>
            <w:noWrap/>
            <w:vAlign w:val="center"/>
            <w:hideMark/>
          </w:tcPr>
          <w:p w14:paraId="31E67C3F" w14:textId="77777777" w:rsidR="00AD0722" w:rsidRPr="00BE29DD" w:rsidRDefault="00AD0722">
            <w:pPr>
              <w:pStyle w:val="Tabletext"/>
              <w:jc w:val="center"/>
              <w:rPr>
                <w:ins w:id="665" w:author="251 (USA)" w:date="2023-05-29T18:25:00Z"/>
              </w:rPr>
            </w:pPr>
            <w:ins w:id="666" w:author="251 (USA)" w:date="2023-05-29T18:25:00Z">
              <w:r w:rsidRPr="00BE29DD">
                <w:t>1562.9</w:t>
              </w:r>
            </w:ins>
          </w:p>
        </w:tc>
        <w:tc>
          <w:tcPr>
            <w:tcW w:w="1440" w:type="dxa"/>
            <w:tcBorders>
              <w:top w:val="nil"/>
              <w:left w:val="nil"/>
              <w:bottom w:val="single" w:sz="4" w:space="0" w:color="7F7F7F"/>
              <w:right w:val="single" w:sz="4" w:space="0" w:color="7F7F7F"/>
            </w:tcBorders>
            <w:shd w:val="clear" w:color="auto" w:fill="FFFFFF" w:themeFill="background1"/>
            <w:noWrap/>
            <w:vAlign w:val="center"/>
            <w:hideMark/>
          </w:tcPr>
          <w:p w14:paraId="72395AFF" w14:textId="77777777" w:rsidR="00AD0722" w:rsidRPr="00BE29DD" w:rsidRDefault="00AD0722">
            <w:pPr>
              <w:pStyle w:val="Tabletext"/>
              <w:jc w:val="center"/>
              <w:rPr>
                <w:ins w:id="667" w:author="251 (USA)" w:date="2023-05-29T18:25:00Z"/>
              </w:rPr>
            </w:pPr>
            <w:ins w:id="668" w:author="251 (USA)" w:date="2023-05-29T18:25:00Z">
              <w:r w:rsidRPr="00BE29DD">
                <w:t>824.0</w:t>
              </w:r>
            </w:ins>
          </w:p>
        </w:tc>
        <w:tc>
          <w:tcPr>
            <w:tcW w:w="1174" w:type="dxa"/>
            <w:tcBorders>
              <w:top w:val="nil"/>
              <w:left w:val="nil"/>
              <w:bottom w:val="single" w:sz="4" w:space="0" w:color="7F7F7F"/>
              <w:right w:val="single" w:sz="4" w:space="0" w:color="7F7F7F"/>
            </w:tcBorders>
            <w:shd w:val="clear" w:color="auto" w:fill="FFFFFF" w:themeFill="background1"/>
            <w:noWrap/>
            <w:vAlign w:val="center"/>
            <w:hideMark/>
          </w:tcPr>
          <w:p w14:paraId="1D64DEE0" w14:textId="77777777" w:rsidR="00AD0722" w:rsidRPr="00BE29DD" w:rsidRDefault="00AD0722">
            <w:pPr>
              <w:pStyle w:val="Tabletext"/>
              <w:jc w:val="center"/>
              <w:rPr>
                <w:ins w:id="669" w:author="251 (USA)" w:date="2023-05-29T18:25:00Z"/>
              </w:rPr>
            </w:pPr>
            <w:ins w:id="670" w:author="251 (USA)" w:date="2023-05-29T18:25:00Z">
              <w:r w:rsidRPr="00BE29DD">
                <w:t>1621.5</w:t>
              </w:r>
            </w:ins>
          </w:p>
        </w:tc>
      </w:tr>
      <w:tr w:rsidR="00583023" w:rsidRPr="00BE29DD" w14:paraId="577D084A" w14:textId="77777777" w:rsidTr="00871EE3">
        <w:trPr>
          <w:ins w:id="671" w:author="USA - June 2026" w:date="2026-02-19T17:36:00Z"/>
        </w:trPr>
        <w:tc>
          <w:tcPr>
            <w:tcW w:w="1615" w:type="dxa"/>
            <w:tcBorders>
              <w:top w:val="nil"/>
              <w:left w:val="single" w:sz="4" w:space="0" w:color="auto"/>
              <w:bottom w:val="single" w:sz="4" w:space="0" w:color="auto"/>
              <w:right w:val="single" w:sz="4" w:space="0" w:color="auto"/>
            </w:tcBorders>
            <w:shd w:val="clear" w:color="auto" w:fill="FFFFFF" w:themeFill="background1"/>
            <w:noWrap/>
            <w:vAlign w:val="center"/>
          </w:tcPr>
          <w:p w14:paraId="72B13739" w14:textId="39F25C7A" w:rsidR="00C06EBF" w:rsidRPr="00BE29DD" w:rsidRDefault="00C06EBF" w:rsidP="00C06EBF">
            <w:pPr>
              <w:pStyle w:val="Tabletext"/>
              <w:rPr>
                <w:ins w:id="672" w:author="USA - June 2026" w:date="2026-02-19T17:36:00Z" w16du:dateUtc="2026-02-20T01:36:00Z"/>
              </w:rPr>
            </w:pPr>
            <w:ins w:id="673" w:author="USA - June 2026" w:date="2026-02-19T17:37:00Z" w16du:dateUtc="2026-02-20T01:37:00Z">
              <w:r w:rsidRPr="001F1AC2">
                <w:t>Antenna efficiency</w:t>
              </w:r>
            </w:ins>
          </w:p>
        </w:tc>
        <w:tc>
          <w:tcPr>
            <w:tcW w:w="990" w:type="dxa"/>
            <w:tcBorders>
              <w:top w:val="nil"/>
              <w:left w:val="nil"/>
              <w:bottom w:val="single" w:sz="4" w:space="0" w:color="7F7F7F"/>
              <w:right w:val="single" w:sz="4" w:space="0" w:color="7F7F7F"/>
            </w:tcBorders>
            <w:shd w:val="clear" w:color="auto" w:fill="FFFFFF" w:themeFill="background1"/>
            <w:noWrap/>
            <w:vAlign w:val="center"/>
          </w:tcPr>
          <w:p w14:paraId="13A0732E" w14:textId="21D286AB" w:rsidR="00C06EBF" w:rsidRPr="00871EE3" w:rsidRDefault="00C06EBF" w:rsidP="00C06EBF">
            <w:pPr>
              <w:pStyle w:val="Tabletext"/>
              <w:jc w:val="center"/>
              <w:rPr>
                <w:ins w:id="674" w:author="USA - June 2026" w:date="2026-02-19T17:36:00Z" w16du:dateUtc="2026-02-20T01:36:00Z"/>
                <w:highlight w:val="cyan"/>
              </w:rPr>
            </w:pPr>
            <w:ins w:id="675" w:author="USA - June 2026" w:date="2026-02-19T17:37:00Z" w16du:dateUtc="2026-02-20T01:37:00Z">
              <w:r w:rsidRPr="00871EE3">
                <w:rPr>
                  <w:highlight w:val="cyan"/>
                </w:rPr>
                <w:t>0.6</w:t>
              </w:r>
            </w:ins>
          </w:p>
        </w:tc>
        <w:tc>
          <w:tcPr>
            <w:tcW w:w="1260" w:type="dxa"/>
            <w:tcBorders>
              <w:top w:val="nil"/>
              <w:left w:val="nil"/>
              <w:bottom w:val="single" w:sz="4" w:space="0" w:color="7F7F7F"/>
              <w:right w:val="single" w:sz="4" w:space="0" w:color="7F7F7F"/>
            </w:tcBorders>
            <w:shd w:val="clear" w:color="auto" w:fill="FFFFFF" w:themeFill="background1"/>
            <w:noWrap/>
            <w:vAlign w:val="center"/>
          </w:tcPr>
          <w:p w14:paraId="0D6F6DBA" w14:textId="24851980" w:rsidR="00C06EBF" w:rsidRPr="00871EE3" w:rsidRDefault="00C06EBF" w:rsidP="00C06EBF">
            <w:pPr>
              <w:pStyle w:val="Tabletext"/>
              <w:jc w:val="center"/>
              <w:rPr>
                <w:ins w:id="676" w:author="USA - June 2026" w:date="2026-02-19T17:36:00Z" w16du:dateUtc="2026-02-20T01:36:00Z"/>
                <w:highlight w:val="cyan"/>
              </w:rPr>
            </w:pPr>
            <w:ins w:id="677" w:author="USA - June 2026" w:date="2026-02-19T17:37:00Z" w16du:dateUtc="2026-02-20T01:37:00Z">
              <w:r w:rsidRPr="00871EE3">
                <w:rPr>
                  <w:highlight w:val="cyan"/>
                </w:rPr>
                <w:t>0.6</w:t>
              </w:r>
            </w:ins>
          </w:p>
        </w:tc>
        <w:tc>
          <w:tcPr>
            <w:tcW w:w="1437" w:type="dxa"/>
            <w:tcBorders>
              <w:top w:val="nil"/>
              <w:left w:val="nil"/>
              <w:bottom w:val="single" w:sz="4" w:space="0" w:color="7F7F7F"/>
              <w:right w:val="single" w:sz="4" w:space="0" w:color="7F7F7F"/>
            </w:tcBorders>
            <w:shd w:val="clear" w:color="auto" w:fill="FFFFFF" w:themeFill="background1"/>
            <w:noWrap/>
            <w:vAlign w:val="center"/>
          </w:tcPr>
          <w:p w14:paraId="06D12D06" w14:textId="21301300" w:rsidR="00C06EBF" w:rsidRPr="00871EE3" w:rsidRDefault="00C06EBF" w:rsidP="00C06EBF">
            <w:pPr>
              <w:pStyle w:val="Tabletext"/>
              <w:jc w:val="center"/>
              <w:rPr>
                <w:ins w:id="678" w:author="USA - June 2026" w:date="2026-02-19T17:36:00Z" w16du:dateUtc="2026-02-20T01:36:00Z"/>
                <w:highlight w:val="cyan"/>
              </w:rPr>
            </w:pPr>
            <w:ins w:id="679" w:author="USA - June 2026" w:date="2026-02-19T17:37:00Z" w16du:dateUtc="2026-02-20T01:37:00Z">
              <w:r w:rsidRPr="00871EE3">
                <w:rPr>
                  <w:highlight w:val="cyan"/>
                </w:rPr>
                <w:t>0.6</w:t>
              </w:r>
            </w:ins>
          </w:p>
        </w:tc>
        <w:tc>
          <w:tcPr>
            <w:tcW w:w="1713" w:type="dxa"/>
            <w:tcBorders>
              <w:top w:val="nil"/>
              <w:left w:val="nil"/>
              <w:bottom w:val="single" w:sz="4" w:space="0" w:color="7F7F7F"/>
              <w:right w:val="single" w:sz="4" w:space="0" w:color="7F7F7F"/>
            </w:tcBorders>
            <w:shd w:val="clear" w:color="auto" w:fill="FFFFFF" w:themeFill="background1"/>
            <w:noWrap/>
            <w:vAlign w:val="center"/>
          </w:tcPr>
          <w:p w14:paraId="21B8F85A" w14:textId="4C55B620" w:rsidR="00C06EBF" w:rsidRPr="00871EE3" w:rsidRDefault="00C06EBF" w:rsidP="00C06EBF">
            <w:pPr>
              <w:pStyle w:val="Tabletext"/>
              <w:jc w:val="center"/>
              <w:rPr>
                <w:ins w:id="680" w:author="USA - June 2026" w:date="2026-02-19T17:36:00Z" w16du:dateUtc="2026-02-20T01:36:00Z"/>
                <w:highlight w:val="cyan"/>
              </w:rPr>
            </w:pPr>
            <w:ins w:id="681" w:author="USA - June 2026" w:date="2026-02-19T17:37:00Z" w16du:dateUtc="2026-02-20T01:37:00Z">
              <w:r w:rsidRPr="00871EE3">
                <w:rPr>
                  <w:highlight w:val="cyan"/>
                </w:rPr>
                <w:t>0.6</w:t>
              </w:r>
            </w:ins>
          </w:p>
        </w:tc>
        <w:tc>
          <w:tcPr>
            <w:tcW w:w="1440" w:type="dxa"/>
            <w:tcBorders>
              <w:top w:val="nil"/>
              <w:left w:val="nil"/>
              <w:bottom w:val="single" w:sz="4" w:space="0" w:color="7F7F7F"/>
              <w:right w:val="single" w:sz="4" w:space="0" w:color="7F7F7F"/>
            </w:tcBorders>
            <w:shd w:val="clear" w:color="auto" w:fill="FFFFFF" w:themeFill="background1"/>
            <w:noWrap/>
            <w:vAlign w:val="center"/>
          </w:tcPr>
          <w:p w14:paraId="501C5EE0" w14:textId="0F38BC46" w:rsidR="00C06EBF" w:rsidRPr="00871EE3" w:rsidRDefault="00C06EBF" w:rsidP="00C06EBF">
            <w:pPr>
              <w:pStyle w:val="Tabletext"/>
              <w:jc w:val="center"/>
              <w:rPr>
                <w:ins w:id="682" w:author="USA - June 2026" w:date="2026-02-19T17:36:00Z" w16du:dateUtc="2026-02-20T01:36:00Z"/>
                <w:highlight w:val="cyan"/>
              </w:rPr>
            </w:pPr>
            <w:ins w:id="683" w:author="USA - June 2026" w:date="2026-02-19T17:37:00Z" w16du:dateUtc="2026-02-20T01:37:00Z">
              <w:r w:rsidRPr="00871EE3">
                <w:rPr>
                  <w:highlight w:val="cyan"/>
                </w:rPr>
                <w:t>0.6</w:t>
              </w:r>
            </w:ins>
          </w:p>
        </w:tc>
        <w:tc>
          <w:tcPr>
            <w:tcW w:w="1174" w:type="dxa"/>
            <w:tcBorders>
              <w:top w:val="nil"/>
              <w:left w:val="nil"/>
              <w:bottom w:val="single" w:sz="4" w:space="0" w:color="7F7F7F"/>
              <w:right w:val="single" w:sz="4" w:space="0" w:color="7F7F7F"/>
            </w:tcBorders>
            <w:shd w:val="clear" w:color="auto" w:fill="FFFFFF" w:themeFill="background1"/>
            <w:noWrap/>
            <w:vAlign w:val="center"/>
          </w:tcPr>
          <w:p w14:paraId="6B708A78" w14:textId="0E9B8A52" w:rsidR="00C06EBF" w:rsidRPr="00871EE3" w:rsidRDefault="00C06EBF" w:rsidP="00C06EBF">
            <w:pPr>
              <w:pStyle w:val="Tabletext"/>
              <w:jc w:val="center"/>
              <w:rPr>
                <w:ins w:id="684" w:author="USA - June 2026" w:date="2026-02-19T17:36:00Z" w16du:dateUtc="2026-02-20T01:36:00Z"/>
                <w:highlight w:val="cyan"/>
              </w:rPr>
            </w:pPr>
            <w:ins w:id="685" w:author="USA - June 2026" w:date="2026-02-19T17:37:00Z" w16du:dateUtc="2026-02-20T01:37:00Z">
              <w:r w:rsidRPr="00871EE3">
                <w:rPr>
                  <w:highlight w:val="cyan"/>
                </w:rPr>
                <w:t>0.6</w:t>
              </w:r>
            </w:ins>
          </w:p>
        </w:tc>
      </w:tr>
      <w:tr w:rsidR="00583023" w:rsidRPr="00BE29DD" w14:paraId="2871265F" w14:textId="77777777" w:rsidTr="00583023">
        <w:trPr>
          <w:ins w:id="686"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0ACFD4F8" w14:textId="60565338" w:rsidR="00C06EBF" w:rsidRPr="00BE29DD" w:rsidRDefault="00583023" w:rsidP="00C06EBF">
            <w:pPr>
              <w:pStyle w:val="Tabletext"/>
              <w:rPr>
                <w:ins w:id="687" w:author="251 (USA)" w:date="2023-05-29T18:25:00Z"/>
              </w:rPr>
            </w:pPr>
            <w:r>
              <w:t>E</w:t>
            </w:r>
            <w:r w:rsidR="00BB06F0">
              <w:t>f</w:t>
            </w:r>
            <w:ins w:id="688" w:author="251 (USA)" w:date="2023-05-29T18:25:00Z">
              <w:r w:rsidR="00C06EBF" w:rsidRPr="00BE29DD">
                <w:t>fective antenna diameter</w:t>
              </w:r>
              <w:del w:id="689" w:author="USA - June 2026" w:date="2026-02-19T17:34:00Z" w16du:dateUtc="2026-02-20T01:34:00Z">
                <w:r w:rsidR="00C06EBF" w:rsidRPr="00BE29DD" w:rsidDel="00C06EBF">
                  <w:rPr>
                    <w:rStyle w:val="FootnoteReference"/>
                  </w:rPr>
                  <w:footnoteReference w:id="1"/>
                </w:r>
              </w:del>
              <w:r w:rsidR="00C06EBF" w:rsidRPr="00BE29DD">
                <w:t xml:space="preserve"> (m)</w:t>
              </w:r>
            </w:ins>
          </w:p>
        </w:tc>
        <w:tc>
          <w:tcPr>
            <w:tcW w:w="990" w:type="dxa"/>
            <w:tcBorders>
              <w:top w:val="nil"/>
              <w:left w:val="nil"/>
              <w:bottom w:val="single" w:sz="4" w:space="0" w:color="7F7F7F"/>
              <w:right w:val="single" w:sz="4" w:space="0" w:color="7F7F7F"/>
            </w:tcBorders>
            <w:noWrap/>
            <w:vAlign w:val="center"/>
            <w:hideMark/>
          </w:tcPr>
          <w:p w14:paraId="6229E89C" w14:textId="77777777" w:rsidR="00C06EBF" w:rsidRPr="00BE29DD" w:rsidRDefault="00C06EBF" w:rsidP="00C06EBF">
            <w:pPr>
              <w:pStyle w:val="Tabletext"/>
              <w:jc w:val="center"/>
              <w:rPr>
                <w:ins w:id="694" w:author="251 (USA)" w:date="2023-05-29T18:25:00Z"/>
              </w:rPr>
            </w:pPr>
            <w:ins w:id="695" w:author="251 (USA)" w:date="2023-05-29T18:25:00Z">
              <w:r w:rsidRPr="00BE29DD">
                <w:t>0.52</w:t>
              </w:r>
            </w:ins>
          </w:p>
        </w:tc>
        <w:tc>
          <w:tcPr>
            <w:tcW w:w="1260" w:type="dxa"/>
            <w:tcBorders>
              <w:top w:val="nil"/>
              <w:left w:val="nil"/>
              <w:bottom w:val="single" w:sz="4" w:space="0" w:color="7F7F7F"/>
              <w:right w:val="single" w:sz="4" w:space="0" w:color="7F7F7F"/>
            </w:tcBorders>
            <w:noWrap/>
            <w:vAlign w:val="center"/>
            <w:hideMark/>
          </w:tcPr>
          <w:p w14:paraId="7CCDA38D" w14:textId="77777777" w:rsidR="00C06EBF" w:rsidRPr="00BE29DD" w:rsidRDefault="00C06EBF" w:rsidP="00C06EBF">
            <w:pPr>
              <w:pStyle w:val="Tabletext"/>
              <w:jc w:val="center"/>
              <w:rPr>
                <w:ins w:id="696" w:author="251 (USA)" w:date="2023-05-29T18:25:00Z"/>
              </w:rPr>
            </w:pPr>
            <w:ins w:id="697" w:author="251 (USA)" w:date="2023-05-29T18:25:00Z">
              <w:r w:rsidRPr="00BE29DD">
                <w:t>0.27</w:t>
              </w:r>
            </w:ins>
          </w:p>
        </w:tc>
        <w:tc>
          <w:tcPr>
            <w:tcW w:w="1437" w:type="dxa"/>
            <w:tcBorders>
              <w:top w:val="nil"/>
              <w:left w:val="nil"/>
              <w:bottom w:val="single" w:sz="4" w:space="0" w:color="7F7F7F"/>
              <w:right w:val="single" w:sz="4" w:space="0" w:color="7F7F7F"/>
            </w:tcBorders>
            <w:noWrap/>
            <w:vAlign w:val="center"/>
            <w:hideMark/>
          </w:tcPr>
          <w:p w14:paraId="7808543A" w14:textId="77777777" w:rsidR="00C06EBF" w:rsidRPr="00BE29DD" w:rsidRDefault="00C06EBF" w:rsidP="00C06EBF">
            <w:pPr>
              <w:pStyle w:val="Tabletext"/>
              <w:jc w:val="center"/>
              <w:rPr>
                <w:ins w:id="698" w:author="251 (USA)" w:date="2023-05-29T18:25:00Z"/>
              </w:rPr>
            </w:pPr>
            <w:ins w:id="699" w:author="251 (USA)" w:date="2023-05-29T18:25:00Z">
              <w:r w:rsidRPr="00BE29DD">
                <w:t>0.27</w:t>
              </w:r>
            </w:ins>
          </w:p>
        </w:tc>
        <w:tc>
          <w:tcPr>
            <w:tcW w:w="1713" w:type="dxa"/>
            <w:tcBorders>
              <w:top w:val="nil"/>
              <w:left w:val="nil"/>
              <w:bottom w:val="single" w:sz="4" w:space="0" w:color="7F7F7F"/>
              <w:right w:val="single" w:sz="4" w:space="0" w:color="7F7F7F"/>
            </w:tcBorders>
            <w:noWrap/>
            <w:vAlign w:val="center"/>
            <w:hideMark/>
          </w:tcPr>
          <w:p w14:paraId="72942695" w14:textId="77777777" w:rsidR="00C06EBF" w:rsidRPr="00BE29DD" w:rsidRDefault="00C06EBF" w:rsidP="00C06EBF">
            <w:pPr>
              <w:pStyle w:val="Tabletext"/>
              <w:jc w:val="center"/>
              <w:rPr>
                <w:ins w:id="700" w:author="251 (USA)" w:date="2023-05-29T18:25:00Z"/>
              </w:rPr>
            </w:pPr>
            <w:ins w:id="701" w:author="251 (USA)" w:date="2023-05-29T18:25:00Z">
              <w:r w:rsidRPr="00BE29DD">
                <w:t>0.17</w:t>
              </w:r>
            </w:ins>
          </w:p>
        </w:tc>
        <w:tc>
          <w:tcPr>
            <w:tcW w:w="1440" w:type="dxa"/>
            <w:tcBorders>
              <w:top w:val="nil"/>
              <w:left w:val="nil"/>
              <w:bottom w:val="single" w:sz="4" w:space="0" w:color="7F7F7F"/>
              <w:right w:val="single" w:sz="4" w:space="0" w:color="7F7F7F"/>
            </w:tcBorders>
            <w:noWrap/>
            <w:vAlign w:val="center"/>
            <w:hideMark/>
          </w:tcPr>
          <w:p w14:paraId="38992986" w14:textId="77777777" w:rsidR="00C06EBF" w:rsidRPr="00BE29DD" w:rsidRDefault="00C06EBF" w:rsidP="00C06EBF">
            <w:pPr>
              <w:pStyle w:val="Tabletext"/>
              <w:jc w:val="center"/>
              <w:rPr>
                <w:ins w:id="702" w:author="251 (USA)" w:date="2023-05-29T18:25:00Z"/>
              </w:rPr>
            </w:pPr>
            <w:ins w:id="703" w:author="251 (USA)" w:date="2023-05-29T18:25:00Z">
              <w:r w:rsidRPr="00BE29DD">
                <w:t>0.17</w:t>
              </w:r>
            </w:ins>
          </w:p>
        </w:tc>
        <w:tc>
          <w:tcPr>
            <w:tcW w:w="1174" w:type="dxa"/>
            <w:tcBorders>
              <w:top w:val="nil"/>
              <w:left w:val="nil"/>
              <w:bottom w:val="single" w:sz="4" w:space="0" w:color="7F7F7F"/>
              <w:right w:val="single" w:sz="4" w:space="0" w:color="7F7F7F"/>
            </w:tcBorders>
            <w:noWrap/>
            <w:vAlign w:val="center"/>
            <w:hideMark/>
          </w:tcPr>
          <w:p w14:paraId="66DADC35" w14:textId="77777777" w:rsidR="00C06EBF" w:rsidRPr="00BE29DD" w:rsidRDefault="00C06EBF" w:rsidP="00C06EBF">
            <w:pPr>
              <w:pStyle w:val="Tabletext"/>
              <w:jc w:val="center"/>
              <w:rPr>
                <w:ins w:id="704" w:author="251 (USA)" w:date="2023-05-29T18:25:00Z"/>
              </w:rPr>
            </w:pPr>
            <w:ins w:id="705" w:author="251 (USA)" w:date="2023-05-29T18:25:00Z">
              <w:r w:rsidRPr="00BE29DD">
                <w:t>0.57</w:t>
              </w:r>
            </w:ins>
          </w:p>
        </w:tc>
      </w:tr>
      <w:tr w:rsidR="00583023" w:rsidRPr="00BE29DD" w14:paraId="3675D278" w14:textId="77777777" w:rsidTr="00583023">
        <w:trPr>
          <w:ins w:id="706"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06F0CC9F" w14:textId="77777777" w:rsidR="00C06EBF" w:rsidRPr="00BE29DD" w:rsidRDefault="00C06EBF" w:rsidP="00C06EBF">
            <w:pPr>
              <w:pStyle w:val="Tabletext"/>
              <w:rPr>
                <w:ins w:id="707" w:author="251 (USA)" w:date="2023-05-29T18:25:00Z"/>
              </w:rPr>
            </w:pPr>
            <w:ins w:id="708" w:author="251 (USA)" w:date="2023-05-29T18:25:00Z">
              <w:r w:rsidRPr="00BE29DD">
                <w:t>–3 dB beamwidth (horizontal) (°)</w:t>
              </w:r>
            </w:ins>
          </w:p>
        </w:tc>
        <w:tc>
          <w:tcPr>
            <w:tcW w:w="990" w:type="dxa"/>
            <w:tcBorders>
              <w:top w:val="nil"/>
              <w:left w:val="nil"/>
              <w:bottom w:val="single" w:sz="4" w:space="0" w:color="7F7F7F"/>
              <w:right w:val="single" w:sz="4" w:space="0" w:color="7F7F7F"/>
            </w:tcBorders>
            <w:noWrap/>
            <w:vAlign w:val="center"/>
            <w:hideMark/>
          </w:tcPr>
          <w:p w14:paraId="5EE69CCB" w14:textId="77777777" w:rsidR="00C06EBF" w:rsidRPr="00BE29DD" w:rsidRDefault="00C06EBF" w:rsidP="00C06EBF">
            <w:pPr>
              <w:pStyle w:val="Tabletext"/>
              <w:jc w:val="center"/>
              <w:rPr>
                <w:ins w:id="709" w:author="251 (USA)" w:date="2023-05-29T18:25:00Z"/>
              </w:rPr>
            </w:pPr>
            <w:ins w:id="710" w:author="251 (USA)" w:date="2023-05-29T18:25:00Z">
              <w:r w:rsidRPr="00BE29DD">
                <w:t>1.81</w:t>
              </w:r>
            </w:ins>
          </w:p>
        </w:tc>
        <w:tc>
          <w:tcPr>
            <w:tcW w:w="1260" w:type="dxa"/>
            <w:tcBorders>
              <w:top w:val="nil"/>
              <w:left w:val="nil"/>
              <w:bottom w:val="single" w:sz="4" w:space="0" w:color="7F7F7F"/>
              <w:right w:val="single" w:sz="4" w:space="0" w:color="7F7F7F"/>
            </w:tcBorders>
            <w:noWrap/>
            <w:vAlign w:val="center"/>
            <w:hideMark/>
          </w:tcPr>
          <w:p w14:paraId="5019F7F4" w14:textId="77777777" w:rsidR="00C06EBF" w:rsidRPr="00BE29DD" w:rsidRDefault="00C06EBF" w:rsidP="00C06EBF">
            <w:pPr>
              <w:pStyle w:val="Tabletext"/>
              <w:jc w:val="center"/>
              <w:rPr>
                <w:ins w:id="711" w:author="251 (USA)" w:date="2023-05-29T18:25:00Z"/>
              </w:rPr>
            </w:pPr>
            <w:ins w:id="712" w:author="251 (USA)" w:date="2023-05-29T18:25:00Z">
              <w:r w:rsidRPr="00BE29DD">
                <w:t>3.30</w:t>
              </w:r>
            </w:ins>
          </w:p>
        </w:tc>
        <w:tc>
          <w:tcPr>
            <w:tcW w:w="1437" w:type="dxa"/>
            <w:tcBorders>
              <w:top w:val="nil"/>
              <w:left w:val="nil"/>
              <w:bottom w:val="single" w:sz="4" w:space="0" w:color="7F7F7F"/>
              <w:right w:val="single" w:sz="4" w:space="0" w:color="7F7F7F"/>
            </w:tcBorders>
            <w:noWrap/>
            <w:vAlign w:val="center"/>
            <w:hideMark/>
          </w:tcPr>
          <w:p w14:paraId="0F4A2E2D" w14:textId="77777777" w:rsidR="00C06EBF" w:rsidRPr="00BE29DD" w:rsidRDefault="00C06EBF" w:rsidP="00C06EBF">
            <w:pPr>
              <w:pStyle w:val="Tabletext"/>
              <w:jc w:val="center"/>
              <w:rPr>
                <w:ins w:id="713" w:author="251 (USA)" w:date="2023-05-29T18:25:00Z"/>
              </w:rPr>
            </w:pPr>
            <w:ins w:id="714" w:author="251 (USA)" w:date="2023-05-29T18:25:00Z">
              <w:r w:rsidRPr="00BE29DD">
                <w:t>3.30</w:t>
              </w:r>
            </w:ins>
          </w:p>
        </w:tc>
        <w:tc>
          <w:tcPr>
            <w:tcW w:w="1713" w:type="dxa"/>
            <w:tcBorders>
              <w:top w:val="nil"/>
              <w:left w:val="nil"/>
              <w:bottom w:val="single" w:sz="4" w:space="0" w:color="7F7F7F"/>
              <w:right w:val="single" w:sz="4" w:space="0" w:color="7F7F7F"/>
            </w:tcBorders>
            <w:noWrap/>
            <w:vAlign w:val="center"/>
            <w:hideMark/>
          </w:tcPr>
          <w:p w14:paraId="2BDA225B" w14:textId="77777777" w:rsidR="00C06EBF" w:rsidRPr="00BE29DD" w:rsidRDefault="00C06EBF" w:rsidP="00C06EBF">
            <w:pPr>
              <w:pStyle w:val="Tabletext"/>
              <w:jc w:val="center"/>
              <w:rPr>
                <w:ins w:id="715" w:author="251 (USA)" w:date="2023-05-29T18:25:00Z"/>
              </w:rPr>
            </w:pPr>
            <w:ins w:id="716" w:author="251 (USA)" w:date="2023-05-29T18:25:00Z">
              <w:r w:rsidRPr="00BE29DD">
                <w:t>5.20</w:t>
              </w:r>
            </w:ins>
          </w:p>
        </w:tc>
        <w:tc>
          <w:tcPr>
            <w:tcW w:w="1440" w:type="dxa"/>
            <w:tcBorders>
              <w:top w:val="nil"/>
              <w:left w:val="nil"/>
              <w:bottom w:val="single" w:sz="4" w:space="0" w:color="7F7F7F"/>
              <w:right w:val="single" w:sz="4" w:space="0" w:color="7F7F7F"/>
            </w:tcBorders>
            <w:noWrap/>
            <w:vAlign w:val="center"/>
            <w:hideMark/>
          </w:tcPr>
          <w:p w14:paraId="6A64C4C3" w14:textId="77777777" w:rsidR="00C06EBF" w:rsidRPr="00BE29DD" w:rsidRDefault="00C06EBF" w:rsidP="00C06EBF">
            <w:pPr>
              <w:pStyle w:val="Tabletext"/>
              <w:jc w:val="center"/>
              <w:rPr>
                <w:ins w:id="717" w:author="251 (USA)" w:date="2023-05-29T18:25:00Z"/>
              </w:rPr>
            </w:pPr>
            <w:ins w:id="718" w:author="251 (USA)" w:date="2023-05-29T18:25:00Z">
              <w:r w:rsidRPr="00BE29DD">
                <w:t>5.20</w:t>
              </w:r>
            </w:ins>
          </w:p>
        </w:tc>
        <w:tc>
          <w:tcPr>
            <w:tcW w:w="1174" w:type="dxa"/>
            <w:tcBorders>
              <w:top w:val="nil"/>
              <w:left w:val="nil"/>
              <w:bottom w:val="single" w:sz="4" w:space="0" w:color="7F7F7F"/>
              <w:right w:val="single" w:sz="4" w:space="0" w:color="7F7F7F"/>
            </w:tcBorders>
            <w:noWrap/>
            <w:vAlign w:val="center"/>
            <w:hideMark/>
          </w:tcPr>
          <w:p w14:paraId="36DD6686" w14:textId="77777777" w:rsidR="00C06EBF" w:rsidRPr="00BE29DD" w:rsidRDefault="00C06EBF" w:rsidP="00C06EBF">
            <w:pPr>
              <w:pStyle w:val="Tabletext"/>
              <w:jc w:val="center"/>
              <w:rPr>
                <w:ins w:id="719" w:author="251 (USA)" w:date="2023-05-29T18:25:00Z"/>
              </w:rPr>
            </w:pPr>
            <w:ins w:id="720" w:author="251 (USA)" w:date="2023-05-29T18:25:00Z">
              <w:r w:rsidRPr="00BE29DD">
                <w:t>1.50</w:t>
              </w:r>
            </w:ins>
          </w:p>
        </w:tc>
      </w:tr>
      <w:tr w:rsidR="00583023" w:rsidRPr="00BE29DD" w14:paraId="52C43D93" w14:textId="77777777" w:rsidTr="003C76AF">
        <w:trPr>
          <w:ins w:id="721"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7B774D05" w14:textId="77777777" w:rsidR="00C06EBF" w:rsidRPr="00BE29DD" w:rsidRDefault="00C06EBF" w:rsidP="00C06EBF">
            <w:pPr>
              <w:pStyle w:val="Tabletext"/>
              <w:rPr>
                <w:ins w:id="722" w:author="251 (USA)" w:date="2023-05-29T18:25:00Z"/>
              </w:rPr>
            </w:pPr>
            <w:ins w:id="723" w:author="251 (USA)" w:date="2023-05-29T18:25:00Z">
              <w:r w:rsidRPr="00BE29DD">
                <w:lastRenderedPageBreak/>
                <w:t>–3 dB beamwidth (vertical) (°)</w:t>
              </w:r>
            </w:ins>
          </w:p>
        </w:tc>
        <w:tc>
          <w:tcPr>
            <w:tcW w:w="990" w:type="dxa"/>
            <w:tcBorders>
              <w:top w:val="nil"/>
              <w:left w:val="nil"/>
              <w:bottom w:val="single" w:sz="4" w:space="0" w:color="7F7F7F"/>
              <w:right w:val="single" w:sz="4" w:space="0" w:color="7F7F7F"/>
            </w:tcBorders>
            <w:noWrap/>
            <w:vAlign w:val="center"/>
            <w:hideMark/>
          </w:tcPr>
          <w:p w14:paraId="2AD2B32D" w14:textId="77777777" w:rsidR="00C06EBF" w:rsidRPr="00BE29DD" w:rsidRDefault="00C06EBF" w:rsidP="00C06EBF">
            <w:pPr>
              <w:pStyle w:val="Tabletext"/>
              <w:jc w:val="center"/>
              <w:rPr>
                <w:ins w:id="724" w:author="251 (USA)" w:date="2023-05-29T18:25:00Z"/>
              </w:rPr>
            </w:pPr>
            <w:ins w:id="725" w:author="251 (USA)" w:date="2023-05-29T18:25:00Z">
              <w:r w:rsidRPr="00BE29DD">
                <w:t>1.81</w:t>
              </w:r>
            </w:ins>
          </w:p>
        </w:tc>
        <w:tc>
          <w:tcPr>
            <w:tcW w:w="1260" w:type="dxa"/>
            <w:tcBorders>
              <w:top w:val="nil"/>
              <w:left w:val="nil"/>
              <w:bottom w:val="single" w:sz="4" w:space="0" w:color="7F7F7F"/>
              <w:right w:val="single" w:sz="4" w:space="0" w:color="7F7F7F"/>
            </w:tcBorders>
            <w:noWrap/>
            <w:vAlign w:val="center"/>
            <w:hideMark/>
          </w:tcPr>
          <w:p w14:paraId="703090A6" w14:textId="77777777" w:rsidR="00C06EBF" w:rsidRPr="00BE29DD" w:rsidRDefault="00C06EBF" w:rsidP="00C06EBF">
            <w:pPr>
              <w:pStyle w:val="Tabletext"/>
              <w:jc w:val="center"/>
              <w:rPr>
                <w:ins w:id="726" w:author="251 (USA)" w:date="2023-05-29T18:25:00Z"/>
              </w:rPr>
            </w:pPr>
            <w:ins w:id="727" w:author="251 (USA)" w:date="2023-05-29T18:25:00Z">
              <w:r w:rsidRPr="00BE29DD">
                <w:t>3.30</w:t>
              </w:r>
            </w:ins>
          </w:p>
        </w:tc>
        <w:tc>
          <w:tcPr>
            <w:tcW w:w="1437" w:type="dxa"/>
            <w:tcBorders>
              <w:top w:val="nil"/>
              <w:left w:val="nil"/>
              <w:bottom w:val="single" w:sz="4" w:space="0" w:color="7F7F7F"/>
              <w:right w:val="single" w:sz="4" w:space="0" w:color="7F7F7F"/>
            </w:tcBorders>
            <w:noWrap/>
            <w:vAlign w:val="center"/>
            <w:hideMark/>
          </w:tcPr>
          <w:p w14:paraId="122A1F34" w14:textId="77777777" w:rsidR="00C06EBF" w:rsidRPr="00BE29DD" w:rsidRDefault="00C06EBF" w:rsidP="00C06EBF">
            <w:pPr>
              <w:pStyle w:val="Tabletext"/>
              <w:jc w:val="center"/>
              <w:rPr>
                <w:ins w:id="728" w:author="251 (USA)" w:date="2023-05-29T18:25:00Z"/>
              </w:rPr>
            </w:pPr>
            <w:ins w:id="729" w:author="251 (USA)" w:date="2023-05-29T18:25:00Z">
              <w:r w:rsidRPr="00BE29DD">
                <w:t>3.30</w:t>
              </w:r>
            </w:ins>
          </w:p>
        </w:tc>
        <w:tc>
          <w:tcPr>
            <w:tcW w:w="1713" w:type="dxa"/>
            <w:tcBorders>
              <w:top w:val="nil"/>
              <w:left w:val="nil"/>
              <w:bottom w:val="single" w:sz="4" w:space="0" w:color="7F7F7F"/>
              <w:right w:val="single" w:sz="4" w:space="0" w:color="7F7F7F"/>
            </w:tcBorders>
            <w:noWrap/>
            <w:vAlign w:val="center"/>
            <w:hideMark/>
          </w:tcPr>
          <w:p w14:paraId="74FBBAC5" w14:textId="77777777" w:rsidR="00C06EBF" w:rsidRPr="00BE29DD" w:rsidRDefault="00C06EBF" w:rsidP="00C06EBF">
            <w:pPr>
              <w:pStyle w:val="Tabletext"/>
              <w:jc w:val="center"/>
              <w:rPr>
                <w:ins w:id="730" w:author="251 (USA)" w:date="2023-05-29T18:25:00Z"/>
              </w:rPr>
            </w:pPr>
            <w:ins w:id="731" w:author="251 (USA)" w:date="2023-05-29T18:25:00Z">
              <w:r w:rsidRPr="00BE29DD">
                <w:t>5.20</w:t>
              </w:r>
            </w:ins>
          </w:p>
        </w:tc>
        <w:tc>
          <w:tcPr>
            <w:tcW w:w="1440" w:type="dxa"/>
            <w:tcBorders>
              <w:top w:val="nil"/>
              <w:left w:val="nil"/>
              <w:bottom w:val="single" w:sz="4" w:space="0" w:color="7F7F7F"/>
              <w:right w:val="single" w:sz="4" w:space="0" w:color="7F7F7F"/>
            </w:tcBorders>
            <w:noWrap/>
            <w:vAlign w:val="center"/>
            <w:hideMark/>
          </w:tcPr>
          <w:p w14:paraId="78391033" w14:textId="77777777" w:rsidR="00C06EBF" w:rsidRPr="00BE29DD" w:rsidRDefault="00C06EBF" w:rsidP="00C06EBF">
            <w:pPr>
              <w:pStyle w:val="Tabletext"/>
              <w:jc w:val="center"/>
              <w:rPr>
                <w:ins w:id="732" w:author="251 (USA)" w:date="2023-05-29T18:25:00Z"/>
              </w:rPr>
            </w:pPr>
            <w:ins w:id="733" w:author="251 (USA)" w:date="2023-05-29T18:25:00Z">
              <w:r w:rsidRPr="00BE29DD">
                <w:t>5.20</w:t>
              </w:r>
            </w:ins>
          </w:p>
        </w:tc>
        <w:tc>
          <w:tcPr>
            <w:tcW w:w="1174" w:type="dxa"/>
            <w:tcBorders>
              <w:top w:val="nil"/>
              <w:left w:val="nil"/>
              <w:bottom w:val="single" w:sz="4" w:space="0" w:color="7F7F7F"/>
              <w:right w:val="single" w:sz="4" w:space="0" w:color="7F7F7F"/>
            </w:tcBorders>
            <w:noWrap/>
            <w:vAlign w:val="center"/>
            <w:hideMark/>
          </w:tcPr>
          <w:p w14:paraId="402F5F73" w14:textId="77777777" w:rsidR="00C06EBF" w:rsidRPr="00BE29DD" w:rsidRDefault="00C06EBF" w:rsidP="00C06EBF">
            <w:pPr>
              <w:pStyle w:val="Tabletext"/>
              <w:jc w:val="center"/>
              <w:rPr>
                <w:ins w:id="734" w:author="251 (USA)" w:date="2023-05-29T18:25:00Z"/>
              </w:rPr>
            </w:pPr>
            <w:ins w:id="735" w:author="251 (USA)" w:date="2023-05-29T18:25:00Z">
              <w:r w:rsidRPr="00BE29DD">
                <w:t>1.50</w:t>
              </w:r>
            </w:ins>
          </w:p>
        </w:tc>
      </w:tr>
      <w:tr w:rsidR="00583023" w:rsidRPr="00BE29DD" w14:paraId="569F88B2" w14:textId="77777777" w:rsidTr="003C76AF">
        <w:trPr>
          <w:ins w:id="736" w:author="251 (USA)" w:date="2023-05-29T18:25:00Z"/>
        </w:trPr>
        <w:tc>
          <w:tcPr>
            <w:tcW w:w="1615" w:type="dxa"/>
            <w:tcBorders>
              <w:top w:val="nil"/>
              <w:left w:val="single" w:sz="4" w:space="0" w:color="auto"/>
              <w:bottom w:val="single" w:sz="4" w:space="0" w:color="auto"/>
              <w:right w:val="single" w:sz="4" w:space="0" w:color="auto"/>
            </w:tcBorders>
            <w:noWrap/>
            <w:vAlign w:val="center"/>
            <w:hideMark/>
          </w:tcPr>
          <w:p w14:paraId="2CAFA99F" w14:textId="77777777" w:rsidR="00C06EBF" w:rsidRPr="00BE29DD" w:rsidRDefault="00C06EBF" w:rsidP="00C06EBF">
            <w:pPr>
              <w:pStyle w:val="Tabletext"/>
              <w:rPr>
                <w:ins w:id="737" w:author="251 (USA)" w:date="2023-05-29T18:25:00Z"/>
              </w:rPr>
            </w:pPr>
            <w:ins w:id="738" w:author="251 (USA)" w:date="2023-05-29T18:25:00Z">
              <w:r w:rsidRPr="00BE29DD">
                <w:t>IFOV Area (km²)</w:t>
              </w:r>
            </w:ins>
          </w:p>
        </w:tc>
        <w:tc>
          <w:tcPr>
            <w:tcW w:w="990" w:type="dxa"/>
            <w:tcBorders>
              <w:top w:val="single" w:sz="4" w:space="0" w:color="7F7F7F"/>
              <w:left w:val="nil"/>
              <w:bottom w:val="single" w:sz="4" w:space="0" w:color="7F7F7F"/>
              <w:right w:val="single" w:sz="4" w:space="0" w:color="7F7F7F"/>
            </w:tcBorders>
            <w:noWrap/>
            <w:vAlign w:val="center"/>
            <w:hideMark/>
          </w:tcPr>
          <w:p w14:paraId="6A0B0BB5" w14:textId="77777777" w:rsidR="00C06EBF" w:rsidRPr="00BE29DD" w:rsidRDefault="00C06EBF" w:rsidP="00C06EBF">
            <w:pPr>
              <w:pStyle w:val="Tabletext"/>
              <w:jc w:val="center"/>
              <w:rPr>
                <w:ins w:id="739" w:author="251 (USA)" w:date="2023-05-29T18:25:00Z"/>
              </w:rPr>
            </w:pPr>
            <w:ins w:id="740" w:author="251 (USA)" w:date="2023-05-29T18:25:00Z">
              <w:r w:rsidRPr="00BE29DD">
                <w:t>1880</w:t>
              </w:r>
            </w:ins>
          </w:p>
        </w:tc>
        <w:tc>
          <w:tcPr>
            <w:tcW w:w="1260" w:type="dxa"/>
            <w:tcBorders>
              <w:top w:val="single" w:sz="4" w:space="0" w:color="7F7F7F"/>
              <w:left w:val="nil"/>
              <w:bottom w:val="single" w:sz="4" w:space="0" w:color="7F7F7F"/>
              <w:right w:val="single" w:sz="4" w:space="0" w:color="7F7F7F"/>
            </w:tcBorders>
            <w:noWrap/>
            <w:vAlign w:val="center"/>
            <w:hideMark/>
          </w:tcPr>
          <w:p w14:paraId="44CCFB84" w14:textId="77777777" w:rsidR="00C06EBF" w:rsidRPr="00BE29DD" w:rsidRDefault="00C06EBF" w:rsidP="00C06EBF">
            <w:pPr>
              <w:pStyle w:val="Tabletext"/>
              <w:jc w:val="center"/>
              <w:rPr>
                <w:ins w:id="741" w:author="251 (USA)" w:date="2023-05-29T18:25:00Z"/>
              </w:rPr>
            </w:pPr>
            <w:ins w:id="742" w:author="251 (USA)" w:date="2023-05-29T18:25:00Z">
              <w:r w:rsidRPr="00BE29DD">
                <w:t>9298</w:t>
              </w:r>
            </w:ins>
          </w:p>
        </w:tc>
        <w:tc>
          <w:tcPr>
            <w:tcW w:w="1437" w:type="dxa"/>
            <w:tcBorders>
              <w:top w:val="single" w:sz="4" w:space="0" w:color="7F7F7F"/>
              <w:left w:val="nil"/>
              <w:bottom w:val="single" w:sz="4" w:space="0" w:color="7F7F7F"/>
              <w:right w:val="single" w:sz="4" w:space="0" w:color="7F7F7F"/>
            </w:tcBorders>
            <w:noWrap/>
            <w:vAlign w:val="center"/>
            <w:hideMark/>
          </w:tcPr>
          <w:p w14:paraId="06D9CBDA" w14:textId="77777777" w:rsidR="00C06EBF" w:rsidRPr="00BE29DD" w:rsidRDefault="00C06EBF" w:rsidP="00C06EBF">
            <w:pPr>
              <w:pStyle w:val="Tabletext"/>
              <w:jc w:val="center"/>
              <w:rPr>
                <w:ins w:id="743" w:author="251 (USA)" w:date="2023-05-29T18:25:00Z"/>
              </w:rPr>
            </w:pPr>
            <w:ins w:id="744" w:author="251 (USA)" w:date="2023-05-29T18:25:00Z">
              <w:r w:rsidRPr="00BE29DD">
                <w:t>1847</w:t>
              </w:r>
            </w:ins>
          </w:p>
        </w:tc>
        <w:tc>
          <w:tcPr>
            <w:tcW w:w="1713" w:type="dxa"/>
            <w:tcBorders>
              <w:top w:val="single" w:sz="4" w:space="0" w:color="7F7F7F"/>
              <w:left w:val="nil"/>
              <w:bottom w:val="single" w:sz="4" w:space="0" w:color="7F7F7F"/>
              <w:right w:val="single" w:sz="4" w:space="0" w:color="7F7F7F"/>
            </w:tcBorders>
            <w:noWrap/>
            <w:vAlign w:val="center"/>
            <w:hideMark/>
          </w:tcPr>
          <w:p w14:paraId="6C6E15F3" w14:textId="77777777" w:rsidR="00C06EBF" w:rsidRPr="00BE29DD" w:rsidRDefault="00C06EBF" w:rsidP="00C06EBF">
            <w:pPr>
              <w:pStyle w:val="Tabletext"/>
              <w:jc w:val="center"/>
              <w:rPr>
                <w:ins w:id="745" w:author="251 (USA)" w:date="2023-05-29T18:25:00Z"/>
              </w:rPr>
            </w:pPr>
            <w:ins w:id="746" w:author="251 (USA)" w:date="2023-05-29T18:25:00Z">
              <w:r w:rsidRPr="00BE29DD">
                <w:t>35983</w:t>
              </w:r>
            </w:ins>
          </w:p>
        </w:tc>
        <w:tc>
          <w:tcPr>
            <w:tcW w:w="1440" w:type="dxa"/>
            <w:tcBorders>
              <w:top w:val="single" w:sz="4" w:space="0" w:color="7F7F7F"/>
              <w:left w:val="nil"/>
              <w:bottom w:val="single" w:sz="4" w:space="0" w:color="7F7F7F"/>
              <w:right w:val="single" w:sz="4" w:space="0" w:color="7F7F7F"/>
            </w:tcBorders>
            <w:noWrap/>
            <w:vAlign w:val="center"/>
            <w:hideMark/>
          </w:tcPr>
          <w:p w14:paraId="564D0E7A" w14:textId="77777777" w:rsidR="00C06EBF" w:rsidRPr="00BE29DD" w:rsidRDefault="00C06EBF" w:rsidP="00C06EBF">
            <w:pPr>
              <w:pStyle w:val="Tabletext"/>
              <w:jc w:val="center"/>
              <w:rPr>
                <w:ins w:id="747" w:author="251 (USA)" w:date="2023-05-29T18:25:00Z"/>
              </w:rPr>
            </w:pPr>
            <w:ins w:id="748" w:author="251 (USA)" w:date="2023-05-29T18:25:00Z">
              <w:r w:rsidRPr="00BE29DD">
                <w:t>4395</w:t>
              </w:r>
            </w:ins>
          </w:p>
        </w:tc>
        <w:tc>
          <w:tcPr>
            <w:tcW w:w="1174" w:type="dxa"/>
            <w:tcBorders>
              <w:top w:val="single" w:sz="4" w:space="0" w:color="7F7F7F"/>
              <w:left w:val="nil"/>
              <w:bottom w:val="single" w:sz="4" w:space="0" w:color="7F7F7F"/>
              <w:right w:val="single" w:sz="4" w:space="0" w:color="7F7F7F"/>
            </w:tcBorders>
            <w:noWrap/>
            <w:vAlign w:val="center"/>
            <w:hideMark/>
          </w:tcPr>
          <w:p w14:paraId="65313A41" w14:textId="77777777" w:rsidR="00C06EBF" w:rsidRPr="00BE29DD" w:rsidRDefault="00C06EBF" w:rsidP="00C06EBF">
            <w:pPr>
              <w:pStyle w:val="Tabletext"/>
              <w:jc w:val="center"/>
              <w:rPr>
                <w:ins w:id="749" w:author="251 (USA)" w:date="2023-05-29T18:25:00Z"/>
              </w:rPr>
            </w:pPr>
            <w:ins w:id="750" w:author="251 (USA)" w:date="2023-05-29T18:25:00Z">
              <w:r w:rsidRPr="00BE29DD">
                <w:t>3411</w:t>
              </w:r>
            </w:ins>
          </w:p>
        </w:tc>
      </w:tr>
    </w:tbl>
    <w:p w14:paraId="633A7F01" w14:textId="0727948A" w:rsidR="00AD0722" w:rsidRPr="00BE29DD" w:rsidRDefault="00AD0722" w:rsidP="00AD0722">
      <w:pPr>
        <w:pStyle w:val="TableNo"/>
        <w:rPr>
          <w:ins w:id="751" w:author="251 (USA)" w:date="2023-05-29T18:25:00Z"/>
          <w:szCs w:val="24"/>
        </w:rPr>
      </w:pPr>
      <w:ins w:id="752" w:author="251 (USA)" w:date="2023-05-29T18:25:00Z">
        <w:r w:rsidRPr="00BE29DD">
          <w:rPr>
            <w:szCs w:val="24"/>
          </w:rPr>
          <w:t xml:space="preserve">TABLE </w:t>
        </w:r>
        <w:r w:rsidRPr="00BE29DD">
          <w:rPr>
            <w:szCs w:val="24"/>
          </w:rPr>
          <w:fldChar w:fldCharType="begin"/>
        </w:r>
        <w:r w:rsidRPr="00BE29DD">
          <w:rPr>
            <w:szCs w:val="24"/>
          </w:rPr>
          <w:instrText xml:space="preserve"> SEQ Table \* ARABIC </w:instrText>
        </w:r>
        <w:r w:rsidRPr="00BE29DD">
          <w:rPr>
            <w:szCs w:val="24"/>
          </w:rPr>
          <w:fldChar w:fldCharType="separate"/>
        </w:r>
        <w:r w:rsidRPr="00BE29DD">
          <w:rPr>
            <w:szCs w:val="24"/>
          </w:rPr>
          <w:t>20</w:t>
        </w:r>
        <w:r w:rsidRPr="00BE29DD">
          <w:rPr>
            <w:szCs w:val="24"/>
          </w:rPr>
          <w:fldChar w:fldCharType="end"/>
        </w:r>
      </w:ins>
    </w:p>
    <w:p w14:paraId="56272214" w14:textId="77777777" w:rsidR="00AD0722" w:rsidRPr="00BE29DD" w:rsidRDefault="00AD0722" w:rsidP="00AD0722">
      <w:pPr>
        <w:pStyle w:val="Tabletitle"/>
        <w:rPr>
          <w:ins w:id="753" w:author="251 (USA)" w:date="2023-05-29T18:25:00Z"/>
          <w:szCs w:val="24"/>
        </w:rPr>
      </w:pPr>
      <w:ins w:id="754" w:author="251 (USA)" w:date="2023-05-29T18:25:00Z">
        <w:r w:rsidRPr="00BE29DD">
          <w:rPr>
            <w:szCs w:val="24"/>
          </w:rPr>
          <w:t>Technical EESS parameters for passive sensors F8 to F13 in 24 GHz</w:t>
        </w:r>
      </w:ins>
    </w:p>
    <w:tbl>
      <w:tblPr>
        <w:tblW w:w="9445" w:type="dxa"/>
        <w:tblLayout w:type="fixed"/>
        <w:tblLook w:val="04A0" w:firstRow="1" w:lastRow="0" w:firstColumn="1" w:lastColumn="0" w:noHBand="0" w:noVBand="1"/>
      </w:tblPr>
      <w:tblGrid>
        <w:gridCol w:w="2425"/>
        <w:gridCol w:w="990"/>
        <w:gridCol w:w="1080"/>
        <w:gridCol w:w="990"/>
        <w:gridCol w:w="900"/>
        <w:gridCol w:w="900"/>
        <w:gridCol w:w="1170"/>
        <w:gridCol w:w="990"/>
      </w:tblGrid>
      <w:tr w:rsidR="001A76EA" w:rsidRPr="00BE29DD" w14:paraId="1C8DC45A" w14:textId="77777777" w:rsidTr="003D5F3B">
        <w:trPr>
          <w:tblHeader/>
          <w:ins w:id="755" w:author="251 (USA)" w:date="2023-05-29T18:25:00Z"/>
        </w:trPr>
        <w:tc>
          <w:tcPr>
            <w:tcW w:w="2425" w:type="dxa"/>
            <w:tcBorders>
              <w:top w:val="single" w:sz="4" w:space="0" w:color="auto"/>
              <w:left w:val="single" w:sz="4" w:space="0" w:color="auto"/>
              <w:bottom w:val="single" w:sz="4" w:space="0" w:color="auto"/>
              <w:right w:val="single" w:sz="4" w:space="0" w:color="auto"/>
            </w:tcBorders>
            <w:noWrap/>
            <w:vAlign w:val="center"/>
            <w:hideMark/>
          </w:tcPr>
          <w:p w14:paraId="36533581" w14:textId="77777777" w:rsidR="00AD0722" w:rsidRPr="00BE29DD" w:rsidRDefault="00AD0722">
            <w:pPr>
              <w:pStyle w:val="Tablehead"/>
              <w:rPr>
                <w:ins w:id="756" w:author="251 (USA)" w:date="2023-05-29T18:25:00Z"/>
              </w:rPr>
            </w:pPr>
            <w:ins w:id="757" w:author="251 (USA)" w:date="2023-05-29T18:25:00Z">
              <w:r w:rsidRPr="00BE29DD">
                <w:t>Sensor</w:t>
              </w:r>
            </w:ins>
          </w:p>
        </w:tc>
        <w:tc>
          <w:tcPr>
            <w:tcW w:w="990" w:type="dxa"/>
            <w:tcBorders>
              <w:top w:val="single" w:sz="4" w:space="0" w:color="auto"/>
              <w:left w:val="nil"/>
              <w:bottom w:val="single" w:sz="4" w:space="0" w:color="auto"/>
              <w:right w:val="single" w:sz="4" w:space="0" w:color="auto"/>
            </w:tcBorders>
            <w:vAlign w:val="center"/>
            <w:hideMark/>
          </w:tcPr>
          <w:p w14:paraId="31386058" w14:textId="77777777" w:rsidR="00AD0722" w:rsidRPr="00BE29DD" w:rsidRDefault="00AD0722">
            <w:pPr>
              <w:pStyle w:val="Tablehead"/>
              <w:rPr>
                <w:ins w:id="758" w:author="251 (USA)" w:date="2023-05-29T18:25:00Z"/>
              </w:rPr>
            </w:pPr>
            <w:ins w:id="759" w:author="251 (USA)" w:date="2023-05-29T18:25:00Z">
              <w:r w:rsidRPr="00BE29DD">
                <w:t>F8</w:t>
              </w:r>
            </w:ins>
          </w:p>
        </w:tc>
        <w:tc>
          <w:tcPr>
            <w:tcW w:w="1080" w:type="dxa"/>
            <w:tcBorders>
              <w:top w:val="single" w:sz="4" w:space="0" w:color="auto"/>
              <w:left w:val="nil"/>
              <w:bottom w:val="single" w:sz="4" w:space="0" w:color="auto"/>
              <w:right w:val="single" w:sz="4" w:space="0" w:color="auto"/>
            </w:tcBorders>
            <w:vAlign w:val="center"/>
            <w:hideMark/>
          </w:tcPr>
          <w:p w14:paraId="5AD4D893" w14:textId="77777777" w:rsidR="00AD0722" w:rsidRPr="00BE29DD" w:rsidRDefault="00AD0722">
            <w:pPr>
              <w:pStyle w:val="Tablehead"/>
              <w:rPr>
                <w:ins w:id="760" w:author="251 (USA)" w:date="2023-05-29T18:25:00Z"/>
              </w:rPr>
            </w:pPr>
            <w:ins w:id="761" w:author="251 (USA)" w:date="2023-05-29T18:25:00Z">
              <w:r w:rsidRPr="00BE29DD">
                <w:t>F9 (MWS) (Outer)</w:t>
              </w:r>
            </w:ins>
          </w:p>
        </w:tc>
        <w:tc>
          <w:tcPr>
            <w:tcW w:w="990" w:type="dxa"/>
            <w:tcBorders>
              <w:top w:val="single" w:sz="4" w:space="0" w:color="auto"/>
              <w:left w:val="nil"/>
              <w:bottom w:val="single" w:sz="4" w:space="0" w:color="auto"/>
              <w:right w:val="single" w:sz="4" w:space="0" w:color="auto"/>
            </w:tcBorders>
            <w:vAlign w:val="center"/>
            <w:hideMark/>
          </w:tcPr>
          <w:p w14:paraId="3285599E" w14:textId="77777777" w:rsidR="00AD0722" w:rsidRPr="00BE29DD" w:rsidRDefault="00AD0722">
            <w:pPr>
              <w:pStyle w:val="Tablehead"/>
              <w:rPr>
                <w:ins w:id="762" w:author="251 (USA)" w:date="2023-05-29T18:25:00Z"/>
              </w:rPr>
            </w:pPr>
            <w:ins w:id="763" w:author="251 (USA)" w:date="2023-05-29T18:25:00Z">
              <w:r w:rsidRPr="00BE29DD">
                <w:t>F9 (MWS) (Nadir)</w:t>
              </w:r>
            </w:ins>
          </w:p>
        </w:tc>
        <w:tc>
          <w:tcPr>
            <w:tcW w:w="900" w:type="dxa"/>
            <w:tcBorders>
              <w:top w:val="single" w:sz="4" w:space="0" w:color="auto"/>
              <w:left w:val="nil"/>
              <w:bottom w:val="single" w:sz="4" w:space="0" w:color="auto"/>
              <w:right w:val="single" w:sz="4" w:space="0" w:color="auto"/>
            </w:tcBorders>
            <w:vAlign w:val="center"/>
            <w:hideMark/>
          </w:tcPr>
          <w:p w14:paraId="40CBD08D" w14:textId="77777777" w:rsidR="00AD0722" w:rsidRPr="00BE29DD" w:rsidRDefault="00AD0722">
            <w:pPr>
              <w:pStyle w:val="Tablehead"/>
              <w:rPr>
                <w:ins w:id="764" w:author="251 (USA)" w:date="2023-05-29T18:25:00Z"/>
              </w:rPr>
            </w:pPr>
            <w:ins w:id="765" w:author="251 (USA)" w:date="2023-05-29T18:25:00Z">
              <w:r w:rsidRPr="00BE29DD">
                <w:t>F10 (MWI)</w:t>
              </w:r>
            </w:ins>
          </w:p>
        </w:tc>
        <w:tc>
          <w:tcPr>
            <w:tcW w:w="900" w:type="dxa"/>
            <w:tcBorders>
              <w:top w:val="single" w:sz="4" w:space="0" w:color="auto"/>
              <w:left w:val="nil"/>
              <w:bottom w:val="single" w:sz="4" w:space="0" w:color="auto"/>
              <w:right w:val="single" w:sz="4" w:space="0" w:color="auto"/>
            </w:tcBorders>
            <w:vAlign w:val="center"/>
            <w:hideMark/>
          </w:tcPr>
          <w:p w14:paraId="660C7601" w14:textId="77777777" w:rsidR="00AD0722" w:rsidRPr="00BE29DD" w:rsidRDefault="00AD0722">
            <w:pPr>
              <w:pStyle w:val="Tablehead"/>
              <w:rPr>
                <w:ins w:id="766" w:author="251 (USA)" w:date="2023-05-29T18:25:00Z"/>
              </w:rPr>
            </w:pPr>
            <w:ins w:id="767" w:author="251 (USA)" w:date="2023-05-29T18:25:00Z">
              <w:r w:rsidRPr="00BE29DD">
                <w:t>F11 (AMR)</w:t>
              </w:r>
            </w:ins>
          </w:p>
        </w:tc>
        <w:tc>
          <w:tcPr>
            <w:tcW w:w="1170" w:type="dxa"/>
            <w:tcBorders>
              <w:top w:val="single" w:sz="4" w:space="0" w:color="auto"/>
              <w:left w:val="nil"/>
              <w:bottom w:val="single" w:sz="4" w:space="0" w:color="auto"/>
              <w:right w:val="single" w:sz="4" w:space="0" w:color="auto"/>
            </w:tcBorders>
            <w:vAlign w:val="center"/>
            <w:hideMark/>
          </w:tcPr>
          <w:p w14:paraId="0717FAD4" w14:textId="77777777" w:rsidR="00AD0722" w:rsidRPr="00BE29DD" w:rsidRDefault="00AD0722">
            <w:pPr>
              <w:pStyle w:val="Tablehead"/>
              <w:rPr>
                <w:ins w:id="768" w:author="251 (USA)" w:date="2023-05-29T18:25:00Z"/>
              </w:rPr>
            </w:pPr>
            <w:ins w:id="769" w:author="251 (USA)" w:date="2023-05-29T18:25:00Z">
              <w:r w:rsidRPr="00BE29DD">
                <w:t>F12 (MWR)</w:t>
              </w:r>
            </w:ins>
          </w:p>
        </w:tc>
        <w:tc>
          <w:tcPr>
            <w:tcW w:w="990" w:type="dxa"/>
            <w:tcBorders>
              <w:top w:val="single" w:sz="4" w:space="0" w:color="auto"/>
              <w:left w:val="nil"/>
              <w:bottom w:val="single" w:sz="4" w:space="0" w:color="auto"/>
              <w:right w:val="single" w:sz="4" w:space="0" w:color="auto"/>
            </w:tcBorders>
            <w:vAlign w:val="center"/>
            <w:hideMark/>
          </w:tcPr>
          <w:p w14:paraId="3DFE5129" w14:textId="77777777" w:rsidR="00AD0722" w:rsidRPr="00BE29DD" w:rsidRDefault="00AD0722">
            <w:pPr>
              <w:pStyle w:val="Tablehead"/>
              <w:rPr>
                <w:ins w:id="770" w:author="251 (USA)" w:date="2023-05-29T18:25:00Z"/>
              </w:rPr>
            </w:pPr>
            <w:ins w:id="771" w:author="251 (USA)" w:date="2023-05-29T18:25:00Z">
              <w:r w:rsidRPr="00BE29DD">
                <w:t>F13</w:t>
              </w:r>
            </w:ins>
          </w:p>
        </w:tc>
      </w:tr>
      <w:tr w:rsidR="001A76EA" w:rsidRPr="00BE29DD" w14:paraId="4D401DE2" w14:textId="77777777" w:rsidTr="003D5F3B">
        <w:trPr>
          <w:ins w:id="772" w:author="251 (USA)" w:date="2023-05-29T18:25:00Z"/>
        </w:trPr>
        <w:tc>
          <w:tcPr>
            <w:tcW w:w="2425" w:type="dxa"/>
            <w:tcBorders>
              <w:top w:val="nil"/>
              <w:left w:val="single" w:sz="4" w:space="0" w:color="auto"/>
              <w:bottom w:val="single" w:sz="4" w:space="0" w:color="auto"/>
              <w:right w:val="single" w:sz="4" w:space="0" w:color="auto"/>
            </w:tcBorders>
            <w:vAlign w:val="center"/>
            <w:hideMark/>
          </w:tcPr>
          <w:p w14:paraId="1FF8E013" w14:textId="77777777" w:rsidR="00AD0722" w:rsidRPr="00BE29DD" w:rsidRDefault="00AD0722">
            <w:pPr>
              <w:pStyle w:val="Tabletext"/>
              <w:rPr>
                <w:ins w:id="773" w:author="251 (USA)" w:date="2023-05-29T18:25:00Z"/>
              </w:rPr>
            </w:pPr>
            <w:ins w:id="774" w:author="251 (USA)" w:date="2023-05-29T18:25:00Z">
              <w:r w:rsidRPr="00BE29DD">
                <w:t>Sensor Type</w:t>
              </w:r>
            </w:ins>
          </w:p>
        </w:tc>
        <w:tc>
          <w:tcPr>
            <w:tcW w:w="990" w:type="dxa"/>
            <w:tcBorders>
              <w:top w:val="nil"/>
              <w:left w:val="nil"/>
              <w:bottom w:val="single" w:sz="4" w:space="0" w:color="auto"/>
              <w:right w:val="single" w:sz="4" w:space="0" w:color="auto"/>
            </w:tcBorders>
            <w:vAlign w:val="center"/>
            <w:hideMark/>
          </w:tcPr>
          <w:p w14:paraId="29B9021C" w14:textId="77777777" w:rsidR="00AD0722" w:rsidRPr="00BE29DD" w:rsidRDefault="00AD0722">
            <w:pPr>
              <w:pStyle w:val="Tabletext"/>
              <w:jc w:val="center"/>
              <w:rPr>
                <w:ins w:id="775" w:author="251 (USA)" w:date="2023-05-29T18:25:00Z"/>
              </w:rPr>
            </w:pPr>
            <w:ins w:id="776" w:author="251 (USA)" w:date="2023-05-29T18:25:00Z">
              <w:r w:rsidRPr="00BE29DD">
                <w:t>Conical scan</w:t>
              </w:r>
            </w:ins>
          </w:p>
        </w:tc>
        <w:tc>
          <w:tcPr>
            <w:tcW w:w="1080" w:type="dxa"/>
            <w:tcBorders>
              <w:top w:val="nil"/>
              <w:left w:val="nil"/>
              <w:bottom w:val="single" w:sz="4" w:space="0" w:color="auto"/>
              <w:right w:val="single" w:sz="4" w:space="0" w:color="auto"/>
            </w:tcBorders>
            <w:vAlign w:val="center"/>
            <w:hideMark/>
          </w:tcPr>
          <w:p w14:paraId="3992B168" w14:textId="77777777" w:rsidR="00AD0722" w:rsidRPr="00BE29DD" w:rsidRDefault="00AD0722">
            <w:pPr>
              <w:pStyle w:val="Tabletext"/>
              <w:jc w:val="center"/>
              <w:rPr>
                <w:ins w:id="777" w:author="251 (USA)" w:date="2023-05-29T18:25:00Z"/>
              </w:rPr>
            </w:pPr>
            <w:ins w:id="778" w:author="251 (USA)" w:date="2023-05-29T18:25:00Z">
              <w:r w:rsidRPr="00BE29DD">
                <w:t>Mechanical nadir scan</w:t>
              </w:r>
            </w:ins>
          </w:p>
        </w:tc>
        <w:tc>
          <w:tcPr>
            <w:tcW w:w="990" w:type="dxa"/>
            <w:tcBorders>
              <w:top w:val="nil"/>
              <w:left w:val="nil"/>
              <w:bottom w:val="single" w:sz="4" w:space="0" w:color="auto"/>
              <w:right w:val="single" w:sz="4" w:space="0" w:color="auto"/>
            </w:tcBorders>
            <w:vAlign w:val="center"/>
            <w:hideMark/>
          </w:tcPr>
          <w:p w14:paraId="4BACB653" w14:textId="77777777" w:rsidR="00AD0722" w:rsidRPr="00BE29DD" w:rsidRDefault="00AD0722">
            <w:pPr>
              <w:pStyle w:val="Tabletext"/>
              <w:jc w:val="center"/>
              <w:rPr>
                <w:ins w:id="779" w:author="251 (USA)" w:date="2023-05-29T18:25:00Z"/>
              </w:rPr>
            </w:pPr>
            <w:ins w:id="780" w:author="251 (USA)" w:date="2023-05-29T18:25:00Z">
              <w:r w:rsidRPr="00BE29DD">
                <w:t>Mechanical nadir scan</w:t>
              </w:r>
            </w:ins>
          </w:p>
        </w:tc>
        <w:tc>
          <w:tcPr>
            <w:tcW w:w="900" w:type="dxa"/>
            <w:tcBorders>
              <w:top w:val="nil"/>
              <w:left w:val="nil"/>
              <w:bottom w:val="single" w:sz="4" w:space="0" w:color="auto"/>
              <w:right w:val="single" w:sz="4" w:space="0" w:color="auto"/>
            </w:tcBorders>
            <w:vAlign w:val="center"/>
            <w:hideMark/>
          </w:tcPr>
          <w:p w14:paraId="3BDB7C4C" w14:textId="77777777" w:rsidR="00AD0722" w:rsidRPr="00BE29DD" w:rsidRDefault="00AD0722">
            <w:pPr>
              <w:pStyle w:val="Tabletext"/>
              <w:jc w:val="center"/>
              <w:rPr>
                <w:ins w:id="781" w:author="251 (USA)" w:date="2023-05-29T18:25:00Z"/>
              </w:rPr>
            </w:pPr>
            <w:ins w:id="782" w:author="251 (USA)" w:date="2023-05-29T18:25:00Z">
              <w:r w:rsidRPr="00BE29DD">
                <w:t>Conical scan</w:t>
              </w:r>
            </w:ins>
          </w:p>
        </w:tc>
        <w:tc>
          <w:tcPr>
            <w:tcW w:w="900" w:type="dxa"/>
            <w:tcBorders>
              <w:top w:val="nil"/>
              <w:left w:val="nil"/>
              <w:bottom w:val="single" w:sz="4" w:space="0" w:color="auto"/>
              <w:right w:val="single" w:sz="4" w:space="0" w:color="auto"/>
            </w:tcBorders>
            <w:vAlign w:val="center"/>
            <w:hideMark/>
          </w:tcPr>
          <w:p w14:paraId="6E3C49E5" w14:textId="77777777" w:rsidR="00AD0722" w:rsidRPr="00BE29DD" w:rsidRDefault="00AD0722">
            <w:pPr>
              <w:pStyle w:val="Tabletext"/>
              <w:jc w:val="center"/>
              <w:rPr>
                <w:ins w:id="783" w:author="251 (USA)" w:date="2023-05-29T18:25:00Z"/>
              </w:rPr>
            </w:pPr>
            <w:ins w:id="784" w:author="251 (USA)" w:date="2023-05-29T18:25:00Z">
              <w:r w:rsidRPr="00BE29DD">
                <w:t>Nadir</w:t>
              </w:r>
            </w:ins>
          </w:p>
        </w:tc>
        <w:tc>
          <w:tcPr>
            <w:tcW w:w="1170" w:type="dxa"/>
            <w:tcBorders>
              <w:top w:val="nil"/>
              <w:left w:val="nil"/>
              <w:bottom w:val="single" w:sz="4" w:space="0" w:color="auto"/>
              <w:right w:val="single" w:sz="4" w:space="0" w:color="auto"/>
            </w:tcBorders>
            <w:vAlign w:val="center"/>
            <w:hideMark/>
          </w:tcPr>
          <w:p w14:paraId="19EBD1AD" w14:textId="77777777" w:rsidR="00AD0722" w:rsidRPr="00BE29DD" w:rsidRDefault="00AD0722">
            <w:pPr>
              <w:pStyle w:val="Tabletext"/>
              <w:jc w:val="center"/>
              <w:rPr>
                <w:ins w:id="785" w:author="251 (USA)" w:date="2023-05-29T18:25:00Z"/>
              </w:rPr>
            </w:pPr>
            <w:ins w:id="786" w:author="251 (USA)" w:date="2023-05-29T18:25:00Z">
              <w:r w:rsidRPr="00BE29DD">
                <w:t>Nadir</w:t>
              </w:r>
            </w:ins>
          </w:p>
        </w:tc>
        <w:tc>
          <w:tcPr>
            <w:tcW w:w="990" w:type="dxa"/>
            <w:tcBorders>
              <w:top w:val="nil"/>
              <w:left w:val="nil"/>
              <w:bottom w:val="single" w:sz="4" w:space="0" w:color="auto"/>
              <w:right w:val="single" w:sz="4" w:space="0" w:color="auto"/>
            </w:tcBorders>
            <w:vAlign w:val="center"/>
            <w:hideMark/>
          </w:tcPr>
          <w:p w14:paraId="06D79A84" w14:textId="77777777" w:rsidR="00AD0722" w:rsidRPr="00BE29DD" w:rsidRDefault="00AD0722">
            <w:pPr>
              <w:pStyle w:val="Tabletext"/>
              <w:jc w:val="center"/>
              <w:rPr>
                <w:ins w:id="787" w:author="251 (USA)" w:date="2023-05-29T18:25:00Z"/>
              </w:rPr>
            </w:pPr>
            <w:ins w:id="788" w:author="251 (USA)" w:date="2023-05-29T18:25:00Z">
              <w:r w:rsidRPr="00BE29DD">
                <w:t>Conical scan</w:t>
              </w:r>
            </w:ins>
          </w:p>
        </w:tc>
      </w:tr>
      <w:tr w:rsidR="001A76EA" w:rsidRPr="00BE29DD" w14:paraId="6A30D62E" w14:textId="77777777" w:rsidTr="002675E6">
        <w:trPr>
          <w:ins w:id="789"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38BE96CD" w14:textId="77777777" w:rsidR="00AD0722" w:rsidRPr="00BE29DD" w:rsidRDefault="00AD0722">
            <w:pPr>
              <w:pStyle w:val="Tabletext"/>
              <w:rPr>
                <w:ins w:id="790" w:author="251 (USA)" w:date="2023-05-29T18:25:00Z"/>
              </w:rPr>
            </w:pPr>
            <w:ins w:id="791" w:author="251 (USA)" w:date="2023-05-29T18:25:00Z">
              <w:r w:rsidRPr="00BE29DD">
                <w:t>Frequency (GHz)</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02ABF9EA" w14:textId="6C902939" w:rsidR="00AD0722" w:rsidRPr="00871EE3" w:rsidRDefault="00AD0722">
            <w:pPr>
              <w:pStyle w:val="Tabletext"/>
              <w:jc w:val="center"/>
              <w:rPr>
                <w:ins w:id="792" w:author="251 (USA)" w:date="2023-05-29T18:25:00Z"/>
                <w:highlight w:val="cyan"/>
              </w:rPr>
            </w:pPr>
            <w:ins w:id="793" w:author="251 (USA)" w:date="2023-05-29T18:25:00Z">
              <w:r w:rsidRPr="00871EE3">
                <w:rPr>
                  <w:highlight w:val="cyan"/>
                </w:rPr>
                <w:t>23.</w:t>
              </w:r>
            </w:ins>
            <w:ins w:id="794" w:author="USA - June 2026" w:date="2026-02-19T17:31:00Z" w16du:dateUtc="2026-02-20T01:31:00Z">
              <w:r w:rsidR="009259AE" w:rsidRPr="00871EE3">
                <w:rPr>
                  <w:highlight w:val="cyan"/>
                </w:rPr>
                <w:t>8</w:t>
              </w:r>
            </w:ins>
            <w:ins w:id="795" w:author="251 (USA)" w:date="2023-05-29T18:25:00Z">
              <w:del w:id="796" w:author="USA - June 2026" w:date="2026-02-19T17:31:00Z" w16du:dateUtc="2026-02-20T01:31:00Z">
                <w:r w:rsidRPr="00871EE3" w:rsidDel="009259AE">
                  <w:rPr>
                    <w:highlight w:val="cyan"/>
                  </w:rPr>
                  <w:delText>9</w:delText>
                </w:r>
              </w:del>
            </w:ins>
          </w:p>
        </w:tc>
        <w:tc>
          <w:tcPr>
            <w:tcW w:w="1080" w:type="dxa"/>
            <w:tcBorders>
              <w:top w:val="nil"/>
              <w:left w:val="nil"/>
              <w:bottom w:val="single" w:sz="4" w:space="0" w:color="auto"/>
              <w:right w:val="single" w:sz="4" w:space="0" w:color="auto"/>
            </w:tcBorders>
            <w:shd w:val="clear" w:color="auto" w:fill="FFFFFF" w:themeFill="background1"/>
            <w:noWrap/>
            <w:vAlign w:val="center"/>
            <w:hideMark/>
          </w:tcPr>
          <w:p w14:paraId="1A9F2568" w14:textId="7541F4FF" w:rsidR="00AD0722" w:rsidRPr="00871EE3" w:rsidRDefault="00AD0722">
            <w:pPr>
              <w:pStyle w:val="Tabletext"/>
              <w:jc w:val="center"/>
              <w:rPr>
                <w:ins w:id="797" w:author="251 (USA)" w:date="2023-05-29T18:25:00Z"/>
                <w:highlight w:val="cyan"/>
              </w:rPr>
            </w:pPr>
            <w:ins w:id="798" w:author="251 (USA)" w:date="2023-05-29T18:25:00Z">
              <w:r w:rsidRPr="00871EE3">
                <w:rPr>
                  <w:highlight w:val="cyan"/>
                </w:rPr>
                <w:t>23.</w:t>
              </w:r>
            </w:ins>
            <w:ins w:id="799" w:author="USA - June 2026" w:date="2026-02-19T17:31:00Z" w16du:dateUtc="2026-02-20T01:31:00Z">
              <w:r w:rsidR="009259AE" w:rsidRPr="00871EE3">
                <w:rPr>
                  <w:highlight w:val="cyan"/>
                </w:rPr>
                <w:t>8</w:t>
              </w:r>
            </w:ins>
            <w:ins w:id="800" w:author="251 (USA)" w:date="2023-05-29T18:25:00Z">
              <w:del w:id="801" w:author="USA - June 2026" w:date="2026-02-19T17:31:00Z" w16du:dateUtc="2026-02-20T01:31:00Z">
                <w:r w:rsidRPr="00871EE3" w:rsidDel="009259AE">
                  <w:rPr>
                    <w:highlight w:val="cyan"/>
                  </w:rPr>
                  <w:delText>9</w:delText>
                </w:r>
              </w:del>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666ABE61" w14:textId="19DDD0C0" w:rsidR="00AD0722" w:rsidRPr="00871EE3" w:rsidRDefault="00AD0722">
            <w:pPr>
              <w:pStyle w:val="Tabletext"/>
              <w:jc w:val="center"/>
              <w:rPr>
                <w:ins w:id="802" w:author="251 (USA)" w:date="2023-05-29T18:25:00Z"/>
                <w:highlight w:val="cyan"/>
              </w:rPr>
            </w:pPr>
            <w:ins w:id="803" w:author="251 (USA)" w:date="2023-05-29T18:25:00Z">
              <w:r w:rsidRPr="00871EE3">
                <w:rPr>
                  <w:highlight w:val="cyan"/>
                </w:rPr>
                <w:t>23.</w:t>
              </w:r>
            </w:ins>
            <w:ins w:id="804" w:author="USA - June 2026" w:date="2026-02-19T17:31:00Z" w16du:dateUtc="2026-02-20T01:31:00Z">
              <w:r w:rsidR="009259AE" w:rsidRPr="00871EE3">
                <w:rPr>
                  <w:highlight w:val="cyan"/>
                </w:rPr>
                <w:t>8</w:t>
              </w:r>
            </w:ins>
            <w:ins w:id="805" w:author="251 (USA)" w:date="2023-05-29T18:25:00Z">
              <w:del w:id="806" w:author="USA - June 2026" w:date="2026-02-19T17:31:00Z" w16du:dateUtc="2026-02-20T01:31:00Z">
                <w:r w:rsidRPr="00871EE3" w:rsidDel="009259AE">
                  <w:rPr>
                    <w:highlight w:val="cyan"/>
                  </w:rPr>
                  <w:delText>9</w:delText>
                </w:r>
              </w:del>
            </w:ins>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2816778A" w14:textId="40783813" w:rsidR="00AD0722" w:rsidRPr="00871EE3" w:rsidRDefault="00AD0722">
            <w:pPr>
              <w:pStyle w:val="Tabletext"/>
              <w:jc w:val="center"/>
              <w:rPr>
                <w:ins w:id="807" w:author="251 (USA)" w:date="2023-05-29T18:25:00Z"/>
                <w:highlight w:val="cyan"/>
              </w:rPr>
            </w:pPr>
            <w:ins w:id="808" w:author="251 (USA)" w:date="2023-05-29T18:25:00Z">
              <w:r w:rsidRPr="00871EE3">
                <w:rPr>
                  <w:highlight w:val="cyan"/>
                </w:rPr>
                <w:t>23.</w:t>
              </w:r>
            </w:ins>
            <w:ins w:id="809" w:author="USA - June 2026" w:date="2026-02-19T17:31:00Z" w16du:dateUtc="2026-02-20T01:31:00Z">
              <w:r w:rsidR="009259AE" w:rsidRPr="00871EE3">
                <w:rPr>
                  <w:highlight w:val="cyan"/>
                </w:rPr>
                <w:t>8</w:t>
              </w:r>
            </w:ins>
            <w:ins w:id="810" w:author="251 (USA)" w:date="2023-05-29T18:25:00Z">
              <w:del w:id="811" w:author="USA - June 2026" w:date="2026-02-19T17:31:00Z" w16du:dateUtc="2026-02-20T01:31:00Z">
                <w:r w:rsidRPr="00871EE3" w:rsidDel="009259AE">
                  <w:rPr>
                    <w:highlight w:val="cyan"/>
                  </w:rPr>
                  <w:delText>9</w:delText>
                </w:r>
              </w:del>
            </w:ins>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00F4BCFB" w14:textId="14561DCB" w:rsidR="00AD0722" w:rsidRPr="00871EE3" w:rsidRDefault="00AD0722">
            <w:pPr>
              <w:pStyle w:val="Tabletext"/>
              <w:jc w:val="center"/>
              <w:rPr>
                <w:ins w:id="812" w:author="251 (USA)" w:date="2023-05-29T18:25:00Z"/>
                <w:highlight w:val="cyan"/>
              </w:rPr>
            </w:pPr>
            <w:ins w:id="813" w:author="251 (USA)" w:date="2023-05-29T18:25:00Z">
              <w:r w:rsidRPr="00871EE3">
                <w:rPr>
                  <w:highlight w:val="cyan"/>
                </w:rPr>
                <w:t>23.</w:t>
              </w:r>
            </w:ins>
            <w:ins w:id="814" w:author="USA - June 2026" w:date="2026-02-19T17:31:00Z" w16du:dateUtc="2026-02-20T01:31:00Z">
              <w:r w:rsidR="009259AE" w:rsidRPr="00871EE3">
                <w:rPr>
                  <w:highlight w:val="cyan"/>
                </w:rPr>
                <w:t>8</w:t>
              </w:r>
            </w:ins>
            <w:ins w:id="815" w:author="251 (USA)" w:date="2023-05-29T18:25:00Z">
              <w:del w:id="816" w:author="USA - June 2026" w:date="2026-02-19T17:31:00Z" w16du:dateUtc="2026-02-20T01:31:00Z">
                <w:r w:rsidRPr="00871EE3" w:rsidDel="009259AE">
                  <w:rPr>
                    <w:highlight w:val="cyan"/>
                  </w:rPr>
                  <w:delText>9</w:delText>
                </w:r>
              </w:del>
            </w:ins>
          </w:p>
        </w:tc>
        <w:tc>
          <w:tcPr>
            <w:tcW w:w="1170" w:type="dxa"/>
            <w:tcBorders>
              <w:top w:val="nil"/>
              <w:left w:val="nil"/>
              <w:bottom w:val="single" w:sz="4" w:space="0" w:color="auto"/>
              <w:right w:val="single" w:sz="4" w:space="0" w:color="auto"/>
            </w:tcBorders>
            <w:shd w:val="clear" w:color="auto" w:fill="FFFFFF" w:themeFill="background1"/>
            <w:noWrap/>
            <w:vAlign w:val="center"/>
            <w:hideMark/>
          </w:tcPr>
          <w:p w14:paraId="4802A67A" w14:textId="1483CF95" w:rsidR="00AD0722" w:rsidRPr="00871EE3" w:rsidRDefault="00AD0722">
            <w:pPr>
              <w:pStyle w:val="Tabletext"/>
              <w:jc w:val="center"/>
              <w:rPr>
                <w:ins w:id="817" w:author="251 (USA)" w:date="2023-05-29T18:25:00Z"/>
                <w:highlight w:val="cyan"/>
              </w:rPr>
            </w:pPr>
            <w:ins w:id="818" w:author="251 (USA)" w:date="2023-05-29T18:25:00Z">
              <w:r w:rsidRPr="00871EE3">
                <w:rPr>
                  <w:highlight w:val="cyan"/>
                </w:rPr>
                <w:t>23.</w:t>
              </w:r>
            </w:ins>
            <w:ins w:id="819" w:author="USA - June 2026" w:date="2026-02-19T17:31:00Z" w16du:dateUtc="2026-02-20T01:31:00Z">
              <w:r w:rsidR="009259AE" w:rsidRPr="00871EE3">
                <w:rPr>
                  <w:highlight w:val="cyan"/>
                </w:rPr>
                <w:t>8</w:t>
              </w:r>
            </w:ins>
            <w:ins w:id="820" w:author="251 (USA)" w:date="2023-05-29T18:25:00Z">
              <w:del w:id="821" w:author="USA - June 2026" w:date="2026-02-19T17:31:00Z" w16du:dateUtc="2026-02-20T01:31:00Z">
                <w:r w:rsidRPr="00871EE3" w:rsidDel="009259AE">
                  <w:rPr>
                    <w:highlight w:val="cyan"/>
                  </w:rPr>
                  <w:delText>9</w:delText>
                </w:r>
              </w:del>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28B96021" w14:textId="5FE0D2FD" w:rsidR="00AD0722" w:rsidRPr="00871EE3" w:rsidRDefault="00AD0722">
            <w:pPr>
              <w:pStyle w:val="Tabletext"/>
              <w:jc w:val="center"/>
              <w:rPr>
                <w:ins w:id="822" w:author="251 (USA)" w:date="2023-05-29T18:25:00Z"/>
                <w:highlight w:val="cyan"/>
              </w:rPr>
            </w:pPr>
            <w:ins w:id="823" w:author="251 (USA)" w:date="2023-05-29T18:25:00Z">
              <w:r w:rsidRPr="00871EE3">
                <w:rPr>
                  <w:highlight w:val="cyan"/>
                </w:rPr>
                <w:t>23.</w:t>
              </w:r>
            </w:ins>
            <w:ins w:id="824" w:author="USA - June 2026" w:date="2026-02-19T17:31:00Z" w16du:dateUtc="2026-02-20T01:31:00Z">
              <w:r w:rsidR="009259AE" w:rsidRPr="00871EE3">
                <w:rPr>
                  <w:highlight w:val="cyan"/>
                </w:rPr>
                <w:t>8</w:t>
              </w:r>
            </w:ins>
            <w:ins w:id="825" w:author="251 (USA)" w:date="2023-05-29T18:25:00Z">
              <w:del w:id="826" w:author="USA - June 2026" w:date="2026-02-19T17:31:00Z" w16du:dateUtc="2026-02-20T01:31:00Z">
                <w:r w:rsidRPr="00871EE3" w:rsidDel="009259AE">
                  <w:rPr>
                    <w:highlight w:val="cyan"/>
                  </w:rPr>
                  <w:delText>9</w:delText>
                </w:r>
              </w:del>
            </w:ins>
          </w:p>
        </w:tc>
      </w:tr>
      <w:tr w:rsidR="001A76EA" w:rsidRPr="00BE29DD" w14:paraId="41893CD0" w14:textId="77777777" w:rsidTr="002675E6">
        <w:trPr>
          <w:ins w:id="827"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05AE29AE" w14:textId="77777777" w:rsidR="00AD0722" w:rsidRPr="00BE29DD" w:rsidRDefault="00AD0722">
            <w:pPr>
              <w:pStyle w:val="Tabletext"/>
              <w:rPr>
                <w:ins w:id="828" w:author="251 (USA)" w:date="2023-05-29T18:25:00Z"/>
              </w:rPr>
            </w:pPr>
            <w:ins w:id="829" w:author="251 (USA)" w:date="2023-05-29T18:25:00Z">
              <w:r w:rsidRPr="00BE29DD">
                <w:t>orbit altitude (km)</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0581B249" w14:textId="77777777" w:rsidR="00AD0722" w:rsidRPr="00BE29DD" w:rsidRDefault="00AD0722">
            <w:pPr>
              <w:pStyle w:val="Tabletext"/>
              <w:jc w:val="center"/>
              <w:rPr>
                <w:ins w:id="830" w:author="251 (USA)" w:date="2023-05-29T18:25:00Z"/>
              </w:rPr>
            </w:pPr>
            <w:ins w:id="831" w:author="251 (USA)" w:date="2023-05-29T18:25:00Z">
              <w:r w:rsidRPr="00BE29DD">
                <w:t>699.6</w:t>
              </w:r>
            </w:ins>
          </w:p>
        </w:tc>
        <w:tc>
          <w:tcPr>
            <w:tcW w:w="1080" w:type="dxa"/>
            <w:tcBorders>
              <w:top w:val="nil"/>
              <w:left w:val="nil"/>
              <w:bottom w:val="single" w:sz="4" w:space="0" w:color="auto"/>
              <w:right w:val="single" w:sz="4" w:space="0" w:color="auto"/>
            </w:tcBorders>
            <w:shd w:val="clear" w:color="auto" w:fill="FFFFFF" w:themeFill="background1"/>
            <w:noWrap/>
            <w:vAlign w:val="center"/>
            <w:hideMark/>
          </w:tcPr>
          <w:p w14:paraId="5BA1453A" w14:textId="3A75F2EA" w:rsidR="00AD0722" w:rsidRPr="005C5D69" w:rsidRDefault="00AD0722">
            <w:pPr>
              <w:pStyle w:val="Tabletext"/>
              <w:jc w:val="center"/>
              <w:rPr>
                <w:ins w:id="832" w:author="251 (USA)" w:date="2023-05-29T18:25:00Z"/>
                <w:highlight w:val="cyan"/>
              </w:rPr>
            </w:pPr>
            <w:ins w:id="833" w:author="251 (USA)" w:date="2023-05-29T18:25:00Z">
              <w:r w:rsidRPr="005C5D69">
                <w:rPr>
                  <w:highlight w:val="cyan"/>
                </w:rPr>
                <w:t>83</w:t>
              </w:r>
            </w:ins>
            <w:ins w:id="834" w:author="USA - June 2026" w:date="2026-02-19T17:37:00Z" w16du:dateUtc="2026-02-20T01:37:00Z">
              <w:r w:rsidR="00C06EBF" w:rsidRPr="005C5D69">
                <w:rPr>
                  <w:highlight w:val="cyan"/>
                </w:rPr>
                <w:t>0</w:t>
              </w:r>
            </w:ins>
            <w:ins w:id="835" w:author="251 (USA)" w:date="2023-05-29T18:25:00Z">
              <w:del w:id="836" w:author="USA - June 2026" w:date="2026-02-19T17:37:00Z" w16du:dateUtc="2026-02-20T01:37:00Z">
                <w:r w:rsidRPr="005C5D69" w:rsidDel="00C06EBF">
                  <w:rPr>
                    <w:highlight w:val="cyan"/>
                  </w:rPr>
                  <w:delText>3</w:delText>
                </w:r>
              </w:del>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54E9B070" w14:textId="708EF458" w:rsidR="00AD0722" w:rsidRPr="005C5D69" w:rsidRDefault="00AD0722">
            <w:pPr>
              <w:pStyle w:val="Tabletext"/>
              <w:jc w:val="center"/>
              <w:rPr>
                <w:ins w:id="837" w:author="251 (USA)" w:date="2023-05-29T18:25:00Z"/>
                <w:highlight w:val="cyan"/>
              </w:rPr>
            </w:pPr>
            <w:ins w:id="838" w:author="251 (USA)" w:date="2023-05-29T18:25:00Z">
              <w:r w:rsidRPr="005C5D69">
                <w:rPr>
                  <w:highlight w:val="cyan"/>
                </w:rPr>
                <w:t>83</w:t>
              </w:r>
            </w:ins>
            <w:ins w:id="839" w:author="USA - June 2026" w:date="2026-02-19T17:37:00Z" w16du:dateUtc="2026-02-20T01:37:00Z">
              <w:r w:rsidR="00C06EBF" w:rsidRPr="005C5D69">
                <w:rPr>
                  <w:highlight w:val="cyan"/>
                </w:rPr>
                <w:t>0</w:t>
              </w:r>
            </w:ins>
            <w:ins w:id="840" w:author="251 (USA)" w:date="2023-05-29T18:25:00Z">
              <w:del w:id="841" w:author="USA - June 2026" w:date="2026-02-19T17:37:00Z" w16du:dateUtc="2026-02-20T01:37:00Z">
                <w:r w:rsidRPr="005C5D69" w:rsidDel="00C06EBF">
                  <w:rPr>
                    <w:highlight w:val="cyan"/>
                  </w:rPr>
                  <w:delText>3</w:delText>
                </w:r>
              </w:del>
            </w:ins>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2422A7E2" w14:textId="158D9303" w:rsidR="00AD0722" w:rsidRPr="005C5D69" w:rsidRDefault="00AD0722">
            <w:pPr>
              <w:pStyle w:val="Tabletext"/>
              <w:jc w:val="center"/>
              <w:rPr>
                <w:ins w:id="842" w:author="251 (USA)" w:date="2023-05-29T18:25:00Z"/>
                <w:highlight w:val="cyan"/>
              </w:rPr>
            </w:pPr>
            <w:ins w:id="843" w:author="251 (USA)" w:date="2023-05-29T18:25:00Z">
              <w:r w:rsidRPr="005C5D69">
                <w:rPr>
                  <w:highlight w:val="cyan"/>
                </w:rPr>
                <w:t>83</w:t>
              </w:r>
            </w:ins>
            <w:ins w:id="844" w:author="USA - June 2026" w:date="2026-02-19T17:37:00Z" w16du:dateUtc="2026-02-20T01:37:00Z">
              <w:r w:rsidR="00C06EBF" w:rsidRPr="005C5D69">
                <w:rPr>
                  <w:highlight w:val="cyan"/>
                </w:rPr>
                <w:t>0</w:t>
              </w:r>
            </w:ins>
            <w:ins w:id="845" w:author="251 (USA)" w:date="2023-05-29T18:25:00Z">
              <w:del w:id="846" w:author="USA - June 2026" w:date="2026-02-19T17:37:00Z" w16du:dateUtc="2026-02-20T01:37:00Z">
                <w:r w:rsidRPr="005C5D69" w:rsidDel="00C06EBF">
                  <w:rPr>
                    <w:highlight w:val="cyan"/>
                  </w:rPr>
                  <w:delText>3</w:delText>
                </w:r>
              </w:del>
            </w:ins>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608F51DB" w14:textId="77777777" w:rsidR="00AD0722" w:rsidRPr="00BE29DD" w:rsidRDefault="00AD0722">
            <w:pPr>
              <w:pStyle w:val="Tabletext"/>
              <w:jc w:val="center"/>
              <w:rPr>
                <w:ins w:id="847" w:author="251 (USA)" w:date="2023-05-29T18:25:00Z"/>
              </w:rPr>
            </w:pPr>
            <w:ins w:id="848" w:author="251 (USA)" w:date="2023-05-29T18:25:00Z">
              <w:r w:rsidRPr="00BE29DD">
                <w:t>1336</w:t>
              </w:r>
            </w:ins>
          </w:p>
        </w:tc>
        <w:tc>
          <w:tcPr>
            <w:tcW w:w="1170" w:type="dxa"/>
            <w:tcBorders>
              <w:top w:val="nil"/>
              <w:left w:val="nil"/>
              <w:bottom w:val="single" w:sz="4" w:space="0" w:color="auto"/>
              <w:right w:val="single" w:sz="4" w:space="0" w:color="auto"/>
            </w:tcBorders>
            <w:shd w:val="clear" w:color="auto" w:fill="FFFFFF" w:themeFill="background1"/>
            <w:noWrap/>
            <w:vAlign w:val="center"/>
            <w:hideMark/>
          </w:tcPr>
          <w:p w14:paraId="754426B5" w14:textId="77777777" w:rsidR="00AD0722" w:rsidRPr="00BE29DD" w:rsidRDefault="00AD0722">
            <w:pPr>
              <w:pStyle w:val="Tabletext"/>
              <w:jc w:val="center"/>
              <w:rPr>
                <w:ins w:id="849" w:author="251 (USA)" w:date="2023-05-29T18:25:00Z"/>
              </w:rPr>
            </w:pPr>
            <w:ins w:id="850" w:author="251 (USA)" w:date="2023-05-29T18:25:00Z">
              <w:r w:rsidRPr="00BE29DD">
                <w:t>814.5</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528DDA06" w14:textId="77777777" w:rsidR="00AD0722" w:rsidRPr="00BE29DD" w:rsidRDefault="00AD0722">
            <w:pPr>
              <w:pStyle w:val="Tabletext"/>
              <w:jc w:val="center"/>
              <w:rPr>
                <w:ins w:id="851" w:author="251 (USA)" w:date="2023-05-29T18:25:00Z"/>
              </w:rPr>
            </w:pPr>
            <w:ins w:id="852" w:author="251 (USA)" w:date="2023-05-29T18:25:00Z">
              <w:r w:rsidRPr="00BE29DD">
                <w:t>830</w:t>
              </w:r>
            </w:ins>
          </w:p>
        </w:tc>
      </w:tr>
      <w:tr w:rsidR="001A76EA" w:rsidRPr="00BE29DD" w14:paraId="49A66CC8" w14:textId="77777777" w:rsidTr="002675E6">
        <w:trPr>
          <w:ins w:id="853"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2D961C31" w14:textId="77777777" w:rsidR="00AD0722" w:rsidRPr="00BE29DD" w:rsidRDefault="00AD0722">
            <w:pPr>
              <w:pStyle w:val="Tabletext"/>
              <w:rPr>
                <w:ins w:id="854" w:author="251 (USA)" w:date="2023-05-29T18:25:00Z"/>
              </w:rPr>
            </w:pPr>
            <w:ins w:id="855" w:author="251 (USA)" w:date="2023-05-29T18:25:00Z">
              <w:r w:rsidRPr="00BE29DD">
                <w:t>Off-nadir angle (°)</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72C45D56" w14:textId="77777777" w:rsidR="00AD0722" w:rsidRPr="00BE29DD" w:rsidRDefault="00AD0722">
            <w:pPr>
              <w:pStyle w:val="Tabletext"/>
              <w:jc w:val="center"/>
              <w:rPr>
                <w:ins w:id="856" w:author="251 (USA)" w:date="2023-05-29T18:25:00Z"/>
              </w:rPr>
            </w:pPr>
            <w:ins w:id="857" w:author="251 (USA)" w:date="2023-05-29T18:25:00Z">
              <w:r w:rsidRPr="00BE29DD">
                <w:t>47.5</w:t>
              </w:r>
            </w:ins>
          </w:p>
        </w:tc>
        <w:tc>
          <w:tcPr>
            <w:tcW w:w="1080" w:type="dxa"/>
            <w:tcBorders>
              <w:top w:val="nil"/>
              <w:left w:val="nil"/>
              <w:bottom w:val="single" w:sz="4" w:space="0" w:color="auto"/>
              <w:right w:val="single" w:sz="4" w:space="0" w:color="auto"/>
            </w:tcBorders>
            <w:shd w:val="clear" w:color="auto" w:fill="FFFFFF" w:themeFill="background1"/>
            <w:noWrap/>
            <w:vAlign w:val="center"/>
            <w:hideMark/>
          </w:tcPr>
          <w:p w14:paraId="723DAEC4" w14:textId="0EDC26FA" w:rsidR="00AD0722" w:rsidRPr="00BE29DD" w:rsidRDefault="00AD0722">
            <w:pPr>
              <w:pStyle w:val="Tabletext"/>
              <w:jc w:val="center"/>
              <w:rPr>
                <w:ins w:id="858" w:author="251 (USA)" w:date="2023-05-29T18:25:00Z"/>
              </w:rPr>
            </w:pPr>
            <w:ins w:id="859" w:author="251 (USA)" w:date="2023-05-29T18:25:00Z">
              <w:r w:rsidRPr="00871EE3">
                <w:rPr>
                  <w:highlight w:val="cyan"/>
                </w:rPr>
                <w:t>49</w:t>
              </w:r>
            </w:ins>
            <w:ins w:id="860" w:author="USA - June 2026" w:date="2026-02-19T17:38:00Z" w16du:dateUtc="2026-02-20T01:38:00Z">
              <w:r w:rsidR="00C06EBF" w:rsidRPr="00871EE3">
                <w:rPr>
                  <w:highlight w:val="cyan"/>
                </w:rPr>
                <w:t>.31</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43667F3A" w14:textId="77777777" w:rsidR="00AD0722" w:rsidRPr="00BE29DD" w:rsidRDefault="00AD0722">
            <w:pPr>
              <w:pStyle w:val="Tabletext"/>
              <w:jc w:val="center"/>
              <w:rPr>
                <w:ins w:id="861" w:author="251 (USA)" w:date="2023-05-29T18:25:00Z"/>
              </w:rPr>
            </w:pPr>
            <w:ins w:id="862" w:author="251 (USA)" w:date="2023-05-29T18:25:00Z">
              <w:r w:rsidRPr="00BE29DD">
                <w:t>0.0</w:t>
              </w:r>
            </w:ins>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4E2BAECF" w14:textId="21AD0134" w:rsidR="00AD0722" w:rsidRPr="00BE29DD" w:rsidRDefault="00AD0722">
            <w:pPr>
              <w:pStyle w:val="Tabletext"/>
              <w:jc w:val="center"/>
              <w:rPr>
                <w:ins w:id="863" w:author="251 (USA)" w:date="2023-05-29T18:25:00Z"/>
              </w:rPr>
            </w:pPr>
            <w:ins w:id="864" w:author="251 (USA)" w:date="2023-05-29T18:25:00Z">
              <w:r w:rsidRPr="00871EE3">
                <w:rPr>
                  <w:highlight w:val="cyan"/>
                </w:rPr>
                <w:t>4</w:t>
              </w:r>
              <w:del w:id="865" w:author="USA - June 2026" w:date="2026-02-19T17:38:00Z" w16du:dateUtc="2026-02-20T01:38:00Z">
                <w:r w:rsidRPr="00871EE3" w:rsidDel="00C06EBF">
                  <w:rPr>
                    <w:highlight w:val="cyan"/>
                  </w:rPr>
                  <w:delText>5.2</w:delText>
                </w:r>
              </w:del>
            </w:ins>
            <w:ins w:id="866" w:author="USA - June 2026" w:date="2026-02-19T17:38:00Z" w16du:dateUtc="2026-02-20T01:38:00Z">
              <w:r w:rsidR="00C06EBF" w:rsidRPr="00871EE3">
                <w:rPr>
                  <w:highlight w:val="cyan"/>
                </w:rPr>
                <w:t>4.8</w:t>
              </w:r>
            </w:ins>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7CDE13C3" w14:textId="77777777" w:rsidR="00AD0722" w:rsidRPr="00BE29DD" w:rsidRDefault="00AD0722">
            <w:pPr>
              <w:pStyle w:val="Tabletext"/>
              <w:jc w:val="center"/>
              <w:rPr>
                <w:ins w:id="867" w:author="251 (USA)" w:date="2023-05-29T18:25:00Z"/>
              </w:rPr>
            </w:pPr>
            <w:ins w:id="868" w:author="251 (USA)" w:date="2023-05-29T18:25:00Z">
              <w:r w:rsidRPr="00BE29DD">
                <w:t>2.65</w:t>
              </w:r>
            </w:ins>
          </w:p>
        </w:tc>
        <w:tc>
          <w:tcPr>
            <w:tcW w:w="1170" w:type="dxa"/>
            <w:tcBorders>
              <w:top w:val="nil"/>
              <w:left w:val="nil"/>
              <w:bottom w:val="single" w:sz="4" w:space="0" w:color="auto"/>
              <w:right w:val="single" w:sz="4" w:space="0" w:color="auto"/>
            </w:tcBorders>
            <w:shd w:val="clear" w:color="auto" w:fill="FFFFFF" w:themeFill="background1"/>
            <w:noWrap/>
            <w:vAlign w:val="center"/>
            <w:hideMark/>
          </w:tcPr>
          <w:p w14:paraId="6EA91480" w14:textId="77777777" w:rsidR="00AD0722" w:rsidRPr="00BE29DD" w:rsidRDefault="00AD0722">
            <w:pPr>
              <w:pStyle w:val="Tabletext"/>
              <w:jc w:val="center"/>
              <w:rPr>
                <w:ins w:id="869" w:author="251 (USA)" w:date="2023-05-29T18:25:00Z"/>
              </w:rPr>
            </w:pPr>
            <w:ins w:id="870" w:author="251 (USA)" w:date="2023-05-29T18:25:00Z">
              <w:r w:rsidRPr="00BE29DD">
                <w:t>1.9</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67846BA8" w14:textId="77777777" w:rsidR="00AD0722" w:rsidRPr="00BE29DD" w:rsidRDefault="00AD0722">
            <w:pPr>
              <w:pStyle w:val="Tabletext"/>
              <w:jc w:val="center"/>
              <w:rPr>
                <w:ins w:id="871" w:author="251 (USA)" w:date="2023-05-29T18:25:00Z"/>
              </w:rPr>
            </w:pPr>
            <w:ins w:id="872" w:author="251 (USA)" w:date="2023-05-29T18:25:00Z">
              <w:r w:rsidRPr="00BE29DD">
                <w:t>53.3</w:t>
              </w:r>
            </w:ins>
          </w:p>
        </w:tc>
      </w:tr>
      <w:tr w:rsidR="001A76EA" w:rsidRPr="00BE29DD" w14:paraId="5B2909B4" w14:textId="77777777" w:rsidTr="002675E6">
        <w:trPr>
          <w:ins w:id="873"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7FF57E59" w14:textId="77777777" w:rsidR="00AD0722" w:rsidRPr="00BE29DD" w:rsidRDefault="00AD0722">
            <w:pPr>
              <w:pStyle w:val="Tabletext"/>
              <w:rPr>
                <w:ins w:id="874" w:author="251 (USA)" w:date="2023-05-29T18:25:00Z"/>
              </w:rPr>
            </w:pPr>
            <w:ins w:id="875" w:author="251 (USA)" w:date="2023-05-29T18:25:00Z">
              <w:r w:rsidRPr="00BE29DD">
                <w:t>Antenna gain (dBi)</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07FD0FF3" w14:textId="77777777" w:rsidR="00AD0722" w:rsidRPr="00BE29DD" w:rsidRDefault="00AD0722">
            <w:pPr>
              <w:pStyle w:val="Tabletext"/>
              <w:jc w:val="center"/>
              <w:rPr>
                <w:ins w:id="876" w:author="251 (USA)" w:date="2023-05-29T18:25:00Z"/>
              </w:rPr>
            </w:pPr>
            <w:ins w:id="877" w:author="251 (USA)" w:date="2023-05-29T18:25:00Z">
              <w:r w:rsidRPr="00BE29DD">
                <w:t>48.5</w:t>
              </w:r>
            </w:ins>
          </w:p>
        </w:tc>
        <w:tc>
          <w:tcPr>
            <w:tcW w:w="1080" w:type="dxa"/>
            <w:tcBorders>
              <w:top w:val="nil"/>
              <w:left w:val="nil"/>
              <w:bottom w:val="single" w:sz="4" w:space="0" w:color="auto"/>
              <w:right w:val="single" w:sz="4" w:space="0" w:color="auto"/>
            </w:tcBorders>
            <w:shd w:val="clear" w:color="auto" w:fill="FFFFFF" w:themeFill="background1"/>
            <w:noWrap/>
            <w:vAlign w:val="center"/>
            <w:hideMark/>
          </w:tcPr>
          <w:p w14:paraId="12599B3F" w14:textId="77777777" w:rsidR="00AD0722" w:rsidRPr="00BE29DD" w:rsidRDefault="00AD0722">
            <w:pPr>
              <w:pStyle w:val="Tabletext"/>
              <w:jc w:val="center"/>
              <w:rPr>
                <w:ins w:id="878" w:author="251 (USA)" w:date="2023-05-29T18:25:00Z"/>
              </w:rPr>
            </w:pPr>
            <w:ins w:id="879" w:author="251 (USA)" w:date="2023-05-29T18:25:00Z">
              <w:r w:rsidRPr="00BE29DD">
                <w:t>37</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12A57BAF" w14:textId="77777777" w:rsidR="00AD0722" w:rsidRPr="00BE29DD" w:rsidRDefault="00AD0722">
            <w:pPr>
              <w:pStyle w:val="Tabletext"/>
              <w:jc w:val="center"/>
              <w:rPr>
                <w:ins w:id="880" w:author="251 (USA)" w:date="2023-05-29T18:25:00Z"/>
              </w:rPr>
            </w:pPr>
            <w:ins w:id="881" w:author="251 (USA)" w:date="2023-05-29T18:25:00Z">
              <w:r w:rsidRPr="00BE29DD">
                <w:t>37</w:t>
              </w:r>
            </w:ins>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71869A19" w14:textId="77777777" w:rsidR="00AD0722" w:rsidRPr="00BE29DD" w:rsidRDefault="00AD0722">
            <w:pPr>
              <w:pStyle w:val="Tabletext"/>
              <w:jc w:val="center"/>
              <w:rPr>
                <w:ins w:id="882" w:author="251 (USA)" w:date="2023-05-29T18:25:00Z"/>
              </w:rPr>
            </w:pPr>
            <w:ins w:id="883" w:author="251 (USA)" w:date="2023-05-29T18:25:00Z">
              <w:r w:rsidRPr="00BE29DD">
                <w:t>41.5</w:t>
              </w:r>
            </w:ins>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53D2B3C2" w14:textId="77777777" w:rsidR="00AD0722" w:rsidRPr="00BE29DD" w:rsidRDefault="00AD0722">
            <w:pPr>
              <w:pStyle w:val="Tabletext"/>
              <w:jc w:val="center"/>
              <w:rPr>
                <w:ins w:id="884" w:author="251 (USA)" w:date="2023-05-29T18:25:00Z"/>
              </w:rPr>
            </w:pPr>
            <w:ins w:id="885" w:author="251 (USA)" w:date="2023-05-29T18:25:00Z">
              <w:r w:rsidRPr="00BE29DD">
                <w:t>42.3</w:t>
              </w:r>
            </w:ins>
          </w:p>
        </w:tc>
        <w:tc>
          <w:tcPr>
            <w:tcW w:w="1170" w:type="dxa"/>
            <w:tcBorders>
              <w:top w:val="nil"/>
              <w:left w:val="nil"/>
              <w:bottom w:val="single" w:sz="4" w:space="0" w:color="auto"/>
              <w:right w:val="single" w:sz="4" w:space="0" w:color="auto"/>
            </w:tcBorders>
            <w:shd w:val="clear" w:color="auto" w:fill="FFFFFF" w:themeFill="background1"/>
            <w:noWrap/>
            <w:vAlign w:val="center"/>
            <w:hideMark/>
          </w:tcPr>
          <w:p w14:paraId="5546EAEC" w14:textId="77777777" w:rsidR="00AD0722" w:rsidRPr="00BE29DD" w:rsidRDefault="00AD0722">
            <w:pPr>
              <w:pStyle w:val="Tabletext"/>
              <w:jc w:val="center"/>
              <w:rPr>
                <w:ins w:id="886" w:author="251 (USA)" w:date="2023-05-29T18:25:00Z"/>
              </w:rPr>
            </w:pPr>
            <w:ins w:id="887" w:author="251 (USA)" w:date="2023-05-29T18:25:00Z">
              <w:r w:rsidRPr="00BE29DD">
                <w:t>41</w:t>
              </w:r>
            </w:ins>
          </w:p>
        </w:tc>
        <w:tc>
          <w:tcPr>
            <w:tcW w:w="990" w:type="dxa"/>
            <w:tcBorders>
              <w:top w:val="nil"/>
              <w:left w:val="nil"/>
              <w:bottom w:val="single" w:sz="4" w:space="0" w:color="auto"/>
              <w:right w:val="single" w:sz="4" w:space="0" w:color="auto"/>
            </w:tcBorders>
            <w:shd w:val="clear" w:color="auto" w:fill="FFFFFF" w:themeFill="background1"/>
            <w:noWrap/>
            <w:vAlign w:val="center"/>
            <w:hideMark/>
          </w:tcPr>
          <w:p w14:paraId="1CAF4A96" w14:textId="77777777" w:rsidR="00AD0722" w:rsidRPr="00BE29DD" w:rsidRDefault="00AD0722">
            <w:pPr>
              <w:pStyle w:val="Tabletext"/>
              <w:jc w:val="center"/>
              <w:rPr>
                <w:ins w:id="888" w:author="251 (USA)" w:date="2023-05-29T18:25:00Z"/>
              </w:rPr>
            </w:pPr>
            <w:ins w:id="889" w:author="251 (USA)" w:date="2023-05-29T18:25:00Z">
              <w:r w:rsidRPr="00BE29DD">
                <w:t>45.7</w:t>
              </w:r>
            </w:ins>
          </w:p>
        </w:tc>
      </w:tr>
      <w:tr w:rsidR="001A76EA" w:rsidRPr="00BE29DD" w14:paraId="65E77699" w14:textId="77777777" w:rsidTr="002675E6">
        <w:trPr>
          <w:ins w:id="890"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55072D79" w14:textId="77777777" w:rsidR="00AD0722" w:rsidRPr="00BE29DD" w:rsidRDefault="00AD0722">
            <w:pPr>
              <w:pStyle w:val="Tabletext"/>
              <w:rPr>
                <w:ins w:id="891" w:author="251 (USA)" w:date="2023-05-29T18:25:00Z"/>
              </w:rPr>
            </w:pPr>
            <w:ins w:id="892" w:author="251 (USA)" w:date="2023-05-29T18:25:00Z">
              <w:r w:rsidRPr="00BE29DD">
                <w:t>Incidence angle at footprint (°)</w:t>
              </w:r>
            </w:ins>
          </w:p>
        </w:tc>
        <w:tc>
          <w:tcPr>
            <w:tcW w:w="99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0F685181" w14:textId="736F948D" w:rsidR="00AD0722" w:rsidRPr="00BE29DD" w:rsidRDefault="00AD0722">
            <w:pPr>
              <w:pStyle w:val="Tabletext"/>
              <w:jc w:val="center"/>
              <w:rPr>
                <w:ins w:id="893" w:author="251 (USA)" w:date="2023-05-29T18:25:00Z"/>
              </w:rPr>
            </w:pPr>
            <w:ins w:id="894" w:author="251 (USA)" w:date="2023-05-29T18:25:00Z">
              <w:r w:rsidRPr="00871EE3">
                <w:rPr>
                  <w:highlight w:val="cyan"/>
                </w:rPr>
                <w:t>5</w:t>
              </w:r>
              <w:del w:id="895" w:author="USA - June 2026" w:date="2026-02-19T17:38:00Z" w16du:dateUtc="2026-02-20T01:38:00Z">
                <w:r w:rsidRPr="00871EE3" w:rsidDel="00C06EBF">
                  <w:rPr>
                    <w:highlight w:val="cyan"/>
                  </w:rPr>
                  <w:delText>4.9</w:delText>
                </w:r>
              </w:del>
            </w:ins>
            <w:ins w:id="896" w:author="USA - June 2026" w:date="2026-02-19T17:38:00Z" w16du:dateUtc="2026-02-20T01:38:00Z">
              <w:r w:rsidR="00C06EBF" w:rsidRPr="00871EE3">
                <w:rPr>
                  <w:highlight w:val="cyan"/>
                </w:rPr>
                <w:t>5</w:t>
              </w:r>
            </w:ins>
          </w:p>
        </w:tc>
        <w:tc>
          <w:tcPr>
            <w:tcW w:w="108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300B6D79" w14:textId="77777777" w:rsidR="00AD0722" w:rsidRPr="00BE29DD" w:rsidRDefault="00AD0722">
            <w:pPr>
              <w:pStyle w:val="Tabletext"/>
              <w:jc w:val="center"/>
              <w:rPr>
                <w:ins w:id="897" w:author="251 (USA)" w:date="2023-05-29T18:25:00Z"/>
              </w:rPr>
            </w:pPr>
            <w:ins w:id="898" w:author="251 (USA)" w:date="2023-05-29T18:25:00Z">
              <w:r w:rsidRPr="00BE29DD">
                <w:t>58.6</w:t>
              </w:r>
            </w:ins>
          </w:p>
        </w:tc>
        <w:tc>
          <w:tcPr>
            <w:tcW w:w="99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417389DB" w14:textId="77777777" w:rsidR="00AD0722" w:rsidRPr="00BE29DD" w:rsidRDefault="00AD0722">
            <w:pPr>
              <w:pStyle w:val="Tabletext"/>
              <w:jc w:val="center"/>
              <w:rPr>
                <w:ins w:id="899" w:author="251 (USA)" w:date="2023-05-29T18:25:00Z"/>
              </w:rPr>
            </w:pPr>
            <w:ins w:id="900" w:author="251 (USA)" w:date="2023-05-29T18:25:00Z">
              <w:r w:rsidRPr="00BE29DD">
                <w:t>0.0</w:t>
              </w:r>
            </w:ins>
          </w:p>
        </w:tc>
        <w:tc>
          <w:tcPr>
            <w:tcW w:w="90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087C7AAB" w14:textId="484BBFD7" w:rsidR="00AD0722" w:rsidRPr="00BE29DD" w:rsidRDefault="00AD0722">
            <w:pPr>
              <w:pStyle w:val="Tabletext"/>
              <w:jc w:val="center"/>
              <w:rPr>
                <w:ins w:id="901" w:author="251 (USA)" w:date="2023-05-29T18:25:00Z"/>
              </w:rPr>
            </w:pPr>
            <w:ins w:id="902" w:author="251 (USA)" w:date="2023-05-29T18:25:00Z">
              <w:del w:id="903" w:author="USA - June 2026" w:date="2026-02-19T17:40:00Z" w16du:dateUtc="2026-02-20T01:40:00Z">
                <w:r w:rsidRPr="00871EE3" w:rsidDel="00C06EBF">
                  <w:rPr>
                    <w:highlight w:val="cyan"/>
                  </w:rPr>
                  <w:delText>53.4</w:delText>
                </w:r>
              </w:del>
            </w:ins>
            <w:ins w:id="904" w:author="USA - June 2026" w:date="2026-02-19T17:40:00Z" w16du:dateUtc="2026-02-20T01:40:00Z">
              <w:r w:rsidR="00C06EBF" w:rsidRPr="00871EE3">
                <w:rPr>
                  <w:highlight w:val="cyan"/>
                </w:rPr>
                <w:t>52.8</w:t>
              </w:r>
            </w:ins>
          </w:p>
        </w:tc>
        <w:tc>
          <w:tcPr>
            <w:tcW w:w="90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2A7A9903" w14:textId="77777777" w:rsidR="00AD0722" w:rsidRPr="00BE29DD" w:rsidRDefault="00AD0722">
            <w:pPr>
              <w:pStyle w:val="Tabletext"/>
              <w:jc w:val="center"/>
              <w:rPr>
                <w:ins w:id="905" w:author="251 (USA)" w:date="2023-05-29T18:25:00Z"/>
              </w:rPr>
            </w:pPr>
            <w:ins w:id="906" w:author="251 (USA)" w:date="2023-05-29T18:25:00Z">
              <w:r w:rsidRPr="00BE29DD">
                <w:t>3.2</w:t>
              </w:r>
            </w:ins>
          </w:p>
        </w:tc>
        <w:tc>
          <w:tcPr>
            <w:tcW w:w="117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3C4CC5FB" w14:textId="77777777" w:rsidR="00AD0722" w:rsidRPr="00BE29DD" w:rsidRDefault="00AD0722">
            <w:pPr>
              <w:pStyle w:val="Tabletext"/>
              <w:jc w:val="center"/>
              <w:rPr>
                <w:ins w:id="907" w:author="251 (USA)" w:date="2023-05-29T18:25:00Z"/>
              </w:rPr>
            </w:pPr>
            <w:ins w:id="908" w:author="251 (USA)" w:date="2023-05-29T18:25:00Z">
              <w:r w:rsidRPr="00BE29DD">
                <w:t>2.1</w:t>
              </w:r>
            </w:ins>
          </w:p>
        </w:tc>
        <w:tc>
          <w:tcPr>
            <w:tcW w:w="99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6854095F" w14:textId="77777777" w:rsidR="00AD0722" w:rsidRPr="00BE29DD" w:rsidRDefault="00AD0722">
            <w:pPr>
              <w:pStyle w:val="Tabletext"/>
              <w:jc w:val="center"/>
              <w:rPr>
                <w:ins w:id="909" w:author="251 (USA)" w:date="2023-05-29T18:25:00Z"/>
              </w:rPr>
            </w:pPr>
            <w:ins w:id="910" w:author="251 (USA)" w:date="2023-05-29T18:25:00Z">
              <w:r w:rsidRPr="00BE29DD">
                <w:t>65.0</w:t>
              </w:r>
            </w:ins>
          </w:p>
        </w:tc>
      </w:tr>
      <w:tr w:rsidR="001A76EA" w:rsidRPr="00BE29DD" w14:paraId="2D8119D9" w14:textId="77777777" w:rsidTr="002675E6">
        <w:trPr>
          <w:ins w:id="911"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2528B99E" w14:textId="77777777" w:rsidR="00AD0722" w:rsidRPr="00BE29DD" w:rsidRDefault="00AD0722">
            <w:pPr>
              <w:pStyle w:val="Tabletext"/>
              <w:rPr>
                <w:ins w:id="912" w:author="251 (USA)" w:date="2023-05-29T18:25:00Z"/>
              </w:rPr>
            </w:pPr>
            <w:ins w:id="913" w:author="251 (USA)" w:date="2023-05-29T18:25:00Z">
              <w:r w:rsidRPr="00BE29DD">
                <w:t>Estimated Angle from Ground to Sensor (°)</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2665B772" w14:textId="6C186CE2" w:rsidR="00AD0722" w:rsidRPr="00BE29DD" w:rsidRDefault="00AD0722">
            <w:pPr>
              <w:pStyle w:val="Tabletext"/>
              <w:jc w:val="center"/>
              <w:rPr>
                <w:ins w:id="914" w:author="251 (USA)" w:date="2023-05-29T18:25:00Z"/>
              </w:rPr>
            </w:pPr>
            <w:ins w:id="915" w:author="251 (USA)" w:date="2023-05-29T18:25:00Z">
              <w:r w:rsidRPr="00871EE3">
                <w:rPr>
                  <w:highlight w:val="green"/>
                </w:rPr>
                <w:t>35.</w:t>
              </w:r>
            </w:ins>
            <w:ins w:id="916" w:author="USA - June 2026" w:date="2026-02-19T17:39:00Z" w16du:dateUtc="2026-02-20T01:39:00Z">
              <w:r w:rsidR="00C06EBF" w:rsidRPr="00871EE3">
                <w:rPr>
                  <w:highlight w:val="green"/>
                </w:rPr>
                <w:t>0</w:t>
              </w:r>
            </w:ins>
            <w:ins w:id="917" w:author="251 (USA)" w:date="2023-05-29T18:25:00Z">
              <w:del w:id="918" w:author="USA - June 2026" w:date="2026-02-19T17:39:00Z" w16du:dateUtc="2026-02-20T01:39:00Z">
                <w:r w:rsidRPr="00BE29DD" w:rsidDel="00C06EBF">
                  <w:delText>1</w:delText>
                </w:r>
              </w:del>
            </w:ins>
          </w:p>
        </w:tc>
        <w:tc>
          <w:tcPr>
            <w:tcW w:w="1080" w:type="dxa"/>
            <w:tcBorders>
              <w:top w:val="nil"/>
              <w:left w:val="nil"/>
              <w:bottom w:val="single" w:sz="4" w:space="0" w:color="7F7F7F"/>
              <w:right w:val="single" w:sz="4" w:space="0" w:color="7F7F7F"/>
            </w:tcBorders>
            <w:shd w:val="clear" w:color="auto" w:fill="FFFFFF" w:themeFill="background1"/>
            <w:noWrap/>
            <w:vAlign w:val="center"/>
            <w:hideMark/>
          </w:tcPr>
          <w:p w14:paraId="273B4A1C" w14:textId="77777777" w:rsidR="00AD0722" w:rsidRPr="00BE29DD" w:rsidRDefault="00AD0722">
            <w:pPr>
              <w:pStyle w:val="Tabletext"/>
              <w:jc w:val="center"/>
              <w:rPr>
                <w:ins w:id="919" w:author="251 (USA)" w:date="2023-05-29T18:25:00Z"/>
              </w:rPr>
            </w:pPr>
            <w:ins w:id="920" w:author="251 (USA)" w:date="2023-05-29T18:25:00Z">
              <w:r w:rsidRPr="00BE29DD">
                <w:t>31.4</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2896E8C5" w14:textId="77777777" w:rsidR="00AD0722" w:rsidRPr="00BE29DD" w:rsidRDefault="00AD0722">
            <w:pPr>
              <w:pStyle w:val="Tabletext"/>
              <w:jc w:val="center"/>
              <w:rPr>
                <w:ins w:id="921" w:author="251 (USA)" w:date="2023-05-29T18:25:00Z"/>
              </w:rPr>
            </w:pPr>
            <w:ins w:id="922" w:author="251 (USA)" w:date="2023-05-29T18:25:00Z">
              <w:r w:rsidRPr="00BE29DD">
                <w:t>90.0</w:t>
              </w:r>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406C83D1" w14:textId="4B070F20" w:rsidR="00AD0722" w:rsidRPr="00011279" w:rsidRDefault="00AD0722">
            <w:pPr>
              <w:pStyle w:val="Tabletext"/>
              <w:jc w:val="center"/>
              <w:rPr>
                <w:ins w:id="923" w:author="251 (USA)" w:date="2023-05-29T18:25:00Z"/>
              </w:rPr>
            </w:pPr>
            <w:ins w:id="924" w:author="251 (USA)" w:date="2023-05-29T18:25:00Z">
              <w:r w:rsidRPr="00871EE3">
                <w:rPr>
                  <w:highlight w:val="green"/>
                </w:rPr>
                <w:t>3</w:t>
              </w:r>
              <w:del w:id="925" w:author="USA - June 2026" w:date="2026-02-19T17:40:00Z" w16du:dateUtc="2026-02-20T01:40:00Z">
                <w:r w:rsidRPr="00871EE3" w:rsidDel="00C06EBF">
                  <w:rPr>
                    <w:highlight w:val="green"/>
                  </w:rPr>
                  <w:delText>6</w:delText>
                </w:r>
              </w:del>
            </w:ins>
            <w:ins w:id="926" w:author="USA - June 2026" w:date="2026-02-19T17:40:00Z" w16du:dateUtc="2026-02-20T01:40:00Z">
              <w:r w:rsidR="00C06EBF" w:rsidRPr="00871EE3">
                <w:rPr>
                  <w:highlight w:val="green"/>
                </w:rPr>
                <w:t>7</w:t>
              </w:r>
            </w:ins>
            <w:ins w:id="927" w:author="251 (USA)" w:date="2023-05-29T18:25:00Z">
              <w:r w:rsidRPr="00871EE3">
                <w:rPr>
                  <w:highlight w:val="green"/>
                </w:rPr>
                <w:t>.</w:t>
              </w:r>
              <w:del w:id="928" w:author="USA - June 2026" w:date="2026-02-19T17:40:00Z" w16du:dateUtc="2026-02-20T01:40:00Z">
                <w:r w:rsidRPr="00871EE3" w:rsidDel="00C06EBF">
                  <w:rPr>
                    <w:highlight w:val="green"/>
                  </w:rPr>
                  <w:delText>6</w:delText>
                </w:r>
              </w:del>
            </w:ins>
            <w:ins w:id="929" w:author="USA - June 2026" w:date="2026-02-19T17:40:00Z" w16du:dateUtc="2026-02-20T01:40:00Z">
              <w:r w:rsidR="00C06EBF" w:rsidRPr="00871EE3">
                <w:rPr>
                  <w:highlight w:val="green"/>
                </w:rPr>
                <w:t>2</w:t>
              </w:r>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1E09AFE3" w14:textId="77777777" w:rsidR="00AD0722" w:rsidRPr="00BE29DD" w:rsidRDefault="00AD0722">
            <w:pPr>
              <w:pStyle w:val="Tabletext"/>
              <w:jc w:val="center"/>
              <w:rPr>
                <w:ins w:id="930" w:author="251 (USA)" w:date="2023-05-29T18:25:00Z"/>
              </w:rPr>
            </w:pPr>
            <w:ins w:id="931" w:author="251 (USA)" w:date="2023-05-29T18:25:00Z">
              <w:r w:rsidRPr="00BE29DD">
                <w:t>86.8</w:t>
              </w:r>
            </w:ins>
          </w:p>
        </w:tc>
        <w:tc>
          <w:tcPr>
            <w:tcW w:w="1170" w:type="dxa"/>
            <w:tcBorders>
              <w:top w:val="nil"/>
              <w:left w:val="nil"/>
              <w:bottom w:val="single" w:sz="4" w:space="0" w:color="7F7F7F"/>
              <w:right w:val="single" w:sz="4" w:space="0" w:color="7F7F7F"/>
            </w:tcBorders>
            <w:shd w:val="clear" w:color="auto" w:fill="FFFFFF" w:themeFill="background1"/>
            <w:noWrap/>
            <w:vAlign w:val="center"/>
            <w:hideMark/>
          </w:tcPr>
          <w:p w14:paraId="74AD4B76" w14:textId="77777777" w:rsidR="00AD0722" w:rsidRPr="00BE29DD" w:rsidRDefault="00AD0722">
            <w:pPr>
              <w:pStyle w:val="Tabletext"/>
              <w:jc w:val="center"/>
              <w:rPr>
                <w:ins w:id="932" w:author="251 (USA)" w:date="2023-05-29T18:25:00Z"/>
              </w:rPr>
            </w:pPr>
            <w:ins w:id="933" w:author="251 (USA)" w:date="2023-05-29T18:25:00Z">
              <w:r w:rsidRPr="00BE29DD">
                <w:t>87.9</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3734F051" w14:textId="77777777" w:rsidR="00AD0722" w:rsidRPr="00BE29DD" w:rsidRDefault="00AD0722">
            <w:pPr>
              <w:pStyle w:val="Tabletext"/>
              <w:jc w:val="center"/>
              <w:rPr>
                <w:ins w:id="934" w:author="251 (USA)" w:date="2023-05-29T18:25:00Z"/>
              </w:rPr>
            </w:pPr>
            <w:ins w:id="935" w:author="251 (USA)" w:date="2023-05-29T18:25:00Z">
              <w:r w:rsidRPr="00BE29DD">
                <w:t>25.0</w:t>
              </w:r>
            </w:ins>
          </w:p>
        </w:tc>
      </w:tr>
      <w:tr w:rsidR="001A76EA" w:rsidRPr="00BE29DD" w14:paraId="522878E3" w14:textId="77777777" w:rsidTr="002675E6">
        <w:trPr>
          <w:ins w:id="936"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27D80B99" w14:textId="77777777" w:rsidR="00AD0722" w:rsidRPr="00BE29DD" w:rsidRDefault="00AD0722">
            <w:pPr>
              <w:pStyle w:val="Tabletext"/>
              <w:rPr>
                <w:ins w:id="937" w:author="251 (USA)" w:date="2023-05-29T18:25:00Z"/>
              </w:rPr>
            </w:pPr>
            <w:ins w:id="938" w:author="251 (USA)" w:date="2023-05-29T18:25:00Z">
              <w:r w:rsidRPr="00BE29DD">
                <w:t>Slant path distance (km)</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2641C1ED" w14:textId="77777777" w:rsidR="00AD0722" w:rsidRPr="00BE29DD" w:rsidRDefault="00AD0722">
            <w:pPr>
              <w:pStyle w:val="Tabletext"/>
              <w:jc w:val="center"/>
              <w:rPr>
                <w:ins w:id="939" w:author="251 (USA)" w:date="2023-05-29T18:25:00Z"/>
              </w:rPr>
            </w:pPr>
            <w:ins w:id="940" w:author="251 (USA)" w:date="2023-05-29T18:25:00Z">
              <w:r w:rsidRPr="00BE29DD">
                <w:t>1114.3</w:t>
              </w:r>
            </w:ins>
          </w:p>
        </w:tc>
        <w:tc>
          <w:tcPr>
            <w:tcW w:w="1080" w:type="dxa"/>
            <w:tcBorders>
              <w:top w:val="nil"/>
              <w:left w:val="nil"/>
              <w:bottom w:val="single" w:sz="4" w:space="0" w:color="7F7F7F"/>
              <w:right w:val="single" w:sz="4" w:space="0" w:color="7F7F7F"/>
            </w:tcBorders>
            <w:shd w:val="clear" w:color="auto" w:fill="FFFFFF" w:themeFill="background1"/>
            <w:noWrap/>
            <w:vAlign w:val="center"/>
            <w:hideMark/>
          </w:tcPr>
          <w:p w14:paraId="43B976AA" w14:textId="77777777" w:rsidR="00AD0722" w:rsidRPr="00BE29DD" w:rsidRDefault="00AD0722">
            <w:pPr>
              <w:pStyle w:val="Tabletext"/>
              <w:jc w:val="center"/>
              <w:rPr>
                <w:ins w:id="941" w:author="251 (USA)" w:date="2023-05-29T18:25:00Z"/>
              </w:rPr>
            </w:pPr>
            <w:ins w:id="942" w:author="251 (USA)" w:date="2023-05-29T18:25:00Z">
              <w:r w:rsidRPr="00BE29DD">
                <w:t>1405.2</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3D0A423B" w14:textId="77777777" w:rsidR="00AD0722" w:rsidRPr="00BE29DD" w:rsidRDefault="00AD0722">
            <w:pPr>
              <w:pStyle w:val="Tabletext"/>
              <w:jc w:val="center"/>
              <w:rPr>
                <w:ins w:id="943" w:author="251 (USA)" w:date="2023-05-29T18:25:00Z"/>
              </w:rPr>
            </w:pPr>
            <w:ins w:id="944" w:author="251 (USA)" w:date="2023-05-29T18:25:00Z">
              <w:r w:rsidRPr="00BE29DD">
                <w:t>833.0</w:t>
              </w:r>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4D9BAF8B" w14:textId="77777777" w:rsidR="00AD0722" w:rsidRPr="00BE29DD" w:rsidRDefault="00AD0722">
            <w:pPr>
              <w:pStyle w:val="Tabletext"/>
              <w:jc w:val="center"/>
              <w:rPr>
                <w:ins w:id="945" w:author="251 (USA)" w:date="2023-05-29T18:25:00Z"/>
              </w:rPr>
            </w:pPr>
            <w:ins w:id="946" w:author="251 (USA)" w:date="2023-05-29T18:25:00Z">
              <w:r w:rsidRPr="00BE29DD">
                <w:t>1273.6</w:t>
              </w:r>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68AA46BA" w14:textId="77777777" w:rsidR="00AD0722" w:rsidRPr="00BE29DD" w:rsidRDefault="00AD0722">
            <w:pPr>
              <w:pStyle w:val="Tabletext"/>
              <w:jc w:val="center"/>
              <w:rPr>
                <w:ins w:id="947" w:author="251 (USA)" w:date="2023-05-29T18:25:00Z"/>
              </w:rPr>
            </w:pPr>
            <w:ins w:id="948" w:author="251 (USA)" w:date="2023-05-29T18:25:00Z">
              <w:r w:rsidRPr="00BE29DD">
                <w:t>1337.7</w:t>
              </w:r>
            </w:ins>
          </w:p>
        </w:tc>
        <w:tc>
          <w:tcPr>
            <w:tcW w:w="1170" w:type="dxa"/>
            <w:tcBorders>
              <w:top w:val="nil"/>
              <w:left w:val="nil"/>
              <w:bottom w:val="single" w:sz="4" w:space="0" w:color="7F7F7F"/>
              <w:right w:val="single" w:sz="4" w:space="0" w:color="7F7F7F"/>
            </w:tcBorders>
            <w:shd w:val="clear" w:color="auto" w:fill="FFFFFF" w:themeFill="background1"/>
            <w:noWrap/>
            <w:vAlign w:val="center"/>
            <w:hideMark/>
          </w:tcPr>
          <w:p w14:paraId="6768489A" w14:textId="77777777" w:rsidR="00AD0722" w:rsidRPr="00BE29DD" w:rsidRDefault="00AD0722">
            <w:pPr>
              <w:pStyle w:val="Tabletext"/>
              <w:jc w:val="center"/>
              <w:rPr>
                <w:ins w:id="949" w:author="251 (USA)" w:date="2023-05-29T18:25:00Z"/>
              </w:rPr>
            </w:pPr>
            <w:ins w:id="950" w:author="251 (USA)" w:date="2023-05-29T18:25:00Z">
              <w:r w:rsidRPr="00BE29DD">
                <w:t>815.0</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26B61F87" w14:textId="77777777" w:rsidR="00AD0722" w:rsidRPr="00BE29DD" w:rsidRDefault="00AD0722">
            <w:pPr>
              <w:pStyle w:val="Tabletext"/>
              <w:jc w:val="center"/>
              <w:rPr>
                <w:ins w:id="951" w:author="251 (USA)" w:date="2023-05-29T18:25:00Z"/>
              </w:rPr>
            </w:pPr>
            <w:ins w:id="952" w:author="251 (USA)" w:date="2023-05-29T18:25:00Z">
              <w:r w:rsidRPr="00BE29DD">
                <w:t>1609.9</w:t>
              </w:r>
            </w:ins>
          </w:p>
        </w:tc>
      </w:tr>
      <w:tr w:rsidR="003D5F3B" w:rsidRPr="00BE29DD" w14:paraId="14BB94DC" w14:textId="77777777" w:rsidTr="002675E6">
        <w:trPr>
          <w:ins w:id="953" w:author="USA - June 2026" w:date="2026-02-19T17:41:00Z"/>
        </w:trPr>
        <w:tc>
          <w:tcPr>
            <w:tcW w:w="2425" w:type="dxa"/>
            <w:tcBorders>
              <w:top w:val="nil"/>
              <w:left w:val="single" w:sz="4" w:space="0" w:color="auto"/>
              <w:bottom w:val="single" w:sz="4" w:space="0" w:color="auto"/>
              <w:right w:val="single" w:sz="4" w:space="0" w:color="auto"/>
            </w:tcBorders>
            <w:shd w:val="clear" w:color="auto" w:fill="92CDDC" w:themeFill="accent5" w:themeFillTint="99"/>
            <w:noWrap/>
            <w:vAlign w:val="center"/>
          </w:tcPr>
          <w:p w14:paraId="5EB80D5A" w14:textId="4ED50438" w:rsidR="00C06EBF" w:rsidRDefault="00C06EBF" w:rsidP="00C06EBF">
            <w:pPr>
              <w:pStyle w:val="Tabletext"/>
              <w:rPr>
                <w:ins w:id="954" w:author="USA - June 2026" w:date="2026-02-19T17:41:00Z" w16du:dateUtc="2026-02-20T01:41:00Z"/>
              </w:rPr>
            </w:pPr>
            <w:ins w:id="955" w:author="USA - June 2026" w:date="2026-02-19T17:41:00Z" w16du:dateUtc="2026-02-20T01:41:00Z">
              <w:r w:rsidRPr="001F1AC2">
                <w:t>Antenna efficiency</w:t>
              </w:r>
            </w:ins>
          </w:p>
        </w:tc>
        <w:tc>
          <w:tcPr>
            <w:tcW w:w="990" w:type="dxa"/>
            <w:tcBorders>
              <w:top w:val="nil"/>
              <w:left w:val="nil"/>
              <w:bottom w:val="single" w:sz="4" w:space="0" w:color="7F7F7F"/>
              <w:right w:val="single" w:sz="4" w:space="0" w:color="7F7F7F"/>
            </w:tcBorders>
            <w:shd w:val="clear" w:color="auto" w:fill="FFFFFF" w:themeFill="background1"/>
            <w:noWrap/>
            <w:vAlign w:val="center"/>
          </w:tcPr>
          <w:p w14:paraId="55E52497" w14:textId="5D0FA7D7" w:rsidR="00C06EBF" w:rsidRPr="00871EE3" w:rsidRDefault="00C06EBF" w:rsidP="00C06EBF">
            <w:pPr>
              <w:pStyle w:val="Tabletext"/>
              <w:jc w:val="center"/>
              <w:rPr>
                <w:ins w:id="956" w:author="USA - June 2026" w:date="2026-02-19T17:41:00Z" w16du:dateUtc="2026-02-20T01:41:00Z"/>
                <w:highlight w:val="cyan"/>
              </w:rPr>
            </w:pPr>
            <w:ins w:id="957" w:author="USA - June 2026" w:date="2026-02-19T17:41:00Z" w16du:dateUtc="2026-02-20T01:41:00Z">
              <w:r w:rsidRPr="00871EE3">
                <w:rPr>
                  <w:highlight w:val="cyan"/>
                </w:rPr>
                <w:t>0.6</w:t>
              </w:r>
            </w:ins>
          </w:p>
        </w:tc>
        <w:tc>
          <w:tcPr>
            <w:tcW w:w="1080" w:type="dxa"/>
            <w:tcBorders>
              <w:top w:val="nil"/>
              <w:left w:val="nil"/>
              <w:bottom w:val="single" w:sz="4" w:space="0" w:color="7F7F7F"/>
              <w:right w:val="single" w:sz="4" w:space="0" w:color="7F7F7F"/>
            </w:tcBorders>
            <w:shd w:val="clear" w:color="auto" w:fill="FFFFFF" w:themeFill="background1"/>
            <w:noWrap/>
            <w:vAlign w:val="center"/>
          </w:tcPr>
          <w:p w14:paraId="52B9881A" w14:textId="3CA6D898" w:rsidR="00C06EBF" w:rsidRPr="00871EE3" w:rsidRDefault="00C06EBF" w:rsidP="00C06EBF">
            <w:pPr>
              <w:pStyle w:val="Tabletext"/>
              <w:jc w:val="center"/>
              <w:rPr>
                <w:ins w:id="958" w:author="USA - June 2026" w:date="2026-02-19T17:41:00Z" w16du:dateUtc="2026-02-20T01:41:00Z"/>
                <w:highlight w:val="cyan"/>
              </w:rPr>
            </w:pPr>
            <w:ins w:id="959" w:author="USA - June 2026" w:date="2026-02-19T17:41:00Z" w16du:dateUtc="2026-02-20T01:41:00Z">
              <w:r w:rsidRPr="00871EE3">
                <w:rPr>
                  <w:highlight w:val="cyan"/>
                </w:rPr>
                <w:t>0.6</w:t>
              </w:r>
            </w:ins>
          </w:p>
        </w:tc>
        <w:tc>
          <w:tcPr>
            <w:tcW w:w="990" w:type="dxa"/>
            <w:tcBorders>
              <w:top w:val="nil"/>
              <w:left w:val="nil"/>
              <w:bottom w:val="single" w:sz="4" w:space="0" w:color="7F7F7F"/>
              <w:right w:val="single" w:sz="4" w:space="0" w:color="7F7F7F"/>
            </w:tcBorders>
            <w:shd w:val="clear" w:color="auto" w:fill="FFFFFF" w:themeFill="background1"/>
            <w:noWrap/>
            <w:vAlign w:val="center"/>
          </w:tcPr>
          <w:p w14:paraId="32A71FB8" w14:textId="67D011DD" w:rsidR="00C06EBF" w:rsidRPr="00871EE3" w:rsidRDefault="00C06EBF" w:rsidP="00C06EBF">
            <w:pPr>
              <w:pStyle w:val="Tabletext"/>
              <w:jc w:val="center"/>
              <w:rPr>
                <w:ins w:id="960" w:author="USA - June 2026" w:date="2026-02-19T17:41:00Z" w16du:dateUtc="2026-02-20T01:41:00Z"/>
                <w:highlight w:val="cyan"/>
              </w:rPr>
            </w:pPr>
            <w:ins w:id="961" w:author="USA - June 2026" w:date="2026-02-19T17:41:00Z" w16du:dateUtc="2026-02-20T01:41:00Z">
              <w:r w:rsidRPr="00871EE3">
                <w:rPr>
                  <w:highlight w:val="cyan"/>
                </w:rPr>
                <w:t>0.6</w:t>
              </w:r>
            </w:ins>
          </w:p>
        </w:tc>
        <w:tc>
          <w:tcPr>
            <w:tcW w:w="900" w:type="dxa"/>
            <w:tcBorders>
              <w:top w:val="nil"/>
              <w:left w:val="nil"/>
              <w:bottom w:val="single" w:sz="4" w:space="0" w:color="7F7F7F"/>
              <w:right w:val="single" w:sz="4" w:space="0" w:color="7F7F7F"/>
            </w:tcBorders>
            <w:shd w:val="clear" w:color="auto" w:fill="FFFFFF" w:themeFill="background1"/>
            <w:noWrap/>
            <w:vAlign w:val="center"/>
          </w:tcPr>
          <w:p w14:paraId="50789A41" w14:textId="344A328A" w:rsidR="00C06EBF" w:rsidRPr="00871EE3" w:rsidRDefault="00C06EBF" w:rsidP="00C06EBF">
            <w:pPr>
              <w:pStyle w:val="Tabletext"/>
              <w:jc w:val="center"/>
              <w:rPr>
                <w:ins w:id="962" w:author="USA - June 2026" w:date="2026-02-19T17:41:00Z" w16du:dateUtc="2026-02-20T01:41:00Z"/>
                <w:highlight w:val="cyan"/>
              </w:rPr>
            </w:pPr>
            <w:ins w:id="963" w:author="USA - June 2026" w:date="2026-02-19T17:41:00Z" w16du:dateUtc="2026-02-20T01:41:00Z">
              <w:r w:rsidRPr="00871EE3">
                <w:rPr>
                  <w:highlight w:val="cyan"/>
                </w:rPr>
                <w:t>0.6</w:t>
              </w:r>
            </w:ins>
          </w:p>
        </w:tc>
        <w:tc>
          <w:tcPr>
            <w:tcW w:w="900" w:type="dxa"/>
            <w:tcBorders>
              <w:top w:val="nil"/>
              <w:left w:val="nil"/>
              <w:bottom w:val="single" w:sz="4" w:space="0" w:color="7F7F7F"/>
              <w:right w:val="single" w:sz="4" w:space="0" w:color="7F7F7F"/>
            </w:tcBorders>
            <w:shd w:val="clear" w:color="auto" w:fill="FFFFFF" w:themeFill="background1"/>
            <w:noWrap/>
            <w:vAlign w:val="center"/>
          </w:tcPr>
          <w:p w14:paraId="3DC2833C" w14:textId="1D819726" w:rsidR="00C06EBF" w:rsidRPr="00871EE3" w:rsidRDefault="00C06EBF" w:rsidP="00C06EBF">
            <w:pPr>
              <w:pStyle w:val="Tabletext"/>
              <w:jc w:val="center"/>
              <w:rPr>
                <w:ins w:id="964" w:author="USA - June 2026" w:date="2026-02-19T17:41:00Z" w16du:dateUtc="2026-02-20T01:41:00Z"/>
                <w:highlight w:val="cyan"/>
              </w:rPr>
            </w:pPr>
            <w:ins w:id="965" w:author="USA - June 2026" w:date="2026-02-19T17:41:00Z" w16du:dateUtc="2026-02-20T01:41:00Z">
              <w:r w:rsidRPr="00871EE3">
                <w:rPr>
                  <w:highlight w:val="cyan"/>
                </w:rPr>
                <w:t>0.73</w:t>
              </w:r>
            </w:ins>
          </w:p>
        </w:tc>
        <w:tc>
          <w:tcPr>
            <w:tcW w:w="1170" w:type="dxa"/>
            <w:tcBorders>
              <w:top w:val="nil"/>
              <w:left w:val="nil"/>
              <w:bottom w:val="single" w:sz="4" w:space="0" w:color="7F7F7F"/>
              <w:right w:val="single" w:sz="4" w:space="0" w:color="7F7F7F"/>
            </w:tcBorders>
            <w:shd w:val="clear" w:color="auto" w:fill="FFFFFF" w:themeFill="background1"/>
            <w:noWrap/>
            <w:vAlign w:val="center"/>
          </w:tcPr>
          <w:p w14:paraId="6A31638B" w14:textId="0F905D6E" w:rsidR="00C06EBF" w:rsidRPr="00871EE3" w:rsidRDefault="00C06EBF" w:rsidP="00C06EBF">
            <w:pPr>
              <w:pStyle w:val="Tabletext"/>
              <w:jc w:val="center"/>
              <w:rPr>
                <w:ins w:id="966" w:author="USA - June 2026" w:date="2026-02-19T17:41:00Z" w16du:dateUtc="2026-02-20T01:41:00Z"/>
                <w:highlight w:val="cyan"/>
              </w:rPr>
            </w:pPr>
            <w:ins w:id="967" w:author="USA - June 2026" w:date="2026-02-19T17:41:00Z" w16du:dateUtc="2026-02-20T01:41:00Z">
              <w:r w:rsidRPr="00871EE3">
                <w:rPr>
                  <w:highlight w:val="cyan"/>
                </w:rPr>
                <w:t>0.6</w:t>
              </w:r>
            </w:ins>
          </w:p>
        </w:tc>
        <w:tc>
          <w:tcPr>
            <w:tcW w:w="990" w:type="dxa"/>
            <w:tcBorders>
              <w:top w:val="nil"/>
              <w:left w:val="nil"/>
              <w:bottom w:val="single" w:sz="4" w:space="0" w:color="7F7F7F"/>
              <w:right w:val="single" w:sz="4" w:space="0" w:color="7F7F7F"/>
            </w:tcBorders>
            <w:shd w:val="clear" w:color="auto" w:fill="FFFFFF" w:themeFill="background1"/>
            <w:noWrap/>
            <w:vAlign w:val="center"/>
          </w:tcPr>
          <w:p w14:paraId="03C4C808" w14:textId="305D0986" w:rsidR="00C06EBF" w:rsidRPr="00871EE3" w:rsidRDefault="00C06EBF" w:rsidP="00C06EBF">
            <w:pPr>
              <w:pStyle w:val="Tabletext"/>
              <w:jc w:val="center"/>
              <w:rPr>
                <w:ins w:id="968" w:author="USA - June 2026" w:date="2026-02-19T17:41:00Z" w16du:dateUtc="2026-02-20T01:41:00Z"/>
                <w:highlight w:val="cyan"/>
              </w:rPr>
            </w:pPr>
            <w:ins w:id="969" w:author="USA - June 2026" w:date="2026-02-19T17:41:00Z" w16du:dateUtc="2026-02-20T01:41:00Z">
              <w:r w:rsidRPr="00871EE3">
                <w:rPr>
                  <w:highlight w:val="cyan"/>
                </w:rPr>
                <w:t>0.6</w:t>
              </w:r>
            </w:ins>
          </w:p>
        </w:tc>
      </w:tr>
      <w:tr w:rsidR="00BE762E" w:rsidRPr="00BE29DD" w14:paraId="51D88AD4" w14:textId="77777777" w:rsidTr="002675E6">
        <w:trPr>
          <w:ins w:id="970"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5699D27A" w14:textId="7413B4C7" w:rsidR="00AD0722" w:rsidRPr="00BE29DD" w:rsidRDefault="00C06EBF">
            <w:pPr>
              <w:pStyle w:val="Tabletext"/>
              <w:rPr>
                <w:ins w:id="971" w:author="251 (USA)" w:date="2023-05-29T18:25:00Z"/>
              </w:rPr>
            </w:pPr>
            <w:ins w:id="972" w:author="USA - June 2026" w:date="2026-02-19T17:35:00Z" w16du:dateUtc="2026-02-20T01:35:00Z">
              <w:r>
                <w:t xml:space="preserve">Effective </w:t>
              </w:r>
            </w:ins>
            <w:ins w:id="973" w:author="251 (USA)" w:date="2023-05-29T18:25:00Z">
              <w:r w:rsidR="00AD0722" w:rsidRPr="00BE29DD">
                <w:t>Antenna diameter (m)</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662C6AE2" w14:textId="28BEDD1B" w:rsidR="00AD0722" w:rsidRPr="00BE29DD" w:rsidRDefault="00AD0722">
            <w:pPr>
              <w:pStyle w:val="Tabletext"/>
              <w:jc w:val="center"/>
              <w:rPr>
                <w:ins w:id="974" w:author="251 (USA)" w:date="2023-05-29T18:25:00Z"/>
              </w:rPr>
            </w:pPr>
            <w:ins w:id="975" w:author="251 (USA)" w:date="2023-05-29T18:25:00Z">
              <w:r w:rsidRPr="00871EE3">
                <w:rPr>
                  <w:highlight w:val="cyan"/>
                </w:rPr>
                <w:t>1.3</w:t>
              </w:r>
            </w:ins>
            <w:ins w:id="976" w:author="USA - June 2026" w:date="2026-02-19T17:41:00Z" w16du:dateUtc="2026-02-20T01:41:00Z">
              <w:r w:rsidR="00C06EBF" w:rsidRPr="00871EE3">
                <w:rPr>
                  <w:highlight w:val="cyan"/>
                </w:rPr>
                <w:t>8</w:t>
              </w:r>
            </w:ins>
            <w:ins w:id="977" w:author="251 (USA)" w:date="2023-05-29T18:25:00Z">
              <w:del w:id="978" w:author="USA - June 2026" w:date="2026-02-19T17:41:00Z" w16du:dateUtc="2026-02-20T01:41:00Z">
                <w:r w:rsidRPr="00BE29DD" w:rsidDel="00C06EBF">
                  <w:delText>7</w:delText>
                </w:r>
              </w:del>
            </w:ins>
          </w:p>
        </w:tc>
        <w:tc>
          <w:tcPr>
            <w:tcW w:w="1080" w:type="dxa"/>
            <w:tcBorders>
              <w:top w:val="nil"/>
              <w:left w:val="nil"/>
              <w:bottom w:val="single" w:sz="4" w:space="0" w:color="7F7F7F"/>
              <w:right w:val="single" w:sz="4" w:space="0" w:color="7F7F7F"/>
            </w:tcBorders>
            <w:shd w:val="clear" w:color="auto" w:fill="FFFFFF" w:themeFill="background1"/>
            <w:noWrap/>
            <w:vAlign w:val="center"/>
            <w:hideMark/>
          </w:tcPr>
          <w:p w14:paraId="510D54C4" w14:textId="77777777" w:rsidR="00AD0722" w:rsidRPr="00BE29DD" w:rsidRDefault="00AD0722">
            <w:pPr>
              <w:pStyle w:val="Tabletext"/>
              <w:jc w:val="center"/>
              <w:rPr>
                <w:ins w:id="979" w:author="251 (USA)" w:date="2023-05-29T18:25:00Z"/>
              </w:rPr>
            </w:pPr>
            <w:ins w:id="980" w:author="251 (USA)" w:date="2023-05-29T18:25:00Z">
              <w:r w:rsidRPr="00BE29DD">
                <w:t>0.37</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0779B5EE" w14:textId="77777777" w:rsidR="00AD0722" w:rsidRPr="00BE29DD" w:rsidRDefault="00AD0722">
            <w:pPr>
              <w:pStyle w:val="Tabletext"/>
              <w:jc w:val="center"/>
              <w:rPr>
                <w:ins w:id="981" w:author="251 (USA)" w:date="2023-05-29T18:25:00Z"/>
              </w:rPr>
            </w:pPr>
            <w:ins w:id="982" w:author="251 (USA)" w:date="2023-05-29T18:25:00Z">
              <w:r w:rsidRPr="00BE29DD">
                <w:t>0.37</w:t>
              </w:r>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63450CF4" w14:textId="1D55C80A" w:rsidR="00AD0722" w:rsidRPr="00871EE3" w:rsidRDefault="00AD0722">
            <w:pPr>
              <w:pStyle w:val="Tabletext"/>
              <w:jc w:val="center"/>
              <w:rPr>
                <w:ins w:id="983" w:author="251 (USA)" w:date="2023-05-29T18:25:00Z"/>
                <w:highlight w:val="cyan"/>
              </w:rPr>
            </w:pPr>
            <w:ins w:id="984" w:author="251 (USA)" w:date="2023-05-29T18:25:00Z">
              <w:r w:rsidRPr="00871EE3">
                <w:rPr>
                  <w:highlight w:val="cyan"/>
                </w:rPr>
                <w:t>0.6</w:t>
              </w:r>
            </w:ins>
            <w:ins w:id="985" w:author="USA - June 2026" w:date="2026-02-19T17:41:00Z" w16du:dateUtc="2026-02-20T01:41:00Z">
              <w:r w:rsidR="00C06EBF" w:rsidRPr="00871EE3">
                <w:rPr>
                  <w:highlight w:val="cyan"/>
                </w:rPr>
                <w:t>2</w:t>
              </w:r>
            </w:ins>
            <w:ins w:id="986" w:author="251 (USA)" w:date="2023-05-29T18:25:00Z">
              <w:del w:id="987" w:author="USA - June 2026" w:date="2026-02-19T17:41:00Z" w16du:dateUtc="2026-02-20T01:41:00Z">
                <w:r w:rsidRPr="00871EE3" w:rsidDel="00C06EBF">
                  <w:rPr>
                    <w:highlight w:val="cyan"/>
                  </w:rPr>
                  <w:delText>1</w:delText>
                </w:r>
              </w:del>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6B0ECDE5" w14:textId="45BDD2AB" w:rsidR="00AD0722" w:rsidRPr="00871EE3" w:rsidRDefault="00AD0722">
            <w:pPr>
              <w:pStyle w:val="Tabletext"/>
              <w:jc w:val="center"/>
              <w:rPr>
                <w:ins w:id="988" w:author="251 (USA)" w:date="2023-05-29T18:25:00Z"/>
                <w:highlight w:val="cyan"/>
              </w:rPr>
            </w:pPr>
            <w:ins w:id="989" w:author="251 (USA)" w:date="2023-05-29T18:25:00Z">
              <w:r w:rsidRPr="00871EE3">
                <w:rPr>
                  <w:highlight w:val="cyan"/>
                </w:rPr>
                <w:t>0.6</w:t>
              </w:r>
            </w:ins>
            <w:ins w:id="990" w:author="USA - June 2026" w:date="2026-02-19T17:42:00Z" w16du:dateUtc="2026-02-20T01:42:00Z">
              <w:r w:rsidR="00C06EBF" w:rsidRPr="00871EE3">
                <w:rPr>
                  <w:highlight w:val="cyan"/>
                </w:rPr>
                <w:t>1</w:t>
              </w:r>
            </w:ins>
            <w:ins w:id="991" w:author="251 (USA)" w:date="2023-05-29T18:25:00Z">
              <w:del w:id="992" w:author="USA - June 2026" w:date="2026-02-19T17:42:00Z" w16du:dateUtc="2026-02-20T01:42:00Z">
                <w:r w:rsidRPr="00871EE3" w:rsidDel="00C06EBF">
                  <w:rPr>
                    <w:highlight w:val="cyan"/>
                  </w:rPr>
                  <w:delText>7</w:delText>
                </w:r>
              </w:del>
            </w:ins>
          </w:p>
        </w:tc>
        <w:tc>
          <w:tcPr>
            <w:tcW w:w="1170" w:type="dxa"/>
            <w:tcBorders>
              <w:top w:val="nil"/>
              <w:left w:val="nil"/>
              <w:bottom w:val="single" w:sz="4" w:space="0" w:color="7F7F7F"/>
              <w:right w:val="single" w:sz="4" w:space="0" w:color="7F7F7F"/>
            </w:tcBorders>
            <w:shd w:val="clear" w:color="auto" w:fill="FFFFFF" w:themeFill="background1"/>
            <w:noWrap/>
            <w:vAlign w:val="center"/>
            <w:hideMark/>
          </w:tcPr>
          <w:p w14:paraId="31FDC18E" w14:textId="77777777" w:rsidR="00AD0722" w:rsidRPr="00BE29DD" w:rsidRDefault="00AD0722">
            <w:pPr>
              <w:pStyle w:val="Tabletext"/>
              <w:jc w:val="center"/>
              <w:rPr>
                <w:ins w:id="993" w:author="251 (USA)" w:date="2023-05-29T18:25:00Z"/>
              </w:rPr>
            </w:pPr>
            <w:ins w:id="994" w:author="251 (USA)" w:date="2023-05-29T18:25:00Z">
              <w:r w:rsidRPr="00BE29DD">
                <w:t>0.58</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6EF725B2" w14:textId="77777777" w:rsidR="00AD0722" w:rsidRPr="00BE29DD" w:rsidRDefault="00AD0722">
            <w:pPr>
              <w:pStyle w:val="Tabletext"/>
              <w:jc w:val="center"/>
              <w:rPr>
                <w:ins w:id="995" w:author="251 (USA)" w:date="2023-05-29T18:25:00Z"/>
              </w:rPr>
            </w:pPr>
            <w:ins w:id="996" w:author="251 (USA)" w:date="2023-05-29T18:25:00Z">
              <w:r w:rsidRPr="00BE29DD">
                <w:t>0.99</w:t>
              </w:r>
            </w:ins>
          </w:p>
        </w:tc>
      </w:tr>
      <w:tr w:rsidR="00BE762E" w:rsidRPr="00BE29DD" w14:paraId="0A7BE81A" w14:textId="77777777" w:rsidTr="002675E6">
        <w:trPr>
          <w:ins w:id="997"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0C99898A" w14:textId="77777777" w:rsidR="00AD0722" w:rsidRPr="00BE29DD" w:rsidRDefault="00AD0722">
            <w:pPr>
              <w:pStyle w:val="Tabletext"/>
              <w:rPr>
                <w:ins w:id="998" w:author="251 (USA)" w:date="2023-05-29T18:25:00Z"/>
              </w:rPr>
            </w:pPr>
            <w:ins w:id="999" w:author="251 (USA)" w:date="2023-05-29T18:25:00Z">
              <w:r w:rsidRPr="00BE29DD">
                <w:t>-3dB beamwidth (horizontal) (°)</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793E38D0" w14:textId="77777777" w:rsidR="00AD0722" w:rsidRPr="00BE29DD" w:rsidRDefault="00AD0722">
            <w:pPr>
              <w:pStyle w:val="Tabletext"/>
              <w:jc w:val="center"/>
              <w:rPr>
                <w:ins w:id="1000" w:author="251 (USA)" w:date="2023-05-29T18:25:00Z"/>
              </w:rPr>
            </w:pPr>
            <w:ins w:id="1001" w:author="251 (USA)" w:date="2023-05-29T18:25:00Z">
              <w:r w:rsidRPr="00BE29DD">
                <w:t>0.75</w:t>
              </w:r>
            </w:ins>
          </w:p>
        </w:tc>
        <w:tc>
          <w:tcPr>
            <w:tcW w:w="1080" w:type="dxa"/>
            <w:tcBorders>
              <w:top w:val="nil"/>
              <w:left w:val="nil"/>
              <w:bottom w:val="single" w:sz="4" w:space="0" w:color="7F7F7F"/>
              <w:right w:val="single" w:sz="4" w:space="0" w:color="7F7F7F"/>
            </w:tcBorders>
            <w:shd w:val="clear" w:color="auto" w:fill="FFFFFF" w:themeFill="background1"/>
            <w:noWrap/>
            <w:vAlign w:val="center"/>
            <w:hideMark/>
          </w:tcPr>
          <w:p w14:paraId="631680EA" w14:textId="113EF59D" w:rsidR="00AD0722" w:rsidRPr="00871EE3" w:rsidRDefault="00AD0722">
            <w:pPr>
              <w:pStyle w:val="Tabletext"/>
              <w:jc w:val="center"/>
              <w:rPr>
                <w:ins w:id="1002" w:author="251 (USA)" w:date="2023-05-29T18:25:00Z"/>
                <w:highlight w:val="green"/>
              </w:rPr>
            </w:pPr>
            <w:ins w:id="1003" w:author="251 (USA)" w:date="2023-05-29T18:25:00Z">
              <w:r w:rsidRPr="00871EE3">
                <w:rPr>
                  <w:highlight w:val="green"/>
                </w:rPr>
                <w:t>2.</w:t>
              </w:r>
            </w:ins>
            <w:ins w:id="1004" w:author="USA - June 2026" w:date="2026-02-19T17:43:00Z" w16du:dateUtc="2026-02-20T01:43:00Z">
              <w:r w:rsidR="00C06EBF" w:rsidRPr="00871EE3">
                <w:rPr>
                  <w:highlight w:val="green"/>
                </w:rPr>
                <w:t>7</w:t>
              </w:r>
            </w:ins>
            <w:ins w:id="1005" w:author="251 (USA)" w:date="2023-05-29T18:25:00Z">
              <w:del w:id="1006" w:author="USA - June 2026" w:date="2026-02-19T17:43:00Z" w16du:dateUtc="2026-02-20T01:43:00Z">
                <w:r w:rsidRPr="00871EE3" w:rsidDel="00C06EBF">
                  <w:rPr>
                    <w:highlight w:val="green"/>
                  </w:rPr>
                  <w:delText>8</w:delText>
                </w:r>
              </w:del>
              <w:r w:rsidRPr="00871EE3">
                <w:rPr>
                  <w:highlight w:val="green"/>
                </w:rPr>
                <w:t>0</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715C8CDD" w14:textId="29F5F53B" w:rsidR="00AD0722" w:rsidRPr="00871EE3" w:rsidRDefault="00AD0722">
            <w:pPr>
              <w:pStyle w:val="Tabletext"/>
              <w:jc w:val="center"/>
              <w:rPr>
                <w:ins w:id="1007" w:author="251 (USA)" w:date="2023-05-29T18:25:00Z"/>
                <w:highlight w:val="green"/>
              </w:rPr>
            </w:pPr>
            <w:ins w:id="1008" w:author="251 (USA)" w:date="2023-05-29T18:25:00Z">
              <w:r w:rsidRPr="00871EE3">
                <w:rPr>
                  <w:highlight w:val="green"/>
                </w:rPr>
                <w:t>2.</w:t>
              </w:r>
            </w:ins>
            <w:ins w:id="1009" w:author="USA - June 2026" w:date="2026-02-19T17:43:00Z" w16du:dateUtc="2026-02-20T01:43:00Z">
              <w:r w:rsidR="00C06EBF" w:rsidRPr="00871EE3">
                <w:rPr>
                  <w:highlight w:val="green"/>
                </w:rPr>
                <w:t>7</w:t>
              </w:r>
            </w:ins>
            <w:ins w:id="1010" w:author="251 (USA)" w:date="2023-05-29T18:25:00Z">
              <w:del w:id="1011" w:author="USA - June 2026" w:date="2026-02-19T17:43:00Z" w16du:dateUtc="2026-02-20T01:43:00Z">
                <w:r w:rsidRPr="00871EE3" w:rsidDel="00C06EBF">
                  <w:rPr>
                    <w:highlight w:val="green"/>
                  </w:rPr>
                  <w:delText>8</w:delText>
                </w:r>
              </w:del>
              <w:r w:rsidRPr="00871EE3">
                <w:rPr>
                  <w:highlight w:val="green"/>
                </w:rPr>
                <w:t>0</w:t>
              </w:r>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0694DDCB" w14:textId="2CB86A3C" w:rsidR="00AD0722" w:rsidRPr="00871EE3" w:rsidRDefault="00AD0722">
            <w:pPr>
              <w:pStyle w:val="Tabletext"/>
              <w:jc w:val="center"/>
              <w:rPr>
                <w:ins w:id="1012" w:author="251 (USA)" w:date="2023-05-29T18:25:00Z"/>
                <w:highlight w:val="green"/>
              </w:rPr>
            </w:pPr>
            <w:ins w:id="1013" w:author="251 (USA)" w:date="2023-05-29T18:25:00Z">
              <w:r w:rsidRPr="00871EE3">
                <w:rPr>
                  <w:highlight w:val="green"/>
                </w:rPr>
                <w:t>1.</w:t>
              </w:r>
            </w:ins>
            <w:ins w:id="1014" w:author="USA - June 2026" w:date="2026-02-19T17:44:00Z" w16du:dateUtc="2026-02-20T01:44:00Z">
              <w:r w:rsidR="00C06EBF" w:rsidRPr="00871EE3">
                <w:rPr>
                  <w:highlight w:val="green"/>
                </w:rPr>
                <w:t>65</w:t>
              </w:r>
            </w:ins>
            <w:ins w:id="1015" w:author="251 (USA)" w:date="2023-05-29T18:25:00Z">
              <w:del w:id="1016" w:author="USA - June 2026" w:date="2026-02-19T17:44:00Z" w16du:dateUtc="2026-02-20T01:44:00Z">
                <w:r w:rsidRPr="00871EE3" w:rsidDel="00C06EBF">
                  <w:rPr>
                    <w:highlight w:val="green"/>
                  </w:rPr>
                  <w:delText>70</w:delText>
                </w:r>
              </w:del>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180D709E" w14:textId="77777777" w:rsidR="00AD0722" w:rsidRPr="00BE29DD" w:rsidRDefault="00AD0722">
            <w:pPr>
              <w:pStyle w:val="Tabletext"/>
              <w:jc w:val="center"/>
              <w:rPr>
                <w:ins w:id="1017" w:author="251 (USA)" w:date="2023-05-29T18:25:00Z"/>
              </w:rPr>
            </w:pPr>
            <w:ins w:id="1018" w:author="251 (USA)" w:date="2023-05-29T18:25:00Z">
              <w:r w:rsidRPr="00BE29DD">
                <w:t>1.40</w:t>
              </w:r>
            </w:ins>
          </w:p>
        </w:tc>
        <w:tc>
          <w:tcPr>
            <w:tcW w:w="1170" w:type="dxa"/>
            <w:tcBorders>
              <w:top w:val="nil"/>
              <w:left w:val="nil"/>
              <w:bottom w:val="single" w:sz="4" w:space="0" w:color="7F7F7F"/>
              <w:right w:val="single" w:sz="4" w:space="0" w:color="7F7F7F"/>
            </w:tcBorders>
            <w:shd w:val="clear" w:color="auto" w:fill="FFFFFF" w:themeFill="background1"/>
            <w:noWrap/>
            <w:vAlign w:val="center"/>
            <w:hideMark/>
          </w:tcPr>
          <w:p w14:paraId="56A615E5" w14:textId="77777777" w:rsidR="00AD0722" w:rsidRPr="00BE29DD" w:rsidRDefault="00AD0722">
            <w:pPr>
              <w:pStyle w:val="Tabletext"/>
              <w:jc w:val="center"/>
              <w:rPr>
                <w:ins w:id="1019" w:author="251 (USA)" w:date="2023-05-29T18:25:00Z"/>
              </w:rPr>
            </w:pPr>
            <w:ins w:id="1020" w:author="251 (USA)" w:date="2023-05-29T18:25:00Z">
              <w:r w:rsidRPr="00BE29DD">
                <w:t>1.80</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3CA2CA62" w14:textId="77777777" w:rsidR="00AD0722" w:rsidRPr="00BE29DD" w:rsidRDefault="00AD0722">
            <w:pPr>
              <w:pStyle w:val="Tabletext"/>
              <w:jc w:val="center"/>
              <w:rPr>
                <w:ins w:id="1021" w:author="251 (USA)" w:date="2023-05-29T18:25:00Z"/>
              </w:rPr>
            </w:pPr>
            <w:ins w:id="1022" w:author="251 (USA)" w:date="2023-05-29T18:25:00Z">
              <w:r w:rsidRPr="00BE29DD">
                <w:t>1.00</w:t>
              </w:r>
            </w:ins>
          </w:p>
        </w:tc>
      </w:tr>
      <w:tr w:rsidR="00BE762E" w:rsidRPr="00BE29DD" w14:paraId="77F71073" w14:textId="77777777" w:rsidTr="002675E6">
        <w:trPr>
          <w:ins w:id="1023"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0A338D90" w14:textId="77777777" w:rsidR="00AD0722" w:rsidRPr="00BE29DD" w:rsidRDefault="00AD0722">
            <w:pPr>
              <w:pStyle w:val="Tabletext"/>
              <w:rPr>
                <w:ins w:id="1024" w:author="251 (USA)" w:date="2023-05-29T18:25:00Z"/>
              </w:rPr>
            </w:pPr>
            <w:ins w:id="1025" w:author="251 (USA)" w:date="2023-05-29T18:25:00Z">
              <w:r w:rsidRPr="00BE29DD">
                <w:t>-3dB beamwidth (vertical) (°)</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76CA934B" w14:textId="77777777" w:rsidR="00AD0722" w:rsidRPr="00BE29DD" w:rsidRDefault="00AD0722">
            <w:pPr>
              <w:pStyle w:val="Tabletext"/>
              <w:jc w:val="center"/>
              <w:rPr>
                <w:ins w:id="1026" w:author="251 (USA)" w:date="2023-05-29T18:25:00Z"/>
              </w:rPr>
            </w:pPr>
            <w:ins w:id="1027" w:author="251 (USA)" w:date="2023-05-29T18:25:00Z">
              <w:r w:rsidRPr="00BE29DD">
                <w:t>0.75</w:t>
              </w:r>
            </w:ins>
          </w:p>
        </w:tc>
        <w:tc>
          <w:tcPr>
            <w:tcW w:w="1080" w:type="dxa"/>
            <w:tcBorders>
              <w:top w:val="nil"/>
              <w:left w:val="nil"/>
              <w:bottom w:val="single" w:sz="4" w:space="0" w:color="7F7F7F"/>
              <w:right w:val="single" w:sz="4" w:space="0" w:color="7F7F7F"/>
            </w:tcBorders>
            <w:shd w:val="clear" w:color="auto" w:fill="FFFFFF" w:themeFill="background1"/>
            <w:noWrap/>
            <w:vAlign w:val="center"/>
            <w:hideMark/>
          </w:tcPr>
          <w:p w14:paraId="5481971C" w14:textId="7B3C1BAD" w:rsidR="00AD0722" w:rsidRPr="00871EE3" w:rsidRDefault="00AD0722">
            <w:pPr>
              <w:pStyle w:val="Tabletext"/>
              <w:jc w:val="center"/>
              <w:rPr>
                <w:ins w:id="1028" w:author="251 (USA)" w:date="2023-05-29T18:25:00Z"/>
                <w:highlight w:val="cyan"/>
              </w:rPr>
            </w:pPr>
            <w:ins w:id="1029" w:author="251 (USA)" w:date="2023-05-29T18:25:00Z">
              <w:r w:rsidRPr="00871EE3">
                <w:rPr>
                  <w:highlight w:val="cyan"/>
                </w:rPr>
                <w:t>2.</w:t>
              </w:r>
            </w:ins>
            <w:ins w:id="1030" w:author="USA - June 2026" w:date="2026-02-19T17:43:00Z" w16du:dateUtc="2026-02-20T01:43:00Z">
              <w:r w:rsidR="00C06EBF" w:rsidRPr="00871EE3">
                <w:rPr>
                  <w:highlight w:val="cyan"/>
                </w:rPr>
                <w:t>7</w:t>
              </w:r>
            </w:ins>
            <w:ins w:id="1031" w:author="251 (USA)" w:date="2023-05-29T18:25:00Z">
              <w:del w:id="1032" w:author="USA - June 2026" w:date="2026-02-19T17:43:00Z" w16du:dateUtc="2026-02-20T01:43:00Z">
                <w:r w:rsidRPr="00871EE3" w:rsidDel="00C06EBF">
                  <w:rPr>
                    <w:highlight w:val="cyan"/>
                  </w:rPr>
                  <w:delText>8</w:delText>
                </w:r>
              </w:del>
              <w:r w:rsidRPr="00871EE3">
                <w:rPr>
                  <w:highlight w:val="cyan"/>
                </w:rPr>
                <w:t>0</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0A8EF88C" w14:textId="60BD65E1" w:rsidR="00AD0722" w:rsidRPr="00871EE3" w:rsidRDefault="00AD0722">
            <w:pPr>
              <w:pStyle w:val="Tabletext"/>
              <w:jc w:val="center"/>
              <w:rPr>
                <w:ins w:id="1033" w:author="251 (USA)" w:date="2023-05-29T18:25:00Z"/>
                <w:highlight w:val="cyan"/>
              </w:rPr>
            </w:pPr>
            <w:ins w:id="1034" w:author="251 (USA)" w:date="2023-05-29T18:25:00Z">
              <w:r w:rsidRPr="00871EE3">
                <w:rPr>
                  <w:highlight w:val="cyan"/>
                </w:rPr>
                <w:t>2.</w:t>
              </w:r>
            </w:ins>
            <w:ins w:id="1035" w:author="USA - June 2026" w:date="2026-02-19T17:43:00Z" w16du:dateUtc="2026-02-20T01:43:00Z">
              <w:r w:rsidR="00C06EBF" w:rsidRPr="00871EE3">
                <w:rPr>
                  <w:highlight w:val="cyan"/>
                </w:rPr>
                <w:t>7</w:t>
              </w:r>
            </w:ins>
            <w:ins w:id="1036" w:author="251 (USA)" w:date="2023-05-29T18:25:00Z">
              <w:del w:id="1037" w:author="USA - June 2026" w:date="2026-02-19T17:43:00Z" w16du:dateUtc="2026-02-20T01:43:00Z">
                <w:r w:rsidRPr="00871EE3" w:rsidDel="00C06EBF">
                  <w:rPr>
                    <w:highlight w:val="cyan"/>
                  </w:rPr>
                  <w:delText>8</w:delText>
                </w:r>
              </w:del>
              <w:r w:rsidRPr="00871EE3">
                <w:rPr>
                  <w:highlight w:val="cyan"/>
                </w:rPr>
                <w:t>0</w:t>
              </w:r>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29E1D180" w14:textId="3E16AA9F" w:rsidR="00AD0722" w:rsidRPr="00871EE3" w:rsidRDefault="00AD0722">
            <w:pPr>
              <w:pStyle w:val="Tabletext"/>
              <w:jc w:val="center"/>
              <w:rPr>
                <w:ins w:id="1038" w:author="251 (USA)" w:date="2023-05-29T18:25:00Z"/>
                <w:highlight w:val="cyan"/>
              </w:rPr>
            </w:pPr>
            <w:ins w:id="1039" w:author="251 (USA)" w:date="2023-05-29T18:25:00Z">
              <w:r w:rsidRPr="00871EE3">
                <w:rPr>
                  <w:highlight w:val="cyan"/>
                </w:rPr>
                <w:t>1.</w:t>
              </w:r>
            </w:ins>
            <w:ins w:id="1040" w:author="USA - June 2026" w:date="2026-02-19T17:44:00Z" w16du:dateUtc="2026-02-20T01:44:00Z">
              <w:r w:rsidR="00C06EBF" w:rsidRPr="00871EE3">
                <w:rPr>
                  <w:highlight w:val="cyan"/>
                </w:rPr>
                <w:t>65</w:t>
              </w:r>
            </w:ins>
            <w:ins w:id="1041" w:author="251 (USA)" w:date="2023-05-29T18:25:00Z">
              <w:del w:id="1042" w:author="USA - June 2026" w:date="2026-02-19T17:44:00Z" w16du:dateUtc="2026-02-20T01:44:00Z">
                <w:r w:rsidRPr="00871EE3" w:rsidDel="00C06EBF">
                  <w:rPr>
                    <w:highlight w:val="cyan"/>
                  </w:rPr>
                  <w:delText>70</w:delText>
                </w:r>
              </w:del>
            </w:ins>
          </w:p>
        </w:tc>
        <w:tc>
          <w:tcPr>
            <w:tcW w:w="900" w:type="dxa"/>
            <w:tcBorders>
              <w:top w:val="nil"/>
              <w:left w:val="nil"/>
              <w:bottom w:val="single" w:sz="4" w:space="0" w:color="7F7F7F"/>
              <w:right w:val="single" w:sz="4" w:space="0" w:color="7F7F7F"/>
            </w:tcBorders>
            <w:shd w:val="clear" w:color="auto" w:fill="FFFFFF" w:themeFill="background1"/>
            <w:noWrap/>
            <w:vAlign w:val="center"/>
            <w:hideMark/>
          </w:tcPr>
          <w:p w14:paraId="572EEFA5" w14:textId="77777777" w:rsidR="00AD0722" w:rsidRPr="00BE29DD" w:rsidRDefault="00AD0722">
            <w:pPr>
              <w:pStyle w:val="Tabletext"/>
              <w:jc w:val="center"/>
              <w:rPr>
                <w:ins w:id="1043" w:author="251 (USA)" w:date="2023-05-29T18:25:00Z"/>
              </w:rPr>
            </w:pPr>
            <w:ins w:id="1044" w:author="251 (USA)" w:date="2023-05-29T18:25:00Z">
              <w:r w:rsidRPr="00BE29DD">
                <w:t>1.40</w:t>
              </w:r>
            </w:ins>
          </w:p>
        </w:tc>
        <w:tc>
          <w:tcPr>
            <w:tcW w:w="1170" w:type="dxa"/>
            <w:tcBorders>
              <w:top w:val="nil"/>
              <w:left w:val="nil"/>
              <w:bottom w:val="single" w:sz="4" w:space="0" w:color="7F7F7F"/>
              <w:right w:val="single" w:sz="4" w:space="0" w:color="7F7F7F"/>
            </w:tcBorders>
            <w:shd w:val="clear" w:color="auto" w:fill="FFFFFF" w:themeFill="background1"/>
            <w:noWrap/>
            <w:vAlign w:val="center"/>
            <w:hideMark/>
          </w:tcPr>
          <w:p w14:paraId="3EAC661B" w14:textId="77777777" w:rsidR="00AD0722" w:rsidRPr="00BE29DD" w:rsidRDefault="00AD0722">
            <w:pPr>
              <w:pStyle w:val="Tabletext"/>
              <w:jc w:val="center"/>
              <w:rPr>
                <w:ins w:id="1045" w:author="251 (USA)" w:date="2023-05-29T18:25:00Z"/>
              </w:rPr>
            </w:pPr>
            <w:ins w:id="1046" w:author="251 (USA)" w:date="2023-05-29T18:25:00Z">
              <w:r w:rsidRPr="00BE29DD">
                <w:t>1.80</w:t>
              </w:r>
            </w:ins>
          </w:p>
        </w:tc>
        <w:tc>
          <w:tcPr>
            <w:tcW w:w="990" w:type="dxa"/>
            <w:tcBorders>
              <w:top w:val="nil"/>
              <w:left w:val="nil"/>
              <w:bottom w:val="single" w:sz="4" w:space="0" w:color="7F7F7F"/>
              <w:right w:val="single" w:sz="4" w:space="0" w:color="7F7F7F"/>
            </w:tcBorders>
            <w:shd w:val="clear" w:color="auto" w:fill="FFFFFF" w:themeFill="background1"/>
            <w:noWrap/>
            <w:vAlign w:val="center"/>
            <w:hideMark/>
          </w:tcPr>
          <w:p w14:paraId="76D5F97D" w14:textId="77777777" w:rsidR="00AD0722" w:rsidRPr="00BE29DD" w:rsidRDefault="00AD0722">
            <w:pPr>
              <w:pStyle w:val="Tabletext"/>
              <w:jc w:val="center"/>
              <w:rPr>
                <w:ins w:id="1047" w:author="251 (USA)" w:date="2023-05-29T18:25:00Z"/>
              </w:rPr>
            </w:pPr>
            <w:ins w:id="1048" w:author="251 (USA)" w:date="2023-05-29T18:25:00Z">
              <w:r w:rsidRPr="00BE29DD">
                <w:t>1.00</w:t>
              </w:r>
            </w:ins>
          </w:p>
        </w:tc>
      </w:tr>
      <w:tr w:rsidR="00BE762E" w:rsidRPr="00BE29DD" w14:paraId="2B5A0DA8" w14:textId="77777777" w:rsidTr="002675E6">
        <w:trPr>
          <w:trHeight w:val="210"/>
          <w:ins w:id="1049" w:author="251 (USA)" w:date="2023-05-29T18:25:00Z"/>
        </w:trPr>
        <w:tc>
          <w:tcPr>
            <w:tcW w:w="2425" w:type="dxa"/>
            <w:tcBorders>
              <w:top w:val="nil"/>
              <w:left w:val="single" w:sz="4" w:space="0" w:color="auto"/>
              <w:bottom w:val="single" w:sz="4" w:space="0" w:color="auto"/>
              <w:right w:val="single" w:sz="4" w:space="0" w:color="auto"/>
            </w:tcBorders>
            <w:noWrap/>
            <w:vAlign w:val="center"/>
            <w:hideMark/>
          </w:tcPr>
          <w:p w14:paraId="3900ABAF" w14:textId="77777777" w:rsidR="00AD0722" w:rsidRPr="00BE29DD" w:rsidRDefault="00AD0722">
            <w:pPr>
              <w:pStyle w:val="Tabletext"/>
              <w:rPr>
                <w:ins w:id="1050" w:author="251 (USA)" w:date="2023-05-29T18:25:00Z"/>
              </w:rPr>
            </w:pPr>
            <w:ins w:id="1051" w:author="251 (USA)" w:date="2023-05-29T18:25:00Z">
              <w:r w:rsidRPr="00BE29DD">
                <w:t>IFOV Area (km²)</w:t>
              </w:r>
            </w:ins>
          </w:p>
        </w:tc>
        <w:tc>
          <w:tcPr>
            <w:tcW w:w="99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69C71DA8" w14:textId="77777777" w:rsidR="00AD0722" w:rsidRPr="00BE29DD" w:rsidRDefault="00AD0722">
            <w:pPr>
              <w:pStyle w:val="Tabletext"/>
              <w:jc w:val="center"/>
              <w:rPr>
                <w:ins w:id="1052" w:author="251 (USA)" w:date="2023-05-29T18:25:00Z"/>
              </w:rPr>
            </w:pPr>
            <w:ins w:id="1053" w:author="251 (USA)" w:date="2023-05-29T18:25:00Z">
              <w:r w:rsidRPr="00BE29DD">
                <w:t>306</w:t>
              </w:r>
            </w:ins>
          </w:p>
        </w:tc>
        <w:tc>
          <w:tcPr>
            <w:tcW w:w="108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16C9A201" w14:textId="203EC0EE" w:rsidR="00AD0722" w:rsidRPr="00871EE3" w:rsidRDefault="00AD0722">
            <w:pPr>
              <w:pStyle w:val="Tabletext"/>
              <w:jc w:val="center"/>
              <w:rPr>
                <w:ins w:id="1054" w:author="251 (USA)" w:date="2023-05-29T18:25:00Z"/>
                <w:highlight w:val="cyan"/>
              </w:rPr>
            </w:pPr>
            <w:ins w:id="1055" w:author="251 (USA)" w:date="2023-05-29T18:25:00Z">
              <w:del w:id="1056" w:author="USA - June 2026" w:date="2026-02-19T17:44:00Z" w16du:dateUtc="2026-02-20T01:44:00Z">
                <w:r w:rsidRPr="00871EE3" w:rsidDel="00AC3C10">
                  <w:rPr>
                    <w:highlight w:val="cyan"/>
                  </w:rPr>
                  <w:delText>7153</w:delText>
                </w:r>
              </w:del>
            </w:ins>
            <w:ins w:id="1057" w:author="USA - June 2026" w:date="2026-02-19T17:44:00Z" w16du:dateUtc="2026-02-20T01:44:00Z">
              <w:r w:rsidR="00AC3C10" w:rsidRPr="00871EE3">
                <w:rPr>
                  <w:highlight w:val="cyan"/>
                </w:rPr>
                <w:t>6769</w:t>
              </w:r>
            </w:ins>
          </w:p>
        </w:tc>
        <w:tc>
          <w:tcPr>
            <w:tcW w:w="99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5058D063" w14:textId="7F34A8CD" w:rsidR="00AD0722" w:rsidRPr="00871EE3" w:rsidRDefault="00AD0722">
            <w:pPr>
              <w:pStyle w:val="Tabletext"/>
              <w:jc w:val="center"/>
              <w:rPr>
                <w:ins w:id="1058" w:author="251 (USA)" w:date="2023-05-29T18:25:00Z"/>
                <w:highlight w:val="cyan"/>
              </w:rPr>
            </w:pPr>
            <w:ins w:id="1059" w:author="251 (USA)" w:date="2023-05-29T18:25:00Z">
              <w:r w:rsidRPr="00871EE3">
                <w:rPr>
                  <w:highlight w:val="cyan"/>
                </w:rPr>
                <w:t>12</w:t>
              </w:r>
            </w:ins>
            <w:ins w:id="1060" w:author="USA - June 2026" w:date="2026-02-19T17:44:00Z" w16du:dateUtc="2026-02-20T01:44:00Z">
              <w:r w:rsidR="00AC3C10" w:rsidRPr="00871EE3">
                <w:rPr>
                  <w:highlight w:val="cyan"/>
                </w:rPr>
                <w:t>02</w:t>
              </w:r>
            </w:ins>
            <w:ins w:id="1061" w:author="251 (USA)" w:date="2023-05-29T18:25:00Z">
              <w:del w:id="1062" w:author="USA - June 2026" w:date="2026-02-19T17:44:00Z" w16du:dateUtc="2026-02-20T01:44:00Z">
                <w:r w:rsidRPr="00871EE3" w:rsidDel="00AC3C10">
                  <w:rPr>
                    <w:highlight w:val="cyan"/>
                  </w:rPr>
                  <w:delText>88</w:delText>
                </w:r>
              </w:del>
            </w:ins>
          </w:p>
        </w:tc>
        <w:tc>
          <w:tcPr>
            <w:tcW w:w="90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7A3F3F80" w14:textId="44FCA28F" w:rsidR="00AD0722" w:rsidRPr="00871EE3" w:rsidRDefault="00AD0722">
            <w:pPr>
              <w:pStyle w:val="Tabletext"/>
              <w:jc w:val="center"/>
              <w:rPr>
                <w:ins w:id="1063" w:author="251 (USA)" w:date="2023-05-29T18:25:00Z"/>
                <w:highlight w:val="cyan"/>
              </w:rPr>
            </w:pPr>
            <w:ins w:id="1064" w:author="251 (USA)" w:date="2023-05-29T18:25:00Z">
              <w:del w:id="1065" w:author="USA - June 2026" w:date="2026-02-19T17:45:00Z" w16du:dateUtc="2026-02-20T01:45:00Z">
                <w:r w:rsidRPr="00871EE3" w:rsidDel="00AC3C10">
                  <w:rPr>
                    <w:highlight w:val="cyan"/>
                  </w:rPr>
                  <w:delText>1802</w:delText>
                </w:r>
              </w:del>
            </w:ins>
            <w:ins w:id="1066" w:author="USA - June 2026" w:date="2026-02-19T17:45:00Z" w16du:dateUtc="2026-02-20T01:45:00Z">
              <w:r w:rsidR="00AC3C10" w:rsidRPr="00871EE3">
                <w:rPr>
                  <w:highlight w:val="cyan"/>
                </w:rPr>
                <w:t>1703</w:t>
              </w:r>
            </w:ins>
          </w:p>
        </w:tc>
        <w:tc>
          <w:tcPr>
            <w:tcW w:w="90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67741406" w14:textId="77777777" w:rsidR="00AD0722" w:rsidRPr="00BE29DD" w:rsidRDefault="00AD0722">
            <w:pPr>
              <w:pStyle w:val="Tabletext"/>
              <w:jc w:val="center"/>
              <w:rPr>
                <w:ins w:id="1067" w:author="251 (USA)" w:date="2023-05-29T18:25:00Z"/>
              </w:rPr>
            </w:pPr>
            <w:ins w:id="1068" w:author="251 (USA)" w:date="2023-05-29T18:25:00Z">
              <w:r w:rsidRPr="00BE29DD">
                <w:t>855</w:t>
              </w:r>
            </w:ins>
          </w:p>
        </w:tc>
        <w:tc>
          <w:tcPr>
            <w:tcW w:w="117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6B311433" w14:textId="77777777" w:rsidR="00AD0722" w:rsidRPr="00BE29DD" w:rsidRDefault="00AD0722">
            <w:pPr>
              <w:pStyle w:val="Tabletext"/>
              <w:jc w:val="center"/>
              <w:rPr>
                <w:ins w:id="1069" w:author="251 (USA)" w:date="2023-05-29T18:25:00Z"/>
              </w:rPr>
            </w:pPr>
            <w:ins w:id="1070" w:author="251 (USA)" w:date="2023-05-29T18:25:00Z">
              <w:r w:rsidRPr="00BE29DD">
                <w:t>491</w:t>
              </w:r>
            </w:ins>
          </w:p>
        </w:tc>
        <w:tc>
          <w:tcPr>
            <w:tcW w:w="99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54E0E98E" w14:textId="77777777" w:rsidR="00AD0722" w:rsidRPr="00BE29DD" w:rsidRDefault="00AD0722">
            <w:pPr>
              <w:pStyle w:val="Tabletext"/>
              <w:jc w:val="center"/>
              <w:rPr>
                <w:ins w:id="1071" w:author="251 (USA)" w:date="2023-05-29T18:25:00Z"/>
              </w:rPr>
            </w:pPr>
            <w:ins w:id="1072" w:author="251 (USA)" w:date="2023-05-29T18:25:00Z">
              <w:r w:rsidRPr="00BE29DD">
                <w:t>1549</w:t>
              </w:r>
            </w:ins>
          </w:p>
        </w:tc>
      </w:tr>
    </w:tbl>
    <w:p w14:paraId="7B13A10D" w14:textId="77777777" w:rsidR="002F31FB" w:rsidRPr="00BE29DD" w:rsidRDefault="002F31FB" w:rsidP="002F31FB">
      <w:pPr>
        <w:pStyle w:val="Tablefin"/>
        <w:rPr>
          <w:ins w:id="1073" w:author="ITU_R" w:date="2023-06-01T20:56:00Z"/>
        </w:rPr>
      </w:pPr>
    </w:p>
    <w:p w14:paraId="0DCEA33D" w14:textId="63EBA18E" w:rsidR="00AD0722" w:rsidRPr="00BE29DD" w:rsidRDefault="00AD0722" w:rsidP="00AD0722">
      <w:pPr>
        <w:pStyle w:val="TableNo"/>
        <w:rPr>
          <w:ins w:id="1074" w:author="251 (USA)" w:date="2023-05-29T18:25:00Z"/>
          <w:szCs w:val="24"/>
        </w:rPr>
      </w:pPr>
      <w:ins w:id="1075" w:author="251 (USA)" w:date="2023-05-29T18:25:00Z">
        <w:r w:rsidRPr="00BE29DD">
          <w:rPr>
            <w:szCs w:val="24"/>
          </w:rPr>
          <w:t xml:space="preserve">TABLE </w:t>
        </w:r>
        <w:r w:rsidRPr="00BE29DD">
          <w:rPr>
            <w:szCs w:val="24"/>
          </w:rPr>
          <w:fldChar w:fldCharType="begin"/>
        </w:r>
        <w:r w:rsidRPr="00BE29DD">
          <w:rPr>
            <w:szCs w:val="24"/>
          </w:rPr>
          <w:instrText xml:space="preserve"> SEQ Table \* ARABIC </w:instrText>
        </w:r>
        <w:r w:rsidRPr="00BE29DD">
          <w:rPr>
            <w:szCs w:val="24"/>
          </w:rPr>
          <w:fldChar w:fldCharType="separate"/>
        </w:r>
        <w:r w:rsidRPr="00BE29DD">
          <w:rPr>
            <w:szCs w:val="24"/>
          </w:rPr>
          <w:t>21</w:t>
        </w:r>
        <w:r w:rsidRPr="00BE29DD">
          <w:rPr>
            <w:szCs w:val="24"/>
          </w:rPr>
          <w:fldChar w:fldCharType="end"/>
        </w:r>
      </w:ins>
    </w:p>
    <w:p w14:paraId="4B592544" w14:textId="77777777" w:rsidR="00AD0722" w:rsidRPr="00BE29DD" w:rsidRDefault="00AD0722" w:rsidP="00AD0722">
      <w:pPr>
        <w:pStyle w:val="Tabletitle"/>
        <w:rPr>
          <w:ins w:id="1076" w:author="251 (USA)" w:date="2023-05-29T18:25:00Z"/>
          <w:szCs w:val="24"/>
        </w:rPr>
      </w:pPr>
      <w:ins w:id="1077" w:author="251 (USA)" w:date="2023-05-29T18:25:00Z">
        <w:r w:rsidRPr="00BE29DD">
          <w:rPr>
            <w:szCs w:val="24"/>
          </w:rPr>
          <w:t>Technical EESS parameters for passive sensors F14 to F18 in 24 GHz</w:t>
        </w:r>
      </w:ins>
    </w:p>
    <w:tbl>
      <w:tblPr>
        <w:tblW w:w="9465" w:type="dxa"/>
        <w:tblLook w:val="04A0" w:firstRow="1" w:lastRow="0" w:firstColumn="1" w:lastColumn="0" w:noHBand="0" w:noVBand="1"/>
      </w:tblPr>
      <w:tblGrid>
        <w:gridCol w:w="3685"/>
        <w:gridCol w:w="1237"/>
        <w:gridCol w:w="1104"/>
        <w:gridCol w:w="1104"/>
        <w:gridCol w:w="1231"/>
        <w:gridCol w:w="1104"/>
        <w:tblGridChange w:id="1078">
          <w:tblGrid>
            <w:gridCol w:w="5"/>
            <w:gridCol w:w="3680"/>
            <w:gridCol w:w="5"/>
            <w:gridCol w:w="1232"/>
            <w:gridCol w:w="5"/>
            <w:gridCol w:w="1099"/>
            <w:gridCol w:w="5"/>
            <w:gridCol w:w="1099"/>
            <w:gridCol w:w="5"/>
            <w:gridCol w:w="1226"/>
            <w:gridCol w:w="5"/>
            <w:gridCol w:w="1099"/>
            <w:gridCol w:w="5"/>
          </w:tblGrid>
        </w:tblGridChange>
      </w:tblGrid>
      <w:tr w:rsidR="00AD0722" w:rsidRPr="00BE29DD" w14:paraId="719FB6D9" w14:textId="77777777" w:rsidTr="003C7838">
        <w:trPr>
          <w:tblHeader/>
          <w:ins w:id="1079" w:author="251 (USA)" w:date="2023-05-29T18:25:00Z"/>
        </w:trPr>
        <w:tc>
          <w:tcPr>
            <w:tcW w:w="3685" w:type="dxa"/>
            <w:tcBorders>
              <w:top w:val="single" w:sz="4" w:space="0" w:color="auto"/>
              <w:left w:val="single" w:sz="4" w:space="0" w:color="auto"/>
              <w:bottom w:val="single" w:sz="4" w:space="0" w:color="auto"/>
              <w:right w:val="single" w:sz="4" w:space="0" w:color="auto"/>
            </w:tcBorders>
            <w:noWrap/>
            <w:vAlign w:val="center"/>
            <w:hideMark/>
          </w:tcPr>
          <w:p w14:paraId="35F76DD5" w14:textId="77777777" w:rsidR="00AD0722" w:rsidRPr="00BE29DD" w:rsidRDefault="00AD0722">
            <w:pPr>
              <w:pStyle w:val="Tablehead"/>
              <w:rPr>
                <w:ins w:id="1080" w:author="251 (USA)" w:date="2023-05-29T18:25:00Z"/>
              </w:rPr>
            </w:pPr>
            <w:ins w:id="1081" w:author="251 (USA)" w:date="2023-05-29T18:25:00Z">
              <w:r w:rsidRPr="00BE29DD">
                <w:t>Sensor</w:t>
              </w:r>
            </w:ins>
          </w:p>
        </w:tc>
        <w:tc>
          <w:tcPr>
            <w:tcW w:w="1237" w:type="dxa"/>
            <w:tcBorders>
              <w:top w:val="single" w:sz="4" w:space="0" w:color="auto"/>
              <w:left w:val="nil"/>
              <w:bottom w:val="single" w:sz="4" w:space="0" w:color="auto"/>
              <w:right w:val="single" w:sz="4" w:space="0" w:color="auto"/>
            </w:tcBorders>
            <w:vAlign w:val="center"/>
            <w:hideMark/>
          </w:tcPr>
          <w:p w14:paraId="703D4CD5" w14:textId="77777777" w:rsidR="00AD0722" w:rsidRPr="00BE29DD" w:rsidRDefault="00AD0722">
            <w:pPr>
              <w:pStyle w:val="Tablehead"/>
              <w:rPr>
                <w:ins w:id="1082" w:author="251 (USA)" w:date="2023-05-29T18:25:00Z"/>
              </w:rPr>
            </w:pPr>
            <w:ins w:id="1083" w:author="251 (USA)" w:date="2023-05-29T18:25:00Z">
              <w:r w:rsidRPr="00BE29DD">
                <w:t>F14</w:t>
              </w:r>
            </w:ins>
          </w:p>
        </w:tc>
        <w:tc>
          <w:tcPr>
            <w:tcW w:w="1104" w:type="dxa"/>
            <w:tcBorders>
              <w:top w:val="single" w:sz="4" w:space="0" w:color="auto"/>
              <w:left w:val="nil"/>
              <w:bottom w:val="single" w:sz="4" w:space="0" w:color="auto"/>
              <w:right w:val="single" w:sz="4" w:space="0" w:color="auto"/>
            </w:tcBorders>
            <w:vAlign w:val="center"/>
            <w:hideMark/>
          </w:tcPr>
          <w:p w14:paraId="7AB97A04" w14:textId="77777777" w:rsidR="00AD0722" w:rsidRPr="00BE29DD" w:rsidRDefault="00AD0722">
            <w:pPr>
              <w:pStyle w:val="Tablehead"/>
              <w:rPr>
                <w:ins w:id="1084" w:author="251 (USA)" w:date="2023-05-29T18:25:00Z"/>
              </w:rPr>
            </w:pPr>
            <w:ins w:id="1085" w:author="251 (USA)" w:date="2023-05-29T18:25:00Z">
              <w:r w:rsidRPr="00BE29DD">
                <w:t>F15</w:t>
              </w:r>
            </w:ins>
          </w:p>
        </w:tc>
        <w:tc>
          <w:tcPr>
            <w:tcW w:w="1104" w:type="dxa"/>
            <w:tcBorders>
              <w:top w:val="single" w:sz="4" w:space="0" w:color="auto"/>
              <w:left w:val="nil"/>
              <w:bottom w:val="single" w:sz="4" w:space="0" w:color="auto"/>
              <w:right w:val="single" w:sz="4" w:space="0" w:color="auto"/>
            </w:tcBorders>
            <w:vAlign w:val="center"/>
            <w:hideMark/>
          </w:tcPr>
          <w:p w14:paraId="388AE85C" w14:textId="77777777" w:rsidR="00AD0722" w:rsidRPr="00BE29DD" w:rsidRDefault="00AD0722">
            <w:pPr>
              <w:pStyle w:val="Tablehead"/>
              <w:rPr>
                <w:ins w:id="1086" w:author="251 (USA)" w:date="2023-05-29T18:25:00Z"/>
              </w:rPr>
            </w:pPr>
            <w:ins w:id="1087" w:author="251 (USA)" w:date="2023-05-29T18:25:00Z">
              <w:r w:rsidRPr="00BE29DD">
                <w:t>F16</w:t>
              </w:r>
            </w:ins>
          </w:p>
        </w:tc>
        <w:tc>
          <w:tcPr>
            <w:tcW w:w="1231" w:type="dxa"/>
            <w:tcBorders>
              <w:top w:val="single" w:sz="4" w:space="0" w:color="auto"/>
              <w:left w:val="nil"/>
              <w:bottom w:val="single" w:sz="4" w:space="0" w:color="auto"/>
              <w:right w:val="single" w:sz="4" w:space="0" w:color="auto"/>
            </w:tcBorders>
            <w:vAlign w:val="center"/>
            <w:hideMark/>
          </w:tcPr>
          <w:p w14:paraId="4400E378" w14:textId="77777777" w:rsidR="00AD0722" w:rsidRPr="00BE29DD" w:rsidRDefault="00AD0722">
            <w:pPr>
              <w:pStyle w:val="Tablehead"/>
              <w:rPr>
                <w:ins w:id="1088" w:author="251 (USA)" w:date="2023-05-29T18:25:00Z"/>
              </w:rPr>
            </w:pPr>
            <w:ins w:id="1089" w:author="251 (USA)" w:date="2023-05-29T18:25:00Z">
              <w:r w:rsidRPr="00BE29DD">
                <w:t>F17</w:t>
              </w:r>
            </w:ins>
          </w:p>
        </w:tc>
        <w:tc>
          <w:tcPr>
            <w:tcW w:w="1104" w:type="dxa"/>
            <w:tcBorders>
              <w:top w:val="single" w:sz="4" w:space="0" w:color="auto"/>
              <w:left w:val="nil"/>
              <w:bottom w:val="single" w:sz="4" w:space="0" w:color="auto"/>
              <w:right w:val="single" w:sz="4" w:space="0" w:color="auto"/>
            </w:tcBorders>
            <w:vAlign w:val="center"/>
            <w:hideMark/>
          </w:tcPr>
          <w:p w14:paraId="71234875" w14:textId="77777777" w:rsidR="00AD0722" w:rsidRPr="00BE29DD" w:rsidRDefault="00AD0722">
            <w:pPr>
              <w:pStyle w:val="Tablehead"/>
              <w:rPr>
                <w:ins w:id="1090" w:author="251 (USA)" w:date="2023-05-29T18:25:00Z"/>
              </w:rPr>
            </w:pPr>
            <w:ins w:id="1091" w:author="251 (USA)" w:date="2023-05-29T18:25:00Z">
              <w:r w:rsidRPr="00BE29DD">
                <w:t>F18</w:t>
              </w:r>
            </w:ins>
          </w:p>
        </w:tc>
      </w:tr>
      <w:tr w:rsidR="00AD0722" w:rsidRPr="00BE29DD" w14:paraId="07D857E7" w14:textId="77777777" w:rsidTr="003C7838">
        <w:trPr>
          <w:ins w:id="1092" w:author="251 (USA)" w:date="2023-05-29T18:25:00Z"/>
        </w:trPr>
        <w:tc>
          <w:tcPr>
            <w:tcW w:w="3685" w:type="dxa"/>
            <w:tcBorders>
              <w:top w:val="nil"/>
              <w:left w:val="single" w:sz="4" w:space="0" w:color="auto"/>
              <w:bottom w:val="single" w:sz="4" w:space="0" w:color="auto"/>
              <w:right w:val="single" w:sz="4" w:space="0" w:color="auto"/>
            </w:tcBorders>
            <w:vAlign w:val="center"/>
            <w:hideMark/>
          </w:tcPr>
          <w:p w14:paraId="173696E6" w14:textId="77777777" w:rsidR="00AD0722" w:rsidRPr="00BE29DD" w:rsidRDefault="00AD0722">
            <w:pPr>
              <w:pStyle w:val="Tabletext"/>
              <w:rPr>
                <w:ins w:id="1093" w:author="251 (USA)" w:date="2023-05-29T18:25:00Z"/>
              </w:rPr>
            </w:pPr>
            <w:ins w:id="1094" w:author="251 (USA)" w:date="2023-05-29T18:25:00Z">
              <w:r w:rsidRPr="00BE29DD">
                <w:t>Sensor Type</w:t>
              </w:r>
            </w:ins>
          </w:p>
        </w:tc>
        <w:tc>
          <w:tcPr>
            <w:tcW w:w="1237" w:type="dxa"/>
            <w:tcBorders>
              <w:top w:val="nil"/>
              <w:left w:val="nil"/>
              <w:bottom w:val="single" w:sz="4" w:space="0" w:color="auto"/>
              <w:right w:val="single" w:sz="4" w:space="0" w:color="auto"/>
            </w:tcBorders>
            <w:vAlign w:val="center"/>
            <w:hideMark/>
          </w:tcPr>
          <w:p w14:paraId="2447B6F8" w14:textId="77777777" w:rsidR="00AD0722" w:rsidRPr="00BE29DD" w:rsidRDefault="00AD0722">
            <w:pPr>
              <w:pStyle w:val="Tabletext"/>
              <w:jc w:val="center"/>
              <w:rPr>
                <w:ins w:id="1095" w:author="251 (USA)" w:date="2023-05-29T18:25:00Z"/>
              </w:rPr>
            </w:pPr>
            <w:ins w:id="1096" w:author="251 (USA)" w:date="2023-05-29T18:25:00Z">
              <w:r w:rsidRPr="00BE29DD">
                <w:t>Conical scan</w:t>
              </w:r>
            </w:ins>
          </w:p>
        </w:tc>
        <w:tc>
          <w:tcPr>
            <w:tcW w:w="1104" w:type="dxa"/>
            <w:tcBorders>
              <w:top w:val="nil"/>
              <w:left w:val="nil"/>
              <w:bottom w:val="single" w:sz="4" w:space="0" w:color="auto"/>
              <w:right w:val="single" w:sz="4" w:space="0" w:color="auto"/>
            </w:tcBorders>
            <w:vAlign w:val="center"/>
            <w:hideMark/>
          </w:tcPr>
          <w:p w14:paraId="6E431185" w14:textId="77777777" w:rsidR="00AD0722" w:rsidRPr="00BE29DD" w:rsidRDefault="00AD0722">
            <w:pPr>
              <w:pStyle w:val="Tabletext"/>
              <w:jc w:val="center"/>
              <w:rPr>
                <w:ins w:id="1097" w:author="251 (USA)" w:date="2023-05-29T18:25:00Z"/>
              </w:rPr>
            </w:pPr>
            <w:ins w:id="1098" w:author="251 (USA)" w:date="2023-05-29T18:25:00Z">
              <w:r w:rsidRPr="00BE29DD">
                <w:t>Conical scan</w:t>
              </w:r>
            </w:ins>
          </w:p>
        </w:tc>
        <w:tc>
          <w:tcPr>
            <w:tcW w:w="1104" w:type="dxa"/>
            <w:tcBorders>
              <w:top w:val="nil"/>
              <w:left w:val="nil"/>
              <w:bottom w:val="single" w:sz="4" w:space="0" w:color="auto"/>
              <w:right w:val="single" w:sz="4" w:space="0" w:color="auto"/>
            </w:tcBorders>
            <w:vAlign w:val="center"/>
            <w:hideMark/>
          </w:tcPr>
          <w:p w14:paraId="1E041BD2" w14:textId="77777777" w:rsidR="00AD0722" w:rsidRPr="00BE29DD" w:rsidRDefault="00AD0722">
            <w:pPr>
              <w:pStyle w:val="Tabletext"/>
              <w:jc w:val="center"/>
              <w:rPr>
                <w:ins w:id="1099" w:author="251 (USA)" w:date="2023-05-29T18:25:00Z"/>
              </w:rPr>
            </w:pPr>
            <w:ins w:id="1100" w:author="251 (USA)" w:date="2023-05-29T18:25:00Z">
              <w:r w:rsidRPr="00BE29DD">
                <w:t>Conical scan</w:t>
              </w:r>
            </w:ins>
          </w:p>
        </w:tc>
        <w:tc>
          <w:tcPr>
            <w:tcW w:w="1231" w:type="dxa"/>
            <w:tcBorders>
              <w:top w:val="nil"/>
              <w:left w:val="nil"/>
              <w:bottom w:val="single" w:sz="4" w:space="0" w:color="auto"/>
              <w:right w:val="single" w:sz="4" w:space="0" w:color="auto"/>
            </w:tcBorders>
            <w:vAlign w:val="center"/>
            <w:hideMark/>
          </w:tcPr>
          <w:p w14:paraId="1EAC0E8C" w14:textId="77777777" w:rsidR="00AD0722" w:rsidRPr="00BE29DD" w:rsidRDefault="00AD0722">
            <w:pPr>
              <w:pStyle w:val="Tabletext"/>
              <w:jc w:val="center"/>
              <w:rPr>
                <w:ins w:id="1101" w:author="251 (USA)" w:date="2023-05-29T18:25:00Z"/>
              </w:rPr>
            </w:pPr>
            <w:ins w:id="1102" w:author="251 (USA)" w:date="2023-05-29T18:25:00Z">
              <w:r w:rsidRPr="00BE29DD">
                <w:t>Fixed pointing</w:t>
              </w:r>
            </w:ins>
          </w:p>
        </w:tc>
        <w:tc>
          <w:tcPr>
            <w:tcW w:w="1104" w:type="dxa"/>
            <w:tcBorders>
              <w:top w:val="nil"/>
              <w:left w:val="nil"/>
              <w:bottom w:val="single" w:sz="4" w:space="0" w:color="auto"/>
              <w:right w:val="single" w:sz="4" w:space="0" w:color="auto"/>
            </w:tcBorders>
            <w:vAlign w:val="center"/>
            <w:hideMark/>
          </w:tcPr>
          <w:p w14:paraId="49B6E0BC" w14:textId="77777777" w:rsidR="00AD0722" w:rsidRPr="00BE29DD" w:rsidRDefault="00AD0722">
            <w:pPr>
              <w:pStyle w:val="Tabletext"/>
              <w:jc w:val="center"/>
              <w:rPr>
                <w:ins w:id="1103" w:author="251 (USA)" w:date="2023-05-29T18:25:00Z"/>
              </w:rPr>
            </w:pPr>
            <w:ins w:id="1104" w:author="251 (USA)" w:date="2023-05-29T18:25:00Z">
              <w:r w:rsidRPr="00BE29DD">
                <w:t>Conical scan</w:t>
              </w:r>
            </w:ins>
          </w:p>
        </w:tc>
      </w:tr>
      <w:tr w:rsidR="00AD0722" w:rsidRPr="00871EE3" w14:paraId="2B596DC8" w14:textId="77777777" w:rsidTr="002675E6">
        <w:tblPrEx>
          <w:tblW w:w="9465" w:type="dxa"/>
          <w:tblPrExChange w:id="1105" w:author="USA - June 2026" w:date="2026-02-19T17:31:00Z" w16du:dateUtc="2026-02-20T01:31:00Z">
            <w:tblPrEx>
              <w:tblW w:w="9465" w:type="dxa"/>
            </w:tblPrEx>
          </w:tblPrExChange>
        </w:tblPrEx>
        <w:trPr>
          <w:ins w:id="1106" w:author="251 (USA)" w:date="2023-05-29T18:25:00Z"/>
          <w:trPrChange w:id="1107" w:author="USA - June 2026" w:date="2026-02-19T17:31:00Z" w16du:dateUtc="2026-02-20T01:31:00Z">
            <w:trPr>
              <w:gridAfter w:val="0"/>
            </w:trPr>
          </w:trPrChange>
        </w:trPr>
        <w:tc>
          <w:tcPr>
            <w:tcW w:w="3685" w:type="dxa"/>
            <w:tcBorders>
              <w:top w:val="nil"/>
              <w:left w:val="single" w:sz="4" w:space="0" w:color="auto"/>
              <w:bottom w:val="single" w:sz="4" w:space="0" w:color="auto"/>
              <w:right w:val="single" w:sz="4" w:space="0" w:color="auto"/>
            </w:tcBorders>
            <w:noWrap/>
            <w:vAlign w:val="bottom"/>
            <w:hideMark/>
            <w:tcPrChange w:id="1108" w:author="USA - June 2026" w:date="2026-02-19T17:31:00Z" w16du:dateUtc="2026-02-20T01:31:00Z">
              <w:tcPr>
                <w:tcW w:w="3685" w:type="dxa"/>
                <w:gridSpan w:val="2"/>
                <w:tcBorders>
                  <w:top w:val="nil"/>
                  <w:left w:val="single" w:sz="4" w:space="0" w:color="auto"/>
                  <w:bottom w:val="single" w:sz="4" w:space="0" w:color="auto"/>
                  <w:right w:val="single" w:sz="4" w:space="0" w:color="auto"/>
                </w:tcBorders>
                <w:noWrap/>
                <w:vAlign w:val="bottom"/>
                <w:hideMark/>
              </w:tcPr>
            </w:tcPrChange>
          </w:tcPr>
          <w:p w14:paraId="11B0F6F6" w14:textId="77777777" w:rsidR="00AD0722" w:rsidRPr="00BE29DD" w:rsidRDefault="00AD0722">
            <w:pPr>
              <w:pStyle w:val="Tabletext"/>
              <w:rPr>
                <w:ins w:id="1109" w:author="251 (USA)" w:date="2023-05-29T18:25:00Z"/>
              </w:rPr>
            </w:pPr>
            <w:ins w:id="1110" w:author="251 (USA)" w:date="2023-05-29T18:25:00Z">
              <w:r w:rsidRPr="00BE29DD">
                <w:t>Frequency (GHz)</w:t>
              </w:r>
            </w:ins>
          </w:p>
        </w:tc>
        <w:tc>
          <w:tcPr>
            <w:tcW w:w="1237" w:type="dxa"/>
            <w:tcBorders>
              <w:top w:val="nil"/>
              <w:left w:val="nil"/>
              <w:bottom w:val="single" w:sz="4" w:space="0" w:color="auto"/>
              <w:right w:val="single" w:sz="4" w:space="0" w:color="auto"/>
            </w:tcBorders>
            <w:shd w:val="clear" w:color="auto" w:fill="FFFFFF" w:themeFill="background1"/>
            <w:noWrap/>
            <w:vAlign w:val="center"/>
            <w:hideMark/>
            <w:tcPrChange w:id="1111" w:author="USA - June 2026" w:date="2026-02-19T17:31:00Z" w16du:dateUtc="2026-02-20T01:31:00Z">
              <w:tcPr>
                <w:tcW w:w="1237" w:type="dxa"/>
                <w:gridSpan w:val="2"/>
                <w:tcBorders>
                  <w:top w:val="nil"/>
                  <w:left w:val="nil"/>
                  <w:bottom w:val="single" w:sz="4" w:space="0" w:color="auto"/>
                  <w:right w:val="single" w:sz="4" w:space="0" w:color="auto"/>
                </w:tcBorders>
                <w:noWrap/>
                <w:vAlign w:val="center"/>
                <w:hideMark/>
              </w:tcPr>
            </w:tcPrChange>
          </w:tcPr>
          <w:p w14:paraId="4CFEFE21" w14:textId="183E3E0B" w:rsidR="00AD0722" w:rsidRPr="00871EE3" w:rsidRDefault="00AD0722">
            <w:pPr>
              <w:pStyle w:val="Tabletext"/>
              <w:jc w:val="center"/>
              <w:rPr>
                <w:ins w:id="1112" w:author="251 (USA)" w:date="2023-05-29T18:25:00Z"/>
                <w:highlight w:val="cyan"/>
              </w:rPr>
            </w:pPr>
            <w:ins w:id="1113" w:author="251 (USA)" w:date="2023-05-29T18:25:00Z">
              <w:r w:rsidRPr="00871EE3">
                <w:rPr>
                  <w:highlight w:val="cyan"/>
                </w:rPr>
                <w:t>23.</w:t>
              </w:r>
            </w:ins>
            <w:ins w:id="1114" w:author="USA - June 2026" w:date="2026-02-19T17:31:00Z" w16du:dateUtc="2026-02-20T01:31:00Z">
              <w:r w:rsidR="009259AE" w:rsidRPr="00871EE3">
                <w:rPr>
                  <w:highlight w:val="cyan"/>
                </w:rPr>
                <w:t>8</w:t>
              </w:r>
            </w:ins>
            <w:ins w:id="1115" w:author="251 (USA)" w:date="2023-05-29T18:25:00Z">
              <w:del w:id="1116" w:author="USA - June 2026" w:date="2026-02-19T17:31:00Z" w16du:dateUtc="2026-02-20T01:31:00Z">
                <w:r w:rsidRPr="00871EE3" w:rsidDel="009259AE">
                  <w:rPr>
                    <w:highlight w:val="cyan"/>
                  </w:rPr>
                  <w:delText>9</w:delText>
                </w:r>
              </w:del>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Change w:id="1117" w:author="USA - June 2026" w:date="2026-02-19T17:31:00Z" w16du:dateUtc="2026-02-20T01:31:00Z">
              <w:tcPr>
                <w:tcW w:w="1104" w:type="dxa"/>
                <w:gridSpan w:val="2"/>
                <w:tcBorders>
                  <w:top w:val="nil"/>
                  <w:left w:val="nil"/>
                  <w:bottom w:val="single" w:sz="4" w:space="0" w:color="auto"/>
                  <w:right w:val="single" w:sz="4" w:space="0" w:color="auto"/>
                </w:tcBorders>
                <w:noWrap/>
                <w:vAlign w:val="center"/>
                <w:hideMark/>
              </w:tcPr>
            </w:tcPrChange>
          </w:tcPr>
          <w:p w14:paraId="6D680BC1" w14:textId="241603B0" w:rsidR="00AD0722" w:rsidRPr="00871EE3" w:rsidRDefault="00AD0722">
            <w:pPr>
              <w:pStyle w:val="Tabletext"/>
              <w:jc w:val="center"/>
              <w:rPr>
                <w:ins w:id="1118" w:author="251 (USA)" w:date="2023-05-29T18:25:00Z"/>
                <w:highlight w:val="cyan"/>
              </w:rPr>
            </w:pPr>
            <w:ins w:id="1119" w:author="251 (USA)" w:date="2023-05-29T18:25:00Z">
              <w:r w:rsidRPr="00871EE3">
                <w:rPr>
                  <w:highlight w:val="cyan"/>
                </w:rPr>
                <w:t>23.</w:t>
              </w:r>
            </w:ins>
            <w:ins w:id="1120" w:author="USA - June 2026" w:date="2026-02-19T17:31:00Z" w16du:dateUtc="2026-02-20T01:31:00Z">
              <w:r w:rsidR="009259AE" w:rsidRPr="00871EE3">
                <w:rPr>
                  <w:highlight w:val="cyan"/>
                </w:rPr>
                <w:t>8</w:t>
              </w:r>
            </w:ins>
            <w:ins w:id="1121" w:author="251 (USA)" w:date="2023-05-29T18:25:00Z">
              <w:del w:id="1122" w:author="USA - June 2026" w:date="2026-02-19T17:31:00Z" w16du:dateUtc="2026-02-20T01:31:00Z">
                <w:r w:rsidRPr="00871EE3" w:rsidDel="009259AE">
                  <w:rPr>
                    <w:highlight w:val="cyan"/>
                  </w:rPr>
                  <w:delText>9</w:delText>
                </w:r>
              </w:del>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Change w:id="1123" w:author="USA - June 2026" w:date="2026-02-19T17:31:00Z" w16du:dateUtc="2026-02-20T01:31:00Z">
              <w:tcPr>
                <w:tcW w:w="1104" w:type="dxa"/>
                <w:gridSpan w:val="2"/>
                <w:tcBorders>
                  <w:top w:val="nil"/>
                  <w:left w:val="nil"/>
                  <w:bottom w:val="single" w:sz="4" w:space="0" w:color="auto"/>
                  <w:right w:val="single" w:sz="4" w:space="0" w:color="auto"/>
                </w:tcBorders>
                <w:noWrap/>
                <w:vAlign w:val="center"/>
                <w:hideMark/>
              </w:tcPr>
            </w:tcPrChange>
          </w:tcPr>
          <w:p w14:paraId="4B97EE2A" w14:textId="65A14EDB" w:rsidR="00AD0722" w:rsidRPr="00871EE3" w:rsidRDefault="00AD0722">
            <w:pPr>
              <w:pStyle w:val="Tabletext"/>
              <w:jc w:val="center"/>
              <w:rPr>
                <w:ins w:id="1124" w:author="251 (USA)" w:date="2023-05-29T18:25:00Z"/>
                <w:highlight w:val="cyan"/>
              </w:rPr>
            </w:pPr>
            <w:ins w:id="1125" w:author="251 (USA)" w:date="2023-05-29T18:25:00Z">
              <w:r w:rsidRPr="00871EE3">
                <w:rPr>
                  <w:highlight w:val="cyan"/>
                </w:rPr>
                <w:t>23.</w:t>
              </w:r>
            </w:ins>
            <w:ins w:id="1126" w:author="USA - June 2026" w:date="2026-02-19T17:31:00Z" w16du:dateUtc="2026-02-20T01:31:00Z">
              <w:r w:rsidR="009259AE" w:rsidRPr="00871EE3">
                <w:rPr>
                  <w:highlight w:val="cyan"/>
                </w:rPr>
                <w:t>8</w:t>
              </w:r>
            </w:ins>
            <w:ins w:id="1127" w:author="251 (USA)" w:date="2023-05-29T18:25:00Z">
              <w:del w:id="1128" w:author="USA - June 2026" w:date="2026-02-19T17:31:00Z" w16du:dateUtc="2026-02-20T01:31:00Z">
                <w:r w:rsidRPr="00871EE3" w:rsidDel="009259AE">
                  <w:rPr>
                    <w:highlight w:val="cyan"/>
                  </w:rPr>
                  <w:delText>9</w:delText>
                </w:r>
              </w:del>
            </w:ins>
          </w:p>
        </w:tc>
        <w:tc>
          <w:tcPr>
            <w:tcW w:w="1231" w:type="dxa"/>
            <w:tcBorders>
              <w:top w:val="nil"/>
              <w:left w:val="nil"/>
              <w:bottom w:val="single" w:sz="4" w:space="0" w:color="auto"/>
              <w:right w:val="single" w:sz="4" w:space="0" w:color="auto"/>
            </w:tcBorders>
            <w:shd w:val="clear" w:color="auto" w:fill="FFFFFF" w:themeFill="background1"/>
            <w:noWrap/>
            <w:vAlign w:val="center"/>
            <w:hideMark/>
            <w:tcPrChange w:id="1129" w:author="USA - June 2026" w:date="2026-02-19T17:31:00Z" w16du:dateUtc="2026-02-20T01:31:00Z">
              <w:tcPr>
                <w:tcW w:w="1231" w:type="dxa"/>
                <w:gridSpan w:val="2"/>
                <w:tcBorders>
                  <w:top w:val="nil"/>
                  <w:left w:val="nil"/>
                  <w:bottom w:val="single" w:sz="4" w:space="0" w:color="auto"/>
                  <w:right w:val="single" w:sz="4" w:space="0" w:color="auto"/>
                </w:tcBorders>
                <w:noWrap/>
                <w:vAlign w:val="center"/>
                <w:hideMark/>
              </w:tcPr>
            </w:tcPrChange>
          </w:tcPr>
          <w:p w14:paraId="1E988F43" w14:textId="17AE6413" w:rsidR="00AD0722" w:rsidRPr="00871EE3" w:rsidRDefault="00AD0722">
            <w:pPr>
              <w:pStyle w:val="Tabletext"/>
              <w:jc w:val="center"/>
              <w:rPr>
                <w:ins w:id="1130" w:author="251 (USA)" w:date="2023-05-29T18:25:00Z"/>
                <w:highlight w:val="cyan"/>
              </w:rPr>
            </w:pPr>
            <w:ins w:id="1131" w:author="251 (USA)" w:date="2023-05-29T18:25:00Z">
              <w:r w:rsidRPr="00871EE3">
                <w:rPr>
                  <w:highlight w:val="cyan"/>
                </w:rPr>
                <w:t>23.</w:t>
              </w:r>
            </w:ins>
            <w:ins w:id="1132" w:author="USA - June 2026" w:date="2026-02-19T17:31:00Z" w16du:dateUtc="2026-02-20T01:31:00Z">
              <w:r w:rsidR="009259AE" w:rsidRPr="00871EE3">
                <w:rPr>
                  <w:highlight w:val="cyan"/>
                </w:rPr>
                <w:t>8</w:t>
              </w:r>
            </w:ins>
            <w:ins w:id="1133" w:author="251 (USA)" w:date="2023-05-29T18:25:00Z">
              <w:del w:id="1134" w:author="USA - June 2026" w:date="2026-02-19T17:31:00Z" w16du:dateUtc="2026-02-20T01:31:00Z">
                <w:r w:rsidRPr="00871EE3" w:rsidDel="009259AE">
                  <w:rPr>
                    <w:highlight w:val="cyan"/>
                  </w:rPr>
                  <w:delText>9</w:delText>
                </w:r>
              </w:del>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Change w:id="1135" w:author="USA - June 2026" w:date="2026-02-19T17:31:00Z" w16du:dateUtc="2026-02-20T01:31:00Z">
              <w:tcPr>
                <w:tcW w:w="1104" w:type="dxa"/>
                <w:gridSpan w:val="2"/>
                <w:tcBorders>
                  <w:top w:val="nil"/>
                  <w:left w:val="nil"/>
                  <w:bottom w:val="single" w:sz="4" w:space="0" w:color="auto"/>
                  <w:right w:val="single" w:sz="4" w:space="0" w:color="auto"/>
                </w:tcBorders>
                <w:noWrap/>
                <w:vAlign w:val="center"/>
                <w:hideMark/>
              </w:tcPr>
            </w:tcPrChange>
          </w:tcPr>
          <w:p w14:paraId="5DBCB430" w14:textId="18A8F5BE" w:rsidR="00AD0722" w:rsidRPr="00871EE3" w:rsidRDefault="00AD0722">
            <w:pPr>
              <w:pStyle w:val="Tabletext"/>
              <w:jc w:val="center"/>
              <w:rPr>
                <w:ins w:id="1136" w:author="251 (USA)" w:date="2023-05-29T18:25:00Z"/>
                <w:highlight w:val="cyan"/>
              </w:rPr>
            </w:pPr>
            <w:ins w:id="1137" w:author="251 (USA)" w:date="2023-05-29T18:25:00Z">
              <w:r w:rsidRPr="00871EE3">
                <w:rPr>
                  <w:highlight w:val="cyan"/>
                </w:rPr>
                <w:t>23.</w:t>
              </w:r>
            </w:ins>
            <w:ins w:id="1138" w:author="USA - June 2026" w:date="2026-02-19T17:31:00Z" w16du:dateUtc="2026-02-20T01:31:00Z">
              <w:r w:rsidR="009259AE" w:rsidRPr="00871EE3">
                <w:rPr>
                  <w:highlight w:val="cyan"/>
                </w:rPr>
                <w:t>8</w:t>
              </w:r>
            </w:ins>
            <w:ins w:id="1139" w:author="251 (USA)" w:date="2023-05-29T18:25:00Z">
              <w:del w:id="1140" w:author="USA - June 2026" w:date="2026-02-19T17:31:00Z" w16du:dateUtc="2026-02-20T01:31:00Z">
                <w:r w:rsidRPr="00871EE3" w:rsidDel="009259AE">
                  <w:rPr>
                    <w:highlight w:val="cyan"/>
                  </w:rPr>
                  <w:delText>9</w:delText>
                </w:r>
              </w:del>
            </w:ins>
          </w:p>
        </w:tc>
      </w:tr>
      <w:tr w:rsidR="00AD0722" w:rsidRPr="00BE29DD" w14:paraId="26E3B4C5" w14:textId="77777777" w:rsidTr="002675E6">
        <w:trPr>
          <w:ins w:id="1141" w:author="251 (USA)" w:date="2023-05-29T18:25:00Z"/>
        </w:trPr>
        <w:tc>
          <w:tcPr>
            <w:tcW w:w="3685" w:type="dxa"/>
            <w:tcBorders>
              <w:top w:val="nil"/>
              <w:left w:val="single" w:sz="4" w:space="0" w:color="auto"/>
              <w:bottom w:val="single" w:sz="4" w:space="0" w:color="auto"/>
              <w:right w:val="single" w:sz="4" w:space="0" w:color="auto"/>
            </w:tcBorders>
            <w:noWrap/>
            <w:vAlign w:val="bottom"/>
            <w:hideMark/>
          </w:tcPr>
          <w:p w14:paraId="20D54B0E" w14:textId="77777777" w:rsidR="00AD0722" w:rsidRPr="00BE29DD" w:rsidRDefault="00AD0722">
            <w:pPr>
              <w:pStyle w:val="Tabletext"/>
              <w:rPr>
                <w:ins w:id="1142" w:author="251 (USA)" w:date="2023-05-29T18:25:00Z"/>
              </w:rPr>
            </w:pPr>
            <w:ins w:id="1143" w:author="251 (USA)" w:date="2023-05-29T18:25:00Z">
              <w:r w:rsidRPr="00BE29DD">
                <w:t>orbit altitude (km)</w:t>
              </w:r>
            </w:ins>
          </w:p>
        </w:tc>
        <w:tc>
          <w:tcPr>
            <w:tcW w:w="1237" w:type="dxa"/>
            <w:tcBorders>
              <w:top w:val="nil"/>
              <w:left w:val="nil"/>
              <w:bottom w:val="single" w:sz="4" w:space="0" w:color="auto"/>
              <w:right w:val="single" w:sz="4" w:space="0" w:color="auto"/>
            </w:tcBorders>
            <w:shd w:val="clear" w:color="auto" w:fill="FFFFFF" w:themeFill="background1"/>
            <w:noWrap/>
            <w:vAlign w:val="center"/>
            <w:hideMark/>
          </w:tcPr>
          <w:p w14:paraId="31AD10CF" w14:textId="77777777" w:rsidR="00AD0722" w:rsidRPr="00BE29DD" w:rsidRDefault="00AD0722">
            <w:pPr>
              <w:pStyle w:val="Tabletext"/>
              <w:jc w:val="center"/>
              <w:rPr>
                <w:ins w:id="1144" w:author="251 (USA)" w:date="2023-05-29T18:25:00Z"/>
              </w:rPr>
            </w:pPr>
            <w:ins w:id="1145" w:author="251 (USA)" w:date="2023-05-29T18:25:00Z">
              <w:r w:rsidRPr="00BE29DD">
                <w:t>407</w:t>
              </w:r>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
          <w:p w14:paraId="576A9BEE" w14:textId="77777777" w:rsidR="00AD0722" w:rsidRPr="00BE29DD" w:rsidRDefault="00AD0722">
            <w:pPr>
              <w:pStyle w:val="Tabletext"/>
              <w:jc w:val="center"/>
              <w:rPr>
                <w:ins w:id="1146" w:author="251 (USA)" w:date="2023-05-29T18:25:00Z"/>
              </w:rPr>
            </w:pPr>
            <w:ins w:id="1147" w:author="251 (USA)" w:date="2023-05-29T18:25:00Z">
              <w:r w:rsidRPr="00BE29DD">
                <w:t>407</w:t>
              </w:r>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
          <w:p w14:paraId="2FECE549" w14:textId="77777777" w:rsidR="00AD0722" w:rsidRPr="00BE29DD" w:rsidRDefault="00AD0722">
            <w:pPr>
              <w:pStyle w:val="Tabletext"/>
              <w:jc w:val="center"/>
              <w:rPr>
                <w:ins w:id="1148" w:author="251 (USA)" w:date="2023-05-29T18:25:00Z"/>
              </w:rPr>
            </w:pPr>
            <w:ins w:id="1149" w:author="251 (USA)" w:date="2023-05-29T18:25:00Z">
              <w:r w:rsidRPr="00BE29DD">
                <w:t>970</w:t>
              </w:r>
            </w:ins>
          </w:p>
        </w:tc>
        <w:tc>
          <w:tcPr>
            <w:tcW w:w="1231" w:type="dxa"/>
            <w:tcBorders>
              <w:top w:val="nil"/>
              <w:left w:val="nil"/>
              <w:bottom w:val="single" w:sz="4" w:space="0" w:color="auto"/>
              <w:right w:val="single" w:sz="4" w:space="0" w:color="auto"/>
            </w:tcBorders>
            <w:shd w:val="clear" w:color="auto" w:fill="FFFFFF" w:themeFill="background1"/>
            <w:noWrap/>
            <w:vAlign w:val="center"/>
            <w:hideMark/>
          </w:tcPr>
          <w:p w14:paraId="2E24E39C" w14:textId="77777777" w:rsidR="00AD0722" w:rsidRPr="00BE29DD" w:rsidRDefault="00AD0722">
            <w:pPr>
              <w:pStyle w:val="Tabletext"/>
              <w:jc w:val="center"/>
              <w:rPr>
                <w:ins w:id="1150" w:author="251 (USA)" w:date="2023-05-29T18:25:00Z"/>
              </w:rPr>
            </w:pPr>
            <w:ins w:id="1151" w:author="251 (USA)" w:date="2023-05-29T18:25:00Z">
              <w:r w:rsidRPr="00BE29DD">
                <w:t>970</w:t>
              </w:r>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
          <w:p w14:paraId="583C9317" w14:textId="77777777" w:rsidR="00AD0722" w:rsidRPr="00BE29DD" w:rsidRDefault="00AD0722">
            <w:pPr>
              <w:pStyle w:val="Tabletext"/>
              <w:jc w:val="center"/>
              <w:rPr>
                <w:ins w:id="1152" w:author="251 (USA)" w:date="2023-05-29T18:25:00Z"/>
              </w:rPr>
            </w:pPr>
            <w:ins w:id="1153" w:author="251 (USA)" w:date="2023-05-29T18:25:00Z">
              <w:r w:rsidRPr="00BE29DD">
                <w:t>665.96</w:t>
              </w:r>
            </w:ins>
          </w:p>
        </w:tc>
      </w:tr>
      <w:tr w:rsidR="00AD0722" w:rsidRPr="00BE29DD" w14:paraId="12337DE5" w14:textId="77777777" w:rsidTr="002675E6">
        <w:trPr>
          <w:ins w:id="1154" w:author="251 (USA)" w:date="2023-05-29T18:25:00Z"/>
        </w:trPr>
        <w:tc>
          <w:tcPr>
            <w:tcW w:w="3685" w:type="dxa"/>
            <w:tcBorders>
              <w:top w:val="nil"/>
              <w:left w:val="single" w:sz="4" w:space="0" w:color="auto"/>
              <w:bottom w:val="single" w:sz="4" w:space="0" w:color="auto"/>
              <w:right w:val="single" w:sz="4" w:space="0" w:color="auto"/>
            </w:tcBorders>
            <w:noWrap/>
            <w:vAlign w:val="bottom"/>
            <w:hideMark/>
          </w:tcPr>
          <w:p w14:paraId="089AB420" w14:textId="77777777" w:rsidR="00AD0722" w:rsidRPr="00BE29DD" w:rsidRDefault="00AD0722">
            <w:pPr>
              <w:pStyle w:val="Tabletext"/>
              <w:rPr>
                <w:ins w:id="1155" w:author="251 (USA)" w:date="2023-05-29T18:25:00Z"/>
              </w:rPr>
            </w:pPr>
            <w:ins w:id="1156" w:author="251 (USA)" w:date="2023-05-29T18:25:00Z">
              <w:r w:rsidRPr="00BE29DD">
                <w:t>Off-nadir angle (°)</w:t>
              </w:r>
            </w:ins>
          </w:p>
        </w:tc>
        <w:tc>
          <w:tcPr>
            <w:tcW w:w="1237" w:type="dxa"/>
            <w:tcBorders>
              <w:top w:val="nil"/>
              <w:left w:val="nil"/>
              <w:bottom w:val="single" w:sz="4" w:space="0" w:color="auto"/>
              <w:right w:val="single" w:sz="4" w:space="0" w:color="auto"/>
            </w:tcBorders>
            <w:shd w:val="clear" w:color="auto" w:fill="FFFFFF" w:themeFill="background1"/>
            <w:noWrap/>
            <w:vAlign w:val="center"/>
            <w:hideMark/>
          </w:tcPr>
          <w:p w14:paraId="31FCD8D6" w14:textId="77777777" w:rsidR="00AD0722" w:rsidRPr="00BE29DD" w:rsidRDefault="00AD0722">
            <w:pPr>
              <w:pStyle w:val="Tabletext"/>
              <w:jc w:val="center"/>
              <w:rPr>
                <w:ins w:id="1157" w:author="251 (USA)" w:date="2023-05-29T18:25:00Z"/>
              </w:rPr>
            </w:pPr>
            <w:ins w:id="1158" w:author="251 (USA)" w:date="2023-05-29T18:25:00Z">
              <w:r w:rsidRPr="00BE29DD">
                <w:t>48.6</w:t>
              </w:r>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
          <w:p w14:paraId="4C175FD6" w14:textId="77777777" w:rsidR="00AD0722" w:rsidRPr="00BE29DD" w:rsidRDefault="00AD0722">
            <w:pPr>
              <w:pStyle w:val="Tabletext"/>
              <w:jc w:val="center"/>
              <w:rPr>
                <w:ins w:id="1159" w:author="251 (USA)" w:date="2023-05-29T18:25:00Z"/>
              </w:rPr>
            </w:pPr>
            <w:ins w:id="1160" w:author="251 (USA)" w:date="2023-05-29T18:25:00Z">
              <w:r w:rsidRPr="00BE29DD">
                <w:t>48.5</w:t>
              </w:r>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
          <w:p w14:paraId="37C46345" w14:textId="77777777" w:rsidR="00AD0722" w:rsidRPr="00BE29DD" w:rsidRDefault="00AD0722">
            <w:pPr>
              <w:pStyle w:val="Tabletext"/>
              <w:jc w:val="center"/>
              <w:rPr>
                <w:ins w:id="1161" w:author="251 (USA)" w:date="2023-05-29T18:25:00Z"/>
              </w:rPr>
            </w:pPr>
            <w:ins w:id="1162" w:author="251 (USA)" w:date="2023-05-29T18:25:00Z">
              <w:r w:rsidRPr="00BE29DD">
                <w:t>44</w:t>
              </w:r>
            </w:ins>
          </w:p>
        </w:tc>
        <w:tc>
          <w:tcPr>
            <w:tcW w:w="1231" w:type="dxa"/>
            <w:tcBorders>
              <w:top w:val="nil"/>
              <w:left w:val="nil"/>
              <w:bottom w:val="single" w:sz="4" w:space="0" w:color="auto"/>
              <w:right w:val="single" w:sz="4" w:space="0" w:color="auto"/>
            </w:tcBorders>
            <w:shd w:val="clear" w:color="auto" w:fill="FFFFFF" w:themeFill="background1"/>
            <w:noWrap/>
            <w:vAlign w:val="center"/>
            <w:hideMark/>
          </w:tcPr>
          <w:p w14:paraId="04210F55" w14:textId="77777777" w:rsidR="00AD0722" w:rsidRPr="00BE29DD" w:rsidRDefault="00AD0722">
            <w:pPr>
              <w:pStyle w:val="Tabletext"/>
              <w:jc w:val="center"/>
              <w:rPr>
                <w:ins w:id="1163" w:author="251 (USA)" w:date="2023-05-29T18:25:00Z"/>
              </w:rPr>
            </w:pPr>
            <w:ins w:id="1164" w:author="251 (USA)" w:date="2023-05-29T18:25:00Z">
              <w:r w:rsidRPr="00BE29DD">
                <w:t>2.2</w:t>
              </w:r>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
          <w:p w14:paraId="0355EB60" w14:textId="77777777" w:rsidR="00AD0722" w:rsidRPr="00BE29DD" w:rsidRDefault="00AD0722">
            <w:pPr>
              <w:pStyle w:val="Tabletext"/>
              <w:jc w:val="center"/>
              <w:rPr>
                <w:ins w:id="1165" w:author="251 (USA)" w:date="2023-05-29T18:25:00Z"/>
              </w:rPr>
            </w:pPr>
            <w:ins w:id="1166" w:author="251 (USA)" w:date="2023-05-29T18:25:00Z">
              <w:r w:rsidRPr="00BE29DD">
                <w:t>47.7</w:t>
              </w:r>
            </w:ins>
          </w:p>
        </w:tc>
      </w:tr>
      <w:tr w:rsidR="00AD0722" w:rsidRPr="00BE29DD" w14:paraId="3D5A9506" w14:textId="77777777" w:rsidTr="002675E6">
        <w:trPr>
          <w:ins w:id="1167" w:author="251 (USA)" w:date="2023-05-29T18:25:00Z"/>
        </w:trPr>
        <w:tc>
          <w:tcPr>
            <w:tcW w:w="3685" w:type="dxa"/>
            <w:tcBorders>
              <w:top w:val="nil"/>
              <w:left w:val="single" w:sz="4" w:space="0" w:color="auto"/>
              <w:bottom w:val="single" w:sz="4" w:space="0" w:color="auto"/>
              <w:right w:val="single" w:sz="4" w:space="0" w:color="auto"/>
            </w:tcBorders>
            <w:noWrap/>
            <w:vAlign w:val="bottom"/>
            <w:hideMark/>
          </w:tcPr>
          <w:p w14:paraId="5C71809F" w14:textId="77777777" w:rsidR="00AD0722" w:rsidRPr="00BE29DD" w:rsidRDefault="00AD0722">
            <w:pPr>
              <w:pStyle w:val="Tabletext"/>
              <w:rPr>
                <w:ins w:id="1168" w:author="251 (USA)" w:date="2023-05-29T18:25:00Z"/>
              </w:rPr>
            </w:pPr>
            <w:ins w:id="1169" w:author="251 (USA)" w:date="2023-05-29T18:25:00Z">
              <w:r w:rsidRPr="00BE29DD">
                <w:t>Antenna gain (dBi)</w:t>
              </w:r>
            </w:ins>
          </w:p>
        </w:tc>
        <w:tc>
          <w:tcPr>
            <w:tcW w:w="1237" w:type="dxa"/>
            <w:tcBorders>
              <w:top w:val="nil"/>
              <w:left w:val="nil"/>
              <w:bottom w:val="single" w:sz="4" w:space="0" w:color="auto"/>
              <w:right w:val="single" w:sz="4" w:space="0" w:color="auto"/>
            </w:tcBorders>
            <w:shd w:val="clear" w:color="auto" w:fill="FFFFFF" w:themeFill="background1"/>
            <w:noWrap/>
            <w:vAlign w:val="center"/>
            <w:hideMark/>
          </w:tcPr>
          <w:p w14:paraId="09604A14" w14:textId="77777777" w:rsidR="00AD0722" w:rsidRPr="00BE29DD" w:rsidRDefault="00AD0722">
            <w:pPr>
              <w:pStyle w:val="Tabletext"/>
              <w:jc w:val="center"/>
              <w:rPr>
                <w:ins w:id="1170" w:author="251 (USA)" w:date="2023-05-29T18:25:00Z"/>
              </w:rPr>
            </w:pPr>
            <w:ins w:id="1171" w:author="251 (USA)" w:date="2023-05-29T18:25:00Z">
              <w:r w:rsidRPr="00BE29DD">
                <w:t>46.5</w:t>
              </w:r>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
          <w:p w14:paraId="4E068D79" w14:textId="77777777" w:rsidR="00AD0722" w:rsidRPr="00BE29DD" w:rsidRDefault="00AD0722">
            <w:pPr>
              <w:pStyle w:val="Tabletext"/>
              <w:jc w:val="center"/>
              <w:rPr>
                <w:ins w:id="1172" w:author="251 (USA)" w:date="2023-05-29T18:25:00Z"/>
              </w:rPr>
            </w:pPr>
            <w:ins w:id="1173" w:author="251 (USA)" w:date="2023-05-29T18:25:00Z">
              <w:r w:rsidRPr="00BE29DD">
                <w:t>46.6</w:t>
              </w:r>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
          <w:p w14:paraId="6C6E3B3D" w14:textId="77777777" w:rsidR="00AD0722" w:rsidRPr="00BE29DD" w:rsidRDefault="00AD0722">
            <w:pPr>
              <w:pStyle w:val="Tabletext"/>
              <w:jc w:val="center"/>
              <w:rPr>
                <w:ins w:id="1174" w:author="251 (USA)" w:date="2023-05-29T18:25:00Z"/>
              </w:rPr>
            </w:pPr>
            <w:ins w:id="1175" w:author="251 (USA)" w:date="2023-05-29T18:25:00Z">
              <w:r w:rsidRPr="00BE29DD">
                <w:t>45</w:t>
              </w:r>
            </w:ins>
          </w:p>
        </w:tc>
        <w:tc>
          <w:tcPr>
            <w:tcW w:w="1231" w:type="dxa"/>
            <w:tcBorders>
              <w:top w:val="nil"/>
              <w:left w:val="nil"/>
              <w:bottom w:val="single" w:sz="4" w:space="0" w:color="auto"/>
              <w:right w:val="single" w:sz="4" w:space="0" w:color="auto"/>
            </w:tcBorders>
            <w:shd w:val="clear" w:color="auto" w:fill="FFFFFF" w:themeFill="background1"/>
            <w:noWrap/>
            <w:vAlign w:val="center"/>
            <w:hideMark/>
          </w:tcPr>
          <w:p w14:paraId="5BE37CA8" w14:textId="77777777" w:rsidR="00AD0722" w:rsidRPr="00BE29DD" w:rsidRDefault="00AD0722">
            <w:pPr>
              <w:pStyle w:val="Tabletext"/>
              <w:jc w:val="center"/>
              <w:rPr>
                <w:ins w:id="1176" w:author="251 (USA)" w:date="2023-05-29T18:25:00Z"/>
              </w:rPr>
            </w:pPr>
            <w:ins w:id="1177" w:author="251 (USA)" w:date="2023-05-29T18:25:00Z">
              <w:r w:rsidRPr="00BE29DD">
                <w:t>45</w:t>
              </w:r>
            </w:ins>
          </w:p>
        </w:tc>
        <w:tc>
          <w:tcPr>
            <w:tcW w:w="1104" w:type="dxa"/>
            <w:tcBorders>
              <w:top w:val="nil"/>
              <w:left w:val="nil"/>
              <w:bottom w:val="single" w:sz="4" w:space="0" w:color="auto"/>
              <w:right w:val="single" w:sz="4" w:space="0" w:color="auto"/>
            </w:tcBorders>
            <w:shd w:val="clear" w:color="auto" w:fill="FFFFFF" w:themeFill="background1"/>
            <w:noWrap/>
            <w:vAlign w:val="center"/>
            <w:hideMark/>
          </w:tcPr>
          <w:p w14:paraId="41322FA5" w14:textId="77777777" w:rsidR="00AD0722" w:rsidRPr="00BE29DD" w:rsidRDefault="00AD0722">
            <w:pPr>
              <w:pStyle w:val="Tabletext"/>
              <w:jc w:val="center"/>
              <w:rPr>
                <w:ins w:id="1178" w:author="251 (USA)" w:date="2023-05-29T18:25:00Z"/>
              </w:rPr>
            </w:pPr>
            <w:ins w:id="1179" w:author="251 (USA)" w:date="2023-05-29T18:25:00Z">
              <w:r w:rsidRPr="00BE29DD">
                <w:t>48.5</w:t>
              </w:r>
            </w:ins>
          </w:p>
        </w:tc>
      </w:tr>
      <w:tr w:rsidR="00AD0722" w:rsidRPr="00BE29DD" w14:paraId="4A547D09" w14:textId="77777777" w:rsidTr="002675E6">
        <w:tblPrEx>
          <w:tblW w:w="9465" w:type="dxa"/>
          <w:tblPrExChange w:id="1180" w:author="USA - June 2026" w:date="2026-02-19T17:46:00Z" w16du:dateUtc="2026-02-20T01:46:00Z">
            <w:tblPrEx>
              <w:tblW w:w="9465" w:type="dxa"/>
            </w:tblPrEx>
          </w:tblPrExChange>
        </w:tblPrEx>
        <w:trPr>
          <w:ins w:id="1181" w:author="251 (USA)" w:date="2023-05-29T18:25:00Z"/>
          <w:trPrChange w:id="1182" w:author="USA - June 2026" w:date="2026-02-19T17:46:00Z" w16du:dateUtc="2026-02-20T01:46:00Z">
            <w:trPr>
              <w:gridAfter w:val="0"/>
            </w:trPr>
          </w:trPrChange>
        </w:trPr>
        <w:tc>
          <w:tcPr>
            <w:tcW w:w="3685" w:type="dxa"/>
            <w:tcBorders>
              <w:top w:val="nil"/>
              <w:left w:val="single" w:sz="4" w:space="0" w:color="auto"/>
              <w:bottom w:val="single" w:sz="4" w:space="0" w:color="auto"/>
              <w:right w:val="single" w:sz="4" w:space="0" w:color="auto"/>
            </w:tcBorders>
            <w:noWrap/>
            <w:vAlign w:val="bottom"/>
            <w:hideMark/>
            <w:tcPrChange w:id="1183" w:author="USA - June 2026" w:date="2026-02-19T17:46:00Z" w16du:dateUtc="2026-02-20T01:46:00Z">
              <w:tcPr>
                <w:tcW w:w="3685" w:type="dxa"/>
                <w:gridSpan w:val="2"/>
                <w:tcBorders>
                  <w:top w:val="nil"/>
                  <w:left w:val="single" w:sz="4" w:space="0" w:color="auto"/>
                  <w:bottom w:val="single" w:sz="4" w:space="0" w:color="auto"/>
                  <w:right w:val="single" w:sz="4" w:space="0" w:color="auto"/>
                </w:tcBorders>
                <w:noWrap/>
                <w:vAlign w:val="bottom"/>
                <w:hideMark/>
              </w:tcPr>
            </w:tcPrChange>
          </w:tcPr>
          <w:p w14:paraId="5713D6FA" w14:textId="77777777" w:rsidR="00AD0722" w:rsidRPr="00BE29DD" w:rsidRDefault="00AD0722">
            <w:pPr>
              <w:pStyle w:val="Tabletext"/>
              <w:rPr>
                <w:ins w:id="1184" w:author="251 (USA)" w:date="2023-05-29T18:25:00Z"/>
              </w:rPr>
            </w:pPr>
            <w:ins w:id="1185" w:author="251 (USA)" w:date="2023-05-29T18:25:00Z">
              <w:r w:rsidRPr="00BE29DD">
                <w:t>Incidence angle at footprint (°)</w:t>
              </w:r>
            </w:ins>
          </w:p>
        </w:tc>
        <w:tc>
          <w:tcPr>
            <w:tcW w:w="1237" w:type="dxa"/>
            <w:tcBorders>
              <w:top w:val="single" w:sz="4" w:space="0" w:color="7F7F7F"/>
              <w:left w:val="nil"/>
              <w:bottom w:val="single" w:sz="4" w:space="0" w:color="7F7F7F"/>
              <w:right w:val="single" w:sz="4" w:space="0" w:color="7F7F7F"/>
            </w:tcBorders>
            <w:shd w:val="clear" w:color="auto" w:fill="FFFFFF" w:themeFill="background1"/>
            <w:noWrap/>
            <w:vAlign w:val="center"/>
            <w:hideMark/>
            <w:tcPrChange w:id="1186" w:author="USA - June 2026" w:date="2026-02-19T17:46:00Z" w16du:dateUtc="2026-02-20T01:46:00Z">
              <w:tcPr>
                <w:tcW w:w="1237" w:type="dxa"/>
                <w:gridSpan w:val="2"/>
                <w:tcBorders>
                  <w:top w:val="single" w:sz="4" w:space="0" w:color="7F7F7F"/>
                  <w:left w:val="nil"/>
                  <w:bottom w:val="single" w:sz="4" w:space="0" w:color="7F7F7F"/>
                  <w:right w:val="single" w:sz="4" w:space="0" w:color="7F7F7F"/>
                </w:tcBorders>
                <w:noWrap/>
                <w:vAlign w:val="center"/>
                <w:hideMark/>
              </w:tcPr>
            </w:tcPrChange>
          </w:tcPr>
          <w:p w14:paraId="2F2B1FD2" w14:textId="2CC018A6" w:rsidR="00AD0722" w:rsidRPr="00BE29DD" w:rsidRDefault="00AD0722">
            <w:pPr>
              <w:pStyle w:val="Tabletext"/>
              <w:jc w:val="center"/>
              <w:rPr>
                <w:ins w:id="1187" w:author="251 (USA)" w:date="2023-05-29T18:25:00Z"/>
              </w:rPr>
            </w:pPr>
            <w:ins w:id="1188" w:author="251 (USA)" w:date="2023-05-29T18:25:00Z">
              <w:r w:rsidRPr="00871EE3">
                <w:rPr>
                  <w:highlight w:val="cyan"/>
                </w:rPr>
                <w:t>5</w:t>
              </w:r>
              <w:del w:id="1189" w:author="USA - June 2026" w:date="2026-02-19T17:45:00Z" w16du:dateUtc="2026-02-20T01:45:00Z">
                <w:r w:rsidRPr="00871EE3" w:rsidDel="00AC3C10">
                  <w:rPr>
                    <w:highlight w:val="cyan"/>
                  </w:rPr>
                  <w:delText>2.9</w:delText>
                </w:r>
              </w:del>
            </w:ins>
            <w:ins w:id="1190" w:author="USA - June 2026" w:date="2026-02-19T17:45:00Z" w16du:dateUtc="2026-02-20T01:45:00Z">
              <w:r w:rsidR="00AC3C10" w:rsidRPr="00871EE3">
                <w:rPr>
                  <w:highlight w:val="cyan"/>
                </w:rPr>
                <w:t>3.0</w:t>
              </w:r>
            </w:ins>
          </w:p>
        </w:tc>
        <w:tc>
          <w:tcPr>
            <w:tcW w:w="110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Change w:id="1191" w:author="USA - June 2026" w:date="2026-02-19T17:46:00Z" w16du:dateUtc="2026-02-20T01:46:00Z">
              <w:tcPr>
                <w:tcW w:w="1104" w:type="dxa"/>
                <w:gridSpan w:val="2"/>
                <w:tcBorders>
                  <w:top w:val="single" w:sz="4" w:space="0" w:color="7F7F7F"/>
                  <w:left w:val="nil"/>
                  <w:bottom w:val="single" w:sz="4" w:space="0" w:color="7F7F7F"/>
                  <w:right w:val="single" w:sz="4" w:space="0" w:color="7F7F7F"/>
                </w:tcBorders>
                <w:noWrap/>
                <w:vAlign w:val="center"/>
                <w:hideMark/>
              </w:tcPr>
            </w:tcPrChange>
          </w:tcPr>
          <w:p w14:paraId="24707D74" w14:textId="77777777" w:rsidR="00AD0722" w:rsidRPr="00BE29DD" w:rsidRDefault="00AD0722">
            <w:pPr>
              <w:pStyle w:val="Tabletext"/>
              <w:jc w:val="center"/>
              <w:rPr>
                <w:ins w:id="1192" w:author="251 (USA)" w:date="2023-05-29T18:25:00Z"/>
              </w:rPr>
            </w:pPr>
            <w:ins w:id="1193" w:author="251 (USA)" w:date="2023-05-29T18:25:00Z">
              <w:r w:rsidRPr="00BE29DD">
                <w:t>52.8</w:t>
              </w:r>
            </w:ins>
          </w:p>
        </w:tc>
        <w:tc>
          <w:tcPr>
            <w:tcW w:w="110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Change w:id="1194" w:author="USA - June 2026" w:date="2026-02-19T17:46:00Z" w16du:dateUtc="2026-02-20T01:46:00Z">
              <w:tcPr>
                <w:tcW w:w="1104" w:type="dxa"/>
                <w:gridSpan w:val="2"/>
                <w:tcBorders>
                  <w:top w:val="single" w:sz="4" w:space="0" w:color="7F7F7F"/>
                  <w:left w:val="nil"/>
                  <w:bottom w:val="single" w:sz="4" w:space="0" w:color="7F7F7F"/>
                  <w:right w:val="single" w:sz="4" w:space="0" w:color="7F7F7F"/>
                </w:tcBorders>
                <w:noWrap/>
                <w:vAlign w:val="center"/>
                <w:hideMark/>
              </w:tcPr>
            </w:tcPrChange>
          </w:tcPr>
          <w:p w14:paraId="0A898D88" w14:textId="4AA695C7" w:rsidR="00AD0722" w:rsidRPr="00871EE3" w:rsidRDefault="00AD0722">
            <w:pPr>
              <w:pStyle w:val="Tabletext"/>
              <w:jc w:val="center"/>
              <w:rPr>
                <w:ins w:id="1195" w:author="251 (USA)" w:date="2023-05-29T18:25:00Z"/>
                <w:highlight w:val="cyan"/>
              </w:rPr>
            </w:pPr>
            <w:ins w:id="1196" w:author="251 (USA)" w:date="2023-05-29T18:25:00Z">
              <w:r w:rsidRPr="00871EE3">
                <w:rPr>
                  <w:highlight w:val="cyan"/>
                </w:rPr>
                <w:t>53.</w:t>
              </w:r>
            </w:ins>
            <w:ins w:id="1197" w:author="USA - June 2026" w:date="2026-02-19T17:46:00Z" w16du:dateUtc="2026-02-20T01:46:00Z">
              <w:r w:rsidR="00AC3C10" w:rsidRPr="00871EE3">
                <w:rPr>
                  <w:highlight w:val="cyan"/>
                </w:rPr>
                <w:t>0</w:t>
              </w:r>
            </w:ins>
            <w:ins w:id="1198" w:author="251 (USA)" w:date="2023-05-29T18:25:00Z">
              <w:del w:id="1199" w:author="USA - June 2026" w:date="2026-02-19T17:46:00Z" w16du:dateUtc="2026-02-20T01:46:00Z">
                <w:r w:rsidRPr="00871EE3" w:rsidDel="00AC3C10">
                  <w:rPr>
                    <w:highlight w:val="cyan"/>
                  </w:rPr>
                  <w:delText>2</w:delText>
                </w:r>
              </w:del>
            </w:ins>
          </w:p>
        </w:tc>
        <w:tc>
          <w:tcPr>
            <w:tcW w:w="1231" w:type="dxa"/>
            <w:tcBorders>
              <w:top w:val="single" w:sz="4" w:space="0" w:color="7F7F7F"/>
              <w:left w:val="nil"/>
              <w:bottom w:val="single" w:sz="4" w:space="0" w:color="7F7F7F"/>
              <w:right w:val="single" w:sz="4" w:space="0" w:color="7F7F7F"/>
            </w:tcBorders>
            <w:shd w:val="clear" w:color="auto" w:fill="FFFFFF" w:themeFill="background1"/>
            <w:noWrap/>
            <w:vAlign w:val="center"/>
            <w:hideMark/>
            <w:tcPrChange w:id="1200" w:author="USA - June 2026" w:date="2026-02-19T17:46:00Z" w16du:dateUtc="2026-02-20T01:46:00Z">
              <w:tcPr>
                <w:tcW w:w="1231" w:type="dxa"/>
                <w:gridSpan w:val="2"/>
                <w:tcBorders>
                  <w:top w:val="single" w:sz="4" w:space="0" w:color="7F7F7F"/>
                  <w:left w:val="nil"/>
                  <w:bottom w:val="single" w:sz="4" w:space="0" w:color="7F7F7F"/>
                  <w:right w:val="single" w:sz="4" w:space="0" w:color="7F7F7F"/>
                </w:tcBorders>
                <w:noWrap/>
                <w:vAlign w:val="center"/>
                <w:hideMark/>
              </w:tcPr>
            </w:tcPrChange>
          </w:tcPr>
          <w:p w14:paraId="5A074B55" w14:textId="050A2F21" w:rsidR="00AD0722" w:rsidRPr="00871EE3" w:rsidRDefault="00AD0722">
            <w:pPr>
              <w:pStyle w:val="Tabletext"/>
              <w:jc w:val="center"/>
              <w:rPr>
                <w:ins w:id="1201" w:author="251 (USA)" w:date="2023-05-29T18:25:00Z"/>
                <w:highlight w:val="cyan"/>
              </w:rPr>
            </w:pPr>
            <w:ins w:id="1202" w:author="251 (USA)" w:date="2023-05-29T18:25:00Z">
              <w:r w:rsidRPr="00871EE3">
                <w:rPr>
                  <w:highlight w:val="cyan"/>
                </w:rPr>
                <w:t>2.</w:t>
              </w:r>
            </w:ins>
            <w:ins w:id="1203" w:author="USA - June 2026" w:date="2026-02-19T17:46:00Z" w16du:dateUtc="2026-02-20T01:46:00Z">
              <w:r w:rsidR="00AC3C10" w:rsidRPr="00871EE3">
                <w:rPr>
                  <w:highlight w:val="cyan"/>
                </w:rPr>
                <w:t>2</w:t>
              </w:r>
            </w:ins>
            <w:ins w:id="1204" w:author="251 (USA)" w:date="2023-05-29T18:25:00Z">
              <w:del w:id="1205" w:author="USA - June 2026" w:date="2026-02-19T17:46:00Z" w16du:dateUtc="2026-02-20T01:46:00Z">
                <w:r w:rsidRPr="00871EE3" w:rsidDel="00AC3C10">
                  <w:rPr>
                    <w:highlight w:val="cyan"/>
                  </w:rPr>
                  <w:delText>5</w:delText>
                </w:r>
              </w:del>
            </w:ins>
          </w:p>
        </w:tc>
        <w:tc>
          <w:tcPr>
            <w:tcW w:w="110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Change w:id="1206" w:author="USA - June 2026" w:date="2026-02-19T17:46:00Z" w16du:dateUtc="2026-02-20T01:46:00Z">
              <w:tcPr>
                <w:tcW w:w="1104" w:type="dxa"/>
                <w:gridSpan w:val="2"/>
                <w:tcBorders>
                  <w:top w:val="single" w:sz="4" w:space="0" w:color="7F7F7F"/>
                  <w:left w:val="nil"/>
                  <w:bottom w:val="single" w:sz="4" w:space="0" w:color="7F7F7F"/>
                  <w:right w:val="single" w:sz="4" w:space="0" w:color="7F7F7F"/>
                </w:tcBorders>
                <w:noWrap/>
                <w:vAlign w:val="center"/>
                <w:hideMark/>
              </w:tcPr>
            </w:tcPrChange>
          </w:tcPr>
          <w:p w14:paraId="64E1ED2B" w14:textId="3E5C7D45" w:rsidR="00AD0722" w:rsidRPr="00871EE3" w:rsidRDefault="00AD0722">
            <w:pPr>
              <w:pStyle w:val="Tabletext"/>
              <w:jc w:val="center"/>
              <w:rPr>
                <w:ins w:id="1207" w:author="251 (USA)" w:date="2023-05-29T18:25:00Z"/>
                <w:highlight w:val="cyan"/>
              </w:rPr>
            </w:pPr>
            <w:ins w:id="1208" w:author="251 (USA)" w:date="2023-05-29T18:25:00Z">
              <w:r w:rsidRPr="00871EE3">
                <w:rPr>
                  <w:highlight w:val="cyan"/>
                </w:rPr>
                <w:t>5</w:t>
              </w:r>
              <w:del w:id="1209" w:author="USA - June 2026" w:date="2026-02-19T17:46:00Z" w16du:dateUtc="2026-02-20T01:46:00Z">
                <w:r w:rsidRPr="00871EE3" w:rsidDel="00AC3C10">
                  <w:rPr>
                    <w:highlight w:val="cyan"/>
                  </w:rPr>
                  <w:delText>4.8</w:delText>
                </w:r>
              </w:del>
            </w:ins>
            <w:ins w:id="1210" w:author="USA - June 2026" w:date="2026-02-19T17:46:00Z" w16du:dateUtc="2026-02-20T01:46:00Z">
              <w:r w:rsidR="00AC3C10" w:rsidRPr="00871EE3">
                <w:rPr>
                  <w:highlight w:val="cyan"/>
                </w:rPr>
                <w:t>5.0</w:t>
              </w:r>
            </w:ins>
          </w:p>
        </w:tc>
      </w:tr>
      <w:tr w:rsidR="00AD0722" w:rsidRPr="00BE29DD" w14:paraId="4AF263DD" w14:textId="77777777" w:rsidTr="002675E6">
        <w:tblPrEx>
          <w:tblW w:w="9465" w:type="dxa"/>
          <w:tblPrExChange w:id="1211" w:author="USA - June 2026" w:date="2026-02-19T17:47:00Z" w16du:dateUtc="2026-02-20T01:47:00Z">
            <w:tblPrEx>
              <w:tblW w:w="9465" w:type="dxa"/>
            </w:tblPrEx>
          </w:tblPrExChange>
        </w:tblPrEx>
        <w:trPr>
          <w:ins w:id="1212" w:author="251 (USA)" w:date="2023-05-29T18:25:00Z"/>
          <w:trPrChange w:id="1213" w:author="USA - June 2026" w:date="2026-02-19T17:47:00Z" w16du:dateUtc="2026-02-20T01:47:00Z">
            <w:trPr>
              <w:gridAfter w:val="0"/>
            </w:trPr>
          </w:trPrChange>
        </w:trPr>
        <w:tc>
          <w:tcPr>
            <w:tcW w:w="3685" w:type="dxa"/>
            <w:tcBorders>
              <w:top w:val="nil"/>
              <w:left w:val="single" w:sz="4" w:space="0" w:color="auto"/>
              <w:bottom w:val="single" w:sz="4" w:space="0" w:color="auto"/>
              <w:right w:val="single" w:sz="4" w:space="0" w:color="auto"/>
            </w:tcBorders>
            <w:shd w:val="clear" w:color="auto" w:fill="FFFFFF" w:themeFill="background1"/>
            <w:noWrap/>
            <w:vAlign w:val="bottom"/>
            <w:hideMark/>
            <w:tcPrChange w:id="1214" w:author="USA - June 2026" w:date="2026-02-19T17:47:00Z" w16du:dateUtc="2026-02-20T01:47:00Z">
              <w:tcPr>
                <w:tcW w:w="3685" w:type="dxa"/>
                <w:gridSpan w:val="2"/>
                <w:tcBorders>
                  <w:top w:val="nil"/>
                  <w:left w:val="single" w:sz="4" w:space="0" w:color="auto"/>
                  <w:bottom w:val="single" w:sz="4" w:space="0" w:color="auto"/>
                  <w:right w:val="single" w:sz="4" w:space="0" w:color="auto"/>
                </w:tcBorders>
                <w:noWrap/>
                <w:vAlign w:val="bottom"/>
                <w:hideMark/>
              </w:tcPr>
            </w:tcPrChange>
          </w:tcPr>
          <w:p w14:paraId="264DAA1F" w14:textId="77777777" w:rsidR="00AD0722" w:rsidRPr="00BE29DD" w:rsidRDefault="00AD0722">
            <w:pPr>
              <w:pStyle w:val="Tabletext"/>
              <w:rPr>
                <w:ins w:id="1215" w:author="251 (USA)" w:date="2023-05-29T18:25:00Z"/>
              </w:rPr>
            </w:pPr>
            <w:ins w:id="1216" w:author="251 (USA)" w:date="2023-05-29T18:25:00Z">
              <w:r w:rsidRPr="00BE29DD">
                <w:lastRenderedPageBreak/>
                <w:t>Estimated Angle from Ground to Sensor (°)</w:t>
              </w:r>
            </w:ins>
          </w:p>
        </w:tc>
        <w:tc>
          <w:tcPr>
            <w:tcW w:w="1237" w:type="dxa"/>
            <w:tcBorders>
              <w:top w:val="nil"/>
              <w:left w:val="nil"/>
              <w:bottom w:val="single" w:sz="4" w:space="0" w:color="7F7F7F"/>
              <w:right w:val="single" w:sz="4" w:space="0" w:color="7F7F7F"/>
            </w:tcBorders>
            <w:shd w:val="clear" w:color="auto" w:fill="FFFFFF" w:themeFill="background1"/>
            <w:noWrap/>
            <w:vAlign w:val="center"/>
            <w:hideMark/>
            <w:tcPrChange w:id="1217" w:author="USA - June 2026" w:date="2026-02-19T17:47:00Z" w16du:dateUtc="2026-02-20T01:47:00Z">
              <w:tcPr>
                <w:tcW w:w="1237" w:type="dxa"/>
                <w:gridSpan w:val="2"/>
                <w:tcBorders>
                  <w:top w:val="nil"/>
                  <w:left w:val="nil"/>
                  <w:bottom w:val="single" w:sz="4" w:space="0" w:color="7F7F7F"/>
                  <w:right w:val="single" w:sz="4" w:space="0" w:color="7F7F7F"/>
                </w:tcBorders>
                <w:noWrap/>
                <w:vAlign w:val="center"/>
                <w:hideMark/>
              </w:tcPr>
            </w:tcPrChange>
          </w:tcPr>
          <w:p w14:paraId="0C8437AA" w14:textId="06D2D5BB" w:rsidR="00AD0722" w:rsidRPr="00BE29DD" w:rsidRDefault="00AD0722">
            <w:pPr>
              <w:pStyle w:val="Tabletext"/>
              <w:jc w:val="center"/>
              <w:rPr>
                <w:ins w:id="1218" w:author="251 (USA)" w:date="2023-05-29T18:25:00Z"/>
              </w:rPr>
            </w:pPr>
            <w:ins w:id="1219" w:author="251 (USA)" w:date="2023-05-29T18:25:00Z">
              <w:r w:rsidRPr="00871EE3">
                <w:rPr>
                  <w:highlight w:val="green"/>
                </w:rPr>
                <w:t>37.</w:t>
              </w:r>
            </w:ins>
            <w:ins w:id="1220" w:author="USA - June 2026" w:date="2026-02-19T17:46:00Z" w16du:dateUtc="2026-02-20T01:46:00Z">
              <w:r w:rsidR="00AC3C10" w:rsidRPr="00871EE3">
                <w:rPr>
                  <w:highlight w:val="green"/>
                </w:rPr>
                <w:t>0</w:t>
              </w:r>
            </w:ins>
            <w:ins w:id="1221" w:author="251 (USA)" w:date="2023-05-29T18:25:00Z">
              <w:del w:id="1222" w:author="USA - June 2026" w:date="2026-02-19T17:46:00Z" w16du:dateUtc="2026-02-20T01:46:00Z">
                <w:r w:rsidRPr="00BE29DD" w:rsidDel="00AC3C10">
                  <w:delText>1</w:delText>
                </w:r>
              </w:del>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223" w:author="USA - June 2026" w:date="2026-02-19T17:47:00Z" w16du:dateUtc="2026-02-20T01:47:00Z">
              <w:tcPr>
                <w:tcW w:w="1104" w:type="dxa"/>
                <w:gridSpan w:val="2"/>
                <w:tcBorders>
                  <w:top w:val="nil"/>
                  <w:left w:val="nil"/>
                  <w:bottom w:val="single" w:sz="4" w:space="0" w:color="7F7F7F"/>
                  <w:right w:val="single" w:sz="4" w:space="0" w:color="7F7F7F"/>
                </w:tcBorders>
                <w:noWrap/>
                <w:vAlign w:val="center"/>
                <w:hideMark/>
              </w:tcPr>
            </w:tcPrChange>
          </w:tcPr>
          <w:p w14:paraId="47582469" w14:textId="77777777" w:rsidR="00AD0722" w:rsidRPr="00BE29DD" w:rsidRDefault="00AD0722">
            <w:pPr>
              <w:pStyle w:val="Tabletext"/>
              <w:jc w:val="center"/>
              <w:rPr>
                <w:ins w:id="1224" w:author="251 (USA)" w:date="2023-05-29T18:25:00Z"/>
              </w:rPr>
            </w:pPr>
            <w:ins w:id="1225" w:author="251 (USA)" w:date="2023-05-29T18:25:00Z">
              <w:r w:rsidRPr="00BE29DD">
                <w:t>37.2</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226" w:author="USA - June 2026" w:date="2026-02-19T17:47:00Z" w16du:dateUtc="2026-02-20T01:47:00Z">
              <w:tcPr>
                <w:tcW w:w="1104" w:type="dxa"/>
                <w:gridSpan w:val="2"/>
                <w:tcBorders>
                  <w:top w:val="nil"/>
                  <w:left w:val="nil"/>
                  <w:bottom w:val="single" w:sz="4" w:space="0" w:color="7F7F7F"/>
                  <w:right w:val="single" w:sz="4" w:space="0" w:color="7F7F7F"/>
                </w:tcBorders>
                <w:noWrap/>
                <w:vAlign w:val="center"/>
                <w:hideMark/>
              </w:tcPr>
            </w:tcPrChange>
          </w:tcPr>
          <w:p w14:paraId="1B79BE11" w14:textId="23330A1F" w:rsidR="00AD0722" w:rsidRPr="00871EE3" w:rsidRDefault="00AD0722">
            <w:pPr>
              <w:pStyle w:val="Tabletext"/>
              <w:jc w:val="center"/>
              <w:rPr>
                <w:ins w:id="1227" w:author="251 (USA)" w:date="2023-05-29T18:25:00Z"/>
                <w:highlight w:val="green"/>
              </w:rPr>
            </w:pPr>
            <w:ins w:id="1228" w:author="251 (USA)" w:date="2023-05-29T18:25:00Z">
              <w:r w:rsidRPr="00871EE3">
                <w:rPr>
                  <w:highlight w:val="green"/>
                </w:rPr>
                <w:t>3</w:t>
              </w:r>
            </w:ins>
            <w:ins w:id="1229" w:author="USA - June 2026" w:date="2026-02-19T17:46:00Z" w16du:dateUtc="2026-02-20T01:46:00Z">
              <w:r w:rsidR="00AC3C10" w:rsidRPr="00871EE3">
                <w:rPr>
                  <w:highlight w:val="green"/>
                </w:rPr>
                <w:t>7.0</w:t>
              </w:r>
            </w:ins>
            <w:ins w:id="1230" w:author="251 (USA)" w:date="2023-05-29T18:25:00Z">
              <w:del w:id="1231" w:author="USA - June 2026" w:date="2026-02-19T17:46:00Z" w16du:dateUtc="2026-02-20T01:46:00Z">
                <w:r w:rsidRPr="00871EE3" w:rsidDel="00AC3C10">
                  <w:rPr>
                    <w:highlight w:val="green"/>
                  </w:rPr>
                  <w:delText>6.8</w:delText>
                </w:r>
              </w:del>
            </w:ins>
          </w:p>
        </w:tc>
        <w:tc>
          <w:tcPr>
            <w:tcW w:w="1231" w:type="dxa"/>
            <w:tcBorders>
              <w:top w:val="nil"/>
              <w:left w:val="nil"/>
              <w:bottom w:val="single" w:sz="4" w:space="0" w:color="7F7F7F"/>
              <w:right w:val="single" w:sz="4" w:space="0" w:color="7F7F7F"/>
            </w:tcBorders>
            <w:shd w:val="clear" w:color="auto" w:fill="FFFFFF" w:themeFill="background1"/>
            <w:noWrap/>
            <w:vAlign w:val="center"/>
            <w:hideMark/>
            <w:tcPrChange w:id="1232" w:author="USA - June 2026" w:date="2026-02-19T17:47:00Z" w16du:dateUtc="2026-02-20T01:47:00Z">
              <w:tcPr>
                <w:tcW w:w="1231" w:type="dxa"/>
                <w:gridSpan w:val="2"/>
                <w:tcBorders>
                  <w:top w:val="nil"/>
                  <w:left w:val="nil"/>
                  <w:bottom w:val="single" w:sz="4" w:space="0" w:color="7F7F7F"/>
                  <w:right w:val="single" w:sz="4" w:space="0" w:color="7F7F7F"/>
                </w:tcBorders>
                <w:noWrap/>
                <w:vAlign w:val="center"/>
                <w:hideMark/>
              </w:tcPr>
            </w:tcPrChange>
          </w:tcPr>
          <w:p w14:paraId="287D5790" w14:textId="3C71C965" w:rsidR="00AD0722" w:rsidRPr="00871EE3" w:rsidRDefault="00AD0722">
            <w:pPr>
              <w:pStyle w:val="Tabletext"/>
              <w:jc w:val="center"/>
              <w:rPr>
                <w:ins w:id="1233" w:author="251 (USA)" w:date="2023-05-29T18:25:00Z"/>
                <w:highlight w:val="green"/>
              </w:rPr>
            </w:pPr>
            <w:ins w:id="1234" w:author="251 (USA)" w:date="2023-05-29T18:25:00Z">
              <w:r w:rsidRPr="00871EE3">
                <w:rPr>
                  <w:highlight w:val="green"/>
                </w:rPr>
                <w:t>87.</w:t>
              </w:r>
            </w:ins>
            <w:ins w:id="1235" w:author="USA - June 2026" w:date="2026-02-19T17:46:00Z" w16du:dateUtc="2026-02-20T01:46:00Z">
              <w:r w:rsidR="00AC3C10" w:rsidRPr="00871EE3">
                <w:rPr>
                  <w:highlight w:val="green"/>
                </w:rPr>
                <w:t>8</w:t>
              </w:r>
            </w:ins>
            <w:ins w:id="1236" w:author="251 (USA)" w:date="2023-05-29T18:25:00Z">
              <w:del w:id="1237" w:author="USA - June 2026" w:date="2026-02-19T17:46:00Z" w16du:dateUtc="2026-02-20T01:46:00Z">
                <w:r w:rsidRPr="00871EE3" w:rsidDel="00AC3C10">
                  <w:rPr>
                    <w:highlight w:val="green"/>
                  </w:rPr>
                  <w:delText>5</w:delText>
                </w:r>
              </w:del>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238" w:author="USA - June 2026" w:date="2026-02-19T17:47:00Z" w16du:dateUtc="2026-02-20T01:47:00Z">
              <w:tcPr>
                <w:tcW w:w="1104" w:type="dxa"/>
                <w:gridSpan w:val="2"/>
                <w:tcBorders>
                  <w:top w:val="nil"/>
                  <w:left w:val="nil"/>
                  <w:bottom w:val="single" w:sz="4" w:space="0" w:color="7F7F7F"/>
                  <w:right w:val="single" w:sz="4" w:space="0" w:color="7F7F7F"/>
                </w:tcBorders>
                <w:noWrap/>
                <w:vAlign w:val="center"/>
                <w:hideMark/>
              </w:tcPr>
            </w:tcPrChange>
          </w:tcPr>
          <w:p w14:paraId="6B94EA6E" w14:textId="73587413" w:rsidR="00AD0722" w:rsidRPr="00871EE3" w:rsidRDefault="00AD0722">
            <w:pPr>
              <w:pStyle w:val="Tabletext"/>
              <w:jc w:val="center"/>
              <w:rPr>
                <w:ins w:id="1239" w:author="251 (USA)" w:date="2023-05-29T18:25:00Z"/>
                <w:highlight w:val="green"/>
              </w:rPr>
            </w:pPr>
            <w:ins w:id="1240" w:author="251 (USA)" w:date="2023-05-29T18:25:00Z">
              <w:r w:rsidRPr="00871EE3">
                <w:rPr>
                  <w:highlight w:val="green"/>
                </w:rPr>
                <w:t>35.</w:t>
              </w:r>
            </w:ins>
            <w:ins w:id="1241" w:author="USA - June 2026" w:date="2026-02-19T17:47:00Z" w16du:dateUtc="2026-02-20T01:47:00Z">
              <w:r w:rsidR="00AC3C10" w:rsidRPr="00871EE3">
                <w:rPr>
                  <w:highlight w:val="green"/>
                </w:rPr>
                <w:t>0</w:t>
              </w:r>
            </w:ins>
            <w:ins w:id="1242" w:author="251 (USA)" w:date="2023-05-29T18:25:00Z">
              <w:del w:id="1243" w:author="USA - June 2026" w:date="2026-02-19T17:47:00Z" w16du:dateUtc="2026-02-20T01:47:00Z">
                <w:r w:rsidRPr="00871EE3" w:rsidDel="00AC3C10">
                  <w:rPr>
                    <w:highlight w:val="green"/>
                  </w:rPr>
                  <w:delText>2</w:delText>
                </w:r>
              </w:del>
            </w:ins>
          </w:p>
        </w:tc>
      </w:tr>
      <w:tr w:rsidR="00AD0722" w:rsidRPr="00BE29DD" w14:paraId="3C91B51F" w14:textId="77777777" w:rsidTr="002675E6">
        <w:trPr>
          <w:ins w:id="1244" w:author="251 (USA)" w:date="2023-05-29T18:25:00Z"/>
        </w:trPr>
        <w:tc>
          <w:tcPr>
            <w:tcW w:w="368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FEDF053" w14:textId="77777777" w:rsidR="00AD0722" w:rsidRPr="00BE29DD" w:rsidRDefault="00AD0722">
            <w:pPr>
              <w:pStyle w:val="Tabletext"/>
              <w:rPr>
                <w:ins w:id="1245" w:author="251 (USA)" w:date="2023-05-29T18:25:00Z"/>
              </w:rPr>
            </w:pPr>
            <w:ins w:id="1246" w:author="251 (USA)" w:date="2023-05-29T18:25:00Z">
              <w:r w:rsidRPr="00BE29DD">
                <w:t>Slant path distance (km)</w:t>
              </w:r>
            </w:ins>
          </w:p>
        </w:tc>
        <w:tc>
          <w:tcPr>
            <w:tcW w:w="1237" w:type="dxa"/>
            <w:tcBorders>
              <w:top w:val="nil"/>
              <w:left w:val="nil"/>
              <w:bottom w:val="single" w:sz="4" w:space="0" w:color="7F7F7F"/>
              <w:right w:val="single" w:sz="4" w:space="0" w:color="7F7F7F"/>
            </w:tcBorders>
            <w:shd w:val="clear" w:color="auto" w:fill="FFFFFF" w:themeFill="background1"/>
            <w:noWrap/>
            <w:vAlign w:val="center"/>
            <w:hideMark/>
          </w:tcPr>
          <w:p w14:paraId="76296E3A" w14:textId="77777777" w:rsidR="00AD0722" w:rsidRPr="00BE29DD" w:rsidRDefault="00AD0722">
            <w:pPr>
              <w:pStyle w:val="Tabletext"/>
              <w:jc w:val="center"/>
              <w:rPr>
                <w:ins w:id="1247" w:author="251 (USA)" w:date="2023-05-29T18:25:00Z"/>
              </w:rPr>
            </w:pPr>
            <w:ins w:id="1248" w:author="251 (USA)" w:date="2023-05-29T18:25:00Z">
              <w:r w:rsidRPr="00BE29DD">
                <w:t>643.1</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
          <w:p w14:paraId="2E768B40" w14:textId="77777777" w:rsidR="00AD0722" w:rsidRPr="00BE29DD" w:rsidRDefault="00AD0722">
            <w:pPr>
              <w:pStyle w:val="Tabletext"/>
              <w:jc w:val="center"/>
              <w:rPr>
                <w:ins w:id="1249" w:author="251 (USA)" w:date="2023-05-29T18:25:00Z"/>
              </w:rPr>
            </w:pPr>
            <w:ins w:id="1250" w:author="251 (USA)" w:date="2023-05-29T18:25:00Z">
              <w:r w:rsidRPr="00BE29DD">
                <w:t>641.6</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
          <w:p w14:paraId="14C8EA8C" w14:textId="77777777" w:rsidR="00AD0722" w:rsidRPr="00BE29DD" w:rsidRDefault="00AD0722">
            <w:pPr>
              <w:pStyle w:val="Tabletext"/>
              <w:jc w:val="center"/>
              <w:rPr>
                <w:ins w:id="1251" w:author="251 (USA)" w:date="2023-05-29T18:25:00Z"/>
              </w:rPr>
            </w:pPr>
            <w:ins w:id="1252" w:author="251 (USA)" w:date="2023-05-29T18:25:00Z">
              <w:r w:rsidRPr="00BE29DD">
                <w:t>1461.7</w:t>
              </w:r>
            </w:ins>
          </w:p>
        </w:tc>
        <w:tc>
          <w:tcPr>
            <w:tcW w:w="1231" w:type="dxa"/>
            <w:tcBorders>
              <w:top w:val="nil"/>
              <w:left w:val="nil"/>
              <w:bottom w:val="single" w:sz="4" w:space="0" w:color="7F7F7F"/>
              <w:right w:val="single" w:sz="4" w:space="0" w:color="7F7F7F"/>
            </w:tcBorders>
            <w:shd w:val="clear" w:color="auto" w:fill="FFFFFF" w:themeFill="background1"/>
            <w:noWrap/>
            <w:vAlign w:val="center"/>
            <w:hideMark/>
          </w:tcPr>
          <w:p w14:paraId="7ADABD98" w14:textId="77777777" w:rsidR="00AD0722" w:rsidRPr="00BE29DD" w:rsidRDefault="00AD0722">
            <w:pPr>
              <w:pStyle w:val="Tabletext"/>
              <w:jc w:val="center"/>
              <w:rPr>
                <w:ins w:id="1253" w:author="251 (USA)" w:date="2023-05-29T18:25:00Z"/>
              </w:rPr>
            </w:pPr>
            <w:ins w:id="1254" w:author="251 (USA)" w:date="2023-05-29T18:25:00Z">
              <w:r w:rsidRPr="00BE29DD">
                <w:t>970.8</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
          <w:p w14:paraId="34A86E06" w14:textId="77777777" w:rsidR="00AD0722" w:rsidRPr="00BE29DD" w:rsidRDefault="00AD0722">
            <w:pPr>
              <w:pStyle w:val="Tabletext"/>
              <w:jc w:val="center"/>
              <w:rPr>
                <w:ins w:id="1255" w:author="251 (USA)" w:date="2023-05-29T18:25:00Z"/>
              </w:rPr>
            </w:pPr>
            <w:ins w:id="1256" w:author="251 (USA)" w:date="2023-05-29T18:25:00Z">
              <w:r w:rsidRPr="00BE29DD">
                <w:t>1061.7</w:t>
              </w:r>
            </w:ins>
          </w:p>
        </w:tc>
      </w:tr>
      <w:tr w:rsidR="00AC3C10" w:rsidRPr="00BE29DD" w14:paraId="58285B21" w14:textId="77777777" w:rsidTr="002675E6">
        <w:tblPrEx>
          <w:tblW w:w="9465" w:type="dxa"/>
          <w:tblPrExChange w:id="1257" w:author="USA - June 2026" w:date="2026-02-19T17:48:00Z" w16du:dateUtc="2026-02-20T01:48:00Z">
            <w:tblPrEx>
              <w:tblW w:w="9465" w:type="dxa"/>
            </w:tblPrEx>
          </w:tblPrExChange>
        </w:tblPrEx>
        <w:trPr>
          <w:ins w:id="1258" w:author="USA - June 2026" w:date="2026-02-19T17:47:00Z"/>
          <w:trPrChange w:id="1259" w:author="USA - June 2026" w:date="2026-02-19T17:48:00Z" w16du:dateUtc="2026-02-20T01:48:00Z">
            <w:trPr>
              <w:gridAfter w:val="0"/>
            </w:trPr>
          </w:trPrChange>
        </w:trPr>
        <w:tc>
          <w:tcPr>
            <w:tcW w:w="3685" w:type="dxa"/>
            <w:tcBorders>
              <w:top w:val="nil"/>
              <w:left w:val="single" w:sz="4" w:space="0" w:color="auto"/>
              <w:bottom w:val="single" w:sz="4" w:space="0" w:color="auto"/>
              <w:right w:val="single" w:sz="4" w:space="0" w:color="auto"/>
            </w:tcBorders>
            <w:shd w:val="clear" w:color="auto" w:fill="FFFFFF" w:themeFill="background1"/>
            <w:noWrap/>
            <w:vAlign w:val="bottom"/>
            <w:tcPrChange w:id="1260" w:author="USA - June 2026" w:date="2026-02-19T17:48:00Z" w16du:dateUtc="2026-02-20T01:48:00Z">
              <w:tcPr>
                <w:tcW w:w="3685" w:type="dxa"/>
                <w:gridSpan w:val="2"/>
                <w:tcBorders>
                  <w:top w:val="nil"/>
                  <w:left w:val="single" w:sz="4" w:space="0" w:color="auto"/>
                  <w:bottom w:val="single" w:sz="4" w:space="0" w:color="auto"/>
                  <w:right w:val="single" w:sz="4" w:space="0" w:color="auto"/>
                </w:tcBorders>
                <w:noWrap/>
                <w:vAlign w:val="bottom"/>
              </w:tcPr>
            </w:tcPrChange>
          </w:tcPr>
          <w:p w14:paraId="0AE53529" w14:textId="3E6A0539" w:rsidR="00AC3C10" w:rsidRDefault="00AC3C10" w:rsidP="00AC3C10">
            <w:pPr>
              <w:pStyle w:val="Tabletext"/>
              <w:rPr>
                <w:ins w:id="1261" w:author="USA - June 2026" w:date="2026-02-19T17:47:00Z" w16du:dateUtc="2026-02-20T01:47:00Z"/>
              </w:rPr>
            </w:pPr>
            <w:ins w:id="1262" w:author="USA - June 2026" w:date="2026-02-19T17:47:00Z" w16du:dateUtc="2026-02-20T01:47:00Z">
              <w:r w:rsidRPr="001F1AC2">
                <w:t>Antenna efficiency</w:t>
              </w:r>
            </w:ins>
          </w:p>
        </w:tc>
        <w:tc>
          <w:tcPr>
            <w:tcW w:w="1237" w:type="dxa"/>
            <w:tcBorders>
              <w:top w:val="nil"/>
              <w:left w:val="nil"/>
              <w:bottom w:val="single" w:sz="4" w:space="0" w:color="7F7F7F"/>
              <w:right w:val="single" w:sz="4" w:space="0" w:color="7F7F7F"/>
            </w:tcBorders>
            <w:shd w:val="clear" w:color="auto" w:fill="FFFFFF" w:themeFill="background1"/>
            <w:noWrap/>
            <w:vAlign w:val="center"/>
            <w:tcPrChange w:id="1263" w:author="USA - June 2026" w:date="2026-02-19T17:48:00Z" w16du:dateUtc="2026-02-20T01:48:00Z">
              <w:tcPr>
                <w:tcW w:w="1237" w:type="dxa"/>
                <w:gridSpan w:val="2"/>
                <w:tcBorders>
                  <w:top w:val="nil"/>
                  <w:left w:val="nil"/>
                  <w:bottom w:val="single" w:sz="4" w:space="0" w:color="7F7F7F"/>
                  <w:right w:val="single" w:sz="4" w:space="0" w:color="7F7F7F"/>
                </w:tcBorders>
                <w:noWrap/>
                <w:vAlign w:val="center"/>
              </w:tcPr>
            </w:tcPrChange>
          </w:tcPr>
          <w:p w14:paraId="16352FC7" w14:textId="04571FD2" w:rsidR="00AC3C10" w:rsidRPr="00871EE3" w:rsidRDefault="00AC3C10" w:rsidP="00AC3C10">
            <w:pPr>
              <w:pStyle w:val="Tabletext"/>
              <w:jc w:val="center"/>
              <w:rPr>
                <w:ins w:id="1264" w:author="USA - June 2026" w:date="2026-02-19T17:47:00Z" w16du:dateUtc="2026-02-20T01:47:00Z"/>
                <w:highlight w:val="cyan"/>
              </w:rPr>
            </w:pPr>
            <w:ins w:id="1265" w:author="USA - June 2026" w:date="2026-02-19T17:47:00Z" w16du:dateUtc="2026-02-20T01:47:00Z">
              <w:r w:rsidRPr="00871EE3">
                <w:rPr>
                  <w:highlight w:val="cyan"/>
                </w:rPr>
                <w:t>0.594</w:t>
              </w:r>
            </w:ins>
          </w:p>
        </w:tc>
        <w:tc>
          <w:tcPr>
            <w:tcW w:w="1104" w:type="dxa"/>
            <w:tcBorders>
              <w:top w:val="nil"/>
              <w:left w:val="nil"/>
              <w:bottom w:val="single" w:sz="4" w:space="0" w:color="7F7F7F"/>
              <w:right w:val="single" w:sz="4" w:space="0" w:color="7F7F7F"/>
            </w:tcBorders>
            <w:shd w:val="clear" w:color="auto" w:fill="FFFFFF" w:themeFill="background1"/>
            <w:noWrap/>
            <w:vAlign w:val="center"/>
            <w:tcPrChange w:id="1266" w:author="USA - June 2026" w:date="2026-02-19T17:48:00Z" w16du:dateUtc="2026-02-20T01:48:00Z">
              <w:tcPr>
                <w:tcW w:w="1104" w:type="dxa"/>
                <w:gridSpan w:val="2"/>
                <w:tcBorders>
                  <w:top w:val="nil"/>
                  <w:left w:val="nil"/>
                  <w:bottom w:val="single" w:sz="4" w:space="0" w:color="7F7F7F"/>
                  <w:right w:val="single" w:sz="4" w:space="0" w:color="7F7F7F"/>
                </w:tcBorders>
                <w:noWrap/>
                <w:vAlign w:val="center"/>
              </w:tcPr>
            </w:tcPrChange>
          </w:tcPr>
          <w:p w14:paraId="11769C85" w14:textId="1D6C730A" w:rsidR="00AC3C10" w:rsidRPr="00871EE3" w:rsidRDefault="00AC3C10" w:rsidP="00AC3C10">
            <w:pPr>
              <w:pStyle w:val="Tabletext"/>
              <w:jc w:val="center"/>
              <w:rPr>
                <w:ins w:id="1267" w:author="USA - June 2026" w:date="2026-02-19T17:47:00Z" w16du:dateUtc="2026-02-20T01:47:00Z"/>
                <w:highlight w:val="cyan"/>
              </w:rPr>
            </w:pPr>
            <w:ins w:id="1268" w:author="USA - June 2026" w:date="2026-02-19T17:47:00Z" w16du:dateUtc="2026-02-20T01:47:00Z">
              <w:r w:rsidRPr="00871EE3">
                <w:rPr>
                  <w:highlight w:val="cyan"/>
                </w:rPr>
                <w:t>0.6</w:t>
              </w:r>
            </w:ins>
          </w:p>
        </w:tc>
        <w:tc>
          <w:tcPr>
            <w:tcW w:w="1104" w:type="dxa"/>
            <w:tcBorders>
              <w:top w:val="nil"/>
              <w:left w:val="nil"/>
              <w:bottom w:val="single" w:sz="4" w:space="0" w:color="7F7F7F"/>
              <w:right w:val="single" w:sz="4" w:space="0" w:color="7F7F7F"/>
            </w:tcBorders>
            <w:shd w:val="clear" w:color="auto" w:fill="FFFFFF" w:themeFill="background1"/>
            <w:noWrap/>
            <w:vAlign w:val="center"/>
            <w:tcPrChange w:id="1269" w:author="USA - June 2026" w:date="2026-02-19T17:48:00Z" w16du:dateUtc="2026-02-20T01:48:00Z">
              <w:tcPr>
                <w:tcW w:w="1104" w:type="dxa"/>
                <w:gridSpan w:val="2"/>
                <w:tcBorders>
                  <w:top w:val="nil"/>
                  <w:left w:val="nil"/>
                  <w:bottom w:val="single" w:sz="4" w:space="0" w:color="7F7F7F"/>
                  <w:right w:val="single" w:sz="4" w:space="0" w:color="7F7F7F"/>
                </w:tcBorders>
                <w:noWrap/>
                <w:vAlign w:val="center"/>
              </w:tcPr>
            </w:tcPrChange>
          </w:tcPr>
          <w:p w14:paraId="0E5F48C6" w14:textId="6485FF80" w:rsidR="00AC3C10" w:rsidRPr="00871EE3" w:rsidRDefault="00AC3C10" w:rsidP="00AC3C10">
            <w:pPr>
              <w:pStyle w:val="Tabletext"/>
              <w:jc w:val="center"/>
              <w:rPr>
                <w:ins w:id="1270" w:author="USA - June 2026" w:date="2026-02-19T17:47:00Z" w16du:dateUtc="2026-02-20T01:47:00Z"/>
                <w:highlight w:val="cyan"/>
              </w:rPr>
            </w:pPr>
            <w:ins w:id="1271" w:author="USA - June 2026" w:date="2026-02-19T17:47:00Z" w16du:dateUtc="2026-02-20T01:47:00Z">
              <w:r w:rsidRPr="00871EE3">
                <w:rPr>
                  <w:highlight w:val="cyan"/>
                </w:rPr>
                <w:t>0.6</w:t>
              </w:r>
            </w:ins>
          </w:p>
        </w:tc>
        <w:tc>
          <w:tcPr>
            <w:tcW w:w="1231" w:type="dxa"/>
            <w:tcBorders>
              <w:top w:val="nil"/>
              <w:left w:val="nil"/>
              <w:bottom w:val="single" w:sz="4" w:space="0" w:color="7F7F7F"/>
              <w:right w:val="single" w:sz="4" w:space="0" w:color="7F7F7F"/>
            </w:tcBorders>
            <w:shd w:val="clear" w:color="auto" w:fill="FFFFFF" w:themeFill="background1"/>
            <w:noWrap/>
            <w:vAlign w:val="center"/>
            <w:tcPrChange w:id="1272" w:author="USA - June 2026" w:date="2026-02-19T17:48:00Z" w16du:dateUtc="2026-02-20T01:48:00Z">
              <w:tcPr>
                <w:tcW w:w="1231" w:type="dxa"/>
                <w:gridSpan w:val="2"/>
                <w:tcBorders>
                  <w:top w:val="nil"/>
                  <w:left w:val="nil"/>
                  <w:bottom w:val="single" w:sz="4" w:space="0" w:color="7F7F7F"/>
                  <w:right w:val="single" w:sz="4" w:space="0" w:color="7F7F7F"/>
                </w:tcBorders>
                <w:noWrap/>
                <w:vAlign w:val="center"/>
              </w:tcPr>
            </w:tcPrChange>
          </w:tcPr>
          <w:p w14:paraId="78779F14" w14:textId="03A7CC89" w:rsidR="00AC3C10" w:rsidRPr="00871EE3" w:rsidRDefault="00AC3C10" w:rsidP="00AC3C10">
            <w:pPr>
              <w:pStyle w:val="Tabletext"/>
              <w:jc w:val="center"/>
              <w:rPr>
                <w:ins w:id="1273" w:author="USA - June 2026" w:date="2026-02-19T17:47:00Z" w16du:dateUtc="2026-02-20T01:47:00Z"/>
                <w:highlight w:val="cyan"/>
              </w:rPr>
            </w:pPr>
            <w:ins w:id="1274" w:author="USA - June 2026" w:date="2026-02-19T17:47:00Z" w16du:dateUtc="2026-02-20T01:47:00Z">
              <w:r w:rsidRPr="00871EE3">
                <w:rPr>
                  <w:highlight w:val="cyan"/>
                </w:rPr>
                <w:t>0.69</w:t>
              </w:r>
            </w:ins>
          </w:p>
        </w:tc>
        <w:tc>
          <w:tcPr>
            <w:tcW w:w="1104" w:type="dxa"/>
            <w:tcBorders>
              <w:top w:val="nil"/>
              <w:left w:val="nil"/>
              <w:bottom w:val="single" w:sz="4" w:space="0" w:color="7F7F7F"/>
              <w:right w:val="single" w:sz="4" w:space="0" w:color="7F7F7F"/>
            </w:tcBorders>
            <w:shd w:val="clear" w:color="auto" w:fill="FFFFFF" w:themeFill="background1"/>
            <w:noWrap/>
            <w:vAlign w:val="center"/>
            <w:tcPrChange w:id="1275" w:author="USA - June 2026" w:date="2026-02-19T17:48:00Z" w16du:dateUtc="2026-02-20T01:48:00Z">
              <w:tcPr>
                <w:tcW w:w="1104" w:type="dxa"/>
                <w:gridSpan w:val="2"/>
                <w:tcBorders>
                  <w:top w:val="nil"/>
                  <w:left w:val="nil"/>
                  <w:bottom w:val="single" w:sz="4" w:space="0" w:color="7F7F7F"/>
                  <w:right w:val="single" w:sz="4" w:space="0" w:color="7F7F7F"/>
                </w:tcBorders>
                <w:noWrap/>
                <w:vAlign w:val="center"/>
              </w:tcPr>
            </w:tcPrChange>
          </w:tcPr>
          <w:p w14:paraId="201EC997" w14:textId="575E60FC" w:rsidR="00AC3C10" w:rsidRPr="00871EE3" w:rsidRDefault="00AC3C10" w:rsidP="00AC3C10">
            <w:pPr>
              <w:pStyle w:val="Tabletext"/>
              <w:jc w:val="center"/>
              <w:rPr>
                <w:ins w:id="1276" w:author="USA - June 2026" w:date="2026-02-19T17:47:00Z" w16du:dateUtc="2026-02-20T01:47:00Z"/>
                <w:highlight w:val="cyan"/>
              </w:rPr>
            </w:pPr>
            <w:ins w:id="1277" w:author="USA - June 2026" w:date="2026-02-19T17:47:00Z" w16du:dateUtc="2026-02-20T01:47:00Z">
              <w:r w:rsidRPr="00871EE3">
                <w:rPr>
                  <w:highlight w:val="cyan"/>
                </w:rPr>
                <w:t>0.6</w:t>
              </w:r>
            </w:ins>
          </w:p>
        </w:tc>
      </w:tr>
      <w:tr w:rsidR="00AC3C10" w:rsidRPr="00BE29DD" w14:paraId="0219F5A2" w14:textId="77777777" w:rsidTr="002675E6">
        <w:tblPrEx>
          <w:tblW w:w="9465" w:type="dxa"/>
          <w:tblPrExChange w:id="1278" w:author="USA - June 2026" w:date="2026-02-19T17:48:00Z" w16du:dateUtc="2026-02-20T01:48:00Z">
            <w:tblPrEx>
              <w:tblW w:w="9465" w:type="dxa"/>
            </w:tblPrEx>
          </w:tblPrExChange>
        </w:tblPrEx>
        <w:trPr>
          <w:ins w:id="1279" w:author="251 (USA)" w:date="2023-05-29T18:25:00Z"/>
          <w:trPrChange w:id="1280" w:author="USA - June 2026" w:date="2026-02-19T17:48:00Z" w16du:dateUtc="2026-02-20T01:48:00Z">
            <w:trPr>
              <w:gridAfter w:val="0"/>
            </w:trPr>
          </w:trPrChange>
        </w:trPr>
        <w:tc>
          <w:tcPr>
            <w:tcW w:w="3685" w:type="dxa"/>
            <w:tcBorders>
              <w:top w:val="nil"/>
              <w:left w:val="single" w:sz="4" w:space="0" w:color="auto"/>
              <w:bottom w:val="single" w:sz="4" w:space="0" w:color="auto"/>
              <w:right w:val="single" w:sz="4" w:space="0" w:color="auto"/>
            </w:tcBorders>
            <w:shd w:val="clear" w:color="auto" w:fill="FFFFFF" w:themeFill="background1"/>
            <w:noWrap/>
            <w:vAlign w:val="bottom"/>
            <w:hideMark/>
            <w:tcPrChange w:id="1281" w:author="USA - June 2026" w:date="2026-02-19T17:48:00Z" w16du:dateUtc="2026-02-20T01:48:00Z">
              <w:tcPr>
                <w:tcW w:w="3685" w:type="dxa"/>
                <w:gridSpan w:val="2"/>
                <w:tcBorders>
                  <w:top w:val="nil"/>
                  <w:left w:val="single" w:sz="4" w:space="0" w:color="auto"/>
                  <w:bottom w:val="single" w:sz="4" w:space="0" w:color="auto"/>
                  <w:right w:val="single" w:sz="4" w:space="0" w:color="auto"/>
                </w:tcBorders>
                <w:noWrap/>
                <w:vAlign w:val="bottom"/>
                <w:hideMark/>
              </w:tcPr>
            </w:tcPrChange>
          </w:tcPr>
          <w:p w14:paraId="3CDE310A" w14:textId="3E907FFE" w:rsidR="00AC3C10" w:rsidRPr="00BE29DD" w:rsidRDefault="00AC3C10" w:rsidP="00AC3C10">
            <w:pPr>
              <w:pStyle w:val="Tabletext"/>
              <w:rPr>
                <w:ins w:id="1282" w:author="251 (USA)" w:date="2023-05-29T18:25:00Z"/>
              </w:rPr>
            </w:pPr>
            <w:ins w:id="1283" w:author="USA - June 2026" w:date="2026-02-19T17:35:00Z" w16du:dateUtc="2026-02-20T01:35:00Z">
              <w:r>
                <w:t xml:space="preserve">Effective </w:t>
              </w:r>
            </w:ins>
            <w:ins w:id="1284" w:author="251 (USA)" w:date="2023-05-29T18:25:00Z">
              <w:r w:rsidRPr="00BE29DD">
                <w:t>Antenna diameter (m)</w:t>
              </w:r>
            </w:ins>
          </w:p>
        </w:tc>
        <w:tc>
          <w:tcPr>
            <w:tcW w:w="1237" w:type="dxa"/>
            <w:tcBorders>
              <w:top w:val="nil"/>
              <w:left w:val="nil"/>
              <w:bottom w:val="single" w:sz="4" w:space="0" w:color="7F7F7F"/>
              <w:right w:val="single" w:sz="4" w:space="0" w:color="7F7F7F"/>
            </w:tcBorders>
            <w:shd w:val="clear" w:color="auto" w:fill="FFFFFF" w:themeFill="background1"/>
            <w:noWrap/>
            <w:vAlign w:val="center"/>
            <w:hideMark/>
            <w:tcPrChange w:id="1285" w:author="USA - June 2026" w:date="2026-02-19T17:48:00Z" w16du:dateUtc="2026-02-20T01:48:00Z">
              <w:tcPr>
                <w:tcW w:w="1237" w:type="dxa"/>
                <w:gridSpan w:val="2"/>
                <w:tcBorders>
                  <w:top w:val="nil"/>
                  <w:left w:val="nil"/>
                  <w:bottom w:val="single" w:sz="4" w:space="0" w:color="7F7F7F"/>
                  <w:right w:val="single" w:sz="4" w:space="0" w:color="7F7F7F"/>
                </w:tcBorders>
                <w:noWrap/>
                <w:vAlign w:val="center"/>
                <w:hideMark/>
              </w:tcPr>
            </w:tcPrChange>
          </w:tcPr>
          <w:p w14:paraId="330C311D" w14:textId="7DBD9882" w:rsidR="00AC3C10" w:rsidRPr="00871EE3" w:rsidRDefault="00AC3C10" w:rsidP="00AC3C10">
            <w:pPr>
              <w:pStyle w:val="Tabletext"/>
              <w:jc w:val="center"/>
              <w:rPr>
                <w:ins w:id="1286" w:author="251 (USA)" w:date="2023-05-29T18:25:00Z"/>
                <w:highlight w:val="cyan"/>
              </w:rPr>
            </w:pPr>
            <w:ins w:id="1287" w:author="251 (USA)" w:date="2023-05-29T18:25:00Z">
              <w:r w:rsidRPr="00871EE3">
                <w:rPr>
                  <w:highlight w:val="cyan"/>
                </w:rPr>
                <w:t>1.</w:t>
              </w:r>
              <w:del w:id="1288" w:author="USA - June 2026" w:date="2026-02-19T17:48:00Z" w16du:dateUtc="2026-02-20T01:48:00Z">
                <w:r w:rsidRPr="00871EE3" w:rsidDel="00AC3C10">
                  <w:rPr>
                    <w:highlight w:val="cyan"/>
                  </w:rPr>
                  <w:delText>09</w:delText>
                </w:r>
              </w:del>
            </w:ins>
            <w:ins w:id="1289" w:author="USA - June 2026" w:date="2026-02-19T17:48:00Z" w16du:dateUtc="2026-02-20T01:48:00Z">
              <w:r w:rsidRPr="00871EE3">
                <w:rPr>
                  <w:highlight w:val="cyan"/>
                </w:rPr>
                <w:t>10</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290" w:author="USA - June 2026" w:date="2026-02-19T17:48:00Z" w16du:dateUtc="2026-02-20T01:48:00Z">
              <w:tcPr>
                <w:tcW w:w="1104" w:type="dxa"/>
                <w:gridSpan w:val="2"/>
                <w:tcBorders>
                  <w:top w:val="nil"/>
                  <w:left w:val="nil"/>
                  <w:bottom w:val="single" w:sz="4" w:space="0" w:color="7F7F7F"/>
                  <w:right w:val="single" w:sz="4" w:space="0" w:color="7F7F7F"/>
                </w:tcBorders>
                <w:noWrap/>
                <w:vAlign w:val="center"/>
                <w:hideMark/>
              </w:tcPr>
            </w:tcPrChange>
          </w:tcPr>
          <w:p w14:paraId="75C4EF43" w14:textId="61153BFD" w:rsidR="00AC3C10" w:rsidRPr="00871EE3" w:rsidRDefault="00AC3C10" w:rsidP="00AC3C10">
            <w:pPr>
              <w:pStyle w:val="Tabletext"/>
              <w:jc w:val="center"/>
              <w:rPr>
                <w:ins w:id="1291" w:author="251 (USA)" w:date="2023-05-29T18:25:00Z"/>
                <w:highlight w:val="cyan"/>
              </w:rPr>
            </w:pPr>
            <w:ins w:id="1292" w:author="251 (USA)" w:date="2023-05-29T18:25:00Z">
              <w:r w:rsidRPr="00871EE3">
                <w:rPr>
                  <w:highlight w:val="cyan"/>
                </w:rPr>
                <w:t>1.1</w:t>
              </w:r>
            </w:ins>
            <w:ins w:id="1293" w:author="USA - June 2026" w:date="2026-02-19T17:48:00Z" w16du:dateUtc="2026-02-20T01:48:00Z">
              <w:r w:rsidRPr="00871EE3">
                <w:rPr>
                  <w:highlight w:val="cyan"/>
                </w:rPr>
                <w:t>1</w:t>
              </w:r>
            </w:ins>
            <w:ins w:id="1294" w:author="251 (USA)" w:date="2023-05-29T18:25:00Z">
              <w:del w:id="1295" w:author="USA - June 2026" w:date="2026-02-19T17:48:00Z" w16du:dateUtc="2026-02-20T01:48:00Z">
                <w:r w:rsidRPr="00871EE3" w:rsidDel="00AC3C10">
                  <w:rPr>
                    <w:highlight w:val="cyan"/>
                  </w:rPr>
                  <w:delText>0</w:delText>
                </w:r>
              </w:del>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296" w:author="USA - June 2026" w:date="2026-02-19T17:48:00Z" w16du:dateUtc="2026-02-20T01:48:00Z">
              <w:tcPr>
                <w:tcW w:w="1104" w:type="dxa"/>
                <w:gridSpan w:val="2"/>
                <w:tcBorders>
                  <w:top w:val="nil"/>
                  <w:left w:val="nil"/>
                  <w:bottom w:val="single" w:sz="4" w:space="0" w:color="7F7F7F"/>
                  <w:right w:val="single" w:sz="4" w:space="0" w:color="7F7F7F"/>
                </w:tcBorders>
                <w:noWrap/>
                <w:vAlign w:val="center"/>
                <w:hideMark/>
              </w:tcPr>
            </w:tcPrChange>
          </w:tcPr>
          <w:p w14:paraId="1F1BD35B" w14:textId="74026FE5" w:rsidR="00AC3C10" w:rsidRPr="00871EE3" w:rsidRDefault="00AC3C10" w:rsidP="00AC3C10">
            <w:pPr>
              <w:pStyle w:val="Tabletext"/>
              <w:jc w:val="center"/>
              <w:rPr>
                <w:ins w:id="1297" w:author="251 (USA)" w:date="2023-05-29T18:25:00Z"/>
                <w:highlight w:val="cyan"/>
              </w:rPr>
            </w:pPr>
            <w:ins w:id="1298" w:author="251 (USA)" w:date="2023-05-29T18:25:00Z">
              <w:r w:rsidRPr="00871EE3">
                <w:rPr>
                  <w:highlight w:val="cyan"/>
                </w:rPr>
                <w:t>0.</w:t>
              </w:r>
            </w:ins>
            <w:ins w:id="1299" w:author="USA - June 2026" w:date="2026-02-19T17:48:00Z" w16du:dateUtc="2026-02-20T01:48:00Z">
              <w:r w:rsidRPr="00871EE3">
                <w:rPr>
                  <w:highlight w:val="cyan"/>
                </w:rPr>
                <w:t>86</w:t>
              </w:r>
            </w:ins>
            <w:ins w:id="1300" w:author="251 (USA)" w:date="2023-05-29T18:25:00Z">
              <w:del w:id="1301" w:author="USA - June 2026" w:date="2026-02-19T17:48:00Z" w16du:dateUtc="2026-02-20T01:48:00Z">
                <w:r w:rsidRPr="00871EE3" w:rsidDel="00AC3C10">
                  <w:rPr>
                    <w:highlight w:val="cyan"/>
                  </w:rPr>
                  <w:delText>92</w:delText>
                </w:r>
              </w:del>
            </w:ins>
          </w:p>
        </w:tc>
        <w:tc>
          <w:tcPr>
            <w:tcW w:w="1231" w:type="dxa"/>
            <w:tcBorders>
              <w:top w:val="nil"/>
              <w:left w:val="nil"/>
              <w:bottom w:val="single" w:sz="4" w:space="0" w:color="7F7F7F"/>
              <w:right w:val="single" w:sz="4" w:space="0" w:color="7F7F7F"/>
            </w:tcBorders>
            <w:shd w:val="clear" w:color="auto" w:fill="FFFFFF" w:themeFill="background1"/>
            <w:noWrap/>
            <w:vAlign w:val="center"/>
            <w:hideMark/>
            <w:tcPrChange w:id="1302" w:author="USA - June 2026" w:date="2026-02-19T17:48:00Z" w16du:dateUtc="2026-02-20T01:48:00Z">
              <w:tcPr>
                <w:tcW w:w="1231" w:type="dxa"/>
                <w:gridSpan w:val="2"/>
                <w:tcBorders>
                  <w:top w:val="nil"/>
                  <w:left w:val="nil"/>
                  <w:bottom w:val="single" w:sz="4" w:space="0" w:color="7F7F7F"/>
                  <w:right w:val="single" w:sz="4" w:space="0" w:color="7F7F7F"/>
                </w:tcBorders>
                <w:noWrap/>
                <w:vAlign w:val="center"/>
                <w:hideMark/>
              </w:tcPr>
            </w:tcPrChange>
          </w:tcPr>
          <w:p w14:paraId="098800D6" w14:textId="77777777" w:rsidR="00AC3C10" w:rsidRPr="00BE29DD" w:rsidRDefault="00AC3C10" w:rsidP="00AC3C10">
            <w:pPr>
              <w:pStyle w:val="Tabletext"/>
              <w:jc w:val="center"/>
              <w:rPr>
                <w:ins w:id="1303" w:author="251 (USA)" w:date="2023-05-29T18:25:00Z"/>
              </w:rPr>
            </w:pPr>
            <w:ins w:id="1304" w:author="251 (USA)" w:date="2023-05-29T18:25:00Z">
              <w:r w:rsidRPr="00BE29DD">
                <w:t>0.92</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305" w:author="USA - June 2026" w:date="2026-02-19T17:48:00Z" w16du:dateUtc="2026-02-20T01:48:00Z">
              <w:tcPr>
                <w:tcW w:w="1104" w:type="dxa"/>
                <w:gridSpan w:val="2"/>
                <w:tcBorders>
                  <w:top w:val="nil"/>
                  <w:left w:val="nil"/>
                  <w:bottom w:val="single" w:sz="4" w:space="0" w:color="7F7F7F"/>
                  <w:right w:val="single" w:sz="4" w:space="0" w:color="7F7F7F"/>
                </w:tcBorders>
                <w:noWrap/>
                <w:vAlign w:val="center"/>
                <w:hideMark/>
              </w:tcPr>
            </w:tcPrChange>
          </w:tcPr>
          <w:p w14:paraId="4194BCC0" w14:textId="3A8BF133" w:rsidR="00AC3C10" w:rsidRPr="00BE29DD" w:rsidRDefault="00AC3C10" w:rsidP="00AC3C10">
            <w:pPr>
              <w:pStyle w:val="Tabletext"/>
              <w:jc w:val="center"/>
              <w:rPr>
                <w:ins w:id="1306" w:author="251 (USA)" w:date="2023-05-29T18:25:00Z"/>
              </w:rPr>
            </w:pPr>
            <w:ins w:id="1307" w:author="251 (USA)" w:date="2023-05-29T18:25:00Z">
              <w:r w:rsidRPr="00871EE3">
                <w:rPr>
                  <w:highlight w:val="cyan"/>
                </w:rPr>
                <w:t>1.3</w:t>
              </w:r>
            </w:ins>
            <w:ins w:id="1308" w:author="USA - June 2026" w:date="2026-02-19T17:48:00Z" w16du:dateUtc="2026-02-20T01:48:00Z">
              <w:r w:rsidRPr="00871EE3">
                <w:rPr>
                  <w:highlight w:val="cyan"/>
                </w:rPr>
                <w:t>8</w:t>
              </w:r>
            </w:ins>
            <w:ins w:id="1309" w:author="251 (USA)" w:date="2023-05-29T18:25:00Z">
              <w:del w:id="1310" w:author="USA - June 2026" w:date="2026-02-19T17:48:00Z" w16du:dateUtc="2026-02-20T01:48:00Z">
                <w:r w:rsidRPr="00BE29DD" w:rsidDel="00AC3C10">
                  <w:delText>7</w:delText>
                </w:r>
              </w:del>
            </w:ins>
          </w:p>
        </w:tc>
      </w:tr>
      <w:tr w:rsidR="00AC3C10" w:rsidRPr="00BE29DD" w14:paraId="3D5AE3EC" w14:textId="77777777" w:rsidTr="002675E6">
        <w:tblPrEx>
          <w:tblW w:w="9465" w:type="dxa"/>
          <w:tblPrExChange w:id="1311" w:author="USA - June 2026" w:date="2026-02-19T17:49:00Z" w16du:dateUtc="2026-02-20T01:49:00Z">
            <w:tblPrEx>
              <w:tblW w:w="9465" w:type="dxa"/>
            </w:tblPrEx>
          </w:tblPrExChange>
        </w:tblPrEx>
        <w:trPr>
          <w:ins w:id="1312" w:author="251 (USA)" w:date="2023-05-29T18:25:00Z"/>
          <w:trPrChange w:id="1313" w:author="USA - June 2026" w:date="2026-02-19T17:49:00Z" w16du:dateUtc="2026-02-20T01:49:00Z">
            <w:trPr>
              <w:gridAfter w:val="0"/>
            </w:trPr>
          </w:trPrChange>
        </w:trPr>
        <w:tc>
          <w:tcPr>
            <w:tcW w:w="3685" w:type="dxa"/>
            <w:tcBorders>
              <w:top w:val="nil"/>
              <w:left w:val="single" w:sz="4" w:space="0" w:color="auto"/>
              <w:bottom w:val="single" w:sz="4" w:space="0" w:color="auto"/>
              <w:right w:val="single" w:sz="4" w:space="0" w:color="auto"/>
            </w:tcBorders>
            <w:shd w:val="clear" w:color="auto" w:fill="FFFFFF" w:themeFill="background1"/>
            <w:noWrap/>
            <w:vAlign w:val="bottom"/>
            <w:hideMark/>
            <w:tcPrChange w:id="1314" w:author="USA - June 2026" w:date="2026-02-19T17:49:00Z" w16du:dateUtc="2026-02-20T01:49:00Z">
              <w:tcPr>
                <w:tcW w:w="3685" w:type="dxa"/>
                <w:gridSpan w:val="2"/>
                <w:tcBorders>
                  <w:top w:val="nil"/>
                  <w:left w:val="single" w:sz="4" w:space="0" w:color="auto"/>
                  <w:bottom w:val="single" w:sz="4" w:space="0" w:color="auto"/>
                  <w:right w:val="single" w:sz="4" w:space="0" w:color="auto"/>
                </w:tcBorders>
                <w:noWrap/>
                <w:vAlign w:val="bottom"/>
                <w:hideMark/>
              </w:tcPr>
            </w:tcPrChange>
          </w:tcPr>
          <w:p w14:paraId="38F10033" w14:textId="77777777" w:rsidR="00AC3C10" w:rsidRPr="00BE29DD" w:rsidRDefault="00AC3C10" w:rsidP="00AC3C10">
            <w:pPr>
              <w:pStyle w:val="Tabletext"/>
              <w:rPr>
                <w:ins w:id="1315" w:author="251 (USA)" w:date="2023-05-29T18:25:00Z"/>
              </w:rPr>
            </w:pPr>
            <w:ins w:id="1316" w:author="251 (USA)" w:date="2023-05-29T18:25:00Z">
              <w:r w:rsidRPr="00BE29DD">
                <w:t>-3</w:t>
              </w:r>
            </w:ins>
            <w:ins w:id="1317" w:author="ITU_R" w:date="2023-06-01T20:56:00Z">
              <w:r w:rsidRPr="00BE29DD">
                <w:t>-</w:t>
              </w:r>
            </w:ins>
            <w:ins w:id="1318" w:author="251 (USA)" w:date="2023-05-29T18:25:00Z">
              <w:r w:rsidRPr="00BE29DD">
                <w:t>dB beamwidth (horizontal) (°)</w:t>
              </w:r>
            </w:ins>
          </w:p>
        </w:tc>
        <w:tc>
          <w:tcPr>
            <w:tcW w:w="1237" w:type="dxa"/>
            <w:tcBorders>
              <w:top w:val="nil"/>
              <w:left w:val="nil"/>
              <w:bottom w:val="single" w:sz="4" w:space="0" w:color="7F7F7F"/>
              <w:right w:val="single" w:sz="4" w:space="0" w:color="7F7F7F"/>
            </w:tcBorders>
            <w:shd w:val="clear" w:color="auto" w:fill="FFFFFF" w:themeFill="background1"/>
            <w:noWrap/>
            <w:vAlign w:val="center"/>
            <w:hideMark/>
            <w:tcPrChange w:id="1319" w:author="USA - June 2026" w:date="2026-02-19T17:49:00Z" w16du:dateUtc="2026-02-20T01:49:00Z">
              <w:tcPr>
                <w:tcW w:w="1237" w:type="dxa"/>
                <w:gridSpan w:val="2"/>
                <w:tcBorders>
                  <w:top w:val="nil"/>
                  <w:left w:val="nil"/>
                  <w:bottom w:val="single" w:sz="4" w:space="0" w:color="7F7F7F"/>
                  <w:right w:val="single" w:sz="4" w:space="0" w:color="7F7F7F"/>
                </w:tcBorders>
                <w:noWrap/>
                <w:vAlign w:val="center"/>
                <w:hideMark/>
              </w:tcPr>
            </w:tcPrChange>
          </w:tcPr>
          <w:p w14:paraId="10A16EC9" w14:textId="77777777" w:rsidR="00AC3C10" w:rsidRPr="00BE29DD" w:rsidRDefault="00AC3C10" w:rsidP="00AC3C10">
            <w:pPr>
              <w:pStyle w:val="Tabletext"/>
              <w:jc w:val="center"/>
              <w:rPr>
                <w:ins w:id="1320" w:author="251 (USA)" w:date="2023-05-29T18:25:00Z"/>
              </w:rPr>
            </w:pPr>
            <w:ins w:id="1321" w:author="251 (USA)" w:date="2023-05-29T18:25:00Z">
              <w:r w:rsidRPr="00BE29DD">
                <w:t>0.80</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322" w:author="USA - June 2026" w:date="2026-02-19T17:49:00Z" w16du:dateUtc="2026-02-20T01:49:00Z">
              <w:tcPr>
                <w:tcW w:w="1104" w:type="dxa"/>
                <w:gridSpan w:val="2"/>
                <w:tcBorders>
                  <w:top w:val="nil"/>
                  <w:left w:val="nil"/>
                  <w:bottom w:val="single" w:sz="4" w:space="0" w:color="7F7F7F"/>
                  <w:right w:val="single" w:sz="4" w:space="0" w:color="7F7F7F"/>
                </w:tcBorders>
                <w:noWrap/>
                <w:vAlign w:val="center"/>
                <w:hideMark/>
              </w:tcPr>
            </w:tcPrChange>
          </w:tcPr>
          <w:p w14:paraId="1C23DFBA" w14:textId="77777777" w:rsidR="00AC3C10" w:rsidRPr="00BE29DD" w:rsidRDefault="00AC3C10" w:rsidP="00AC3C10">
            <w:pPr>
              <w:pStyle w:val="Tabletext"/>
              <w:jc w:val="center"/>
              <w:rPr>
                <w:ins w:id="1323" w:author="251 (USA)" w:date="2023-05-29T18:25:00Z"/>
              </w:rPr>
            </w:pPr>
            <w:ins w:id="1324" w:author="251 (USA)" w:date="2023-05-29T18:25:00Z">
              <w:r w:rsidRPr="00BE29DD">
                <w:t>0.85</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325" w:author="USA - June 2026" w:date="2026-02-19T17:49:00Z" w16du:dateUtc="2026-02-20T01:49:00Z">
              <w:tcPr>
                <w:tcW w:w="1104" w:type="dxa"/>
                <w:gridSpan w:val="2"/>
                <w:tcBorders>
                  <w:top w:val="nil"/>
                  <w:left w:val="nil"/>
                  <w:bottom w:val="single" w:sz="4" w:space="0" w:color="7F7F7F"/>
                  <w:right w:val="single" w:sz="4" w:space="0" w:color="7F7F7F"/>
                </w:tcBorders>
                <w:noWrap/>
                <w:vAlign w:val="center"/>
                <w:hideMark/>
              </w:tcPr>
            </w:tcPrChange>
          </w:tcPr>
          <w:p w14:paraId="274A99B8" w14:textId="77777777" w:rsidR="00AC3C10" w:rsidRPr="00BE29DD" w:rsidRDefault="00AC3C10" w:rsidP="00AC3C10">
            <w:pPr>
              <w:pStyle w:val="Tabletext"/>
              <w:jc w:val="center"/>
              <w:rPr>
                <w:ins w:id="1326" w:author="251 (USA)" w:date="2023-05-29T18:25:00Z"/>
              </w:rPr>
            </w:pPr>
            <w:ins w:id="1327" w:author="251 (USA)" w:date="2023-05-29T18:25:00Z">
              <w:r w:rsidRPr="00BE29DD">
                <w:t>1.12</w:t>
              </w:r>
            </w:ins>
          </w:p>
        </w:tc>
        <w:tc>
          <w:tcPr>
            <w:tcW w:w="1231" w:type="dxa"/>
            <w:tcBorders>
              <w:top w:val="nil"/>
              <w:left w:val="nil"/>
              <w:bottom w:val="single" w:sz="4" w:space="0" w:color="7F7F7F"/>
              <w:right w:val="single" w:sz="4" w:space="0" w:color="7F7F7F"/>
            </w:tcBorders>
            <w:shd w:val="clear" w:color="auto" w:fill="FFFFFF" w:themeFill="background1"/>
            <w:noWrap/>
            <w:vAlign w:val="center"/>
            <w:hideMark/>
            <w:tcPrChange w:id="1328" w:author="USA - June 2026" w:date="2026-02-19T17:49:00Z" w16du:dateUtc="2026-02-20T01:49:00Z">
              <w:tcPr>
                <w:tcW w:w="1231" w:type="dxa"/>
                <w:gridSpan w:val="2"/>
                <w:tcBorders>
                  <w:top w:val="nil"/>
                  <w:left w:val="nil"/>
                  <w:bottom w:val="single" w:sz="4" w:space="0" w:color="7F7F7F"/>
                  <w:right w:val="single" w:sz="4" w:space="0" w:color="7F7F7F"/>
                </w:tcBorders>
                <w:noWrap/>
                <w:vAlign w:val="center"/>
                <w:hideMark/>
              </w:tcPr>
            </w:tcPrChange>
          </w:tcPr>
          <w:p w14:paraId="73F7F5B1" w14:textId="1CAE3B15" w:rsidR="00AC3C10" w:rsidRPr="00871EE3" w:rsidRDefault="00AC3C10" w:rsidP="00AC3C10">
            <w:pPr>
              <w:pStyle w:val="Tabletext"/>
              <w:jc w:val="center"/>
              <w:rPr>
                <w:ins w:id="1329" w:author="251 (USA)" w:date="2023-05-29T18:25:00Z"/>
                <w:highlight w:val="cyan"/>
              </w:rPr>
            </w:pPr>
            <w:ins w:id="1330" w:author="251 (USA)" w:date="2023-05-29T18:25:00Z">
              <w:del w:id="1331" w:author="USA - June 2026" w:date="2026-02-19T17:49:00Z" w16du:dateUtc="2026-02-20T01:49:00Z">
                <w:r w:rsidRPr="00871EE3" w:rsidDel="00AC3C10">
                  <w:rPr>
                    <w:highlight w:val="cyan"/>
                  </w:rPr>
                  <w:delText>1.12</w:delText>
                </w:r>
              </w:del>
            </w:ins>
            <w:ins w:id="1332" w:author="USA - June 2026" w:date="2026-02-19T17:49:00Z" w16du:dateUtc="2026-02-20T01:49:00Z">
              <w:r w:rsidRPr="00871EE3">
                <w:rPr>
                  <w:highlight w:val="cyan"/>
                </w:rPr>
                <w:t>0.98</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333" w:author="USA - June 2026" w:date="2026-02-19T17:49:00Z" w16du:dateUtc="2026-02-20T01:49:00Z">
              <w:tcPr>
                <w:tcW w:w="1104" w:type="dxa"/>
                <w:gridSpan w:val="2"/>
                <w:tcBorders>
                  <w:top w:val="nil"/>
                  <w:left w:val="nil"/>
                  <w:bottom w:val="single" w:sz="4" w:space="0" w:color="7F7F7F"/>
                  <w:right w:val="single" w:sz="4" w:space="0" w:color="7F7F7F"/>
                </w:tcBorders>
                <w:noWrap/>
                <w:vAlign w:val="center"/>
                <w:hideMark/>
              </w:tcPr>
            </w:tcPrChange>
          </w:tcPr>
          <w:p w14:paraId="0A997CF1" w14:textId="77777777" w:rsidR="00AC3C10" w:rsidRPr="00BE29DD" w:rsidRDefault="00AC3C10" w:rsidP="00AC3C10">
            <w:pPr>
              <w:pStyle w:val="Tabletext"/>
              <w:jc w:val="center"/>
              <w:rPr>
                <w:ins w:id="1334" w:author="251 (USA)" w:date="2023-05-29T18:25:00Z"/>
              </w:rPr>
            </w:pPr>
            <w:ins w:id="1335" w:author="251 (USA)" w:date="2023-05-29T18:25:00Z">
              <w:r w:rsidRPr="00BE29DD">
                <w:t>0.65</w:t>
              </w:r>
            </w:ins>
          </w:p>
        </w:tc>
      </w:tr>
      <w:tr w:rsidR="00AC3C10" w:rsidRPr="00BE29DD" w14:paraId="08C15CBA" w14:textId="77777777" w:rsidTr="002675E6">
        <w:tblPrEx>
          <w:tblW w:w="9465" w:type="dxa"/>
          <w:tblPrExChange w:id="1336" w:author="USA - June 2026" w:date="2026-02-19T17:49:00Z" w16du:dateUtc="2026-02-20T01:49:00Z">
            <w:tblPrEx>
              <w:tblW w:w="9465" w:type="dxa"/>
            </w:tblPrEx>
          </w:tblPrExChange>
        </w:tblPrEx>
        <w:trPr>
          <w:ins w:id="1337" w:author="251 (USA)" w:date="2023-05-29T18:25:00Z"/>
          <w:trPrChange w:id="1338" w:author="USA - June 2026" w:date="2026-02-19T17:49:00Z" w16du:dateUtc="2026-02-20T01:49:00Z">
            <w:trPr>
              <w:gridAfter w:val="0"/>
            </w:trPr>
          </w:trPrChange>
        </w:trPr>
        <w:tc>
          <w:tcPr>
            <w:tcW w:w="3685" w:type="dxa"/>
            <w:tcBorders>
              <w:top w:val="nil"/>
              <w:left w:val="single" w:sz="4" w:space="0" w:color="auto"/>
              <w:bottom w:val="single" w:sz="4" w:space="0" w:color="auto"/>
              <w:right w:val="single" w:sz="4" w:space="0" w:color="auto"/>
            </w:tcBorders>
            <w:shd w:val="clear" w:color="auto" w:fill="FFFFFF" w:themeFill="background1"/>
            <w:noWrap/>
            <w:vAlign w:val="bottom"/>
            <w:hideMark/>
            <w:tcPrChange w:id="1339" w:author="USA - June 2026" w:date="2026-02-19T17:49:00Z" w16du:dateUtc="2026-02-20T01:49:00Z">
              <w:tcPr>
                <w:tcW w:w="3685" w:type="dxa"/>
                <w:gridSpan w:val="2"/>
                <w:tcBorders>
                  <w:top w:val="nil"/>
                  <w:left w:val="single" w:sz="4" w:space="0" w:color="auto"/>
                  <w:bottom w:val="single" w:sz="4" w:space="0" w:color="auto"/>
                  <w:right w:val="single" w:sz="4" w:space="0" w:color="auto"/>
                </w:tcBorders>
                <w:noWrap/>
                <w:vAlign w:val="bottom"/>
                <w:hideMark/>
              </w:tcPr>
            </w:tcPrChange>
          </w:tcPr>
          <w:p w14:paraId="62E69B51" w14:textId="77777777" w:rsidR="00AC3C10" w:rsidRPr="00BE29DD" w:rsidRDefault="00AC3C10" w:rsidP="00AC3C10">
            <w:pPr>
              <w:pStyle w:val="Tabletext"/>
              <w:rPr>
                <w:ins w:id="1340" w:author="251 (USA)" w:date="2023-05-29T18:25:00Z"/>
              </w:rPr>
            </w:pPr>
            <w:ins w:id="1341" w:author="251 (USA)" w:date="2023-05-29T18:25:00Z">
              <w:r w:rsidRPr="00BE29DD">
                <w:t>-3</w:t>
              </w:r>
            </w:ins>
            <w:ins w:id="1342" w:author="ITU_R" w:date="2023-06-01T20:56:00Z">
              <w:r w:rsidRPr="00BE29DD">
                <w:t>-</w:t>
              </w:r>
            </w:ins>
            <w:ins w:id="1343" w:author="251 (USA)" w:date="2023-05-29T18:25:00Z">
              <w:r w:rsidRPr="00BE29DD">
                <w:t>dB beamwidth (vertical) (°)</w:t>
              </w:r>
            </w:ins>
          </w:p>
        </w:tc>
        <w:tc>
          <w:tcPr>
            <w:tcW w:w="1237" w:type="dxa"/>
            <w:tcBorders>
              <w:top w:val="nil"/>
              <w:left w:val="nil"/>
              <w:bottom w:val="single" w:sz="4" w:space="0" w:color="7F7F7F"/>
              <w:right w:val="single" w:sz="4" w:space="0" w:color="7F7F7F"/>
            </w:tcBorders>
            <w:shd w:val="clear" w:color="auto" w:fill="FFFFFF" w:themeFill="background1"/>
            <w:noWrap/>
            <w:vAlign w:val="center"/>
            <w:hideMark/>
            <w:tcPrChange w:id="1344" w:author="USA - June 2026" w:date="2026-02-19T17:49:00Z" w16du:dateUtc="2026-02-20T01:49:00Z">
              <w:tcPr>
                <w:tcW w:w="1237" w:type="dxa"/>
                <w:gridSpan w:val="2"/>
                <w:tcBorders>
                  <w:top w:val="nil"/>
                  <w:left w:val="nil"/>
                  <w:bottom w:val="single" w:sz="4" w:space="0" w:color="7F7F7F"/>
                  <w:right w:val="single" w:sz="4" w:space="0" w:color="7F7F7F"/>
                </w:tcBorders>
                <w:noWrap/>
                <w:vAlign w:val="center"/>
                <w:hideMark/>
              </w:tcPr>
            </w:tcPrChange>
          </w:tcPr>
          <w:p w14:paraId="43E15050" w14:textId="77777777" w:rsidR="00AC3C10" w:rsidRPr="00BE29DD" w:rsidRDefault="00AC3C10" w:rsidP="00AC3C10">
            <w:pPr>
              <w:pStyle w:val="Tabletext"/>
              <w:jc w:val="center"/>
              <w:rPr>
                <w:ins w:id="1345" w:author="251 (USA)" w:date="2023-05-29T18:25:00Z"/>
              </w:rPr>
            </w:pPr>
            <w:ins w:id="1346" w:author="251 (USA)" w:date="2023-05-29T18:25:00Z">
              <w:r w:rsidRPr="00BE29DD">
                <w:t>0.80</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347" w:author="USA - June 2026" w:date="2026-02-19T17:49:00Z" w16du:dateUtc="2026-02-20T01:49:00Z">
              <w:tcPr>
                <w:tcW w:w="1104" w:type="dxa"/>
                <w:gridSpan w:val="2"/>
                <w:tcBorders>
                  <w:top w:val="nil"/>
                  <w:left w:val="nil"/>
                  <w:bottom w:val="single" w:sz="4" w:space="0" w:color="7F7F7F"/>
                  <w:right w:val="single" w:sz="4" w:space="0" w:color="7F7F7F"/>
                </w:tcBorders>
                <w:noWrap/>
                <w:vAlign w:val="center"/>
                <w:hideMark/>
              </w:tcPr>
            </w:tcPrChange>
          </w:tcPr>
          <w:p w14:paraId="35D2D764" w14:textId="77777777" w:rsidR="00AC3C10" w:rsidRPr="00BE29DD" w:rsidRDefault="00AC3C10" w:rsidP="00AC3C10">
            <w:pPr>
              <w:pStyle w:val="Tabletext"/>
              <w:jc w:val="center"/>
              <w:rPr>
                <w:ins w:id="1348" w:author="251 (USA)" w:date="2023-05-29T18:25:00Z"/>
              </w:rPr>
            </w:pPr>
            <w:ins w:id="1349" w:author="251 (USA)" w:date="2023-05-29T18:25:00Z">
              <w:r w:rsidRPr="00BE29DD">
                <w:t>0.85</w:t>
              </w:r>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350" w:author="USA - June 2026" w:date="2026-02-19T17:49:00Z" w16du:dateUtc="2026-02-20T01:49:00Z">
              <w:tcPr>
                <w:tcW w:w="1104" w:type="dxa"/>
                <w:gridSpan w:val="2"/>
                <w:tcBorders>
                  <w:top w:val="nil"/>
                  <w:left w:val="nil"/>
                  <w:bottom w:val="single" w:sz="4" w:space="0" w:color="7F7F7F"/>
                  <w:right w:val="single" w:sz="4" w:space="0" w:color="7F7F7F"/>
                </w:tcBorders>
                <w:noWrap/>
                <w:vAlign w:val="center"/>
                <w:hideMark/>
              </w:tcPr>
            </w:tcPrChange>
          </w:tcPr>
          <w:p w14:paraId="749DF85B" w14:textId="77777777" w:rsidR="00AC3C10" w:rsidRPr="00BE29DD" w:rsidRDefault="00AC3C10" w:rsidP="00AC3C10">
            <w:pPr>
              <w:pStyle w:val="Tabletext"/>
              <w:jc w:val="center"/>
              <w:rPr>
                <w:ins w:id="1351" w:author="251 (USA)" w:date="2023-05-29T18:25:00Z"/>
              </w:rPr>
            </w:pPr>
            <w:ins w:id="1352" w:author="251 (USA)" w:date="2023-05-29T18:25:00Z">
              <w:r w:rsidRPr="00BE29DD">
                <w:t>1.12</w:t>
              </w:r>
            </w:ins>
          </w:p>
        </w:tc>
        <w:tc>
          <w:tcPr>
            <w:tcW w:w="1231" w:type="dxa"/>
            <w:tcBorders>
              <w:top w:val="nil"/>
              <w:left w:val="nil"/>
              <w:bottom w:val="single" w:sz="4" w:space="0" w:color="7F7F7F"/>
              <w:right w:val="single" w:sz="4" w:space="0" w:color="7F7F7F"/>
            </w:tcBorders>
            <w:shd w:val="clear" w:color="auto" w:fill="FFFFFF" w:themeFill="background1"/>
            <w:noWrap/>
            <w:vAlign w:val="center"/>
            <w:hideMark/>
            <w:tcPrChange w:id="1353" w:author="USA - June 2026" w:date="2026-02-19T17:49:00Z" w16du:dateUtc="2026-02-20T01:49:00Z">
              <w:tcPr>
                <w:tcW w:w="1231" w:type="dxa"/>
                <w:gridSpan w:val="2"/>
                <w:tcBorders>
                  <w:top w:val="nil"/>
                  <w:left w:val="nil"/>
                  <w:bottom w:val="single" w:sz="4" w:space="0" w:color="7F7F7F"/>
                  <w:right w:val="single" w:sz="4" w:space="0" w:color="7F7F7F"/>
                </w:tcBorders>
                <w:noWrap/>
                <w:vAlign w:val="center"/>
                <w:hideMark/>
              </w:tcPr>
            </w:tcPrChange>
          </w:tcPr>
          <w:p w14:paraId="6B4DC3E0" w14:textId="43FA4114" w:rsidR="00AC3C10" w:rsidRPr="00871EE3" w:rsidRDefault="00AC3C10" w:rsidP="00AC3C10">
            <w:pPr>
              <w:pStyle w:val="Tabletext"/>
              <w:jc w:val="center"/>
              <w:rPr>
                <w:ins w:id="1354" w:author="251 (USA)" w:date="2023-05-29T18:25:00Z"/>
                <w:highlight w:val="cyan"/>
              </w:rPr>
            </w:pPr>
            <w:ins w:id="1355" w:author="USA - June 2026" w:date="2026-02-19T17:49:00Z" w16du:dateUtc="2026-02-20T01:49:00Z">
              <w:r w:rsidRPr="00871EE3">
                <w:rPr>
                  <w:highlight w:val="cyan"/>
                </w:rPr>
                <w:t>0.98</w:t>
              </w:r>
            </w:ins>
            <w:ins w:id="1356" w:author="251 (USA)" w:date="2023-05-29T18:25:00Z">
              <w:del w:id="1357" w:author="USA - June 2026" w:date="2026-02-19T17:49:00Z" w16du:dateUtc="2026-02-20T01:49:00Z">
                <w:r w:rsidRPr="00871EE3" w:rsidDel="00AC3C10">
                  <w:rPr>
                    <w:highlight w:val="cyan"/>
                  </w:rPr>
                  <w:delText>1.12</w:delText>
                </w:r>
              </w:del>
            </w:ins>
          </w:p>
        </w:tc>
        <w:tc>
          <w:tcPr>
            <w:tcW w:w="1104" w:type="dxa"/>
            <w:tcBorders>
              <w:top w:val="nil"/>
              <w:left w:val="nil"/>
              <w:bottom w:val="single" w:sz="4" w:space="0" w:color="7F7F7F"/>
              <w:right w:val="single" w:sz="4" w:space="0" w:color="7F7F7F"/>
            </w:tcBorders>
            <w:shd w:val="clear" w:color="auto" w:fill="FFFFFF" w:themeFill="background1"/>
            <w:noWrap/>
            <w:vAlign w:val="center"/>
            <w:hideMark/>
            <w:tcPrChange w:id="1358" w:author="USA - June 2026" w:date="2026-02-19T17:49:00Z" w16du:dateUtc="2026-02-20T01:49:00Z">
              <w:tcPr>
                <w:tcW w:w="1104" w:type="dxa"/>
                <w:gridSpan w:val="2"/>
                <w:tcBorders>
                  <w:top w:val="nil"/>
                  <w:left w:val="nil"/>
                  <w:bottom w:val="single" w:sz="4" w:space="0" w:color="7F7F7F"/>
                  <w:right w:val="single" w:sz="4" w:space="0" w:color="7F7F7F"/>
                </w:tcBorders>
                <w:noWrap/>
                <w:vAlign w:val="center"/>
                <w:hideMark/>
              </w:tcPr>
            </w:tcPrChange>
          </w:tcPr>
          <w:p w14:paraId="21605C4B" w14:textId="77777777" w:rsidR="00AC3C10" w:rsidRPr="00BE29DD" w:rsidRDefault="00AC3C10" w:rsidP="00AC3C10">
            <w:pPr>
              <w:pStyle w:val="Tabletext"/>
              <w:jc w:val="center"/>
              <w:rPr>
                <w:ins w:id="1359" w:author="251 (USA)" w:date="2023-05-29T18:25:00Z"/>
              </w:rPr>
            </w:pPr>
            <w:ins w:id="1360" w:author="251 (USA)" w:date="2023-05-29T18:25:00Z">
              <w:r w:rsidRPr="00BE29DD">
                <w:t>0.65</w:t>
              </w:r>
            </w:ins>
          </w:p>
        </w:tc>
      </w:tr>
      <w:tr w:rsidR="00AC3C10" w:rsidRPr="00BE29DD" w14:paraId="418AB6F3" w14:textId="77777777" w:rsidTr="002675E6">
        <w:trPr>
          <w:ins w:id="1361" w:author="251 (USA)" w:date="2023-05-29T18:25:00Z"/>
        </w:trPr>
        <w:tc>
          <w:tcPr>
            <w:tcW w:w="368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D0EF6E0" w14:textId="77777777" w:rsidR="00AC3C10" w:rsidRPr="00BE29DD" w:rsidRDefault="00AC3C10" w:rsidP="00AC3C10">
            <w:pPr>
              <w:pStyle w:val="Tabletext"/>
              <w:rPr>
                <w:ins w:id="1362" w:author="251 (USA)" w:date="2023-05-29T18:25:00Z"/>
              </w:rPr>
            </w:pPr>
            <w:ins w:id="1363" w:author="251 (USA)" w:date="2023-05-29T18:25:00Z">
              <w:r w:rsidRPr="00BE29DD">
                <w:t>IFOV Area (km²)</w:t>
              </w:r>
            </w:ins>
          </w:p>
        </w:tc>
        <w:tc>
          <w:tcPr>
            <w:tcW w:w="1237"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4221EF21" w14:textId="77777777" w:rsidR="00AC3C10" w:rsidRPr="00BE29DD" w:rsidRDefault="00AC3C10" w:rsidP="00AC3C10">
            <w:pPr>
              <w:pStyle w:val="Tabletext"/>
              <w:jc w:val="center"/>
              <w:rPr>
                <w:ins w:id="1364" w:author="251 (USA)" w:date="2023-05-29T18:25:00Z"/>
              </w:rPr>
            </w:pPr>
            <w:ins w:id="1365" w:author="251 (USA)" w:date="2023-05-29T18:25:00Z">
              <w:r w:rsidRPr="00BE29DD">
                <w:t>106</w:t>
              </w:r>
            </w:ins>
          </w:p>
        </w:tc>
        <w:tc>
          <w:tcPr>
            <w:tcW w:w="110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2ADF934A" w14:textId="77777777" w:rsidR="00AC3C10" w:rsidRPr="00BE29DD" w:rsidRDefault="00AC3C10" w:rsidP="00AC3C10">
            <w:pPr>
              <w:pStyle w:val="Tabletext"/>
              <w:jc w:val="center"/>
              <w:rPr>
                <w:ins w:id="1366" w:author="251 (USA)" w:date="2023-05-29T18:25:00Z"/>
              </w:rPr>
            </w:pPr>
            <w:ins w:id="1367" w:author="251 (USA)" w:date="2023-05-29T18:25:00Z">
              <w:r w:rsidRPr="00BE29DD">
                <w:t>122</w:t>
              </w:r>
            </w:ins>
          </w:p>
        </w:tc>
        <w:tc>
          <w:tcPr>
            <w:tcW w:w="110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5E22509A" w14:textId="77777777" w:rsidR="00AC3C10" w:rsidRPr="00BE29DD" w:rsidRDefault="00AC3C10" w:rsidP="00AC3C10">
            <w:pPr>
              <w:pStyle w:val="Tabletext"/>
              <w:jc w:val="center"/>
              <w:rPr>
                <w:ins w:id="1368" w:author="251 (USA)" w:date="2023-05-29T18:25:00Z"/>
              </w:rPr>
            </w:pPr>
            <w:ins w:id="1369" w:author="251 (USA)" w:date="2023-05-29T18:25:00Z">
              <w:r w:rsidRPr="00BE29DD">
                <w:t>933</w:t>
              </w:r>
            </w:ins>
          </w:p>
        </w:tc>
        <w:tc>
          <w:tcPr>
            <w:tcW w:w="1231"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657B122A" w14:textId="77777777" w:rsidR="00AC3C10" w:rsidRPr="00BE29DD" w:rsidRDefault="00AC3C10" w:rsidP="00AC3C10">
            <w:pPr>
              <w:pStyle w:val="Tabletext"/>
              <w:jc w:val="center"/>
              <w:rPr>
                <w:ins w:id="1370" w:author="251 (USA)" w:date="2023-05-29T18:25:00Z"/>
              </w:rPr>
            </w:pPr>
            <w:ins w:id="1371" w:author="251 (USA)" w:date="2023-05-29T18:25:00Z">
              <w:r w:rsidRPr="00BE29DD">
                <w:t>216</w:t>
              </w:r>
            </w:ins>
          </w:p>
        </w:tc>
        <w:tc>
          <w:tcPr>
            <w:tcW w:w="110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3D74B684" w14:textId="77777777" w:rsidR="00AC3C10" w:rsidRPr="00BE29DD" w:rsidRDefault="00AC3C10" w:rsidP="00AC3C10">
            <w:pPr>
              <w:pStyle w:val="Tabletext"/>
              <w:jc w:val="center"/>
              <w:rPr>
                <w:ins w:id="1372" w:author="251 (USA)" w:date="2023-05-29T18:25:00Z"/>
              </w:rPr>
            </w:pPr>
            <w:ins w:id="1373" w:author="251 (USA)" w:date="2023-05-29T18:25:00Z">
              <w:r w:rsidRPr="00BE29DD">
                <w:t>264</w:t>
              </w:r>
            </w:ins>
          </w:p>
        </w:tc>
      </w:tr>
    </w:tbl>
    <w:p w14:paraId="01996FAF" w14:textId="77777777" w:rsidR="00AD0722" w:rsidRPr="00BE29DD" w:rsidRDefault="00AD0722" w:rsidP="00AD0722">
      <w:pPr>
        <w:pStyle w:val="Tablefin"/>
        <w:rPr>
          <w:ins w:id="1374" w:author="ITU_R" w:date="2023-06-01T20:56:00Z"/>
        </w:rPr>
      </w:pPr>
      <w:bookmarkStart w:id="1375" w:name="_Toc123716811"/>
    </w:p>
    <w:p w14:paraId="765E3329" w14:textId="0AE77412" w:rsidR="00AD0722" w:rsidRPr="00BE29DD" w:rsidRDefault="00AD0722" w:rsidP="00AD0722">
      <w:pPr>
        <w:pStyle w:val="Heading3"/>
        <w:rPr>
          <w:ins w:id="1376" w:author="251 (USA)" w:date="2023-05-29T18:25:00Z"/>
        </w:rPr>
      </w:pPr>
      <w:ins w:id="1377" w:author="251 (USA)" w:date="2023-05-29T18:25:00Z">
        <w:r w:rsidRPr="00BE29DD">
          <w:t>3.6.1</w:t>
        </w:r>
      </w:ins>
      <w:ins w:id="1378" w:author="USA" w:date="2024-05-09T11:33:00Z">
        <w:r w:rsidRPr="00BE29DD">
          <w:t>2</w:t>
        </w:r>
      </w:ins>
      <w:ins w:id="1379" w:author="251 (USA)" w:date="2023-05-29T18:25:00Z">
        <w:r w:rsidRPr="00BE29DD">
          <w:tab/>
          <w:t>EESS Protection Criteria</w:t>
        </w:r>
        <w:bookmarkEnd w:id="1375"/>
      </w:ins>
    </w:p>
    <w:p w14:paraId="16DD9AA4" w14:textId="7D37E92D" w:rsidR="00AD0722" w:rsidRPr="00BE29DD" w:rsidRDefault="00AD0722" w:rsidP="00AD0722">
      <w:pPr>
        <w:rPr>
          <w:ins w:id="1380" w:author="251 (USA)" w:date="2023-05-29T18:25:00Z"/>
          <w:szCs w:val="24"/>
        </w:rPr>
      </w:pPr>
      <w:ins w:id="1381" w:author="251 (USA)" w:date="2023-05-29T18:25:00Z">
        <w:r w:rsidRPr="00BE29DD">
          <w:rPr>
            <w:szCs w:val="24"/>
          </w:rPr>
          <w:t>The EESS (passive) protection criteria are stated in Recommendation ITU-R RS.2017 (2012) “Performance and interference criteria for satellite passive remote sensing”</w:t>
        </w:r>
      </w:ins>
      <w:ins w:id="1382" w:author="Author" w:date="2025-06-19T10:33:00Z" w16du:dateUtc="2025-06-19T08:33:00Z">
        <w:r w:rsidR="006C23EF">
          <w:rPr>
            <w:szCs w:val="24"/>
          </w:rPr>
          <w:t>.</w:t>
        </w:r>
      </w:ins>
    </w:p>
    <w:p w14:paraId="4E82566D" w14:textId="77777777" w:rsidR="00AD0722" w:rsidRPr="00BE29DD" w:rsidRDefault="00AD0722" w:rsidP="00AD0722">
      <w:pPr>
        <w:rPr>
          <w:ins w:id="1383" w:author="Geraldo Neto" w:date="2023-06-01T18:38:00Z"/>
          <w:szCs w:val="24"/>
        </w:rPr>
      </w:pPr>
      <w:ins w:id="1384" w:author="251 (USA)" w:date="2023-05-29T18:25:00Z">
        <w:r w:rsidRPr="00BE29DD">
          <w:rPr>
            <w:szCs w:val="24"/>
          </w:rPr>
          <w:t xml:space="preserve">In </w:t>
        </w:r>
        <w:r w:rsidRPr="00BE29DD">
          <w:rPr>
            <w:i/>
            <w:iCs/>
            <w:szCs w:val="24"/>
          </w:rPr>
          <w:t>recommends</w:t>
        </w:r>
        <w:r w:rsidRPr="00BE29DD">
          <w:rPr>
            <w:szCs w:val="24"/>
          </w:rPr>
          <w:t xml:space="preserve"> 5, the protection criteria should not be exceeded for more than a percentage of sensor viewing area. In the 24 GHz case, that percentage is 0.01%. The measurement area is a square on the Earth of 2 000 000 km</w:t>
        </w:r>
        <w:r w:rsidRPr="00BE29DD">
          <w:rPr>
            <w:szCs w:val="24"/>
            <w:vertAlign w:val="superscript"/>
          </w:rPr>
          <w:t>2</w:t>
        </w:r>
        <w:r w:rsidRPr="00BE29DD">
          <w:rPr>
            <w:szCs w:val="24"/>
          </w:rPr>
          <w:t xml:space="preserve"> unless otherwise justified. Therefore, the interference criteria of –166 dB(W/200 MHz) may not be exceeded in any 200 km</w:t>
        </w:r>
        <w:r w:rsidRPr="00BE29DD">
          <w:rPr>
            <w:szCs w:val="24"/>
            <w:vertAlign w:val="superscript"/>
          </w:rPr>
          <w:t>2</w:t>
        </w:r>
        <w:r w:rsidRPr="00BE29DD">
          <w:rPr>
            <w:szCs w:val="24"/>
          </w:rPr>
          <w:t xml:space="preserve"> area.</w:t>
        </w:r>
      </w:ins>
    </w:p>
    <w:p w14:paraId="5176D401" w14:textId="77777777" w:rsidR="00AD0722" w:rsidRPr="00BE29DD" w:rsidRDefault="00AD0722" w:rsidP="00AD0722">
      <w:pPr>
        <w:pStyle w:val="Heading3"/>
        <w:rPr>
          <w:ins w:id="1385" w:author="USA" w:date="2024-05-09T11:35:00Z"/>
          <w:i/>
          <w:iCs/>
        </w:rPr>
      </w:pPr>
      <w:ins w:id="1386" w:author="USA" w:date="2024-05-09T11:34:00Z">
        <w:r w:rsidRPr="00BE29DD">
          <w:t xml:space="preserve">3.6.13 </w:t>
        </w:r>
      </w:ins>
      <w:ins w:id="1387" w:author="USA" w:date="2024-05-09T13:13:00Z">
        <w:r w:rsidRPr="00BE29DD">
          <w:tab/>
        </w:r>
      </w:ins>
      <w:ins w:id="1388" w:author="USA" w:date="2024-05-09T11:35:00Z">
        <w:r w:rsidRPr="00BE29DD">
          <w:t>EESS(a)</w:t>
        </w:r>
      </w:ins>
    </w:p>
    <w:p w14:paraId="1B3E3B48" w14:textId="254A0CF1" w:rsidR="00CF60D0" w:rsidRPr="00F55156" w:rsidRDefault="00CF60D0" w:rsidP="00CF60D0">
      <w:pPr>
        <w:rPr>
          <w:ins w:id="1389" w:author="USA - June 2025" w:date="2025-06-14T21:38:00Z"/>
        </w:rPr>
      </w:pPr>
      <w:ins w:id="1390" w:author="USA - June 2025" w:date="2025-06-14T21:38:00Z">
        <w:r w:rsidRPr="00811445">
          <w:rPr>
            <w:rPrChange w:id="1391" w:author="USA - June 2025" w:date="2025-06-16T14:39:00Z">
              <w:rPr>
                <w:highlight w:val="green"/>
              </w:rPr>
            </w:rPrChange>
          </w:rPr>
          <w:t xml:space="preserve">The secondary allocation for EESS(a) at 24.05-24.25 GHz is subject to the terms of RR No. </w:t>
        </w:r>
        <w:r w:rsidRPr="00811445">
          <w:rPr>
            <w:b/>
            <w:bCs/>
            <w:rPrChange w:id="1392" w:author="USA - June 2025" w:date="2025-06-16T14:39:00Z">
              <w:rPr>
                <w:b/>
                <w:bCs/>
                <w:highlight w:val="green"/>
              </w:rPr>
            </w:rPrChange>
          </w:rPr>
          <w:t>5.150</w:t>
        </w:r>
        <w:r w:rsidRPr="00811445">
          <w:rPr>
            <w:rPrChange w:id="1393" w:author="USA - June 2025" w:date="2025-06-16T14:39:00Z">
              <w:rPr>
                <w:highlight w:val="green"/>
              </w:rPr>
            </w:rPrChange>
          </w:rPr>
          <w:t>, which states “Radiocommunication services operating within these bands must accept harmful interference which may be caused by these applications</w:t>
        </w:r>
        <w:r w:rsidRPr="002F31FB">
          <w:rPr>
            <w:rPrChange w:id="1394" w:author="USA - June 2025" w:date="2025-06-16T14:39:00Z">
              <w:rPr>
                <w:b/>
                <w:bCs/>
                <w:highlight w:val="green"/>
              </w:rPr>
            </w:rPrChange>
          </w:rPr>
          <w:t xml:space="preserve">. </w:t>
        </w:r>
        <w:r w:rsidRPr="00811445">
          <w:rPr>
            <w:rPrChange w:id="1395" w:author="USA - June 2025" w:date="2025-06-16T14:39:00Z">
              <w:rPr>
                <w:highlight w:val="green"/>
              </w:rPr>
            </w:rPrChange>
          </w:rPr>
          <w:t xml:space="preserve">ISM equipment operating in these bands is subject to the provisions of No. </w:t>
        </w:r>
        <w:r w:rsidRPr="002F31FB">
          <w:rPr>
            <w:b/>
            <w:bCs/>
            <w:rPrChange w:id="1396" w:author="USA - June 2025" w:date="2025-06-16T14:39:00Z">
              <w:rPr>
                <w:highlight w:val="green"/>
              </w:rPr>
            </w:rPrChange>
          </w:rPr>
          <w:t>15.13</w:t>
        </w:r>
        <w:r w:rsidRPr="00811445">
          <w:rPr>
            <w:rPrChange w:id="1397" w:author="USA - June 2025" w:date="2025-06-16T14:39:00Z">
              <w:rPr>
                <w:highlight w:val="green"/>
              </w:rPr>
            </w:rPrChange>
          </w:rPr>
          <w:t>”, which states that “Administrations shall take all practicable and necessary steps to ensure that radiation from equipment used for industrial, scientific and medical applications is minimal and that, outside the bands designated for use by this equipment, radiation from such equipment is at a level that does not cause harmful interference to a radiocommunication service and, in particular, to a radionavigation or any other safety service operating in accordance with the provisions of these Regulations”</w:t>
        </w:r>
      </w:ins>
    </w:p>
    <w:p w14:paraId="3CA62DA5" w14:textId="77777777" w:rsidR="00AD0722" w:rsidRPr="008739C1" w:rsidRDefault="00AD0722" w:rsidP="008739C1">
      <w:pPr>
        <w:pStyle w:val="Heading3"/>
        <w:shd w:val="clear" w:color="auto" w:fill="FFFFFF" w:themeFill="background1"/>
        <w:rPr>
          <w:ins w:id="1398" w:author="USA_2025" w:date="2025-03-12T13:47:00Z"/>
          <w:bCs/>
        </w:rPr>
      </w:pPr>
      <w:ins w:id="1399" w:author="USA_2025" w:date="2025-03-12T13:45:00Z">
        <w:r w:rsidRPr="008739C1">
          <w:t>3.6.</w:t>
        </w:r>
      </w:ins>
      <w:ins w:id="1400" w:author="USA_2025" w:date="2025-04-17T17:07:00Z">
        <w:r w:rsidRPr="008739C1">
          <w:rPr>
            <w:rPrChange w:id="1401" w:author="USA_2025" w:date="2025-04-17T17:07:00Z">
              <w:rPr>
                <w:sz w:val="28"/>
                <w:szCs w:val="28"/>
              </w:rPr>
            </w:rPrChange>
          </w:rPr>
          <w:t>14</w:t>
        </w:r>
      </w:ins>
      <w:ins w:id="1402" w:author="USA_2025" w:date="2025-03-12T13:45:00Z">
        <w:r w:rsidRPr="008739C1">
          <w:tab/>
        </w:r>
      </w:ins>
      <w:ins w:id="1403" w:author="USA_2025" w:date="2025-03-12T13:47:00Z">
        <w:r w:rsidRPr="008739C1">
          <w:t>Terrestrial Component of IMT (24.25-27.5 GHz)</w:t>
        </w:r>
      </w:ins>
    </w:p>
    <w:p w14:paraId="4E31EC2E" w14:textId="181CBC18" w:rsidR="00AD0722" w:rsidRPr="00BE29DD" w:rsidRDefault="00AD0722" w:rsidP="008739C1">
      <w:pPr>
        <w:shd w:val="clear" w:color="auto" w:fill="FFFFFF" w:themeFill="background1"/>
        <w:rPr>
          <w:ins w:id="1404" w:author="USA_2025" w:date="2025-03-12T13:47:00Z"/>
          <w:lang w:eastAsia="zh-CN"/>
        </w:rPr>
      </w:pPr>
      <w:ins w:id="1405" w:author="USA_2025" w:date="2025-03-12T13:48:00Z">
        <w:r w:rsidRPr="008739C1">
          <w:rPr>
            <w:lang w:eastAsia="zh-CN"/>
          </w:rPr>
          <w:t>IMT is allocated above the 24 GHz ISM band in 24.25-27.5 GHz. A</w:t>
        </w:r>
      </w:ins>
      <w:ins w:id="1406" w:author="USA_2025" w:date="2025-03-12T13:49:00Z">
        <w:r w:rsidRPr="008739C1">
          <w:rPr>
            <w:lang w:eastAsia="zh-CN"/>
          </w:rPr>
          <w:t>nnex A2.4 analyzes the potential imp</w:t>
        </w:r>
      </w:ins>
      <w:ins w:id="1407" w:author="USA_2025" w:date="2025-03-12T13:50:00Z">
        <w:r w:rsidRPr="008739C1">
          <w:rPr>
            <w:lang w:eastAsia="zh-CN"/>
          </w:rPr>
          <w:t>a</w:t>
        </w:r>
      </w:ins>
      <w:ins w:id="1408" w:author="USA_2025" w:date="2025-03-12T13:49:00Z">
        <w:r w:rsidRPr="008739C1">
          <w:rPr>
            <w:lang w:eastAsia="zh-CN"/>
          </w:rPr>
          <w:t>ct of WPT Beam</w:t>
        </w:r>
      </w:ins>
      <w:ins w:id="1409" w:author="USA_2025" w:date="2025-03-12T13:50:00Z">
        <w:r w:rsidRPr="008739C1">
          <w:rPr>
            <w:lang w:eastAsia="zh-CN"/>
          </w:rPr>
          <w:t xml:space="preserve"> devices in 24.1-24.1 GHz on this </w:t>
        </w:r>
      </w:ins>
      <w:ins w:id="1410" w:author="ALS" w:date="2025-06-17T15:26:00Z">
        <w:r w:rsidR="00234958" w:rsidRPr="008739C1">
          <w:rPr>
            <w:lang w:eastAsia="zh-CN"/>
          </w:rPr>
          <w:t>application</w:t>
        </w:r>
      </w:ins>
      <w:ins w:id="1411" w:author="USA_2025" w:date="2025-03-12T13:50:00Z">
        <w:r w:rsidRPr="008739C1">
          <w:rPr>
            <w:lang w:eastAsia="zh-CN"/>
          </w:rPr>
          <w:t xml:space="preserve"> using the blocking criteria</w:t>
        </w:r>
      </w:ins>
      <w:ins w:id="1412" w:author="USA_2025" w:date="2025-03-12T13:51:00Z">
        <w:r w:rsidRPr="008739C1">
          <w:rPr>
            <w:lang w:eastAsia="zh-CN"/>
          </w:rPr>
          <w:t xml:space="preserve"> provided by WP</w:t>
        </w:r>
      </w:ins>
      <w:ins w:id="1413" w:author="Chamova, Alisa" w:date="2025-05-26T10:46:00Z">
        <w:r w:rsidR="005D25D7" w:rsidRPr="008739C1">
          <w:rPr>
            <w:lang w:eastAsia="zh-CN"/>
          </w:rPr>
          <w:t xml:space="preserve"> </w:t>
        </w:r>
      </w:ins>
      <w:ins w:id="1414" w:author="USA_2025" w:date="2025-03-12T13:51:00Z">
        <w:r w:rsidRPr="008739C1">
          <w:rPr>
            <w:lang w:eastAsia="zh-CN"/>
          </w:rPr>
          <w:t xml:space="preserve">5D. It is shown that the blocking criteria </w:t>
        </w:r>
      </w:ins>
      <w:ins w:id="1415" w:author="USA_2025" w:date="2025-03-12T13:52:00Z">
        <w:r w:rsidRPr="008739C1">
          <w:rPr>
            <w:lang w:eastAsia="zh-CN"/>
          </w:rPr>
          <w:t>are</w:t>
        </w:r>
      </w:ins>
      <w:ins w:id="1416" w:author="USA_2025" w:date="2025-03-12T13:51:00Z">
        <w:r w:rsidRPr="008739C1">
          <w:rPr>
            <w:lang w:eastAsia="zh-CN"/>
          </w:rPr>
          <w:t xml:space="preserve"> e</w:t>
        </w:r>
      </w:ins>
      <w:ins w:id="1417" w:author="USA_2025" w:date="2025-03-12T13:52:00Z">
        <w:r w:rsidRPr="008739C1">
          <w:rPr>
            <w:lang w:eastAsia="zh-CN"/>
          </w:rPr>
          <w:t>x</w:t>
        </w:r>
      </w:ins>
      <w:ins w:id="1418" w:author="USA_2025" w:date="2025-03-12T13:51:00Z">
        <w:r w:rsidRPr="008739C1">
          <w:rPr>
            <w:lang w:eastAsia="zh-CN"/>
          </w:rPr>
          <w:t>ceeded</w:t>
        </w:r>
      </w:ins>
      <w:ins w:id="1419" w:author="USA_2025" w:date="2025-03-12T13:52:00Z">
        <w:r w:rsidRPr="008739C1">
          <w:rPr>
            <w:lang w:eastAsia="zh-CN"/>
          </w:rPr>
          <w:t xml:space="preserve"> only for WPT Beam device </w:t>
        </w:r>
      </w:ins>
      <w:ins w:id="1420" w:author="USA - June 2026" w:date="2026-03-09T21:47:00Z" w16du:dateUtc="2026-03-10T04:47:00Z">
        <w:r w:rsidR="0016016C" w:rsidRPr="008739C1">
          <w:rPr>
            <w:highlight w:val="green"/>
            <w:lang w:eastAsia="zh-CN"/>
          </w:rPr>
          <w:t>placed in the same room as the IMT UE device where its receiver is configured at highest sensitivity.</w:t>
        </w:r>
      </w:ins>
      <w:ins w:id="1421" w:author="USA_2025" w:date="2025-03-12T13:52:00Z">
        <w:del w:id="1422" w:author="USA - June 2026" w:date="2026-03-09T21:47:00Z" w16du:dateUtc="2026-03-10T04:47:00Z">
          <w:r w:rsidRPr="008739C1" w:rsidDel="00B513F4">
            <w:rPr>
              <w:lang w:eastAsia="zh-CN"/>
            </w:rPr>
            <w:delText xml:space="preserve">densities that are so large as to be physically </w:delText>
          </w:r>
        </w:del>
      </w:ins>
      <w:ins w:id="1423" w:author="USA_2025" w:date="2025-04-08T13:37:00Z">
        <w:del w:id="1424" w:author="USA - June 2026" w:date="2026-03-09T21:47:00Z" w16du:dateUtc="2026-03-10T04:47:00Z">
          <w:r w:rsidRPr="008739C1" w:rsidDel="00B513F4">
            <w:rPr>
              <w:lang w:eastAsia="zh-CN"/>
            </w:rPr>
            <w:delText>unrealistic</w:delText>
          </w:r>
        </w:del>
      </w:ins>
      <w:ins w:id="1425" w:author="USA_2025" w:date="2025-03-12T13:52:00Z">
        <w:del w:id="1426" w:author="USA - June 2026" w:date="2026-03-09T21:47:00Z" w16du:dateUtc="2026-03-10T04:47:00Z">
          <w:r w:rsidRPr="008739C1" w:rsidDel="00B513F4">
            <w:rPr>
              <w:lang w:eastAsia="zh-CN"/>
            </w:rPr>
            <w:delText>.</w:delText>
          </w:r>
        </w:del>
      </w:ins>
    </w:p>
    <w:p w14:paraId="35DBCEC8" w14:textId="7499CB3C" w:rsidR="00AD0722" w:rsidRPr="00BE29DD" w:rsidRDefault="00AD0722" w:rsidP="00AD0722">
      <w:pPr>
        <w:pStyle w:val="Heading3"/>
        <w:rPr>
          <w:ins w:id="1427" w:author="251 (USA)" w:date="2023-05-29T18:25:00Z"/>
        </w:rPr>
      </w:pPr>
      <w:bookmarkStart w:id="1428" w:name="_Toc123716812"/>
      <w:ins w:id="1429" w:author="251 (USA)" w:date="2023-05-29T18:25:00Z">
        <w:r w:rsidRPr="00BE29DD">
          <w:t>3.</w:t>
        </w:r>
        <w:r w:rsidRPr="00B73520">
          <w:t>6.1</w:t>
        </w:r>
      </w:ins>
      <w:ins w:id="1430" w:author="USA_2025" w:date="2025-04-17T17:07:00Z">
        <w:r w:rsidRPr="00B73520">
          <w:t>5</w:t>
        </w:r>
      </w:ins>
      <w:ins w:id="1431" w:author="251 (USA)" w:date="2023-05-29T18:25:00Z">
        <w:r w:rsidRPr="00BE29DD">
          <w:tab/>
        </w:r>
        <w:bookmarkEnd w:id="1428"/>
        <w:r w:rsidRPr="00BE29DD">
          <w:t>Summary</w:t>
        </w:r>
      </w:ins>
    </w:p>
    <w:p w14:paraId="4E7B5CCD" w14:textId="2EDFBDB4" w:rsidR="00AD0722" w:rsidRPr="00BE29DD" w:rsidRDefault="00AD0722" w:rsidP="00AD0722">
      <w:pPr>
        <w:rPr>
          <w:ins w:id="1432" w:author="251 (USA)" w:date="2023-05-29T18:25:00Z"/>
          <w:szCs w:val="24"/>
        </w:rPr>
      </w:pPr>
      <w:ins w:id="1433" w:author="251 (USA)" w:date="2023-05-29T18:25:00Z">
        <w:r w:rsidRPr="00BE29DD">
          <w:rPr>
            <w:szCs w:val="24"/>
          </w:rPr>
          <w:t>The WPT ISM technology considered at this frequency involves a narrow band transmission which has a bandwidth occupying 0.04% of the centre frequency of 24 GHz ISM band. The maximum ISM emission bandwidth used is 10 MHz within the range of 24.1-24.15 GHz.</w:t>
        </w:r>
      </w:ins>
    </w:p>
    <w:p w14:paraId="6DA3F6BE" w14:textId="77777777" w:rsidR="00AD0722" w:rsidRPr="00BE29DD" w:rsidRDefault="00AD0722" w:rsidP="00AD0722">
      <w:pPr>
        <w:rPr>
          <w:ins w:id="1434" w:author="USA" w:date="2024-05-09T11:36:00Z"/>
          <w:szCs w:val="24"/>
        </w:rPr>
      </w:pPr>
      <w:ins w:id="1435" w:author="251 (USA)" w:date="2023-05-29T18:25:00Z">
        <w:r w:rsidRPr="00BE29DD">
          <w:rPr>
            <w:szCs w:val="24"/>
          </w:rPr>
          <w:t>Annex 2 shows that the number of ISM devices that can be accommodated for each of the EESS (passive) sensors vary from a minimum device density of 67 per km</w:t>
        </w:r>
        <w:r w:rsidRPr="00BE29DD">
          <w:rPr>
            <w:szCs w:val="24"/>
            <w:vertAlign w:val="superscript"/>
          </w:rPr>
          <w:t>2</w:t>
        </w:r>
        <w:r w:rsidRPr="00BE29DD">
          <w:rPr>
            <w:szCs w:val="24"/>
          </w:rPr>
          <w:t xml:space="preserve"> to more than 350</w:t>
        </w:r>
      </w:ins>
      <w:ins w:id="1436" w:author="ITU_R" w:date="2023-06-01T20:56:00Z">
        <w:r w:rsidRPr="00BE29DD">
          <w:rPr>
            <w:szCs w:val="24"/>
          </w:rPr>
          <w:t> </w:t>
        </w:r>
      </w:ins>
      <w:ins w:id="1437" w:author="251 (USA)" w:date="2023-05-29T18:25:00Z">
        <w:r w:rsidRPr="00BE29DD">
          <w:rPr>
            <w:szCs w:val="24"/>
          </w:rPr>
          <w:t>000 devices per km</w:t>
        </w:r>
        <w:r w:rsidRPr="00BE29DD">
          <w:rPr>
            <w:szCs w:val="24"/>
            <w:vertAlign w:val="superscript"/>
          </w:rPr>
          <w:t>2</w:t>
        </w:r>
        <w:r w:rsidRPr="00BE29DD">
          <w:rPr>
            <w:szCs w:val="24"/>
          </w:rPr>
          <w:t xml:space="preserve"> averaged over the sensor’s field of view depending on each sensor characteristics. The analysis </w:t>
        </w:r>
      </w:ins>
      <w:ins w:id="1438" w:author="USA" w:date="2024-05-09T11:36:00Z">
        <w:r w:rsidRPr="00BE29DD">
          <w:rPr>
            <w:szCs w:val="24"/>
          </w:rPr>
          <w:t xml:space="preserve">in Annex 2 </w:t>
        </w:r>
      </w:ins>
      <w:ins w:id="1439" w:author="251 (USA)" w:date="2023-05-29T18:25:00Z">
        <w:r w:rsidRPr="00BE29DD">
          <w:rPr>
            <w:szCs w:val="24"/>
          </w:rPr>
          <w:t xml:space="preserve">shows that, for the case of indoor use of WPT beam power sources pointing in a downward direction, with OOB emissions specified by US ISM band limits, and a building entry loss varying between 3 dB and &gt;40 dB will permit the use of an average of tens or more WPT beam </w:t>
        </w:r>
        <w:r w:rsidRPr="00BE29DD">
          <w:rPr>
            <w:szCs w:val="24"/>
          </w:rPr>
          <w:lastRenderedPageBreak/>
          <w:t xml:space="preserve">devices per sq. km. without exceeding the protection limits of ITU-R RS.2017 for the worst case of each of the EESS (passive) sensors in ITU-R RS.1861. The minimum average density calculated for the most vulnerable sensor is used to determine the level necessary to protect EESS (passive).  </w:t>
        </w:r>
      </w:ins>
    </w:p>
    <w:p w14:paraId="463DC1CC" w14:textId="138DDEEF" w:rsidR="00AD0722" w:rsidRPr="00BE29DD" w:rsidRDefault="00AD0722" w:rsidP="00AD0722">
      <w:pPr>
        <w:shd w:val="clear" w:color="auto" w:fill="FFFFFF"/>
        <w:rPr>
          <w:rStyle w:val="contentpasted0"/>
          <w:color w:val="000000"/>
          <w:szCs w:val="24"/>
        </w:rPr>
      </w:pPr>
      <w:ins w:id="1440" w:author="USA" w:date="2024-05-09T11:37:00Z">
        <w:r w:rsidRPr="00BE29DD">
          <w:rPr>
            <w:rStyle w:val="contentpasted0"/>
            <w:color w:val="000000"/>
            <w:szCs w:val="24"/>
          </w:rPr>
          <w:t>This analysis does not consider the contributions from other non-WPT sources that can affect the number of WPT devices that can operate in a km</w:t>
        </w:r>
        <w:r w:rsidRPr="00BE29DD">
          <w:rPr>
            <w:rStyle w:val="contentpasted0"/>
            <w:color w:val="000000"/>
            <w:szCs w:val="24"/>
            <w:vertAlign w:val="superscript"/>
          </w:rPr>
          <w:t>2</w:t>
        </w:r>
        <w:r w:rsidRPr="00BE29DD">
          <w:rPr>
            <w:rStyle w:val="contentpasted0"/>
            <w:color w:val="000000"/>
            <w:szCs w:val="24"/>
          </w:rPr>
          <w:t>, due to aggregate effects from all interfering sources and makes a number of other assumptions related to building entry losses and predicted deployment density that are estimated and can also impact the results. Administrations implementing 24 GHz Beam WPT should consider means of ensuring that devices are used indoors, pointing downward to assure that the protection of allocated service required by</w:t>
        </w:r>
      </w:ins>
      <w:ins w:id="1441" w:author="Chamova, Alisa" w:date="2025-05-26T10:51:00Z">
        <w:r w:rsidR="005D25D7" w:rsidRPr="00BE29DD">
          <w:rPr>
            <w:rStyle w:val="contentpasted0"/>
            <w:color w:val="000000"/>
            <w:szCs w:val="24"/>
          </w:rPr>
          <w:t xml:space="preserve"> </w:t>
        </w:r>
      </w:ins>
      <w:ins w:id="1442" w:author="Chamova, Alisa" w:date="2025-05-26T10:47:00Z">
        <w:r w:rsidR="005D25D7" w:rsidRPr="00BE29DD">
          <w:rPr>
            <w:rStyle w:val="contentpasted0"/>
            <w:color w:val="000000"/>
            <w:szCs w:val="24"/>
          </w:rPr>
          <w:t>RR No.</w:t>
        </w:r>
      </w:ins>
      <w:ins w:id="1443" w:author="USA" w:date="2024-05-09T11:37:00Z">
        <w:r w:rsidRPr="00BE29DD">
          <w:rPr>
            <w:rStyle w:val="contentpasted0"/>
            <w:color w:val="000000"/>
            <w:szCs w:val="24"/>
          </w:rPr>
          <w:t xml:space="preserve"> </w:t>
        </w:r>
        <w:r w:rsidRPr="00BE29DD">
          <w:rPr>
            <w:rStyle w:val="contentpasted0"/>
            <w:b/>
            <w:bCs/>
            <w:color w:val="000000"/>
            <w:szCs w:val="24"/>
            <w:rPrChange w:id="1444" w:author="USA" w:date="2024-05-09T11:37:00Z">
              <w:rPr>
                <w:rStyle w:val="contentpasted0"/>
                <w:color w:val="000000"/>
                <w:szCs w:val="24"/>
              </w:rPr>
            </w:rPrChange>
          </w:rPr>
          <w:t xml:space="preserve">15.13 </w:t>
        </w:r>
        <w:r w:rsidRPr="00BE29DD">
          <w:rPr>
            <w:rStyle w:val="contentpasted0"/>
            <w:color w:val="000000"/>
            <w:szCs w:val="24"/>
          </w:rPr>
          <w:t xml:space="preserve">is met. </w:t>
        </w:r>
      </w:ins>
    </w:p>
    <w:p w14:paraId="10A2683D" w14:textId="39C07B8B" w:rsidR="00304C21" w:rsidRPr="00B73520" w:rsidRDefault="00AD0722" w:rsidP="00304C21">
      <w:pPr>
        <w:rPr>
          <w:ins w:id="1445" w:author="USA - June 2025" w:date="2025-06-14T21:39:00Z"/>
          <w:rPrChange w:id="1446" w:author="USA - June 2025" w:date="2025-06-16T14:39:00Z">
            <w:rPr>
              <w:ins w:id="1447" w:author="USA - June 2025" w:date="2025-06-14T21:39:00Z"/>
              <w:highlight w:val="green"/>
            </w:rPr>
          </w:rPrChange>
        </w:rPr>
      </w:pPr>
      <w:ins w:id="1448" w:author="USA_2025" w:date="2025-03-12T13:53:00Z">
        <w:r w:rsidRPr="00B73520">
          <w:rPr>
            <w:spacing w:val="-4"/>
            <w:rPrChange w:id="1449" w:author="USA - June 2025" w:date="2025-06-16T17:09:00Z">
              <w:rPr>
                <w:spacing w:val="-4"/>
                <w:highlight w:val="cyan"/>
              </w:rPr>
            </w:rPrChange>
          </w:rPr>
          <w:t>For IM</w:t>
        </w:r>
      </w:ins>
      <w:ins w:id="1450" w:author="USA_2025" w:date="2025-04-17T16:54:00Z">
        <w:r w:rsidRPr="00B73520">
          <w:rPr>
            <w:spacing w:val="-4"/>
            <w:rPrChange w:id="1451" w:author="USA - June 2025" w:date="2025-06-16T17:09:00Z">
              <w:rPr>
                <w:spacing w:val="-4"/>
                <w:highlight w:val="cyan"/>
              </w:rPr>
            </w:rPrChange>
          </w:rPr>
          <w:t>T</w:t>
        </w:r>
      </w:ins>
      <w:ins w:id="1452" w:author="USA_2025" w:date="2025-03-12T13:53:00Z">
        <w:r w:rsidRPr="00B73520">
          <w:rPr>
            <w:spacing w:val="-4"/>
            <w:rPrChange w:id="1453" w:author="USA - June 2025" w:date="2025-06-16T17:09:00Z">
              <w:rPr>
                <w:spacing w:val="-4"/>
                <w:highlight w:val="cyan"/>
              </w:rPr>
            </w:rPrChange>
          </w:rPr>
          <w:t xml:space="preserve"> UE and BS in the upper adjacent band</w:t>
        </w:r>
      </w:ins>
      <w:ins w:id="1454" w:author="USA - June 2025" w:date="2025-06-16T16:15:00Z">
        <w:r w:rsidR="009379B9" w:rsidRPr="00B73520">
          <w:rPr>
            <w:spacing w:val="-4"/>
            <w:rPrChange w:id="1455" w:author="USA - June 2025" w:date="2025-06-16T17:09:00Z">
              <w:rPr>
                <w:spacing w:val="-4"/>
                <w:highlight w:val="cyan"/>
              </w:rPr>
            </w:rPrChange>
          </w:rPr>
          <w:t>,</w:t>
        </w:r>
      </w:ins>
      <w:ins w:id="1456" w:author="USA_2025" w:date="2025-03-12T13:54:00Z">
        <w:r w:rsidRPr="00B73520">
          <w:rPr>
            <w:spacing w:val="-4"/>
            <w:rPrChange w:id="1457" w:author="USA - June 2025" w:date="2025-06-16T17:09:00Z">
              <w:rPr>
                <w:spacing w:val="-4"/>
                <w:highlight w:val="cyan"/>
              </w:rPr>
            </w:rPrChange>
          </w:rPr>
          <w:t xml:space="preserve"> </w:t>
        </w:r>
      </w:ins>
      <w:ins w:id="1458" w:author="USA - June 2025" w:date="2025-06-16T17:09:00Z">
        <w:r w:rsidR="00541943" w:rsidRPr="00B73520">
          <w:rPr>
            <w:spacing w:val="-4"/>
            <w:rPrChange w:id="1459" w:author="USA - June 2025" w:date="2025-06-16T17:09:00Z">
              <w:rPr>
                <w:spacing w:val="-4"/>
                <w:highlight w:val="cyan"/>
              </w:rPr>
            </w:rPrChange>
          </w:rPr>
          <w:t>interference</w:t>
        </w:r>
      </w:ins>
      <w:ins w:id="1460" w:author="USA_2025" w:date="2025-03-12T13:54:00Z">
        <w:r w:rsidRPr="00B73520">
          <w:rPr>
            <w:spacing w:val="-4"/>
            <w:rPrChange w:id="1461" w:author="USA - June 2025" w:date="2025-06-16T17:09:00Z">
              <w:rPr>
                <w:spacing w:val="-4"/>
                <w:highlight w:val="cyan"/>
              </w:rPr>
            </w:rPrChange>
          </w:rPr>
          <w:t xml:space="preserve"> levels </w:t>
        </w:r>
      </w:ins>
      <w:ins w:id="1462" w:author="USA - June 2025" w:date="2025-06-16T16:15:00Z">
        <w:r w:rsidR="009379B9" w:rsidRPr="00B73520">
          <w:rPr>
            <w:spacing w:val="-4"/>
            <w:rPrChange w:id="1463" w:author="USA - June 2025" w:date="2025-06-16T17:09:00Z">
              <w:rPr>
                <w:spacing w:val="-4"/>
                <w:highlight w:val="cyan"/>
              </w:rPr>
            </w:rPrChange>
          </w:rPr>
          <w:t>a</w:t>
        </w:r>
      </w:ins>
      <w:ins w:id="1464" w:author="USA_2025" w:date="2025-03-12T13:54:00Z">
        <w:r w:rsidRPr="00B73520">
          <w:rPr>
            <w:spacing w:val="-4"/>
            <w:rPrChange w:id="1465" w:author="USA - June 2025" w:date="2025-06-16T17:09:00Z">
              <w:rPr>
                <w:spacing w:val="-4"/>
                <w:highlight w:val="cyan"/>
              </w:rPr>
            </w:rPrChange>
          </w:rPr>
          <w:t xml:space="preserve">re not exceeded for plausible densities of WPT beam equipment </w:t>
        </w:r>
      </w:ins>
      <w:ins w:id="1466" w:author="USA - June 2025" w:date="2025-06-14T21:39:00Z">
        <w:r w:rsidR="00304C21" w:rsidRPr="00B73520">
          <w:rPr>
            <w:spacing w:val="-4"/>
            <w:rPrChange w:id="1467" w:author="USA - June 2025" w:date="2025-06-16T17:09:00Z">
              <w:rPr>
                <w:spacing w:val="-4"/>
                <w:highlight w:val="green"/>
              </w:rPr>
            </w:rPrChange>
          </w:rPr>
          <w:t>according to the criteria provided by WP5D</w:t>
        </w:r>
      </w:ins>
      <w:ins w:id="1468" w:author="USA - June 2025" w:date="2025-06-16T17:09:00Z">
        <w:r w:rsidR="009A796E" w:rsidRPr="00B73520">
          <w:rPr>
            <w:spacing w:val="-4"/>
          </w:rPr>
          <w:t>,</w:t>
        </w:r>
      </w:ins>
      <w:ins w:id="1469" w:author="USA - June 2025" w:date="2025-06-14T21:39:00Z">
        <w:r w:rsidR="00304C21" w:rsidRPr="00B73520">
          <w:rPr>
            <w:spacing w:val="-4"/>
            <w:rPrChange w:id="1470" w:author="USA - June 2025" w:date="2025-06-16T17:09:00Z">
              <w:rPr>
                <w:spacing w:val="-4"/>
                <w:highlight w:val="green"/>
              </w:rPr>
            </w:rPrChange>
          </w:rPr>
          <w:t xml:space="preserve"> which considered only out-of-band emissions from the WPT signals in 24.1-24.15 GHz </w:t>
        </w:r>
        <w:r w:rsidR="00304C21" w:rsidRPr="00B73520">
          <w:rPr>
            <w:spacing w:val="-4"/>
            <w:rPrChange w:id="1471" w:author="USA - June 2025" w:date="2025-06-16T14:39:00Z">
              <w:rPr>
                <w:spacing w:val="-4"/>
                <w:highlight w:val="green"/>
              </w:rPr>
            </w:rPrChange>
          </w:rPr>
          <w:t xml:space="preserve">into the </w:t>
        </w:r>
        <w:r w:rsidR="00304C21" w:rsidRPr="00B73520">
          <w:rPr>
            <w:rPrChange w:id="1472" w:author="USA - June 2025" w:date="2025-06-16T14:39:00Z">
              <w:rPr>
                <w:highlight w:val="green"/>
              </w:rPr>
            </w:rPrChange>
          </w:rPr>
          <w:t>24.25-27.5 GHz band.  There is a possibility of blocking interference to IMT receivers from power in the ISM band (24.1-14.15</w:t>
        </w:r>
      </w:ins>
      <w:ins w:id="1473" w:author="Fernandez Jimenez, Virginia" w:date="2025-06-18T11:20:00Z" w16du:dateUtc="2025-06-18T09:20:00Z">
        <w:r w:rsidR="002F31FB">
          <w:t> </w:t>
        </w:r>
      </w:ins>
      <w:ins w:id="1474" w:author="USA - June 2025" w:date="2025-06-14T21:39:00Z">
        <w:r w:rsidR="00304C21" w:rsidRPr="00B73520">
          <w:rPr>
            <w:rPrChange w:id="1475" w:author="USA - June 2025" w:date="2025-06-16T14:39:00Z">
              <w:rPr>
                <w:highlight w:val="green"/>
              </w:rPr>
            </w:rPrChange>
          </w:rPr>
          <w:t>GHz) due to limited ability to reject strong signals in the lower ISM band.  At this time, there is no published quantitative recommendation for receiver immunity to such signals and there is little operational experience about the ability of production units to reject strong adjacent band signals.  It is possible that IMT receivers operating in the 24 GHz band in indoor rooms with 24 GHz beam WPT systems operating might experience blocking interference when operating within a few meters of the beam from the WPT transmitter to the desired power destination.</w:t>
        </w:r>
      </w:ins>
    </w:p>
    <w:p w14:paraId="4185ABC6" w14:textId="10FB33B1" w:rsidR="00304C21" w:rsidRPr="00B73520" w:rsidRDefault="00304C21" w:rsidP="00304C21">
      <w:pPr>
        <w:rPr>
          <w:ins w:id="1476" w:author="USA - June 2025" w:date="2025-06-14T21:39:00Z"/>
          <w:rPrChange w:id="1477" w:author="USA - June 2025" w:date="2025-06-16T14:39:00Z">
            <w:rPr>
              <w:ins w:id="1478" w:author="USA - June 2025" w:date="2025-06-14T21:39:00Z"/>
              <w:highlight w:val="green"/>
            </w:rPr>
          </w:rPrChange>
        </w:rPr>
      </w:pPr>
      <w:ins w:id="1479" w:author="USA - June 2025" w:date="2025-06-14T21:39:00Z">
        <w:r w:rsidRPr="00B73520">
          <w:rPr>
            <w:rPrChange w:id="1480" w:author="USA - June 2025" w:date="2025-06-16T14:39:00Z">
              <w:rPr>
                <w:highlight w:val="green"/>
              </w:rPr>
            </w:rPrChange>
          </w:rPr>
          <w:t>In the worst case such interference would be limited to a small area of a few square meters surrounding the highly focused transmitted signal path.  The necessary RF safety feature would greatly reduce the power in many cases where a user approaches the power beam.  In general, the 24.25-27.5 GHz band will be mainly used for outdoor IMT paths since there is much higher building penetration loss in this band than in lower bands. While this band is identified for IMT, its use for that will vary from administration to administration</w:t>
        </w:r>
      </w:ins>
      <w:ins w:id="1481" w:author="Fernandez Jimenez, Virginia" w:date="2025-06-18T11:21:00Z" w16du:dateUtc="2025-06-18T09:21:00Z">
        <w:r w:rsidR="002F31FB">
          <w:t>.</w:t>
        </w:r>
      </w:ins>
      <w:ins w:id="1482" w:author="USA - June 2025" w:date="2025-06-14T21:39:00Z">
        <w:r w:rsidRPr="00B73520">
          <w:rPr>
            <w:rPrChange w:id="1483" w:author="USA - June 2025" w:date="2025-06-16T14:39:00Z">
              <w:rPr>
                <w:highlight w:val="green"/>
              </w:rPr>
            </w:rPrChange>
          </w:rPr>
          <w:t xml:space="preserve"> </w:t>
        </w:r>
      </w:ins>
    </w:p>
    <w:p w14:paraId="4A4082CE" w14:textId="243815F8" w:rsidR="00AD0722" w:rsidRDefault="00304C21" w:rsidP="00AD0722">
      <w:pPr>
        <w:rPr>
          <w:ins w:id="1484" w:author="Fernandez Jimenez, Virginia" w:date="2025-06-18T11:20:00Z" w16du:dateUtc="2025-06-18T09:20:00Z"/>
          <w:spacing w:val="-4"/>
        </w:rPr>
      </w:pPr>
      <w:ins w:id="1485" w:author="USA - June 2025" w:date="2025-06-14T21:39:00Z">
        <w:r w:rsidRPr="00B73520">
          <w:rPr>
            <w:rPrChange w:id="1486" w:author="USA - June 2025" w:date="2025-06-16T14:39:00Z">
              <w:rPr>
                <w:highlight w:val="green"/>
              </w:rPr>
            </w:rPrChange>
          </w:rPr>
          <w:t>Administrations considering the use of 24 GHz Beam WPT in their jurisdictions that have chosen to authorize 24.25-27.5 GHz IMT band use may wish to consider the possible impact of such WPT use on indoor IMT operations in their jurisdiction.</w:t>
        </w:r>
      </w:ins>
    </w:p>
    <w:p w14:paraId="27E6EE8E" w14:textId="67FEB785" w:rsidR="00AD0722" w:rsidRPr="00BE29DD" w:rsidRDefault="00AD0722" w:rsidP="00AD0722">
      <w:pPr>
        <w:shd w:val="clear" w:color="auto" w:fill="FFFFFF"/>
        <w:rPr>
          <w:ins w:id="1487" w:author="251 (USA)" w:date="2023-05-29T18:25:00Z"/>
          <w:color w:val="000000"/>
        </w:rPr>
      </w:pPr>
      <w:ins w:id="1488" w:author="251 (USA)" w:date="2023-05-29T18:25:00Z">
        <w:r w:rsidRPr="00BE29DD">
          <w:rPr>
            <w:rStyle w:val="contentpasted0"/>
            <w:color w:val="000000"/>
            <w:szCs w:val="24"/>
          </w:rPr>
          <w:t xml:space="preserve">For radio astronomy, the remote location and control of the radio environment for many sites affords protection of the receivers utilized, which are of “exceptionally high sensitivity”. In situations where WPT systems are expected to operate within the radio horizon of radio astronomy systems, administrations should take practicable steps to allow operation in conformance with the Radio Regulations. Some of these steps and options are also detailed in Article </w:t>
        </w:r>
        <w:r w:rsidRPr="00BE29DD">
          <w:rPr>
            <w:rStyle w:val="contentpasted0"/>
            <w:b/>
            <w:color w:val="000000"/>
            <w:szCs w:val="24"/>
          </w:rPr>
          <w:t>29</w:t>
        </w:r>
        <w:r w:rsidRPr="00BE29DD">
          <w:rPr>
            <w:rStyle w:val="contentpasted0"/>
            <w:color w:val="000000"/>
            <w:szCs w:val="24"/>
          </w:rPr>
          <w:t xml:space="preserve"> of the RR.</w:t>
        </w:r>
      </w:ins>
    </w:p>
    <w:p w14:paraId="615A8FA1" w14:textId="77777777" w:rsidR="00AD0722" w:rsidRPr="00BE29DD" w:rsidRDefault="00AD0722" w:rsidP="00AD0722">
      <w:pPr>
        <w:pStyle w:val="Heading2"/>
      </w:pPr>
      <w:bookmarkStart w:id="1489" w:name="_Toc107991001"/>
      <w:bookmarkStart w:id="1490" w:name="_Toc136275915"/>
      <w:bookmarkStart w:id="1491" w:name="_Toc201221116"/>
      <w:r w:rsidRPr="00BE29DD">
        <w:t>3.</w:t>
      </w:r>
      <w:del w:id="1492" w:author="251 (USA)" w:date="2023-05-29T18:27:00Z">
        <w:r w:rsidRPr="00BE29DD" w:rsidDel="00E25FBC">
          <w:delText>6</w:delText>
        </w:r>
      </w:del>
      <w:ins w:id="1493" w:author="251 (USA)" w:date="2023-05-29T18:27:00Z">
        <w:r w:rsidRPr="00BE29DD">
          <w:t>7</w:t>
        </w:r>
      </w:ins>
      <w:r w:rsidRPr="00BE29DD">
        <w:tab/>
        <w:t xml:space="preserve">Study </w:t>
      </w:r>
      <w:del w:id="1494" w:author="251 (USA)" w:date="2023-05-29T18:27:00Z">
        <w:r w:rsidRPr="00BE29DD" w:rsidDel="00E25FBC">
          <w:delText xml:space="preserve">F </w:delText>
        </w:r>
      </w:del>
      <w:ins w:id="1495" w:author="251 (USA)" w:date="2023-05-29T18:27:00Z">
        <w:r w:rsidRPr="00BE29DD">
          <w:t xml:space="preserve">G </w:t>
        </w:r>
      </w:ins>
      <w:r w:rsidRPr="00BE29DD">
        <w:t>(61-61.5 GHz)</w:t>
      </w:r>
      <w:bookmarkEnd w:id="1489"/>
      <w:bookmarkEnd w:id="1490"/>
      <w:bookmarkEnd w:id="1491"/>
    </w:p>
    <w:p w14:paraId="6A450FB8" w14:textId="77777777" w:rsidR="00AD0722" w:rsidRPr="00BE29DD" w:rsidRDefault="00AD0722" w:rsidP="00AD0722">
      <w:pPr>
        <w:pStyle w:val="Heading3"/>
        <w:rPr>
          <w:lang w:eastAsia="ja-JP"/>
        </w:rPr>
      </w:pPr>
      <w:r w:rsidRPr="00BE29DD">
        <w:rPr>
          <w:lang w:eastAsia="ja-JP"/>
        </w:rPr>
        <w:t>3.</w:t>
      </w:r>
      <w:del w:id="1496" w:author="251 (USA)" w:date="2023-05-29T18:28:00Z">
        <w:r w:rsidRPr="00BE29DD" w:rsidDel="00E25FBC">
          <w:rPr>
            <w:lang w:eastAsia="ja-JP"/>
          </w:rPr>
          <w:delText>6</w:delText>
        </w:r>
      </w:del>
      <w:ins w:id="1497" w:author="251 (USA)" w:date="2023-05-29T18:28:00Z">
        <w:r w:rsidRPr="00BE29DD">
          <w:rPr>
            <w:lang w:eastAsia="ja-JP"/>
          </w:rPr>
          <w:t>7</w:t>
        </w:r>
      </w:ins>
      <w:r w:rsidRPr="00BE29DD">
        <w:rPr>
          <w:lang w:eastAsia="ja-JP"/>
        </w:rPr>
        <w:t>.1</w:t>
      </w:r>
      <w:r w:rsidRPr="00BE29DD">
        <w:rPr>
          <w:lang w:eastAsia="ja-JP"/>
        </w:rPr>
        <w:tab/>
      </w:r>
      <w:r w:rsidRPr="00BE29DD">
        <w:t>Radio services considered in the stud</w:t>
      </w:r>
      <w:r w:rsidRPr="00BE29DD">
        <w:rPr>
          <w:lang w:eastAsia="ja-JP"/>
        </w:rPr>
        <w:t>y</w:t>
      </w:r>
    </w:p>
    <w:p w14:paraId="7678E5D3" w14:textId="77777777" w:rsidR="00AD0722" w:rsidRPr="00BE29DD" w:rsidRDefault="00AD0722" w:rsidP="00AD0722">
      <w:r w:rsidRPr="00BE29DD">
        <w:t>This section contains a study that examines the out-of-band emission limits necessary to ensure protection criteria are met for the Earth Exploration Satellite Service (passive) (EESS (passive)) and Radio Astronomy Service (RAS). This study deals with use of segments the ISM band at 61</w:t>
      </w:r>
      <w:r w:rsidRPr="00BE29DD">
        <w:noBreakHyphen/>
        <w:t>61.5 GHz for beam WPT.</w:t>
      </w:r>
    </w:p>
    <w:p w14:paraId="1715C3A5" w14:textId="77777777" w:rsidR="00AD0722" w:rsidRPr="00BE29DD" w:rsidRDefault="00AD0722" w:rsidP="00AD0722">
      <w:pPr>
        <w:pStyle w:val="Heading3"/>
      </w:pPr>
      <w:r w:rsidRPr="00BE29DD">
        <w:rPr>
          <w:lang w:eastAsia="ja-JP"/>
        </w:rPr>
        <w:t>3.</w:t>
      </w:r>
      <w:del w:id="1498" w:author="251 (USA)" w:date="2023-05-29T18:28:00Z">
        <w:r w:rsidRPr="00BE29DD" w:rsidDel="00E25FBC">
          <w:rPr>
            <w:lang w:eastAsia="ja-JP"/>
          </w:rPr>
          <w:delText>6</w:delText>
        </w:r>
      </w:del>
      <w:ins w:id="1499" w:author="251 (USA)" w:date="2023-05-29T18:28:00Z">
        <w:r w:rsidRPr="00BE29DD">
          <w:rPr>
            <w:lang w:eastAsia="ja-JP"/>
          </w:rPr>
          <w:t>7</w:t>
        </w:r>
      </w:ins>
      <w:r w:rsidRPr="00BE29DD">
        <w:rPr>
          <w:lang w:eastAsia="ja-JP"/>
        </w:rPr>
        <w:t>.</w:t>
      </w:r>
      <w:r w:rsidRPr="00BE29DD">
        <w:t>2</w:t>
      </w:r>
      <w:r w:rsidRPr="00BE29DD">
        <w:rPr>
          <w:lang w:eastAsia="ja-JP"/>
        </w:rPr>
        <w:tab/>
      </w:r>
      <w:r w:rsidRPr="00BE29DD">
        <w:t xml:space="preserve">Considerations for 61-61.5 GHz </w:t>
      </w:r>
    </w:p>
    <w:p w14:paraId="38FF4B50" w14:textId="77777777" w:rsidR="00AD0722" w:rsidRPr="00BE29DD" w:rsidRDefault="00AD0722" w:rsidP="00AD0722">
      <w:r w:rsidRPr="00BE29DD">
        <w:t xml:space="preserve">The technology being considered at this frequency involves a narrow band transmission which has a bandwidth of approximately 0.02% in the case of the 61 GHz ISM band. The maximum 10 MHz bandwidth comes from three sources: phase noise of the frequency source, incident random phase modulation on the transmitted signal from continuous minor adjustments of the phase shifters in the </w:t>
      </w:r>
      <w:r w:rsidRPr="00BE29DD">
        <w:lastRenderedPageBreak/>
        <w:t>antenna elements to maintain focus on the intended destination, and low index modulation of the CW carrier for communications between the transmitter and power destination used to both maintain a tight focus of the band on the destination and to implement active safety features that decrease power when an object or a human or pet approach the high power flux-density (pfd) volume near the intended destination.</w:t>
      </w:r>
    </w:p>
    <w:p w14:paraId="34F902A5" w14:textId="77777777" w:rsidR="00AD0722" w:rsidRPr="00BE29DD" w:rsidRDefault="00AD0722" w:rsidP="00AD0722">
      <w:pPr>
        <w:pStyle w:val="Heading3"/>
      </w:pPr>
      <w:r w:rsidRPr="00BE29DD">
        <w:t>3.</w:t>
      </w:r>
      <w:del w:id="1500" w:author="251 (USA)" w:date="2023-05-29T18:28:00Z">
        <w:r w:rsidRPr="00BE29DD" w:rsidDel="00E25FBC">
          <w:delText>6</w:delText>
        </w:r>
      </w:del>
      <w:ins w:id="1501" w:author="251 (USA)" w:date="2023-05-29T18:28:00Z">
        <w:r w:rsidRPr="00BE29DD">
          <w:t>7</w:t>
        </w:r>
      </w:ins>
      <w:r w:rsidRPr="00BE29DD">
        <w:t>.3</w:t>
      </w:r>
      <w:r w:rsidRPr="00BE29DD">
        <w:tab/>
        <w:t>Impact 61-61.5 GHz beam WPT</w:t>
      </w:r>
    </w:p>
    <w:p w14:paraId="4FE751D3" w14:textId="77777777" w:rsidR="00AD0722" w:rsidRPr="00BE29DD" w:rsidRDefault="00AD0722" w:rsidP="00AD0722">
      <w:r w:rsidRPr="00BE29DD">
        <w:t xml:space="preserve">This band is a designated ISM band per RR No. </w:t>
      </w:r>
      <w:r w:rsidRPr="00BE29DD">
        <w:rPr>
          <w:b/>
          <w:bCs/>
        </w:rPr>
        <w:t>5.138</w:t>
      </w:r>
      <w:r w:rsidRPr="00BE29DD">
        <w:t>, which provides that “The use of these frequency bands for ISM applications shall be subject to special authorization by the administration concerned, in agreement with other administrations whose radiocommunication services might be affected. In applying this provision, administrations shall have due regard to the latest relevant ITU</w:t>
      </w:r>
      <w:r w:rsidRPr="00BE29DD">
        <w:noBreakHyphen/>
        <w:t>R Recommendations.” The primary allocations for this band are fixed, inter-satellite, mobile and radiolocation. In addition, many administrations have designated this band and nearby bands for SRDs. Such SRDs generally have narrow beam width antennas, facilitated by the short wavelength at this band, and thus are resistant to point sources of RF power.</w:t>
      </w:r>
    </w:p>
    <w:p w14:paraId="783AFC57" w14:textId="77777777" w:rsidR="00AD0722" w:rsidRPr="00BE29DD" w:rsidRDefault="00AD0722" w:rsidP="00AD0722">
      <w:pPr>
        <w:rPr>
          <w:bCs/>
        </w:rPr>
      </w:pPr>
      <w:r w:rsidRPr="00BE29DD">
        <w:t>The nearest band allocated for EESS (passive) is at 59-59.3 GHz (1.7 GHz below) and the nearest band allocated for RAS is at 76-77.5 GHz, 14.5 GHz above. The EESS (passive band) at 59</w:t>
      </w:r>
      <w:r w:rsidRPr="00BE29DD">
        <w:noBreakHyphen/>
        <w:t xml:space="preserve">59.3 GHz is within the ‘60 GHz’ oxygen absorption band, and has 13 dB/km attenuation by atmospheric gases at sea level for horizontal paths although this attenuation decreases at higher altitudes and for higher elevation angle paths. The conditions of RR No. </w:t>
      </w:r>
      <w:r w:rsidRPr="00BE29DD">
        <w:rPr>
          <w:b/>
          <w:bCs/>
        </w:rPr>
        <w:t>5.138</w:t>
      </w:r>
      <w:r w:rsidRPr="00BE29DD">
        <w:t xml:space="preserve"> appear appropriate to protect other services regarding the use of this technology in this band.</w:t>
      </w:r>
    </w:p>
    <w:p w14:paraId="09EF9D01" w14:textId="77777777" w:rsidR="00AD0722" w:rsidRPr="00BE29DD" w:rsidRDefault="00AD0722" w:rsidP="00AD0722">
      <w:pPr>
        <w:pStyle w:val="Heading3"/>
        <w:rPr>
          <w:lang w:eastAsia="ja-JP"/>
        </w:rPr>
      </w:pPr>
      <w:r w:rsidRPr="00BE29DD">
        <w:rPr>
          <w:lang w:eastAsia="ja-JP"/>
        </w:rPr>
        <w:t>3.</w:t>
      </w:r>
      <w:del w:id="1502" w:author="251 (USA)" w:date="2023-05-29T18:28:00Z">
        <w:r w:rsidRPr="00BE29DD" w:rsidDel="00E25FBC">
          <w:rPr>
            <w:lang w:eastAsia="ja-JP"/>
          </w:rPr>
          <w:delText>6</w:delText>
        </w:r>
      </w:del>
      <w:ins w:id="1503" w:author="251 (USA)" w:date="2023-05-29T18:28:00Z">
        <w:r w:rsidRPr="00BE29DD">
          <w:rPr>
            <w:lang w:eastAsia="ja-JP"/>
          </w:rPr>
          <w:t>7</w:t>
        </w:r>
      </w:ins>
      <w:r w:rsidRPr="00BE29DD">
        <w:rPr>
          <w:lang w:eastAsia="ja-JP"/>
        </w:rPr>
        <w:t>.4</w:t>
      </w:r>
      <w:r w:rsidRPr="00BE29DD">
        <w:rPr>
          <w:lang w:eastAsia="ja-JP"/>
        </w:rPr>
        <w:tab/>
        <w:t xml:space="preserve">Human hazard issues for </w:t>
      </w:r>
      <w:r w:rsidRPr="00BE29DD">
        <w:t>61-61.5 GHz WPT</w:t>
      </w:r>
    </w:p>
    <w:p w14:paraId="4866EB88" w14:textId="77777777" w:rsidR="00AD0722" w:rsidRPr="00BE29DD" w:rsidRDefault="00AD0722" w:rsidP="00AD0722">
      <w:pPr>
        <w:rPr>
          <w:b/>
          <w:lang w:eastAsia="ja-JP"/>
        </w:rPr>
      </w:pPr>
      <w:r w:rsidRPr="00BE29DD">
        <w:rPr>
          <w:lang w:eastAsia="ja-JP"/>
        </w:rPr>
        <w:t>Technology being considered for these bands used phased array multiple elements beams to focus power on a small area for efficient power transfer. This creates a high pfd at and near the power receiving area that could violate applicable safety standards. This situation is avoided by active measures that detect the presence of objects near the high pfd volume and reduces or ceases power transmissions when such objects are detected.</w:t>
      </w:r>
    </w:p>
    <w:p w14:paraId="2F6694C7" w14:textId="77777777" w:rsidR="00AD0722" w:rsidRPr="00BE29DD" w:rsidRDefault="00AD0722" w:rsidP="00AD0722">
      <w:pPr>
        <w:rPr>
          <w:lang w:eastAsia="ja-JP"/>
        </w:rPr>
      </w:pPr>
      <w:r w:rsidRPr="00BE29DD">
        <w:rPr>
          <w:lang w:eastAsia="ja-JP"/>
        </w:rPr>
        <w:t>The strategy being followed is to make sure applicable safety standards are met: systems will employ multiple, independently operating and independently testable safeguards that will ensure that exposure requirements are met. These sensors can be arranged so that significant power is only transmitted if there is an authorized power destination in a position ready to receive power and without any humans or pets in a nearby position where they would be exposed to unacceptable RF power levels. Examples of these sensors are the ability to evaluate the orientation of the device being charged, including whether it is moving, fixed, or set on a stable surface; the ability to passively sense nearby movement and beam interruption; and the ability to detect Doppler signals from the device being charged or people that are moving. In this way, the distances between the beam, the charging device, and any people located in the vicinity can be calculated in milliseconds, ensuring that the power transfer will cease before a person enters the path of a beam. These independent safety features are all native to the WPT system, meaning that they are inherent in the function of the beam formation apparatus of the WPT system.</w:t>
      </w:r>
    </w:p>
    <w:p w14:paraId="0D665E01" w14:textId="77777777" w:rsidR="00AD0722" w:rsidRPr="00BE29DD" w:rsidRDefault="00AD0722" w:rsidP="00AD0722">
      <w:pPr>
        <w:pStyle w:val="TableNo"/>
      </w:pPr>
      <w:r w:rsidRPr="00BE29DD">
        <w:lastRenderedPageBreak/>
        <w:t xml:space="preserve">TABLE </w:t>
      </w:r>
      <w:del w:id="1504" w:author="251 (USA)" w:date="2023-05-29T18:28:00Z">
        <w:r w:rsidRPr="00BE29DD" w:rsidDel="00E25FBC">
          <w:delText>15</w:delText>
        </w:r>
      </w:del>
      <w:ins w:id="1505" w:author="251 (USA)" w:date="2023-05-29T18:28:00Z">
        <w:r w:rsidRPr="00BE29DD">
          <w:t>22</w:t>
        </w:r>
      </w:ins>
    </w:p>
    <w:p w14:paraId="2B30F952" w14:textId="77777777" w:rsidR="00AD0722" w:rsidRPr="00BE29DD" w:rsidRDefault="00AD0722" w:rsidP="00AD0722">
      <w:pPr>
        <w:pStyle w:val="Tabletitle"/>
      </w:pPr>
      <w:r w:rsidRPr="00BE29DD">
        <w:t>RF safety standard levels for 61 GHz band in the United States</w:t>
      </w:r>
    </w:p>
    <w:tbl>
      <w:tblPr>
        <w:tblStyle w:val="TableGrid"/>
        <w:tblW w:w="9639" w:type="dxa"/>
        <w:jc w:val="center"/>
        <w:tblLook w:val="04A0" w:firstRow="1" w:lastRow="0" w:firstColumn="1" w:lastColumn="0" w:noHBand="0" w:noVBand="1"/>
      </w:tblPr>
      <w:tblGrid>
        <w:gridCol w:w="1840"/>
        <w:gridCol w:w="3899"/>
        <w:gridCol w:w="3900"/>
      </w:tblGrid>
      <w:tr w:rsidR="00AD0722" w:rsidRPr="00BE29DD" w14:paraId="67FB7D1F" w14:textId="77777777">
        <w:trPr>
          <w:jc w:val="center"/>
        </w:trPr>
        <w:tc>
          <w:tcPr>
            <w:tcW w:w="1838" w:type="dxa"/>
            <w:vAlign w:val="center"/>
          </w:tcPr>
          <w:p w14:paraId="10D99808" w14:textId="77777777" w:rsidR="00AD0722" w:rsidRPr="00BE29DD" w:rsidRDefault="00AD0722">
            <w:pPr>
              <w:pStyle w:val="Tablehead"/>
              <w:rPr>
                <w:rFonts w:ascii="Times New Roman" w:hAnsi="Times New Roman"/>
              </w:rPr>
            </w:pPr>
            <w:r w:rsidRPr="00BE29DD">
              <w:rPr>
                <w:rFonts w:ascii="Times New Roman" w:hAnsi="Times New Roman"/>
              </w:rPr>
              <w:t>Band</w:t>
            </w:r>
            <w:r w:rsidRPr="00BE29DD">
              <w:rPr>
                <w:rFonts w:ascii="Times New Roman" w:hAnsi="Times New Roman"/>
              </w:rPr>
              <w:br/>
              <w:t>(GHz)</w:t>
            </w:r>
          </w:p>
        </w:tc>
        <w:tc>
          <w:tcPr>
            <w:tcW w:w="3895" w:type="dxa"/>
            <w:vAlign w:val="center"/>
          </w:tcPr>
          <w:p w14:paraId="06AA2B33" w14:textId="77777777" w:rsidR="00AD0722" w:rsidRPr="00BE29DD" w:rsidRDefault="00AD0722">
            <w:pPr>
              <w:pStyle w:val="Tablehead"/>
              <w:rPr>
                <w:rFonts w:ascii="Times New Roman" w:hAnsi="Times New Roman"/>
              </w:rPr>
            </w:pPr>
            <w:r w:rsidRPr="00BE29DD">
              <w:rPr>
                <w:rFonts w:ascii="Times New Roman" w:hAnsi="Times New Roman"/>
              </w:rPr>
              <w:t xml:space="preserve">Maximum permissible exposure (MPE) for </w:t>
            </w:r>
            <w:r w:rsidRPr="00BE29DD">
              <w:rPr>
                <w:rFonts w:ascii="Times New Roman" w:hAnsi="Times New Roman"/>
              </w:rPr>
              <w:br/>
              <w:t xml:space="preserve">occupational/controlled exposure </w:t>
            </w:r>
            <w:r w:rsidRPr="00BE29DD">
              <w:rPr>
                <w:rFonts w:ascii="Times New Roman" w:hAnsi="Times New Roman"/>
              </w:rPr>
              <w:br/>
              <w:t>(mW/cm</w:t>
            </w:r>
            <w:r w:rsidRPr="00BE29DD">
              <w:rPr>
                <w:rFonts w:ascii="Times New Roman" w:hAnsi="Times New Roman"/>
                <w:vertAlign w:val="superscript"/>
              </w:rPr>
              <w:t>2</w:t>
            </w:r>
            <w:r w:rsidRPr="00BE29DD">
              <w:rPr>
                <w:rFonts w:ascii="Times New Roman" w:hAnsi="Times New Roman"/>
              </w:rPr>
              <w:t>)</w:t>
            </w:r>
          </w:p>
        </w:tc>
        <w:tc>
          <w:tcPr>
            <w:tcW w:w="3896" w:type="dxa"/>
            <w:vAlign w:val="center"/>
          </w:tcPr>
          <w:p w14:paraId="4947F129" w14:textId="77777777" w:rsidR="00AD0722" w:rsidRPr="00BE29DD" w:rsidRDefault="00AD0722">
            <w:pPr>
              <w:pStyle w:val="Tablehead"/>
              <w:rPr>
                <w:rFonts w:ascii="Times New Roman" w:hAnsi="Times New Roman"/>
              </w:rPr>
            </w:pPr>
            <w:r w:rsidRPr="00BE29DD">
              <w:rPr>
                <w:rFonts w:ascii="Times New Roman" w:hAnsi="Times New Roman"/>
              </w:rPr>
              <w:t>Maximum permissible exposure (MPE) for general population/uncontrolled exposure (mW/cm</w:t>
            </w:r>
            <w:r w:rsidRPr="00BE29DD">
              <w:rPr>
                <w:rFonts w:ascii="Times New Roman" w:hAnsi="Times New Roman"/>
                <w:vertAlign w:val="superscript"/>
              </w:rPr>
              <w:t>2</w:t>
            </w:r>
            <w:r w:rsidRPr="00BE29DD">
              <w:rPr>
                <w:rFonts w:ascii="Times New Roman" w:hAnsi="Times New Roman"/>
              </w:rPr>
              <w:t>)</w:t>
            </w:r>
          </w:p>
        </w:tc>
      </w:tr>
      <w:tr w:rsidR="00AD0722" w:rsidRPr="00BE29DD" w14:paraId="22E5FA3B" w14:textId="77777777">
        <w:trPr>
          <w:jc w:val="center"/>
        </w:trPr>
        <w:tc>
          <w:tcPr>
            <w:tcW w:w="1838" w:type="dxa"/>
          </w:tcPr>
          <w:p w14:paraId="35FBF630" w14:textId="77777777" w:rsidR="00AD0722" w:rsidRPr="00BE29DD" w:rsidRDefault="00AD0722">
            <w:pPr>
              <w:pStyle w:val="Tabletext"/>
              <w:jc w:val="center"/>
            </w:pPr>
            <w:r w:rsidRPr="00BE29DD">
              <w:t>61-61.5</w:t>
            </w:r>
          </w:p>
        </w:tc>
        <w:tc>
          <w:tcPr>
            <w:tcW w:w="3895" w:type="dxa"/>
          </w:tcPr>
          <w:p w14:paraId="1E2066CE" w14:textId="77777777" w:rsidR="00AD0722" w:rsidRPr="00BE29DD" w:rsidRDefault="00AD0722">
            <w:pPr>
              <w:pStyle w:val="Tabletext"/>
              <w:jc w:val="center"/>
            </w:pPr>
            <w:r w:rsidRPr="00BE29DD">
              <w:t>5.0</w:t>
            </w:r>
          </w:p>
        </w:tc>
        <w:tc>
          <w:tcPr>
            <w:tcW w:w="3896" w:type="dxa"/>
          </w:tcPr>
          <w:p w14:paraId="5C14BEBB" w14:textId="77777777" w:rsidR="00AD0722" w:rsidRPr="00BE29DD" w:rsidRDefault="00AD0722">
            <w:pPr>
              <w:pStyle w:val="Tabletext"/>
              <w:jc w:val="center"/>
            </w:pPr>
            <w:r w:rsidRPr="00BE29DD">
              <w:t>1.0</w:t>
            </w:r>
          </w:p>
        </w:tc>
      </w:tr>
    </w:tbl>
    <w:p w14:paraId="6BBD6B4B" w14:textId="77777777" w:rsidR="00AD0722" w:rsidRPr="00BE29DD" w:rsidRDefault="00AD0722" w:rsidP="00AD0722">
      <w:pPr>
        <w:pStyle w:val="Tablefin"/>
        <w:rPr>
          <w:lang w:eastAsia="ja-JP"/>
        </w:rPr>
      </w:pPr>
      <w:bookmarkStart w:id="1506" w:name="_Toc86046445"/>
      <w:bookmarkStart w:id="1507" w:name="_Toc107991002"/>
    </w:p>
    <w:p w14:paraId="5CCA0F7C" w14:textId="77777777" w:rsidR="00AD0722" w:rsidRPr="00BE29DD" w:rsidRDefault="00AD0722" w:rsidP="00AD0722">
      <w:pPr>
        <w:pStyle w:val="Heading2"/>
        <w:ind w:left="0" w:firstLine="0"/>
        <w:rPr>
          <w:lang w:eastAsia="ja-JP"/>
        </w:rPr>
      </w:pPr>
      <w:bookmarkStart w:id="1508" w:name="_Toc136275916"/>
      <w:bookmarkStart w:id="1509" w:name="_Toc201221117"/>
      <w:r w:rsidRPr="00BE29DD">
        <w:rPr>
          <w:lang w:eastAsia="ja-JP"/>
        </w:rPr>
        <w:t>3.</w:t>
      </w:r>
      <w:del w:id="1510" w:author="251 (USA)" w:date="2023-05-29T18:28:00Z">
        <w:r w:rsidRPr="00BE29DD" w:rsidDel="00C75EC3">
          <w:rPr>
            <w:lang w:eastAsia="ja-JP"/>
          </w:rPr>
          <w:delText>7</w:delText>
        </w:r>
      </w:del>
      <w:ins w:id="1511" w:author="251 (USA)" w:date="2023-05-29T18:28:00Z">
        <w:r w:rsidRPr="00BE29DD">
          <w:rPr>
            <w:lang w:eastAsia="ja-JP"/>
          </w:rPr>
          <w:t>8</w:t>
        </w:r>
      </w:ins>
      <w:r w:rsidRPr="00BE29DD">
        <w:rPr>
          <w:lang w:eastAsia="ja-JP"/>
        </w:rPr>
        <w:tab/>
        <w:t xml:space="preserve">Study </w:t>
      </w:r>
      <w:bookmarkEnd w:id="1506"/>
      <w:del w:id="1512" w:author="251 (USA)" w:date="2023-05-29T18:28:00Z">
        <w:r w:rsidRPr="00BE29DD" w:rsidDel="00C75EC3">
          <w:rPr>
            <w:lang w:eastAsia="ja-JP"/>
          </w:rPr>
          <w:delText xml:space="preserve">G </w:delText>
        </w:r>
      </w:del>
      <w:ins w:id="1513" w:author="251 (USA)" w:date="2023-05-29T18:28:00Z">
        <w:r w:rsidRPr="00BE29DD">
          <w:rPr>
            <w:lang w:eastAsia="ja-JP"/>
          </w:rPr>
          <w:t xml:space="preserve">H </w:t>
        </w:r>
      </w:ins>
      <w:r w:rsidRPr="00BE29DD">
        <w:rPr>
          <w:lang w:eastAsia="ja-JP"/>
        </w:rPr>
        <w:t>(915-921 MHz, 2 410-2 486 MHz and 5 738-5 766 MHz)</w:t>
      </w:r>
      <w:bookmarkEnd w:id="1507"/>
      <w:bookmarkEnd w:id="1508"/>
      <w:bookmarkEnd w:id="1509"/>
    </w:p>
    <w:p w14:paraId="4EC0EFF9" w14:textId="77777777" w:rsidR="00AD0722" w:rsidRPr="00BE29DD" w:rsidRDefault="00AD0722" w:rsidP="00AD0722">
      <w:pPr>
        <w:rPr>
          <w:lang w:eastAsia="ja-JP"/>
        </w:rPr>
      </w:pPr>
      <w:r w:rsidRPr="00BE29DD">
        <w:rPr>
          <w:lang w:eastAsia="ja-JP"/>
        </w:rPr>
        <w:t xml:space="preserve">When radio telescopes are located in remote areas, this is in order to limit interference and to allow observation of the cosmos in frequency bands that are heavily used in urban areas. To assist in these goals, some radio telescopes operate in locally-administered radio quiet zones wherein emissions are managed across the radio spectrum as explained in Report ITU-R </w:t>
      </w:r>
      <w:hyperlink r:id="rId46" w:history="1">
        <w:r w:rsidRPr="00BE29DD">
          <w:t>RA.2259</w:t>
        </w:r>
      </w:hyperlink>
      <w:r w:rsidRPr="00BE29DD">
        <w:rPr>
          <w:lang w:eastAsia="ja-JP"/>
        </w:rPr>
        <w:t>.</w:t>
      </w:r>
    </w:p>
    <w:p w14:paraId="5AC2FAD2" w14:textId="77777777" w:rsidR="00AD0722" w:rsidRPr="00BE29DD" w:rsidRDefault="00AD0722" w:rsidP="00AD0722">
      <w:pPr>
        <w:rPr>
          <w:lang w:eastAsia="ja-JP"/>
        </w:rPr>
      </w:pPr>
      <w:r w:rsidRPr="00BE29DD">
        <w:rPr>
          <w:lang w:eastAsia="ja-JP"/>
        </w:rPr>
        <w:t xml:space="preserve">WPT devices operating in frequency bands designated for the use of ISM applications present a case requiring particular care, given that they operate under RR No. </w:t>
      </w:r>
      <w:r w:rsidRPr="00BE29DD">
        <w:rPr>
          <w:b/>
          <w:bCs/>
          <w:lang w:eastAsia="ja-JP"/>
        </w:rPr>
        <w:t>5.150</w:t>
      </w:r>
      <w:r w:rsidRPr="00BE29DD">
        <w:rPr>
          <w:lang w:eastAsia="ja-JP"/>
        </w:rPr>
        <w:t xml:space="preserve">. Radio astronomy is considered as a radiocommunication service operating under RR No. </w:t>
      </w:r>
      <w:r w:rsidRPr="00BE29DD">
        <w:rPr>
          <w:b/>
          <w:bCs/>
          <w:lang w:eastAsia="ja-JP"/>
        </w:rPr>
        <w:t>4.6</w:t>
      </w:r>
      <w:r w:rsidRPr="00BE29DD">
        <w:rPr>
          <w:lang w:eastAsia="ja-JP"/>
        </w:rPr>
        <w:t>.</w:t>
      </w:r>
    </w:p>
    <w:p w14:paraId="051D428E" w14:textId="77777777" w:rsidR="00AD0722" w:rsidRPr="00BE29DD" w:rsidRDefault="00AD0722" w:rsidP="00AD0722">
      <w:pPr>
        <w:pStyle w:val="Heading3"/>
        <w:rPr>
          <w:lang w:eastAsia="ja-JP"/>
        </w:rPr>
      </w:pPr>
      <w:bookmarkStart w:id="1514" w:name="_Toc86046446"/>
      <w:r w:rsidRPr="00BE29DD">
        <w:rPr>
          <w:lang w:eastAsia="ja-JP"/>
        </w:rPr>
        <w:t>3.</w:t>
      </w:r>
      <w:del w:id="1515" w:author="251 (USA)" w:date="2023-05-29T18:29:00Z">
        <w:r w:rsidRPr="00BE29DD" w:rsidDel="00C75EC3">
          <w:rPr>
            <w:lang w:eastAsia="ja-JP"/>
          </w:rPr>
          <w:delText>7</w:delText>
        </w:r>
      </w:del>
      <w:ins w:id="1516" w:author="251 (USA)" w:date="2023-05-29T18:29:00Z">
        <w:r w:rsidRPr="00BE29DD">
          <w:rPr>
            <w:lang w:eastAsia="ja-JP"/>
          </w:rPr>
          <w:t>8</w:t>
        </w:r>
      </w:ins>
      <w:r w:rsidRPr="00BE29DD">
        <w:rPr>
          <w:lang w:eastAsia="ja-JP"/>
        </w:rPr>
        <w:t>.1</w:t>
      </w:r>
      <w:r w:rsidRPr="00BE29DD">
        <w:rPr>
          <w:lang w:eastAsia="ja-JP"/>
        </w:rPr>
        <w:tab/>
      </w:r>
      <w:r w:rsidRPr="00BE29DD">
        <w:t>Radio services and bands considered in the stud</w:t>
      </w:r>
      <w:r w:rsidRPr="00BE29DD">
        <w:rPr>
          <w:lang w:eastAsia="ja-JP"/>
        </w:rPr>
        <w:t>y</w:t>
      </w:r>
      <w:bookmarkEnd w:id="1514"/>
    </w:p>
    <w:p w14:paraId="4E8EE327" w14:textId="77777777" w:rsidR="00AD0722" w:rsidRPr="00BE29DD" w:rsidRDefault="00AD0722" w:rsidP="00AD0722">
      <w:pPr>
        <w:keepNext/>
        <w:keepLines/>
      </w:pPr>
      <w:r w:rsidRPr="00BE29DD">
        <w:t xml:space="preserve">The study considers compatibility of radio astronomy service operations with WPT devices operating in three ISM bands selected from among the entries in Table 1 as given in Table 16. The study calculates the isolation (in dB) from WPT radiation that is needed to reach to radio astronomy protection levels given in Recommendation ITU-R </w:t>
      </w:r>
      <w:hyperlink r:id="rId47" w:history="1">
        <w:r w:rsidRPr="00BE29DD">
          <w:t>RA.769</w:t>
        </w:r>
      </w:hyperlink>
      <w:r w:rsidRPr="00BE29DD">
        <w:t>, at the frequency of the WPT operation (Table 16) and at three frequencies used by the radio astronomy service (Table 17). Calculations at the radio astronomy frequencies all assume the same radiated power density –71.3 dBW/1 MHz that many administrations specify when limiting radiation from ISM devices above 1 GHz, corresponding to an electric field of 500 </w:t>
      </w:r>
      <w:r w:rsidRPr="00BE29DD">
        <w:rPr>
          <w:rFonts w:ascii="Symbol" w:hAnsi="Symbol"/>
        </w:rPr>
        <w:t></w:t>
      </w:r>
      <w:r w:rsidRPr="00BE29DD">
        <w:t xml:space="preserve">V/m measured at 3 m in a 1 MHz bandwidth, as converted to power using equation (2) in Report ITU-R </w:t>
      </w:r>
      <w:hyperlink r:id="rId48" w:history="1">
        <w:r w:rsidRPr="00BE29DD">
          <w:t>RA.2131</w:t>
        </w:r>
      </w:hyperlink>
      <w:r w:rsidRPr="00BE29DD">
        <w:t>.</w:t>
      </w:r>
    </w:p>
    <w:p w14:paraId="5AAD3764" w14:textId="77777777" w:rsidR="00AD0722" w:rsidRPr="00BE29DD" w:rsidRDefault="00AD0722" w:rsidP="00AD0722">
      <w:pPr>
        <w:pStyle w:val="Heading3"/>
      </w:pPr>
      <w:bookmarkStart w:id="1517" w:name="_Toc86046447"/>
      <w:r w:rsidRPr="00BE29DD">
        <w:rPr>
          <w:lang w:eastAsia="ja-JP"/>
        </w:rPr>
        <w:t>3.</w:t>
      </w:r>
      <w:del w:id="1518" w:author="251 (USA)" w:date="2023-05-29T18:29:00Z">
        <w:r w:rsidRPr="00BE29DD" w:rsidDel="00C75EC3">
          <w:rPr>
            <w:lang w:eastAsia="ja-JP"/>
          </w:rPr>
          <w:delText>7</w:delText>
        </w:r>
      </w:del>
      <w:ins w:id="1519" w:author="251 (USA)" w:date="2023-05-29T18:29:00Z">
        <w:r w:rsidRPr="00BE29DD">
          <w:rPr>
            <w:lang w:eastAsia="ja-JP"/>
          </w:rPr>
          <w:t>8</w:t>
        </w:r>
      </w:ins>
      <w:r w:rsidRPr="00BE29DD">
        <w:rPr>
          <w:lang w:eastAsia="ja-JP"/>
        </w:rPr>
        <w:t>.2</w:t>
      </w:r>
      <w:r w:rsidRPr="00BE29DD">
        <w:rPr>
          <w:lang w:eastAsia="ja-JP"/>
        </w:rPr>
        <w:tab/>
      </w:r>
      <w:r w:rsidRPr="00BE29DD">
        <w:t>Details of the calculation</w:t>
      </w:r>
      <w:bookmarkEnd w:id="1517"/>
      <w:r w:rsidRPr="00BE29DD">
        <w:t>s</w:t>
      </w:r>
    </w:p>
    <w:p w14:paraId="4232EA91" w14:textId="77777777" w:rsidR="00AD0722" w:rsidRPr="00BE29DD" w:rsidRDefault="00AD0722" w:rsidP="00AD0722">
      <w:pPr>
        <w:pStyle w:val="Heading4"/>
      </w:pPr>
      <w:r w:rsidRPr="00BE29DD">
        <w:rPr>
          <w:bCs/>
        </w:rPr>
        <w:t>3.</w:t>
      </w:r>
      <w:del w:id="1520" w:author="251 (USA)" w:date="2023-05-29T18:29:00Z">
        <w:r w:rsidRPr="00BE29DD" w:rsidDel="00C75EC3">
          <w:rPr>
            <w:bCs/>
          </w:rPr>
          <w:delText>7</w:delText>
        </w:r>
      </w:del>
      <w:ins w:id="1521" w:author="251 (USA)" w:date="2023-05-29T18:29:00Z">
        <w:r w:rsidRPr="00BE29DD">
          <w:rPr>
            <w:bCs/>
          </w:rPr>
          <w:t>8</w:t>
        </w:r>
      </w:ins>
      <w:r w:rsidRPr="00BE29DD">
        <w:rPr>
          <w:bCs/>
        </w:rPr>
        <w:t>.2.1</w:t>
      </w:r>
      <w:r w:rsidRPr="00BE29DD">
        <w:tab/>
        <w:t>Radiation at WPT frequencies</w:t>
      </w:r>
    </w:p>
    <w:p w14:paraId="365DA474" w14:textId="77777777" w:rsidR="00AD0722" w:rsidRPr="00BE29DD" w:rsidRDefault="00AD0722" w:rsidP="00AD0722">
      <w:pPr>
        <w:rPr>
          <w:lang w:eastAsia="ja-JP"/>
        </w:rPr>
      </w:pPr>
      <w:r w:rsidRPr="00BE29DD">
        <w:t xml:space="preserve">The WPT frequencies, gains and power levels in Table </w:t>
      </w:r>
      <w:del w:id="1522" w:author="251 (USA)" w:date="2023-05-29T18:30:00Z">
        <w:r w:rsidRPr="00BE29DD" w:rsidDel="0013551D">
          <w:delText xml:space="preserve">16 </w:delText>
        </w:r>
      </w:del>
      <w:ins w:id="1523" w:author="251 (USA)" w:date="2023-05-29T18:30:00Z">
        <w:r w:rsidRPr="00BE29DD">
          <w:t xml:space="preserve">23 </w:t>
        </w:r>
      </w:ins>
      <w:r w:rsidRPr="00BE29DD">
        <w:t xml:space="preserve">are those of Systems 2, 5 and 6 in Table 1. Specific attenuations Atten_wet and Atten_dry (dB/km) are taken from Recommendation ITU-R P.676 for dry and standard (std) atmospheres. The quantity T_769 </w:t>
      </w:r>
      <w:r w:rsidRPr="00BE29DD">
        <w:rPr>
          <w:lang w:eastAsia="ja-JP"/>
        </w:rPr>
        <w:t xml:space="preserve">is the radio astronomy service protection threshold power flux interpolated between values in column 8 of Table 1 in Recommendation ITU-R </w:t>
      </w:r>
      <w:hyperlink r:id="rId49" w:history="1">
        <w:r w:rsidRPr="00BE29DD">
          <w:t>RA.769-2</w:t>
        </w:r>
      </w:hyperlink>
      <w:r w:rsidRPr="00BE29DD">
        <w:rPr>
          <w:lang w:eastAsia="ja-JP"/>
        </w:rPr>
        <w:t>.</w:t>
      </w:r>
    </w:p>
    <w:p w14:paraId="417ABF92" w14:textId="77777777" w:rsidR="00AD0722" w:rsidRPr="00BE29DD" w:rsidRDefault="00AD0722" w:rsidP="00AD0722">
      <w:pPr>
        <w:pStyle w:val="TableNo"/>
      </w:pPr>
      <w:r w:rsidRPr="00BE29DD">
        <w:t xml:space="preserve">TABLE </w:t>
      </w:r>
      <w:del w:id="1524" w:author="251 (USA)" w:date="2023-05-29T18:30:00Z">
        <w:r w:rsidRPr="00BE29DD" w:rsidDel="0013551D">
          <w:delText>16</w:delText>
        </w:r>
      </w:del>
      <w:ins w:id="1525" w:author="251 (USA)" w:date="2023-05-29T18:30:00Z">
        <w:r w:rsidRPr="00BE29DD">
          <w:t>23</w:t>
        </w:r>
      </w:ins>
    </w:p>
    <w:p w14:paraId="1D141E2E" w14:textId="77777777" w:rsidR="00AD0722" w:rsidRPr="00BE29DD" w:rsidRDefault="00AD0722" w:rsidP="00AD0722">
      <w:pPr>
        <w:pStyle w:val="Tabletitle"/>
      </w:pPr>
      <w:r w:rsidRPr="00BE29DD">
        <w:t>Parameters used in the WPT frequency calculations</w:t>
      </w:r>
    </w:p>
    <w:tbl>
      <w:tblPr>
        <w:tblStyle w:val="TableGrid"/>
        <w:tblW w:w="9639" w:type="dxa"/>
        <w:jc w:val="center"/>
        <w:tblLook w:val="04A0" w:firstRow="1" w:lastRow="0" w:firstColumn="1" w:lastColumn="0" w:noHBand="0" w:noVBand="1"/>
      </w:tblPr>
      <w:tblGrid>
        <w:gridCol w:w="1335"/>
        <w:gridCol w:w="1158"/>
        <w:gridCol w:w="1377"/>
        <w:gridCol w:w="1261"/>
        <w:gridCol w:w="1351"/>
        <w:gridCol w:w="1415"/>
        <w:gridCol w:w="1742"/>
      </w:tblGrid>
      <w:tr w:rsidR="00AD0722" w:rsidRPr="00BE29DD" w14:paraId="3493FE1F" w14:textId="77777777">
        <w:trPr>
          <w:jc w:val="center"/>
        </w:trPr>
        <w:tc>
          <w:tcPr>
            <w:tcW w:w="1333" w:type="dxa"/>
            <w:vAlign w:val="center"/>
          </w:tcPr>
          <w:p w14:paraId="27D691E5" w14:textId="77777777" w:rsidR="00AD0722" w:rsidRPr="00BE29DD" w:rsidRDefault="00AD0722">
            <w:pPr>
              <w:pStyle w:val="Tablehead"/>
              <w:rPr>
                <w:lang w:eastAsia="ja-JP"/>
              </w:rPr>
            </w:pPr>
            <w:r w:rsidRPr="00BE29DD">
              <w:rPr>
                <w:lang w:eastAsia="ja-JP"/>
              </w:rPr>
              <w:t>Frequency (GHz)</w:t>
            </w:r>
          </w:p>
        </w:tc>
        <w:tc>
          <w:tcPr>
            <w:tcW w:w="1156" w:type="dxa"/>
            <w:vAlign w:val="center"/>
          </w:tcPr>
          <w:p w14:paraId="6DA7C718" w14:textId="77777777" w:rsidR="00AD0722" w:rsidRPr="00BE29DD" w:rsidRDefault="00AD0722">
            <w:pPr>
              <w:pStyle w:val="Tablehead"/>
              <w:rPr>
                <w:lang w:eastAsia="ja-JP"/>
              </w:rPr>
            </w:pPr>
            <w:r w:rsidRPr="00BE29DD">
              <w:rPr>
                <w:lang w:eastAsia="ja-JP"/>
              </w:rPr>
              <w:t xml:space="preserve">P_wpt </w:t>
            </w:r>
            <w:r w:rsidRPr="00BE29DD">
              <w:rPr>
                <w:lang w:eastAsia="ja-JP"/>
              </w:rPr>
              <w:br/>
              <w:t>(dB W)</w:t>
            </w:r>
          </w:p>
        </w:tc>
        <w:tc>
          <w:tcPr>
            <w:tcW w:w="1376" w:type="dxa"/>
            <w:vAlign w:val="center"/>
          </w:tcPr>
          <w:p w14:paraId="588DD9CE" w14:textId="77777777" w:rsidR="00AD0722" w:rsidRPr="00BE29DD" w:rsidRDefault="00AD0722">
            <w:pPr>
              <w:pStyle w:val="Tablehead"/>
              <w:rPr>
                <w:lang w:eastAsia="ja-JP"/>
              </w:rPr>
            </w:pPr>
            <w:r w:rsidRPr="00BE29DD">
              <w:rPr>
                <w:lang w:eastAsia="ja-JP"/>
              </w:rPr>
              <w:t>Gain_wpt</w:t>
            </w:r>
            <w:r w:rsidRPr="00BE29DD">
              <w:rPr>
                <w:lang w:eastAsia="ja-JP"/>
              </w:rPr>
              <w:br/>
              <w:t>(dBi)</w:t>
            </w:r>
          </w:p>
        </w:tc>
        <w:tc>
          <w:tcPr>
            <w:tcW w:w="1260" w:type="dxa"/>
            <w:vAlign w:val="center"/>
          </w:tcPr>
          <w:p w14:paraId="54E997DD" w14:textId="77777777" w:rsidR="00AD0722" w:rsidRPr="00BE29DD" w:rsidRDefault="00AD0722">
            <w:pPr>
              <w:pStyle w:val="Tablehead"/>
              <w:rPr>
                <w:lang w:eastAsia="ja-JP"/>
              </w:rPr>
            </w:pPr>
            <w:r w:rsidRPr="00BE29DD">
              <w:rPr>
                <w:lang w:eastAsia="ja-JP"/>
              </w:rPr>
              <w:t>T_769</w:t>
            </w:r>
            <w:r w:rsidRPr="00BE29DD">
              <w:rPr>
                <w:lang w:eastAsia="ja-JP"/>
              </w:rPr>
              <w:br/>
              <w:t>(dB W/m</w:t>
            </w:r>
            <w:r w:rsidRPr="00BE29DD">
              <w:rPr>
                <w:vertAlign w:val="superscript"/>
                <w:lang w:eastAsia="ja-JP"/>
              </w:rPr>
              <w:t>2</w:t>
            </w:r>
            <w:r w:rsidRPr="00BE29DD">
              <w:rPr>
                <w:lang w:eastAsia="ja-JP"/>
              </w:rPr>
              <w:t>)</w:t>
            </w:r>
          </w:p>
        </w:tc>
        <w:tc>
          <w:tcPr>
            <w:tcW w:w="1350" w:type="dxa"/>
            <w:vAlign w:val="center"/>
          </w:tcPr>
          <w:p w14:paraId="2073E5EF" w14:textId="77777777" w:rsidR="00AD0722" w:rsidRPr="00BE29DD" w:rsidRDefault="00AD0722">
            <w:pPr>
              <w:pStyle w:val="Tablehead"/>
              <w:rPr>
                <w:lang w:eastAsia="ja-JP"/>
              </w:rPr>
            </w:pPr>
            <w:r w:rsidRPr="00BE29DD">
              <w:rPr>
                <w:lang w:eastAsia="ja-JP"/>
              </w:rPr>
              <w:t xml:space="preserve">Atten_dry </w:t>
            </w:r>
            <w:r w:rsidRPr="00BE29DD">
              <w:rPr>
                <w:lang w:eastAsia="ja-JP"/>
              </w:rPr>
              <w:br/>
              <w:t>(dB/km)</w:t>
            </w:r>
          </w:p>
        </w:tc>
        <w:tc>
          <w:tcPr>
            <w:tcW w:w="1414" w:type="dxa"/>
            <w:vAlign w:val="center"/>
          </w:tcPr>
          <w:p w14:paraId="1948C3D7" w14:textId="77777777" w:rsidR="00AD0722" w:rsidRPr="00BE29DD" w:rsidRDefault="00AD0722">
            <w:pPr>
              <w:pStyle w:val="Tablehead"/>
              <w:rPr>
                <w:lang w:eastAsia="ja-JP"/>
              </w:rPr>
            </w:pPr>
            <w:r w:rsidRPr="00BE29DD">
              <w:rPr>
                <w:lang w:eastAsia="ja-JP"/>
              </w:rPr>
              <w:t>Atten_std</w:t>
            </w:r>
            <w:r w:rsidRPr="00BE29DD">
              <w:rPr>
                <w:lang w:eastAsia="ja-JP"/>
              </w:rPr>
              <w:br/>
              <w:t>(dB/km)</w:t>
            </w:r>
          </w:p>
        </w:tc>
        <w:tc>
          <w:tcPr>
            <w:tcW w:w="1740" w:type="dxa"/>
            <w:vAlign w:val="center"/>
          </w:tcPr>
          <w:p w14:paraId="178DC38F" w14:textId="77777777" w:rsidR="00AD0722" w:rsidRPr="00BE29DD" w:rsidRDefault="00AD0722">
            <w:pPr>
              <w:pStyle w:val="Tablehead"/>
              <w:rPr>
                <w:lang w:eastAsia="ja-JP"/>
              </w:rPr>
            </w:pPr>
            <w:r w:rsidRPr="00BE29DD">
              <w:rPr>
                <w:rFonts w:ascii="Symbol" w:hAnsi="Symbol"/>
                <w:lang w:eastAsia="ja-JP"/>
              </w:rPr>
              <w:t></w:t>
            </w:r>
            <w:r w:rsidRPr="00BE29DD">
              <w:rPr>
                <w:lang w:eastAsia="ja-JP"/>
              </w:rPr>
              <w:t xml:space="preserve"> at d=100 km</w:t>
            </w:r>
            <w:r w:rsidRPr="00BE29DD">
              <w:rPr>
                <w:lang w:eastAsia="ja-JP"/>
              </w:rPr>
              <w:br/>
              <w:t>(dB)</w:t>
            </w:r>
          </w:p>
        </w:tc>
      </w:tr>
      <w:tr w:rsidR="00AD0722" w:rsidRPr="00BE29DD" w14:paraId="252F319D" w14:textId="77777777">
        <w:trPr>
          <w:jc w:val="center"/>
        </w:trPr>
        <w:tc>
          <w:tcPr>
            <w:tcW w:w="1333" w:type="dxa"/>
          </w:tcPr>
          <w:p w14:paraId="2C88B571" w14:textId="77777777" w:rsidR="00AD0722" w:rsidRPr="00BE29DD" w:rsidRDefault="00AD0722">
            <w:pPr>
              <w:pStyle w:val="Tabletext"/>
              <w:jc w:val="center"/>
              <w:rPr>
                <w:lang w:eastAsia="ja-JP"/>
              </w:rPr>
            </w:pPr>
            <w:r w:rsidRPr="00BE29DD">
              <w:rPr>
                <w:lang w:eastAsia="ja-JP"/>
              </w:rPr>
              <w:t>0.920</w:t>
            </w:r>
          </w:p>
        </w:tc>
        <w:tc>
          <w:tcPr>
            <w:tcW w:w="1156" w:type="dxa"/>
          </w:tcPr>
          <w:p w14:paraId="13A58326" w14:textId="77777777" w:rsidR="00AD0722" w:rsidRPr="00BE29DD" w:rsidRDefault="00AD0722">
            <w:pPr>
              <w:pStyle w:val="Tabletext"/>
              <w:jc w:val="center"/>
              <w:rPr>
                <w:lang w:eastAsia="ja-JP"/>
              </w:rPr>
            </w:pPr>
            <w:r w:rsidRPr="00BE29DD">
              <w:rPr>
                <w:lang w:eastAsia="ja-JP"/>
              </w:rPr>
              <w:t>11.761</w:t>
            </w:r>
          </w:p>
        </w:tc>
        <w:tc>
          <w:tcPr>
            <w:tcW w:w="1376" w:type="dxa"/>
          </w:tcPr>
          <w:p w14:paraId="4FA50D23" w14:textId="77777777" w:rsidR="00AD0722" w:rsidRPr="00BE29DD" w:rsidRDefault="00AD0722">
            <w:pPr>
              <w:pStyle w:val="Tabletext"/>
              <w:jc w:val="center"/>
              <w:rPr>
                <w:lang w:eastAsia="ja-JP"/>
              </w:rPr>
            </w:pPr>
            <w:r w:rsidRPr="00BE29DD">
              <w:rPr>
                <w:lang w:eastAsia="ja-JP"/>
              </w:rPr>
              <w:t>8.24</w:t>
            </w:r>
            <w:r w:rsidRPr="00BE29DD">
              <w:rPr>
                <w:lang w:eastAsia="ja-JP"/>
              </w:rPr>
              <w:br/>
              <w:t>0</w:t>
            </w:r>
          </w:p>
        </w:tc>
        <w:tc>
          <w:tcPr>
            <w:tcW w:w="1260" w:type="dxa"/>
          </w:tcPr>
          <w:p w14:paraId="09F5EABC" w14:textId="77777777" w:rsidR="00AD0722" w:rsidRPr="00BE29DD" w:rsidRDefault="00AD0722">
            <w:pPr>
              <w:pStyle w:val="Tabletext"/>
              <w:jc w:val="center"/>
              <w:rPr>
                <w:lang w:eastAsia="ja-JP"/>
              </w:rPr>
            </w:pPr>
            <w:r w:rsidRPr="00BE29DD">
              <w:rPr>
                <w:lang w:eastAsia="ja-JP"/>
              </w:rPr>
              <w:t>–183</w:t>
            </w:r>
          </w:p>
        </w:tc>
        <w:tc>
          <w:tcPr>
            <w:tcW w:w="1350" w:type="dxa"/>
          </w:tcPr>
          <w:p w14:paraId="3A3ADACE" w14:textId="77777777" w:rsidR="00AD0722" w:rsidRPr="00BE29DD" w:rsidRDefault="00AD0722">
            <w:pPr>
              <w:pStyle w:val="Tabletext"/>
              <w:jc w:val="center"/>
              <w:rPr>
                <w:lang w:eastAsia="ja-JP"/>
              </w:rPr>
            </w:pPr>
            <w:r w:rsidRPr="00BE29DD">
              <w:rPr>
                <w:lang w:eastAsia="ja-JP"/>
              </w:rPr>
              <w:t>0.005</w:t>
            </w:r>
          </w:p>
        </w:tc>
        <w:tc>
          <w:tcPr>
            <w:tcW w:w="1414" w:type="dxa"/>
          </w:tcPr>
          <w:p w14:paraId="7EE8E6A0" w14:textId="77777777" w:rsidR="00AD0722" w:rsidRPr="00BE29DD" w:rsidRDefault="00AD0722">
            <w:pPr>
              <w:pStyle w:val="Tabletext"/>
              <w:jc w:val="center"/>
              <w:rPr>
                <w:lang w:eastAsia="ja-JP"/>
              </w:rPr>
            </w:pPr>
            <w:r w:rsidRPr="00BE29DD">
              <w:rPr>
                <w:lang w:eastAsia="ja-JP"/>
              </w:rPr>
              <w:t>0.005</w:t>
            </w:r>
          </w:p>
        </w:tc>
        <w:tc>
          <w:tcPr>
            <w:tcW w:w="1740" w:type="dxa"/>
          </w:tcPr>
          <w:p w14:paraId="47E48781" w14:textId="77777777" w:rsidR="00AD0722" w:rsidRPr="00BE29DD" w:rsidRDefault="00AD0722">
            <w:pPr>
              <w:pStyle w:val="Tabletext"/>
              <w:jc w:val="center"/>
              <w:rPr>
                <w:lang w:eastAsia="ja-JP"/>
              </w:rPr>
            </w:pPr>
            <w:r w:rsidRPr="00BE29DD">
              <w:rPr>
                <w:lang w:eastAsia="ja-JP"/>
              </w:rPr>
              <w:t>95</w:t>
            </w:r>
            <w:r w:rsidRPr="00BE29DD">
              <w:rPr>
                <w:lang w:eastAsia="ja-JP"/>
              </w:rPr>
              <w:br/>
              <w:t>87</w:t>
            </w:r>
          </w:p>
        </w:tc>
      </w:tr>
      <w:tr w:rsidR="00AD0722" w:rsidRPr="00BE29DD" w14:paraId="3DD0FC76" w14:textId="77777777">
        <w:trPr>
          <w:jc w:val="center"/>
        </w:trPr>
        <w:tc>
          <w:tcPr>
            <w:tcW w:w="1333" w:type="dxa"/>
          </w:tcPr>
          <w:p w14:paraId="1E8F0E08" w14:textId="77777777" w:rsidR="00AD0722" w:rsidRPr="00BE29DD" w:rsidRDefault="00AD0722">
            <w:pPr>
              <w:pStyle w:val="Tabletext"/>
              <w:jc w:val="center"/>
              <w:rPr>
                <w:lang w:eastAsia="ja-JP"/>
              </w:rPr>
            </w:pPr>
            <w:r w:rsidRPr="00BE29DD">
              <w:rPr>
                <w:lang w:eastAsia="ja-JP"/>
              </w:rPr>
              <w:t>2.4</w:t>
            </w:r>
          </w:p>
        </w:tc>
        <w:tc>
          <w:tcPr>
            <w:tcW w:w="1156" w:type="dxa"/>
          </w:tcPr>
          <w:p w14:paraId="711A1302" w14:textId="77777777" w:rsidR="00AD0722" w:rsidRPr="00BE29DD" w:rsidRDefault="00AD0722">
            <w:pPr>
              <w:pStyle w:val="Tabletext"/>
              <w:jc w:val="center"/>
              <w:rPr>
                <w:lang w:eastAsia="ja-JP"/>
              </w:rPr>
            </w:pPr>
            <w:r w:rsidRPr="00BE29DD">
              <w:rPr>
                <w:lang w:eastAsia="ja-JP"/>
              </w:rPr>
              <w:t>11.761</w:t>
            </w:r>
          </w:p>
        </w:tc>
        <w:tc>
          <w:tcPr>
            <w:tcW w:w="1376" w:type="dxa"/>
          </w:tcPr>
          <w:p w14:paraId="10582638" w14:textId="77777777" w:rsidR="00AD0722" w:rsidRPr="00BE29DD" w:rsidRDefault="00AD0722">
            <w:pPr>
              <w:pStyle w:val="Tabletext"/>
              <w:jc w:val="center"/>
              <w:rPr>
                <w:lang w:eastAsia="ja-JP"/>
              </w:rPr>
            </w:pPr>
            <w:r w:rsidRPr="00BE29DD">
              <w:rPr>
                <w:lang w:eastAsia="ja-JP"/>
              </w:rPr>
              <w:t>24</w:t>
            </w:r>
            <w:r w:rsidRPr="00BE29DD">
              <w:rPr>
                <w:lang w:eastAsia="ja-JP"/>
              </w:rPr>
              <w:br/>
              <w:t>0</w:t>
            </w:r>
          </w:p>
        </w:tc>
        <w:tc>
          <w:tcPr>
            <w:tcW w:w="1260" w:type="dxa"/>
          </w:tcPr>
          <w:p w14:paraId="20BEFACD" w14:textId="77777777" w:rsidR="00AD0722" w:rsidRPr="00BE29DD" w:rsidRDefault="00AD0722">
            <w:pPr>
              <w:pStyle w:val="Tabletext"/>
              <w:jc w:val="center"/>
              <w:rPr>
                <w:lang w:eastAsia="ja-JP"/>
              </w:rPr>
            </w:pPr>
            <w:r w:rsidRPr="00BE29DD">
              <w:rPr>
                <w:lang w:eastAsia="ja-JP"/>
              </w:rPr>
              <w:t>–177</w:t>
            </w:r>
          </w:p>
        </w:tc>
        <w:tc>
          <w:tcPr>
            <w:tcW w:w="1350" w:type="dxa"/>
          </w:tcPr>
          <w:p w14:paraId="59A856C0" w14:textId="77777777" w:rsidR="00AD0722" w:rsidRPr="00BE29DD" w:rsidRDefault="00AD0722">
            <w:pPr>
              <w:pStyle w:val="Tabletext"/>
              <w:jc w:val="center"/>
              <w:rPr>
                <w:lang w:eastAsia="ja-JP"/>
              </w:rPr>
            </w:pPr>
            <w:r w:rsidRPr="00BE29DD">
              <w:rPr>
                <w:lang w:eastAsia="ja-JP"/>
              </w:rPr>
              <w:t>0.006</w:t>
            </w:r>
          </w:p>
        </w:tc>
        <w:tc>
          <w:tcPr>
            <w:tcW w:w="1414" w:type="dxa"/>
          </w:tcPr>
          <w:p w14:paraId="2A14DA25" w14:textId="77777777" w:rsidR="00AD0722" w:rsidRPr="00BE29DD" w:rsidRDefault="00AD0722">
            <w:pPr>
              <w:pStyle w:val="Tabletext"/>
              <w:jc w:val="center"/>
              <w:rPr>
                <w:lang w:eastAsia="ja-JP"/>
              </w:rPr>
            </w:pPr>
            <w:r w:rsidRPr="00BE29DD">
              <w:rPr>
                <w:lang w:eastAsia="ja-JP"/>
              </w:rPr>
              <w:t>0.006</w:t>
            </w:r>
          </w:p>
        </w:tc>
        <w:tc>
          <w:tcPr>
            <w:tcW w:w="1740" w:type="dxa"/>
          </w:tcPr>
          <w:p w14:paraId="7D018179" w14:textId="77777777" w:rsidR="00AD0722" w:rsidRPr="00BE29DD" w:rsidRDefault="00AD0722">
            <w:pPr>
              <w:pStyle w:val="Tabletext"/>
              <w:jc w:val="center"/>
              <w:rPr>
                <w:lang w:eastAsia="ja-JP"/>
              </w:rPr>
            </w:pPr>
            <w:r w:rsidRPr="00BE29DD">
              <w:rPr>
                <w:lang w:eastAsia="ja-JP"/>
              </w:rPr>
              <w:t>105</w:t>
            </w:r>
            <w:r w:rsidRPr="00BE29DD">
              <w:rPr>
                <w:lang w:eastAsia="ja-JP"/>
              </w:rPr>
              <w:br/>
              <w:t>81</w:t>
            </w:r>
          </w:p>
        </w:tc>
      </w:tr>
      <w:tr w:rsidR="00AD0722" w:rsidRPr="00BE29DD" w14:paraId="30063169" w14:textId="77777777">
        <w:trPr>
          <w:jc w:val="center"/>
        </w:trPr>
        <w:tc>
          <w:tcPr>
            <w:tcW w:w="1333" w:type="dxa"/>
          </w:tcPr>
          <w:p w14:paraId="15721E4D" w14:textId="77777777" w:rsidR="00AD0722" w:rsidRPr="00BE29DD" w:rsidRDefault="00AD0722">
            <w:pPr>
              <w:pStyle w:val="Tabletext"/>
              <w:jc w:val="center"/>
              <w:rPr>
                <w:lang w:eastAsia="ja-JP"/>
              </w:rPr>
            </w:pPr>
            <w:r w:rsidRPr="00BE29DD">
              <w:rPr>
                <w:lang w:eastAsia="ja-JP"/>
              </w:rPr>
              <w:t>5.8</w:t>
            </w:r>
          </w:p>
        </w:tc>
        <w:tc>
          <w:tcPr>
            <w:tcW w:w="1156" w:type="dxa"/>
          </w:tcPr>
          <w:p w14:paraId="560124DF" w14:textId="77777777" w:rsidR="00AD0722" w:rsidRPr="00BE29DD" w:rsidRDefault="00AD0722">
            <w:pPr>
              <w:pStyle w:val="Tabletext"/>
              <w:jc w:val="center"/>
              <w:rPr>
                <w:lang w:eastAsia="ja-JP"/>
              </w:rPr>
            </w:pPr>
            <w:r w:rsidRPr="00BE29DD">
              <w:rPr>
                <w:lang w:eastAsia="ja-JP"/>
              </w:rPr>
              <w:t>15.051</w:t>
            </w:r>
          </w:p>
        </w:tc>
        <w:tc>
          <w:tcPr>
            <w:tcW w:w="1376" w:type="dxa"/>
          </w:tcPr>
          <w:p w14:paraId="04F061FF" w14:textId="77777777" w:rsidR="00AD0722" w:rsidRPr="00BE29DD" w:rsidRDefault="00AD0722">
            <w:pPr>
              <w:pStyle w:val="Tabletext"/>
              <w:jc w:val="center"/>
              <w:rPr>
                <w:lang w:eastAsia="ja-JP"/>
              </w:rPr>
            </w:pPr>
            <w:r w:rsidRPr="00BE29DD">
              <w:rPr>
                <w:lang w:eastAsia="ja-JP"/>
              </w:rPr>
              <w:t>25</w:t>
            </w:r>
            <w:r w:rsidRPr="00BE29DD">
              <w:rPr>
                <w:lang w:eastAsia="ja-JP"/>
              </w:rPr>
              <w:br/>
              <w:t>0</w:t>
            </w:r>
          </w:p>
        </w:tc>
        <w:tc>
          <w:tcPr>
            <w:tcW w:w="1260" w:type="dxa"/>
          </w:tcPr>
          <w:p w14:paraId="14EC2518" w14:textId="77777777" w:rsidR="00AD0722" w:rsidRPr="00BE29DD" w:rsidRDefault="00AD0722">
            <w:pPr>
              <w:pStyle w:val="Tabletext"/>
              <w:jc w:val="center"/>
              <w:rPr>
                <w:lang w:eastAsia="ja-JP"/>
              </w:rPr>
            </w:pPr>
            <w:r w:rsidRPr="00BE29DD">
              <w:rPr>
                <w:lang w:eastAsia="ja-JP"/>
              </w:rPr>
              <w:t>–169</w:t>
            </w:r>
          </w:p>
        </w:tc>
        <w:tc>
          <w:tcPr>
            <w:tcW w:w="1350" w:type="dxa"/>
          </w:tcPr>
          <w:p w14:paraId="4257B8B3" w14:textId="77777777" w:rsidR="00AD0722" w:rsidRPr="00BE29DD" w:rsidRDefault="00AD0722">
            <w:pPr>
              <w:pStyle w:val="Tabletext"/>
              <w:jc w:val="center"/>
              <w:rPr>
                <w:lang w:eastAsia="ja-JP"/>
              </w:rPr>
            </w:pPr>
            <w:r w:rsidRPr="00BE29DD">
              <w:rPr>
                <w:lang w:eastAsia="ja-JP"/>
              </w:rPr>
              <w:t>0.0075</w:t>
            </w:r>
          </w:p>
        </w:tc>
        <w:tc>
          <w:tcPr>
            <w:tcW w:w="1414" w:type="dxa"/>
          </w:tcPr>
          <w:p w14:paraId="3A558099" w14:textId="77777777" w:rsidR="00AD0722" w:rsidRPr="00BE29DD" w:rsidRDefault="00AD0722">
            <w:pPr>
              <w:pStyle w:val="Tabletext"/>
              <w:jc w:val="center"/>
              <w:rPr>
                <w:lang w:eastAsia="ja-JP"/>
              </w:rPr>
            </w:pPr>
            <w:r w:rsidRPr="00BE29DD">
              <w:rPr>
                <w:lang w:eastAsia="ja-JP"/>
              </w:rPr>
              <w:t>0.009</w:t>
            </w:r>
          </w:p>
        </w:tc>
        <w:tc>
          <w:tcPr>
            <w:tcW w:w="1740" w:type="dxa"/>
          </w:tcPr>
          <w:p w14:paraId="7D3331B0" w14:textId="77777777" w:rsidR="00AD0722" w:rsidRPr="00BE29DD" w:rsidRDefault="00AD0722">
            <w:pPr>
              <w:pStyle w:val="Tabletext"/>
              <w:jc w:val="center"/>
              <w:rPr>
                <w:lang w:eastAsia="ja-JP"/>
              </w:rPr>
            </w:pPr>
            <w:r w:rsidRPr="00BE29DD">
              <w:rPr>
                <w:lang w:eastAsia="ja-JP"/>
              </w:rPr>
              <w:t>114</w:t>
            </w:r>
            <w:r w:rsidRPr="00BE29DD">
              <w:rPr>
                <w:lang w:eastAsia="ja-JP"/>
              </w:rPr>
              <w:br/>
              <w:t>89</w:t>
            </w:r>
          </w:p>
        </w:tc>
      </w:tr>
    </w:tbl>
    <w:p w14:paraId="78A26860" w14:textId="77777777" w:rsidR="00AD0722" w:rsidRPr="00BE29DD" w:rsidRDefault="00AD0722" w:rsidP="00AD0722">
      <w:pPr>
        <w:pStyle w:val="Tablefin"/>
        <w:rPr>
          <w:lang w:eastAsia="ja-JP"/>
        </w:rPr>
      </w:pPr>
    </w:p>
    <w:p w14:paraId="098B25E9" w14:textId="77777777" w:rsidR="00AD0722" w:rsidRPr="00BE29DD" w:rsidRDefault="00AD0722" w:rsidP="00AD0722">
      <w:pPr>
        <w:pStyle w:val="Heading4"/>
      </w:pPr>
      <w:r w:rsidRPr="00BE29DD">
        <w:rPr>
          <w:bCs/>
        </w:rPr>
        <w:t>3.</w:t>
      </w:r>
      <w:del w:id="1526" w:author="251 (USA)" w:date="2023-05-29T18:29:00Z">
        <w:r w:rsidRPr="00BE29DD" w:rsidDel="00C75EC3">
          <w:rPr>
            <w:bCs/>
          </w:rPr>
          <w:delText>7</w:delText>
        </w:r>
      </w:del>
      <w:ins w:id="1527" w:author="251 (USA)" w:date="2023-05-29T18:29:00Z">
        <w:r w:rsidRPr="00BE29DD">
          <w:rPr>
            <w:bCs/>
          </w:rPr>
          <w:t>8</w:t>
        </w:r>
      </w:ins>
      <w:r w:rsidRPr="00BE29DD">
        <w:rPr>
          <w:bCs/>
        </w:rPr>
        <w:t>.2.2</w:t>
      </w:r>
      <w:r w:rsidRPr="00BE29DD">
        <w:tab/>
        <w:t>Radiation at radio astronomy frequencies</w:t>
      </w:r>
    </w:p>
    <w:p w14:paraId="3A3A1903" w14:textId="77777777" w:rsidR="00AD0722" w:rsidRPr="00BE29DD" w:rsidRDefault="00AD0722" w:rsidP="00AD0722">
      <w:pPr>
        <w:rPr>
          <w:lang w:eastAsia="ja-JP"/>
        </w:rPr>
      </w:pPr>
      <w:r w:rsidRPr="00BE29DD">
        <w:t xml:space="preserve">Characteristics of the radio astronomy bands shown in Table </w:t>
      </w:r>
      <w:del w:id="1528" w:author="251 (USA)" w:date="2023-05-29T18:30:00Z">
        <w:r w:rsidRPr="00BE29DD" w:rsidDel="00DD1EB0">
          <w:delText xml:space="preserve">17 </w:delText>
        </w:r>
      </w:del>
      <w:ins w:id="1529" w:author="251 (USA)" w:date="2023-05-29T18:30:00Z">
        <w:r w:rsidRPr="00BE29DD">
          <w:t xml:space="preserve">24 </w:t>
        </w:r>
      </w:ins>
      <w:r w:rsidRPr="00BE29DD">
        <w:t xml:space="preserve">were taken from Recommendation ITU-R </w:t>
      </w:r>
      <w:hyperlink r:id="rId50" w:history="1">
        <w:r w:rsidRPr="00BE29DD">
          <w:t>RA.769</w:t>
        </w:r>
      </w:hyperlink>
      <w:r w:rsidRPr="00BE29DD">
        <w:t xml:space="preserve"> and RR No. </w:t>
      </w:r>
      <w:r w:rsidRPr="00BE29DD">
        <w:rPr>
          <w:b/>
          <w:bCs/>
        </w:rPr>
        <w:t>5.149</w:t>
      </w:r>
      <w:r w:rsidRPr="00BE29DD">
        <w:t xml:space="preserve">, and the power levels into the bands are calculated by multiplying </w:t>
      </w:r>
      <w:r w:rsidRPr="00BE29DD">
        <w:rPr>
          <w:lang w:eastAsia="ja-JP"/>
        </w:rPr>
        <w:t>P'_wpt =</w:t>
      </w:r>
      <w:r w:rsidRPr="00BE29DD">
        <w:t xml:space="preserve"> </w:t>
      </w:r>
      <w:r w:rsidRPr="00BE29DD">
        <w:rPr>
          <w:lang w:eastAsia="ja-JP"/>
        </w:rPr>
        <w:t>–</w:t>
      </w:r>
      <w:r w:rsidRPr="00BE29DD">
        <w:t>71.3 dB W/MHz by the RAS bandwidth.</w:t>
      </w:r>
    </w:p>
    <w:p w14:paraId="61DE58DC" w14:textId="77777777" w:rsidR="00AD0722" w:rsidRPr="00BE29DD" w:rsidRDefault="00AD0722" w:rsidP="00AD0722">
      <w:pPr>
        <w:pStyle w:val="TableNo"/>
      </w:pPr>
      <w:r w:rsidRPr="00BE29DD">
        <w:t xml:space="preserve">TABLE </w:t>
      </w:r>
      <w:del w:id="1530" w:author="251 (USA)" w:date="2023-05-29T18:30:00Z">
        <w:r w:rsidRPr="00BE29DD" w:rsidDel="00DD1EB0">
          <w:delText>17</w:delText>
        </w:r>
      </w:del>
      <w:ins w:id="1531" w:author="251 (USA)" w:date="2023-05-29T18:30:00Z">
        <w:r w:rsidRPr="00BE29DD">
          <w:t>24</w:t>
        </w:r>
      </w:ins>
    </w:p>
    <w:p w14:paraId="2A03E8C8" w14:textId="77777777" w:rsidR="00AD0722" w:rsidRPr="00BE29DD" w:rsidRDefault="00AD0722" w:rsidP="00AD0722">
      <w:pPr>
        <w:pStyle w:val="Tabletitle"/>
        <w:rPr>
          <w:lang w:eastAsia="ja-JP"/>
        </w:rPr>
      </w:pPr>
      <w:r w:rsidRPr="00BE29DD">
        <w:t>Parameters used in the radio astronomy frequency calculations</w:t>
      </w:r>
    </w:p>
    <w:tbl>
      <w:tblPr>
        <w:tblStyle w:val="TableGrid"/>
        <w:tblW w:w="9639" w:type="dxa"/>
        <w:jc w:val="center"/>
        <w:tblLook w:val="04A0" w:firstRow="1" w:lastRow="0" w:firstColumn="1" w:lastColumn="0" w:noHBand="0" w:noVBand="1"/>
      </w:tblPr>
      <w:tblGrid>
        <w:gridCol w:w="1433"/>
        <w:gridCol w:w="1615"/>
        <w:gridCol w:w="1146"/>
        <w:gridCol w:w="1335"/>
        <w:gridCol w:w="1099"/>
        <w:gridCol w:w="1349"/>
        <w:gridCol w:w="1662"/>
      </w:tblGrid>
      <w:tr w:rsidR="00AD0722" w:rsidRPr="00BE29DD" w14:paraId="7D161344" w14:textId="77777777">
        <w:trPr>
          <w:jc w:val="center"/>
        </w:trPr>
        <w:tc>
          <w:tcPr>
            <w:tcW w:w="1433" w:type="dxa"/>
            <w:vAlign w:val="center"/>
          </w:tcPr>
          <w:p w14:paraId="730619F8" w14:textId="77777777" w:rsidR="00AD0722" w:rsidRPr="00BE29DD" w:rsidRDefault="00AD0722">
            <w:pPr>
              <w:pStyle w:val="Tablehead"/>
              <w:rPr>
                <w:lang w:eastAsia="ja-JP"/>
              </w:rPr>
            </w:pPr>
            <w:r w:rsidRPr="00BE29DD">
              <w:rPr>
                <w:lang w:eastAsia="ja-JP"/>
              </w:rPr>
              <w:t>Frequency (GHz)</w:t>
            </w:r>
          </w:p>
        </w:tc>
        <w:tc>
          <w:tcPr>
            <w:tcW w:w="1615" w:type="dxa"/>
            <w:vAlign w:val="center"/>
          </w:tcPr>
          <w:p w14:paraId="4C1F2CB7" w14:textId="77777777" w:rsidR="00AD0722" w:rsidRPr="00BE29DD" w:rsidRDefault="00AD0722">
            <w:pPr>
              <w:pStyle w:val="Tablehead"/>
              <w:rPr>
                <w:lang w:eastAsia="ja-JP"/>
              </w:rPr>
            </w:pPr>
            <w:r w:rsidRPr="00BE29DD">
              <w:rPr>
                <w:lang w:eastAsia="ja-JP"/>
              </w:rPr>
              <w:t xml:space="preserve">P_wpt </w:t>
            </w:r>
            <w:r w:rsidRPr="00BE29DD">
              <w:rPr>
                <w:lang w:eastAsia="ja-JP"/>
              </w:rPr>
              <w:br/>
              <w:t>(dB W)</w:t>
            </w:r>
          </w:p>
        </w:tc>
        <w:tc>
          <w:tcPr>
            <w:tcW w:w="1146" w:type="dxa"/>
            <w:vAlign w:val="center"/>
          </w:tcPr>
          <w:p w14:paraId="6303386D" w14:textId="77777777" w:rsidR="00AD0722" w:rsidRPr="00BE29DD" w:rsidRDefault="00AD0722">
            <w:pPr>
              <w:pStyle w:val="Tablehead"/>
              <w:rPr>
                <w:lang w:eastAsia="ja-JP"/>
              </w:rPr>
            </w:pPr>
            <w:r w:rsidRPr="00BE29DD">
              <w:rPr>
                <w:lang w:eastAsia="ja-JP"/>
              </w:rPr>
              <w:t>Gain_wpt</w:t>
            </w:r>
            <w:r w:rsidRPr="00BE29DD">
              <w:rPr>
                <w:lang w:eastAsia="ja-JP"/>
              </w:rPr>
              <w:br/>
              <w:t>(dBi)</w:t>
            </w:r>
          </w:p>
        </w:tc>
        <w:tc>
          <w:tcPr>
            <w:tcW w:w="1335" w:type="dxa"/>
            <w:vAlign w:val="center"/>
          </w:tcPr>
          <w:p w14:paraId="0D98A689" w14:textId="77777777" w:rsidR="00AD0722" w:rsidRPr="00BE29DD" w:rsidRDefault="00AD0722">
            <w:pPr>
              <w:pStyle w:val="Tablehead"/>
              <w:rPr>
                <w:lang w:eastAsia="ja-JP"/>
              </w:rPr>
            </w:pPr>
            <w:r w:rsidRPr="00BE29DD">
              <w:rPr>
                <w:lang w:eastAsia="ja-JP"/>
              </w:rPr>
              <w:t>T_769</w:t>
            </w:r>
            <w:r w:rsidRPr="00BE29DD">
              <w:rPr>
                <w:lang w:eastAsia="ja-JP"/>
              </w:rPr>
              <w:br/>
              <w:t>(dB W/m</w:t>
            </w:r>
            <w:r w:rsidRPr="00BE29DD">
              <w:rPr>
                <w:vertAlign w:val="superscript"/>
                <w:lang w:eastAsia="ja-JP"/>
              </w:rPr>
              <w:t>2</w:t>
            </w:r>
            <w:r w:rsidRPr="00BE29DD">
              <w:rPr>
                <w:lang w:eastAsia="ja-JP"/>
              </w:rPr>
              <w:t>)</w:t>
            </w:r>
          </w:p>
        </w:tc>
        <w:tc>
          <w:tcPr>
            <w:tcW w:w="1099" w:type="dxa"/>
            <w:vAlign w:val="center"/>
          </w:tcPr>
          <w:p w14:paraId="34398FB1" w14:textId="77777777" w:rsidR="00AD0722" w:rsidRPr="00BE29DD" w:rsidRDefault="00AD0722">
            <w:pPr>
              <w:pStyle w:val="Tablehead"/>
              <w:rPr>
                <w:lang w:eastAsia="ja-JP"/>
              </w:rPr>
            </w:pPr>
            <w:r w:rsidRPr="00BE29DD">
              <w:rPr>
                <w:lang w:eastAsia="ja-JP"/>
              </w:rPr>
              <w:t xml:space="preserve">Atten_dry </w:t>
            </w:r>
            <w:r w:rsidRPr="00BE29DD">
              <w:rPr>
                <w:lang w:eastAsia="ja-JP"/>
              </w:rPr>
              <w:br/>
              <w:t>(dB/km)</w:t>
            </w:r>
          </w:p>
        </w:tc>
        <w:tc>
          <w:tcPr>
            <w:tcW w:w="1349" w:type="dxa"/>
            <w:vAlign w:val="center"/>
          </w:tcPr>
          <w:p w14:paraId="1F4A3C70" w14:textId="77777777" w:rsidR="00AD0722" w:rsidRPr="00BE29DD" w:rsidRDefault="00AD0722">
            <w:pPr>
              <w:pStyle w:val="Tablehead"/>
              <w:rPr>
                <w:lang w:eastAsia="ja-JP"/>
              </w:rPr>
            </w:pPr>
            <w:r w:rsidRPr="00BE29DD">
              <w:rPr>
                <w:lang w:eastAsia="ja-JP"/>
              </w:rPr>
              <w:t>Atten_std</w:t>
            </w:r>
            <w:r w:rsidRPr="00BE29DD">
              <w:rPr>
                <w:lang w:eastAsia="ja-JP"/>
              </w:rPr>
              <w:br/>
              <w:t>(dB/km)</w:t>
            </w:r>
          </w:p>
        </w:tc>
        <w:tc>
          <w:tcPr>
            <w:tcW w:w="1662" w:type="dxa"/>
            <w:vAlign w:val="center"/>
          </w:tcPr>
          <w:p w14:paraId="7DFD64EF" w14:textId="77777777" w:rsidR="00AD0722" w:rsidRPr="00BE29DD" w:rsidRDefault="00AD0722">
            <w:pPr>
              <w:pStyle w:val="Tablehead"/>
              <w:rPr>
                <w:lang w:eastAsia="ja-JP"/>
              </w:rPr>
            </w:pPr>
            <w:r w:rsidRPr="00BE29DD">
              <w:rPr>
                <w:rFonts w:ascii="Symbol" w:hAnsi="Symbol"/>
                <w:lang w:eastAsia="ja-JP"/>
              </w:rPr>
              <w:t></w:t>
            </w:r>
            <w:r w:rsidRPr="00BE29DD">
              <w:rPr>
                <w:lang w:eastAsia="ja-JP"/>
              </w:rPr>
              <w:t xml:space="preserve"> at d=100 km</w:t>
            </w:r>
            <w:r w:rsidRPr="00BE29DD">
              <w:rPr>
                <w:lang w:eastAsia="ja-JP"/>
              </w:rPr>
              <w:br/>
              <w:t>(dB)</w:t>
            </w:r>
          </w:p>
        </w:tc>
      </w:tr>
      <w:tr w:rsidR="00AD0722" w:rsidRPr="00BE29DD" w14:paraId="03D851BF" w14:textId="77777777">
        <w:trPr>
          <w:jc w:val="center"/>
        </w:trPr>
        <w:tc>
          <w:tcPr>
            <w:tcW w:w="1433" w:type="dxa"/>
          </w:tcPr>
          <w:p w14:paraId="52EE0E04" w14:textId="77777777" w:rsidR="00AD0722" w:rsidRPr="00BE29DD" w:rsidRDefault="00AD0722">
            <w:pPr>
              <w:pStyle w:val="Tabletext"/>
              <w:jc w:val="center"/>
              <w:rPr>
                <w:lang w:eastAsia="ja-JP"/>
              </w:rPr>
            </w:pPr>
            <w:r w:rsidRPr="00BE29DD">
              <w:rPr>
                <w:lang w:eastAsia="ja-JP"/>
              </w:rPr>
              <w:t>1.400-1.427</w:t>
            </w:r>
          </w:p>
        </w:tc>
        <w:tc>
          <w:tcPr>
            <w:tcW w:w="1615" w:type="dxa"/>
          </w:tcPr>
          <w:p w14:paraId="119C821A" w14:textId="77777777" w:rsidR="00AD0722" w:rsidRPr="00BE29DD" w:rsidRDefault="00AD0722">
            <w:pPr>
              <w:pStyle w:val="Tabletext"/>
              <w:jc w:val="center"/>
              <w:rPr>
                <w:lang w:eastAsia="ja-JP"/>
              </w:rPr>
            </w:pPr>
            <w:r w:rsidRPr="00BE29DD">
              <w:rPr>
                <w:lang w:eastAsia="ja-JP"/>
              </w:rPr>
              <w:t>–57.0</w:t>
            </w:r>
          </w:p>
        </w:tc>
        <w:tc>
          <w:tcPr>
            <w:tcW w:w="1146" w:type="dxa"/>
          </w:tcPr>
          <w:p w14:paraId="3C37E055" w14:textId="77777777" w:rsidR="00AD0722" w:rsidRPr="00BE29DD" w:rsidRDefault="00AD0722">
            <w:pPr>
              <w:pStyle w:val="Tabletext"/>
              <w:jc w:val="center"/>
              <w:rPr>
                <w:lang w:eastAsia="ja-JP"/>
              </w:rPr>
            </w:pPr>
            <w:r w:rsidRPr="00BE29DD">
              <w:rPr>
                <w:lang w:eastAsia="ja-JP"/>
              </w:rPr>
              <w:t>0</w:t>
            </w:r>
          </w:p>
        </w:tc>
        <w:tc>
          <w:tcPr>
            <w:tcW w:w="1335" w:type="dxa"/>
          </w:tcPr>
          <w:p w14:paraId="46A60242" w14:textId="77777777" w:rsidR="00AD0722" w:rsidRPr="00BE29DD" w:rsidRDefault="00AD0722">
            <w:pPr>
              <w:pStyle w:val="Tabletext"/>
              <w:jc w:val="center"/>
              <w:rPr>
                <w:lang w:eastAsia="ja-JP"/>
              </w:rPr>
            </w:pPr>
            <w:r w:rsidRPr="00BE29DD">
              <w:rPr>
                <w:lang w:eastAsia="ja-JP"/>
              </w:rPr>
              <w:t>–180</w:t>
            </w:r>
          </w:p>
        </w:tc>
        <w:tc>
          <w:tcPr>
            <w:tcW w:w="1099" w:type="dxa"/>
          </w:tcPr>
          <w:p w14:paraId="69B16E99" w14:textId="77777777" w:rsidR="00AD0722" w:rsidRPr="00BE29DD" w:rsidRDefault="00AD0722">
            <w:pPr>
              <w:pStyle w:val="Tabletext"/>
              <w:jc w:val="center"/>
              <w:rPr>
                <w:lang w:eastAsia="ja-JP"/>
              </w:rPr>
            </w:pPr>
            <w:r w:rsidRPr="00BE29DD">
              <w:rPr>
                <w:lang w:eastAsia="ja-JP"/>
              </w:rPr>
              <w:t>0.005</w:t>
            </w:r>
          </w:p>
        </w:tc>
        <w:tc>
          <w:tcPr>
            <w:tcW w:w="1349" w:type="dxa"/>
          </w:tcPr>
          <w:p w14:paraId="56ECCE81" w14:textId="77777777" w:rsidR="00AD0722" w:rsidRPr="00BE29DD" w:rsidRDefault="00AD0722">
            <w:pPr>
              <w:pStyle w:val="Tabletext"/>
              <w:jc w:val="center"/>
              <w:rPr>
                <w:lang w:eastAsia="ja-JP"/>
              </w:rPr>
            </w:pPr>
            <w:r w:rsidRPr="00BE29DD">
              <w:rPr>
                <w:lang w:eastAsia="ja-JP"/>
              </w:rPr>
              <w:t>0.005</w:t>
            </w:r>
          </w:p>
        </w:tc>
        <w:tc>
          <w:tcPr>
            <w:tcW w:w="1662" w:type="dxa"/>
          </w:tcPr>
          <w:p w14:paraId="55BB0C6B" w14:textId="77777777" w:rsidR="00AD0722" w:rsidRPr="00BE29DD" w:rsidRDefault="00AD0722">
            <w:pPr>
              <w:pStyle w:val="Tabletext"/>
              <w:jc w:val="center"/>
              <w:rPr>
                <w:lang w:eastAsia="ja-JP"/>
              </w:rPr>
            </w:pPr>
            <w:r w:rsidRPr="00BE29DD">
              <w:rPr>
                <w:lang w:eastAsia="ja-JP"/>
              </w:rPr>
              <w:t>12</w:t>
            </w:r>
          </w:p>
        </w:tc>
      </w:tr>
      <w:tr w:rsidR="00AD0722" w:rsidRPr="00BE29DD" w14:paraId="5165C5AF" w14:textId="77777777">
        <w:trPr>
          <w:jc w:val="center"/>
        </w:trPr>
        <w:tc>
          <w:tcPr>
            <w:tcW w:w="1433" w:type="dxa"/>
          </w:tcPr>
          <w:p w14:paraId="1CC4BCF1" w14:textId="77777777" w:rsidR="00AD0722" w:rsidRPr="00BE29DD" w:rsidRDefault="00AD0722">
            <w:pPr>
              <w:pStyle w:val="Tabletext"/>
              <w:jc w:val="center"/>
              <w:rPr>
                <w:lang w:eastAsia="ja-JP"/>
              </w:rPr>
            </w:pPr>
            <w:r w:rsidRPr="00BE29DD">
              <w:rPr>
                <w:lang w:eastAsia="ja-JP"/>
              </w:rPr>
              <w:t>2.69-2.70</w:t>
            </w:r>
          </w:p>
        </w:tc>
        <w:tc>
          <w:tcPr>
            <w:tcW w:w="1615" w:type="dxa"/>
          </w:tcPr>
          <w:p w14:paraId="42913800" w14:textId="77777777" w:rsidR="00AD0722" w:rsidRPr="00BE29DD" w:rsidRDefault="00AD0722">
            <w:pPr>
              <w:pStyle w:val="Tabletext"/>
              <w:jc w:val="center"/>
              <w:rPr>
                <w:lang w:eastAsia="ja-JP"/>
              </w:rPr>
            </w:pPr>
            <w:r w:rsidRPr="00BE29DD">
              <w:rPr>
                <w:lang w:eastAsia="ja-JP"/>
              </w:rPr>
              <w:t>–61.3</w:t>
            </w:r>
          </w:p>
        </w:tc>
        <w:tc>
          <w:tcPr>
            <w:tcW w:w="1146" w:type="dxa"/>
          </w:tcPr>
          <w:p w14:paraId="581E38A8" w14:textId="77777777" w:rsidR="00AD0722" w:rsidRPr="00BE29DD" w:rsidRDefault="00AD0722">
            <w:pPr>
              <w:pStyle w:val="Tabletext"/>
              <w:jc w:val="center"/>
              <w:rPr>
                <w:lang w:eastAsia="ja-JP"/>
              </w:rPr>
            </w:pPr>
            <w:r w:rsidRPr="00BE29DD">
              <w:rPr>
                <w:lang w:eastAsia="ja-JP"/>
              </w:rPr>
              <w:t>0</w:t>
            </w:r>
          </w:p>
        </w:tc>
        <w:tc>
          <w:tcPr>
            <w:tcW w:w="1335" w:type="dxa"/>
          </w:tcPr>
          <w:p w14:paraId="1A706B03" w14:textId="77777777" w:rsidR="00AD0722" w:rsidRPr="00BE29DD" w:rsidRDefault="00AD0722">
            <w:pPr>
              <w:pStyle w:val="Tabletext"/>
              <w:jc w:val="center"/>
              <w:rPr>
                <w:lang w:eastAsia="ja-JP"/>
              </w:rPr>
            </w:pPr>
            <w:r w:rsidRPr="00BE29DD">
              <w:rPr>
                <w:lang w:eastAsia="ja-JP"/>
              </w:rPr>
              <w:t>–177</w:t>
            </w:r>
          </w:p>
        </w:tc>
        <w:tc>
          <w:tcPr>
            <w:tcW w:w="1099" w:type="dxa"/>
          </w:tcPr>
          <w:p w14:paraId="65C60DBB" w14:textId="77777777" w:rsidR="00AD0722" w:rsidRPr="00BE29DD" w:rsidRDefault="00AD0722">
            <w:pPr>
              <w:pStyle w:val="Tabletext"/>
              <w:jc w:val="center"/>
              <w:rPr>
                <w:lang w:eastAsia="ja-JP"/>
              </w:rPr>
            </w:pPr>
            <w:r w:rsidRPr="00BE29DD">
              <w:rPr>
                <w:lang w:eastAsia="ja-JP"/>
              </w:rPr>
              <w:t>0.006</w:t>
            </w:r>
          </w:p>
        </w:tc>
        <w:tc>
          <w:tcPr>
            <w:tcW w:w="1349" w:type="dxa"/>
          </w:tcPr>
          <w:p w14:paraId="7A09AF3F" w14:textId="77777777" w:rsidR="00AD0722" w:rsidRPr="00BE29DD" w:rsidRDefault="00AD0722">
            <w:pPr>
              <w:pStyle w:val="Tabletext"/>
              <w:jc w:val="center"/>
              <w:rPr>
                <w:lang w:eastAsia="ja-JP"/>
              </w:rPr>
            </w:pPr>
            <w:r w:rsidRPr="00BE29DD">
              <w:rPr>
                <w:lang w:eastAsia="ja-JP"/>
              </w:rPr>
              <w:t>0.006</w:t>
            </w:r>
          </w:p>
        </w:tc>
        <w:tc>
          <w:tcPr>
            <w:tcW w:w="1662" w:type="dxa"/>
          </w:tcPr>
          <w:p w14:paraId="60950ECD" w14:textId="77777777" w:rsidR="00AD0722" w:rsidRPr="00BE29DD" w:rsidRDefault="00AD0722">
            <w:pPr>
              <w:pStyle w:val="Tabletext"/>
              <w:jc w:val="center"/>
              <w:rPr>
                <w:lang w:eastAsia="ja-JP"/>
              </w:rPr>
            </w:pPr>
            <w:r w:rsidRPr="00BE29DD">
              <w:rPr>
                <w:lang w:eastAsia="ja-JP"/>
              </w:rPr>
              <w:t>5</w:t>
            </w:r>
          </w:p>
        </w:tc>
      </w:tr>
      <w:tr w:rsidR="00AD0722" w:rsidRPr="00BE29DD" w14:paraId="670FDF5B" w14:textId="77777777">
        <w:trPr>
          <w:jc w:val="center"/>
        </w:trPr>
        <w:tc>
          <w:tcPr>
            <w:tcW w:w="1433" w:type="dxa"/>
          </w:tcPr>
          <w:p w14:paraId="485DA40A" w14:textId="77777777" w:rsidR="00AD0722" w:rsidRPr="00BE29DD" w:rsidRDefault="00AD0722">
            <w:pPr>
              <w:pStyle w:val="Tabletext"/>
              <w:jc w:val="center"/>
              <w:rPr>
                <w:lang w:eastAsia="ja-JP"/>
              </w:rPr>
            </w:pPr>
            <w:r w:rsidRPr="00BE29DD">
              <w:rPr>
                <w:lang w:eastAsia="ja-JP"/>
              </w:rPr>
              <w:t>6.65-6.6752</w:t>
            </w:r>
          </w:p>
        </w:tc>
        <w:tc>
          <w:tcPr>
            <w:tcW w:w="1615" w:type="dxa"/>
          </w:tcPr>
          <w:p w14:paraId="4B6AE8D3" w14:textId="77777777" w:rsidR="00AD0722" w:rsidRPr="00BE29DD" w:rsidRDefault="00AD0722">
            <w:pPr>
              <w:pStyle w:val="Tabletext"/>
              <w:jc w:val="center"/>
              <w:rPr>
                <w:lang w:eastAsia="ja-JP"/>
              </w:rPr>
            </w:pPr>
            <w:r w:rsidRPr="00BE29DD">
              <w:rPr>
                <w:lang w:eastAsia="ja-JP"/>
              </w:rPr>
              <w:t>–57.3</w:t>
            </w:r>
          </w:p>
        </w:tc>
        <w:tc>
          <w:tcPr>
            <w:tcW w:w="1146" w:type="dxa"/>
          </w:tcPr>
          <w:p w14:paraId="5F72D4A5" w14:textId="77777777" w:rsidR="00AD0722" w:rsidRPr="00BE29DD" w:rsidRDefault="00AD0722">
            <w:pPr>
              <w:pStyle w:val="Tabletext"/>
              <w:jc w:val="center"/>
              <w:rPr>
                <w:lang w:eastAsia="ja-JP"/>
              </w:rPr>
            </w:pPr>
            <w:r w:rsidRPr="00BE29DD">
              <w:rPr>
                <w:lang w:eastAsia="ja-JP"/>
              </w:rPr>
              <w:t>0</w:t>
            </w:r>
          </w:p>
        </w:tc>
        <w:tc>
          <w:tcPr>
            <w:tcW w:w="1335" w:type="dxa"/>
          </w:tcPr>
          <w:p w14:paraId="5354B0A8" w14:textId="77777777" w:rsidR="00AD0722" w:rsidRPr="00BE29DD" w:rsidRDefault="00AD0722">
            <w:pPr>
              <w:pStyle w:val="Tabletext"/>
              <w:jc w:val="center"/>
              <w:rPr>
                <w:lang w:eastAsia="ja-JP"/>
              </w:rPr>
            </w:pPr>
            <w:r w:rsidRPr="00BE29DD">
              <w:rPr>
                <w:lang w:eastAsia="ja-JP"/>
              </w:rPr>
              <w:t>–168</w:t>
            </w:r>
          </w:p>
        </w:tc>
        <w:tc>
          <w:tcPr>
            <w:tcW w:w="1099" w:type="dxa"/>
          </w:tcPr>
          <w:p w14:paraId="7309FA64" w14:textId="77777777" w:rsidR="00AD0722" w:rsidRPr="00BE29DD" w:rsidRDefault="00AD0722">
            <w:pPr>
              <w:pStyle w:val="Tabletext"/>
              <w:jc w:val="center"/>
              <w:rPr>
                <w:lang w:eastAsia="ja-JP"/>
              </w:rPr>
            </w:pPr>
            <w:r w:rsidRPr="00BE29DD">
              <w:rPr>
                <w:lang w:eastAsia="ja-JP"/>
              </w:rPr>
              <w:t>0.0075</w:t>
            </w:r>
          </w:p>
        </w:tc>
        <w:tc>
          <w:tcPr>
            <w:tcW w:w="1349" w:type="dxa"/>
          </w:tcPr>
          <w:p w14:paraId="60D7B49B" w14:textId="77777777" w:rsidR="00AD0722" w:rsidRPr="00BE29DD" w:rsidRDefault="00AD0722">
            <w:pPr>
              <w:pStyle w:val="Tabletext"/>
              <w:jc w:val="center"/>
              <w:rPr>
                <w:lang w:eastAsia="ja-JP"/>
              </w:rPr>
            </w:pPr>
            <w:r w:rsidRPr="00BE29DD">
              <w:rPr>
                <w:lang w:eastAsia="ja-JP"/>
              </w:rPr>
              <w:t>0.009</w:t>
            </w:r>
          </w:p>
        </w:tc>
        <w:tc>
          <w:tcPr>
            <w:tcW w:w="1662" w:type="dxa"/>
          </w:tcPr>
          <w:p w14:paraId="4E3875E6" w14:textId="77777777" w:rsidR="00AD0722" w:rsidRPr="00BE29DD" w:rsidRDefault="00AD0722">
            <w:pPr>
              <w:pStyle w:val="Tabletext"/>
              <w:jc w:val="center"/>
              <w:rPr>
                <w:lang w:eastAsia="ja-JP"/>
              </w:rPr>
            </w:pPr>
            <w:r w:rsidRPr="00BE29DD">
              <w:rPr>
                <w:lang w:eastAsia="ja-JP"/>
              </w:rPr>
              <w:t>–1</w:t>
            </w:r>
          </w:p>
        </w:tc>
      </w:tr>
    </w:tbl>
    <w:p w14:paraId="66F887FD" w14:textId="77777777" w:rsidR="00AD0722" w:rsidRPr="00BE29DD" w:rsidRDefault="00AD0722" w:rsidP="00AD0722">
      <w:pPr>
        <w:pStyle w:val="Tablefin"/>
        <w:rPr>
          <w:lang w:eastAsia="ja-JP"/>
        </w:rPr>
      </w:pPr>
    </w:p>
    <w:p w14:paraId="6785DE42" w14:textId="77777777" w:rsidR="00AD0722" w:rsidRPr="00BE29DD" w:rsidRDefault="00AD0722" w:rsidP="00AD0722">
      <w:pPr>
        <w:pStyle w:val="FigureNo"/>
        <w:keepLines w:val="0"/>
      </w:pPr>
      <w:r w:rsidRPr="00BE29DD">
        <w:t>Figure 16</w:t>
      </w:r>
    </w:p>
    <w:p w14:paraId="15AC72A7" w14:textId="77777777" w:rsidR="00AD0722" w:rsidRPr="00BE29DD" w:rsidRDefault="00AD0722" w:rsidP="00AD0722">
      <w:pPr>
        <w:pStyle w:val="Figuretitle"/>
      </w:pPr>
      <w:r w:rsidRPr="00BE29DD">
        <w:t>Isolation needed at WPT frequencies</w:t>
      </w:r>
    </w:p>
    <w:p w14:paraId="13B740FE" w14:textId="77777777" w:rsidR="00AD0722" w:rsidRPr="00BE29DD" w:rsidRDefault="00AD0722" w:rsidP="00AD0722">
      <w:pPr>
        <w:pStyle w:val="Figure"/>
        <w:rPr>
          <w:noProof w:val="0"/>
        </w:rPr>
      </w:pPr>
      <w:r w:rsidRPr="00BE29DD">
        <w:drawing>
          <wp:inline distT="0" distB="0" distL="0" distR="0" wp14:anchorId="2685DF40" wp14:editId="78D26493">
            <wp:extent cx="4468377" cy="4099568"/>
            <wp:effectExtent l="0" t="0" r="0" b="0"/>
            <wp:docPr id="30" name="Picture 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line chart&#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468377" cy="4099568"/>
                    </a:xfrm>
                    <a:prstGeom prst="rect">
                      <a:avLst/>
                    </a:prstGeom>
                  </pic:spPr>
                </pic:pic>
              </a:graphicData>
            </a:graphic>
          </wp:inline>
        </w:drawing>
      </w:r>
    </w:p>
    <w:p w14:paraId="78451F52" w14:textId="77777777" w:rsidR="00AD0722" w:rsidRPr="00BE29DD" w:rsidRDefault="00AD0722" w:rsidP="00AD0722">
      <w:pPr>
        <w:pStyle w:val="Heading4"/>
        <w:rPr>
          <w:lang w:eastAsia="ja-JP"/>
        </w:rPr>
      </w:pPr>
      <w:bookmarkStart w:id="1532" w:name="_Toc86046449"/>
      <w:r w:rsidRPr="00BE29DD">
        <w:rPr>
          <w:lang w:eastAsia="ja-JP"/>
        </w:rPr>
        <w:t>3.</w:t>
      </w:r>
      <w:del w:id="1533" w:author="251 (USA)" w:date="2023-05-29T18:29:00Z">
        <w:r w:rsidRPr="00BE29DD" w:rsidDel="00C75EC3">
          <w:rPr>
            <w:lang w:eastAsia="ja-JP"/>
          </w:rPr>
          <w:delText>7</w:delText>
        </w:r>
      </w:del>
      <w:ins w:id="1534" w:author="251 (USA)" w:date="2023-05-29T18:29:00Z">
        <w:r w:rsidRPr="00BE29DD">
          <w:rPr>
            <w:lang w:eastAsia="ja-JP"/>
          </w:rPr>
          <w:t>8</w:t>
        </w:r>
      </w:ins>
      <w:r w:rsidRPr="00BE29DD">
        <w:rPr>
          <w:lang w:eastAsia="ja-JP"/>
        </w:rPr>
        <w:t>.2.3</w:t>
      </w:r>
      <w:r w:rsidRPr="00BE29DD">
        <w:rPr>
          <w:lang w:eastAsia="ja-JP"/>
        </w:rPr>
        <w:tab/>
        <w:t>Calculations</w:t>
      </w:r>
    </w:p>
    <w:p w14:paraId="0ECF7ED5" w14:textId="77777777" w:rsidR="00AD0722" w:rsidRPr="00BE29DD" w:rsidRDefault="00AD0722" w:rsidP="00AD0722">
      <w:pPr>
        <w:rPr>
          <w:lang w:eastAsia="ja-JP"/>
        </w:rPr>
      </w:pPr>
      <w:r w:rsidRPr="00BE29DD">
        <w:rPr>
          <w:lang w:eastAsia="ja-JP"/>
        </w:rPr>
        <w:t xml:space="preserve">The study calculates the power flux from WPT at distance d(m) in free space with specific attenuation A (dB/km) = Atten_dry and Atten_std, and takes the logarithmic difference of this with the threshold values in </w:t>
      </w:r>
      <w:r w:rsidRPr="00BE29DD">
        <w:t xml:space="preserve">Recommendation </w:t>
      </w:r>
      <w:r w:rsidRPr="00BE29DD">
        <w:rPr>
          <w:lang w:eastAsia="ja-JP"/>
        </w:rPr>
        <w:t xml:space="preserve">ITU-R </w:t>
      </w:r>
      <w:hyperlink r:id="rId52" w:history="1">
        <w:r w:rsidRPr="00BE29DD">
          <w:rPr>
            <w:lang w:eastAsia="ja-JP"/>
          </w:rPr>
          <w:t>RA.769</w:t>
        </w:r>
      </w:hyperlink>
      <w:r w:rsidRPr="00BE29DD">
        <w:rPr>
          <w:lang w:eastAsia="ja-JP"/>
        </w:rPr>
        <w:t xml:space="preserve">. Results are shown for the values of WPT </w:t>
      </w:r>
      <w:r w:rsidRPr="00BE29DD">
        <w:rPr>
          <w:lang w:eastAsia="ja-JP"/>
        </w:rPr>
        <w:lastRenderedPageBreak/>
        <w:t xml:space="preserve">gain in Table </w:t>
      </w:r>
      <w:del w:id="1535" w:author="251 (USA)" w:date="2023-05-29T18:30:00Z">
        <w:r w:rsidRPr="00BE29DD" w:rsidDel="00506D3C">
          <w:rPr>
            <w:lang w:eastAsia="ja-JP"/>
          </w:rPr>
          <w:delText>17</w:delText>
        </w:r>
      </w:del>
      <w:ins w:id="1536" w:author="251 (USA)" w:date="2023-05-29T18:30:00Z">
        <w:r w:rsidRPr="00BE29DD">
          <w:rPr>
            <w:lang w:eastAsia="ja-JP"/>
          </w:rPr>
          <w:t>24</w:t>
        </w:r>
      </w:ins>
      <w:r w:rsidRPr="00BE29DD">
        <w:rPr>
          <w:lang w:eastAsia="ja-JP"/>
        </w:rPr>
        <w:t xml:space="preserve">, including for 0 dBi. Gain of the radio astronomy system is 0 dBi as assumed to set threshold levels in </w:t>
      </w:r>
      <w:r w:rsidRPr="00BE29DD">
        <w:t xml:space="preserve">Recommendation </w:t>
      </w:r>
      <w:r w:rsidRPr="00BE29DD">
        <w:rPr>
          <w:lang w:eastAsia="ja-JP"/>
        </w:rPr>
        <w:t xml:space="preserve">ITU-R </w:t>
      </w:r>
      <w:hyperlink r:id="rId53" w:history="1">
        <w:r w:rsidRPr="00BE29DD">
          <w:rPr>
            <w:lang w:eastAsia="ja-JP"/>
          </w:rPr>
          <w:t>RA.769</w:t>
        </w:r>
      </w:hyperlink>
      <w:r w:rsidRPr="00BE29DD">
        <w:rPr>
          <w:lang w:eastAsia="ja-JP"/>
        </w:rPr>
        <w:t>.</w:t>
      </w:r>
    </w:p>
    <w:p w14:paraId="4941768A" w14:textId="77777777" w:rsidR="00AD0722" w:rsidRPr="00BE29DD" w:rsidRDefault="00AD0722" w:rsidP="00AD0722">
      <w:pPr>
        <w:rPr>
          <w:lang w:eastAsia="ja-JP"/>
        </w:rPr>
      </w:pPr>
      <w:r w:rsidRPr="00BE29DD">
        <w:rPr>
          <w:lang w:eastAsia="ja-JP"/>
        </w:rPr>
        <w:t xml:space="preserve">Specifically, the study computes numerical values of </w:t>
      </w:r>
    </w:p>
    <w:p w14:paraId="6F6D58B5" w14:textId="77777777" w:rsidR="00AD0722" w:rsidRPr="00BE29DD" w:rsidRDefault="00AD0722" w:rsidP="00AD0722">
      <w:pPr>
        <w:pStyle w:val="Blanc"/>
      </w:pPr>
    </w:p>
    <w:p w14:paraId="50F10A05" w14:textId="77777777" w:rsidR="00AD0722" w:rsidRPr="00BE29DD" w:rsidRDefault="00AD0722" w:rsidP="00AD0722">
      <w:pPr>
        <w:pStyle w:val="Equation"/>
        <w:rPr>
          <w:lang w:eastAsia="ja-JP"/>
        </w:rPr>
      </w:pPr>
      <w:r w:rsidRPr="00BE29DD">
        <w:rPr>
          <w:rFonts w:ascii="Symbol" w:hAnsi="Symbol"/>
          <w:lang w:eastAsia="ja-JP"/>
        </w:rPr>
        <w:tab/>
      </w:r>
      <w:r w:rsidRPr="00BE29DD">
        <w:rPr>
          <w:rFonts w:ascii="Symbol" w:hAnsi="Symbol"/>
          <w:lang w:eastAsia="ja-JP"/>
        </w:rPr>
        <w:tab/>
      </w:r>
      <w:r w:rsidRPr="00BE29DD">
        <w:rPr>
          <w:rFonts w:ascii="Symbol" w:hAnsi="Symbol"/>
          <w:lang w:eastAsia="ja-JP"/>
        </w:rPr>
        <w:t></w:t>
      </w:r>
      <w:r w:rsidRPr="00BE29DD">
        <w:rPr>
          <w:lang w:eastAsia="ja-JP"/>
        </w:rPr>
        <w:t xml:space="preserve"> (dB) = P_wpt + Gain_wpt – T_769 – 10 log (4</w:t>
      </w:r>
      <w:r w:rsidRPr="00BE29DD">
        <w:rPr>
          <w:rFonts w:ascii="Symbol" w:hAnsi="Symbol"/>
          <w:lang w:eastAsia="ja-JP"/>
        </w:rPr>
        <w:t></w:t>
      </w:r>
      <w:r w:rsidRPr="00BE29DD">
        <w:rPr>
          <w:rFonts w:asciiTheme="majorBidi" w:hAnsiTheme="majorBidi" w:cstheme="majorBidi"/>
          <w:lang w:eastAsia="ja-JP"/>
        </w:rPr>
        <w:t>) – 20 log (d</w:t>
      </w:r>
      <w:r w:rsidRPr="00BE29DD">
        <w:rPr>
          <w:lang w:eastAsia="ja-JP"/>
        </w:rPr>
        <w:t>) – A*d/1000</w:t>
      </w:r>
    </w:p>
    <w:p w14:paraId="4A1A3BCE" w14:textId="77777777" w:rsidR="00AD0722" w:rsidRPr="00BE29DD" w:rsidRDefault="00AD0722" w:rsidP="00AD0722">
      <w:pPr>
        <w:pStyle w:val="Blanc"/>
      </w:pPr>
    </w:p>
    <w:p w14:paraId="6B752D71" w14:textId="77777777" w:rsidR="00AD0722" w:rsidRPr="00BE29DD" w:rsidRDefault="00AD0722" w:rsidP="00AD0722">
      <w:pPr>
        <w:rPr>
          <w:lang w:eastAsia="ja-JP"/>
        </w:rPr>
      </w:pPr>
      <w:r w:rsidRPr="00BE29DD">
        <w:rPr>
          <w:lang w:eastAsia="ja-JP"/>
        </w:rPr>
        <w:t>as shown in Figs 16 and 17 for the WPT-frequency and RAS-frequency cases, respectively. In each Figure, the results are shown for the dry and standard atmospheres but the difference is barely recognizable. The WPT gain is shown in order to facilitate derivation of isolation for the case of 0 dBi WPT gain.</w:t>
      </w:r>
    </w:p>
    <w:p w14:paraId="095D3F91" w14:textId="77777777" w:rsidR="00AD0722" w:rsidRPr="00BE29DD" w:rsidRDefault="00AD0722" w:rsidP="00AD0722">
      <w:pPr>
        <w:pStyle w:val="Heading3"/>
      </w:pPr>
      <w:r w:rsidRPr="00BE29DD">
        <w:t>3.</w:t>
      </w:r>
      <w:del w:id="1537" w:author="251 (USA)" w:date="2023-05-29T18:29:00Z">
        <w:r w:rsidRPr="00BE29DD" w:rsidDel="00C75EC3">
          <w:delText>7</w:delText>
        </w:r>
      </w:del>
      <w:ins w:id="1538" w:author="251 (USA)" w:date="2023-05-29T18:29:00Z">
        <w:r w:rsidRPr="00BE29DD">
          <w:t>8</w:t>
        </w:r>
      </w:ins>
      <w:r w:rsidRPr="00BE29DD">
        <w:t>.3</w:t>
      </w:r>
      <w:r w:rsidRPr="00BE29DD">
        <w:tab/>
        <w:t>Results</w:t>
      </w:r>
    </w:p>
    <w:p w14:paraId="595C465C" w14:textId="77777777" w:rsidR="00AD0722" w:rsidRPr="00BE29DD" w:rsidRDefault="00AD0722" w:rsidP="00AD0722">
      <w:r w:rsidRPr="00BE29DD">
        <w:t xml:space="preserve">Results for the calculation of </w:t>
      </w:r>
      <w:r w:rsidRPr="00BE29DD">
        <w:rPr>
          <w:rFonts w:ascii="Symbol" w:hAnsi="Symbol"/>
          <w:lang w:eastAsia="ja-JP"/>
        </w:rPr>
        <w:t></w:t>
      </w:r>
      <w:r w:rsidRPr="00BE29DD">
        <w:rPr>
          <w:lang w:eastAsia="ja-JP"/>
        </w:rPr>
        <w:t xml:space="preserve"> </w:t>
      </w:r>
      <w:r w:rsidRPr="00BE29DD">
        <w:t xml:space="preserve">at the WPT frequencies are shown in Fig. 16, and </w:t>
      </w:r>
      <w:r w:rsidRPr="00BE29DD">
        <w:rPr>
          <w:lang w:eastAsia="ja-JP"/>
        </w:rPr>
        <w:t xml:space="preserve">the rightmost column in Table </w:t>
      </w:r>
      <w:del w:id="1539" w:author="251 (USA)" w:date="2023-05-29T18:30:00Z">
        <w:r w:rsidRPr="00BE29DD" w:rsidDel="009A3432">
          <w:rPr>
            <w:lang w:eastAsia="ja-JP"/>
          </w:rPr>
          <w:delText xml:space="preserve">16 </w:delText>
        </w:r>
      </w:del>
      <w:ins w:id="1540" w:author="251 (USA)" w:date="2023-05-29T18:30:00Z">
        <w:r w:rsidRPr="00BE29DD">
          <w:rPr>
            <w:lang w:eastAsia="ja-JP"/>
          </w:rPr>
          <w:t xml:space="preserve">23 </w:t>
        </w:r>
      </w:ins>
      <w:r w:rsidRPr="00BE29DD">
        <w:rPr>
          <w:lang w:eastAsia="ja-JP"/>
        </w:rPr>
        <w:t xml:space="preserve">shows the values of </w:t>
      </w:r>
      <w:r w:rsidRPr="00BE29DD">
        <w:rPr>
          <w:rFonts w:ascii="Symbol" w:hAnsi="Symbol"/>
          <w:lang w:eastAsia="ja-JP"/>
        </w:rPr>
        <w:t></w:t>
      </w:r>
      <w:r w:rsidRPr="00BE29DD">
        <w:rPr>
          <w:lang w:eastAsia="ja-JP"/>
        </w:rPr>
        <w:t xml:space="preserve"> calculated at d = 100 km, in this case ranging from</w:t>
      </w:r>
      <w:r w:rsidRPr="00BE29DD">
        <w:t xml:space="preserve"> 80 to 110 dB.</w:t>
      </w:r>
    </w:p>
    <w:p w14:paraId="44042976" w14:textId="77777777" w:rsidR="00AD0722" w:rsidRPr="00BE29DD" w:rsidRDefault="00AD0722" w:rsidP="00AD0722">
      <w:r w:rsidRPr="00BE29DD">
        <w:t xml:space="preserve">Results in radio astronomy bands are shown in Fig. 17, and values of </w:t>
      </w:r>
      <w:r w:rsidRPr="00BE29DD">
        <w:rPr>
          <w:rFonts w:ascii="Symbol" w:hAnsi="Symbol"/>
          <w:lang w:eastAsia="ja-JP"/>
        </w:rPr>
        <w:t></w:t>
      </w:r>
      <w:r w:rsidRPr="00BE29DD">
        <w:t xml:space="preserve"> at a line-of-sight separation of 100 km are </w:t>
      </w:r>
      <w:r w:rsidRPr="00BE29DD">
        <w:rPr>
          <w:lang w:eastAsia="ja-JP"/>
        </w:rPr>
        <w:t>–</w:t>
      </w:r>
      <w:r w:rsidRPr="00BE29DD">
        <w:t xml:space="preserve">1 to 12 dB in Table </w:t>
      </w:r>
      <w:del w:id="1541" w:author="251 (USA)" w:date="2023-05-29T18:30:00Z">
        <w:r w:rsidRPr="00BE29DD" w:rsidDel="009A3432">
          <w:delText>17</w:delText>
        </w:r>
      </w:del>
      <w:ins w:id="1542" w:author="251 (USA)" w:date="2023-05-29T18:30:00Z">
        <w:r w:rsidRPr="00BE29DD">
          <w:t>24</w:t>
        </w:r>
      </w:ins>
      <w:r w:rsidRPr="00BE29DD">
        <w:t>.</w:t>
      </w:r>
    </w:p>
    <w:p w14:paraId="6EB77F3D" w14:textId="77777777" w:rsidR="00AD0722" w:rsidRPr="00BE29DD" w:rsidRDefault="00AD0722" w:rsidP="00AD0722">
      <w:pPr>
        <w:pStyle w:val="FigureNo"/>
      </w:pPr>
      <w:r w:rsidRPr="00BE29DD">
        <w:t>Figure 17</w:t>
      </w:r>
    </w:p>
    <w:p w14:paraId="10992C2B" w14:textId="77777777" w:rsidR="00AD0722" w:rsidRPr="00BE29DD" w:rsidRDefault="00AD0722" w:rsidP="00AD0722">
      <w:pPr>
        <w:pStyle w:val="Figuretitle"/>
      </w:pPr>
      <w:r w:rsidRPr="00BE29DD">
        <w:t>Isolation needed at radio astronomy frequencies</w:t>
      </w:r>
    </w:p>
    <w:p w14:paraId="5F401B67" w14:textId="77777777" w:rsidR="00AD0722" w:rsidRPr="00BE29DD" w:rsidRDefault="00AD0722" w:rsidP="00AD0722">
      <w:pPr>
        <w:pStyle w:val="Figure"/>
        <w:rPr>
          <w:noProof w:val="0"/>
          <w:lang w:eastAsia="ja-JP"/>
        </w:rPr>
      </w:pPr>
      <w:r w:rsidRPr="00BE29DD">
        <w:rPr>
          <w:lang w:eastAsia="ja-JP"/>
        </w:rPr>
        <w:drawing>
          <wp:inline distT="0" distB="0" distL="0" distR="0" wp14:anchorId="3A6962CC" wp14:editId="78000EA3">
            <wp:extent cx="4724410" cy="4453137"/>
            <wp:effectExtent l="0" t="0" r="0" b="0"/>
            <wp:docPr id="31" name="Picture 3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line chart&#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724410" cy="4453137"/>
                    </a:xfrm>
                    <a:prstGeom prst="rect">
                      <a:avLst/>
                    </a:prstGeom>
                  </pic:spPr>
                </pic:pic>
              </a:graphicData>
            </a:graphic>
          </wp:inline>
        </w:drawing>
      </w:r>
    </w:p>
    <w:p w14:paraId="39681795" w14:textId="77777777" w:rsidR="00AD0722" w:rsidRPr="00BE29DD" w:rsidRDefault="00AD0722" w:rsidP="00AD0722">
      <w:pPr>
        <w:pStyle w:val="Heading3"/>
        <w:rPr>
          <w:lang w:eastAsia="ja-JP"/>
        </w:rPr>
      </w:pPr>
      <w:r w:rsidRPr="00BE29DD">
        <w:rPr>
          <w:lang w:eastAsia="ja-JP"/>
        </w:rPr>
        <w:lastRenderedPageBreak/>
        <w:t>3.</w:t>
      </w:r>
      <w:del w:id="1543" w:author="251 (USA)" w:date="2023-05-29T18:29:00Z">
        <w:r w:rsidRPr="00BE29DD" w:rsidDel="00C75EC3">
          <w:rPr>
            <w:lang w:eastAsia="ja-JP"/>
          </w:rPr>
          <w:delText>7</w:delText>
        </w:r>
      </w:del>
      <w:ins w:id="1544" w:author="251 (USA)" w:date="2023-05-29T18:29:00Z">
        <w:r w:rsidRPr="00BE29DD">
          <w:rPr>
            <w:lang w:eastAsia="ja-JP"/>
          </w:rPr>
          <w:t>8</w:t>
        </w:r>
      </w:ins>
      <w:r w:rsidRPr="00BE29DD">
        <w:rPr>
          <w:lang w:eastAsia="ja-JP"/>
        </w:rPr>
        <w:t>.4</w:t>
      </w:r>
      <w:r w:rsidRPr="00BE29DD">
        <w:rPr>
          <w:lang w:eastAsia="ja-JP"/>
        </w:rPr>
        <w:tab/>
      </w:r>
      <w:r w:rsidRPr="00BE29DD">
        <w:t>Summary</w:t>
      </w:r>
      <w:bookmarkEnd w:id="1532"/>
    </w:p>
    <w:p w14:paraId="695D8ECF" w14:textId="77777777" w:rsidR="00AD0722" w:rsidRPr="00BE29DD" w:rsidRDefault="00AD0722" w:rsidP="00AD0722">
      <w:r w:rsidRPr="00BE29DD">
        <w:t>To meet the interference thresholds in Recommendation ITU-R </w:t>
      </w:r>
      <w:hyperlink r:id="rId55" w:history="1">
        <w:r w:rsidRPr="00BE29DD">
          <w:t>RA.769</w:t>
        </w:r>
      </w:hyperlink>
      <w:r w:rsidRPr="00BE29DD">
        <w:t>, isolation of radio astronomy facilities from WPT devices operating in ISM bands is required. Under certain circumstances exclusion zones need to be considered, based on the permitted power levels and propagation losses from the local terrain. For RAS systems operating in the bands outside the fundamental emissions of beam WPT systems, national administrators need to ensure that the permitted out-of-band and spurious emissions under current national regulatory standards do not cause harmful interference by including considerations of link budgets, building entry loss, clutter and terrain loss, line of sight and diffraction considerations. This may also be determined based on a combination of measurement and analysis.</w:t>
      </w:r>
    </w:p>
    <w:p w14:paraId="453C99AE" w14:textId="77777777" w:rsidR="00AD0722" w:rsidRPr="00BE29DD" w:rsidRDefault="00AD0722" w:rsidP="00AD0722">
      <w:pPr>
        <w:pStyle w:val="Heading1"/>
        <w:rPr>
          <w:lang w:eastAsia="ja-JP"/>
        </w:rPr>
      </w:pPr>
      <w:bookmarkStart w:id="1545" w:name="_Toc107991003"/>
      <w:bookmarkStart w:id="1546" w:name="_Toc136275917"/>
      <w:bookmarkStart w:id="1547" w:name="_Toc201221118"/>
      <w:r w:rsidRPr="00BE29DD">
        <w:rPr>
          <w:lang w:eastAsia="ja-JP"/>
        </w:rPr>
        <w:t>4</w:t>
      </w:r>
      <w:r w:rsidRPr="00BE29DD">
        <w:rPr>
          <w:lang w:eastAsia="ja-JP"/>
        </w:rPr>
        <w:tab/>
        <w:t>Human hazard issues</w:t>
      </w:r>
      <w:bookmarkEnd w:id="1545"/>
      <w:bookmarkEnd w:id="1546"/>
      <w:bookmarkEnd w:id="1547"/>
    </w:p>
    <w:p w14:paraId="40E07311" w14:textId="77777777" w:rsidR="00AD0722" w:rsidRPr="00BE29DD" w:rsidRDefault="00AD0722" w:rsidP="00AD0722">
      <w:r w:rsidRPr="00BE29DD">
        <w:rPr>
          <w:lang w:eastAsia="ja-JP"/>
        </w:rPr>
        <w:t xml:space="preserve">Administrations are encouraged to follow the guidelines set by the ICNIRP and IEEE expert groups, or limits set by their own experts. Human exposure to electromagnetic fields (EMF) is addressed by a number of regulatory agencies as well as international expert organizations such as the World Health Organization (WHO), the Institute of Electrical and Electronics Engineers (IEEE), and the International Commission on Non-Ionizing Radiation Protection (ICNIRP). </w:t>
      </w:r>
      <w:r w:rsidRPr="00BE29DD">
        <w:t>Below are the ICNIRP Guidelines on EMF:</w:t>
      </w:r>
    </w:p>
    <w:p w14:paraId="7DAB1842" w14:textId="77777777" w:rsidR="00AD0722" w:rsidRPr="00BE29DD" w:rsidRDefault="00AD0722" w:rsidP="00AD0722">
      <w:pPr>
        <w:pStyle w:val="enumlev1"/>
      </w:pPr>
      <w:r w:rsidRPr="00BE29DD">
        <w:t>1)</w:t>
      </w:r>
      <w:r w:rsidRPr="00BE29DD">
        <w:tab/>
      </w:r>
      <w:hyperlink r:id="rId56" w:history="1">
        <w:r w:rsidRPr="00BE29DD">
          <w:rPr>
            <w:rStyle w:val="Hyperlink"/>
          </w:rPr>
          <w:t>ICNIRP (1998</w:t>
        </w:r>
      </w:hyperlink>
      <w:r w:rsidRPr="00BE29DD">
        <w:rPr>
          <w:rStyle w:val="Hyperlink"/>
        </w:rPr>
        <w:t>)</w:t>
      </w:r>
      <w:r w:rsidRPr="00BE29DD">
        <w:t>: Guidelines for limiting exposure to time‐varying electric, magnetic and electromagnetic fields (up to 300 GHz);</w:t>
      </w:r>
    </w:p>
    <w:p w14:paraId="27CE87F3" w14:textId="77777777" w:rsidR="00AD0722" w:rsidRPr="00BE29DD" w:rsidRDefault="00AD0722" w:rsidP="00AD0722">
      <w:pPr>
        <w:pStyle w:val="enumlev1"/>
        <w:rPr>
          <w:spacing w:val="-8"/>
        </w:rPr>
      </w:pPr>
      <w:bookmarkStart w:id="1548" w:name="_Hlk49676124"/>
      <w:r w:rsidRPr="00BE29DD">
        <w:rPr>
          <w:spacing w:val="-8"/>
        </w:rPr>
        <w:t>2)</w:t>
      </w:r>
      <w:r w:rsidRPr="00BE29DD">
        <w:rPr>
          <w:spacing w:val="-8"/>
        </w:rPr>
        <w:tab/>
      </w:r>
      <w:hyperlink r:id="rId57" w:history="1">
        <w:r w:rsidRPr="00BE29DD">
          <w:rPr>
            <w:rStyle w:val="Hyperlink"/>
            <w:spacing w:val="-8"/>
          </w:rPr>
          <w:t>ICNIRP (2020</w:t>
        </w:r>
      </w:hyperlink>
      <w:bookmarkEnd w:id="1548"/>
      <w:r w:rsidRPr="00BE29DD">
        <w:rPr>
          <w:rStyle w:val="Hyperlink"/>
          <w:spacing w:val="-8"/>
        </w:rPr>
        <w:t>)</w:t>
      </w:r>
      <w:r w:rsidRPr="00BE29DD">
        <w:rPr>
          <w:spacing w:val="-8"/>
        </w:rPr>
        <w:t>: Guidelines for limiting exposure to electromagnetic fields (100 kHz to 300 GHz).</w:t>
      </w:r>
    </w:p>
    <w:p w14:paraId="39424560" w14:textId="77777777" w:rsidR="00AD0722" w:rsidRPr="00BE29DD" w:rsidRDefault="00AD0722" w:rsidP="00AD0722">
      <w:hyperlink r:id="rId58" w:history="1">
        <w:r w:rsidRPr="00BE29DD">
          <w:rPr>
            <w:rStyle w:val="Hyperlink"/>
            <w:rFonts w:eastAsiaTheme="minorEastAsia"/>
          </w:rPr>
          <w:t>IEEE C95.1-2019</w:t>
        </w:r>
      </w:hyperlink>
      <w:r w:rsidRPr="00BE29DD">
        <w:rPr>
          <w:rFonts w:eastAsiaTheme="minorEastAsia"/>
        </w:rPr>
        <w:t xml:space="preserve"> is the “IEEE Standard for Safety Levels with Respect to Human Exposure to Electric, Magnetic, and Electromagnetic Fields, 0 Hz to 300 GHz”.</w:t>
      </w:r>
    </w:p>
    <w:p w14:paraId="3E6C5462" w14:textId="77777777" w:rsidR="00AD0722" w:rsidRPr="00BE29DD" w:rsidRDefault="00AD0722" w:rsidP="00AD0722">
      <w:pPr>
        <w:rPr>
          <w:lang w:eastAsia="ja-JP"/>
        </w:rPr>
      </w:pPr>
      <w:hyperlink r:id="rId59" w:history="1">
        <w:r w:rsidRPr="00BE29DD">
          <w:rPr>
            <w:rStyle w:val="Hyperlink"/>
            <w:rFonts w:cstheme="minorHAnsi"/>
          </w:rPr>
          <w:t>IEEE C95.1 (2019)</w:t>
        </w:r>
      </w:hyperlink>
      <w:r w:rsidRPr="00BE29DD">
        <w:rPr>
          <w:rFonts w:cstheme="minorHAnsi"/>
        </w:rPr>
        <w:t xml:space="preserve"> and </w:t>
      </w:r>
      <w:hyperlink r:id="rId60" w:history="1">
        <w:r w:rsidRPr="00BE29DD">
          <w:rPr>
            <w:rStyle w:val="Hyperlink"/>
            <w:rFonts w:cstheme="minorHAnsi"/>
          </w:rPr>
          <w:t>ICNIRP (2020)</w:t>
        </w:r>
      </w:hyperlink>
      <w:r w:rsidRPr="00BE29DD">
        <w:rPr>
          <w:rFonts w:cstheme="minorHAnsi"/>
        </w:rPr>
        <w:t xml:space="preserve"> Guidelines (and </w:t>
      </w:r>
      <w:hyperlink r:id="rId61" w:history="1">
        <w:r w:rsidRPr="00BE29DD">
          <w:rPr>
            <w:rStyle w:val="Hyperlink"/>
          </w:rPr>
          <w:t>ICNIRP (1998</w:t>
        </w:r>
      </w:hyperlink>
      <w:r w:rsidRPr="00BE29DD">
        <w:rPr>
          <w:rStyle w:val="Hyperlink"/>
        </w:rPr>
        <w:t>)</w:t>
      </w:r>
      <w:r w:rsidRPr="00BE29DD">
        <w:rPr>
          <w:rFonts w:cstheme="minorHAnsi"/>
        </w:rPr>
        <w:t xml:space="preserve">) are </w:t>
      </w:r>
      <w:r w:rsidRPr="00BE29DD">
        <w:rPr>
          <w:rFonts w:cstheme="minorHAnsi"/>
          <w:bCs/>
        </w:rPr>
        <w:t>largely harmonized</w:t>
      </w:r>
      <w:r w:rsidRPr="00BE29DD">
        <w:rPr>
          <w:rFonts w:cstheme="minorHAnsi"/>
        </w:rPr>
        <w:t xml:space="preserve">: </w:t>
      </w:r>
      <w:r w:rsidRPr="00BE29DD">
        <w:t xml:space="preserve">the power-density limits whole-body levels above 30 MHz are identical. </w:t>
      </w:r>
      <w:r w:rsidRPr="00BE29DD">
        <w:rPr>
          <w:lang w:eastAsia="ja-JP"/>
        </w:rPr>
        <w:t>When considering EMF exposure from beam WPT, the most relevant references are ICNIRP (2020) and IEEE C95.1-2019.</w:t>
      </w:r>
      <w:bookmarkStart w:id="1549" w:name="_Hlk54011570"/>
    </w:p>
    <w:p w14:paraId="5CEE0BA4" w14:textId="77777777" w:rsidR="00AD0722" w:rsidRPr="00BE29DD" w:rsidRDefault="00AD0722" w:rsidP="00AD0722">
      <w:pPr>
        <w:rPr>
          <w:lang w:eastAsia="ja-JP"/>
        </w:rPr>
      </w:pPr>
      <w:r w:rsidRPr="00BE29DD">
        <w:rPr>
          <w:lang w:eastAsia="ja-JP"/>
        </w:rPr>
        <w:t xml:space="preserve">Beam WPT in the practical implementation would employ frequencies starting from UHF and higher for transmission systems. Examples are using 920 MHz band, 2.4 GHz band, and 5.7 GHz band to transmit the power. Microwaves may be beamed from an antenna, by way of point-to-point or point-to-multipoint, over a distance of several metres or more. </w:t>
      </w:r>
      <w:r w:rsidRPr="00BE29DD">
        <w:rPr>
          <w:spacing w:val="-2"/>
          <w:lang w:eastAsia="ja-JP"/>
        </w:rPr>
        <w:t>Unlike wireless communication uses, the level of transmitted electromagnetic power required for commercial implementation of beam WPT could be greater to some extent or substantial. It is deemed appropriate that a human exposure to beam WPT EMF (including medical devices) should be assessed and managed with additional measures</w:t>
      </w:r>
      <w:r w:rsidRPr="00BE29DD">
        <w:rPr>
          <w:spacing w:val="-2"/>
        </w:rPr>
        <w:t xml:space="preserve"> to be compliant with the current guidelines </w:t>
      </w:r>
      <w:r w:rsidRPr="00BE29DD">
        <w:rPr>
          <w:spacing w:val="-2"/>
          <w:lang w:eastAsia="ja-JP"/>
        </w:rPr>
        <w:t>in the beam WPT planning and operation</w:t>
      </w:r>
      <w:r w:rsidRPr="00BE29DD">
        <w:rPr>
          <w:lang w:eastAsia="ja-JP"/>
        </w:rPr>
        <w:t>.</w:t>
      </w:r>
    </w:p>
    <w:p w14:paraId="33417CD4" w14:textId="77777777" w:rsidR="00AD0722" w:rsidRPr="00BE29DD" w:rsidRDefault="00AD0722" w:rsidP="00AD0722">
      <w:pPr>
        <w:rPr>
          <w:lang w:eastAsia="ja-JP"/>
        </w:rPr>
      </w:pPr>
      <w:r w:rsidRPr="00BE29DD">
        <w:rPr>
          <w:lang w:eastAsia="ja-JP"/>
        </w:rPr>
        <w:t>To cope with above-mentioned unique and standing technical requirements, some current beam WPT implementations are considering adoption of human body detection mechanisms in the area with expecting greater RF exposure than the guidelines to cease power transmission and / or steer the power beam direction when detected. To facilitate implementation such technical measures and ensure compliance with the guidelines, study on regulatory environmental conditions for beam WPT is also undertaken in some administrations.</w:t>
      </w:r>
      <w:bookmarkEnd w:id="1549"/>
      <w:r w:rsidRPr="00BE29DD">
        <w:rPr>
          <w:lang w:eastAsia="ja-JP"/>
        </w:rPr>
        <w:t xml:space="preserve"> See Annex 1 for details.</w:t>
      </w:r>
    </w:p>
    <w:p w14:paraId="725E9A38" w14:textId="77777777" w:rsidR="00AD0722" w:rsidRPr="00BE29DD" w:rsidRDefault="00AD0722" w:rsidP="00AD0722">
      <w:pPr>
        <w:pStyle w:val="Heading1"/>
        <w:rPr>
          <w:lang w:eastAsia="ja-JP"/>
        </w:rPr>
      </w:pPr>
      <w:bookmarkStart w:id="1550" w:name="_Toc107991004"/>
      <w:bookmarkStart w:id="1551" w:name="_Toc136275918"/>
      <w:bookmarkStart w:id="1552" w:name="_Toc201221119"/>
      <w:r w:rsidRPr="00BE29DD">
        <w:rPr>
          <w:lang w:eastAsia="ja-JP"/>
        </w:rPr>
        <w:t>5</w:t>
      </w:r>
      <w:r w:rsidRPr="00BE29DD">
        <w:rPr>
          <w:lang w:eastAsia="ja-JP"/>
        </w:rPr>
        <w:tab/>
        <w:t>Summary</w:t>
      </w:r>
      <w:bookmarkEnd w:id="1550"/>
      <w:bookmarkEnd w:id="1551"/>
      <w:bookmarkEnd w:id="1552"/>
    </w:p>
    <w:p w14:paraId="324F41F1" w14:textId="79A5480B" w:rsidR="00AD0722" w:rsidRPr="00BE29DD" w:rsidRDefault="00AD0722" w:rsidP="00AD0722">
      <w:r w:rsidRPr="00BE29DD">
        <w:t>It should be noted that studies provided in this Report refer mostly to specific national regulations.</w:t>
      </w:r>
    </w:p>
    <w:p w14:paraId="25A18E19" w14:textId="77777777" w:rsidR="00AD0722" w:rsidRPr="00BE29DD" w:rsidRDefault="00AD0722" w:rsidP="00AD0722">
      <w:r w:rsidRPr="00BE29DD">
        <w:lastRenderedPageBreak/>
        <w:t xml:space="preserve">The various studies in this Report have demonstrated that the proposed beam WPT systems can generally coexist with incumbent radiocommunications services and stations that have been studied. In certain cases, depending on the national regulations, some mitigations may be necessary. </w:t>
      </w:r>
    </w:p>
    <w:p w14:paraId="41D51CDD" w14:textId="77777777" w:rsidR="00AD0722" w:rsidRPr="00BE29DD" w:rsidRDefault="00AD0722" w:rsidP="00AD0722">
      <w:r w:rsidRPr="00BE29DD">
        <w:t>Studies A, B and E presented test data for beam WPT systems in the 915-921 MHz band operating under the national regulations. The results demonstrated that such systems can coexist with incumbent devices with very little interference as permitted under the rules and with recommended user mitigation approaches.</w:t>
      </w:r>
    </w:p>
    <w:p w14:paraId="27C12493" w14:textId="77777777" w:rsidR="00AD0722" w:rsidRPr="00BE29DD" w:rsidRDefault="00AD0722" w:rsidP="00AD0722">
      <w:pPr>
        <w:rPr>
          <w:iCs/>
        </w:rPr>
      </w:pPr>
      <w:r w:rsidRPr="00BE29DD">
        <w:t>The results presented in Study C demonstrate that the impact of beam WPT systems on other wireless devices and technologies depends on factors such as the output power of the beam WPT, the distance between devices, and whether the same operating frequencies are being used. For beam WPT systems operating in the 915-921 MHz band, results from these studies, considering national regulations, demonstrate that in most cases their operation is feasible and causes little to no interference to the following types of devices: IMT user terminals, wireless microphones and base stations, assisted listening devices, RFID readers, door/window sensors, smart hubs, and smart power outlets</w:t>
      </w:r>
      <w:r w:rsidRPr="00BE29DD">
        <w:rPr>
          <w:iCs/>
        </w:rPr>
        <w:t>.</w:t>
      </w:r>
    </w:p>
    <w:p w14:paraId="37A4F086" w14:textId="77777777" w:rsidR="00AD0722" w:rsidRPr="00BE29DD" w:rsidRDefault="00AD0722" w:rsidP="00AD0722">
      <w:pPr>
        <w:rPr>
          <w:iCs/>
        </w:rPr>
      </w:pPr>
      <w:r w:rsidRPr="00BE29DD">
        <w:rPr>
          <w:iCs/>
        </w:rPr>
        <w:t>Study D carried out a case study on compatibility analysis between the Beam WPT and the COMPASS GSO MSS system (operating in the frequency band 2 483.5-2 500 MHz). The study result shows that separation ranges from 820 metres to 2 160 metres is needed to avoid harmful interference from Beam WPT to COMPASS system. Bearing in mind that some Beam WPT system operates indoor or outdoor, and the unknown commercial Beam WPT’s parameters and operating scenario, further careful studies are needed to be carried out by Administrations, even case by case, to determine whether the separation distance is enough or not (especially that 2 160 m is somehow a challenging separation distance for specific scenario).</w:t>
      </w:r>
    </w:p>
    <w:p w14:paraId="4DAC0558" w14:textId="77777777" w:rsidR="00AD0722" w:rsidRDefault="00AD0722" w:rsidP="00AD0722">
      <w:pPr>
        <w:keepNext/>
        <w:keepLines/>
        <w:rPr>
          <w:ins w:id="1553" w:author="USA - June 2025" w:date="2025-06-14T21:43:00Z"/>
          <w:lang w:eastAsia="ja-JP"/>
        </w:rPr>
      </w:pPr>
      <w:r w:rsidRPr="00BE29DD">
        <w:rPr>
          <w:lang w:eastAsia="ja-JP"/>
        </w:rPr>
        <w:t xml:space="preserve">Study C further reports frequency sharing conditions with additional measures for incumbent service protection and human body protection from WPT RF exposure. A result on beam WPT in 917-920 MHz under the WPT technical condition equivalent to the existing RFID system demonstrates coexistence capability with systems in the same and neighbouring bands. Another result in </w:t>
      </w:r>
      <w:r w:rsidRPr="00BE29DD">
        <w:t>2 410</w:t>
      </w:r>
      <w:r w:rsidRPr="00BE29DD">
        <w:rPr>
          <w:lang w:eastAsia="ja-JP"/>
        </w:rPr>
        <w:t>-2 486 MHz and 5 738-5 766 MHz bands addresses adoption of WLAN CCA mechanism to WPT systems and provisions on necessary separation distances. A comprehensive beam WPT operating management rule regarding WPT operation environment and EMFs is provided as a regulatory guideline.</w:t>
      </w:r>
    </w:p>
    <w:p w14:paraId="7B4DE5A9" w14:textId="4BF9EEC6" w:rsidR="00952375" w:rsidRPr="008200D3" w:rsidRDefault="00952375">
      <w:pPr>
        <w:rPr>
          <w:ins w:id="1554" w:author="251 (USA)" w:date="2023-05-29T18:31:00Z"/>
          <w:rPrChange w:id="1555" w:author="USA - June 2025" w:date="2025-06-16T14:40:00Z">
            <w:rPr>
              <w:ins w:id="1556" w:author="251 (USA)" w:date="2023-05-29T18:31:00Z"/>
              <w:lang w:eastAsia="ja-JP"/>
            </w:rPr>
          </w:rPrChange>
        </w:rPr>
        <w:pPrChange w:id="1557" w:author="USA - June 2025" w:date="2025-06-14T21:43:00Z">
          <w:pPr>
            <w:keepNext/>
            <w:keepLines/>
          </w:pPr>
        </w:pPrChange>
      </w:pPr>
      <w:ins w:id="1558" w:author="USA - June 2025" w:date="2025-06-14T21:42:00Z">
        <w:r w:rsidRPr="008200D3">
          <w:rPr>
            <w:rPrChange w:id="1559" w:author="USA - June 2025" w:date="2025-06-16T14:40:00Z">
              <w:rPr>
                <w:highlight w:val="green"/>
              </w:rPr>
            </w:rPrChange>
          </w:rPr>
          <w:t>Study F studied various applications that could be affected by WTP Beam in the 24.1-24.15 GHz, ISM band. For EESS (Passive) systems, the study demonstrated that the number of WPT (wireless power transfer) ISM devices that can safely operate varies widely—from 67 to over 350,000 devices per km²—depending on the characteristics of each EESS (passive) sensor. When WPT systems are used indoors with downward-pointing beams with building entry losses between 3</w:t>
        </w:r>
        <w:r w:rsidRPr="008200D3">
          <w:rPr>
            <w:rFonts w:ascii="Arial" w:hAnsi="Arial" w:cs="Arial"/>
            <w:rPrChange w:id="1560" w:author="USA - June 2025" w:date="2025-06-16T14:40:00Z">
              <w:rPr>
                <w:rFonts w:ascii="Arial" w:hAnsi="Arial" w:cs="Arial"/>
                <w:highlight w:val="green"/>
              </w:rPr>
            </w:rPrChange>
          </w:rPr>
          <w:t> </w:t>
        </w:r>
        <w:r w:rsidRPr="008200D3">
          <w:rPr>
            <w:rPrChange w:id="1561" w:author="USA - June 2025" w:date="2025-06-16T14:40:00Z">
              <w:rPr>
                <w:highlight w:val="green"/>
              </w:rPr>
            </w:rPrChange>
          </w:rPr>
          <w:t>dB and &gt;40</w:t>
        </w:r>
        <w:r w:rsidRPr="008200D3">
          <w:rPr>
            <w:rFonts w:ascii="Arial" w:hAnsi="Arial" w:cs="Arial"/>
            <w:rPrChange w:id="1562" w:author="USA - June 2025" w:date="2025-06-16T14:40:00Z">
              <w:rPr>
                <w:rFonts w:ascii="Arial" w:hAnsi="Arial" w:cs="Arial"/>
                <w:highlight w:val="green"/>
              </w:rPr>
            </w:rPrChange>
          </w:rPr>
          <w:t> </w:t>
        </w:r>
        <w:r w:rsidRPr="008200D3">
          <w:rPr>
            <w:rPrChange w:id="1563" w:author="USA - June 2025" w:date="2025-06-16T14:40:00Z">
              <w:rPr>
                <w:highlight w:val="green"/>
              </w:rPr>
            </w:rPrChange>
          </w:rPr>
          <w:t>dB, tens or more devices per km</w:t>
        </w:r>
        <w:r w:rsidRPr="008200D3">
          <w:rPr>
            <w:rFonts w:ascii="Aptos" w:hAnsi="Aptos" w:cs="Aptos"/>
            <w:rPrChange w:id="1564" w:author="USA - June 2025" w:date="2025-06-16T14:40:00Z">
              <w:rPr>
                <w:rFonts w:ascii="Aptos" w:hAnsi="Aptos" w:cs="Aptos"/>
                <w:highlight w:val="green"/>
              </w:rPr>
            </w:rPrChange>
          </w:rPr>
          <w:t>²</w:t>
        </w:r>
        <w:r w:rsidRPr="008200D3">
          <w:rPr>
            <w:rPrChange w:id="1565" w:author="USA - June 2025" w:date="2025-06-16T14:40:00Z">
              <w:rPr>
                <w:highlight w:val="green"/>
              </w:rPr>
            </w:rPrChange>
          </w:rPr>
          <w:t xml:space="preserve"> can typically be deployed without exceeding </w:t>
        </w:r>
      </w:ins>
      <w:ins w:id="1566" w:author="Fernandez Jimenez, Virginia" w:date="2025-06-18T11:23:00Z" w16du:dateUtc="2025-06-18T09:23:00Z">
        <w:r w:rsidR="002F31FB">
          <w:t xml:space="preserve">Recommendation </w:t>
        </w:r>
      </w:ins>
      <w:ins w:id="1567" w:author="USA - June 2025" w:date="2025-06-14T21:42:00Z">
        <w:r w:rsidRPr="008200D3">
          <w:rPr>
            <w:rPrChange w:id="1568" w:author="USA - June 2025" w:date="2025-06-16T14:40:00Z">
              <w:rPr>
                <w:highlight w:val="green"/>
              </w:rPr>
            </w:rPrChange>
          </w:rPr>
          <w:t xml:space="preserve">ITU-R RS.2017 protection limits, even for the most sensitive sensors listed in </w:t>
        </w:r>
      </w:ins>
      <w:ins w:id="1569" w:author="Fernandez Jimenez, Virginia" w:date="2025-06-18T11:22:00Z" w16du:dateUtc="2025-06-18T09:22:00Z">
        <w:r w:rsidR="002F31FB">
          <w:t xml:space="preserve">Recommendation ITU-R </w:t>
        </w:r>
      </w:ins>
      <w:ins w:id="1570" w:author="USA - June 2025" w:date="2025-06-14T21:42:00Z">
        <w:r w:rsidRPr="008200D3">
          <w:rPr>
            <w:rPrChange w:id="1571" w:author="USA - June 2025" w:date="2025-06-16T14:40:00Z">
              <w:rPr>
                <w:highlight w:val="green"/>
              </w:rPr>
            </w:rPrChange>
          </w:rPr>
          <w:t>RS.1861.</w:t>
        </w:r>
      </w:ins>
      <w:ins w:id="1572" w:author="USA - June 2025" w:date="2025-06-14T21:43:00Z">
        <w:r w:rsidR="00F23C62" w:rsidRPr="008200D3">
          <w:rPr>
            <w:rPrChange w:id="1573" w:author="USA - June 2025" w:date="2025-06-16T14:40:00Z">
              <w:rPr>
                <w:highlight w:val="red"/>
              </w:rPr>
            </w:rPrChange>
          </w:rPr>
          <w:t xml:space="preserve"> </w:t>
        </w:r>
      </w:ins>
      <w:ins w:id="1574" w:author="USA - June 2025" w:date="2025-06-14T21:42:00Z">
        <w:r w:rsidRPr="008200D3">
          <w:rPr>
            <w:rPrChange w:id="1575" w:author="USA - June 2025" w:date="2025-06-16T14:40:00Z">
              <w:rPr>
                <w:highlight w:val="green"/>
              </w:rPr>
            </w:rPrChange>
          </w:rPr>
          <w:t xml:space="preserve">For IMT UE and BS in the upper adjacent band, </w:t>
        </w:r>
      </w:ins>
      <w:ins w:id="1576" w:author="USA - June 2025" w:date="2025-06-16T16:24:00Z">
        <w:r w:rsidR="00CD5D1F" w:rsidRPr="008200D3">
          <w:t>interference</w:t>
        </w:r>
      </w:ins>
      <w:ins w:id="1577" w:author="USA - June 2025" w:date="2025-06-14T21:42:00Z">
        <w:r w:rsidRPr="008200D3">
          <w:rPr>
            <w:rPrChange w:id="1578" w:author="USA - June 2025" w:date="2025-06-16T14:40:00Z">
              <w:rPr>
                <w:highlight w:val="green"/>
              </w:rPr>
            </w:rPrChange>
          </w:rPr>
          <w:t xml:space="preserve"> levels in the IMT band (24.25-27.5 GHz) are not exceeded for plausible densities of WPT beam equipment even in the case of user equipment 10m away from the WPT beam device. For radio astronomy, the remote location and control of the radio environment for many sites affords protection of the receivers utilized, which are of “exceptionally high sensitivity”. In situations where WPT systems are expected to operate within the radio horizon of radio astronomy systems, administrations should take practicable steps to allow operation in conformance with the Radio Regulations. Some of these steps and options are detailed in Article </w:t>
        </w:r>
        <w:r w:rsidRPr="002F31FB">
          <w:rPr>
            <w:b/>
            <w:bCs/>
            <w:rPrChange w:id="1579" w:author="USA - June 2025" w:date="2025-06-16T14:40:00Z">
              <w:rPr>
                <w:highlight w:val="green"/>
              </w:rPr>
            </w:rPrChange>
          </w:rPr>
          <w:t>29</w:t>
        </w:r>
        <w:r w:rsidRPr="008200D3">
          <w:rPr>
            <w:rPrChange w:id="1580" w:author="USA - June 2025" w:date="2025-06-16T14:40:00Z">
              <w:rPr>
                <w:highlight w:val="green"/>
              </w:rPr>
            </w:rPrChange>
          </w:rPr>
          <w:t xml:space="preserve"> of the RR. It is noted that the analysis excludes potential interference from other non-WPT sources and makes assumptions about building losses and deployment density that could affect outcomes. Administrations should ensure </w:t>
        </w:r>
        <w:r w:rsidRPr="008200D3">
          <w:rPr>
            <w:rPrChange w:id="1581" w:author="USA - June 2025" w:date="2025-06-16T14:40:00Z">
              <w:rPr>
                <w:highlight w:val="green"/>
              </w:rPr>
            </w:rPrChange>
          </w:rPr>
          <w:lastRenderedPageBreak/>
          <w:t xml:space="preserve">indoor, downward-pointing use of WPT devices to comply with RR No. </w:t>
        </w:r>
        <w:r w:rsidRPr="002F31FB">
          <w:rPr>
            <w:b/>
            <w:bCs/>
            <w:rPrChange w:id="1582" w:author="USA - June 2025" w:date="2025-06-16T14:40:00Z">
              <w:rPr>
                <w:highlight w:val="green"/>
              </w:rPr>
            </w:rPrChange>
          </w:rPr>
          <w:t>15.13</w:t>
        </w:r>
        <w:r w:rsidRPr="008200D3">
          <w:rPr>
            <w:rPrChange w:id="1583" w:author="USA - June 2025" w:date="2025-06-16T14:40:00Z">
              <w:rPr>
                <w:highlight w:val="green"/>
              </w:rPr>
            </w:rPrChange>
          </w:rPr>
          <w:t xml:space="preserve"> protection requirements.</w:t>
        </w:r>
      </w:ins>
    </w:p>
    <w:p w14:paraId="0650B90A" w14:textId="77777777" w:rsidR="00AD0722" w:rsidRPr="00BE29DD" w:rsidRDefault="00AD0722" w:rsidP="00AD0722">
      <w:pPr>
        <w:rPr>
          <w:lang w:eastAsia="ja-JP"/>
        </w:rPr>
      </w:pPr>
      <w:r w:rsidRPr="00BE29DD">
        <w:rPr>
          <w:lang w:eastAsia="ja-JP"/>
        </w:rPr>
        <w:t xml:space="preserve">Study </w:t>
      </w:r>
      <w:del w:id="1584" w:author="251 (USA)" w:date="2023-05-29T18:31:00Z">
        <w:r w:rsidRPr="00BE29DD" w:rsidDel="00BB37AA">
          <w:rPr>
            <w:lang w:eastAsia="ja-JP"/>
          </w:rPr>
          <w:delText xml:space="preserve">F </w:delText>
        </w:r>
      </w:del>
      <w:ins w:id="1585" w:author="251 (USA)" w:date="2023-05-29T18:31:00Z">
        <w:r w:rsidRPr="00BE29DD">
          <w:rPr>
            <w:lang w:eastAsia="ja-JP"/>
          </w:rPr>
          <w:t xml:space="preserve">G </w:t>
        </w:r>
      </w:ins>
      <w:r w:rsidRPr="00BE29DD">
        <w:rPr>
          <w:lang w:eastAsia="ja-JP"/>
        </w:rPr>
        <w:t>states that based on system performance analysis, current national regulations are adequate to protect incumbent systems at 61-61.5 GHz frequency band.</w:t>
      </w:r>
    </w:p>
    <w:p w14:paraId="61D77811" w14:textId="77777777" w:rsidR="00AD0722" w:rsidRPr="00BE29DD" w:rsidRDefault="00AD0722" w:rsidP="00AD0722">
      <w:r w:rsidRPr="00BE29DD">
        <w:t xml:space="preserve">Study </w:t>
      </w:r>
      <w:del w:id="1586" w:author="251 (USA)" w:date="2023-05-29T18:32:00Z">
        <w:r w:rsidRPr="00BE29DD" w:rsidDel="008F5FC5">
          <w:delText xml:space="preserve">G </w:delText>
        </w:r>
      </w:del>
      <w:ins w:id="1587" w:author="251 (USA)" w:date="2023-05-29T18:32:00Z">
        <w:r w:rsidRPr="00BE29DD">
          <w:t xml:space="preserve">H </w:t>
        </w:r>
      </w:ins>
      <w:r w:rsidRPr="00BE29DD">
        <w:t xml:space="preserve">indicates that to meet the interference thresholds in Recommendation ITU-R </w:t>
      </w:r>
      <w:hyperlink r:id="rId62" w:history="1">
        <w:r w:rsidRPr="00BE29DD">
          <w:t>RA.769</w:t>
        </w:r>
      </w:hyperlink>
      <w:r w:rsidRPr="00BE29DD">
        <w:t>, isolation of radio astronomy facilities from WPT devices operating in ISM bands is required. Under certain circumstances exclusion zones need to be considered, based on the permitted power levels and propagation losses from the local terrain. For RAS systems operating in the bands outside the fundamental emissions of beam WPT systems, national administrators need to ensure that the permitted out-of-band and spurious emissions under current national regulatory standards do not cause harmful interference by including considerations of link budgets, building entry loss, clutter and terrain loss, line of sight and diffraction considerations. This may also be determined based on a combination of measurement and analysis.</w:t>
      </w:r>
    </w:p>
    <w:p w14:paraId="2226104D" w14:textId="77777777" w:rsidR="00AD0722" w:rsidRDefault="00AD0722" w:rsidP="00AD0722">
      <w:pPr>
        <w:rPr>
          <w:lang w:eastAsia="zh-CN"/>
        </w:rPr>
      </w:pPr>
    </w:p>
    <w:p w14:paraId="62FECE82" w14:textId="77777777" w:rsidR="002C15BF" w:rsidRPr="00BE29DD" w:rsidRDefault="002C15BF" w:rsidP="00AD0722">
      <w:pPr>
        <w:rPr>
          <w:lang w:eastAsia="zh-CN"/>
        </w:rPr>
      </w:pPr>
    </w:p>
    <w:p w14:paraId="294C1192" w14:textId="77777777" w:rsidR="00AD0722" w:rsidRPr="00BE29DD" w:rsidRDefault="00AD0722" w:rsidP="00AD0722">
      <w:pPr>
        <w:pStyle w:val="AnnexNoTitle"/>
        <w:rPr>
          <w:lang w:val="en-GB" w:eastAsia="ja-JP"/>
        </w:rPr>
      </w:pPr>
      <w:bookmarkStart w:id="1588" w:name="_Toc107991005"/>
      <w:bookmarkStart w:id="1589" w:name="_Toc107991006"/>
      <w:bookmarkStart w:id="1590" w:name="_Toc201221120"/>
      <w:r w:rsidRPr="00BE29DD">
        <w:rPr>
          <w:lang w:val="en-GB" w:eastAsia="ja-JP"/>
        </w:rPr>
        <w:t>Annex 1</w:t>
      </w:r>
      <w:bookmarkEnd w:id="1588"/>
      <w:r w:rsidRPr="00BE29DD">
        <w:rPr>
          <w:lang w:val="en-GB" w:eastAsia="ja-JP"/>
        </w:rPr>
        <w:br/>
      </w:r>
      <w:r w:rsidRPr="00BE29DD">
        <w:rPr>
          <w:lang w:val="en-GB" w:eastAsia="ja-JP"/>
        </w:rPr>
        <w:br/>
        <w:t xml:space="preserve">RF exposure environmental control to comply with the Radio </w:t>
      </w:r>
      <w:r w:rsidRPr="00BE29DD">
        <w:rPr>
          <w:lang w:val="en-GB"/>
        </w:rPr>
        <w:t>Radiation</w:t>
      </w:r>
      <w:r w:rsidRPr="00BE29DD">
        <w:rPr>
          <w:lang w:val="en-GB" w:eastAsia="ja-JP"/>
        </w:rPr>
        <w:t xml:space="preserve"> Protection Guidelines, the case of Japan</w:t>
      </w:r>
      <w:bookmarkEnd w:id="1589"/>
      <w:bookmarkEnd w:id="1590"/>
    </w:p>
    <w:p w14:paraId="664ADF56" w14:textId="77777777" w:rsidR="00AD0722" w:rsidRPr="00BE29DD" w:rsidRDefault="00AD0722" w:rsidP="006C23EF">
      <w:pPr>
        <w:pStyle w:val="Heading2"/>
        <w:spacing w:before="360"/>
      </w:pPr>
      <w:bookmarkStart w:id="1591" w:name="_Toc107991007"/>
      <w:bookmarkStart w:id="1592" w:name="_Toc136275919"/>
      <w:bookmarkStart w:id="1593" w:name="_Toc201221121"/>
      <w:r w:rsidRPr="00BE29DD">
        <w:t>A1.1</w:t>
      </w:r>
      <w:r w:rsidRPr="00BE29DD">
        <w:tab/>
        <w:t>Beam WPT installation environments</w:t>
      </w:r>
      <w:bookmarkEnd w:id="1591"/>
      <w:bookmarkEnd w:id="1592"/>
      <w:bookmarkEnd w:id="1593"/>
    </w:p>
    <w:p w14:paraId="6166C327" w14:textId="77777777" w:rsidR="00AD0722" w:rsidRPr="00BE29DD" w:rsidRDefault="00AD0722" w:rsidP="00AD0722">
      <w:pPr>
        <w:rPr>
          <w:lang w:eastAsia="ja-JP"/>
        </w:rPr>
      </w:pPr>
      <w:r w:rsidRPr="00BE29DD">
        <w:rPr>
          <w:lang w:eastAsia="ja-JP"/>
        </w:rPr>
        <w:t>The Information and Communication Council of the Ministry of Internal Affairs and Communications (MIC) of Japan defined the</w:t>
      </w:r>
      <w:bookmarkStart w:id="1594" w:name="_Hlk53586123"/>
      <w:r w:rsidRPr="00BE29DD">
        <w:rPr>
          <w:lang w:eastAsia="ja-JP"/>
        </w:rPr>
        <w:t xml:space="preserve"> WPT indoor installation environments by the names of the WPT controlled environment and the WPT general environment to manage and control radiofrequency EMF exposure generated from the beam WPT system to human bodies in the operation of Japanese 920 MHz band (915-930 MHz), 2.4 GHz band (2 400-2 499 MHz) and 5.7 GHz band (5 470-5 770 MHz) to comply with the Japanese Radio Radiation Protection Guidelines (RRPG) as follows</w:t>
      </w:r>
      <w:bookmarkEnd w:id="1594"/>
      <w:r w:rsidRPr="00BE29DD">
        <w:rPr>
          <w:lang w:eastAsia="ja-JP"/>
        </w:rPr>
        <w:t>.</w:t>
      </w:r>
    </w:p>
    <w:p w14:paraId="3E599200" w14:textId="77777777" w:rsidR="00AD0722" w:rsidRPr="00BE29DD" w:rsidRDefault="00AD0722" w:rsidP="00AD0722">
      <w:pPr>
        <w:pStyle w:val="Heading3"/>
      </w:pPr>
      <w:bookmarkStart w:id="1595" w:name="_Toc107991008"/>
      <w:r w:rsidRPr="00BE29DD">
        <w:t>A1.1.1</w:t>
      </w:r>
      <w:r w:rsidRPr="00BE29DD">
        <w:tab/>
        <w:t>WPT controlled environment</w:t>
      </w:r>
      <w:bookmarkEnd w:id="1595"/>
    </w:p>
    <w:p w14:paraId="0D42D3E2" w14:textId="77777777" w:rsidR="00AD0722" w:rsidRPr="00BE29DD" w:rsidRDefault="00AD0722" w:rsidP="00AD0722">
      <w:pPr>
        <w:rPr>
          <w:lang w:eastAsia="ja-JP"/>
        </w:rPr>
      </w:pPr>
      <w:r w:rsidRPr="00BE29DD">
        <w:rPr>
          <w:lang w:eastAsia="ja-JP"/>
        </w:rPr>
        <w:t>The WPT controlled environment is summarized as shown below:</w:t>
      </w:r>
    </w:p>
    <w:p w14:paraId="57C73C53" w14:textId="77777777" w:rsidR="00AD0722" w:rsidRPr="00BE29DD" w:rsidRDefault="00AD0722" w:rsidP="00AD0722">
      <w:pPr>
        <w:pStyle w:val="enumlev1"/>
        <w:rPr>
          <w:lang w:eastAsia="ja-JP"/>
        </w:rPr>
      </w:pPr>
      <w:r w:rsidRPr="00BE29DD">
        <w:rPr>
          <w:lang w:eastAsia="ja-JP"/>
        </w:rPr>
        <w:t>–</w:t>
      </w:r>
      <w:r w:rsidRPr="00BE29DD">
        <w:rPr>
          <w:lang w:eastAsia="ja-JP"/>
        </w:rPr>
        <w:tab/>
        <w:t>It is categorized as indoor and closed space for beam WPT operation.</w:t>
      </w:r>
    </w:p>
    <w:p w14:paraId="116210F9" w14:textId="77777777" w:rsidR="00AD0722" w:rsidRPr="00BE29DD" w:rsidRDefault="00AD0722" w:rsidP="00AD0722">
      <w:pPr>
        <w:pStyle w:val="enumlev1"/>
        <w:rPr>
          <w:lang w:eastAsia="ja-JP"/>
        </w:rPr>
      </w:pPr>
      <w:r w:rsidRPr="00BE29DD">
        <w:rPr>
          <w:lang w:eastAsia="ja-JP"/>
        </w:rPr>
        <w:t>–</w:t>
      </w:r>
      <w:r w:rsidRPr="00BE29DD">
        <w:rPr>
          <w:lang w:eastAsia="ja-JP"/>
        </w:rPr>
        <w:tab/>
        <w:t>In the environment, WPT</w:t>
      </w:r>
      <w:bookmarkStart w:id="1596" w:name="_Hlk53592657"/>
      <w:r w:rsidRPr="00BE29DD">
        <w:rPr>
          <w:lang w:eastAsia="ja-JP"/>
        </w:rPr>
        <w:t xml:space="preserve"> radio frequency EMF levels</w:t>
      </w:r>
      <w:bookmarkEnd w:id="1596"/>
      <w:r w:rsidRPr="00BE29DD">
        <w:rPr>
          <w:lang w:eastAsia="ja-JP"/>
        </w:rPr>
        <w:t xml:space="preserve"> meet the allowable range specified for the controlled environment in the RRPG. (Power transmission shall be ceased when detecting an individual entering the area where EMFs surpass the limits of the controlled environment specified in the RRPG.)</w:t>
      </w:r>
    </w:p>
    <w:p w14:paraId="7A31EB9B" w14:textId="77777777" w:rsidR="00AD0722" w:rsidRPr="00BE29DD" w:rsidRDefault="00AD0722" w:rsidP="00AD0722">
      <w:pPr>
        <w:pStyle w:val="enumlev1"/>
        <w:keepNext/>
        <w:keepLines/>
        <w:rPr>
          <w:lang w:eastAsia="ja-JP"/>
        </w:rPr>
      </w:pPr>
      <w:r w:rsidRPr="00BE29DD">
        <w:rPr>
          <w:lang w:eastAsia="ja-JP"/>
        </w:rPr>
        <w:t>–</w:t>
      </w:r>
      <w:r w:rsidRPr="00BE29DD">
        <w:rPr>
          <w:lang w:eastAsia="ja-JP"/>
        </w:rPr>
        <w:tab/>
        <w:t>When a beam WPT system is operated in the WPT controlled environment, for the purpose of avoiding and mitigating harmful effect to other radiocommunication systems, the WPT system installation personnel, the WPT system operator, the WPT licensee, and other authorized personnel shall be able to manage and control the use of other radiocommunication systems and device installation conditions in an integrated manner.</w:t>
      </w:r>
    </w:p>
    <w:p w14:paraId="6828A0A1" w14:textId="77777777" w:rsidR="00AD0722" w:rsidRPr="00BE29DD" w:rsidRDefault="00AD0722" w:rsidP="00AD0722">
      <w:pPr>
        <w:pStyle w:val="enumlev1"/>
        <w:rPr>
          <w:lang w:eastAsia="ja-JP"/>
        </w:rPr>
      </w:pPr>
      <w:r w:rsidRPr="00BE29DD">
        <w:rPr>
          <w:lang w:eastAsia="ja-JP"/>
        </w:rPr>
        <w:t>–</w:t>
      </w:r>
      <w:r w:rsidRPr="00BE29DD">
        <w:rPr>
          <w:lang w:eastAsia="ja-JP"/>
        </w:rPr>
        <w:tab/>
        <w:t>When the concerned WPT controlled environment is bordering other indoor space (e.g. side-by-side rooms or upper-and-lower floors),</w:t>
      </w:r>
      <w:r w:rsidRPr="00BE29DD">
        <w:t xml:space="preserve"> WPT </w:t>
      </w:r>
      <w:r w:rsidRPr="00BE29DD">
        <w:rPr>
          <w:lang w:eastAsia="ja-JP"/>
        </w:rPr>
        <w:t xml:space="preserve">radio frequency EMF levels </w:t>
      </w:r>
      <w:r w:rsidRPr="00BE29DD">
        <w:rPr>
          <w:lang w:eastAsia="ja-JP"/>
        </w:rPr>
        <w:lastRenderedPageBreak/>
        <w:t>shall meet the allowable range of specified spectrum sharing conditions with the other radiocommunication systems even in those indoor spaces, or the identical WPT manager to the concerned indoor WPT controlled environment shall be able to manage the coordinated spectrum sharing in the integrated manner. (This clause is applied to the 2.4 GHz and 5.7 GHz bands operation only).</w:t>
      </w:r>
    </w:p>
    <w:p w14:paraId="79A71C1F" w14:textId="77777777" w:rsidR="00AD0722" w:rsidRPr="00BE29DD" w:rsidRDefault="00AD0722" w:rsidP="00AD0722">
      <w:pPr>
        <w:pStyle w:val="Heading3"/>
      </w:pPr>
      <w:bookmarkStart w:id="1597" w:name="_Toc107991009"/>
      <w:r w:rsidRPr="00BE29DD">
        <w:t>A1.1.2</w:t>
      </w:r>
      <w:r w:rsidRPr="00BE29DD">
        <w:tab/>
        <w:t>WPT general environment</w:t>
      </w:r>
      <w:bookmarkEnd w:id="1597"/>
    </w:p>
    <w:p w14:paraId="1AEED716" w14:textId="77777777" w:rsidR="00AD0722" w:rsidRPr="00BE29DD" w:rsidRDefault="00AD0722" w:rsidP="00AD0722">
      <w:pPr>
        <w:rPr>
          <w:lang w:eastAsia="ja-JP"/>
        </w:rPr>
      </w:pPr>
      <w:r w:rsidRPr="00BE29DD">
        <w:rPr>
          <w:lang w:eastAsia="ja-JP"/>
        </w:rPr>
        <w:t>The WPT general environment is one of the categories of WPT indoor installation environment and means a WPT use environment that does not fulfil the definition of the WPT controlled environment. (e.g. wireless power transmission to quality management sensors in a logistics warehouse (920 MHz band application only), wireless power transmission to observation sensor devices in an elder nursing care facility (920 MHz band application only).</w:t>
      </w:r>
    </w:p>
    <w:p w14:paraId="57BE2A5A" w14:textId="77777777" w:rsidR="00AD0722" w:rsidRPr="00BE29DD" w:rsidRDefault="00AD0722" w:rsidP="006C23EF">
      <w:pPr>
        <w:pStyle w:val="Heading2"/>
      </w:pPr>
      <w:bookmarkStart w:id="1598" w:name="_Toc107991010"/>
      <w:bookmarkStart w:id="1599" w:name="_Toc136275920"/>
      <w:bookmarkStart w:id="1600" w:name="_Toc201221122"/>
      <w:r w:rsidRPr="00BE29DD">
        <w:t>A1.2</w:t>
      </w:r>
      <w:r w:rsidRPr="00BE29DD">
        <w:tab/>
        <w:t>Compliance with the RRPG</w:t>
      </w:r>
      <w:bookmarkEnd w:id="1598"/>
      <w:bookmarkEnd w:id="1599"/>
      <w:bookmarkEnd w:id="1600"/>
    </w:p>
    <w:p w14:paraId="356BA3D9" w14:textId="77777777" w:rsidR="00AD0722" w:rsidRPr="00BE29DD" w:rsidRDefault="00AD0722" w:rsidP="006C23EF">
      <w:pPr>
        <w:pStyle w:val="Heading3"/>
        <w:rPr>
          <w:lang w:eastAsia="ja-JP"/>
        </w:rPr>
      </w:pPr>
      <w:r w:rsidRPr="00BE29DD">
        <w:rPr>
          <w:lang w:eastAsia="ja-JP"/>
        </w:rPr>
        <w:t>A1.2.1</w:t>
      </w:r>
      <w:r w:rsidRPr="00BE29DD">
        <w:rPr>
          <w:lang w:eastAsia="ja-JP"/>
        </w:rPr>
        <w:tab/>
        <w:t>Separation distance</w:t>
      </w:r>
    </w:p>
    <w:p w14:paraId="7D799DE9" w14:textId="77777777" w:rsidR="00AD0722" w:rsidRPr="00BE29DD" w:rsidRDefault="00AD0722" w:rsidP="006C23EF">
      <w:pPr>
        <w:keepNext/>
        <w:keepLines/>
        <w:rPr>
          <w:lang w:eastAsia="ja-JP"/>
        </w:rPr>
      </w:pPr>
      <w:r w:rsidRPr="00BE29DD">
        <w:rPr>
          <w:lang w:eastAsia="ja-JP"/>
        </w:rPr>
        <w:t>To comply with the radio frequency EMF exposure requirements in the RRPG, the following separation distances were derived and specified.</w:t>
      </w:r>
    </w:p>
    <w:p w14:paraId="3DABEAEE" w14:textId="77777777" w:rsidR="00AD0722" w:rsidRPr="00BE29DD" w:rsidRDefault="00AD0722" w:rsidP="00AD0722">
      <w:pPr>
        <w:pStyle w:val="TableNo"/>
        <w:keepLines/>
        <w:rPr>
          <w:lang w:eastAsia="ja-JP"/>
        </w:rPr>
      </w:pPr>
      <w:r w:rsidRPr="00BE29DD">
        <w:rPr>
          <w:lang w:eastAsia="ja-JP"/>
        </w:rPr>
        <w:t>TABLE A1.1</w:t>
      </w:r>
    </w:p>
    <w:p w14:paraId="07608CE6" w14:textId="77777777" w:rsidR="00AD0722" w:rsidRPr="00BE29DD" w:rsidRDefault="00AD0722" w:rsidP="00AD0722">
      <w:pPr>
        <w:pStyle w:val="Tabletitle"/>
        <w:rPr>
          <w:lang w:eastAsia="ja-JP"/>
        </w:rPr>
      </w:pPr>
      <w:r w:rsidRPr="00BE29DD">
        <w:rPr>
          <w:lang w:eastAsia="ja-JP"/>
        </w:rPr>
        <w:t>Separation distances to meet the RF exposure limits of the RRPG</w:t>
      </w:r>
    </w:p>
    <w:tbl>
      <w:tblPr>
        <w:tblStyle w:val="TableGrid"/>
        <w:tblW w:w="9639" w:type="dxa"/>
        <w:jc w:val="center"/>
        <w:tblLook w:val="04A0" w:firstRow="1" w:lastRow="0" w:firstColumn="1" w:lastColumn="0" w:noHBand="0" w:noVBand="1"/>
      </w:tblPr>
      <w:tblGrid>
        <w:gridCol w:w="964"/>
        <w:gridCol w:w="1695"/>
        <w:gridCol w:w="1395"/>
        <w:gridCol w:w="1396"/>
        <w:gridCol w:w="1266"/>
        <w:gridCol w:w="1396"/>
        <w:gridCol w:w="1527"/>
      </w:tblGrid>
      <w:tr w:rsidR="00AD0722" w:rsidRPr="00BE29DD" w14:paraId="6F488F18" w14:textId="77777777">
        <w:trPr>
          <w:jc w:val="center"/>
        </w:trPr>
        <w:tc>
          <w:tcPr>
            <w:tcW w:w="964" w:type="dxa"/>
            <w:vMerge w:val="restart"/>
            <w:vAlign w:val="center"/>
          </w:tcPr>
          <w:p w14:paraId="1E09FE44" w14:textId="77777777" w:rsidR="00AD0722" w:rsidRPr="00BE29DD" w:rsidRDefault="00AD0722">
            <w:pPr>
              <w:pStyle w:val="Tablehead"/>
              <w:keepLines/>
              <w:rPr>
                <w:lang w:eastAsia="ja-JP"/>
              </w:rPr>
            </w:pPr>
            <w:r w:rsidRPr="00BE29DD">
              <w:rPr>
                <w:lang w:eastAsia="ja-JP"/>
              </w:rPr>
              <w:t>Band</w:t>
            </w:r>
          </w:p>
        </w:tc>
        <w:tc>
          <w:tcPr>
            <w:tcW w:w="1695" w:type="dxa"/>
            <w:vMerge w:val="restart"/>
            <w:vAlign w:val="center"/>
          </w:tcPr>
          <w:p w14:paraId="006C3EB7" w14:textId="77777777" w:rsidR="00AD0722" w:rsidRPr="00BE29DD" w:rsidRDefault="00AD0722">
            <w:pPr>
              <w:pStyle w:val="Tablehead"/>
              <w:keepLines/>
              <w:rPr>
                <w:lang w:eastAsia="ja-JP"/>
              </w:rPr>
            </w:pPr>
            <w:r w:rsidRPr="00BE29DD">
              <w:rPr>
                <w:lang w:eastAsia="ja-JP"/>
              </w:rPr>
              <w:t>Environmental condition defined in the RRPG</w:t>
            </w:r>
          </w:p>
        </w:tc>
        <w:tc>
          <w:tcPr>
            <w:tcW w:w="1395" w:type="dxa"/>
            <w:vMerge w:val="restart"/>
            <w:vAlign w:val="center"/>
          </w:tcPr>
          <w:p w14:paraId="53AE94F2" w14:textId="77777777" w:rsidR="00AD0722" w:rsidRPr="00BE29DD" w:rsidRDefault="00AD0722">
            <w:pPr>
              <w:pStyle w:val="Tablehead"/>
              <w:keepLines/>
              <w:rPr>
                <w:lang w:eastAsia="ja-JP"/>
              </w:rPr>
            </w:pPr>
            <w:r w:rsidRPr="00BE29DD">
              <w:rPr>
                <w:lang w:eastAsia="ja-JP"/>
              </w:rPr>
              <w:t>Reflection coefficient</w:t>
            </w:r>
            <w:r w:rsidRPr="00BE29DD">
              <w:rPr>
                <w:lang w:eastAsia="ja-JP"/>
              </w:rPr>
              <w:br/>
              <w:t>K = 1</w:t>
            </w:r>
            <w:r w:rsidRPr="00BE29DD">
              <w:rPr>
                <w:vertAlign w:val="superscript"/>
                <w:lang w:eastAsia="ja-JP"/>
              </w:rPr>
              <w:t>(1)</w:t>
            </w:r>
          </w:p>
        </w:tc>
        <w:tc>
          <w:tcPr>
            <w:tcW w:w="1396" w:type="dxa"/>
            <w:vMerge w:val="restart"/>
            <w:vAlign w:val="center"/>
          </w:tcPr>
          <w:p w14:paraId="6B94F708" w14:textId="77777777" w:rsidR="00AD0722" w:rsidRPr="00BE29DD" w:rsidRDefault="00AD0722">
            <w:pPr>
              <w:pStyle w:val="Tablehead"/>
              <w:keepLines/>
              <w:rPr>
                <w:lang w:eastAsia="ja-JP"/>
              </w:rPr>
            </w:pPr>
            <w:r w:rsidRPr="00BE29DD">
              <w:rPr>
                <w:lang w:eastAsia="ja-JP"/>
              </w:rPr>
              <w:t>Reflection coefficient</w:t>
            </w:r>
            <w:r w:rsidRPr="00BE29DD">
              <w:rPr>
                <w:lang w:eastAsia="ja-JP"/>
              </w:rPr>
              <w:br/>
              <w:t>K = 2.56</w:t>
            </w:r>
            <w:r w:rsidRPr="00BE29DD">
              <w:rPr>
                <w:vertAlign w:val="superscript"/>
                <w:lang w:eastAsia="ja-JP"/>
              </w:rPr>
              <w:t>(2)</w:t>
            </w:r>
          </w:p>
        </w:tc>
        <w:tc>
          <w:tcPr>
            <w:tcW w:w="1266" w:type="dxa"/>
            <w:vMerge w:val="restart"/>
            <w:vAlign w:val="center"/>
          </w:tcPr>
          <w:p w14:paraId="4CD5E185" w14:textId="77777777" w:rsidR="00AD0722" w:rsidRPr="00BE29DD" w:rsidRDefault="00AD0722">
            <w:pPr>
              <w:pStyle w:val="Tablehead"/>
              <w:keepLines/>
              <w:rPr>
                <w:lang w:eastAsia="ja-JP"/>
              </w:rPr>
            </w:pPr>
            <w:r w:rsidRPr="00BE29DD">
              <w:rPr>
                <w:lang w:eastAsia="ja-JP"/>
              </w:rPr>
              <w:t>Reflection coefficient</w:t>
            </w:r>
            <w:r w:rsidRPr="00BE29DD">
              <w:rPr>
                <w:lang w:eastAsia="ja-JP"/>
              </w:rPr>
              <w:br/>
              <w:t>K = 4</w:t>
            </w:r>
            <w:r w:rsidRPr="00BE29DD">
              <w:rPr>
                <w:vertAlign w:val="superscript"/>
                <w:lang w:eastAsia="ja-JP"/>
              </w:rPr>
              <w:t>(3)</w:t>
            </w:r>
          </w:p>
        </w:tc>
        <w:tc>
          <w:tcPr>
            <w:tcW w:w="2923" w:type="dxa"/>
            <w:gridSpan w:val="2"/>
            <w:vAlign w:val="center"/>
          </w:tcPr>
          <w:p w14:paraId="44398FA5" w14:textId="77777777" w:rsidR="00AD0722" w:rsidRPr="00BE29DD" w:rsidRDefault="00AD0722">
            <w:pPr>
              <w:pStyle w:val="Tablehead"/>
              <w:keepLines/>
              <w:rPr>
                <w:lang w:eastAsia="ja-JP"/>
              </w:rPr>
            </w:pPr>
            <w:r w:rsidRPr="00BE29DD">
              <w:rPr>
                <w:lang w:eastAsia="ja-JP"/>
              </w:rPr>
              <w:t>Adding 6 dB to EMF strength</w:t>
            </w:r>
            <w:r w:rsidRPr="00BE29DD">
              <w:rPr>
                <w:vertAlign w:val="superscript"/>
                <w:lang w:eastAsia="ja-JP"/>
              </w:rPr>
              <w:t>(4)</w:t>
            </w:r>
          </w:p>
        </w:tc>
      </w:tr>
      <w:tr w:rsidR="00AD0722" w:rsidRPr="00BE29DD" w14:paraId="17D45F93" w14:textId="77777777">
        <w:trPr>
          <w:jc w:val="center"/>
        </w:trPr>
        <w:tc>
          <w:tcPr>
            <w:tcW w:w="964" w:type="dxa"/>
            <w:vMerge/>
            <w:vAlign w:val="center"/>
          </w:tcPr>
          <w:p w14:paraId="4DA689F9" w14:textId="77777777" w:rsidR="00AD0722" w:rsidRPr="00BE29DD" w:rsidRDefault="00AD0722">
            <w:pPr>
              <w:pStyle w:val="Tablehead"/>
              <w:keepLines/>
              <w:rPr>
                <w:lang w:eastAsia="ja-JP"/>
              </w:rPr>
            </w:pPr>
          </w:p>
        </w:tc>
        <w:tc>
          <w:tcPr>
            <w:tcW w:w="1695" w:type="dxa"/>
            <w:vMerge/>
            <w:vAlign w:val="center"/>
          </w:tcPr>
          <w:p w14:paraId="0907F1D9" w14:textId="77777777" w:rsidR="00AD0722" w:rsidRPr="00BE29DD" w:rsidRDefault="00AD0722">
            <w:pPr>
              <w:pStyle w:val="Tablehead"/>
              <w:keepLines/>
              <w:rPr>
                <w:lang w:eastAsia="ja-JP"/>
              </w:rPr>
            </w:pPr>
          </w:p>
        </w:tc>
        <w:tc>
          <w:tcPr>
            <w:tcW w:w="1395" w:type="dxa"/>
            <w:vMerge/>
            <w:vAlign w:val="center"/>
          </w:tcPr>
          <w:p w14:paraId="10D5C3E3" w14:textId="77777777" w:rsidR="00AD0722" w:rsidRPr="00BE29DD" w:rsidRDefault="00AD0722">
            <w:pPr>
              <w:pStyle w:val="Tablehead"/>
              <w:keepLines/>
              <w:rPr>
                <w:lang w:eastAsia="ja-JP"/>
              </w:rPr>
            </w:pPr>
          </w:p>
        </w:tc>
        <w:tc>
          <w:tcPr>
            <w:tcW w:w="1396" w:type="dxa"/>
            <w:vMerge/>
            <w:vAlign w:val="center"/>
          </w:tcPr>
          <w:p w14:paraId="73C89BD3" w14:textId="77777777" w:rsidR="00AD0722" w:rsidRPr="00BE29DD" w:rsidRDefault="00AD0722">
            <w:pPr>
              <w:pStyle w:val="Tablehead"/>
              <w:keepLines/>
              <w:rPr>
                <w:lang w:eastAsia="ja-JP"/>
              </w:rPr>
            </w:pPr>
          </w:p>
        </w:tc>
        <w:tc>
          <w:tcPr>
            <w:tcW w:w="1266" w:type="dxa"/>
            <w:vMerge/>
            <w:vAlign w:val="center"/>
          </w:tcPr>
          <w:p w14:paraId="720EEEFA" w14:textId="77777777" w:rsidR="00AD0722" w:rsidRPr="00BE29DD" w:rsidRDefault="00AD0722">
            <w:pPr>
              <w:pStyle w:val="Tablehead"/>
              <w:keepLines/>
              <w:rPr>
                <w:lang w:eastAsia="ja-JP"/>
              </w:rPr>
            </w:pPr>
          </w:p>
        </w:tc>
        <w:tc>
          <w:tcPr>
            <w:tcW w:w="1396" w:type="dxa"/>
            <w:vAlign w:val="center"/>
          </w:tcPr>
          <w:p w14:paraId="41F2DA71" w14:textId="77777777" w:rsidR="00AD0722" w:rsidRPr="00BE29DD" w:rsidRDefault="00AD0722">
            <w:pPr>
              <w:pStyle w:val="Tablehead"/>
              <w:keepLines/>
              <w:rPr>
                <w:lang w:eastAsia="ja-JP"/>
              </w:rPr>
            </w:pPr>
            <w:r w:rsidRPr="00BE29DD">
              <w:rPr>
                <w:lang w:eastAsia="ja-JP"/>
              </w:rPr>
              <w:t>Reflection coefficient</w:t>
            </w:r>
            <w:r w:rsidRPr="00BE29DD">
              <w:rPr>
                <w:lang w:eastAsia="ja-JP"/>
              </w:rPr>
              <w:br/>
              <w:t>K = 2.56</w:t>
            </w:r>
          </w:p>
        </w:tc>
        <w:tc>
          <w:tcPr>
            <w:tcW w:w="1527" w:type="dxa"/>
            <w:vAlign w:val="center"/>
          </w:tcPr>
          <w:p w14:paraId="1CB2F100" w14:textId="77777777" w:rsidR="00AD0722" w:rsidRPr="00BE29DD" w:rsidRDefault="00AD0722">
            <w:pPr>
              <w:pStyle w:val="Tablehead"/>
              <w:keepLines/>
              <w:rPr>
                <w:lang w:eastAsia="ja-JP"/>
              </w:rPr>
            </w:pPr>
            <w:r w:rsidRPr="00BE29DD">
              <w:rPr>
                <w:lang w:eastAsia="ja-JP"/>
              </w:rPr>
              <w:t>Reflection coefficient</w:t>
            </w:r>
            <w:r w:rsidRPr="00BE29DD">
              <w:rPr>
                <w:lang w:eastAsia="ja-JP"/>
              </w:rPr>
              <w:br/>
              <w:t>K = 4</w:t>
            </w:r>
          </w:p>
        </w:tc>
      </w:tr>
      <w:tr w:rsidR="00AD0722" w:rsidRPr="00BE29DD" w14:paraId="177637F2" w14:textId="77777777">
        <w:trPr>
          <w:jc w:val="center"/>
        </w:trPr>
        <w:tc>
          <w:tcPr>
            <w:tcW w:w="964" w:type="dxa"/>
            <w:vMerge w:val="restart"/>
          </w:tcPr>
          <w:p w14:paraId="49634452" w14:textId="77777777" w:rsidR="00AD0722" w:rsidRPr="00BE29DD" w:rsidRDefault="00AD0722">
            <w:pPr>
              <w:pStyle w:val="Tabletext"/>
              <w:keepNext/>
              <w:keepLines/>
              <w:rPr>
                <w:lang w:eastAsia="ja-JP"/>
              </w:rPr>
            </w:pPr>
            <w:r w:rsidRPr="00BE29DD">
              <w:rPr>
                <w:lang w:eastAsia="ja-JP"/>
              </w:rPr>
              <w:t xml:space="preserve">920 MHz </w:t>
            </w:r>
          </w:p>
        </w:tc>
        <w:tc>
          <w:tcPr>
            <w:tcW w:w="1695" w:type="dxa"/>
          </w:tcPr>
          <w:p w14:paraId="0040E74B" w14:textId="77777777" w:rsidR="00AD0722" w:rsidRPr="00BE29DD" w:rsidRDefault="00AD0722">
            <w:pPr>
              <w:pStyle w:val="Tabletext"/>
              <w:keepNext/>
              <w:keepLines/>
              <w:rPr>
                <w:lang w:eastAsia="ja-JP"/>
              </w:rPr>
            </w:pPr>
            <w:r w:rsidRPr="00BE29DD">
              <w:rPr>
                <w:lang w:eastAsia="ja-JP"/>
              </w:rPr>
              <w:t>Controlled environment</w:t>
            </w:r>
          </w:p>
        </w:tc>
        <w:tc>
          <w:tcPr>
            <w:tcW w:w="1395" w:type="dxa"/>
          </w:tcPr>
          <w:p w14:paraId="54F5D221" w14:textId="77777777" w:rsidR="00AD0722" w:rsidRPr="00BE29DD" w:rsidRDefault="00AD0722">
            <w:pPr>
              <w:pStyle w:val="Tabletext"/>
              <w:keepNext/>
              <w:keepLines/>
              <w:jc w:val="center"/>
              <w:rPr>
                <w:lang w:eastAsia="ja-JP"/>
              </w:rPr>
            </w:pPr>
            <w:r w:rsidRPr="00BE29DD">
              <w:rPr>
                <w:lang w:eastAsia="ja-JP"/>
              </w:rPr>
              <w:t>0.102 m</w:t>
            </w:r>
          </w:p>
        </w:tc>
        <w:tc>
          <w:tcPr>
            <w:tcW w:w="1396" w:type="dxa"/>
          </w:tcPr>
          <w:p w14:paraId="758B2A6E" w14:textId="77777777" w:rsidR="00AD0722" w:rsidRPr="00BE29DD" w:rsidRDefault="00AD0722">
            <w:pPr>
              <w:pStyle w:val="Tabletext"/>
              <w:keepNext/>
              <w:keepLines/>
              <w:jc w:val="center"/>
              <w:rPr>
                <w:lang w:eastAsia="ja-JP"/>
              </w:rPr>
            </w:pPr>
            <w:r w:rsidRPr="00BE29DD">
              <w:rPr>
                <w:lang w:eastAsia="ja-JP"/>
              </w:rPr>
              <w:t>0.163 m</w:t>
            </w:r>
          </w:p>
        </w:tc>
        <w:tc>
          <w:tcPr>
            <w:tcW w:w="1266" w:type="dxa"/>
          </w:tcPr>
          <w:p w14:paraId="76E7C282" w14:textId="77777777" w:rsidR="00AD0722" w:rsidRPr="00BE29DD" w:rsidRDefault="00AD0722">
            <w:pPr>
              <w:pStyle w:val="Tabletext"/>
              <w:keepNext/>
              <w:keepLines/>
              <w:jc w:val="center"/>
              <w:rPr>
                <w:lang w:eastAsia="ja-JP"/>
              </w:rPr>
            </w:pPr>
            <w:r w:rsidRPr="00BE29DD">
              <w:rPr>
                <w:lang w:eastAsia="ja-JP"/>
              </w:rPr>
              <w:t>0.203 m</w:t>
            </w:r>
          </w:p>
        </w:tc>
        <w:tc>
          <w:tcPr>
            <w:tcW w:w="1396" w:type="dxa"/>
          </w:tcPr>
          <w:p w14:paraId="341DDB81" w14:textId="77777777" w:rsidR="00AD0722" w:rsidRPr="00BE29DD" w:rsidRDefault="00AD0722">
            <w:pPr>
              <w:pStyle w:val="Tabletext"/>
              <w:keepNext/>
              <w:keepLines/>
              <w:jc w:val="center"/>
              <w:rPr>
                <w:lang w:eastAsia="ja-JP"/>
              </w:rPr>
            </w:pPr>
            <w:r w:rsidRPr="00BE29DD">
              <w:rPr>
                <w:lang w:eastAsia="ja-JP"/>
              </w:rPr>
              <w:t>0.325 m</w:t>
            </w:r>
          </w:p>
        </w:tc>
        <w:tc>
          <w:tcPr>
            <w:tcW w:w="1527" w:type="dxa"/>
          </w:tcPr>
          <w:p w14:paraId="787ABB74" w14:textId="77777777" w:rsidR="00AD0722" w:rsidRPr="00BE29DD" w:rsidRDefault="00AD0722">
            <w:pPr>
              <w:pStyle w:val="Tabletext"/>
              <w:keepNext/>
              <w:keepLines/>
              <w:jc w:val="center"/>
              <w:rPr>
                <w:lang w:eastAsia="ja-JP"/>
              </w:rPr>
            </w:pPr>
            <w:r w:rsidRPr="00BE29DD">
              <w:rPr>
                <w:lang w:eastAsia="ja-JP"/>
              </w:rPr>
              <w:t>0.4065 m</w:t>
            </w:r>
          </w:p>
        </w:tc>
      </w:tr>
      <w:tr w:rsidR="00AD0722" w:rsidRPr="00BE29DD" w14:paraId="374AB6D3" w14:textId="77777777">
        <w:trPr>
          <w:jc w:val="center"/>
        </w:trPr>
        <w:tc>
          <w:tcPr>
            <w:tcW w:w="964" w:type="dxa"/>
            <w:vMerge/>
          </w:tcPr>
          <w:p w14:paraId="2D4CFA7C" w14:textId="77777777" w:rsidR="00AD0722" w:rsidRPr="00BE29DD" w:rsidRDefault="00AD0722">
            <w:pPr>
              <w:pStyle w:val="Tabletext"/>
              <w:keepNext/>
              <w:keepLines/>
              <w:rPr>
                <w:lang w:eastAsia="ja-JP"/>
              </w:rPr>
            </w:pPr>
          </w:p>
        </w:tc>
        <w:tc>
          <w:tcPr>
            <w:tcW w:w="1695" w:type="dxa"/>
          </w:tcPr>
          <w:p w14:paraId="7D322A08" w14:textId="77777777" w:rsidR="00AD0722" w:rsidRPr="00BE29DD" w:rsidRDefault="00AD0722">
            <w:pPr>
              <w:pStyle w:val="Tabletext"/>
              <w:keepNext/>
              <w:keepLines/>
              <w:rPr>
                <w:lang w:eastAsia="ja-JP"/>
              </w:rPr>
            </w:pPr>
            <w:r w:rsidRPr="00BE29DD">
              <w:rPr>
                <w:lang w:eastAsia="ja-JP"/>
              </w:rPr>
              <w:t>General environment</w:t>
            </w:r>
          </w:p>
        </w:tc>
        <w:tc>
          <w:tcPr>
            <w:tcW w:w="1395" w:type="dxa"/>
          </w:tcPr>
          <w:p w14:paraId="08835D96" w14:textId="77777777" w:rsidR="00AD0722" w:rsidRPr="00BE29DD" w:rsidRDefault="00AD0722">
            <w:pPr>
              <w:pStyle w:val="Tabletext"/>
              <w:keepNext/>
              <w:keepLines/>
              <w:jc w:val="center"/>
              <w:rPr>
                <w:lang w:eastAsia="ja-JP"/>
              </w:rPr>
            </w:pPr>
            <w:r w:rsidRPr="00BE29DD">
              <w:rPr>
                <w:lang w:eastAsia="ja-JP"/>
              </w:rPr>
              <w:t>0.227 m</w:t>
            </w:r>
          </w:p>
        </w:tc>
        <w:tc>
          <w:tcPr>
            <w:tcW w:w="1396" w:type="dxa"/>
          </w:tcPr>
          <w:p w14:paraId="32A9ED87" w14:textId="77777777" w:rsidR="00AD0722" w:rsidRPr="00BE29DD" w:rsidRDefault="00AD0722">
            <w:pPr>
              <w:pStyle w:val="Tabletext"/>
              <w:keepNext/>
              <w:keepLines/>
              <w:jc w:val="center"/>
              <w:rPr>
                <w:lang w:eastAsia="ja-JP"/>
              </w:rPr>
            </w:pPr>
            <w:r w:rsidRPr="00BE29DD">
              <w:rPr>
                <w:lang w:eastAsia="ja-JP"/>
              </w:rPr>
              <w:t>0.364 m</w:t>
            </w:r>
          </w:p>
        </w:tc>
        <w:tc>
          <w:tcPr>
            <w:tcW w:w="1266" w:type="dxa"/>
          </w:tcPr>
          <w:p w14:paraId="3C0A2A10" w14:textId="77777777" w:rsidR="00AD0722" w:rsidRPr="00BE29DD" w:rsidRDefault="00AD0722">
            <w:pPr>
              <w:pStyle w:val="Tabletext"/>
              <w:keepNext/>
              <w:keepLines/>
              <w:jc w:val="center"/>
              <w:rPr>
                <w:lang w:eastAsia="ja-JP"/>
              </w:rPr>
            </w:pPr>
            <w:r w:rsidRPr="00BE29DD">
              <w:rPr>
                <w:lang w:eastAsia="ja-JP"/>
              </w:rPr>
              <w:t>0.456 m</w:t>
            </w:r>
          </w:p>
        </w:tc>
        <w:tc>
          <w:tcPr>
            <w:tcW w:w="1396" w:type="dxa"/>
          </w:tcPr>
          <w:p w14:paraId="6CFC6F5E" w14:textId="77777777" w:rsidR="00AD0722" w:rsidRPr="00BE29DD" w:rsidRDefault="00AD0722">
            <w:pPr>
              <w:pStyle w:val="Tabletext"/>
              <w:keepNext/>
              <w:keepLines/>
              <w:jc w:val="center"/>
              <w:rPr>
                <w:lang w:eastAsia="ja-JP"/>
              </w:rPr>
            </w:pPr>
            <w:r w:rsidRPr="00BE29DD">
              <w:rPr>
                <w:lang w:eastAsia="ja-JP"/>
              </w:rPr>
              <w:t>0.727 m</w:t>
            </w:r>
          </w:p>
        </w:tc>
        <w:tc>
          <w:tcPr>
            <w:tcW w:w="1527" w:type="dxa"/>
          </w:tcPr>
          <w:p w14:paraId="2B4954E6" w14:textId="77777777" w:rsidR="00AD0722" w:rsidRPr="00BE29DD" w:rsidRDefault="00AD0722">
            <w:pPr>
              <w:pStyle w:val="Tabletext"/>
              <w:keepNext/>
              <w:keepLines/>
              <w:jc w:val="center"/>
              <w:rPr>
                <w:lang w:eastAsia="ja-JP"/>
              </w:rPr>
            </w:pPr>
            <w:r w:rsidRPr="00BE29DD">
              <w:rPr>
                <w:lang w:eastAsia="ja-JP"/>
              </w:rPr>
              <w:t>0.912 m</w:t>
            </w:r>
          </w:p>
        </w:tc>
      </w:tr>
      <w:tr w:rsidR="00AD0722" w:rsidRPr="00BE29DD" w14:paraId="6F36F36D" w14:textId="77777777">
        <w:trPr>
          <w:jc w:val="center"/>
        </w:trPr>
        <w:tc>
          <w:tcPr>
            <w:tcW w:w="964" w:type="dxa"/>
            <w:vMerge w:val="restart"/>
          </w:tcPr>
          <w:p w14:paraId="48548A21" w14:textId="77777777" w:rsidR="00AD0722" w:rsidRPr="00BE29DD" w:rsidRDefault="00AD0722">
            <w:pPr>
              <w:pStyle w:val="Tabletext"/>
              <w:keepNext/>
              <w:keepLines/>
              <w:rPr>
                <w:lang w:eastAsia="ja-JP"/>
              </w:rPr>
            </w:pPr>
            <w:r w:rsidRPr="00BE29DD">
              <w:rPr>
                <w:lang w:eastAsia="ja-JP"/>
              </w:rPr>
              <w:t xml:space="preserve">2.4 GHz </w:t>
            </w:r>
          </w:p>
        </w:tc>
        <w:tc>
          <w:tcPr>
            <w:tcW w:w="1695" w:type="dxa"/>
          </w:tcPr>
          <w:p w14:paraId="6E43E6C8" w14:textId="77777777" w:rsidR="00AD0722" w:rsidRPr="00BE29DD" w:rsidRDefault="00AD0722">
            <w:pPr>
              <w:pStyle w:val="Tabletext"/>
              <w:keepNext/>
              <w:keepLines/>
              <w:rPr>
                <w:lang w:eastAsia="ja-JP"/>
              </w:rPr>
            </w:pPr>
            <w:r w:rsidRPr="00BE29DD">
              <w:rPr>
                <w:lang w:eastAsia="ja-JP"/>
              </w:rPr>
              <w:t>Controlled environment</w:t>
            </w:r>
          </w:p>
        </w:tc>
        <w:tc>
          <w:tcPr>
            <w:tcW w:w="1395" w:type="dxa"/>
          </w:tcPr>
          <w:p w14:paraId="3DF97BD8" w14:textId="77777777" w:rsidR="00AD0722" w:rsidRPr="00BE29DD" w:rsidRDefault="00AD0722">
            <w:pPr>
              <w:pStyle w:val="Tabletext"/>
              <w:keepNext/>
              <w:keepLines/>
              <w:jc w:val="center"/>
              <w:rPr>
                <w:lang w:eastAsia="ja-JP"/>
              </w:rPr>
            </w:pPr>
            <w:r w:rsidRPr="00BE29DD">
              <w:rPr>
                <w:lang w:eastAsia="ja-JP"/>
              </w:rPr>
              <w:t>2.45 m</w:t>
            </w:r>
          </w:p>
        </w:tc>
        <w:tc>
          <w:tcPr>
            <w:tcW w:w="1396" w:type="dxa"/>
          </w:tcPr>
          <w:p w14:paraId="2710EA9B" w14:textId="77777777" w:rsidR="00AD0722" w:rsidRPr="00BE29DD" w:rsidRDefault="00AD0722">
            <w:pPr>
              <w:pStyle w:val="Tabletext"/>
              <w:keepNext/>
              <w:keepLines/>
              <w:jc w:val="center"/>
              <w:rPr>
                <w:lang w:eastAsia="ja-JP"/>
              </w:rPr>
            </w:pPr>
            <w:r w:rsidRPr="00BE29DD">
              <w:rPr>
                <w:lang w:eastAsia="ja-JP"/>
              </w:rPr>
              <w:t>3.92 m</w:t>
            </w:r>
          </w:p>
        </w:tc>
        <w:tc>
          <w:tcPr>
            <w:tcW w:w="1266" w:type="dxa"/>
          </w:tcPr>
          <w:p w14:paraId="4F050DAE" w14:textId="77777777" w:rsidR="00AD0722" w:rsidRPr="00BE29DD" w:rsidRDefault="00AD0722">
            <w:pPr>
              <w:pStyle w:val="Tabletext"/>
              <w:keepNext/>
              <w:keepLines/>
              <w:jc w:val="center"/>
              <w:rPr>
                <w:lang w:eastAsia="ja-JP"/>
              </w:rPr>
            </w:pPr>
            <w:r w:rsidRPr="00BE29DD">
              <w:rPr>
                <w:lang w:eastAsia="ja-JP"/>
              </w:rPr>
              <w:t>4.90 m</w:t>
            </w:r>
          </w:p>
        </w:tc>
        <w:tc>
          <w:tcPr>
            <w:tcW w:w="1396" w:type="dxa"/>
          </w:tcPr>
          <w:p w14:paraId="0FEAB018" w14:textId="77777777" w:rsidR="00AD0722" w:rsidRPr="00BE29DD" w:rsidRDefault="00AD0722">
            <w:pPr>
              <w:pStyle w:val="Tabletext"/>
              <w:keepNext/>
              <w:keepLines/>
              <w:jc w:val="center"/>
              <w:rPr>
                <w:lang w:eastAsia="ja-JP"/>
              </w:rPr>
            </w:pPr>
            <w:r w:rsidRPr="00BE29DD">
              <w:rPr>
                <w:lang w:eastAsia="ja-JP"/>
              </w:rPr>
              <w:t>7.82 m</w:t>
            </w:r>
          </w:p>
        </w:tc>
        <w:tc>
          <w:tcPr>
            <w:tcW w:w="1527" w:type="dxa"/>
          </w:tcPr>
          <w:p w14:paraId="39724111" w14:textId="77777777" w:rsidR="00AD0722" w:rsidRPr="00BE29DD" w:rsidRDefault="00AD0722">
            <w:pPr>
              <w:pStyle w:val="Tabletext"/>
              <w:keepNext/>
              <w:keepLines/>
              <w:jc w:val="center"/>
              <w:rPr>
                <w:lang w:eastAsia="ja-JP"/>
              </w:rPr>
            </w:pPr>
            <w:r w:rsidRPr="00BE29DD">
              <w:rPr>
                <w:lang w:eastAsia="ja-JP"/>
              </w:rPr>
              <w:t>9.80 m</w:t>
            </w:r>
          </w:p>
        </w:tc>
      </w:tr>
      <w:tr w:rsidR="00AD0722" w:rsidRPr="00BE29DD" w14:paraId="5F67C9D0" w14:textId="77777777">
        <w:trPr>
          <w:jc w:val="center"/>
        </w:trPr>
        <w:tc>
          <w:tcPr>
            <w:tcW w:w="964" w:type="dxa"/>
            <w:vMerge/>
          </w:tcPr>
          <w:p w14:paraId="2A259D07" w14:textId="77777777" w:rsidR="00AD0722" w:rsidRPr="00BE29DD" w:rsidRDefault="00AD0722">
            <w:pPr>
              <w:pStyle w:val="Tabletext"/>
              <w:keepNext/>
              <w:keepLines/>
              <w:rPr>
                <w:lang w:eastAsia="ja-JP"/>
              </w:rPr>
            </w:pPr>
          </w:p>
        </w:tc>
        <w:tc>
          <w:tcPr>
            <w:tcW w:w="1695" w:type="dxa"/>
          </w:tcPr>
          <w:p w14:paraId="0005D5E9" w14:textId="77777777" w:rsidR="00AD0722" w:rsidRPr="00BE29DD" w:rsidRDefault="00AD0722">
            <w:pPr>
              <w:pStyle w:val="Tabletext"/>
              <w:keepNext/>
              <w:keepLines/>
              <w:rPr>
                <w:lang w:eastAsia="ja-JP"/>
              </w:rPr>
            </w:pPr>
            <w:r w:rsidRPr="00BE29DD">
              <w:rPr>
                <w:lang w:eastAsia="ja-JP"/>
              </w:rPr>
              <w:t>General environment</w:t>
            </w:r>
          </w:p>
        </w:tc>
        <w:tc>
          <w:tcPr>
            <w:tcW w:w="1395" w:type="dxa"/>
          </w:tcPr>
          <w:p w14:paraId="7AEC003E" w14:textId="77777777" w:rsidR="00AD0722" w:rsidRPr="00BE29DD" w:rsidRDefault="00AD0722">
            <w:pPr>
              <w:pStyle w:val="Tabletext"/>
              <w:keepNext/>
              <w:keepLines/>
              <w:jc w:val="center"/>
              <w:rPr>
                <w:lang w:eastAsia="ja-JP"/>
              </w:rPr>
            </w:pPr>
            <w:r w:rsidRPr="00BE29DD">
              <w:rPr>
                <w:lang w:eastAsia="ja-JP"/>
              </w:rPr>
              <w:t>5.48 m</w:t>
            </w:r>
          </w:p>
        </w:tc>
        <w:tc>
          <w:tcPr>
            <w:tcW w:w="1396" w:type="dxa"/>
          </w:tcPr>
          <w:p w14:paraId="4AD237FF" w14:textId="77777777" w:rsidR="00AD0722" w:rsidRPr="00BE29DD" w:rsidRDefault="00AD0722">
            <w:pPr>
              <w:pStyle w:val="Tabletext"/>
              <w:keepNext/>
              <w:keepLines/>
              <w:jc w:val="center"/>
              <w:rPr>
                <w:lang w:eastAsia="ja-JP"/>
              </w:rPr>
            </w:pPr>
            <w:r w:rsidRPr="00BE29DD">
              <w:rPr>
                <w:lang w:eastAsia="ja-JP"/>
              </w:rPr>
              <w:t>8.76 m</w:t>
            </w:r>
          </w:p>
        </w:tc>
        <w:tc>
          <w:tcPr>
            <w:tcW w:w="1266" w:type="dxa"/>
          </w:tcPr>
          <w:p w14:paraId="7DBB016F" w14:textId="77777777" w:rsidR="00AD0722" w:rsidRPr="00BE29DD" w:rsidRDefault="00AD0722">
            <w:pPr>
              <w:pStyle w:val="Tabletext"/>
              <w:keepNext/>
              <w:keepLines/>
              <w:jc w:val="center"/>
              <w:rPr>
                <w:lang w:eastAsia="ja-JP"/>
              </w:rPr>
            </w:pPr>
            <w:r w:rsidRPr="00BE29DD">
              <w:rPr>
                <w:lang w:eastAsia="ja-JP"/>
              </w:rPr>
              <w:t>10.95 m</w:t>
            </w:r>
          </w:p>
        </w:tc>
        <w:tc>
          <w:tcPr>
            <w:tcW w:w="1396" w:type="dxa"/>
          </w:tcPr>
          <w:p w14:paraId="0A32EA53" w14:textId="77777777" w:rsidR="00AD0722" w:rsidRPr="00BE29DD" w:rsidRDefault="00AD0722">
            <w:pPr>
              <w:pStyle w:val="Tabletext"/>
              <w:keepNext/>
              <w:keepLines/>
              <w:jc w:val="center"/>
              <w:rPr>
                <w:lang w:eastAsia="ja-JP"/>
              </w:rPr>
            </w:pPr>
            <w:r w:rsidRPr="00BE29DD">
              <w:rPr>
                <w:lang w:eastAsia="ja-JP"/>
              </w:rPr>
              <w:t>17.49 m</w:t>
            </w:r>
          </w:p>
        </w:tc>
        <w:tc>
          <w:tcPr>
            <w:tcW w:w="1527" w:type="dxa"/>
          </w:tcPr>
          <w:p w14:paraId="5E543450" w14:textId="77777777" w:rsidR="00AD0722" w:rsidRPr="00BE29DD" w:rsidRDefault="00AD0722">
            <w:pPr>
              <w:pStyle w:val="Tabletext"/>
              <w:keepNext/>
              <w:keepLines/>
              <w:jc w:val="center"/>
              <w:rPr>
                <w:lang w:eastAsia="ja-JP"/>
              </w:rPr>
            </w:pPr>
            <w:r w:rsidRPr="00BE29DD">
              <w:rPr>
                <w:lang w:eastAsia="ja-JP"/>
              </w:rPr>
              <w:t>21.90 m</w:t>
            </w:r>
          </w:p>
        </w:tc>
      </w:tr>
      <w:tr w:rsidR="00AD0722" w:rsidRPr="00BE29DD" w14:paraId="48E5258A" w14:textId="77777777">
        <w:trPr>
          <w:jc w:val="center"/>
        </w:trPr>
        <w:tc>
          <w:tcPr>
            <w:tcW w:w="964" w:type="dxa"/>
            <w:vMerge w:val="restart"/>
          </w:tcPr>
          <w:p w14:paraId="2BB607DB" w14:textId="77777777" w:rsidR="00AD0722" w:rsidRPr="00BE29DD" w:rsidRDefault="00AD0722">
            <w:pPr>
              <w:pStyle w:val="Tabletext"/>
              <w:keepNext/>
              <w:keepLines/>
              <w:rPr>
                <w:lang w:eastAsia="ja-JP"/>
              </w:rPr>
            </w:pPr>
            <w:r w:rsidRPr="00BE29DD">
              <w:rPr>
                <w:lang w:eastAsia="ja-JP"/>
              </w:rPr>
              <w:t xml:space="preserve">5.7 GHz </w:t>
            </w:r>
          </w:p>
        </w:tc>
        <w:tc>
          <w:tcPr>
            <w:tcW w:w="1695" w:type="dxa"/>
          </w:tcPr>
          <w:p w14:paraId="0158277E" w14:textId="77777777" w:rsidR="00AD0722" w:rsidRPr="00BE29DD" w:rsidRDefault="00AD0722">
            <w:pPr>
              <w:pStyle w:val="Tabletext"/>
              <w:keepNext/>
              <w:keepLines/>
              <w:rPr>
                <w:lang w:eastAsia="ja-JP"/>
              </w:rPr>
            </w:pPr>
            <w:r w:rsidRPr="00BE29DD">
              <w:rPr>
                <w:lang w:eastAsia="ja-JP"/>
              </w:rPr>
              <w:t>Controlled environment</w:t>
            </w:r>
          </w:p>
        </w:tc>
        <w:tc>
          <w:tcPr>
            <w:tcW w:w="1395" w:type="dxa"/>
          </w:tcPr>
          <w:p w14:paraId="2DEFB277" w14:textId="77777777" w:rsidR="00AD0722" w:rsidRPr="00BE29DD" w:rsidRDefault="00AD0722">
            <w:pPr>
              <w:pStyle w:val="Tabletext"/>
              <w:keepNext/>
              <w:keepLines/>
              <w:jc w:val="center"/>
              <w:rPr>
                <w:lang w:eastAsia="ja-JP"/>
              </w:rPr>
            </w:pPr>
            <w:r w:rsidRPr="00BE29DD">
              <w:rPr>
                <w:lang w:eastAsia="ja-JP"/>
              </w:rPr>
              <w:t>4.00 m</w:t>
            </w:r>
          </w:p>
        </w:tc>
        <w:tc>
          <w:tcPr>
            <w:tcW w:w="1396" w:type="dxa"/>
          </w:tcPr>
          <w:p w14:paraId="5F9E40B8" w14:textId="77777777" w:rsidR="00AD0722" w:rsidRPr="00BE29DD" w:rsidRDefault="00AD0722">
            <w:pPr>
              <w:pStyle w:val="Tabletext"/>
              <w:keepNext/>
              <w:keepLines/>
              <w:jc w:val="center"/>
              <w:rPr>
                <w:lang w:eastAsia="ja-JP"/>
              </w:rPr>
            </w:pPr>
            <w:r w:rsidRPr="00BE29DD">
              <w:rPr>
                <w:lang w:eastAsia="ja-JP"/>
              </w:rPr>
              <w:t>6.40 m</w:t>
            </w:r>
          </w:p>
        </w:tc>
        <w:tc>
          <w:tcPr>
            <w:tcW w:w="1266" w:type="dxa"/>
          </w:tcPr>
          <w:p w14:paraId="5525AEBE" w14:textId="77777777" w:rsidR="00AD0722" w:rsidRPr="00BE29DD" w:rsidRDefault="00AD0722">
            <w:pPr>
              <w:pStyle w:val="Tabletext"/>
              <w:keepNext/>
              <w:keepLines/>
              <w:jc w:val="center"/>
              <w:rPr>
                <w:lang w:eastAsia="ja-JP"/>
              </w:rPr>
            </w:pPr>
            <w:r w:rsidRPr="00BE29DD">
              <w:rPr>
                <w:lang w:eastAsia="ja-JP"/>
              </w:rPr>
              <w:t>8.00 m</w:t>
            </w:r>
          </w:p>
        </w:tc>
        <w:tc>
          <w:tcPr>
            <w:tcW w:w="1396" w:type="dxa"/>
          </w:tcPr>
          <w:p w14:paraId="21AD93BB" w14:textId="77777777" w:rsidR="00AD0722" w:rsidRPr="00BE29DD" w:rsidRDefault="00AD0722">
            <w:pPr>
              <w:pStyle w:val="Tabletext"/>
              <w:keepNext/>
              <w:keepLines/>
              <w:jc w:val="center"/>
              <w:rPr>
                <w:lang w:eastAsia="ja-JP"/>
              </w:rPr>
            </w:pPr>
            <w:r w:rsidRPr="00BE29DD">
              <w:rPr>
                <w:lang w:eastAsia="ja-JP"/>
              </w:rPr>
              <w:t>12.80 m</w:t>
            </w:r>
          </w:p>
        </w:tc>
        <w:tc>
          <w:tcPr>
            <w:tcW w:w="1527" w:type="dxa"/>
          </w:tcPr>
          <w:p w14:paraId="1B092535" w14:textId="77777777" w:rsidR="00AD0722" w:rsidRPr="00BE29DD" w:rsidRDefault="00AD0722">
            <w:pPr>
              <w:pStyle w:val="Tabletext"/>
              <w:keepNext/>
              <w:keepLines/>
              <w:jc w:val="center"/>
              <w:rPr>
                <w:lang w:eastAsia="ja-JP"/>
              </w:rPr>
            </w:pPr>
            <w:r w:rsidRPr="00BE29DD">
              <w:rPr>
                <w:lang w:eastAsia="ja-JP"/>
              </w:rPr>
              <w:t>16.00 m</w:t>
            </w:r>
          </w:p>
        </w:tc>
      </w:tr>
      <w:tr w:rsidR="00AD0722" w:rsidRPr="00BE29DD" w14:paraId="5EA88CBE" w14:textId="77777777">
        <w:trPr>
          <w:jc w:val="center"/>
        </w:trPr>
        <w:tc>
          <w:tcPr>
            <w:tcW w:w="964" w:type="dxa"/>
            <w:vMerge/>
            <w:tcBorders>
              <w:bottom w:val="single" w:sz="4" w:space="0" w:color="auto"/>
            </w:tcBorders>
          </w:tcPr>
          <w:p w14:paraId="19DDFD52" w14:textId="77777777" w:rsidR="00AD0722" w:rsidRPr="00BE29DD" w:rsidRDefault="00AD0722">
            <w:pPr>
              <w:pStyle w:val="Tabletext"/>
              <w:keepNext/>
              <w:keepLines/>
              <w:rPr>
                <w:lang w:eastAsia="ja-JP"/>
              </w:rPr>
            </w:pPr>
          </w:p>
        </w:tc>
        <w:tc>
          <w:tcPr>
            <w:tcW w:w="1695" w:type="dxa"/>
            <w:tcBorders>
              <w:bottom w:val="single" w:sz="4" w:space="0" w:color="auto"/>
            </w:tcBorders>
          </w:tcPr>
          <w:p w14:paraId="744BF2A0" w14:textId="77777777" w:rsidR="00AD0722" w:rsidRPr="00BE29DD" w:rsidRDefault="00AD0722">
            <w:pPr>
              <w:pStyle w:val="Tabletext"/>
              <w:keepNext/>
              <w:keepLines/>
              <w:rPr>
                <w:lang w:eastAsia="ja-JP"/>
              </w:rPr>
            </w:pPr>
            <w:r w:rsidRPr="00BE29DD">
              <w:rPr>
                <w:lang w:eastAsia="ja-JP"/>
              </w:rPr>
              <w:t>General environment</w:t>
            </w:r>
          </w:p>
        </w:tc>
        <w:tc>
          <w:tcPr>
            <w:tcW w:w="1395" w:type="dxa"/>
            <w:tcBorders>
              <w:bottom w:val="single" w:sz="4" w:space="0" w:color="auto"/>
            </w:tcBorders>
          </w:tcPr>
          <w:p w14:paraId="20A7DB0A" w14:textId="77777777" w:rsidR="00AD0722" w:rsidRPr="00BE29DD" w:rsidRDefault="00AD0722">
            <w:pPr>
              <w:pStyle w:val="Tabletext"/>
              <w:keepNext/>
              <w:keepLines/>
              <w:jc w:val="center"/>
              <w:rPr>
                <w:lang w:eastAsia="ja-JP"/>
              </w:rPr>
            </w:pPr>
            <w:r w:rsidRPr="00BE29DD">
              <w:rPr>
                <w:lang w:eastAsia="ja-JP"/>
              </w:rPr>
              <w:t>9.00 m</w:t>
            </w:r>
          </w:p>
        </w:tc>
        <w:tc>
          <w:tcPr>
            <w:tcW w:w="1396" w:type="dxa"/>
            <w:tcBorders>
              <w:bottom w:val="single" w:sz="4" w:space="0" w:color="auto"/>
            </w:tcBorders>
          </w:tcPr>
          <w:p w14:paraId="628ACC4C" w14:textId="77777777" w:rsidR="00AD0722" w:rsidRPr="00BE29DD" w:rsidRDefault="00AD0722">
            <w:pPr>
              <w:pStyle w:val="Tabletext"/>
              <w:keepNext/>
              <w:keepLines/>
              <w:jc w:val="center"/>
              <w:rPr>
                <w:lang w:eastAsia="ja-JP"/>
              </w:rPr>
            </w:pPr>
            <w:r w:rsidRPr="00BE29DD">
              <w:rPr>
                <w:lang w:eastAsia="ja-JP"/>
              </w:rPr>
              <w:t>14.30 m</w:t>
            </w:r>
          </w:p>
        </w:tc>
        <w:tc>
          <w:tcPr>
            <w:tcW w:w="1266" w:type="dxa"/>
            <w:tcBorders>
              <w:bottom w:val="single" w:sz="4" w:space="0" w:color="auto"/>
            </w:tcBorders>
          </w:tcPr>
          <w:p w14:paraId="01CC6C42" w14:textId="77777777" w:rsidR="00AD0722" w:rsidRPr="00BE29DD" w:rsidRDefault="00AD0722">
            <w:pPr>
              <w:pStyle w:val="Tabletext"/>
              <w:keepNext/>
              <w:keepLines/>
              <w:jc w:val="center"/>
              <w:rPr>
                <w:lang w:eastAsia="ja-JP"/>
              </w:rPr>
            </w:pPr>
            <w:r w:rsidRPr="00BE29DD">
              <w:rPr>
                <w:lang w:eastAsia="ja-JP"/>
              </w:rPr>
              <w:t>17.80 m</w:t>
            </w:r>
          </w:p>
        </w:tc>
        <w:tc>
          <w:tcPr>
            <w:tcW w:w="1396" w:type="dxa"/>
            <w:tcBorders>
              <w:bottom w:val="single" w:sz="4" w:space="0" w:color="auto"/>
            </w:tcBorders>
          </w:tcPr>
          <w:p w14:paraId="1A61E1FE" w14:textId="77777777" w:rsidR="00AD0722" w:rsidRPr="00BE29DD" w:rsidRDefault="00AD0722">
            <w:pPr>
              <w:pStyle w:val="Tabletext"/>
              <w:keepNext/>
              <w:keepLines/>
              <w:jc w:val="center"/>
              <w:rPr>
                <w:lang w:eastAsia="ja-JP"/>
              </w:rPr>
            </w:pPr>
            <w:r w:rsidRPr="00BE29DD">
              <w:rPr>
                <w:lang w:eastAsia="ja-JP"/>
              </w:rPr>
              <w:t>28.50 m</w:t>
            </w:r>
          </w:p>
        </w:tc>
        <w:tc>
          <w:tcPr>
            <w:tcW w:w="1527" w:type="dxa"/>
            <w:tcBorders>
              <w:bottom w:val="single" w:sz="4" w:space="0" w:color="auto"/>
            </w:tcBorders>
          </w:tcPr>
          <w:p w14:paraId="382781BA" w14:textId="77777777" w:rsidR="00AD0722" w:rsidRPr="00BE29DD" w:rsidRDefault="00AD0722">
            <w:pPr>
              <w:pStyle w:val="Tabletext"/>
              <w:keepNext/>
              <w:keepLines/>
              <w:jc w:val="center"/>
              <w:rPr>
                <w:lang w:eastAsia="ja-JP"/>
              </w:rPr>
            </w:pPr>
            <w:r w:rsidRPr="00BE29DD">
              <w:rPr>
                <w:lang w:eastAsia="ja-JP"/>
              </w:rPr>
              <w:t>35.70 m</w:t>
            </w:r>
          </w:p>
        </w:tc>
      </w:tr>
      <w:tr w:rsidR="00AD0722" w:rsidRPr="00BE29DD" w14:paraId="3A2D1194" w14:textId="77777777">
        <w:trPr>
          <w:jc w:val="center"/>
        </w:trPr>
        <w:tc>
          <w:tcPr>
            <w:tcW w:w="9639" w:type="dxa"/>
            <w:gridSpan w:val="7"/>
            <w:tcBorders>
              <w:top w:val="nil"/>
              <w:left w:val="nil"/>
              <w:bottom w:val="nil"/>
              <w:right w:val="nil"/>
            </w:tcBorders>
          </w:tcPr>
          <w:p w14:paraId="032C3C81" w14:textId="77777777" w:rsidR="00AD0722" w:rsidRPr="00BE29DD" w:rsidRDefault="00AD0722">
            <w:pPr>
              <w:pStyle w:val="Tablelegend"/>
              <w:rPr>
                <w:lang w:eastAsia="ja-JP"/>
              </w:rPr>
            </w:pPr>
            <w:r w:rsidRPr="00BE29DD">
              <w:rPr>
                <w:vertAlign w:val="superscript"/>
                <w:lang w:eastAsia="ja-JP"/>
              </w:rPr>
              <w:t>(1)</w:t>
            </w:r>
            <w:r w:rsidRPr="00BE29DD">
              <w:rPr>
                <w:lang w:eastAsia="ja-JP"/>
              </w:rPr>
              <w:tab/>
              <w:t>No reflections counted.</w:t>
            </w:r>
          </w:p>
          <w:p w14:paraId="5319CE6B" w14:textId="77777777" w:rsidR="00AD0722" w:rsidRPr="00BE29DD" w:rsidRDefault="00AD0722">
            <w:pPr>
              <w:pStyle w:val="Tablelegend"/>
              <w:rPr>
                <w:lang w:eastAsia="ja-JP"/>
              </w:rPr>
            </w:pPr>
            <w:r w:rsidRPr="00BE29DD">
              <w:rPr>
                <w:vertAlign w:val="superscript"/>
                <w:lang w:eastAsia="ja-JP"/>
              </w:rPr>
              <w:t>(2)</w:t>
            </w:r>
            <w:r w:rsidRPr="00BE29DD">
              <w:rPr>
                <w:lang w:eastAsia="ja-JP"/>
              </w:rPr>
              <w:tab/>
              <w:t>Reflections from the ground counted.</w:t>
            </w:r>
          </w:p>
          <w:p w14:paraId="2010C980" w14:textId="77777777" w:rsidR="00AD0722" w:rsidRPr="00BE29DD" w:rsidRDefault="00AD0722">
            <w:pPr>
              <w:pStyle w:val="Tablelegend"/>
              <w:rPr>
                <w:lang w:eastAsia="ja-JP"/>
              </w:rPr>
            </w:pPr>
            <w:r w:rsidRPr="00BE29DD">
              <w:rPr>
                <w:vertAlign w:val="superscript"/>
                <w:lang w:eastAsia="ja-JP"/>
              </w:rPr>
              <w:t>(3)</w:t>
            </w:r>
            <w:r w:rsidRPr="00BE29DD">
              <w:rPr>
                <w:lang w:eastAsia="ja-JP"/>
              </w:rPr>
              <w:tab/>
              <w:t>Reflections from the water surface and from those other than the ground counted.</w:t>
            </w:r>
          </w:p>
          <w:p w14:paraId="3F0EE9D3" w14:textId="77777777" w:rsidR="00AD0722" w:rsidRPr="00BE29DD" w:rsidRDefault="00AD0722">
            <w:pPr>
              <w:pStyle w:val="Tablelegend"/>
              <w:rPr>
                <w:lang w:eastAsia="ja-JP"/>
              </w:rPr>
            </w:pPr>
            <w:r w:rsidRPr="00BE29DD">
              <w:rPr>
                <w:vertAlign w:val="superscript"/>
                <w:lang w:eastAsia="ja-JP"/>
              </w:rPr>
              <w:t>(4)</w:t>
            </w:r>
            <w:r w:rsidRPr="00BE29DD">
              <w:rPr>
                <w:lang w:eastAsia="ja-JP"/>
              </w:rPr>
              <w:tab/>
              <w:t>6 dB is added in the case greater reflection is expected to observe due to buildings such as an office building nearby the evaluation point.</w:t>
            </w:r>
          </w:p>
        </w:tc>
      </w:tr>
    </w:tbl>
    <w:p w14:paraId="6E083101" w14:textId="77777777" w:rsidR="00AD0722" w:rsidRPr="00BE29DD" w:rsidRDefault="00AD0722" w:rsidP="00AD0722">
      <w:pPr>
        <w:pStyle w:val="Tablefin"/>
        <w:rPr>
          <w:bCs/>
          <w:lang w:eastAsia="ja-JP"/>
        </w:rPr>
      </w:pPr>
    </w:p>
    <w:p w14:paraId="4B4CF630" w14:textId="77777777" w:rsidR="00AD0722" w:rsidRPr="00BE29DD" w:rsidRDefault="00AD0722" w:rsidP="00AD0722">
      <w:pPr>
        <w:pStyle w:val="Heading3"/>
        <w:rPr>
          <w:lang w:eastAsia="ja-JP"/>
        </w:rPr>
      </w:pPr>
      <w:r w:rsidRPr="00BE29DD">
        <w:rPr>
          <w:lang w:eastAsia="ja-JP"/>
        </w:rPr>
        <w:t>A1.2.2</w:t>
      </w:r>
      <w:r w:rsidRPr="00BE29DD">
        <w:rPr>
          <w:lang w:eastAsia="ja-JP"/>
        </w:rPr>
        <w:tab/>
        <w:t>Directions</w:t>
      </w:r>
    </w:p>
    <w:p w14:paraId="628D6EF8" w14:textId="77777777" w:rsidR="00AD0722" w:rsidRPr="00BE29DD" w:rsidRDefault="00AD0722" w:rsidP="00AD0722">
      <w:pPr>
        <w:rPr>
          <w:lang w:eastAsia="ja-JP"/>
        </w:rPr>
      </w:pPr>
      <w:r w:rsidRPr="00BE29DD">
        <w:rPr>
          <w:lang w:eastAsia="ja-JP"/>
        </w:rPr>
        <w:t>The beam WPT systems being considered for the operation in the 920 MHz band, the separation distance to meet the limits in the RRPG is comparatively short; and therefore, it is possible for them to operate in the WPT general environment.</w:t>
      </w:r>
    </w:p>
    <w:p w14:paraId="66E710A2" w14:textId="77777777" w:rsidR="00AD0722" w:rsidRPr="00BE29DD" w:rsidRDefault="00AD0722" w:rsidP="00AD0722">
      <w:pPr>
        <w:rPr>
          <w:lang w:eastAsia="ja-JP"/>
        </w:rPr>
      </w:pPr>
      <w:r w:rsidRPr="00BE29DD">
        <w:rPr>
          <w:lang w:eastAsia="ja-JP"/>
        </w:rPr>
        <w:lastRenderedPageBreak/>
        <w:t>Those for the 2.4 GHz band and the 5.7 GHz band assume adoption of human body detection mechanisms in the area expecting greater RF exposure than the limits specified in the RRPG to cease power transmission when detected. In addition, the systems are to take safety measures to ensure correct functioning of the detect and protect mechanism. Moreover, some alert such by indicating attentional area and setting a fence is conducted, too.</w:t>
      </w:r>
    </w:p>
    <w:p w14:paraId="4976104F" w14:textId="77777777" w:rsidR="00AD0722" w:rsidRPr="00BE29DD" w:rsidRDefault="00AD0722" w:rsidP="00AD0722">
      <w:pPr>
        <w:rPr>
          <w:ins w:id="1601" w:author="251 (USA)" w:date="2023-05-29T18:33:00Z"/>
          <w:spacing w:val="-4"/>
          <w:lang w:eastAsia="ja-JP"/>
        </w:rPr>
      </w:pPr>
      <w:r w:rsidRPr="00BE29DD">
        <w:rPr>
          <w:spacing w:val="-4"/>
          <w:lang w:eastAsia="ja-JP"/>
        </w:rPr>
        <w:t>Beam WPT transmitters are not used at a very close proximity (within 20 cm) from the human body according to use case scenarios and also taking appropriate safety measures mentioned above. Therefore, study on specific energy absorption rate (SAR) for the human body nearby is not necessary.</w:t>
      </w:r>
    </w:p>
    <w:p w14:paraId="07346CA1" w14:textId="2D26C101" w:rsidR="00AD0722" w:rsidRPr="00BE29DD" w:rsidRDefault="005D25D7" w:rsidP="005D25D7">
      <w:pPr>
        <w:pStyle w:val="Annextitle"/>
        <w:rPr>
          <w:ins w:id="1602" w:author="251 (USA)" w:date="2023-05-29T18:33:00Z"/>
          <w:lang w:eastAsia="ja-JP"/>
        </w:rPr>
      </w:pPr>
      <w:bookmarkStart w:id="1603" w:name="_Toc201221123"/>
      <w:ins w:id="1604" w:author="251 (USA)" w:date="2023-05-29T18:33:00Z">
        <w:r w:rsidRPr="00BE29DD">
          <w:rPr>
            <w:lang w:eastAsia="ja-JP"/>
          </w:rPr>
          <w:t xml:space="preserve">Annex </w:t>
        </w:r>
        <w:r w:rsidR="00AD0722" w:rsidRPr="00BE29DD">
          <w:rPr>
            <w:lang w:eastAsia="ja-JP"/>
          </w:rPr>
          <w:t>2</w:t>
        </w:r>
      </w:ins>
      <w:ins w:id="1605" w:author="Chamova, Alisa" w:date="2025-05-26T10:55:00Z">
        <w:r w:rsidRPr="00BE29DD">
          <w:rPr>
            <w:lang w:eastAsia="ja-JP"/>
          </w:rPr>
          <w:br/>
        </w:r>
        <w:r w:rsidRPr="00BE29DD">
          <w:rPr>
            <w:lang w:eastAsia="ja-JP"/>
          </w:rPr>
          <w:br/>
        </w:r>
      </w:ins>
      <w:ins w:id="1606" w:author="251 (USA)" w:date="2023-05-29T18:33:00Z">
        <w:r w:rsidR="00AD0722" w:rsidRPr="00BE29DD">
          <w:rPr>
            <w:lang w:eastAsia="ja-JP"/>
          </w:rPr>
          <w:t>Details of Impact Studies of Beam WPT on EESS(passive)</w:t>
        </w:r>
      </w:ins>
      <w:ins w:id="1607" w:author="USA" w:date="2024-05-09T13:21:00Z">
        <w:r w:rsidR="00AD0722" w:rsidRPr="00BE29DD">
          <w:rPr>
            <w:lang w:eastAsia="ja-JP"/>
          </w:rPr>
          <w:t xml:space="preserve">, </w:t>
        </w:r>
      </w:ins>
      <w:ins w:id="1608" w:author="Chamova, Alisa" w:date="2024-05-31T11:07:00Z">
        <w:r w:rsidR="00AD0722" w:rsidRPr="00BE29DD">
          <w:rPr>
            <w:lang w:eastAsia="ja-JP"/>
          </w:rPr>
          <w:br/>
        </w:r>
      </w:ins>
      <w:ins w:id="1609" w:author="USA" w:date="2024-05-09T13:21:00Z">
        <w:r w:rsidR="00AD0722" w:rsidRPr="00BE29DD">
          <w:rPr>
            <w:lang w:eastAsia="ja-JP"/>
          </w:rPr>
          <w:t>RAS, and IMT</w:t>
        </w:r>
      </w:ins>
      <w:ins w:id="1610" w:author="251 (USA)" w:date="2023-05-29T18:33:00Z">
        <w:r w:rsidR="00AD0722" w:rsidRPr="00BE29DD">
          <w:rPr>
            <w:lang w:eastAsia="ja-JP"/>
          </w:rPr>
          <w:t xml:space="preserve"> in Study F</w:t>
        </w:r>
        <w:bookmarkEnd w:id="1603"/>
        <w:r w:rsidR="00AD0722" w:rsidRPr="00BE29DD">
          <w:rPr>
            <w:rStyle w:val="Hyperlink"/>
            <w:color w:val="000000" w:themeColor="text1"/>
          </w:rPr>
          <w:t xml:space="preserve"> </w:t>
        </w:r>
      </w:ins>
    </w:p>
    <w:p w14:paraId="5E2E0F62" w14:textId="26164C28" w:rsidR="00AD0722" w:rsidRPr="00BE29DD" w:rsidRDefault="00AD0722" w:rsidP="00AD0722">
      <w:pPr>
        <w:pStyle w:val="Heading2"/>
        <w:rPr>
          <w:ins w:id="1611" w:author="251 (USA)" w:date="2023-05-29T18:33:00Z"/>
        </w:rPr>
      </w:pPr>
      <w:bookmarkStart w:id="1612" w:name="_Toc123716813"/>
      <w:bookmarkStart w:id="1613" w:name="_Toc128400041"/>
      <w:bookmarkStart w:id="1614" w:name="_Toc129591709"/>
      <w:bookmarkStart w:id="1615" w:name="_Toc201221124"/>
      <w:ins w:id="1616" w:author="251 (USA)" w:date="2023-05-29T18:33:00Z">
        <w:r w:rsidRPr="00BE29DD">
          <w:t>A2.1</w:t>
        </w:r>
        <w:r w:rsidRPr="00BE29DD">
          <w:tab/>
          <w:t xml:space="preserve">EESS (Passive) and </w:t>
        </w:r>
        <w:bookmarkEnd w:id="1612"/>
        <w:bookmarkEnd w:id="1613"/>
        <w:bookmarkEnd w:id="1614"/>
        <w:r w:rsidRPr="00BE29DD">
          <w:t>Beam WPT</w:t>
        </w:r>
        <w:bookmarkEnd w:id="1615"/>
      </w:ins>
    </w:p>
    <w:p w14:paraId="28111AB7" w14:textId="77777777" w:rsidR="00AD0722" w:rsidRPr="00BE29DD" w:rsidRDefault="00AD0722" w:rsidP="00AD0722">
      <w:pPr>
        <w:rPr>
          <w:ins w:id="1617" w:author="251 (USA)" w:date="2023-05-29T18:33:00Z"/>
          <w:szCs w:val="24"/>
        </w:rPr>
      </w:pPr>
      <w:ins w:id="1618" w:author="251 (USA)" w:date="2023-05-29T18:33:00Z">
        <w:r w:rsidRPr="00BE29DD">
          <w:rPr>
            <w:szCs w:val="24"/>
          </w:rPr>
          <w:t>In the United States, beam WPT has been determined to be an ISM use of spectrum subject to the national 24 GHz ISM band limit established by FCC.</w:t>
        </w:r>
        <w:r w:rsidRPr="00BE29DD">
          <w:rPr>
            <w:rStyle w:val="FootnoteReference"/>
            <w:szCs w:val="24"/>
          </w:rPr>
          <w:footnoteReference w:id="2"/>
        </w:r>
        <w:r w:rsidRPr="00BE29DD">
          <w:rPr>
            <w:szCs w:val="24"/>
          </w:rPr>
          <w:t xml:space="preserve"> </w:t>
        </w:r>
        <w:bookmarkStart w:id="1624" w:name="_Hlk78343674"/>
        <w:r w:rsidRPr="00BE29DD">
          <w:rPr>
            <w:szCs w:val="24"/>
          </w:rPr>
          <w:t>For the case of transmitter power less than 500</w:t>
        </w:r>
      </w:ins>
      <w:ins w:id="1625" w:author="Chamova, Alisa" w:date="2023-06-07T10:44:00Z">
        <w:r w:rsidRPr="00BE29DD">
          <w:rPr>
            <w:szCs w:val="24"/>
          </w:rPr>
          <w:t xml:space="preserve"> </w:t>
        </w:r>
      </w:ins>
      <w:ins w:id="1626" w:author="251 (USA)" w:date="2023-05-29T18:33:00Z">
        <w:r w:rsidRPr="00BE29DD">
          <w:rPr>
            <w:szCs w:val="24"/>
          </w:rPr>
          <w:t>W RF power, the out-of-band limit is a field strength of 25 </w:t>
        </w:r>
        <w:r w:rsidRPr="00BE29DD">
          <w:rPr>
            <w:szCs w:val="24"/>
          </w:rPr>
          <w:sym w:font="Symbol" w:char="F06D"/>
        </w:r>
        <w:r w:rsidRPr="00BE29DD">
          <w:rPr>
            <w:szCs w:val="24"/>
          </w:rPr>
          <w:t>V/m at a measurement distance of 300 m and a measurement bandwidth of 1 MHz</w:t>
        </w:r>
        <w:bookmarkEnd w:id="1624"/>
        <w:r w:rsidRPr="00BE29DD">
          <w:rPr>
            <w:szCs w:val="24"/>
          </w:rPr>
          <w:t>. Some administrations have created national requirements that devices for indoor only use have physical characteristics limiting their potential outdoor use, including the requirement that the device must be powered from electrical mains. Administrations could also require sensors in such devices to assure they are pointed downward.</w:t>
        </w:r>
      </w:ins>
    </w:p>
    <w:p w14:paraId="333AA3F1" w14:textId="3E307A10" w:rsidR="00AD0722" w:rsidRPr="00BE29DD" w:rsidRDefault="00AD0722" w:rsidP="00AD0722">
      <w:pPr>
        <w:pStyle w:val="Heading3"/>
        <w:rPr>
          <w:ins w:id="1627" w:author="251 (USA)" w:date="2023-05-29T18:33:00Z"/>
        </w:rPr>
      </w:pPr>
      <w:bookmarkStart w:id="1628" w:name="_Toc123716814"/>
      <w:ins w:id="1629" w:author="251 (USA)" w:date="2023-05-29T18:33:00Z">
        <w:r w:rsidRPr="00BE29DD">
          <w:t>A2.1.1</w:t>
        </w:r>
        <w:r w:rsidRPr="00BE29DD">
          <w:tab/>
          <w:t>Modelling impact of 24 GHz WPT beam devices on EESS (passive) sensors</w:t>
        </w:r>
        <w:bookmarkEnd w:id="1628"/>
      </w:ins>
    </w:p>
    <w:p w14:paraId="6BB016A3" w14:textId="0671D452" w:rsidR="00AD0722" w:rsidRPr="00BE29DD" w:rsidRDefault="00AD0722" w:rsidP="00AD0722">
      <w:pPr>
        <w:rPr>
          <w:ins w:id="1630" w:author="USA" w:date="2024-05-09T11:39:00Z"/>
          <w:szCs w:val="24"/>
        </w:rPr>
      </w:pPr>
      <w:ins w:id="1631" w:author="251 (USA)" w:date="2023-05-29T18:33:00Z">
        <w:r w:rsidRPr="00BE29DD">
          <w:rPr>
            <w:szCs w:val="24"/>
          </w:rPr>
          <w:t>In general, OOBE levels decrease as the frequency becomes separated from the carrier frequencies by multiples of the transmission half bandwidth. These transmissions are low in bandwidth compared to their separation from the nearby passive band. In this case the band separation is &gt;100</w:t>
        </w:r>
      </w:ins>
      <w:ins w:id="1632" w:author="Chamova, Alisa" w:date="2023-06-07T10:44:00Z">
        <w:r w:rsidRPr="00BE29DD">
          <w:rPr>
            <w:szCs w:val="24"/>
          </w:rPr>
          <w:t> </w:t>
        </w:r>
      </w:ins>
      <w:ins w:id="1633" w:author="251 (USA)" w:date="2023-05-29T18:33:00Z">
        <w:r w:rsidRPr="00BE29DD">
          <w:rPr>
            <w:szCs w:val="24"/>
          </w:rPr>
          <w:t xml:space="preserve">MHz while the bandwidth of the WPT Beam emission is ≤ 10 MHz so the passive bands is more than 10 half bandwidths away. In this case ISM is only used indoor employing downward pointing antennas that transfer a large fraction of their transmitted power to the intended receiver. The antennas have multiple elements each with amplifiers and frequency </w:t>
        </w:r>
      </w:ins>
      <w:ins w:id="1634" w:author="USA" w:date="2024-05-09T11:38:00Z">
        <w:r w:rsidRPr="00BE29DD">
          <w:rPr>
            <w:szCs w:val="24"/>
          </w:rPr>
          <w:t>synthesizers</w:t>
        </w:r>
      </w:ins>
      <w:ins w:id="1635" w:author="251 (USA)" w:date="2023-05-29T18:33:00Z">
        <w:r w:rsidRPr="00BE29DD">
          <w:rPr>
            <w:szCs w:val="24"/>
          </w:rPr>
          <w:t xml:space="preserve"> that derive the centre frequency of transmissions from a reference frequency that is much lower. </w:t>
        </w:r>
      </w:ins>
      <w:ins w:id="1636" w:author="USA" w:date="2024-05-09T11:39:00Z">
        <w:r w:rsidRPr="00BE29DD">
          <w:rPr>
            <w:szCs w:val="24"/>
          </w:rPr>
          <w:t>If the phase locked loop of the synthesizer has a bandwidth that is much smaller than the separation of the centre frequency from the nearby passive band, then the resulting emissions near centre frequency will have highly correlated phases over a bandwidth of less than 10 MHz over the various antenna elements and have uncorrelated phases over frequencies further from the centre frequency. This, in turn</w:t>
        </w:r>
      </w:ins>
      <w:ins w:id="1637" w:author="USA" w:date="2024-05-09T13:25:00Z">
        <w:r w:rsidRPr="00BE29DD">
          <w:rPr>
            <w:szCs w:val="24"/>
          </w:rPr>
          <w:t>,</w:t>
        </w:r>
      </w:ins>
      <w:ins w:id="1638" w:author="USA" w:date="2024-05-09T11:39:00Z">
        <w:r w:rsidRPr="00BE29DD">
          <w:rPr>
            <w:szCs w:val="24"/>
          </w:rPr>
          <w:t xml:space="preserve"> results in a highly focused beam at the centre frequency and a much more diffuse pattern with much lower gain at the frequencies more than 10 MHz from the centre frequency. The resulting out of band emissions from each antenna element result from the phase noise of individual local oscillators of each PLL and are uncorrelated. </w:t>
        </w:r>
      </w:ins>
    </w:p>
    <w:p w14:paraId="5D614CFF" w14:textId="77777777" w:rsidR="00AD0722" w:rsidRPr="00BE29DD" w:rsidRDefault="00AD0722" w:rsidP="00AD0722">
      <w:pPr>
        <w:rPr>
          <w:ins w:id="1639" w:author="USA" w:date="2024-05-09T11:39:00Z"/>
          <w:szCs w:val="24"/>
        </w:rPr>
      </w:pPr>
      <w:ins w:id="1640" w:author="USA" w:date="2024-05-09T11:39:00Z">
        <w:r w:rsidRPr="00BE29DD">
          <w:rPr>
            <w:szCs w:val="24"/>
          </w:rPr>
          <w:t xml:space="preserve">It is noted that this is different than in the case of IMT MIMO antennas in the nearby IMT band. For the IMT case, out-of-band emissions are from both oscillator noise and the IMT modulation and </w:t>
        </w:r>
        <w:r w:rsidRPr="00BE29DD">
          <w:rPr>
            <w:szCs w:val="24"/>
          </w:rPr>
          <w:lastRenderedPageBreak/>
          <w:t>have greater out-of-band correlation between the signals in each antenna element. IMT emissions have much greater bandwidth because of complex information-carrying modulation which results in many correlated sidebands.  In Beam WPT signal bandwidth is not an intentional design characteristic, but rather a byproduct of circuit noise in carrier frequency synthesis in the many individual antenna elements.</w:t>
        </w:r>
      </w:ins>
    </w:p>
    <w:p w14:paraId="78D3AE1F" w14:textId="77777777" w:rsidR="00AD0722" w:rsidRPr="00BE29DD" w:rsidRDefault="00AD0722" w:rsidP="00AD0722">
      <w:pPr>
        <w:rPr>
          <w:szCs w:val="24"/>
        </w:rPr>
      </w:pPr>
      <w:ins w:id="1641" w:author="251 (USA)" w:date="2023-05-29T18:33:00Z">
        <w:r w:rsidRPr="00BE29DD">
          <w:rPr>
            <w:szCs w:val="24"/>
          </w:rPr>
          <w:t>As a result, while the centre frequencies of each element are in phase and permit antenna beam focusing by changing the amplitude and phase of transmission from each element, for frequencies more than 100 MHz away from the centre frequency the phase noise of the emissions are uncorrelated, so their OOBE do not focus, and the antenna array has little gain for such OOBE. This is illustrated below where the OOB emission pattern of a single antenna in an exemplary array is simulated using HFSS.</w:t>
        </w:r>
      </w:ins>
    </w:p>
    <w:p w14:paraId="05702443" w14:textId="77777777" w:rsidR="00AD0722" w:rsidRPr="00BE29DD" w:rsidRDefault="00AD0722" w:rsidP="00AD0722">
      <w:pPr>
        <w:pStyle w:val="FigureNo"/>
        <w:rPr>
          <w:ins w:id="1642" w:author="251 (USA)" w:date="2023-05-29T18:33:00Z"/>
          <w:szCs w:val="16"/>
        </w:rPr>
      </w:pPr>
      <w:ins w:id="1643" w:author="251 (USA)" w:date="2023-05-29T18:33:00Z">
        <w:r w:rsidRPr="00BE29DD">
          <w:rPr>
            <w:szCs w:val="16"/>
          </w:rPr>
          <w:t xml:space="preserve">Figure A2.1 </w:t>
        </w:r>
      </w:ins>
    </w:p>
    <w:p w14:paraId="3A2BCE85" w14:textId="77777777" w:rsidR="00AD0722" w:rsidRPr="00BE29DD" w:rsidRDefault="00AD0722" w:rsidP="00AD0722">
      <w:pPr>
        <w:pStyle w:val="Figuretitle"/>
        <w:rPr>
          <w:ins w:id="1644" w:author="251 (USA)" w:date="2023-05-29T18:33:00Z"/>
          <w:rFonts w:ascii="Times New Roman" w:hAnsi="Times New Roman"/>
          <w:szCs w:val="16"/>
        </w:rPr>
      </w:pPr>
      <w:ins w:id="1645" w:author="251 (USA)" w:date="2023-05-29T18:33:00Z">
        <w:r w:rsidRPr="00BE29DD">
          <w:rPr>
            <w:rFonts w:ascii="Times New Roman" w:hAnsi="Times New Roman"/>
            <w:szCs w:val="16"/>
          </w:rPr>
          <w:t>In-band and out-of-band radiation patterns</w:t>
        </w:r>
      </w:ins>
    </w:p>
    <w:p w14:paraId="3D9E964A" w14:textId="77777777" w:rsidR="00AD0722" w:rsidRPr="00BE29DD" w:rsidRDefault="00AD0722" w:rsidP="00AD0722">
      <w:pPr>
        <w:pStyle w:val="Figure"/>
        <w:rPr>
          <w:ins w:id="1646" w:author="251 (USA)" w:date="2023-05-29T18:33:00Z"/>
          <w:noProof w:val="0"/>
        </w:rPr>
      </w:pPr>
      <w:ins w:id="1647" w:author="251 (USA)" w:date="2023-05-29T18:33:00Z">
        <w:r w:rsidRPr="00BE29DD">
          <w:drawing>
            <wp:inline distT="0" distB="0" distL="0" distR="0" wp14:anchorId="353E7DF3" wp14:editId="39729B22">
              <wp:extent cx="3680691" cy="2352221"/>
              <wp:effectExtent l="0" t="0" r="254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687223" cy="2356395"/>
                      </a:xfrm>
                      <a:prstGeom prst="rect">
                        <a:avLst/>
                      </a:prstGeom>
                    </pic:spPr>
                  </pic:pic>
                </a:graphicData>
              </a:graphic>
            </wp:inline>
          </w:drawing>
        </w:r>
      </w:ins>
    </w:p>
    <w:p w14:paraId="07F863C9" w14:textId="77777777" w:rsidR="00AD0722" w:rsidRPr="00BE29DD" w:rsidRDefault="00AD0722" w:rsidP="00AD0722">
      <w:pPr>
        <w:rPr>
          <w:ins w:id="1648" w:author="251 (USA)" w:date="2023-05-29T18:33:00Z"/>
          <w:szCs w:val="24"/>
        </w:rPr>
      </w:pPr>
      <w:ins w:id="1649" w:author="251 (USA)" w:date="2023-05-29T18:33:00Z">
        <w:r w:rsidRPr="00BE29DD">
          <w:rPr>
            <w:szCs w:val="24"/>
          </w:rPr>
          <w:t xml:space="preserve">Figure A-2.2 shows the ISM device antenna gain towards selected EESS sensors for a fixed Earth to EESS elevation angle and for azimuth angles that vary between </w:t>
        </w:r>
      </w:ins>
      <w:ins w:id="1650" w:author="Chamova, Alisa" w:date="2023-06-07T10:45:00Z">
        <w:r w:rsidRPr="00BE29DD">
          <w:rPr>
            <w:szCs w:val="24"/>
          </w:rPr>
          <w:t>–</w:t>
        </w:r>
      </w:ins>
      <w:ins w:id="1651" w:author="251 (USA)" w:date="2023-05-29T18:33:00Z">
        <w:r w:rsidRPr="00BE29DD">
          <w:rPr>
            <w:szCs w:val="24"/>
          </w:rPr>
          <w:t>180</w:t>
        </w:r>
        <w:r w:rsidRPr="00BE29DD">
          <w:rPr>
            <w:szCs w:val="24"/>
          </w:rPr>
          <w:sym w:font="Symbol" w:char="F0B0"/>
        </w:r>
        <w:r w:rsidRPr="00BE29DD">
          <w:rPr>
            <w:szCs w:val="24"/>
          </w:rPr>
          <w:t xml:space="preserve"> to +180</w:t>
        </w:r>
        <w:r w:rsidRPr="00BE29DD">
          <w:rPr>
            <w:szCs w:val="24"/>
          </w:rPr>
          <w:sym w:font="Symbol" w:char="F0B0"/>
        </w:r>
        <w:r w:rsidRPr="00BE29DD">
          <w:rPr>
            <w:szCs w:val="24"/>
          </w:rPr>
          <w:t>.</w:t>
        </w:r>
      </w:ins>
    </w:p>
    <w:p w14:paraId="5F18D3C2" w14:textId="77777777" w:rsidR="00AD0722" w:rsidRPr="00BE29DD" w:rsidRDefault="00AD0722" w:rsidP="00AD0722">
      <w:pPr>
        <w:pStyle w:val="FigureNo"/>
        <w:rPr>
          <w:ins w:id="1652" w:author="251 (USA)" w:date="2023-05-29T18:33:00Z"/>
          <w:szCs w:val="16"/>
        </w:rPr>
      </w:pPr>
      <w:ins w:id="1653" w:author="251 (USA)" w:date="2023-05-29T18:33:00Z">
        <w:r w:rsidRPr="00BE29DD">
          <w:rPr>
            <w:szCs w:val="16"/>
          </w:rPr>
          <w:lastRenderedPageBreak/>
          <w:t xml:space="preserve">Figure A2.2 </w:t>
        </w:r>
      </w:ins>
    </w:p>
    <w:p w14:paraId="5680AD17" w14:textId="77777777" w:rsidR="00AD0722" w:rsidRPr="00BE29DD" w:rsidRDefault="00AD0722" w:rsidP="00AD0722">
      <w:pPr>
        <w:pStyle w:val="Figuretitle"/>
        <w:rPr>
          <w:ins w:id="1654" w:author="251 (USA)" w:date="2023-05-29T18:33:00Z"/>
          <w:rFonts w:ascii="Times New Roman" w:hAnsi="Times New Roman"/>
          <w:sz w:val="16"/>
          <w:szCs w:val="16"/>
        </w:rPr>
      </w:pPr>
      <w:ins w:id="1655" w:author="251 (USA)" w:date="2023-05-29T18:33:00Z">
        <w:r w:rsidRPr="00BE29DD">
          <w:rPr>
            <w:rFonts w:ascii="Times New Roman" w:hAnsi="Times New Roman"/>
            <w:szCs w:val="16"/>
          </w:rPr>
          <w:t xml:space="preserve">Transmitter OOB Antenna Patterns versus Azimuth for Select Elevation Angles Matching </w:t>
        </w:r>
        <w:r w:rsidRPr="00BE29DD">
          <w:rPr>
            <w:rFonts w:ascii="Times New Roman" w:hAnsi="Times New Roman"/>
            <w:szCs w:val="16"/>
          </w:rPr>
          <w:br/>
          <w:t>EESS Off-Nadir Angles</w:t>
        </w:r>
      </w:ins>
    </w:p>
    <w:p w14:paraId="217D2F9D" w14:textId="77777777" w:rsidR="00AD0722" w:rsidRPr="00BE29DD" w:rsidRDefault="00AD0722" w:rsidP="00AD0722">
      <w:pPr>
        <w:pStyle w:val="Figure"/>
        <w:rPr>
          <w:ins w:id="1656" w:author="251 (USA)" w:date="2023-05-29T18:33:00Z"/>
          <w:noProof w:val="0"/>
        </w:rPr>
      </w:pPr>
      <w:ins w:id="1657" w:author="251 (USA)" w:date="2023-05-29T18:33:00Z">
        <w:r w:rsidRPr="00BE29DD">
          <w:drawing>
            <wp:inline distT="0" distB="0" distL="0" distR="0" wp14:anchorId="7CB6489B" wp14:editId="780C59AB">
              <wp:extent cx="5489097" cy="3785916"/>
              <wp:effectExtent l="0" t="0" r="16510" b="5080"/>
              <wp:docPr id="7" name="Chart 7">
                <a:extLst xmlns:a="http://schemas.openxmlformats.org/drawingml/2006/main">
                  <a:ext uri="{FF2B5EF4-FFF2-40B4-BE49-F238E27FC236}">
                    <a16:creationId xmlns:a16="http://schemas.microsoft.com/office/drawing/2014/main" id="{26B20139-D065-4562-80FF-5306BA4114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ins>
    </w:p>
    <w:p w14:paraId="201629F0" w14:textId="77777777" w:rsidR="00AD0722" w:rsidRPr="00BE29DD" w:rsidRDefault="00AD0722" w:rsidP="00AD0722">
      <w:pPr>
        <w:rPr>
          <w:ins w:id="1658" w:author="251 (USA)" w:date="2023-05-29T18:33:00Z"/>
          <w:szCs w:val="24"/>
        </w:rPr>
      </w:pPr>
      <w:ins w:id="1659" w:author="251 (USA)" w:date="2023-05-29T18:33:00Z">
        <w:r w:rsidRPr="00BE29DD">
          <w:rPr>
            <w:szCs w:val="24"/>
          </w:rPr>
          <w:t xml:space="preserve">Tables A2.1 and A2.2 provide calculations to predict how much of this ISM device power reaches an EESS (passive) satellite of various types under assumption that all ISM transmitting units are indoors and are pointing downward. This is an upper-bound analysis to determine a geographic density of these devices that could be operated without adversely impacting the passive satellites. While a dynamic simulation would give a more precise result, the worst case here gives an upper bound for Beam WPT density. </w:t>
        </w:r>
      </w:ins>
    </w:p>
    <w:p w14:paraId="0D5391C4" w14:textId="77777777" w:rsidR="00AD0722" w:rsidRPr="00BE29DD" w:rsidRDefault="00AD0722" w:rsidP="00AD0722">
      <w:pPr>
        <w:rPr>
          <w:ins w:id="1660" w:author="251 (USA)" w:date="2023-05-29T18:33:00Z"/>
          <w:iCs/>
          <w:szCs w:val="24"/>
        </w:rPr>
      </w:pPr>
      <w:ins w:id="1661" w:author="251 (USA)" w:date="2023-05-29T18:33:00Z">
        <w:r w:rsidRPr="00BE29DD">
          <w:rPr>
            <w:iCs/>
            <w:szCs w:val="24"/>
          </w:rPr>
          <w:t>The analysis provided in this document considers only direct-path propagation from the sidelobe and/or backlobe of the Beam WPT device to the main-beam of the passive remote sensor.</w:t>
        </w:r>
      </w:ins>
    </w:p>
    <w:p w14:paraId="5A0BBACF" w14:textId="1D754EE4" w:rsidR="00AD0722" w:rsidRPr="00BE29DD" w:rsidRDefault="00AD0722" w:rsidP="00AD0722">
      <w:pPr>
        <w:rPr>
          <w:ins w:id="1662" w:author="251 (USA)" w:date="2023-05-29T18:33:00Z"/>
          <w:szCs w:val="24"/>
        </w:rPr>
      </w:pPr>
      <w:ins w:id="1663" w:author="251 (USA)" w:date="2023-05-29T18:33:00Z">
        <w:r w:rsidRPr="00BE29DD">
          <w:rPr>
            <w:szCs w:val="24"/>
          </w:rPr>
          <w:t xml:space="preserve">The calculations use the </w:t>
        </w:r>
        <w:r w:rsidRPr="00BE29DD">
          <w:t>ITU-R </w:t>
        </w:r>
        <w:r w:rsidRPr="00BE29DD">
          <w:rPr>
            <w:szCs w:val="24"/>
          </w:rPr>
          <w:t xml:space="preserve">P.2109 “Prediction of building entry loss” model that considers losses due to exterior building walls. As is shown in Figure A2.3 for high elevation angle paths to satellites the exterior wall </w:t>
        </w:r>
      </w:ins>
      <w:ins w:id="1664" w:author="USA" w:date="2024-05-09T11:41:00Z">
        <w:r w:rsidRPr="00BE29DD">
          <w:rPr>
            <w:szCs w:val="24"/>
          </w:rPr>
          <w:t xml:space="preserve">may not be the </w:t>
        </w:r>
      </w:ins>
      <w:ins w:id="1665" w:author="251 (USA)" w:date="2023-05-29T18:33:00Z">
        <w:r w:rsidRPr="00BE29DD">
          <w:rPr>
            <w:szCs w:val="24"/>
          </w:rPr>
          <w:t>only source of structural path loss. For a ceiling mounted transmitter all emissions reaching a satellite must pass through at least one interior floor construction before they reach the exterior wall. Depending on the satellite elevation angle and the distance of the transmitter from the exterior wall, more than one through the floor transit may be involved.  There is no present recommendation for such path losses through interior floors</w:t>
        </w:r>
      </w:ins>
      <w:ins w:id="1666" w:author="ITU_R" w:date="2023-06-01T20:57:00Z">
        <w:r w:rsidRPr="00BE29DD">
          <w:rPr>
            <w:szCs w:val="24"/>
          </w:rPr>
          <w:t>,</w:t>
        </w:r>
      </w:ins>
      <w:ins w:id="1667" w:author="251 (USA)" w:date="2023-05-29T18:33:00Z">
        <w:r w:rsidRPr="00BE29DD">
          <w:rPr>
            <w:szCs w:val="24"/>
          </w:rPr>
          <w:t xml:space="preserve"> so it is not included in the calculation presented.  </w:t>
        </w:r>
      </w:ins>
    </w:p>
    <w:p w14:paraId="0F0A704B" w14:textId="77777777" w:rsidR="00AD0722" w:rsidRPr="00BE29DD" w:rsidRDefault="00AD0722" w:rsidP="00AD0722">
      <w:pPr>
        <w:pStyle w:val="FigureNo"/>
        <w:rPr>
          <w:ins w:id="1668" w:author="251 (USA)" w:date="2023-05-29T18:33:00Z"/>
          <w:szCs w:val="16"/>
        </w:rPr>
      </w:pPr>
      <w:ins w:id="1669" w:author="251 (USA)" w:date="2023-05-29T18:33:00Z">
        <w:r w:rsidRPr="00BE29DD">
          <w:rPr>
            <w:szCs w:val="16"/>
          </w:rPr>
          <w:lastRenderedPageBreak/>
          <w:t xml:space="preserve">Figure A2.3 </w:t>
        </w:r>
      </w:ins>
    </w:p>
    <w:p w14:paraId="1E829F9A" w14:textId="77777777" w:rsidR="00AD0722" w:rsidRPr="00BE29DD" w:rsidRDefault="00AD0722" w:rsidP="00AD0722">
      <w:pPr>
        <w:pStyle w:val="Figuretitle"/>
        <w:rPr>
          <w:ins w:id="1670" w:author="251 (USA)" w:date="2023-05-29T18:33:00Z"/>
          <w:rFonts w:ascii="Times New Roman" w:hAnsi="Times New Roman"/>
          <w:sz w:val="16"/>
          <w:szCs w:val="16"/>
        </w:rPr>
      </w:pPr>
      <w:ins w:id="1671" w:author="251 (USA)" w:date="2023-05-29T18:33:00Z">
        <w:r w:rsidRPr="00BE29DD">
          <w:rPr>
            <w:rFonts w:ascii="Times New Roman" w:hAnsi="Times New Roman"/>
            <w:szCs w:val="16"/>
          </w:rPr>
          <w:t>Impact of ceilings on high elevation angle paths in cases where WPT device is distant from exterior wall</w:t>
        </w:r>
      </w:ins>
    </w:p>
    <w:p w14:paraId="14318CD2" w14:textId="77777777" w:rsidR="00AD0722" w:rsidRPr="00BE29DD" w:rsidRDefault="00AD0722" w:rsidP="00AD0722">
      <w:pPr>
        <w:pStyle w:val="Figure"/>
        <w:rPr>
          <w:ins w:id="1672" w:author="251 (USA)" w:date="2023-05-29T18:33:00Z"/>
          <w:noProof w:val="0"/>
        </w:rPr>
      </w:pPr>
      <w:ins w:id="1673" w:author="251 (USA)" w:date="2023-05-29T18:33:00Z">
        <w:r w:rsidRPr="00BE29DD">
          <w:drawing>
            <wp:inline distT="0" distB="0" distL="0" distR="0" wp14:anchorId="0CD8DC9A" wp14:editId="7693AD93">
              <wp:extent cx="5684668" cy="3924000"/>
              <wp:effectExtent l="0" t="0" r="5080" b="635"/>
              <wp:docPr id="8" name="Picture 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engineering drawing&#10;&#10;Description automatically generated"/>
                      <pic:cNvPicPr/>
                    </pic:nvPicPr>
                    <pic:blipFill>
                      <a:blip r:embed="rId65"/>
                      <a:stretch>
                        <a:fillRect/>
                      </a:stretch>
                    </pic:blipFill>
                    <pic:spPr>
                      <a:xfrm>
                        <a:off x="0" y="0"/>
                        <a:ext cx="5770431" cy="3983200"/>
                      </a:xfrm>
                      <a:prstGeom prst="rect">
                        <a:avLst/>
                      </a:prstGeom>
                    </pic:spPr>
                  </pic:pic>
                </a:graphicData>
              </a:graphic>
            </wp:inline>
          </w:drawing>
        </w:r>
      </w:ins>
    </w:p>
    <w:p w14:paraId="4BF41EC4" w14:textId="77777777" w:rsidR="00AD0722" w:rsidRPr="00BE29DD" w:rsidRDefault="00AD0722" w:rsidP="00AD0722">
      <w:pPr>
        <w:rPr>
          <w:ins w:id="1674" w:author="Geraldo Neto" w:date="2023-06-01T18:48:00Z"/>
          <w:szCs w:val="24"/>
        </w:rPr>
      </w:pPr>
      <w:ins w:id="1675" w:author="251 (USA)" w:date="2023-05-29T18:33:00Z">
        <w:r w:rsidRPr="00BE29DD">
          <w:rPr>
            <w:szCs w:val="24"/>
          </w:rPr>
          <w:t>In very high population density areas with multi</w:t>
        </w:r>
      </w:ins>
      <w:ins w:id="1676" w:author="USA" w:date="2024-05-09T13:56:00Z">
        <w:r w:rsidRPr="00BE29DD">
          <w:rPr>
            <w:szCs w:val="24"/>
          </w:rPr>
          <w:t>-</w:t>
        </w:r>
      </w:ins>
      <w:ins w:id="1677" w:author="251 (USA)" w:date="2023-05-29T18:33:00Z">
        <w:r w:rsidRPr="00BE29DD">
          <w:rPr>
            <w:szCs w:val="24"/>
          </w:rPr>
          <w:t>stor</w:t>
        </w:r>
      </w:ins>
      <w:ins w:id="1678" w:author="USA" w:date="2024-05-09T13:56:00Z">
        <w:r w:rsidRPr="00BE29DD">
          <w:rPr>
            <w:szCs w:val="24"/>
          </w:rPr>
          <w:t>e</w:t>
        </w:r>
      </w:ins>
      <w:ins w:id="1679" w:author="251 (USA)" w:date="2023-05-29T18:33:00Z">
        <w:r w:rsidRPr="00BE29DD">
          <w:rPr>
            <w:szCs w:val="24"/>
          </w:rPr>
          <w:t>y buildings this model is conservative in that it does not address the vertical loss a signal would have on high elevation angle paths if an emitter was several floors down from the building roof. Nor does it account for signal blockage by nearby buildings higher than the emitter that could block paths to the satellite as some elevation angles.</w:t>
        </w:r>
      </w:ins>
    </w:p>
    <w:p w14:paraId="6F4D342B" w14:textId="77777777" w:rsidR="00AD0722" w:rsidRPr="00BE29DD" w:rsidRDefault="00AD0722" w:rsidP="00AD0722">
      <w:pPr>
        <w:pStyle w:val="EditorsNote"/>
      </w:pPr>
      <w:r w:rsidRPr="00BE29DD">
        <w:rPr>
          <w:i w:val="0"/>
          <w:iCs w:val="0"/>
          <w:highlight w:val="yellow"/>
        </w:rPr>
        <w:t>[</w:t>
      </w:r>
      <w:r w:rsidRPr="00BE29DD">
        <w:rPr>
          <w:highlight w:val="yellow"/>
        </w:rPr>
        <w:t>Editor’s note: Views were expressed that the indirect path including in particular the reflections of the main beam emissions in its surrounding will also have to be considered.</w:t>
      </w:r>
      <w:r w:rsidRPr="00BE29DD">
        <w:rPr>
          <w:i w:val="0"/>
          <w:iCs w:val="0"/>
          <w:highlight w:val="yellow"/>
        </w:rPr>
        <w:t>]</w:t>
      </w:r>
    </w:p>
    <w:p w14:paraId="7FD75632" w14:textId="52D76264" w:rsidR="00AD0722" w:rsidRPr="00BE29DD" w:rsidRDefault="00AD0722" w:rsidP="00AD0722">
      <w:pPr>
        <w:rPr>
          <w:ins w:id="1680" w:author="251 (USA)" w:date="2023-05-29T18:33:00Z"/>
          <w:szCs w:val="24"/>
        </w:rPr>
      </w:pPr>
      <w:ins w:id="1681" w:author="251 (USA)" w:date="2023-05-29T18:33:00Z">
        <w:r w:rsidRPr="00BE29DD">
          <w:rPr>
            <w:szCs w:val="24"/>
          </w:rPr>
          <w:t xml:space="preserve">In the case considered the maximum WPT beam transmitter density under the above assumptions that is consistent with the </w:t>
        </w:r>
      </w:ins>
      <w:ins w:id="1682" w:author="Fernandez Jimenez, Virginia" w:date="2025-06-18T11:24:00Z" w16du:dateUtc="2025-06-18T09:24:00Z">
        <w:r w:rsidR="002F31FB">
          <w:rPr>
            <w:szCs w:val="24"/>
          </w:rPr>
          <w:t xml:space="preserve">Recommendation </w:t>
        </w:r>
      </w:ins>
      <w:ins w:id="1683" w:author="251 (USA)" w:date="2023-05-29T18:33:00Z">
        <w:r w:rsidRPr="00BE29DD">
          <w:t>ITU-R </w:t>
        </w:r>
        <w:r w:rsidRPr="00BE29DD">
          <w:rPr>
            <w:szCs w:val="24"/>
          </w:rPr>
          <w:t xml:space="preserve">RS.2017 protection goals are shown in the table to be in the range of &gt;67 to several thousand units per square kilometre, depending on which sensor from </w:t>
        </w:r>
      </w:ins>
      <w:ins w:id="1684" w:author="Fernandez Jimenez, Virginia" w:date="2025-06-18T11:24:00Z" w16du:dateUtc="2025-06-18T09:24:00Z">
        <w:r w:rsidR="002F31FB">
          <w:rPr>
            <w:szCs w:val="24"/>
          </w:rPr>
          <w:t xml:space="preserve">Recommendation </w:t>
        </w:r>
      </w:ins>
      <w:ins w:id="1685" w:author="251 (USA)" w:date="2023-05-29T18:33:00Z">
        <w:r w:rsidRPr="00BE29DD">
          <w:t>ITU-R </w:t>
        </w:r>
        <w:r w:rsidRPr="00BE29DD">
          <w:rPr>
            <w:szCs w:val="24"/>
          </w:rPr>
          <w:t>RS.1861 is considered. As mentioned above this density would be larger in the case of areas with multi</w:t>
        </w:r>
      </w:ins>
      <w:ins w:id="1686" w:author="USA" w:date="2024-05-09T13:57:00Z">
        <w:r w:rsidRPr="00BE29DD">
          <w:rPr>
            <w:szCs w:val="24"/>
          </w:rPr>
          <w:t>-</w:t>
        </w:r>
      </w:ins>
      <w:ins w:id="1687" w:author="251 (USA)" w:date="2023-05-29T18:33:00Z">
        <w:r w:rsidRPr="00BE29DD">
          <w:rPr>
            <w:szCs w:val="24"/>
          </w:rPr>
          <w:t>stor</w:t>
        </w:r>
      </w:ins>
      <w:ins w:id="1688" w:author="USA" w:date="2024-05-09T13:57:00Z">
        <w:r w:rsidRPr="00BE29DD">
          <w:rPr>
            <w:szCs w:val="24"/>
          </w:rPr>
          <w:t>e</w:t>
        </w:r>
      </w:ins>
      <w:ins w:id="1689" w:author="251 (USA)" w:date="2023-05-29T18:33:00Z">
        <w:r w:rsidRPr="00BE29DD">
          <w:rPr>
            <w:szCs w:val="24"/>
          </w:rPr>
          <w:t>y buildings due to both attenuation from multiple levels above the transmitter and partial signal blockage of power that leaves a building at low elevation angles. However, there is presently no generally accepted building attenuation model for computing the increased attenuation at high elevation angles for such areas with many multilevel, multi</w:t>
        </w:r>
      </w:ins>
      <w:ins w:id="1690" w:author="USA" w:date="2024-05-09T13:57:00Z">
        <w:r w:rsidRPr="00BE29DD">
          <w:rPr>
            <w:szCs w:val="24"/>
          </w:rPr>
          <w:t>-</w:t>
        </w:r>
      </w:ins>
      <w:ins w:id="1691" w:author="251 (USA)" w:date="2023-05-29T18:33:00Z">
        <w:r w:rsidRPr="00BE29DD">
          <w:rPr>
            <w:szCs w:val="24"/>
          </w:rPr>
          <w:t>stor</w:t>
        </w:r>
      </w:ins>
      <w:ins w:id="1692" w:author="USA" w:date="2024-05-09T13:57:00Z">
        <w:r w:rsidRPr="00BE29DD">
          <w:rPr>
            <w:szCs w:val="24"/>
          </w:rPr>
          <w:t>e</w:t>
        </w:r>
      </w:ins>
      <w:ins w:id="1693" w:author="251 (USA)" w:date="2023-05-29T18:33:00Z">
        <w:r w:rsidRPr="00BE29DD">
          <w:rPr>
            <w:szCs w:val="24"/>
          </w:rPr>
          <w:t>y buildings.</w:t>
        </w:r>
      </w:ins>
    </w:p>
    <w:p w14:paraId="0312B0AE" w14:textId="77777777" w:rsidR="00AD0722" w:rsidRPr="00BE29DD" w:rsidRDefault="00AD0722" w:rsidP="00AD0722">
      <w:pPr>
        <w:pStyle w:val="TableNo"/>
        <w:rPr>
          <w:ins w:id="1694" w:author="251 (USA)" w:date="2023-05-29T18:33:00Z"/>
          <w:szCs w:val="24"/>
        </w:rPr>
      </w:pPr>
      <w:ins w:id="1695" w:author="251 (USA)" w:date="2023-05-29T18:33:00Z">
        <w:r w:rsidRPr="00BE29DD">
          <w:rPr>
            <w:szCs w:val="24"/>
          </w:rPr>
          <w:lastRenderedPageBreak/>
          <w:t>TABLE A2.1</w:t>
        </w:r>
      </w:ins>
    </w:p>
    <w:p w14:paraId="7F10C811" w14:textId="77777777" w:rsidR="00AD0722" w:rsidRPr="00BE29DD" w:rsidRDefault="00AD0722" w:rsidP="00AD0722">
      <w:pPr>
        <w:pStyle w:val="Tabletitle"/>
        <w:rPr>
          <w:ins w:id="1696" w:author="251 (USA)" w:date="2023-05-29T18:33:00Z"/>
          <w:szCs w:val="24"/>
        </w:rPr>
      </w:pPr>
      <w:ins w:id="1697" w:author="251 (USA)" w:date="2023-05-29T18:33:00Z">
        <w:r w:rsidRPr="00BE29DD">
          <w:rPr>
            <w:szCs w:val="24"/>
          </w:rPr>
          <w:t>Sample Power budget for the Aggregate Usage of Beam WPT Devices for Sensor F18</w:t>
        </w:r>
      </w:ins>
    </w:p>
    <w:tbl>
      <w:tblPr>
        <w:tblW w:w="9535" w:type="dxa"/>
        <w:jc w:val="center"/>
        <w:tblLayout w:type="fixed"/>
        <w:tblLook w:val="04A0" w:firstRow="1" w:lastRow="0" w:firstColumn="1" w:lastColumn="0" w:noHBand="0" w:noVBand="1"/>
      </w:tblPr>
      <w:tblGrid>
        <w:gridCol w:w="2605"/>
        <w:gridCol w:w="1540"/>
        <w:gridCol w:w="5390"/>
        <w:tblGridChange w:id="1698">
          <w:tblGrid>
            <w:gridCol w:w="5"/>
            <w:gridCol w:w="2600"/>
            <w:gridCol w:w="5"/>
            <w:gridCol w:w="1535"/>
            <w:gridCol w:w="5"/>
            <w:gridCol w:w="5385"/>
            <w:gridCol w:w="5"/>
          </w:tblGrid>
        </w:tblGridChange>
      </w:tblGrid>
      <w:tr w:rsidR="00AD0722" w:rsidRPr="00BE29DD" w14:paraId="72F4D850" w14:textId="77777777" w:rsidTr="003C7838">
        <w:trPr>
          <w:trHeight w:val="300"/>
          <w:tblHeader/>
          <w:jc w:val="center"/>
          <w:ins w:id="1699" w:author="251 (USA)" w:date="2023-05-29T18:33:00Z"/>
        </w:trPr>
        <w:tc>
          <w:tcPr>
            <w:tcW w:w="2605" w:type="dxa"/>
            <w:tcBorders>
              <w:top w:val="single" w:sz="4" w:space="0" w:color="auto"/>
              <w:left w:val="single" w:sz="4" w:space="0" w:color="auto"/>
              <w:bottom w:val="single" w:sz="4" w:space="0" w:color="auto"/>
              <w:right w:val="single" w:sz="4" w:space="0" w:color="auto"/>
            </w:tcBorders>
            <w:vAlign w:val="center"/>
            <w:hideMark/>
          </w:tcPr>
          <w:p w14:paraId="41D8319C" w14:textId="77777777" w:rsidR="00AD0722" w:rsidRPr="00BE29DD" w:rsidRDefault="00AD0722">
            <w:pPr>
              <w:pStyle w:val="Tablehead"/>
              <w:rPr>
                <w:ins w:id="1700" w:author="251 (USA)" w:date="2023-05-29T18:33:00Z"/>
              </w:rPr>
            </w:pPr>
            <w:ins w:id="1701" w:author="251 (USA)" w:date="2023-05-29T18:33:00Z">
              <w:r w:rsidRPr="00BE29DD">
                <w:t>Sensor Type/Operator</w:t>
              </w:r>
            </w:ins>
          </w:p>
        </w:tc>
        <w:tc>
          <w:tcPr>
            <w:tcW w:w="1540" w:type="dxa"/>
            <w:tcBorders>
              <w:top w:val="single" w:sz="4" w:space="0" w:color="auto"/>
              <w:left w:val="nil"/>
              <w:bottom w:val="single" w:sz="4" w:space="0" w:color="auto"/>
              <w:right w:val="single" w:sz="4" w:space="0" w:color="auto"/>
            </w:tcBorders>
            <w:noWrap/>
            <w:vAlign w:val="center"/>
            <w:hideMark/>
          </w:tcPr>
          <w:p w14:paraId="1DF3FAC7" w14:textId="77777777" w:rsidR="00AD0722" w:rsidRPr="00BE29DD" w:rsidRDefault="00AD0722">
            <w:pPr>
              <w:pStyle w:val="Tablehead"/>
              <w:rPr>
                <w:ins w:id="1702" w:author="251 (USA)" w:date="2023-05-29T18:33:00Z"/>
              </w:rPr>
            </w:pPr>
            <w:ins w:id="1703" w:author="251 (USA)" w:date="2023-05-29T18:33:00Z">
              <w:r w:rsidRPr="00BE29DD">
                <w:t>Conical scan</w:t>
              </w:r>
              <w:r w:rsidRPr="00BE29DD">
                <w:br/>
                <w:t>F-18</w:t>
              </w:r>
            </w:ins>
          </w:p>
        </w:tc>
        <w:tc>
          <w:tcPr>
            <w:tcW w:w="5390" w:type="dxa"/>
            <w:tcBorders>
              <w:top w:val="single" w:sz="4" w:space="0" w:color="auto"/>
              <w:left w:val="nil"/>
              <w:bottom w:val="single" w:sz="4" w:space="0" w:color="auto"/>
              <w:right w:val="single" w:sz="4" w:space="0" w:color="auto"/>
            </w:tcBorders>
            <w:vAlign w:val="center"/>
          </w:tcPr>
          <w:p w14:paraId="33E85440" w14:textId="77777777" w:rsidR="00AD0722" w:rsidRPr="00BE29DD" w:rsidRDefault="00AD0722">
            <w:pPr>
              <w:pStyle w:val="Tablehead"/>
              <w:rPr>
                <w:ins w:id="1704" w:author="251 (USA)" w:date="2023-05-29T18:33:00Z"/>
              </w:rPr>
            </w:pPr>
            <w:ins w:id="1705" w:author="251 (USA)" w:date="2023-05-29T18:33:00Z">
              <w:r w:rsidRPr="00BE29DD">
                <w:t>Comments</w:t>
              </w:r>
            </w:ins>
          </w:p>
        </w:tc>
      </w:tr>
      <w:tr w:rsidR="00AD0722" w:rsidRPr="00BE29DD" w14:paraId="4A966D90" w14:textId="77777777" w:rsidTr="003C7838">
        <w:trPr>
          <w:trHeight w:val="300"/>
          <w:jc w:val="center"/>
          <w:ins w:id="1706"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361B76B0" w14:textId="77777777" w:rsidR="00AD0722" w:rsidRPr="00BE29DD" w:rsidRDefault="00AD0722">
            <w:pPr>
              <w:pStyle w:val="Tabletext"/>
              <w:rPr>
                <w:ins w:id="1707" w:author="251 (USA)" w:date="2023-05-29T18:33:00Z"/>
              </w:rPr>
            </w:pPr>
            <w:ins w:id="1708" w:author="251 (USA)" w:date="2023-05-29T18:33:00Z">
              <w:r w:rsidRPr="00BE29DD">
                <w:t>Sensor Orbit Altitude (km)</w:t>
              </w:r>
            </w:ins>
          </w:p>
        </w:tc>
        <w:tc>
          <w:tcPr>
            <w:tcW w:w="1540" w:type="dxa"/>
            <w:tcBorders>
              <w:top w:val="nil"/>
              <w:left w:val="nil"/>
              <w:bottom w:val="single" w:sz="4" w:space="0" w:color="auto"/>
              <w:right w:val="single" w:sz="4" w:space="0" w:color="auto"/>
            </w:tcBorders>
            <w:noWrap/>
            <w:vAlign w:val="center"/>
            <w:hideMark/>
          </w:tcPr>
          <w:p w14:paraId="56A52111" w14:textId="77777777" w:rsidR="00AD0722" w:rsidRPr="00BE29DD" w:rsidRDefault="00AD0722">
            <w:pPr>
              <w:pStyle w:val="Tabletext"/>
              <w:jc w:val="center"/>
              <w:rPr>
                <w:ins w:id="1709" w:author="251 (USA)" w:date="2023-05-29T18:33:00Z"/>
              </w:rPr>
            </w:pPr>
            <w:ins w:id="1710" w:author="251 (USA)" w:date="2023-05-29T18:33:00Z">
              <w:r w:rsidRPr="00BE29DD">
                <w:t>665.96</w:t>
              </w:r>
            </w:ins>
          </w:p>
        </w:tc>
        <w:tc>
          <w:tcPr>
            <w:tcW w:w="5390" w:type="dxa"/>
            <w:tcBorders>
              <w:top w:val="nil"/>
              <w:left w:val="nil"/>
              <w:bottom w:val="single" w:sz="4" w:space="0" w:color="auto"/>
              <w:right w:val="single" w:sz="4" w:space="0" w:color="auto"/>
            </w:tcBorders>
            <w:vAlign w:val="center"/>
          </w:tcPr>
          <w:p w14:paraId="17F26EEE" w14:textId="77777777" w:rsidR="00AD0722" w:rsidRPr="00BE29DD" w:rsidRDefault="00AD0722">
            <w:pPr>
              <w:pStyle w:val="Tabletext"/>
              <w:rPr>
                <w:ins w:id="1711" w:author="251 (USA)" w:date="2023-05-29T18:33:00Z"/>
              </w:rPr>
            </w:pPr>
            <w:ins w:id="1712" w:author="251 (USA)" w:date="2023-05-29T18:33:00Z">
              <w:r w:rsidRPr="00BE29DD">
                <w:t>RS.1861, (term H)</w:t>
              </w:r>
            </w:ins>
          </w:p>
        </w:tc>
      </w:tr>
      <w:tr w:rsidR="00AD0722" w:rsidRPr="00BE29DD" w14:paraId="51B41DD5" w14:textId="77777777" w:rsidTr="003C7838">
        <w:trPr>
          <w:trHeight w:val="300"/>
          <w:jc w:val="center"/>
          <w:ins w:id="1713"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07F603A2" w14:textId="77777777" w:rsidR="00AD0722" w:rsidRPr="00BE29DD" w:rsidRDefault="00AD0722">
            <w:pPr>
              <w:pStyle w:val="Tabletext"/>
              <w:rPr>
                <w:ins w:id="1714" w:author="251 (USA)" w:date="2023-05-29T18:33:00Z"/>
              </w:rPr>
            </w:pPr>
            <w:ins w:id="1715" w:author="251 (USA)" w:date="2023-05-29T18:33:00Z">
              <w:r w:rsidRPr="00BE29DD">
                <w:t>Sensor Antenna Peak Gain (dBi)</w:t>
              </w:r>
            </w:ins>
          </w:p>
        </w:tc>
        <w:tc>
          <w:tcPr>
            <w:tcW w:w="1540" w:type="dxa"/>
            <w:tcBorders>
              <w:top w:val="nil"/>
              <w:left w:val="nil"/>
              <w:bottom w:val="single" w:sz="4" w:space="0" w:color="auto"/>
              <w:right w:val="single" w:sz="4" w:space="0" w:color="auto"/>
            </w:tcBorders>
            <w:noWrap/>
            <w:vAlign w:val="center"/>
            <w:hideMark/>
          </w:tcPr>
          <w:p w14:paraId="03F61AEC" w14:textId="77777777" w:rsidR="00AD0722" w:rsidRPr="00BE29DD" w:rsidRDefault="00AD0722">
            <w:pPr>
              <w:pStyle w:val="Tabletext"/>
              <w:jc w:val="center"/>
              <w:rPr>
                <w:ins w:id="1716" w:author="251 (USA)" w:date="2023-05-29T18:33:00Z"/>
              </w:rPr>
            </w:pPr>
            <w:ins w:id="1717" w:author="251 (USA)" w:date="2023-05-29T18:33:00Z">
              <w:r w:rsidRPr="00BE29DD">
                <w:t>48.5</w:t>
              </w:r>
            </w:ins>
          </w:p>
        </w:tc>
        <w:tc>
          <w:tcPr>
            <w:tcW w:w="5390" w:type="dxa"/>
            <w:tcBorders>
              <w:top w:val="nil"/>
              <w:left w:val="nil"/>
              <w:bottom w:val="single" w:sz="4" w:space="0" w:color="auto"/>
              <w:right w:val="single" w:sz="4" w:space="0" w:color="auto"/>
            </w:tcBorders>
            <w:vAlign w:val="center"/>
          </w:tcPr>
          <w:p w14:paraId="137384A3" w14:textId="77777777" w:rsidR="00AD0722" w:rsidRPr="00BE29DD" w:rsidRDefault="00AD0722">
            <w:pPr>
              <w:pStyle w:val="Tabletext"/>
              <w:rPr>
                <w:ins w:id="1718" w:author="251 (USA)" w:date="2023-05-29T18:33:00Z"/>
              </w:rPr>
            </w:pPr>
            <w:ins w:id="1719" w:author="251 (USA)" w:date="2023-05-29T18:33:00Z">
              <w:r w:rsidRPr="00BE29DD">
                <w:t>RS.1861</w:t>
              </w:r>
            </w:ins>
          </w:p>
        </w:tc>
      </w:tr>
      <w:tr w:rsidR="00AD0722" w:rsidRPr="00BE29DD" w14:paraId="77F30D37" w14:textId="77777777" w:rsidTr="003C7838">
        <w:trPr>
          <w:trHeight w:val="300"/>
          <w:jc w:val="center"/>
          <w:ins w:id="1720"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05E94C33" w14:textId="77777777" w:rsidR="00AD0722" w:rsidRPr="00BE29DD" w:rsidRDefault="00AD0722">
            <w:pPr>
              <w:pStyle w:val="Tabletext"/>
              <w:rPr>
                <w:ins w:id="1721" w:author="251 (USA)" w:date="2023-05-29T18:33:00Z"/>
              </w:rPr>
            </w:pPr>
            <w:ins w:id="1722" w:author="251 (USA)" w:date="2023-05-29T18:33:00Z">
              <w:r w:rsidRPr="00BE29DD">
                <w:t>Off-nadir angle (°)</w:t>
              </w:r>
            </w:ins>
          </w:p>
        </w:tc>
        <w:tc>
          <w:tcPr>
            <w:tcW w:w="1540" w:type="dxa"/>
            <w:tcBorders>
              <w:top w:val="nil"/>
              <w:left w:val="nil"/>
              <w:bottom w:val="single" w:sz="4" w:space="0" w:color="auto"/>
              <w:right w:val="single" w:sz="4" w:space="0" w:color="auto"/>
            </w:tcBorders>
            <w:noWrap/>
            <w:vAlign w:val="center"/>
            <w:hideMark/>
          </w:tcPr>
          <w:p w14:paraId="621CEF81" w14:textId="77777777" w:rsidR="00AD0722" w:rsidRPr="00BE29DD" w:rsidRDefault="00AD0722">
            <w:pPr>
              <w:pStyle w:val="Tabletext"/>
              <w:jc w:val="center"/>
              <w:rPr>
                <w:ins w:id="1723" w:author="251 (USA)" w:date="2023-05-29T18:33:00Z"/>
              </w:rPr>
            </w:pPr>
            <w:ins w:id="1724" w:author="251 (USA)" w:date="2023-05-29T18:33:00Z">
              <w:r w:rsidRPr="00BE29DD">
                <w:t>47.7</w:t>
              </w:r>
            </w:ins>
          </w:p>
        </w:tc>
        <w:tc>
          <w:tcPr>
            <w:tcW w:w="5390" w:type="dxa"/>
            <w:tcBorders>
              <w:top w:val="nil"/>
              <w:left w:val="nil"/>
              <w:bottom w:val="single" w:sz="4" w:space="0" w:color="auto"/>
              <w:right w:val="single" w:sz="4" w:space="0" w:color="auto"/>
            </w:tcBorders>
            <w:vAlign w:val="center"/>
          </w:tcPr>
          <w:p w14:paraId="0B1D23CC" w14:textId="77777777" w:rsidR="00AD0722" w:rsidRPr="00BE29DD" w:rsidRDefault="00AD0722">
            <w:pPr>
              <w:pStyle w:val="Tabletext"/>
              <w:rPr>
                <w:ins w:id="1725" w:author="251 (USA)" w:date="2023-05-29T18:33:00Z"/>
              </w:rPr>
            </w:pPr>
            <w:ins w:id="1726" w:author="251 (USA)" w:date="2023-05-29T18:33:00Z">
              <w:r w:rsidRPr="00BE29DD">
                <w:t>RS.1861, (term α)</w:t>
              </w:r>
            </w:ins>
          </w:p>
        </w:tc>
      </w:tr>
      <w:tr w:rsidR="00AD0722" w:rsidRPr="00BE29DD" w14:paraId="7E8FA339" w14:textId="77777777" w:rsidTr="003C7838">
        <w:trPr>
          <w:trHeight w:val="600"/>
          <w:jc w:val="center"/>
          <w:ins w:id="1727"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424EFB74" w14:textId="77777777" w:rsidR="00AD0722" w:rsidRPr="00BE29DD" w:rsidRDefault="00AD0722">
            <w:pPr>
              <w:pStyle w:val="Tabletext"/>
              <w:rPr>
                <w:ins w:id="1728" w:author="251 (USA)" w:date="2023-05-29T18:33:00Z"/>
              </w:rPr>
            </w:pPr>
            <w:ins w:id="1729" w:author="251 (USA)" w:date="2023-05-29T18:33:00Z">
              <w:r w:rsidRPr="00BE29DD">
                <w:t>Sensor Ground Area Instantaneous Field of View (IFOV) (km</w:t>
              </w:r>
              <w:r w:rsidRPr="00BE29DD">
                <w:rPr>
                  <w:vertAlign w:val="superscript"/>
                </w:rPr>
                <w:t>2</w:t>
              </w:r>
              <w:r w:rsidRPr="00BE29DD">
                <w:t>)</w:t>
              </w:r>
            </w:ins>
          </w:p>
        </w:tc>
        <w:tc>
          <w:tcPr>
            <w:tcW w:w="1540" w:type="dxa"/>
            <w:tcBorders>
              <w:top w:val="nil"/>
              <w:left w:val="nil"/>
              <w:bottom w:val="single" w:sz="4" w:space="0" w:color="auto"/>
              <w:right w:val="single" w:sz="4" w:space="0" w:color="auto"/>
            </w:tcBorders>
            <w:noWrap/>
            <w:vAlign w:val="center"/>
            <w:hideMark/>
          </w:tcPr>
          <w:p w14:paraId="6B11705F" w14:textId="77777777" w:rsidR="00AD0722" w:rsidRPr="00BE29DD" w:rsidRDefault="00AD0722">
            <w:pPr>
              <w:pStyle w:val="Tabletext"/>
              <w:jc w:val="center"/>
              <w:rPr>
                <w:ins w:id="1730" w:author="251 (USA)" w:date="2023-05-29T18:33:00Z"/>
              </w:rPr>
            </w:pPr>
            <w:ins w:id="1731" w:author="251 (USA)" w:date="2023-05-29T18:33:00Z">
              <w:r w:rsidRPr="00BE29DD">
                <w:t>263.89</w:t>
              </w:r>
            </w:ins>
          </w:p>
        </w:tc>
        <w:tc>
          <w:tcPr>
            <w:tcW w:w="5390" w:type="dxa"/>
            <w:tcBorders>
              <w:top w:val="nil"/>
              <w:left w:val="nil"/>
              <w:bottom w:val="single" w:sz="4" w:space="0" w:color="auto"/>
              <w:right w:val="single" w:sz="4" w:space="0" w:color="auto"/>
            </w:tcBorders>
            <w:vAlign w:val="center"/>
          </w:tcPr>
          <w:p w14:paraId="1710E78C" w14:textId="77777777" w:rsidR="00AD0722" w:rsidRPr="00BE29DD" w:rsidRDefault="00AD0722">
            <w:pPr>
              <w:pStyle w:val="Tabletext"/>
              <w:rPr>
                <w:ins w:id="1732" w:author="251 (USA)" w:date="2023-05-29T18:33:00Z"/>
              </w:rPr>
            </w:pPr>
            <w:ins w:id="1733" w:author="251 (USA)" w:date="2023-05-29T18:33:00Z">
              <w:r w:rsidRPr="00BE29DD">
                <w:t>RS.1861. Horizontal resolution = Hr = 14 km</w:t>
              </w:r>
              <w:r w:rsidRPr="00BE29DD">
                <w:br/>
                <w:t>Vertical resolution = Vr = 24 km.</w:t>
              </w:r>
              <w:r w:rsidRPr="00BE29DD">
                <w:br/>
                <w:t>IFOV (km</w:t>
              </w:r>
              <w:r w:rsidRPr="00BE29DD">
                <w:rPr>
                  <w:vertAlign w:val="superscript"/>
                </w:rPr>
                <w:t>2</w:t>
              </w:r>
              <w:r w:rsidRPr="00BE29DD">
                <w:t xml:space="preserve">) = </w:t>
              </w:r>
              <w:r w:rsidRPr="00BE29DD">
                <w:sym w:font="Symbol" w:char="F070"/>
              </w:r>
              <w:r w:rsidRPr="00BE29DD">
                <w:t>×Hr×Vr/4</w:t>
              </w:r>
            </w:ins>
          </w:p>
        </w:tc>
      </w:tr>
      <w:tr w:rsidR="00AD0722" w:rsidRPr="00BE29DD" w14:paraId="677DF865" w14:textId="77777777" w:rsidTr="00571A0A">
        <w:tblPrEx>
          <w:tblW w:w="9535" w:type="dxa"/>
          <w:jc w:val="center"/>
          <w:tblLayout w:type="fixed"/>
          <w:tblPrExChange w:id="1734" w:author="USA - June 2026" w:date="2026-02-20T11:25:00Z" w16du:dateUtc="2026-02-20T19:25:00Z">
            <w:tblPrEx>
              <w:tblW w:w="9535" w:type="dxa"/>
              <w:jc w:val="center"/>
              <w:tblLayout w:type="fixed"/>
            </w:tblPrEx>
          </w:tblPrExChange>
        </w:tblPrEx>
        <w:trPr>
          <w:trHeight w:val="300"/>
          <w:jc w:val="center"/>
          <w:ins w:id="1735" w:author="251 (USA)" w:date="2023-05-29T18:33:00Z"/>
          <w:trPrChange w:id="1736" w:author="USA - June 2026" w:date="2026-02-20T11:25:00Z" w16du:dateUtc="2026-02-20T19:25:00Z">
            <w:trPr>
              <w:gridAfter w:val="0"/>
              <w:trHeight w:val="300"/>
              <w:jc w:val="center"/>
            </w:trPr>
          </w:trPrChange>
        </w:trPr>
        <w:tc>
          <w:tcPr>
            <w:tcW w:w="2605" w:type="dxa"/>
            <w:tcBorders>
              <w:top w:val="nil"/>
              <w:left w:val="single" w:sz="4" w:space="0" w:color="auto"/>
              <w:bottom w:val="single" w:sz="4" w:space="0" w:color="auto"/>
              <w:right w:val="single" w:sz="4" w:space="0" w:color="auto"/>
            </w:tcBorders>
            <w:vAlign w:val="center"/>
            <w:hideMark/>
            <w:tcPrChange w:id="1737" w:author="USA - June 2026" w:date="2026-02-20T11:25:00Z" w16du:dateUtc="2026-02-20T19:25:00Z">
              <w:tcPr>
                <w:tcW w:w="2605" w:type="dxa"/>
                <w:gridSpan w:val="2"/>
                <w:tcBorders>
                  <w:top w:val="nil"/>
                  <w:left w:val="single" w:sz="4" w:space="0" w:color="auto"/>
                  <w:bottom w:val="single" w:sz="4" w:space="0" w:color="auto"/>
                  <w:right w:val="single" w:sz="4" w:space="0" w:color="auto"/>
                </w:tcBorders>
                <w:vAlign w:val="center"/>
                <w:hideMark/>
              </w:tcPr>
            </w:tcPrChange>
          </w:tcPr>
          <w:p w14:paraId="6775B8D7" w14:textId="77777777" w:rsidR="00AD0722" w:rsidRPr="00BE29DD" w:rsidRDefault="00AD0722">
            <w:pPr>
              <w:pStyle w:val="Tabletext"/>
              <w:rPr>
                <w:ins w:id="1738" w:author="251 (USA)" w:date="2023-05-29T18:33:00Z"/>
              </w:rPr>
            </w:pPr>
            <w:ins w:id="1739" w:author="251 (USA)" w:date="2023-05-29T18:33:00Z">
              <w:r w:rsidRPr="00BE29DD">
                <w:t>Angle from ground towards Sensor (°)</w:t>
              </w:r>
            </w:ins>
          </w:p>
        </w:tc>
        <w:tc>
          <w:tcPr>
            <w:tcW w:w="1540" w:type="dxa"/>
            <w:tcBorders>
              <w:top w:val="nil"/>
              <w:left w:val="nil"/>
              <w:bottom w:val="single" w:sz="4" w:space="0" w:color="auto"/>
              <w:right w:val="single" w:sz="4" w:space="0" w:color="auto"/>
            </w:tcBorders>
            <w:shd w:val="clear" w:color="auto" w:fill="C2D69B" w:themeFill="accent3" w:themeFillTint="99"/>
            <w:noWrap/>
            <w:vAlign w:val="center"/>
            <w:hideMark/>
            <w:tcPrChange w:id="1740" w:author="USA - June 2026" w:date="2026-02-20T11:25:00Z" w16du:dateUtc="2026-02-20T19:25:00Z">
              <w:tcPr>
                <w:tcW w:w="1540" w:type="dxa"/>
                <w:gridSpan w:val="2"/>
                <w:tcBorders>
                  <w:top w:val="nil"/>
                  <w:left w:val="nil"/>
                  <w:bottom w:val="single" w:sz="4" w:space="0" w:color="auto"/>
                  <w:right w:val="single" w:sz="4" w:space="0" w:color="auto"/>
                </w:tcBorders>
                <w:noWrap/>
                <w:vAlign w:val="center"/>
                <w:hideMark/>
              </w:tcPr>
            </w:tcPrChange>
          </w:tcPr>
          <w:p w14:paraId="2A41091E" w14:textId="134D7D7D" w:rsidR="00AD0722" w:rsidRPr="00BE29DD" w:rsidRDefault="00AD0722">
            <w:pPr>
              <w:pStyle w:val="Tabletext"/>
              <w:jc w:val="center"/>
              <w:rPr>
                <w:ins w:id="1741" w:author="251 (USA)" w:date="2023-05-29T18:33:00Z"/>
              </w:rPr>
            </w:pPr>
            <w:ins w:id="1742" w:author="251 (USA)" w:date="2023-05-29T18:33:00Z">
              <w:r w:rsidRPr="00BE29DD">
                <w:t>35.</w:t>
              </w:r>
              <w:del w:id="1743" w:author="USA - June 2026" w:date="2026-02-20T11:24:00Z" w16du:dateUtc="2026-02-20T19:24:00Z">
                <w:r w:rsidRPr="00BE29DD" w:rsidDel="00151481">
                  <w:delText>22</w:delText>
                </w:r>
              </w:del>
            </w:ins>
            <w:ins w:id="1744" w:author="USA - June 2026" w:date="2026-02-20T11:24:00Z" w16du:dateUtc="2026-02-20T19:24:00Z">
              <w:r w:rsidR="00151481">
                <w:t>0</w:t>
              </w:r>
            </w:ins>
          </w:p>
        </w:tc>
        <w:tc>
          <w:tcPr>
            <w:tcW w:w="5390" w:type="dxa"/>
            <w:tcBorders>
              <w:top w:val="nil"/>
              <w:left w:val="nil"/>
              <w:bottom w:val="single" w:sz="4" w:space="0" w:color="auto"/>
              <w:right w:val="single" w:sz="4" w:space="0" w:color="auto"/>
            </w:tcBorders>
            <w:vAlign w:val="center"/>
            <w:tcPrChange w:id="1745" w:author="USA - June 2026" w:date="2026-02-20T11:25:00Z" w16du:dateUtc="2026-02-20T19:25:00Z">
              <w:tcPr>
                <w:tcW w:w="5390" w:type="dxa"/>
                <w:gridSpan w:val="2"/>
                <w:tcBorders>
                  <w:top w:val="nil"/>
                  <w:left w:val="nil"/>
                  <w:bottom w:val="single" w:sz="4" w:space="0" w:color="auto"/>
                  <w:right w:val="single" w:sz="4" w:space="0" w:color="auto"/>
                </w:tcBorders>
                <w:vAlign w:val="center"/>
              </w:tcPr>
            </w:tcPrChange>
          </w:tcPr>
          <w:p w14:paraId="1C0784CA" w14:textId="77777777" w:rsidR="00AD0722" w:rsidRPr="00BE29DD" w:rsidRDefault="00AD0722">
            <w:pPr>
              <w:pStyle w:val="Tabletext"/>
              <w:rPr>
                <w:ins w:id="1746" w:author="251 (USA)" w:date="2023-05-29T18:33:00Z"/>
              </w:rPr>
            </w:pPr>
            <w:ins w:id="1747" w:author="251 (USA)" w:date="2023-05-29T18:33:00Z">
              <w:r w:rsidRPr="00BE29DD">
                <w:t>RS.1861. Uses calculation for Incidence angle at footprint (°) = 90 - ASIN((R</w:t>
              </w:r>
              <w:r w:rsidRPr="00BE29DD">
                <w:rPr>
                  <w:vertAlign w:val="subscript"/>
                </w:rPr>
                <w:t>e</w:t>
              </w:r>
              <w:r w:rsidRPr="00BE29DD">
                <w:t xml:space="preserve"> +H)/R</w:t>
              </w:r>
              <w:r w:rsidRPr="00BE29DD">
                <w:rPr>
                  <w:vertAlign w:val="subscript"/>
                </w:rPr>
                <w:t>e</w:t>
              </w:r>
              <w:r w:rsidRPr="00BE29DD">
                <w:t>)*SIN(α))</w:t>
              </w:r>
            </w:ins>
          </w:p>
        </w:tc>
      </w:tr>
      <w:tr w:rsidR="00151481" w:rsidRPr="00BE29DD" w14:paraId="6EB0C121" w14:textId="77777777" w:rsidTr="009F1B86">
        <w:trPr>
          <w:trHeight w:val="300"/>
          <w:jc w:val="center"/>
          <w:ins w:id="1748" w:author="251 (USA)" w:date="2023-05-29T18:33:00Z"/>
        </w:trPr>
        <w:tc>
          <w:tcPr>
            <w:tcW w:w="9535" w:type="dxa"/>
            <w:gridSpan w:val="3"/>
            <w:tcBorders>
              <w:top w:val="nil"/>
              <w:left w:val="single" w:sz="4" w:space="0" w:color="auto"/>
              <w:bottom w:val="single" w:sz="4" w:space="0" w:color="auto"/>
              <w:right w:val="single" w:sz="4" w:space="0" w:color="auto"/>
            </w:tcBorders>
            <w:vAlign w:val="center"/>
            <w:hideMark/>
          </w:tcPr>
          <w:p w14:paraId="41EAFB20" w14:textId="690BEAD8" w:rsidR="00151481" w:rsidRPr="00151481" w:rsidRDefault="00151481">
            <w:pPr>
              <w:pStyle w:val="Tabletext"/>
              <w:jc w:val="center"/>
              <w:rPr>
                <w:ins w:id="1749" w:author="251 (USA)" w:date="2023-05-29T18:33:00Z"/>
                <w:b/>
                <w:bCs/>
                <w:rPrChange w:id="1750" w:author="USA - June 2026" w:date="2026-02-20T11:29:00Z" w16du:dateUtc="2026-02-20T19:29:00Z">
                  <w:rPr>
                    <w:ins w:id="1751" w:author="251 (USA)" w:date="2023-05-29T18:33:00Z"/>
                  </w:rPr>
                </w:rPrChange>
              </w:rPr>
              <w:pPrChange w:id="1752" w:author="USA - June 2026" w:date="2026-02-20T11:29:00Z" w16du:dateUtc="2026-02-20T19:29:00Z">
                <w:pPr>
                  <w:pStyle w:val="Tabletext"/>
                </w:pPr>
              </w:pPrChange>
            </w:pPr>
            <w:ins w:id="1753" w:author="251 (USA)" w:date="2023-05-29T18:33:00Z">
              <w:r w:rsidRPr="00151481">
                <w:rPr>
                  <w:b/>
                  <w:bCs/>
                  <w:rPrChange w:id="1754" w:author="USA - June 2026" w:date="2026-02-20T11:29:00Z" w16du:dateUtc="2026-02-20T19:29:00Z">
                    <w:rPr/>
                  </w:rPrChange>
                </w:rPr>
                <w:t>ISM out of band EIRP</w:t>
              </w:r>
            </w:ins>
          </w:p>
        </w:tc>
      </w:tr>
      <w:tr w:rsidR="00AD0722" w:rsidRPr="00BE29DD" w14:paraId="687497A6" w14:textId="77777777" w:rsidTr="003C7838">
        <w:trPr>
          <w:trHeight w:val="900"/>
          <w:jc w:val="center"/>
          <w:ins w:id="1755"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0DEE0C46" w14:textId="77777777" w:rsidR="00AD0722" w:rsidRPr="00BE29DD" w:rsidRDefault="00AD0722">
            <w:pPr>
              <w:pStyle w:val="Tabletext"/>
              <w:rPr>
                <w:ins w:id="1756" w:author="251 (USA)" w:date="2023-05-29T18:33:00Z"/>
              </w:rPr>
            </w:pPr>
            <w:ins w:id="1757" w:author="251 (USA)" w:date="2023-05-29T18:33:00Z">
              <w:r w:rsidRPr="00BE29DD">
                <w:t>The field strength level, E, of emissions which lie outside the 24 GHz band. Field strength limit (µV/m) per FCC 18.305</w:t>
              </w:r>
            </w:ins>
          </w:p>
        </w:tc>
        <w:tc>
          <w:tcPr>
            <w:tcW w:w="1540" w:type="dxa"/>
            <w:tcBorders>
              <w:top w:val="nil"/>
              <w:left w:val="nil"/>
              <w:bottom w:val="single" w:sz="4" w:space="0" w:color="auto"/>
              <w:right w:val="single" w:sz="4" w:space="0" w:color="auto"/>
            </w:tcBorders>
            <w:noWrap/>
            <w:vAlign w:val="center"/>
            <w:hideMark/>
          </w:tcPr>
          <w:p w14:paraId="00598185" w14:textId="77777777" w:rsidR="00AD0722" w:rsidRPr="00BE29DD" w:rsidRDefault="00AD0722">
            <w:pPr>
              <w:pStyle w:val="Tabletext"/>
              <w:jc w:val="center"/>
              <w:rPr>
                <w:ins w:id="1758" w:author="251 (USA)" w:date="2023-05-29T18:33:00Z"/>
              </w:rPr>
            </w:pPr>
            <w:ins w:id="1759" w:author="251 (USA)" w:date="2023-05-29T18:33:00Z">
              <w:r w:rsidRPr="00BE29DD">
                <w:t>25</w:t>
              </w:r>
            </w:ins>
          </w:p>
        </w:tc>
        <w:tc>
          <w:tcPr>
            <w:tcW w:w="5390" w:type="dxa"/>
            <w:tcBorders>
              <w:top w:val="nil"/>
              <w:left w:val="nil"/>
              <w:bottom w:val="single" w:sz="4" w:space="0" w:color="auto"/>
              <w:right w:val="single" w:sz="4" w:space="0" w:color="auto"/>
            </w:tcBorders>
            <w:vAlign w:val="center"/>
          </w:tcPr>
          <w:p w14:paraId="04CA859D" w14:textId="77777777" w:rsidR="00AD0722" w:rsidRPr="00083896" w:rsidRDefault="00AD0722">
            <w:pPr>
              <w:pStyle w:val="Tabletext"/>
              <w:rPr>
                <w:ins w:id="1760" w:author="251 (USA)" w:date="2023-05-29T18:33:00Z"/>
              </w:rPr>
            </w:pPr>
            <w:ins w:id="1761" w:author="251 (USA)" w:date="2023-05-29T18:33:00Z">
              <w:r w:rsidRPr="00083896">
                <w:t>FCC value used in the USA</w:t>
              </w:r>
            </w:ins>
          </w:p>
        </w:tc>
      </w:tr>
      <w:tr w:rsidR="00AD0722" w:rsidRPr="00BE29DD" w14:paraId="6820D9A4" w14:textId="77777777" w:rsidTr="003C7838">
        <w:trPr>
          <w:trHeight w:val="300"/>
          <w:jc w:val="center"/>
          <w:ins w:id="1762"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5BEAABAF" w14:textId="77777777" w:rsidR="00AD0722" w:rsidRPr="00BE29DD" w:rsidRDefault="00AD0722">
            <w:pPr>
              <w:pStyle w:val="Tabletext"/>
              <w:rPr>
                <w:ins w:id="1763" w:author="251 (USA)" w:date="2023-05-29T18:33:00Z"/>
              </w:rPr>
            </w:pPr>
            <w:ins w:id="1764" w:author="251 (USA)" w:date="2023-05-29T18:33:00Z">
              <w:r w:rsidRPr="00BE29DD">
                <w:t>Distance of Field strength limit (m). FCC 18.305</w:t>
              </w:r>
            </w:ins>
          </w:p>
        </w:tc>
        <w:tc>
          <w:tcPr>
            <w:tcW w:w="1540" w:type="dxa"/>
            <w:tcBorders>
              <w:top w:val="nil"/>
              <w:left w:val="nil"/>
              <w:bottom w:val="single" w:sz="4" w:space="0" w:color="auto"/>
              <w:right w:val="single" w:sz="4" w:space="0" w:color="auto"/>
            </w:tcBorders>
            <w:noWrap/>
            <w:vAlign w:val="center"/>
            <w:hideMark/>
          </w:tcPr>
          <w:p w14:paraId="54C92D3E" w14:textId="77777777" w:rsidR="00AD0722" w:rsidRPr="00BE29DD" w:rsidRDefault="00AD0722">
            <w:pPr>
              <w:pStyle w:val="Tabletext"/>
              <w:jc w:val="center"/>
              <w:rPr>
                <w:ins w:id="1765" w:author="251 (USA)" w:date="2023-05-29T18:33:00Z"/>
              </w:rPr>
            </w:pPr>
            <w:ins w:id="1766" w:author="251 (USA)" w:date="2023-05-29T18:33:00Z">
              <w:r w:rsidRPr="00BE29DD">
                <w:t>300</w:t>
              </w:r>
            </w:ins>
          </w:p>
        </w:tc>
        <w:tc>
          <w:tcPr>
            <w:tcW w:w="5390" w:type="dxa"/>
            <w:tcBorders>
              <w:top w:val="nil"/>
              <w:left w:val="nil"/>
              <w:bottom w:val="single" w:sz="4" w:space="0" w:color="auto"/>
              <w:right w:val="single" w:sz="4" w:space="0" w:color="auto"/>
            </w:tcBorders>
            <w:vAlign w:val="center"/>
          </w:tcPr>
          <w:p w14:paraId="44D9871A" w14:textId="77777777" w:rsidR="00AD0722" w:rsidRPr="00083896" w:rsidRDefault="00AD0722">
            <w:pPr>
              <w:pStyle w:val="Tabletext"/>
              <w:rPr>
                <w:ins w:id="1767" w:author="251 (USA)" w:date="2023-05-29T18:33:00Z"/>
              </w:rPr>
            </w:pPr>
            <w:ins w:id="1768" w:author="251 (USA)" w:date="2023-05-29T18:33:00Z">
              <w:r w:rsidRPr="00083896">
                <w:t>FCC value used in the USA</w:t>
              </w:r>
            </w:ins>
          </w:p>
        </w:tc>
      </w:tr>
      <w:tr w:rsidR="00AD0722" w:rsidRPr="00BE29DD" w14:paraId="68E94A03" w14:textId="77777777" w:rsidTr="003C7838">
        <w:trPr>
          <w:trHeight w:val="900"/>
          <w:jc w:val="center"/>
          <w:ins w:id="1769"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4F4A69AE" w14:textId="77777777" w:rsidR="00AD0722" w:rsidRPr="00BE29DD" w:rsidRDefault="00AD0722">
            <w:pPr>
              <w:pStyle w:val="Tabletext"/>
              <w:rPr>
                <w:ins w:id="1770" w:author="251 (USA)" w:date="2023-05-29T18:33:00Z"/>
              </w:rPr>
            </w:pPr>
            <w:ins w:id="1771" w:author="251 (USA)" w:date="2023-05-29T18:33:00Z">
              <w:r w:rsidRPr="00BE29DD">
                <w:t>EIRP (dBm) out of band per 1 MHz where V is the unit of measurement.</w:t>
              </w:r>
            </w:ins>
          </w:p>
        </w:tc>
        <w:tc>
          <w:tcPr>
            <w:tcW w:w="1540" w:type="dxa"/>
            <w:tcBorders>
              <w:top w:val="nil"/>
              <w:left w:val="nil"/>
              <w:bottom w:val="single" w:sz="4" w:space="0" w:color="auto"/>
              <w:right w:val="single" w:sz="4" w:space="0" w:color="auto"/>
            </w:tcBorders>
            <w:noWrap/>
            <w:vAlign w:val="center"/>
            <w:hideMark/>
          </w:tcPr>
          <w:p w14:paraId="74C510C6" w14:textId="77777777" w:rsidR="00AD0722" w:rsidRPr="00BE29DD" w:rsidRDefault="00AD0722">
            <w:pPr>
              <w:pStyle w:val="Tabletext"/>
              <w:jc w:val="center"/>
              <w:rPr>
                <w:ins w:id="1772" w:author="251 (USA)" w:date="2023-05-29T18:33:00Z"/>
              </w:rPr>
            </w:pPr>
            <w:ins w:id="1773" w:author="Chamova, Alisa" w:date="2023-06-07T10:46:00Z">
              <w:r w:rsidRPr="00BE29DD">
                <w:t>–</w:t>
              </w:r>
            </w:ins>
            <w:ins w:id="1774" w:author="251 (USA)" w:date="2023-05-29T18:33:00Z">
              <w:r w:rsidRPr="00BE29DD">
                <w:t>27.27</w:t>
              </w:r>
            </w:ins>
          </w:p>
        </w:tc>
        <w:tc>
          <w:tcPr>
            <w:tcW w:w="5390" w:type="dxa"/>
            <w:tcBorders>
              <w:top w:val="nil"/>
              <w:left w:val="nil"/>
              <w:bottom w:val="single" w:sz="4" w:space="0" w:color="auto"/>
              <w:right w:val="single" w:sz="4" w:space="0" w:color="auto"/>
            </w:tcBorders>
            <w:vAlign w:val="center"/>
          </w:tcPr>
          <w:p w14:paraId="47217098" w14:textId="77777777" w:rsidR="00AD0722" w:rsidRPr="00BE29DD" w:rsidRDefault="00AD0722">
            <w:pPr>
              <w:pStyle w:val="Tabletext"/>
              <w:rPr>
                <w:ins w:id="1775" w:author="251 (USA)" w:date="2023-05-29T18:33:00Z"/>
              </w:rPr>
            </w:pPr>
            <m:oMathPara>
              <m:oMath>
                <m:r>
                  <w:ins w:id="1776" w:author="251 (USA)" w:date="2023-05-29T18:33:00Z">
                    <w:rPr>
                      <w:rFonts w:ascii="Cambria Math" w:hAnsi="Cambria Math"/>
                    </w:rPr>
                    <m:t>10</m:t>
                  </w:ins>
                </m:r>
                <m:sSub>
                  <m:sSubPr>
                    <m:ctrlPr>
                      <w:ins w:id="1777" w:author="251 (USA)" w:date="2023-05-29T18:33:00Z">
                        <w:rPr>
                          <w:rFonts w:ascii="Cambria Math" w:hAnsi="Cambria Math"/>
                          <w:i/>
                        </w:rPr>
                      </w:ins>
                    </m:ctrlPr>
                  </m:sSubPr>
                  <m:e>
                    <m:r>
                      <w:ins w:id="1778" w:author="251 (USA)" w:date="2023-05-29T18:33:00Z">
                        <w:rPr>
                          <w:rFonts w:ascii="Cambria Math" w:hAnsi="Cambria Math"/>
                        </w:rPr>
                        <m:t>log</m:t>
                      </w:ins>
                    </m:r>
                  </m:e>
                  <m:sub>
                    <m:r>
                      <w:ins w:id="1779" w:author="251 (USA)" w:date="2023-05-29T18:33:00Z">
                        <w:rPr>
                          <w:rFonts w:ascii="Cambria Math" w:hAnsi="Cambria Math"/>
                        </w:rPr>
                        <m:t>10</m:t>
                      </w:ins>
                    </m:r>
                  </m:sub>
                </m:sSub>
                <m:d>
                  <m:dPr>
                    <m:ctrlPr>
                      <w:ins w:id="1780" w:author="251 (USA)" w:date="2023-05-29T18:33:00Z">
                        <w:rPr>
                          <w:rFonts w:ascii="Cambria Math" w:hAnsi="Cambria Math"/>
                          <w:i/>
                        </w:rPr>
                      </w:ins>
                    </m:ctrlPr>
                  </m:dPr>
                  <m:e>
                    <m:f>
                      <m:fPr>
                        <m:ctrlPr>
                          <w:ins w:id="1781" w:author="251 (USA)" w:date="2023-05-29T18:33:00Z">
                            <w:rPr>
                              <w:rFonts w:ascii="Cambria Math" w:hAnsi="Cambria Math"/>
                              <w:i/>
                            </w:rPr>
                          </w:ins>
                        </m:ctrlPr>
                      </m:fPr>
                      <m:num>
                        <m:r>
                          <w:ins w:id="1782" w:author="251 (USA)" w:date="2023-05-29T18:33:00Z">
                            <w:rPr>
                              <w:rFonts w:ascii="Cambria Math" w:hAnsi="Cambria Math"/>
                            </w:rPr>
                            <m:t>4π×</m:t>
                          </w:ins>
                        </m:r>
                        <m:sSup>
                          <m:sSupPr>
                            <m:ctrlPr>
                              <w:ins w:id="1783" w:author="251 (USA)" w:date="2023-05-29T18:33:00Z">
                                <w:rPr>
                                  <w:rFonts w:ascii="Cambria Math" w:hAnsi="Cambria Math"/>
                                  <w:i/>
                                </w:rPr>
                              </w:ins>
                            </m:ctrlPr>
                          </m:sSupPr>
                          <m:e>
                            <m:r>
                              <w:ins w:id="1784" w:author="251 (USA)" w:date="2023-05-29T18:33:00Z">
                                <w:rPr>
                                  <w:rFonts w:ascii="Cambria Math" w:hAnsi="Cambria Math"/>
                                </w:rPr>
                                <m:t>E</m:t>
                              </w:ins>
                            </m:r>
                          </m:e>
                          <m:sup>
                            <m:r>
                              <w:ins w:id="1785" w:author="251 (USA)" w:date="2023-05-29T18:33:00Z">
                                <w:rPr>
                                  <w:rFonts w:ascii="Cambria Math" w:hAnsi="Cambria Math"/>
                                </w:rPr>
                                <m:t>2</m:t>
                              </w:ins>
                            </m:r>
                          </m:sup>
                        </m:sSup>
                        <m:r>
                          <w:ins w:id="1786" w:author="251 (USA)" w:date="2023-05-29T18:33:00Z">
                            <w:rPr>
                              <w:rFonts w:ascii="Cambria Math" w:hAnsi="Cambria Math"/>
                            </w:rPr>
                            <m:t>×</m:t>
                          </w:ins>
                        </m:r>
                        <m:sSup>
                          <m:sSupPr>
                            <m:ctrlPr>
                              <w:ins w:id="1787" w:author="251 (USA)" w:date="2023-05-29T18:33:00Z">
                                <w:rPr>
                                  <w:rFonts w:ascii="Cambria Math" w:hAnsi="Cambria Math"/>
                                  <w:i/>
                                </w:rPr>
                              </w:ins>
                            </m:ctrlPr>
                          </m:sSupPr>
                          <m:e>
                            <m:r>
                              <w:ins w:id="1788" w:author="251 (USA)" w:date="2023-05-29T18:33:00Z">
                                <w:rPr>
                                  <w:rFonts w:ascii="Cambria Math" w:hAnsi="Cambria Math"/>
                                </w:rPr>
                                <m:t>r</m:t>
                              </w:ins>
                            </m:r>
                          </m:e>
                          <m:sup>
                            <m:r>
                              <w:ins w:id="1789" w:author="251 (USA)" w:date="2023-05-29T18:33:00Z">
                                <w:rPr>
                                  <w:rFonts w:ascii="Cambria Math" w:hAnsi="Cambria Math"/>
                                </w:rPr>
                                <m:t>2</m:t>
                              </w:ins>
                            </m:r>
                          </m:sup>
                        </m:sSup>
                      </m:num>
                      <m:den>
                        <m:r>
                          <w:ins w:id="1790" w:author="251 (USA)" w:date="2023-05-29T18:33:00Z">
                            <w:rPr>
                              <w:rFonts w:ascii="Cambria Math" w:hAnsi="Cambria Math"/>
                            </w:rPr>
                            <m:t>0.377×</m:t>
                          </w:ins>
                        </m:r>
                        <m:sSup>
                          <m:sSupPr>
                            <m:ctrlPr>
                              <w:ins w:id="1791" w:author="251 (USA)" w:date="2023-05-29T18:33:00Z">
                                <w:rPr>
                                  <w:rFonts w:ascii="Cambria Math" w:hAnsi="Cambria Math"/>
                                  <w:i/>
                                </w:rPr>
                              </w:ins>
                            </m:ctrlPr>
                          </m:sSupPr>
                          <m:e>
                            <m:r>
                              <w:ins w:id="1792" w:author="251 (USA)" w:date="2023-05-29T18:33:00Z">
                                <w:rPr>
                                  <w:rFonts w:ascii="Cambria Math" w:hAnsi="Cambria Math"/>
                                </w:rPr>
                                <m:t>V</m:t>
                              </w:ins>
                            </m:r>
                          </m:e>
                          <m:sup>
                            <m:r>
                              <w:ins w:id="1793" w:author="251 (USA)" w:date="2023-05-29T18:33:00Z">
                                <w:rPr>
                                  <w:rFonts w:ascii="Cambria Math" w:hAnsi="Cambria Math"/>
                                </w:rPr>
                                <m:t>2</m:t>
                              </w:ins>
                            </m:r>
                          </m:sup>
                        </m:sSup>
                      </m:den>
                    </m:f>
                  </m:e>
                </m:d>
              </m:oMath>
            </m:oMathPara>
          </w:p>
        </w:tc>
      </w:tr>
      <w:tr w:rsidR="00AD0722" w:rsidRPr="00BE29DD" w14:paraId="48BD7042" w14:textId="77777777" w:rsidTr="003C7838">
        <w:trPr>
          <w:trHeight w:val="300"/>
          <w:jc w:val="center"/>
          <w:ins w:id="1794"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58C94A47" w14:textId="77777777" w:rsidR="00AD0722" w:rsidRPr="00BE29DD" w:rsidRDefault="00AD0722">
            <w:pPr>
              <w:pStyle w:val="Tabletext"/>
              <w:rPr>
                <w:ins w:id="1795" w:author="251 (USA)" w:date="2023-05-29T18:33:00Z"/>
              </w:rPr>
            </w:pPr>
            <w:ins w:id="1796" w:author="251 (USA)" w:date="2023-05-29T18:33:00Z">
              <w:r w:rsidRPr="00BE29DD">
                <w:t>Device EIRP (dB(W/MHz)</w:t>
              </w:r>
            </w:ins>
          </w:p>
        </w:tc>
        <w:tc>
          <w:tcPr>
            <w:tcW w:w="1540" w:type="dxa"/>
            <w:tcBorders>
              <w:top w:val="nil"/>
              <w:left w:val="nil"/>
              <w:bottom w:val="single" w:sz="4" w:space="0" w:color="auto"/>
              <w:right w:val="single" w:sz="4" w:space="0" w:color="auto"/>
            </w:tcBorders>
            <w:noWrap/>
            <w:vAlign w:val="center"/>
            <w:hideMark/>
          </w:tcPr>
          <w:p w14:paraId="3D3362EE" w14:textId="77777777" w:rsidR="00AD0722" w:rsidRPr="00BE29DD" w:rsidRDefault="00AD0722">
            <w:pPr>
              <w:pStyle w:val="Tabletext"/>
              <w:jc w:val="center"/>
              <w:rPr>
                <w:ins w:id="1797" w:author="251 (USA)" w:date="2023-05-29T18:33:00Z"/>
              </w:rPr>
            </w:pPr>
            <w:ins w:id="1798" w:author="Chamova, Alisa" w:date="2023-06-07T10:46:00Z">
              <w:r w:rsidRPr="00BE29DD">
                <w:t>–</w:t>
              </w:r>
            </w:ins>
            <w:ins w:id="1799" w:author="251 (USA)" w:date="2023-05-29T18:33:00Z">
              <w:r w:rsidRPr="00BE29DD">
                <w:t>57.27</w:t>
              </w:r>
            </w:ins>
          </w:p>
        </w:tc>
        <w:tc>
          <w:tcPr>
            <w:tcW w:w="5390" w:type="dxa"/>
            <w:tcBorders>
              <w:top w:val="nil"/>
              <w:left w:val="nil"/>
              <w:bottom w:val="single" w:sz="4" w:space="0" w:color="auto"/>
              <w:right w:val="single" w:sz="4" w:space="0" w:color="auto"/>
            </w:tcBorders>
            <w:vAlign w:val="center"/>
          </w:tcPr>
          <w:p w14:paraId="776715D4" w14:textId="77777777" w:rsidR="00AD0722" w:rsidRPr="00BE29DD" w:rsidRDefault="00AD0722">
            <w:pPr>
              <w:pStyle w:val="Tabletext"/>
              <w:rPr>
                <w:ins w:id="1800" w:author="251 (USA)" w:date="2023-05-29T18:33:00Z"/>
              </w:rPr>
            </w:pPr>
            <w:ins w:id="1801" w:author="251 (USA)" w:date="2023-05-29T18:33:00Z">
              <w:r w:rsidRPr="00BE29DD">
                <w:t>Conversion from dBm to dBW</w:t>
              </w:r>
            </w:ins>
          </w:p>
        </w:tc>
      </w:tr>
      <w:tr w:rsidR="00AD0722" w:rsidRPr="00BE29DD" w14:paraId="55925610" w14:textId="77777777" w:rsidTr="003C7838">
        <w:trPr>
          <w:trHeight w:val="600"/>
          <w:jc w:val="center"/>
          <w:ins w:id="1802"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268872C3" w14:textId="77777777" w:rsidR="00AD0722" w:rsidRPr="00BE29DD" w:rsidRDefault="00AD0722">
            <w:pPr>
              <w:pStyle w:val="Tabletext"/>
              <w:rPr>
                <w:ins w:id="1803" w:author="251 (USA)" w:date="2023-05-29T18:33:00Z"/>
              </w:rPr>
            </w:pPr>
            <w:ins w:id="1804" w:author="251 (USA)" w:date="2023-05-29T18:33:00Z">
              <w:r w:rsidRPr="00BE29DD">
                <w:t>Reduction due to out-of-band Antenna pattern shape performance (Single Element) - (dB)</w:t>
              </w:r>
            </w:ins>
          </w:p>
        </w:tc>
        <w:tc>
          <w:tcPr>
            <w:tcW w:w="1540" w:type="dxa"/>
            <w:tcBorders>
              <w:top w:val="nil"/>
              <w:left w:val="nil"/>
              <w:bottom w:val="single" w:sz="4" w:space="0" w:color="auto"/>
              <w:right w:val="single" w:sz="4" w:space="0" w:color="auto"/>
            </w:tcBorders>
            <w:noWrap/>
            <w:vAlign w:val="center"/>
            <w:hideMark/>
          </w:tcPr>
          <w:p w14:paraId="5BA77410" w14:textId="77777777" w:rsidR="00AD0722" w:rsidRPr="00BE29DD" w:rsidRDefault="00AD0722">
            <w:pPr>
              <w:pStyle w:val="Tabletext"/>
              <w:jc w:val="center"/>
              <w:rPr>
                <w:ins w:id="1805" w:author="251 (USA)" w:date="2023-05-29T18:33:00Z"/>
              </w:rPr>
            </w:pPr>
            <w:ins w:id="1806" w:author="251 (USA)" w:date="2023-05-29T18:33:00Z">
              <w:r w:rsidRPr="00BE29DD">
                <w:t>Median: 11.84</w:t>
              </w:r>
            </w:ins>
            <w:ins w:id="1807" w:author="Chamova, Alisa" w:date="2023-06-07T10:46:00Z">
              <w:r w:rsidRPr="00BE29DD">
                <w:t> </w:t>
              </w:r>
            </w:ins>
            <w:ins w:id="1808" w:author="251 (USA)" w:date="2023-05-29T18:33:00Z">
              <w:r w:rsidRPr="00BE29DD">
                <w:t>dB</w:t>
              </w:r>
            </w:ins>
          </w:p>
        </w:tc>
        <w:tc>
          <w:tcPr>
            <w:tcW w:w="5390" w:type="dxa"/>
            <w:tcBorders>
              <w:top w:val="nil"/>
              <w:left w:val="nil"/>
              <w:bottom w:val="single" w:sz="4" w:space="0" w:color="auto"/>
              <w:right w:val="single" w:sz="4" w:space="0" w:color="auto"/>
            </w:tcBorders>
            <w:vAlign w:val="center"/>
          </w:tcPr>
          <w:p w14:paraId="421C5FC1" w14:textId="77777777" w:rsidR="00AD0722" w:rsidRPr="00BE29DD" w:rsidRDefault="00AD0722">
            <w:pPr>
              <w:pStyle w:val="Tabletext"/>
              <w:rPr>
                <w:ins w:id="1809" w:author="251 (USA)" w:date="2023-05-29T18:33:00Z"/>
              </w:rPr>
            </w:pPr>
            <w:ins w:id="1810" w:author="251 (USA)" w:date="2023-05-29T18:33:00Z">
              <w:r w:rsidRPr="00BE29DD">
                <w:t>Azimuth dependent. Simulated antenna pattern is used in Monte-Carlo simulation. Range = 8.1 dB to 20.6 dB.</w:t>
              </w:r>
            </w:ins>
          </w:p>
        </w:tc>
      </w:tr>
      <w:tr w:rsidR="00AD0722" w:rsidRPr="00BE29DD" w14:paraId="588F4379" w14:textId="77777777" w:rsidTr="003C7838">
        <w:trPr>
          <w:trHeight w:val="300"/>
          <w:jc w:val="center"/>
          <w:ins w:id="1811"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69FC93AE" w14:textId="77777777" w:rsidR="00AD0722" w:rsidRPr="00BE29DD" w:rsidRDefault="00AD0722">
            <w:pPr>
              <w:pStyle w:val="Tabletext"/>
              <w:rPr>
                <w:ins w:id="1812" w:author="251 (USA)" w:date="2023-05-29T18:33:00Z"/>
              </w:rPr>
            </w:pPr>
            <w:ins w:id="1813" w:author="251 (USA)" w:date="2023-05-29T18:33:00Z">
              <w:r w:rsidRPr="00BE29DD">
                <w:t>Effective Device EIRP (dB(W/MHz))</w:t>
              </w:r>
            </w:ins>
          </w:p>
        </w:tc>
        <w:tc>
          <w:tcPr>
            <w:tcW w:w="1540" w:type="dxa"/>
            <w:tcBorders>
              <w:top w:val="nil"/>
              <w:left w:val="nil"/>
              <w:bottom w:val="single" w:sz="4" w:space="0" w:color="auto"/>
              <w:right w:val="single" w:sz="4" w:space="0" w:color="auto"/>
            </w:tcBorders>
            <w:noWrap/>
            <w:vAlign w:val="center"/>
            <w:hideMark/>
          </w:tcPr>
          <w:p w14:paraId="19BA5B52" w14:textId="77777777" w:rsidR="00AD0722" w:rsidRPr="00BE29DD" w:rsidRDefault="00AD0722">
            <w:pPr>
              <w:pStyle w:val="Tabletext"/>
              <w:jc w:val="center"/>
              <w:rPr>
                <w:ins w:id="1814" w:author="251 (USA)" w:date="2023-05-29T18:33:00Z"/>
              </w:rPr>
            </w:pPr>
            <w:ins w:id="1815" w:author="Chamova, Alisa" w:date="2023-06-07T10:46:00Z">
              <w:r w:rsidRPr="00BE29DD">
                <w:t>–</w:t>
              </w:r>
            </w:ins>
            <w:ins w:id="1816" w:author="251 (USA)" w:date="2023-05-29T18:33:00Z">
              <w:r w:rsidRPr="00BE29DD">
                <w:t>57.27</w:t>
              </w:r>
            </w:ins>
          </w:p>
        </w:tc>
        <w:tc>
          <w:tcPr>
            <w:tcW w:w="5390" w:type="dxa"/>
            <w:tcBorders>
              <w:top w:val="nil"/>
              <w:left w:val="nil"/>
              <w:bottom w:val="single" w:sz="4" w:space="0" w:color="auto"/>
              <w:right w:val="single" w:sz="4" w:space="0" w:color="auto"/>
            </w:tcBorders>
            <w:vAlign w:val="center"/>
          </w:tcPr>
          <w:p w14:paraId="1D4E1BDA" w14:textId="77777777" w:rsidR="00AD0722" w:rsidRPr="00BE29DD" w:rsidRDefault="00AD0722">
            <w:pPr>
              <w:pStyle w:val="Tabletext"/>
              <w:rPr>
                <w:ins w:id="1817" w:author="251 (USA)" w:date="2023-05-29T18:33:00Z"/>
              </w:rPr>
            </w:pPr>
            <w:ins w:id="1818" w:author="251 (USA)" w:date="2023-05-29T18:33:00Z">
              <w:r w:rsidRPr="00BE29DD">
                <w:t>Adding antenna pattern reduction</w:t>
              </w:r>
            </w:ins>
          </w:p>
        </w:tc>
      </w:tr>
      <w:tr w:rsidR="00AD0722" w:rsidRPr="00BE29DD" w14:paraId="5C55C31A" w14:textId="77777777" w:rsidTr="003C7838">
        <w:trPr>
          <w:trHeight w:val="300"/>
          <w:jc w:val="center"/>
          <w:ins w:id="1819" w:author="251 (USA)" w:date="2023-05-29T18:33:00Z"/>
        </w:trPr>
        <w:tc>
          <w:tcPr>
            <w:tcW w:w="9535" w:type="dxa"/>
            <w:gridSpan w:val="3"/>
            <w:tcBorders>
              <w:top w:val="nil"/>
              <w:left w:val="single" w:sz="4" w:space="0" w:color="auto"/>
              <w:bottom w:val="single" w:sz="4" w:space="0" w:color="auto"/>
              <w:right w:val="single" w:sz="4" w:space="0" w:color="auto"/>
            </w:tcBorders>
            <w:vAlign w:val="center"/>
            <w:hideMark/>
          </w:tcPr>
          <w:p w14:paraId="0B1C6B87" w14:textId="77777777" w:rsidR="00AD0722" w:rsidRPr="00BE29DD" w:rsidRDefault="00AD0722">
            <w:pPr>
              <w:pStyle w:val="Tabletext"/>
              <w:jc w:val="center"/>
              <w:rPr>
                <w:ins w:id="1820" w:author="251 (USA)" w:date="2023-05-29T18:33:00Z"/>
                <w:b/>
                <w:bCs/>
              </w:rPr>
            </w:pPr>
            <w:ins w:id="1821" w:author="251 (USA)" w:date="2023-05-29T18:33:00Z">
              <w:r w:rsidRPr="00BE29DD">
                <w:rPr>
                  <w:b/>
                  <w:bCs/>
                </w:rPr>
                <w:t>Losses</w:t>
              </w:r>
            </w:ins>
          </w:p>
        </w:tc>
      </w:tr>
      <w:tr w:rsidR="00AD0722" w:rsidRPr="00BE29DD" w14:paraId="59DCAAFD" w14:textId="77777777" w:rsidTr="003C7838">
        <w:trPr>
          <w:trHeight w:val="600"/>
          <w:jc w:val="center"/>
          <w:ins w:id="1822"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612AAAF6" w14:textId="77777777" w:rsidR="00AD0722" w:rsidRPr="00BE29DD" w:rsidRDefault="00AD0722">
            <w:pPr>
              <w:pStyle w:val="Tabletext"/>
              <w:rPr>
                <w:ins w:id="1823" w:author="251 (USA)" w:date="2023-05-29T18:33:00Z"/>
              </w:rPr>
            </w:pPr>
            <w:ins w:id="1824" w:author="251 (USA)" w:date="2023-05-29T18:33:00Z">
              <w:r w:rsidRPr="00BE29DD">
                <w:t>Activity factor. Number of hours during the day where all ISM devices are active (hours/day)</w:t>
              </w:r>
            </w:ins>
          </w:p>
        </w:tc>
        <w:tc>
          <w:tcPr>
            <w:tcW w:w="1540" w:type="dxa"/>
            <w:tcBorders>
              <w:top w:val="nil"/>
              <w:left w:val="nil"/>
              <w:bottom w:val="single" w:sz="4" w:space="0" w:color="auto"/>
              <w:right w:val="single" w:sz="4" w:space="0" w:color="auto"/>
            </w:tcBorders>
            <w:noWrap/>
            <w:vAlign w:val="center"/>
            <w:hideMark/>
          </w:tcPr>
          <w:p w14:paraId="3CED9C7F" w14:textId="77777777" w:rsidR="00AD0722" w:rsidRPr="00BE29DD" w:rsidRDefault="00AD0722">
            <w:pPr>
              <w:pStyle w:val="Tabletext"/>
              <w:jc w:val="center"/>
              <w:rPr>
                <w:ins w:id="1825" w:author="251 (USA)" w:date="2023-05-29T18:33:00Z"/>
              </w:rPr>
            </w:pPr>
            <w:ins w:id="1826" w:author="251 (USA)" w:date="2023-05-29T18:33:00Z">
              <w:r w:rsidRPr="00BE29DD">
                <w:t>8</w:t>
              </w:r>
            </w:ins>
          </w:p>
        </w:tc>
        <w:tc>
          <w:tcPr>
            <w:tcW w:w="5390" w:type="dxa"/>
            <w:tcBorders>
              <w:top w:val="nil"/>
              <w:left w:val="nil"/>
              <w:bottom w:val="single" w:sz="4" w:space="0" w:color="auto"/>
              <w:right w:val="single" w:sz="4" w:space="0" w:color="auto"/>
            </w:tcBorders>
            <w:vAlign w:val="center"/>
          </w:tcPr>
          <w:p w14:paraId="02999B04" w14:textId="77777777" w:rsidR="00AD0722" w:rsidRPr="00BE29DD" w:rsidRDefault="00AD0722">
            <w:pPr>
              <w:pStyle w:val="Tabletext"/>
              <w:rPr>
                <w:ins w:id="1827" w:author="251 (USA)" w:date="2023-05-29T18:33:00Z"/>
              </w:rPr>
            </w:pPr>
            <w:ins w:id="1828" w:author="251 (USA)" w:date="2023-05-29T18:33:00Z">
              <w:r w:rsidRPr="00BE29DD">
                <w:t>Hours during the day where the ISM WPT device is active</w:t>
              </w:r>
            </w:ins>
          </w:p>
        </w:tc>
      </w:tr>
      <w:tr w:rsidR="00AD0722" w:rsidRPr="00BE29DD" w14:paraId="77A67F11" w14:textId="77777777" w:rsidTr="003C7838">
        <w:trPr>
          <w:trHeight w:val="600"/>
          <w:jc w:val="center"/>
          <w:ins w:id="1829"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01989125" w14:textId="77777777" w:rsidR="00AD0722" w:rsidRPr="00BE29DD" w:rsidRDefault="00AD0722">
            <w:pPr>
              <w:pStyle w:val="Tabletext"/>
              <w:rPr>
                <w:ins w:id="1830" w:author="251 (USA)" w:date="2023-05-29T18:33:00Z"/>
              </w:rPr>
            </w:pPr>
            <w:ins w:id="1831" w:author="251 (USA)" w:date="2023-05-29T18:33:00Z">
              <w:r w:rsidRPr="00BE29DD">
                <w:t>Activity factor loss in dB</w:t>
              </w:r>
            </w:ins>
          </w:p>
        </w:tc>
        <w:tc>
          <w:tcPr>
            <w:tcW w:w="1540" w:type="dxa"/>
            <w:tcBorders>
              <w:top w:val="nil"/>
              <w:left w:val="nil"/>
              <w:bottom w:val="single" w:sz="4" w:space="0" w:color="auto"/>
              <w:right w:val="single" w:sz="4" w:space="0" w:color="auto"/>
            </w:tcBorders>
            <w:noWrap/>
            <w:vAlign w:val="center"/>
            <w:hideMark/>
          </w:tcPr>
          <w:p w14:paraId="5504EBC4" w14:textId="77777777" w:rsidR="00AD0722" w:rsidRPr="00BE29DD" w:rsidRDefault="00AD0722">
            <w:pPr>
              <w:pStyle w:val="Tabletext"/>
              <w:jc w:val="center"/>
              <w:rPr>
                <w:ins w:id="1832" w:author="251 (USA)" w:date="2023-05-29T18:33:00Z"/>
              </w:rPr>
            </w:pPr>
            <w:ins w:id="1833" w:author="251 (USA)" w:date="2023-05-29T18:33:00Z">
              <w:r w:rsidRPr="00BE29DD">
                <w:t>4.77</w:t>
              </w:r>
            </w:ins>
          </w:p>
        </w:tc>
        <w:tc>
          <w:tcPr>
            <w:tcW w:w="5390" w:type="dxa"/>
            <w:tcBorders>
              <w:top w:val="nil"/>
              <w:left w:val="nil"/>
              <w:bottom w:val="single" w:sz="4" w:space="0" w:color="auto"/>
              <w:right w:val="single" w:sz="4" w:space="0" w:color="auto"/>
            </w:tcBorders>
            <w:vAlign w:val="center"/>
          </w:tcPr>
          <w:p w14:paraId="38D5A84E" w14:textId="77777777" w:rsidR="00AD0722" w:rsidRPr="00BE29DD" w:rsidRDefault="00AD0722">
            <w:pPr>
              <w:pStyle w:val="Tabletext"/>
              <w:rPr>
                <w:ins w:id="1834" w:author="251 (USA)" w:date="2023-05-29T18:33:00Z"/>
              </w:rPr>
            </w:pPr>
            <w:ins w:id="1835" w:author="251 (USA)" w:date="2023-05-29T18:33:00Z">
              <w:r w:rsidRPr="00BE29DD">
                <w:t>Activity factor loss =10*log</w:t>
              </w:r>
              <w:r w:rsidRPr="00BE29DD">
                <w:rPr>
                  <w:vertAlign w:val="subscript"/>
                </w:rPr>
                <w:t>10</w:t>
              </w:r>
              <w:r w:rsidRPr="00BE29DD">
                <w:t>(active hours / 24) active hours is 8 hours (dB)</w:t>
              </w:r>
            </w:ins>
          </w:p>
        </w:tc>
      </w:tr>
      <w:tr w:rsidR="00AD0722" w:rsidRPr="00BE29DD" w14:paraId="3C51A33C" w14:textId="77777777" w:rsidTr="003C7838">
        <w:trPr>
          <w:trHeight w:val="600"/>
          <w:jc w:val="center"/>
          <w:ins w:id="1836"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49659AFF" w14:textId="77777777" w:rsidR="00AD0722" w:rsidRPr="00BE29DD" w:rsidRDefault="00AD0722">
            <w:pPr>
              <w:pStyle w:val="Tabletext"/>
              <w:rPr>
                <w:ins w:id="1837" w:author="251 (USA)" w:date="2023-05-29T18:33:00Z"/>
              </w:rPr>
            </w:pPr>
            <w:ins w:id="1838" w:author="251 (USA)" w:date="2023-05-29T18:33:00Z">
              <w:r w:rsidRPr="00BE29DD">
                <w:t>Percent simultaneously active ISM devices during the active time (%)</w:t>
              </w:r>
            </w:ins>
          </w:p>
        </w:tc>
        <w:tc>
          <w:tcPr>
            <w:tcW w:w="1540" w:type="dxa"/>
            <w:tcBorders>
              <w:top w:val="nil"/>
              <w:left w:val="nil"/>
              <w:bottom w:val="single" w:sz="4" w:space="0" w:color="auto"/>
              <w:right w:val="single" w:sz="4" w:space="0" w:color="auto"/>
            </w:tcBorders>
            <w:noWrap/>
            <w:vAlign w:val="center"/>
            <w:hideMark/>
          </w:tcPr>
          <w:p w14:paraId="59F81129" w14:textId="77777777" w:rsidR="00AD0722" w:rsidRPr="00BE29DD" w:rsidRDefault="00AD0722">
            <w:pPr>
              <w:pStyle w:val="Tabletext"/>
              <w:jc w:val="center"/>
              <w:rPr>
                <w:ins w:id="1839" w:author="251 (USA)" w:date="2023-05-29T18:33:00Z"/>
              </w:rPr>
            </w:pPr>
            <w:ins w:id="1840" w:author="251 (USA)" w:date="2023-05-29T18:33:00Z">
              <w:r w:rsidRPr="00BE29DD">
                <w:t>70</w:t>
              </w:r>
            </w:ins>
          </w:p>
        </w:tc>
        <w:tc>
          <w:tcPr>
            <w:tcW w:w="5390" w:type="dxa"/>
            <w:tcBorders>
              <w:top w:val="nil"/>
              <w:left w:val="nil"/>
              <w:bottom w:val="single" w:sz="4" w:space="0" w:color="auto"/>
              <w:right w:val="single" w:sz="4" w:space="0" w:color="auto"/>
            </w:tcBorders>
            <w:vAlign w:val="center"/>
          </w:tcPr>
          <w:p w14:paraId="1CB73AA6" w14:textId="77777777" w:rsidR="00AD0722" w:rsidRPr="00BE29DD" w:rsidRDefault="00AD0722">
            <w:pPr>
              <w:pStyle w:val="Tabletext"/>
              <w:rPr>
                <w:ins w:id="1841" w:author="251 (USA)" w:date="2023-05-29T18:33:00Z"/>
              </w:rPr>
            </w:pPr>
            <w:ins w:id="1842" w:author="251 (USA)" w:date="2023-05-29T18:33:00Z">
              <w:r w:rsidRPr="00BE29DD">
                <w:t>This is the percent of all ISM WPT devices that are simultaneously active with EESS being interfered</w:t>
              </w:r>
            </w:ins>
          </w:p>
        </w:tc>
      </w:tr>
      <w:tr w:rsidR="00AD0722" w:rsidRPr="00BE29DD" w14:paraId="34538496" w14:textId="77777777" w:rsidTr="003C7838">
        <w:trPr>
          <w:trHeight w:val="300"/>
          <w:jc w:val="center"/>
          <w:ins w:id="1843"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22EFFFBA" w14:textId="77777777" w:rsidR="00AD0722" w:rsidRPr="00BE29DD" w:rsidRDefault="00AD0722">
            <w:pPr>
              <w:pStyle w:val="Tabletext"/>
              <w:rPr>
                <w:ins w:id="1844" w:author="251 (USA)" w:date="2023-05-29T18:33:00Z"/>
              </w:rPr>
            </w:pPr>
            <w:ins w:id="1845" w:author="251 (USA)" w:date="2023-05-29T18:33:00Z">
              <w:r w:rsidRPr="00BE29DD">
                <w:t>Simultaneously active ISM devices factor, dB</w:t>
              </w:r>
            </w:ins>
          </w:p>
        </w:tc>
        <w:tc>
          <w:tcPr>
            <w:tcW w:w="1540" w:type="dxa"/>
            <w:tcBorders>
              <w:top w:val="nil"/>
              <w:left w:val="nil"/>
              <w:bottom w:val="single" w:sz="4" w:space="0" w:color="auto"/>
              <w:right w:val="single" w:sz="4" w:space="0" w:color="auto"/>
            </w:tcBorders>
            <w:noWrap/>
            <w:vAlign w:val="center"/>
            <w:hideMark/>
          </w:tcPr>
          <w:p w14:paraId="6C324E9F" w14:textId="77777777" w:rsidR="00AD0722" w:rsidRPr="00BE29DD" w:rsidRDefault="00AD0722">
            <w:pPr>
              <w:pStyle w:val="Tabletext"/>
              <w:jc w:val="center"/>
              <w:rPr>
                <w:ins w:id="1846" w:author="251 (USA)" w:date="2023-05-29T18:33:00Z"/>
              </w:rPr>
            </w:pPr>
            <w:ins w:id="1847" w:author="251 (USA)" w:date="2023-05-29T18:33:00Z">
              <w:r w:rsidRPr="00BE29DD">
                <w:t>1.55</w:t>
              </w:r>
            </w:ins>
          </w:p>
        </w:tc>
        <w:tc>
          <w:tcPr>
            <w:tcW w:w="5390" w:type="dxa"/>
            <w:tcBorders>
              <w:top w:val="nil"/>
              <w:left w:val="nil"/>
              <w:bottom w:val="single" w:sz="4" w:space="0" w:color="auto"/>
              <w:right w:val="single" w:sz="4" w:space="0" w:color="auto"/>
            </w:tcBorders>
            <w:vAlign w:val="center"/>
          </w:tcPr>
          <w:p w14:paraId="60FF119C" w14:textId="77777777" w:rsidR="00AD0722" w:rsidRPr="00BE29DD" w:rsidRDefault="00AD0722">
            <w:pPr>
              <w:pStyle w:val="Tabletext"/>
              <w:rPr>
                <w:ins w:id="1848" w:author="251 (USA)" w:date="2023-05-29T18:33:00Z"/>
              </w:rPr>
            </w:pPr>
            <w:ins w:id="1849" w:author="251 (USA)" w:date="2023-05-29T18:33:00Z">
              <w:r w:rsidRPr="00BE29DD">
                <w:t>Loss due to the fact that only a percent of devices is simultaneously active = 10xlog</w:t>
              </w:r>
              <w:r w:rsidRPr="00BE29DD">
                <w:rPr>
                  <w:vertAlign w:val="subscript"/>
                </w:rPr>
                <w:t>10</w:t>
              </w:r>
              <w:r w:rsidRPr="00BE29DD">
                <w:t>(0.7)</w:t>
              </w:r>
            </w:ins>
          </w:p>
        </w:tc>
      </w:tr>
      <w:tr w:rsidR="00AD0722" w:rsidRPr="00BE29DD" w14:paraId="6CB807E5" w14:textId="77777777" w:rsidTr="003C7838">
        <w:trPr>
          <w:trHeight w:val="300"/>
          <w:jc w:val="center"/>
          <w:ins w:id="1850"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03122C16" w14:textId="77777777" w:rsidR="00AD0722" w:rsidRPr="00BE29DD" w:rsidRDefault="00AD0722">
            <w:pPr>
              <w:pStyle w:val="Tabletext"/>
              <w:rPr>
                <w:ins w:id="1851" w:author="251 (USA)" w:date="2023-05-29T18:33:00Z"/>
              </w:rPr>
            </w:pPr>
            <w:ins w:id="1852" w:author="251 (USA)" w:date="2023-05-29T18:33:00Z">
              <w:r w:rsidRPr="00BE29DD">
                <w:t>Free Space Loss P.525 (dB)</w:t>
              </w:r>
            </w:ins>
          </w:p>
        </w:tc>
        <w:tc>
          <w:tcPr>
            <w:tcW w:w="1540" w:type="dxa"/>
            <w:tcBorders>
              <w:top w:val="nil"/>
              <w:left w:val="nil"/>
              <w:bottom w:val="single" w:sz="4" w:space="0" w:color="auto"/>
              <w:right w:val="single" w:sz="4" w:space="0" w:color="auto"/>
            </w:tcBorders>
            <w:noWrap/>
            <w:vAlign w:val="center"/>
            <w:hideMark/>
          </w:tcPr>
          <w:p w14:paraId="6B32074E" w14:textId="77777777" w:rsidR="00AD0722" w:rsidRPr="00BE29DD" w:rsidRDefault="00AD0722">
            <w:pPr>
              <w:pStyle w:val="Tabletext"/>
              <w:jc w:val="center"/>
              <w:rPr>
                <w:ins w:id="1853" w:author="251 (USA)" w:date="2023-05-29T18:33:00Z"/>
              </w:rPr>
            </w:pPr>
            <w:ins w:id="1854" w:author="251 (USA)" w:date="2023-05-29T18:33:00Z">
              <w:r w:rsidRPr="00BE29DD">
                <w:t>180.54</w:t>
              </w:r>
            </w:ins>
          </w:p>
        </w:tc>
        <w:tc>
          <w:tcPr>
            <w:tcW w:w="5390" w:type="dxa"/>
            <w:tcBorders>
              <w:top w:val="nil"/>
              <w:left w:val="nil"/>
              <w:bottom w:val="single" w:sz="4" w:space="0" w:color="auto"/>
              <w:right w:val="single" w:sz="4" w:space="0" w:color="auto"/>
            </w:tcBorders>
            <w:vAlign w:val="center"/>
          </w:tcPr>
          <w:p w14:paraId="794F27D5" w14:textId="77777777" w:rsidR="00AD0722" w:rsidRPr="00BE29DD" w:rsidRDefault="00AD0722">
            <w:pPr>
              <w:pStyle w:val="Tabletext"/>
              <w:rPr>
                <w:ins w:id="1855" w:author="251 (USA)" w:date="2023-05-29T18:33:00Z"/>
              </w:rPr>
            </w:pPr>
            <w:ins w:id="1856" w:author="251 (USA)" w:date="2023-05-29T18:33:00Z">
              <w:r w:rsidRPr="00BE29DD">
                <w:t>Frees space loss at the centre of the IFOV.</w:t>
              </w:r>
            </w:ins>
          </w:p>
        </w:tc>
      </w:tr>
      <w:tr w:rsidR="00AD0722" w:rsidRPr="00BE29DD" w14:paraId="6745670E" w14:textId="77777777" w:rsidTr="003C7838">
        <w:trPr>
          <w:trHeight w:val="300"/>
          <w:jc w:val="center"/>
          <w:ins w:id="1857"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6B13BD39" w14:textId="77777777" w:rsidR="00AD0722" w:rsidRPr="00BE29DD" w:rsidRDefault="00AD0722">
            <w:pPr>
              <w:pStyle w:val="Tabletext"/>
              <w:rPr>
                <w:ins w:id="1858" w:author="251 (USA)" w:date="2023-05-29T18:33:00Z"/>
              </w:rPr>
            </w:pPr>
            <w:ins w:id="1859" w:author="251 (USA)" w:date="2023-05-29T18:33:00Z">
              <w:r w:rsidRPr="00BE29DD">
                <w:t>Gaseous Loss P.676 (dB)</w:t>
              </w:r>
            </w:ins>
          </w:p>
        </w:tc>
        <w:tc>
          <w:tcPr>
            <w:tcW w:w="1540" w:type="dxa"/>
            <w:tcBorders>
              <w:top w:val="nil"/>
              <w:left w:val="nil"/>
              <w:bottom w:val="single" w:sz="4" w:space="0" w:color="auto"/>
              <w:right w:val="single" w:sz="4" w:space="0" w:color="auto"/>
            </w:tcBorders>
            <w:noWrap/>
            <w:vAlign w:val="center"/>
            <w:hideMark/>
          </w:tcPr>
          <w:p w14:paraId="6F4F163C" w14:textId="77777777" w:rsidR="00AD0722" w:rsidRPr="00BE29DD" w:rsidRDefault="00AD0722">
            <w:pPr>
              <w:pStyle w:val="Tabletext"/>
              <w:jc w:val="center"/>
              <w:rPr>
                <w:ins w:id="1860" w:author="251 (USA)" w:date="2023-05-29T18:33:00Z"/>
              </w:rPr>
            </w:pPr>
            <w:ins w:id="1861" w:author="251 (USA)" w:date="2023-05-29T18:33:00Z">
              <w:r w:rsidRPr="00BE29DD">
                <w:t>0.71</w:t>
              </w:r>
            </w:ins>
          </w:p>
        </w:tc>
        <w:tc>
          <w:tcPr>
            <w:tcW w:w="5390" w:type="dxa"/>
            <w:tcBorders>
              <w:top w:val="nil"/>
              <w:left w:val="nil"/>
              <w:bottom w:val="single" w:sz="4" w:space="0" w:color="auto"/>
              <w:right w:val="single" w:sz="4" w:space="0" w:color="auto"/>
            </w:tcBorders>
            <w:vAlign w:val="center"/>
          </w:tcPr>
          <w:p w14:paraId="4814F69B" w14:textId="77777777" w:rsidR="00AD0722" w:rsidRPr="00BE29DD" w:rsidRDefault="00AD0722">
            <w:pPr>
              <w:pStyle w:val="Tabletext"/>
              <w:rPr>
                <w:ins w:id="1862" w:author="251 (USA)" w:date="2023-05-29T18:33:00Z"/>
              </w:rPr>
            </w:pPr>
            <w:ins w:id="1863" w:author="251 (USA)" w:date="2023-05-29T18:33:00Z">
              <w:r w:rsidRPr="00BE29DD">
                <w:t>Gaseous loss using P.676 at the centre on the IFOV</w:t>
              </w:r>
            </w:ins>
          </w:p>
        </w:tc>
      </w:tr>
      <w:tr w:rsidR="00AD0722" w:rsidRPr="00BE29DD" w14:paraId="477645EC" w14:textId="77777777" w:rsidTr="003C7838">
        <w:trPr>
          <w:trHeight w:val="300"/>
          <w:jc w:val="center"/>
          <w:ins w:id="1864"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6C8F809D" w14:textId="77777777" w:rsidR="00AD0722" w:rsidRPr="00BE29DD" w:rsidRDefault="00AD0722">
            <w:pPr>
              <w:pStyle w:val="Tabletext"/>
              <w:rPr>
                <w:ins w:id="1865" w:author="251 (USA)" w:date="2023-05-29T18:33:00Z"/>
              </w:rPr>
            </w:pPr>
            <w:ins w:id="1866" w:author="251 (USA)" w:date="2023-05-29T18:33:00Z">
              <w:r w:rsidRPr="00BE29DD">
                <w:t>Polarization mismatch loss (dB)</w:t>
              </w:r>
            </w:ins>
          </w:p>
        </w:tc>
        <w:tc>
          <w:tcPr>
            <w:tcW w:w="1540" w:type="dxa"/>
            <w:tcBorders>
              <w:top w:val="nil"/>
              <w:left w:val="nil"/>
              <w:bottom w:val="single" w:sz="4" w:space="0" w:color="auto"/>
              <w:right w:val="single" w:sz="4" w:space="0" w:color="auto"/>
            </w:tcBorders>
            <w:noWrap/>
            <w:vAlign w:val="center"/>
            <w:hideMark/>
          </w:tcPr>
          <w:p w14:paraId="584602E4" w14:textId="77777777" w:rsidR="00AD0722" w:rsidRPr="00BE29DD" w:rsidRDefault="00AD0722">
            <w:pPr>
              <w:pStyle w:val="Tabletext"/>
              <w:jc w:val="center"/>
              <w:rPr>
                <w:ins w:id="1867" w:author="251 (USA)" w:date="2023-05-29T18:33:00Z"/>
              </w:rPr>
            </w:pPr>
            <w:ins w:id="1868" w:author="251 (USA)" w:date="2023-05-29T18:33:00Z">
              <w:r w:rsidRPr="00BE29DD">
                <w:t>3</w:t>
              </w:r>
            </w:ins>
          </w:p>
        </w:tc>
        <w:tc>
          <w:tcPr>
            <w:tcW w:w="5390" w:type="dxa"/>
            <w:tcBorders>
              <w:top w:val="nil"/>
              <w:left w:val="nil"/>
              <w:bottom w:val="single" w:sz="4" w:space="0" w:color="auto"/>
              <w:right w:val="single" w:sz="4" w:space="0" w:color="auto"/>
            </w:tcBorders>
            <w:vAlign w:val="center"/>
          </w:tcPr>
          <w:p w14:paraId="10E9C869" w14:textId="77777777" w:rsidR="00AD0722" w:rsidRPr="00BE29DD" w:rsidRDefault="00AD0722">
            <w:pPr>
              <w:pStyle w:val="Tabletext"/>
              <w:rPr>
                <w:ins w:id="1869" w:author="251 (USA)" w:date="2023-05-29T18:33:00Z"/>
              </w:rPr>
            </w:pPr>
            <w:ins w:id="1870" w:author="251 (USA)" w:date="2023-05-29T18:33:00Z">
              <w:r w:rsidRPr="00BE29DD">
                <w:t>Polarization mismatch using P.619</w:t>
              </w:r>
            </w:ins>
          </w:p>
          <w:p w14:paraId="73BA26FA" w14:textId="77777777" w:rsidR="00AD0722" w:rsidRPr="00BE29DD" w:rsidRDefault="00AD0722">
            <w:pPr>
              <w:pStyle w:val="Tabletext"/>
              <w:rPr>
                <w:ins w:id="1871" w:author="251 (USA)" w:date="2023-05-29T18:33:00Z"/>
              </w:rPr>
            </w:pPr>
            <w:ins w:id="1872" w:author="251 (USA)" w:date="2023-05-29T18:33:00Z">
              <w:r w:rsidRPr="00BE29DD">
                <w:t>ISM device is assumed to have horizontal linear polarization.</w:t>
              </w:r>
            </w:ins>
          </w:p>
        </w:tc>
      </w:tr>
      <w:tr w:rsidR="00AD0722" w:rsidRPr="00BE29DD" w:rsidDel="00151481" w14:paraId="143E7B3B" w14:textId="0684AD9B" w:rsidTr="003C7838">
        <w:trPr>
          <w:trHeight w:val="1200"/>
          <w:jc w:val="center"/>
          <w:ins w:id="1873" w:author="251 (USA)" w:date="2023-05-29T18:33:00Z"/>
          <w:del w:id="1874" w:author="USA - June 2026" w:date="2026-02-20T11:28:00Z"/>
        </w:trPr>
        <w:tc>
          <w:tcPr>
            <w:tcW w:w="2605" w:type="dxa"/>
            <w:tcBorders>
              <w:top w:val="nil"/>
              <w:left w:val="single" w:sz="4" w:space="0" w:color="auto"/>
              <w:bottom w:val="single" w:sz="4" w:space="0" w:color="auto"/>
              <w:right w:val="single" w:sz="4" w:space="0" w:color="auto"/>
            </w:tcBorders>
            <w:vAlign w:val="center"/>
          </w:tcPr>
          <w:p w14:paraId="1F654760" w14:textId="4D87C4CE" w:rsidR="00AD0722" w:rsidRPr="00BE29DD" w:rsidDel="00151481" w:rsidRDefault="00AD0722">
            <w:pPr>
              <w:pStyle w:val="Tabletext"/>
              <w:rPr>
                <w:ins w:id="1875" w:author="251 (USA)" w:date="2023-05-29T18:33:00Z"/>
                <w:del w:id="1876" w:author="USA - June 2026" w:date="2026-02-20T11:28:00Z" w16du:dateUtc="2026-02-20T19:28:00Z"/>
              </w:rPr>
            </w:pPr>
          </w:p>
        </w:tc>
        <w:tc>
          <w:tcPr>
            <w:tcW w:w="1540" w:type="dxa"/>
            <w:tcBorders>
              <w:top w:val="nil"/>
              <w:left w:val="nil"/>
              <w:bottom w:val="single" w:sz="4" w:space="0" w:color="auto"/>
              <w:right w:val="single" w:sz="4" w:space="0" w:color="auto"/>
            </w:tcBorders>
            <w:noWrap/>
            <w:vAlign w:val="center"/>
          </w:tcPr>
          <w:p w14:paraId="0B700326" w14:textId="6C95E076" w:rsidR="00AD0722" w:rsidRPr="00BE29DD" w:rsidDel="00151481" w:rsidRDefault="00AD0722">
            <w:pPr>
              <w:pStyle w:val="Tabletext"/>
              <w:jc w:val="center"/>
              <w:rPr>
                <w:ins w:id="1877" w:author="251 (USA)" w:date="2023-05-29T18:33:00Z"/>
                <w:del w:id="1878" w:author="USA - June 2026" w:date="2026-02-20T11:28:00Z" w16du:dateUtc="2026-02-20T19:28:00Z"/>
              </w:rPr>
            </w:pPr>
          </w:p>
        </w:tc>
        <w:tc>
          <w:tcPr>
            <w:tcW w:w="5390" w:type="dxa"/>
            <w:tcBorders>
              <w:top w:val="nil"/>
              <w:left w:val="nil"/>
              <w:bottom w:val="single" w:sz="4" w:space="0" w:color="auto"/>
              <w:right w:val="single" w:sz="4" w:space="0" w:color="auto"/>
            </w:tcBorders>
            <w:vAlign w:val="center"/>
          </w:tcPr>
          <w:p w14:paraId="6335710A" w14:textId="4CD0EF99" w:rsidR="00AD0722" w:rsidRPr="00BE29DD" w:rsidDel="00151481" w:rsidRDefault="00AD0722">
            <w:pPr>
              <w:pStyle w:val="Tabletext"/>
              <w:rPr>
                <w:ins w:id="1879" w:author="251 (USA)" w:date="2023-05-29T18:33:00Z"/>
                <w:del w:id="1880" w:author="USA - June 2026" w:date="2026-02-20T11:28:00Z" w16du:dateUtc="2026-02-20T19:28:00Z"/>
              </w:rPr>
            </w:pPr>
          </w:p>
        </w:tc>
      </w:tr>
      <w:tr w:rsidR="00AD0722" w:rsidRPr="00BE29DD" w14:paraId="5229AFC5" w14:textId="77777777" w:rsidTr="003C7838">
        <w:trPr>
          <w:trHeight w:val="300"/>
          <w:jc w:val="center"/>
          <w:ins w:id="1881"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3C0A3DCE" w14:textId="77777777" w:rsidR="00AD0722" w:rsidRPr="00BE29DD" w:rsidRDefault="00AD0722">
            <w:pPr>
              <w:pStyle w:val="Tabletext"/>
              <w:rPr>
                <w:ins w:id="1882" w:author="251 (USA)" w:date="2023-05-29T18:33:00Z"/>
              </w:rPr>
            </w:pPr>
            <w:ins w:id="1883" w:author="251 (USA)" w:date="2023-05-29T18:33:00Z">
              <w:r w:rsidRPr="00BE29DD">
                <w:t>Total Activity Adjustments (dB)</w:t>
              </w:r>
            </w:ins>
          </w:p>
        </w:tc>
        <w:tc>
          <w:tcPr>
            <w:tcW w:w="1540" w:type="dxa"/>
            <w:tcBorders>
              <w:top w:val="nil"/>
              <w:left w:val="nil"/>
              <w:bottom w:val="single" w:sz="4" w:space="0" w:color="auto"/>
              <w:right w:val="single" w:sz="4" w:space="0" w:color="auto"/>
            </w:tcBorders>
            <w:noWrap/>
            <w:vAlign w:val="center"/>
            <w:hideMark/>
          </w:tcPr>
          <w:p w14:paraId="6FF1EA97" w14:textId="77777777" w:rsidR="00AD0722" w:rsidRPr="00BE29DD" w:rsidRDefault="00AD0722">
            <w:pPr>
              <w:pStyle w:val="Tabletext"/>
              <w:jc w:val="center"/>
              <w:rPr>
                <w:ins w:id="1884" w:author="251 (USA)" w:date="2023-05-29T18:33:00Z"/>
              </w:rPr>
            </w:pPr>
            <w:ins w:id="1885" w:author="251 (USA)" w:date="2023-05-29T18:33:00Z">
              <w:r w:rsidRPr="00BE29DD">
                <w:t>6.32</w:t>
              </w:r>
            </w:ins>
          </w:p>
        </w:tc>
        <w:tc>
          <w:tcPr>
            <w:tcW w:w="5390" w:type="dxa"/>
            <w:tcBorders>
              <w:top w:val="nil"/>
              <w:left w:val="nil"/>
              <w:bottom w:val="single" w:sz="4" w:space="0" w:color="auto"/>
              <w:right w:val="single" w:sz="4" w:space="0" w:color="auto"/>
            </w:tcBorders>
            <w:vAlign w:val="center"/>
          </w:tcPr>
          <w:p w14:paraId="2EC18C22" w14:textId="77777777" w:rsidR="00AD0722" w:rsidRPr="00BE29DD" w:rsidRDefault="00AD0722">
            <w:pPr>
              <w:pStyle w:val="Tabletext"/>
              <w:rPr>
                <w:ins w:id="1886" w:author="251 (USA)" w:date="2023-05-29T18:33:00Z"/>
              </w:rPr>
            </w:pPr>
            <w:ins w:id="1887" w:author="251 (USA)" w:date="2023-05-29T18:33:00Z">
              <w:r w:rsidRPr="00BE29DD">
                <w:t>Total activity adjustment from the above (4.77+1.55)</w:t>
              </w:r>
            </w:ins>
          </w:p>
        </w:tc>
      </w:tr>
      <w:tr w:rsidR="00AD0722" w:rsidRPr="00BE29DD" w14:paraId="1DC4AEBD" w14:textId="77777777" w:rsidTr="003C7838">
        <w:trPr>
          <w:trHeight w:val="300"/>
          <w:jc w:val="center"/>
          <w:ins w:id="1888" w:author="251 (USA)" w:date="2023-05-29T18:33:00Z"/>
        </w:trPr>
        <w:tc>
          <w:tcPr>
            <w:tcW w:w="9535" w:type="dxa"/>
            <w:gridSpan w:val="3"/>
            <w:tcBorders>
              <w:top w:val="nil"/>
              <w:left w:val="single" w:sz="4" w:space="0" w:color="auto"/>
              <w:bottom w:val="single" w:sz="4" w:space="0" w:color="auto"/>
              <w:right w:val="single" w:sz="4" w:space="0" w:color="auto"/>
            </w:tcBorders>
            <w:vAlign w:val="center"/>
            <w:hideMark/>
          </w:tcPr>
          <w:p w14:paraId="2448F3FB" w14:textId="77777777" w:rsidR="00AD0722" w:rsidRPr="00BE29DD" w:rsidRDefault="00AD0722">
            <w:pPr>
              <w:pStyle w:val="Tabletext"/>
              <w:jc w:val="center"/>
              <w:rPr>
                <w:ins w:id="1889" w:author="251 (USA)" w:date="2023-05-29T18:33:00Z"/>
                <w:b/>
                <w:bCs/>
              </w:rPr>
            </w:pPr>
            <w:ins w:id="1890" w:author="251 (USA)" w:date="2023-05-29T18:33:00Z">
              <w:r w:rsidRPr="00BE29DD">
                <w:rPr>
                  <w:b/>
                  <w:bCs/>
                </w:rPr>
                <w:lastRenderedPageBreak/>
                <w:t>Calculations</w:t>
              </w:r>
            </w:ins>
          </w:p>
        </w:tc>
      </w:tr>
      <w:tr w:rsidR="00AD0722" w:rsidRPr="00BE29DD" w14:paraId="21FC3C53" w14:textId="77777777" w:rsidTr="003C7838">
        <w:trPr>
          <w:trHeight w:val="300"/>
          <w:jc w:val="center"/>
          <w:ins w:id="1891"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1D70583D" w14:textId="77777777" w:rsidR="00AD0722" w:rsidRPr="00BE29DD" w:rsidRDefault="00AD0722">
            <w:pPr>
              <w:pStyle w:val="Tabletext"/>
              <w:rPr>
                <w:ins w:id="1892" w:author="251 (USA)" w:date="2023-05-29T18:33:00Z"/>
              </w:rPr>
            </w:pPr>
            <w:ins w:id="1893" w:author="251 (USA)" w:date="2023-05-29T18:33:00Z">
              <w:r w:rsidRPr="00BE29DD">
                <w:t xml:space="preserve">Total Interference at EESS dB(W/MHz) </w:t>
              </w:r>
            </w:ins>
          </w:p>
        </w:tc>
        <w:tc>
          <w:tcPr>
            <w:tcW w:w="1540" w:type="dxa"/>
            <w:tcBorders>
              <w:top w:val="nil"/>
              <w:left w:val="nil"/>
              <w:bottom w:val="single" w:sz="4" w:space="0" w:color="auto"/>
              <w:right w:val="single" w:sz="4" w:space="0" w:color="auto"/>
            </w:tcBorders>
            <w:noWrap/>
            <w:vAlign w:val="center"/>
            <w:hideMark/>
          </w:tcPr>
          <w:p w14:paraId="79F5CBE3" w14:textId="77777777" w:rsidR="00AD0722" w:rsidRPr="00BE29DD" w:rsidRDefault="00AD0722">
            <w:pPr>
              <w:pStyle w:val="Tabletext"/>
              <w:jc w:val="center"/>
              <w:rPr>
                <w:ins w:id="1894" w:author="251 (USA)" w:date="2023-05-29T18:33:00Z"/>
              </w:rPr>
            </w:pPr>
            <w:ins w:id="1895" w:author="Chamova, Alisa" w:date="2023-06-07T10:46:00Z">
              <w:r w:rsidRPr="00BE29DD">
                <w:t>–</w:t>
              </w:r>
            </w:ins>
            <w:ins w:id="1896" w:author="251 (USA)" w:date="2023-05-29T18:33:00Z">
              <w:r w:rsidRPr="00BE29DD">
                <w:t>199.79</w:t>
              </w:r>
            </w:ins>
          </w:p>
        </w:tc>
        <w:tc>
          <w:tcPr>
            <w:tcW w:w="5390" w:type="dxa"/>
            <w:tcBorders>
              <w:top w:val="nil"/>
              <w:left w:val="nil"/>
              <w:bottom w:val="single" w:sz="4" w:space="0" w:color="auto"/>
              <w:right w:val="single" w:sz="4" w:space="0" w:color="auto"/>
            </w:tcBorders>
            <w:vAlign w:val="center"/>
          </w:tcPr>
          <w:p w14:paraId="659BB85A" w14:textId="77777777" w:rsidR="00AD0722" w:rsidRPr="00BE29DD" w:rsidRDefault="00AD0722">
            <w:pPr>
              <w:pStyle w:val="Tabletext"/>
              <w:rPr>
                <w:ins w:id="1897" w:author="251 (USA)" w:date="2023-05-29T18:33:00Z"/>
              </w:rPr>
            </w:pPr>
            <w:ins w:id="1898" w:author="251 (USA)" w:date="2023-05-29T18:33:00Z">
              <w:r w:rsidRPr="00BE29DD">
                <w:t>This is the level after all the adjustments at the EESS in MHz</w:t>
              </w:r>
            </w:ins>
          </w:p>
        </w:tc>
      </w:tr>
      <w:tr w:rsidR="00AD0722" w:rsidRPr="00BE29DD" w14:paraId="072A3772" w14:textId="77777777" w:rsidTr="003C7838">
        <w:trPr>
          <w:trHeight w:val="300"/>
          <w:jc w:val="center"/>
          <w:ins w:id="1899"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64A2F7A5" w14:textId="77777777" w:rsidR="00AD0722" w:rsidRPr="00BE29DD" w:rsidRDefault="00AD0722">
            <w:pPr>
              <w:pStyle w:val="Tabletext"/>
              <w:rPr>
                <w:ins w:id="1900" w:author="251 (USA)" w:date="2023-05-29T18:33:00Z"/>
              </w:rPr>
            </w:pPr>
            <w:ins w:id="1901" w:author="251 (USA)" w:date="2023-05-29T18:33:00Z">
              <w:r w:rsidRPr="00BE29DD">
                <w:t xml:space="preserve">Interference at EESS dB(W in 200 MHz) </w:t>
              </w:r>
            </w:ins>
          </w:p>
        </w:tc>
        <w:tc>
          <w:tcPr>
            <w:tcW w:w="1540" w:type="dxa"/>
            <w:tcBorders>
              <w:top w:val="nil"/>
              <w:left w:val="nil"/>
              <w:bottom w:val="single" w:sz="4" w:space="0" w:color="auto"/>
              <w:right w:val="single" w:sz="4" w:space="0" w:color="auto"/>
            </w:tcBorders>
            <w:noWrap/>
            <w:vAlign w:val="center"/>
            <w:hideMark/>
          </w:tcPr>
          <w:p w14:paraId="5B035752" w14:textId="77777777" w:rsidR="00AD0722" w:rsidRPr="00BE29DD" w:rsidRDefault="00AD0722">
            <w:pPr>
              <w:pStyle w:val="Tabletext"/>
              <w:jc w:val="center"/>
              <w:rPr>
                <w:ins w:id="1902" w:author="251 (USA)" w:date="2023-05-29T18:33:00Z"/>
              </w:rPr>
            </w:pPr>
            <w:ins w:id="1903" w:author="Chamova, Alisa" w:date="2023-06-07T10:46:00Z">
              <w:r w:rsidRPr="00BE29DD">
                <w:t>–</w:t>
              </w:r>
            </w:ins>
            <w:ins w:id="1904" w:author="251 (USA)" w:date="2023-05-29T18:33:00Z">
              <w:r w:rsidRPr="00BE29DD">
                <w:t>176.79</w:t>
              </w:r>
            </w:ins>
          </w:p>
        </w:tc>
        <w:tc>
          <w:tcPr>
            <w:tcW w:w="5390" w:type="dxa"/>
            <w:tcBorders>
              <w:top w:val="nil"/>
              <w:left w:val="nil"/>
              <w:bottom w:val="single" w:sz="4" w:space="0" w:color="auto"/>
              <w:right w:val="single" w:sz="4" w:space="0" w:color="auto"/>
            </w:tcBorders>
            <w:vAlign w:val="center"/>
          </w:tcPr>
          <w:p w14:paraId="2A39D196" w14:textId="77777777" w:rsidR="00AD0722" w:rsidRPr="00BE29DD" w:rsidRDefault="00AD0722">
            <w:pPr>
              <w:pStyle w:val="Tabletext"/>
              <w:rPr>
                <w:ins w:id="1905" w:author="251 (USA)" w:date="2023-05-29T18:33:00Z"/>
              </w:rPr>
            </w:pPr>
            <w:ins w:id="1906" w:author="251 (USA)" w:date="2023-05-29T18:33:00Z">
              <w:r w:rsidRPr="00BE29DD">
                <w:t>Convert to dB(W/200 MHz)</w:t>
              </w:r>
            </w:ins>
          </w:p>
        </w:tc>
      </w:tr>
      <w:tr w:rsidR="00AD0722" w:rsidRPr="00BE29DD" w14:paraId="5C50AB41" w14:textId="77777777" w:rsidTr="003C7838">
        <w:trPr>
          <w:trHeight w:val="600"/>
          <w:jc w:val="center"/>
          <w:ins w:id="1907" w:author="251 (USA)" w:date="2023-05-29T18:33:00Z"/>
        </w:trPr>
        <w:tc>
          <w:tcPr>
            <w:tcW w:w="2605" w:type="dxa"/>
            <w:tcBorders>
              <w:top w:val="nil"/>
              <w:left w:val="single" w:sz="4" w:space="0" w:color="auto"/>
              <w:bottom w:val="single" w:sz="4" w:space="0" w:color="auto"/>
              <w:right w:val="single" w:sz="4" w:space="0" w:color="auto"/>
            </w:tcBorders>
            <w:vAlign w:val="center"/>
          </w:tcPr>
          <w:p w14:paraId="799DBC9E" w14:textId="77777777" w:rsidR="00AD0722" w:rsidRPr="00BE29DD" w:rsidRDefault="00AD0722">
            <w:pPr>
              <w:pStyle w:val="Tabletext"/>
              <w:rPr>
                <w:ins w:id="1908" w:author="251 (USA)" w:date="2023-05-29T18:33:00Z"/>
              </w:rPr>
            </w:pPr>
            <w:ins w:id="1909" w:author="251 (USA)" w:date="2023-05-29T18:33:00Z">
              <w:r w:rsidRPr="00BE29DD">
                <w:t>P.2108. Prediction of clutter loss</w:t>
              </w:r>
            </w:ins>
          </w:p>
        </w:tc>
        <w:tc>
          <w:tcPr>
            <w:tcW w:w="1540" w:type="dxa"/>
            <w:tcBorders>
              <w:top w:val="nil"/>
              <w:left w:val="nil"/>
              <w:bottom w:val="single" w:sz="4" w:space="0" w:color="auto"/>
              <w:right w:val="single" w:sz="4" w:space="0" w:color="auto"/>
            </w:tcBorders>
            <w:noWrap/>
            <w:vAlign w:val="center"/>
          </w:tcPr>
          <w:p w14:paraId="335A000C" w14:textId="77777777" w:rsidR="00AD0722" w:rsidRPr="00BE29DD" w:rsidRDefault="00AD0722">
            <w:pPr>
              <w:pStyle w:val="Tabletext"/>
              <w:jc w:val="center"/>
              <w:rPr>
                <w:ins w:id="1910" w:author="251 (USA)" w:date="2023-05-29T18:33:00Z"/>
              </w:rPr>
            </w:pPr>
            <w:ins w:id="1911" w:author="251 (USA)" w:date="2023-05-29T18:33:00Z">
              <w:r w:rsidRPr="00BE29DD">
                <w:t>Median: 3.08</w:t>
              </w:r>
            </w:ins>
            <w:ins w:id="1912" w:author="Chamova, Alisa" w:date="2023-06-07T10:46:00Z">
              <w:r w:rsidRPr="00BE29DD">
                <w:t> </w:t>
              </w:r>
            </w:ins>
            <w:ins w:id="1913" w:author="251 (USA)" w:date="2023-05-29T18:33:00Z">
              <w:r w:rsidRPr="00BE29DD">
                <w:t>dB</w:t>
              </w:r>
            </w:ins>
          </w:p>
        </w:tc>
        <w:tc>
          <w:tcPr>
            <w:tcW w:w="5390" w:type="dxa"/>
            <w:tcBorders>
              <w:top w:val="nil"/>
              <w:left w:val="nil"/>
              <w:bottom w:val="single" w:sz="4" w:space="0" w:color="auto"/>
              <w:right w:val="single" w:sz="4" w:space="0" w:color="auto"/>
            </w:tcBorders>
            <w:vAlign w:val="center"/>
          </w:tcPr>
          <w:p w14:paraId="1EC08F93" w14:textId="77777777" w:rsidR="00AD0722" w:rsidRPr="00BE29DD" w:rsidRDefault="00AD0722">
            <w:pPr>
              <w:pStyle w:val="Tabletext"/>
              <w:rPr>
                <w:ins w:id="1914" w:author="251 (USA)" w:date="2023-05-29T18:33:00Z"/>
              </w:rPr>
            </w:pPr>
            <w:ins w:id="1915" w:author="251 (USA)" w:date="2023-05-29T18:33:00Z">
              <w:r w:rsidRPr="00BE29DD">
                <w:t>A random Percentage location is assigned to each ISM WPT device based on P.2108 CDF.</w:t>
              </w:r>
            </w:ins>
          </w:p>
        </w:tc>
      </w:tr>
      <w:tr w:rsidR="00AD0722" w:rsidRPr="00BE29DD" w14:paraId="50CA588C" w14:textId="77777777" w:rsidTr="003C7838">
        <w:trPr>
          <w:trHeight w:val="600"/>
          <w:jc w:val="center"/>
          <w:ins w:id="1916" w:author="251 (USA)" w:date="2023-05-29T18:33:00Z"/>
        </w:trPr>
        <w:tc>
          <w:tcPr>
            <w:tcW w:w="2605" w:type="dxa"/>
            <w:tcBorders>
              <w:top w:val="nil"/>
              <w:left w:val="single" w:sz="4" w:space="0" w:color="auto"/>
              <w:bottom w:val="single" w:sz="4" w:space="0" w:color="auto"/>
              <w:right w:val="single" w:sz="4" w:space="0" w:color="auto"/>
            </w:tcBorders>
            <w:vAlign w:val="center"/>
          </w:tcPr>
          <w:p w14:paraId="1DC6C6F0" w14:textId="77777777" w:rsidR="00AD0722" w:rsidRPr="00BE29DD" w:rsidRDefault="00AD0722">
            <w:pPr>
              <w:pStyle w:val="Tabletext"/>
              <w:rPr>
                <w:ins w:id="1917" w:author="251 (USA)" w:date="2023-05-29T18:33:00Z"/>
              </w:rPr>
            </w:pPr>
            <w:ins w:id="1918" w:author="251 (USA)" w:date="2023-05-29T18:33:00Z">
              <w:r w:rsidRPr="00BE29DD">
                <w:t>P.2109. Prediction of building entry loss</w:t>
              </w:r>
            </w:ins>
          </w:p>
        </w:tc>
        <w:tc>
          <w:tcPr>
            <w:tcW w:w="1540" w:type="dxa"/>
            <w:tcBorders>
              <w:top w:val="nil"/>
              <w:left w:val="nil"/>
              <w:bottom w:val="single" w:sz="4" w:space="0" w:color="auto"/>
              <w:right w:val="single" w:sz="4" w:space="0" w:color="auto"/>
            </w:tcBorders>
            <w:noWrap/>
            <w:vAlign w:val="center"/>
          </w:tcPr>
          <w:p w14:paraId="6DCAB55C" w14:textId="77777777" w:rsidR="00AD0722" w:rsidRPr="00BE29DD" w:rsidRDefault="00AD0722">
            <w:pPr>
              <w:pStyle w:val="Tabletext"/>
              <w:jc w:val="center"/>
              <w:rPr>
                <w:ins w:id="1919" w:author="251 (USA)" w:date="2023-05-29T18:33:00Z"/>
              </w:rPr>
            </w:pPr>
            <w:ins w:id="1920" w:author="251 (USA)" w:date="2023-05-29T18:33:00Z">
              <w:r w:rsidRPr="00BE29DD">
                <w:t>Median: 17.5</w:t>
              </w:r>
            </w:ins>
            <w:ins w:id="1921" w:author="Chamova, Alisa" w:date="2023-06-07T10:47:00Z">
              <w:r w:rsidRPr="00BE29DD">
                <w:t> </w:t>
              </w:r>
            </w:ins>
            <w:ins w:id="1922" w:author="251 (USA)" w:date="2023-05-29T18:33:00Z">
              <w:r w:rsidRPr="00BE29DD">
                <w:t>dB</w:t>
              </w:r>
            </w:ins>
          </w:p>
        </w:tc>
        <w:tc>
          <w:tcPr>
            <w:tcW w:w="5390" w:type="dxa"/>
            <w:tcBorders>
              <w:top w:val="nil"/>
              <w:left w:val="nil"/>
              <w:bottom w:val="single" w:sz="4" w:space="0" w:color="auto"/>
              <w:right w:val="single" w:sz="4" w:space="0" w:color="auto"/>
            </w:tcBorders>
            <w:vAlign w:val="center"/>
          </w:tcPr>
          <w:p w14:paraId="149C71E7" w14:textId="77777777" w:rsidR="00AD0722" w:rsidRPr="00BE29DD" w:rsidRDefault="00AD0722">
            <w:pPr>
              <w:pStyle w:val="Tabletext"/>
              <w:rPr>
                <w:ins w:id="1923" w:author="251 (USA)" w:date="2023-05-29T18:33:00Z"/>
              </w:rPr>
            </w:pPr>
            <w:ins w:id="1924" w:author="251 (USA)" w:date="2023-05-29T18:33:00Z">
              <w:r w:rsidRPr="00BE29DD">
                <w:t>A random value for probability that loss is not exceeded is assigned to each ISM WPT device. The model can be used within a Monte Carlo method, but it should be noted that the model has only been validated against empirical data over the probability range 0.01 to 0.99. The building loss is calculated for 70% traditional buildings and 30% Thermally Efficient buildings.</w:t>
              </w:r>
            </w:ins>
          </w:p>
        </w:tc>
      </w:tr>
      <w:tr w:rsidR="00AD0722" w:rsidRPr="00BE29DD" w14:paraId="73A74351" w14:textId="77777777" w:rsidTr="003C7838">
        <w:trPr>
          <w:trHeight w:val="600"/>
          <w:jc w:val="center"/>
          <w:ins w:id="1925"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7DB3E472" w14:textId="77777777" w:rsidR="00AD0722" w:rsidRPr="00BE29DD" w:rsidRDefault="00AD0722">
            <w:pPr>
              <w:pStyle w:val="Tabletext"/>
              <w:rPr>
                <w:ins w:id="1926" w:author="251 (USA)" w:date="2023-05-29T18:33:00Z"/>
              </w:rPr>
            </w:pPr>
            <w:ins w:id="1927" w:author="251 (USA)" w:date="2023-05-29T18:33:00Z">
              <w:r w:rsidRPr="00BE29DD">
                <w:t>Results for Number of Devices that would Exceed -166 dBW/200 MHz</w:t>
              </w:r>
            </w:ins>
          </w:p>
        </w:tc>
        <w:tc>
          <w:tcPr>
            <w:tcW w:w="1540" w:type="dxa"/>
            <w:tcBorders>
              <w:top w:val="nil"/>
              <w:left w:val="nil"/>
              <w:bottom w:val="single" w:sz="4" w:space="0" w:color="auto"/>
              <w:right w:val="single" w:sz="4" w:space="0" w:color="auto"/>
            </w:tcBorders>
            <w:noWrap/>
            <w:vAlign w:val="center"/>
            <w:hideMark/>
          </w:tcPr>
          <w:p w14:paraId="794FF7B3" w14:textId="77777777" w:rsidR="00AD0722" w:rsidRPr="00BE29DD" w:rsidRDefault="00AD0722">
            <w:pPr>
              <w:pStyle w:val="Tabletext"/>
              <w:jc w:val="center"/>
              <w:rPr>
                <w:ins w:id="1928" w:author="251 (USA)" w:date="2023-05-29T18:33:00Z"/>
              </w:rPr>
            </w:pPr>
          </w:p>
        </w:tc>
        <w:tc>
          <w:tcPr>
            <w:tcW w:w="5390" w:type="dxa"/>
            <w:tcBorders>
              <w:top w:val="nil"/>
              <w:left w:val="nil"/>
              <w:bottom w:val="single" w:sz="4" w:space="0" w:color="auto"/>
              <w:right w:val="single" w:sz="4" w:space="0" w:color="auto"/>
            </w:tcBorders>
            <w:vAlign w:val="center"/>
          </w:tcPr>
          <w:p w14:paraId="0BDE8BD6" w14:textId="77777777" w:rsidR="00AD0722" w:rsidRPr="00BE29DD" w:rsidRDefault="00AD0722">
            <w:pPr>
              <w:pStyle w:val="Tabletext"/>
              <w:rPr>
                <w:ins w:id="1929" w:author="251 (USA)" w:date="2023-05-29T18:33:00Z"/>
              </w:rPr>
            </w:pPr>
            <w:ins w:id="1930" w:author="251 (USA)" w:date="2023-05-29T18:33:00Z">
              <w:r w:rsidRPr="00BE29DD">
                <w:t>This step we aggregate the ISM WPT device signal level at the sensor until the aggregate signal level is close to the protection criteria but does not exceed it.</w:t>
              </w:r>
            </w:ins>
          </w:p>
        </w:tc>
      </w:tr>
      <w:tr w:rsidR="00AD0722" w:rsidRPr="00BE29DD" w14:paraId="485B23B7" w14:textId="77777777" w:rsidTr="003C7838">
        <w:trPr>
          <w:trHeight w:val="900"/>
          <w:jc w:val="center"/>
          <w:ins w:id="1931"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72CE6B91" w14:textId="77777777" w:rsidR="00AD0722" w:rsidRPr="00BE29DD" w:rsidRDefault="00AD0722">
            <w:pPr>
              <w:pStyle w:val="Tabletext"/>
              <w:rPr>
                <w:ins w:id="1932" w:author="251 (USA)" w:date="2023-05-29T18:33:00Z"/>
              </w:rPr>
            </w:pPr>
            <w:ins w:id="1933" w:author="251 (USA)" w:date="2023-05-29T18:33:00Z">
              <w:r w:rsidRPr="00BE29DD">
                <w:t>Worst case (Lowest) Aggregated Number of ISM WPT Devices</w:t>
              </w:r>
            </w:ins>
          </w:p>
        </w:tc>
        <w:tc>
          <w:tcPr>
            <w:tcW w:w="1540" w:type="dxa"/>
            <w:tcBorders>
              <w:top w:val="nil"/>
              <w:left w:val="nil"/>
              <w:bottom w:val="single" w:sz="4" w:space="0" w:color="auto"/>
              <w:right w:val="single" w:sz="4" w:space="0" w:color="auto"/>
            </w:tcBorders>
            <w:noWrap/>
            <w:vAlign w:val="center"/>
            <w:hideMark/>
          </w:tcPr>
          <w:p w14:paraId="74017E4D" w14:textId="77777777" w:rsidR="00AD0722" w:rsidRPr="00BE29DD" w:rsidRDefault="00AD0722">
            <w:pPr>
              <w:pStyle w:val="Tabletext"/>
              <w:jc w:val="center"/>
              <w:rPr>
                <w:ins w:id="1934" w:author="251 (USA)" w:date="2023-05-29T18:33:00Z"/>
              </w:rPr>
            </w:pPr>
            <w:ins w:id="1935" w:author="251 (USA)" w:date="2023-05-29T18:33:00Z">
              <w:r w:rsidRPr="00BE29DD">
                <w:t>18,810</w:t>
              </w:r>
            </w:ins>
          </w:p>
        </w:tc>
        <w:tc>
          <w:tcPr>
            <w:tcW w:w="5390" w:type="dxa"/>
            <w:tcBorders>
              <w:top w:val="nil"/>
              <w:left w:val="nil"/>
              <w:bottom w:val="single" w:sz="4" w:space="0" w:color="auto"/>
              <w:right w:val="single" w:sz="4" w:space="0" w:color="auto"/>
            </w:tcBorders>
            <w:vAlign w:val="center"/>
          </w:tcPr>
          <w:p w14:paraId="78574E13" w14:textId="77777777" w:rsidR="00AD0722" w:rsidRPr="00BE29DD" w:rsidRDefault="00AD0722">
            <w:pPr>
              <w:pStyle w:val="Tabletext"/>
              <w:rPr>
                <w:ins w:id="1936" w:author="251 (USA)" w:date="2023-05-29T18:33:00Z"/>
              </w:rPr>
            </w:pPr>
            <w:ins w:id="1937" w:author="251 (USA)" w:date="2023-05-29T18:33:00Z">
              <w:r w:rsidRPr="00BE29DD">
                <w:t>This is the total number of devices that and be added without exceeding the EESS protection threshold level.</w:t>
              </w:r>
            </w:ins>
          </w:p>
        </w:tc>
      </w:tr>
      <w:tr w:rsidR="00AD0722" w:rsidRPr="00BE29DD" w14:paraId="6F6BD098" w14:textId="77777777" w:rsidTr="003C7838">
        <w:trPr>
          <w:trHeight w:val="300"/>
          <w:jc w:val="center"/>
          <w:ins w:id="1938"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6B760436" w14:textId="77777777" w:rsidR="00AD0722" w:rsidRPr="00BE29DD" w:rsidRDefault="00AD0722">
            <w:pPr>
              <w:pStyle w:val="Tabletext"/>
              <w:rPr>
                <w:ins w:id="1939" w:author="251 (USA)" w:date="2023-05-29T18:33:00Z"/>
              </w:rPr>
            </w:pPr>
            <w:ins w:id="1940" w:author="251 (USA)" w:date="2023-05-29T18:33:00Z">
              <w:r w:rsidRPr="00BE29DD">
                <w:t>Device Density in one km</w:t>
              </w:r>
              <w:r w:rsidRPr="00BE29DD">
                <w:rPr>
                  <w:vertAlign w:val="superscript"/>
                </w:rPr>
                <w:t>2</w:t>
              </w:r>
              <w:r w:rsidRPr="00BE29DD">
                <w:t xml:space="preserve"> (Device/IFOV Area) </w:t>
              </w:r>
            </w:ins>
          </w:p>
        </w:tc>
        <w:tc>
          <w:tcPr>
            <w:tcW w:w="1540" w:type="dxa"/>
            <w:tcBorders>
              <w:top w:val="nil"/>
              <w:left w:val="nil"/>
              <w:bottom w:val="single" w:sz="4" w:space="0" w:color="auto"/>
              <w:right w:val="single" w:sz="4" w:space="0" w:color="auto"/>
            </w:tcBorders>
            <w:noWrap/>
            <w:vAlign w:val="center"/>
            <w:hideMark/>
          </w:tcPr>
          <w:p w14:paraId="298C7891" w14:textId="77777777" w:rsidR="00AD0722" w:rsidRPr="00BE29DD" w:rsidRDefault="00AD0722">
            <w:pPr>
              <w:pStyle w:val="Tabletext"/>
              <w:jc w:val="center"/>
              <w:rPr>
                <w:ins w:id="1941" w:author="251 (USA)" w:date="2023-05-29T18:33:00Z"/>
              </w:rPr>
            </w:pPr>
            <w:ins w:id="1942" w:author="251 (USA)" w:date="2023-05-29T18:33:00Z">
              <w:r w:rsidRPr="00BE29DD">
                <w:t>71</w:t>
              </w:r>
            </w:ins>
          </w:p>
        </w:tc>
        <w:tc>
          <w:tcPr>
            <w:tcW w:w="5390" w:type="dxa"/>
            <w:tcBorders>
              <w:top w:val="nil"/>
              <w:left w:val="nil"/>
              <w:bottom w:val="single" w:sz="4" w:space="0" w:color="auto"/>
              <w:right w:val="single" w:sz="4" w:space="0" w:color="auto"/>
            </w:tcBorders>
            <w:vAlign w:val="center"/>
          </w:tcPr>
          <w:p w14:paraId="0CFA0A5A" w14:textId="77777777" w:rsidR="00AD0722" w:rsidRPr="00BE29DD" w:rsidRDefault="00AD0722">
            <w:pPr>
              <w:pStyle w:val="Tabletext"/>
              <w:rPr>
                <w:ins w:id="1943" w:author="251 (USA)" w:date="2023-05-29T18:33:00Z"/>
              </w:rPr>
            </w:pPr>
            <w:ins w:id="1944" w:author="251 (USA)" w:date="2023-05-29T18:33:00Z">
              <w:r w:rsidRPr="00BE29DD">
                <w:t xml:space="preserve">ISM WPT device density using the IFOV </w:t>
              </w:r>
            </w:ins>
          </w:p>
        </w:tc>
      </w:tr>
      <w:tr w:rsidR="00AD0722" w:rsidRPr="00BE29DD" w14:paraId="577F57C3" w14:textId="77777777" w:rsidTr="003C7838">
        <w:trPr>
          <w:trHeight w:val="600"/>
          <w:jc w:val="center"/>
          <w:ins w:id="1945" w:author="251 (USA)" w:date="2023-05-29T18:33:00Z"/>
        </w:trPr>
        <w:tc>
          <w:tcPr>
            <w:tcW w:w="2605" w:type="dxa"/>
            <w:tcBorders>
              <w:top w:val="nil"/>
              <w:left w:val="single" w:sz="4" w:space="0" w:color="auto"/>
              <w:bottom w:val="single" w:sz="4" w:space="0" w:color="auto"/>
              <w:right w:val="single" w:sz="4" w:space="0" w:color="auto"/>
            </w:tcBorders>
            <w:vAlign w:val="center"/>
            <w:hideMark/>
          </w:tcPr>
          <w:p w14:paraId="162E5660" w14:textId="77777777" w:rsidR="00AD0722" w:rsidRPr="00BE29DD" w:rsidRDefault="00AD0722">
            <w:pPr>
              <w:pStyle w:val="Tabletext"/>
              <w:rPr>
                <w:ins w:id="1946" w:author="251 (USA)" w:date="2023-05-29T18:33:00Z"/>
              </w:rPr>
            </w:pPr>
            <w:ins w:id="1947" w:author="251 (USA)" w:date="2023-05-29T18:33:00Z">
              <w:r w:rsidRPr="00BE29DD">
                <w:t>Device Density in one km</w:t>
              </w:r>
              <w:r w:rsidRPr="00BE29DD">
                <w:rPr>
                  <w:vertAlign w:val="superscript"/>
                </w:rPr>
                <w:t>2</w:t>
              </w:r>
              <w:r w:rsidRPr="00BE29DD">
                <w:t xml:space="preserve"> (Devices Using 200 km</w:t>
              </w:r>
              <w:r w:rsidRPr="00BE29DD">
                <w:rPr>
                  <w:vertAlign w:val="superscript"/>
                </w:rPr>
                <w:t>2</w:t>
              </w:r>
              <w:r w:rsidRPr="00BE29DD">
                <w:t xml:space="preserve"> Area) </w:t>
              </w:r>
            </w:ins>
          </w:p>
        </w:tc>
        <w:tc>
          <w:tcPr>
            <w:tcW w:w="1540" w:type="dxa"/>
            <w:tcBorders>
              <w:top w:val="nil"/>
              <w:left w:val="nil"/>
              <w:bottom w:val="single" w:sz="4" w:space="0" w:color="auto"/>
              <w:right w:val="single" w:sz="4" w:space="0" w:color="auto"/>
            </w:tcBorders>
            <w:noWrap/>
            <w:vAlign w:val="center"/>
            <w:hideMark/>
          </w:tcPr>
          <w:p w14:paraId="0AB45DCC" w14:textId="77777777" w:rsidR="00AD0722" w:rsidRPr="00BE29DD" w:rsidRDefault="00AD0722">
            <w:pPr>
              <w:pStyle w:val="Tabletext"/>
              <w:jc w:val="center"/>
              <w:rPr>
                <w:ins w:id="1948" w:author="251 (USA)" w:date="2023-05-29T18:33:00Z"/>
              </w:rPr>
            </w:pPr>
            <w:ins w:id="1949" w:author="251 (USA)" w:date="2023-05-29T18:33:00Z">
              <w:r w:rsidRPr="00BE29DD">
                <w:t>94</w:t>
              </w:r>
            </w:ins>
          </w:p>
        </w:tc>
        <w:tc>
          <w:tcPr>
            <w:tcW w:w="5390" w:type="dxa"/>
            <w:tcBorders>
              <w:top w:val="nil"/>
              <w:left w:val="nil"/>
              <w:bottom w:val="single" w:sz="4" w:space="0" w:color="auto"/>
              <w:right w:val="single" w:sz="4" w:space="0" w:color="auto"/>
            </w:tcBorders>
            <w:vAlign w:val="center"/>
          </w:tcPr>
          <w:p w14:paraId="447F0212" w14:textId="77777777" w:rsidR="00AD0722" w:rsidRPr="00BE29DD" w:rsidRDefault="00AD0722">
            <w:pPr>
              <w:pStyle w:val="Tabletext"/>
              <w:rPr>
                <w:ins w:id="1950" w:author="251 (USA)" w:date="2023-05-29T18:33:00Z"/>
              </w:rPr>
            </w:pPr>
            <w:ins w:id="1951" w:author="251 (USA)" w:date="2023-05-29T18:33:00Z">
              <w:r w:rsidRPr="00BE29DD">
                <w:t>ISM WPT device density using the protection threshold area of 200 km</w:t>
              </w:r>
              <w:r w:rsidRPr="00BE29DD">
                <w:rPr>
                  <w:vertAlign w:val="superscript"/>
                </w:rPr>
                <w:t>2</w:t>
              </w:r>
              <w:r w:rsidRPr="00BE29DD">
                <w:t>.</w:t>
              </w:r>
            </w:ins>
          </w:p>
        </w:tc>
      </w:tr>
    </w:tbl>
    <w:p w14:paraId="4B56AAE8" w14:textId="77777777" w:rsidR="00AD0722" w:rsidRPr="002F31FB" w:rsidRDefault="00AD0722" w:rsidP="002F31FB">
      <w:pPr>
        <w:spacing w:before="0"/>
        <w:rPr>
          <w:ins w:id="1952" w:author="Geraldo Neto" w:date="2023-06-01T18:49:00Z"/>
          <w:sz w:val="20"/>
          <w:szCs w:val="16"/>
        </w:rPr>
      </w:pPr>
      <w:bookmarkStart w:id="1953" w:name="_Toc123716815"/>
    </w:p>
    <w:p w14:paraId="56E762AB" w14:textId="77777777" w:rsidR="00AD0722" w:rsidRPr="00BE29DD" w:rsidRDefault="00AD0722" w:rsidP="002F31FB">
      <w:pPr>
        <w:pStyle w:val="EditorsNote"/>
      </w:pPr>
      <w:r w:rsidRPr="00BE29DD">
        <w:rPr>
          <w:highlight w:val="yellow"/>
        </w:rPr>
        <w:t>[Editor’s note: Views were expressed that the interference calculations being an aggregate to EESS (passive) receivers, the statistical elements (e.g. out of band antenna gain, P.2108,...) have to be taken in average and not in median. Further discussion was also invited on the WPT device deployment density, and the effects on the results.]</w:t>
      </w:r>
    </w:p>
    <w:p w14:paraId="05C1128A" w14:textId="77777777" w:rsidR="00AD0722" w:rsidRPr="00BE29DD" w:rsidRDefault="00AD0722" w:rsidP="00AD0722">
      <w:pPr>
        <w:pStyle w:val="Heading2"/>
        <w:rPr>
          <w:ins w:id="1954" w:author="251 (USA)" w:date="2023-05-29T18:33:00Z"/>
        </w:rPr>
      </w:pPr>
      <w:bookmarkStart w:id="1955" w:name="_Toc201221125"/>
      <w:ins w:id="1956" w:author="251 (USA)" w:date="2023-05-29T18:33:00Z">
        <w:r w:rsidRPr="00BE29DD">
          <w:t xml:space="preserve">A2.2 </w:t>
        </w:r>
        <w:r w:rsidRPr="00BE29DD">
          <w:tab/>
          <w:t>Summary of Results</w:t>
        </w:r>
        <w:bookmarkEnd w:id="1953"/>
        <w:bookmarkEnd w:id="1955"/>
      </w:ins>
    </w:p>
    <w:p w14:paraId="5AF0F87F" w14:textId="77777777" w:rsidR="00AD0722" w:rsidRPr="00BE29DD" w:rsidRDefault="00AD0722" w:rsidP="00AD0722">
      <w:pPr>
        <w:rPr>
          <w:ins w:id="1957" w:author="251 (USA)" w:date="2023-05-29T18:33:00Z"/>
          <w:szCs w:val="24"/>
        </w:rPr>
      </w:pPr>
      <w:ins w:id="1958" w:author="251 (USA)" w:date="2023-05-29T18:33:00Z">
        <w:r w:rsidRPr="00BE29DD">
          <w:rPr>
            <w:szCs w:val="24"/>
          </w:rPr>
          <w:t>The tables below show the EESS (passive) sensors and of results of simulation indicating the number of ISM devices that might be allowed to operate simultaneously in the footprint of each passive sensor. The sensors in green are highlighted in this report.</w:t>
        </w:r>
      </w:ins>
    </w:p>
    <w:p w14:paraId="6979FB19" w14:textId="0AA5665D" w:rsidR="00AD0722" w:rsidRPr="00BE29DD" w:rsidRDefault="00AD0722" w:rsidP="00AD0722">
      <w:pPr>
        <w:rPr>
          <w:ins w:id="1959" w:author="251 (USA)" w:date="2023-05-29T18:33:00Z"/>
          <w:szCs w:val="24"/>
        </w:rPr>
      </w:pPr>
      <w:ins w:id="1960" w:author="251 (USA)" w:date="2023-05-29T18:33:00Z">
        <w:r w:rsidRPr="00BE29DD">
          <w:rPr>
            <w:szCs w:val="24"/>
          </w:rPr>
          <w:t>Results for the number of ISM devices that c</w:t>
        </w:r>
      </w:ins>
      <w:ins w:id="1961" w:author="USA" w:date="2024-05-09T11:43:00Z">
        <w:r w:rsidRPr="00BE29DD">
          <w:rPr>
            <w:szCs w:val="24"/>
          </w:rPr>
          <w:t>ould</w:t>
        </w:r>
      </w:ins>
      <w:ins w:id="1962" w:author="251 (USA)" w:date="2023-05-29T18:33:00Z">
        <w:r w:rsidRPr="00BE29DD">
          <w:rPr>
            <w:szCs w:val="24"/>
          </w:rPr>
          <w:t xml:space="preserve"> be accommodated for each EESS (passive) sensor </w:t>
        </w:r>
      </w:ins>
      <w:ins w:id="1963" w:author="USA" w:date="2024-05-09T11:44:00Z">
        <w:r w:rsidRPr="00BE29DD">
          <w:rPr>
            <w:szCs w:val="24"/>
          </w:rPr>
          <w:t>using the assumptions of systems characteristics and operating conditions discussed above</w:t>
        </w:r>
      </w:ins>
      <w:ins w:id="1964" w:author="USA" w:date="2024-05-09T11:43:00Z">
        <w:r w:rsidRPr="00BE29DD">
          <w:rPr>
            <w:szCs w:val="24"/>
          </w:rPr>
          <w:t xml:space="preserve"> </w:t>
        </w:r>
      </w:ins>
      <w:ins w:id="1965" w:author="251 (USA)" w:date="2023-05-29T18:33:00Z">
        <w:r w:rsidRPr="00BE29DD">
          <w:rPr>
            <w:szCs w:val="24"/>
          </w:rPr>
          <w:t>are shown in Table A2.2.</w:t>
        </w:r>
      </w:ins>
    </w:p>
    <w:p w14:paraId="07A2DB8E" w14:textId="77777777" w:rsidR="00AD0722" w:rsidRPr="00BE29DD" w:rsidRDefault="00AD0722" w:rsidP="00AD0722">
      <w:pPr>
        <w:pStyle w:val="TableNo"/>
        <w:rPr>
          <w:ins w:id="1966" w:author="251 (USA)" w:date="2023-05-29T18:33:00Z"/>
          <w:szCs w:val="24"/>
        </w:rPr>
      </w:pPr>
      <w:ins w:id="1967" w:author="251 (USA)" w:date="2023-05-29T18:33:00Z">
        <w:r w:rsidRPr="00BE29DD">
          <w:rPr>
            <w:szCs w:val="24"/>
          </w:rPr>
          <w:lastRenderedPageBreak/>
          <w:t>TABLE A2.2</w:t>
        </w:r>
      </w:ins>
    </w:p>
    <w:p w14:paraId="0DCD9887" w14:textId="77777777" w:rsidR="00AD0722" w:rsidRPr="00BE29DD" w:rsidRDefault="00AD0722" w:rsidP="00AD0722">
      <w:pPr>
        <w:pStyle w:val="Tabletitle"/>
        <w:rPr>
          <w:ins w:id="1968" w:author="251 (USA)" w:date="2023-05-29T18:33:00Z"/>
        </w:rPr>
      </w:pPr>
      <w:ins w:id="1969" w:author="251 (USA)" w:date="2023-05-29T18:33:00Z">
        <w:r w:rsidRPr="00BE29DD">
          <w:t>Summary of Results per Sensor</w:t>
        </w:r>
      </w:ins>
    </w:p>
    <w:tbl>
      <w:tblPr>
        <w:tblW w:w="5000" w:type="pct"/>
        <w:jc w:val="center"/>
        <w:tblCellMar>
          <w:left w:w="57" w:type="dxa"/>
          <w:right w:w="57" w:type="dxa"/>
        </w:tblCellMar>
        <w:tblLook w:val="04A0" w:firstRow="1" w:lastRow="0" w:firstColumn="1" w:lastColumn="0" w:noHBand="0" w:noVBand="1"/>
      </w:tblPr>
      <w:tblGrid>
        <w:gridCol w:w="1554"/>
        <w:gridCol w:w="857"/>
        <w:gridCol w:w="1509"/>
        <w:gridCol w:w="1068"/>
        <w:gridCol w:w="1802"/>
        <w:gridCol w:w="1144"/>
        <w:gridCol w:w="1695"/>
        <w:tblGridChange w:id="1970">
          <w:tblGrid>
            <w:gridCol w:w="5"/>
            <w:gridCol w:w="1549"/>
            <w:gridCol w:w="5"/>
            <w:gridCol w:w="852"/>
            <w:gridCol w:w="5"/>
            <w:gridCol w:w="1504"/>
            <w:gridCol w:w="5"/>
            <w:gridCol w:w="1063"/>
            <w:gridCol w:w="5"/>
            <w:gridCol w:w="1797"/>
            <w:gridCol w:w="5"/>
            <w:gridCol w:w="1139"/>
            <w:gridCol w:w="5"/>
            <w:gridCol w:w="1690"/>
            <w:gridCol w:w="5"/>
          </w:tblGrid>
        </w:tblGridChange>
      </w:tblGrid>
      <w:tr w:rsidR="00AD0722" w:rsidRPr="00BE29DD" w14:paraId="56655777" w14:textId="77777777" w:rsidTr="00C50431">
        <w:trPr>
          <w:tblHeader/>
          <w:jc w:val="center"/>
          <w:ins w:id="1971" w:author="251 (USA)" w:date="2023-05-29T18:33:00Z"/>
        </w:trPr>
        <w:tc>
          <w:tcPr>
            <w:tcW w:w="6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612087" w14:textId="77777777" w:rsidR="00AD0722" w:rsidRPr="00BE29DD" w:rsidRDefault="00AD0722">
            <w:pPr>
              <w:pStyle w:val="Tablehead"/>
              <w:rPr>
                <w:ins w:id="1972" w:author="251 (USA)" w:date="2023-05-29T18:33:00Z"/>
                <w:sz w:val="18"/>
                <w:szCs w:val="18"/>
              </w:rPr>
            </w:pPr>
            <w:bookmarkStart w:id="1973" w:name="_Hlk114137402"/>
            <w:ins w:id="1974" w:author="251 (USA)" w:date="2023-05-29T18:33:00Z">
              <w:r w:rsidRPr="00BE29DD">
                <w:rPr>
                  <w:sz w:val="18"/>
                  <w:szCs w:val="18"/>
                </w:rPr>
                <w:t>Sensor (RS.1861)</w:t>
              </w:r>
            </w:ins>
          </w:p>
        </w:tc>
        <w:tc>
          <w:tcPr>
            <w:tcW w:w="477" w:type="pct"/>
            <w:tcBorders>
              <w:top w:val="single" w:sz="4" w:space="0" w:color="auto"/>
              <w:left w:val="nil"/>
              <w:bottom w:val="single" w:sz="4" w:space="0" w:color="auto"/>
              <w:right w:val="single" w:sz="4" w:space="0" w:color="auto"/>
            </w:tcBorders>
            <w:shd w:val="clear" w:color="auto" w:fill="FFFFFF" w:themeFill="background1"/>
            <w:vAlign w:val="center"/>
            <w:hideMark/>
          </w:tcPr>
          <w:p w14:paraId="60299855" w14:textId="77777777" w:rsidR="00AD0722" w:rsidRPr="00BE29DD" w:rsidRDefault="00AD0722">
            <w:pPr>
              <w:pStyle w:val="Tablehead"/>
              <w:rPr>
                <w:ins w:id="1975" w:author="251 (USA)" w:date="2023-05-29T18:33:00Z"/>
                <w:sz w:val="18"/>
                <w:szCs w:val="18"/>
              </w:rPr>
            </w:pPr>
            <w:ins w:id="1976" w:author="251 (USA)" w:date="2023-05-29T18:33:00Z">
              <w:r w:rsidRPr="00BE29DD">
                <w:rPr>
                  <w:sz w:val="18"/>
                  <w:szCs w:val="18"/>
                </w:rPr>
                <w:t>EESS antenna gain (dBi)</w:t>
              </w:r>
            </w:ins>
          </w:p>
        </w:tc>
        <w:tc>
          <w:tcPr>
            <w:tcW w:w="816" w:type="pct"/>
            <w:tcBorders>
              <w:top w:val="single" w:sz="4" w:space="0" w:color="auto"/>
              <w:left w:val="nil"/>
              <w:bottom w:val="single" w:sz="4" w:space="0" w:color="auto"/>
              <w:right w:val="single" w:sz="4" w:space="0" w:color="auto"/>
            </w:tcBorders>
            <w:shd w:val="clear" w:color="auto" w:fill="FFFFFF" w:themeFill="background1"/>
            <w:vAlign w:val="center"/>
            <w:hideMark/>
          </w:tcPr>
          <w:p w14:paraId="36C5E50C" w14:textId="77777777" w:rsidR="00AD0722" w:rsidRPr="00BE29DD" w:rsidRDefault="00AD0722">
            <w:pPr>
              <w:pStyle w:val="Tablehead"/>
              <w:rPr>
                <w:ins w:id="1977" w:author="251 (USA)" w:date="2023-05-29T18:33:00Z"/>
                <w:sz w:val="18"/>
                <w:szCs w:val="18"/>
              </w:rPr>
            </w:pPr>
            <w:ins w:id="1978" w:author="251 (USA)" w:date="2023-05-29T18:33:00Z">
              <w:r w:rsidRPr="00BE29DD">
                <w:rPr>
                  <w:sz w:val="18"/>
                  <w:szCs w:val="18"/>
                </w:rPr>
                <w:t>Elevation angle from ground to EESS sensor (deg)</w:t>
              </w:r>
            </w:ins>
          </w:p>
        </w:tc>
        <w:tc>
          <w:tcPr>
            <w:tcW w:w="587" w:type="pct"/>
            <w:tcBorders>
              <w:top w:val="single" w:sz="4" w:space="0" w:color="auto"/>
              <w:left w:val="nil"/>
              <w:bottom w:val="single" w:sz="4" w:space="0" w:color="auto"/>
              <w:right w:val="single" w:sz="4" w:space="0" w:color="auto"/>
            </w:tcBorders>
            <w:shd w:val="clear" w:color="auto" w:fill="FFFFFF" w:themeFill="background1"/>
            <w:vAlign w:val="center"/>
            <w:hideMark/>
          </w:tcPr>
          <w:p w14:paraId="60F0D3FA" w14:textId="77777777" w:rsidR="00AD0722" w:rsidRPr="00BE29DD" w:rsidRDefault="00AD0722">
            <w:pPr>
              <w:pStyle w:val="Tablehead"/>
              <w:rPr>
                <w:ins w:id="1979" w:author="251 (USA)" w:date="2023-05-29T18:33:00Z"/>
                <w:sz w:val="18"/>
                <w:szCs w:val="18"/>
              </w:rPr>
            </w:pPr>
            <w:ins w:id="1980" w:author="251 (USA)" w:date="2023-05-29T18:33:00Z">
              <w:r w:rsidRPr="00BE29DD">
                <w:rPr>
                  <w:sz w:val="18"/>
                  <w:szCs w:val="18"/>
                </w:rPr>
                <w:t>EESS IFOV (km</w:t>
              </w:r>
              <w:r w:rsidRPr="00BE29DD">
                <w:rPr>
                  <w:sz w:val="18"/>
                  <w:szCs w:val="18"/>
                  <w:vertAlign w:val="superscript"/>
                </w:rPr>
                <w:t>2</w:t>
              </w:r>
              <w:r w:rsidRPr="00BE29DD">
                <w:rPr>
                  <w:sz w:val="18"/>
                  <w:szCs w:val="18"/>
                </w:rPr>
                <w:t>)</w:t>
              </w:r>
            </w:ins>
          </w:p>
        </w:tc>
        <w:tc>
          <w:tcPr>
            <w:tcW w:w="968" w:type="pct"/>
            <w:tcBorders>
              <w:top w:val="single" w:sz="4" w:space="0" w:color="auto"/>
              <w:left w:val="nil"/>
              <w:bottom w:val="single" w:sz="4" w:space="0" w:color="auto"/>
              <w:right w:val="single" w:sz="4" w:space="0" w:color="auto"/>
            </w:tcBorders>
            <w:shd w:val="clear" w:color="auto" w:fill="FFFFFF" w:themeFill="background1"/>
            <w:vAlign w:val="center"/>
            <w:hideMark/>
          </w:tcPr>
          <w:p w14:paraId="1200F6C3" w14:textId="77777777" w:rsidR="00AD0722" w:rsidRPr="00BE29DD" w:rsidRDefault="00AD0722">
            <w:pPr>
              <w:pStyle w:val="Tablehead"/>
              <w:rPr>
                <w:ins w:id="1981" w:author="251 (USA)" w:date="2023-05-29T18:33:00Z"/>
                <w:sz w:val="18"/>
                <w:szCs w:val="18"/>
              </w:rPr>
            </w:pPr>
            <w:ins w:id="1982" w:author="251 (USA)" w:date="2023-05-29T18:33:00Z">
              <w:r w:rsidRPr="00BE29DD">
                <w:rPr>
                  <w:sz w:val="18"/>
                  <w:szCs w:val="18"/>
                </w:rPr>
                <w:t>Total ISM devices in IFOV (simulated ISM antenna gain reduction of the isotropic antenna randomized in azimuth angle)</w:t>
              </w:r>
            </w:ins>
          </w:p>
        </w:tc>
        <w:tc>
          <w:tcPr>
            <w:tcW w:w="577" w:type="pct"/>
            <w:tcBorders>
              <w:top w:val="single" w:sz="4" w:space="0" w:color="auto"/>
              <w:left w:val="nil"/>
              <w:bottom w:val="single" w:sz="4" w:space="0" w:color="auto"/>
              <w:right w:val="single" w:sz="4" w:space="0" w:color="auto"/>
            </w:tcBorders>
            <w:shd w:val="clear" w:color="auto" w:fill="FFFFFF" w:themeFill="background1"/>
            <w:vAlign w:val="center"/>
            <w:hideMark/>
          </w:tcPr>
          <w:p w14:paraId="4A07619E" w14:textId="77777777" w:rsidR="00AD0722" w:rsidRPr="00BE29DD" w:rsidRDefault="00AD0722">
            <w:pPr>
              <w:pStyle w:val="Tablehead"/>
              <w:rPr>
                <w:ins w:id="1983" w:author="251 (USA)" w:date="2023-05-29T18:33:00Z"/>
                <w:sz w:val="18"/>
                <w:szCs w:val="18"/>
              </w:rPr>
            </w:pPr>
            <w:ins w:id="1984" w:author="251 (USA)" w:date="2023-05-29T18:33:00Z">
              <w:r w:rsidRPr="00BE29DD">
                <w:rPr>
                  <w:sz w:val="18"/>
                  <w:szCs w:val="18"/>
                </w:rPr>
                <w:t>Density using IFOV area (devices/km</w:t>
              </w:r>
              <w:r w:rsidRPr="00BE29DD">
                <w:rPr>
                  <w:sz w:val="18"/>
                  <w:szCs w:val="18"/>
                  <w:vertAlign w:val="superscript"/>
                </w:rPr>
                <w:t>2</w:t>
              </w:r>
              <w:r w:rsidRPr="00BE29DD">
                <w:rPr>
                  <w:sz w:val="18"/>
                  <w:szCs w:val="18"/>
                </w:rPr>
                <w:t>)</w:t>
              </w:r>
            </w:ins>
          </w:p>
        </w:tc>
        <w:tc>
          <w:tcPr>
            <w:tcW w:w="913" w:type="pct"/>
            <w:tcBorders>
              <w:top w:val="single" w:sz="4" w:space="0" w:color="auto"/>
              <w:left w:val="nil"/>
              <w:bottom w:val="single" w:sz="4" w:space="0" w:color="auto"/>
              <w:right w:val="single" w:sz="4" w:space="0" w:color="auto"/>
            </w:tcBorders>
            <w:shd w:val="clear" w:color="auto" w:fill="FFFFFF" w:themeFill="background1"/>
            <w:vAlign w:val="center"/>
            <w:hideMark/>
          </w:tcPr>
          <w:p w14:paraId="1838CEE1" w14:textId="77777777" w:rsidR="00AD0722" w:rsidRPr="00BE29DD" w:rsidRDefault="00AD0722">
            <w:pPr>
              <w:pStyle w:val="Tablehead"/>
              <w:rPr>
                <w:ins w:id="1985" w:author="251 (USA)" w:date="2023-05-29T18:33:00Z"/>
                <w:sz w:val="18"/>
                <w:szCs w:val="18"/>
              </w:rPr>
            </w:pPr>
            <w:ins w:id="1986" w:author="251 (USA)" w:date="2023-05-29T18:33:00Z">
              <w:r w:rsidRPr="00BE29DD">
                <w:rPr>
                  <w:sz w:val="18"/>
                  <w:szCs w:val="18"/>
                </w:rPr>
                <w:t>ISM device density using 200 km</w:t>
              </w:r>
              <w:r w:rsidRPr="00BE29DD">
                <w:rPr>
                  <w:sz w:val="18"/>
                  <w:szCs w:val="18"/>
                  <w:vertAlign w:val="superscript"/>
                </w:rPr>
                <w:t>2</w:t>
              </w:r>
              <w:r w:rsidRPr="00BE29DD">
                <w:rPr>
                  <w:sz w:val="18"/>
                  <w:szCs w:val="18"/>
                </w:rPr>
                <w:t xml:space="preserve"> area (devices/km</w:t>
              </w:r>
              <w:r w:rsidRPr="00BE29DD">
                <w:rPr>
                  <w:sz w:val="18"/>
                  <w:szCs w:val="18"/>
                  <w:vertAlign w:val="superscript"/>
                </w:rPr>
                <w:t>2</w:t>
              </w:r>
              <w:r w:rsidRPr="00BE29DD">
                <w:rPr>
                  <w:sz w:val="18"/>
                  <w:szCs w:val="18"/>
                </w:rPr>
                <w:t>)</w:t>
              </w:r>
            </w:ins>
          </w:p>
        </w:tc>
      </w:tr>
      <w:tr w:rsidR="00AD0722" w:rsidRPr="00BE29DD" w14:paraId="4D5F760D" w14:textId="77777777" w:rsidTr="00C50431">
        <w:tblPrEx>
          <w:tblW w:w="5000" w:type="pct"/>
          <w:jc w:val="center"/>
          <w:tblCellMar>
            <w:left w:w="57" w:type="dxa"/>
            <w:right w:w="57" w:type="dxa"/>
          </w:tblCellMar>
          <w:tblPrExChange w:id="1987" w:author="USA - June 2026" w:date="2026-02-20T11:31:00Z" w16du:dateUtc="2026-02-20T19:31:00Z">
            <w:tblPrEx>
              <w:tblW w:w="5000" w:type="pct"/>
              <w:jc w:val="center"/>
              <w:tblCellMar>
                <w:left w:w="57" w:type="dxa"/>
                <w:right w:w="57" w:type="dxa"/>
              </w:tblCellMar>
            </w:tblPrEx>
          </w:tblPrExChange>
        </w:tblPrEx>
        <w:trPr>
          <w:jc w:val="center"/>
          <w:ins w:id="1988" w:author="251 (USA)" w:date="2023-05-29T18:33:00Z"/>
          <w:trPrChange w:id="1989" w:author="USA - June 2026" w:date="2026-02-20T11:31:00Z" w16du:dateUtc="2026-02-20T19:31: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1990" w:author="USA - June 2026" w:date="2026-02-20T11:31:00Z" w16du:dateUtc="2026-02-20T19:31:00Z">
              <w:tcPr>
                <w:tcW w:w="663" w:type="pct"/>
                <w:gridSpan w:val="2"/>
                <w:tcBorders>
                  <w:top w:val="nil"/>
                  <w:left w:val="single" w:sz="4" w:space="0" w:color="auto"/>
                  <w:bottom w:val="single" w:sz="4" w:space="0" w:color="auto"/>
                  <w:right w:val="single" w:sz="4" w:space="0" w:color="auto"/>
                </w:tcBorders>
                <w:shd w:val="clear" w:color="000000" w:fill="92D050"/>
                <w:noWrap/>
                <w:vAlign w:val="center"/>
                <w:hideMark/>
              </w:tcPr>
            </w:tcPrChange>
          </w:tcPr>
          <w:p w14:paraId="08D9663F" w14:textId="77777777" w:rsidR="00AD0722" w:rsidRPr="00BE29DD" w:rsidRDefault="00AD0722">
            <w:pPr>
              <w:pStyle w:val="Tabletext"/>
              <w:rPr>
                <w:ins w:id="1991" w:author="251 (USA)" w:date="2023-05-29T18:33:00Z"/>
                <w:b/>
                <w:bCs/>
                <w:sz w:val="18"/>
                <w:szCs w:val="18"/>
              </w:rPr>
            </w:pPr>
            <w:ins w:id="1992" w:author="251 (USA)" w:date="2023-05-29T18:33:00Z">
              <w:r w:rsidRPr="00BE29DD">
                <w:rPr>
                  <w:b/>
                  <w:bCs/>
                  <w:sz w:val="18"/>
                  <w:szCs w:val="18"/>
                </w:rPr>
                <w:t>F1</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1993" w:author="USA - June 2026" w:date="2026-02-20T11:31:00Z" w16du:dateUtc="2026-02-20T19:31:00Z">
              <w:tcPr>
                <w:tcW w:w="477" w:type="pct"/>
                <w:gridSpan w:val="2"/>
                <w:tcBorders>
                  <w:top w:val="nil"/>
                  <w:left w:val="nil"/>
                  <w:bottom w:val="single" w:sz="4" w:space="0" w:color="auto"/>
                  <w:right w:val="single" w:sz="4" w:space="0" w:color="auto"/>
                </w:tcBorders>
                <w:shd w:val="clear" w:color="000000" w:fill="92D050"/>
                <w:noWrap/>
                <w:vAlign w:val="center"/>
                <w:hideMark/>
              </w:tcPr>
            </w:tcPrChange>
          </w:tcPr>
          <w:p w14:paraId="17343596" w14:textId="77777777" w:rsidR="00AD0722" w:rsidRPr="00BE29DD" w:rsidRDefault="00AD0722">
            <w:pPr>
              <w:pStyle w:val="Tabletext"/>
              <w:jc w:val="center"/>
              <w:rPr>
                <w:ins w:id="1994" w:author="251 (USA)" w:date="2023-05-29T18:33:00Z"/>
                <w:sz w:val="18"/>
                <w:szCs w:val="18"/>
              </w:rPr>
            </w:pPr>
            <w:ins w:id="1995" w:author="251 (USA)" w:date="2023-05-29T18:33:00Z">
              <w:r w:rsidRPr="00BE29DD">
                <w:rPr>
                  <w:sz w:val="18"/>
                  <w:szCs w:val="18"/>
                </w:rPr>
                <w:t>40</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1996" w:author="USA - June 2026" w:date="2026-02-20T11:31:00Z" w16du:dateUtc="2026-02-20T19:31:00Z">
              <w:tcPr>
                <w:tcW w:w="816" w:type="pct"/>
                <w:gridSpan w:val="2"/>
                <w:tcBorders>
                  <w:top w:val="nil"/>
                  <w:left w:val="nil"/>
                  <w:bottom w:val="single" w:sz="4" w:space="0" w:color="auto"/>
                  <w:right w:val="single" w:sz="4" w:space="0" w:color="auto"/>
                </w:tcBorders>
                <w:shd w:val="clear" w:color="000000" w:fill="92D050"/>
                <w:noWrap/>
                <w:vAlign w:val="center"/>
                <w:hideMark/>
              </w:tcPr>
            </w:tcPrChange>
          </w:tcPr>
          <w:p w14:paraId="48F885E5" w14:textId="77777777" w:rsidR="00AD0722" w:rsidRPr="00BE29DD" w:rsidRDefault="00AD0722">
            <w:pPr>
              <w:pStyle w:val="Tabletext"/>
              <w:jc w:val="center"/>
              <w:rPr>
                <w:ins w:id="1997" w:author="251 (USA)" w:date="2023-05-29T18:33:00Z"/>
                <w:sz w:val="18"/>
                <w:szCs w:val="18"/>
              </w:rPr>
            </w:pPr>
            <w:ins w:id="1998" w:author="251 (USA)" w:date="2023-05-29T18:33:00Z">
              <w:r w:rsidRPr="00BE29DD">
                <w:rPr>
                  <w:sz w:val="18"/>
                  <w:szCs w:val="18"/>
                </w:rPr>
                <w:t>37.74</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1999" w:author="USA - June 2026" w:date="2026-02-20T11:31:00Z" w16du:dateUtc="2026-02-20T19:31:00Z">
              <w:tcPr>
                <w:tcW w:w="587" w:type="pct"/>
                <w:gridSpan w:val="2"/>
                <w:tcBorders>
                  <w:top w:val="nil"/>
                  <w:left w:val="nil"/>
                  <w:bottom w:val="single" w:sz="4" w:space="0" w:color="auto"/>
                  <w:right w:val="single" w:sz="4" w:space="0" w:color="auto"/>
                </w:tcBorders>
                <w:shd w:val="clear" w:color="000000" w:fill="92D050"/>
                <w:noWrap/>
                <w:vAlign w:val="center"/>
                <w:hideMark/>
              </w:tcPr>
            </w:tcPrChange>
          </w:tcPr>
          <w:p w14:paraId="01358A32" w14:textId="77777777" w:rsidR="00AD0722" w:rsidRPr="00BE29DD" w:rsidRDefault="00AD0722">
            <w:pPr>
              <w:pStyle w:val="Tabletext"/>
              <w:jc w:val="center"/>
              <w:rPr>
                <w:ins w:id="2000" w:author="251 (USA)" w:date="2023-05-29T18:33:00Z"/>
                <w:sz w:val="18"/>
                <w:szCs w:val="18"/>
              </w:rPr>
            </w:pPr>
            <w:ins w:id="2001" w:author="251 (USA)" w:date="2023-05-29T18:33:00Z">
              <w:r w:rsidRPr="00BE29DD">
                <w:rPr>
                  <w:sz w:val="18"/>
                  <w:szCs w:val="18"/>
                </w:rPr>
                <w:t>1</w:t>
              </w:r>
            </w:ins>
            <w:ins w:id="2002" w:author="ITU_R" w:date="2023-06-02T11:07:00Z">
              <w:r w:rsidRPr="00BE29DD">
                <w:rPr>
                  <w:sz w:val="18"/>
                  <w:szCs w:val="18"/>
                </w:rPr>
                <w:t> </w:t>
              </w:r>
            </w:ins>
            <w:ins w:id="2003" w:author="251 (USA)" w:date="2023-05-29T18:33:00Z">
              <w:r w:rsidRPr="00BE29DD">
                <w:rPr>
                  <w:sz w:val="18"/>
                  <w:szCs w:val="18"/>
                </w:rPr>
                <w:t>880.2</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004" w:author="USA - June 2026" w:date="2026-02-20T11:31:00Z" w16du:dateUtc="2026-02-20T19:31:00Z">
              <w:tcPr>
                <w:tcW w:w="968" w:type="pct"/>
                <w:gridSpan w:val="2"/>
                <w:tcBorders>
                  <w:top w:val="nil"/>
                  <w:left w:val="nil"/>
                  <w:bottom w:val="single" w:sz="4" w:space="0" w:color="auto"/>
                  <w:right w:val="single" w:sz="4" w:space="0" w:color="auto"/>
                </w:tcBorders>
                <w:shd w:val="clear" w:color="000000" w:fill="92D050"/>
                <w:noWrap/>
                <w:vAlign w:val="center"/>
                <w:hideMark/>
              </w:tcPr>
            </w:tcPrChange>
          </w:tcPr>
          <w:p w14:paraId="7E035822" w14:textId="77777777" w:rsidR="00AD0722" w:rsidRPr="00BE29DD" w:rsidRDefault="00AD0722">
            <w:pPr>
              <w:pStyle w:val="Tabletext"/>
              <w:jc w:val="center"/>
              <w:rPr>
                <w:ins w:id="2005" w:author="251 (USA)" w:date="2023-05-29T18:33:00Z"/>
                <w:sz w:val="18"/>
                <w:szCs w:val="18"/>
              </w:rPr>
            </w:pPr>
            <w:ins w:id="2006" w:author="251 (USA)" w:date="2023-05-29T18:33:00Z">
              <w:r w:rsidRPr="00BE29DD">
                <w:rPr>
                  <w:sz w:val="18"/>
                  <w:szCs w:val="18"/>
                </w:rPr>
                <w:t>248</w:t>
              </w:r>
            </w:ins>
            <w:ins w:id="2007" w:author="ITU_R" w:date="2023-06-02T11:07:00Z">
              <w:r w:rsidRPr="00BE29DD">
                <w:rPr>
                  <w:sz w:val="18"/>
                  <w:szCs w:val="18"/>
                </w:rPr>
                <w:t> </w:t>
              </w:r>
            </w:ins>
            <w:ins w:id="2008" w:author="251 (USA)" w:date="2023-05-29T18:33:00Z">
              <w:r w:rsidRPr="00BE29DD">
                <w:rPr>
                  <w:sz w:val="18"/>
                  <w:szCs w:val="18"/>
                </w:rPr>
                <w:t>577</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009" w:author="USA - June 2026" w:date="2026-02-20T11:31:00Z" w16du:dateUtc="2026-02-20T19:31:00Z">
              <w:tcPr>
                <w:tcW w:w="577" w:type="pct"/>
                <w:gridSpan w:val="2"/>
                <w:tcBorders>
                  <w:top w:val="nil"/>
                  <w:left w:val="nil"/>
                  <w:bottom w:val="single" w:sz="4" w:space="0" w:color="auto"/>
                  <w:right w:val="single" w:sz="4" w:space="0" w:color="auto"/>
                </w:tcBorders>
                <w:shd w:val="clear" w:color="000000" w:fill="92D050"/>
                <w:noWrap/>
                <w:vAlign w:val="center"/>
                <w:hideMark/>
              </w:tcPr>
            </w:tcPrChange>
          </w:tcPr>
          <w:p w14:paraId="6159047D" w14:textId="77777777" w:rsidR="00AD0722" w:rsidRPr="00BE29DD" w:rsidRDefault="00AD0722">
            <w:pPr>
              <w:pStyle w:val="Tabletext"/>
              <w:jc w:val="center"/>
              <w:rPr>
                <w:ins w:id="2010" w:author="251 (USA)" w:date="2023-05-29T18:33:00Z"/>
                <w:sz w:val="18"/>
                <w:szCs w:val="18"/>
              </w:rPr>
            </w:pPr>
            <w:ins w:id="2011" w:author="251 (USA)" w:date="2023-05-29T18:33:00Z">
              <w:r w:rsidRPr="00BE29DD">
                <w:rPr>
                  <w:sz w:val="18"/>
                  <w:szCs w:val="18"/>
                </w:rPr>
                <w:t>132</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012" w:author="USA - June 2026" w:date="2026-02-20T11:31:00Z" w16du:dateUtc="2026-02-20T19:31:00Z">
              <w:tcPr>
                <w:tcW w:w="913" w:type="pct"/>
                <w:gridSpan w:val="2"/>
                <w:tcBorders>
                  <w:top w:val="nil"/>
                  <w:left w:val="nil"/>
                  <w:bottom w:val="single" w:sz="4" w:space="0" w:color="auto"/>
                  <w:right w:val="single" w:sz="4" w:space="0" w:color="auto"/>
                </w:tcBorders>
                <w:shd w:val="clear" w:color="000000" w:fill="92D050"/>
                <w:noWrap/>
                <w:vAlign w:val="center"/>
                <w:hideMark/>
              </w:tcPr>
            </w:tcPrChange>
          </w:tcPr>
          <w:p w14:paraId="2F0E299F" w14:textId="77777777" w:rsidR="00AD0722" w:rsidRPr="00BE29DD" w:rsidRDefault="00AD0722">
            <w:pPr>
              <w:pStyle w:val="Tabletext"/>
              <w:jc w:val="center"/>
              <w:rPr>
                <w:ins w:id="2013" w:author="251 (USA)" w:date="2023-05-29T18:33:00Z"/>
                <w:sz w:val="18"/>
                <w:szCs w:val="18"/>
              </w:rPr>
            </w:pPr>
            <w:ins w:id="2014" w:author="251 (USA)" w:date="2023-05-29T18:33:00Z">
              <w:r w:rsidRPr="00BE29DD">
                <w:rPr>
                  <w:sz w:val="18"/>
                  <w:szCs w:val="18"/>
                </w:rPr>
                <w:t>1</w:t>
              </w:r>
            </w:ins>
            <w:ins w:id="2015" w:author="ITU_R" w:date="2023-06-02T11:07:00Z">
              <w:r w:rsidRPr="00BE29DD">
                <w:rPr>
                  <w:sz w:val="18"/>
                  <w:szCs w:val="18"/>
                </w:rPr>
                <w:t> </w:t>
              </w:r>
            </w:ins>
            <w:ins w:id="2016" w:author="251 (USA)" w:date="2023-05-29T18:33:00Z">
              <w:r w:rsidRPr="00BE29DD">
                <w:rPr>
                  <w:sz w:val="18"/>
                  <w:szCs w:val="18"/>
                </w:rPr>
                <w:t>243</w:t>
              </w:r>
            </w:ins>
          </w:p>
        </w:tc>
      </w:tr>
      <w:tr w:rsidR="00AD0722" w:rsidRPr="00BE29DD" w14:paraId="04665033" w14:textId="77777777" w:rsidTr="00C50431">
        <w:tblPrEx>
          <w:tblW w:w="5000" w:type="pct"/>
          <w:jc w:val="center"/>
          <w:tblCellMar>
            <w:left w:w="57" w:type="dxa"/>
            <w:right w:w="57" w:type="dxa"/>
          </w:tblCellMar>
          <w:tblPrExChange w:id="2017" w:author="USA - June 2026" w:date="2026-02-20T11:35:00Z" w16du:dateUtc="2026-02-20T19:35:00Z">
            <w:tblPrEx>
              <w:tblW w:w="5000" w:type="pct"/>
              <w:jc w:val="center"/>
              <w:tblCellMar>
                <w:left w:w="57" w:type="dxa"/>
                <w:right w:w="57" w:type="dxa"/>
              </w:tblCellMar>
            </w:tblPrEx>
          </w:tblPrExChange>
        </w:tblPrEx>
        <w:trPr>
          <w:jc w:val="center"/>
          <w:ins w:id="2018" w:author="251 (USA)" w:date="2023-05-29T18:33:00Z"/>
          <w:trPrChange w:id="2019" w:author="USA - June 2026" w:date="2026-02-20T11:35:00Z" w16du:dateUtc="2026-02-20T19:35: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020" w:author="USA - June 2026" w:date="2026-02-20T11:35:00Z" w16du:dateUtc="2026-02-20T19:35:00Z">
              <w:tcPr>
                <w:tcW w:w="663" w:type="pct"/>
                <w:gridSpan w:val="2"/>
                <w:tcBorders>
                  <w:top w:val="nil"/>
                  <w:left w:val="single" w:sz="4" w:space="0" w:color="auto"/>
                  <w:bottom w:val="single" w:sz="4" w:space="0" w:color="auto"/>
                  <w:right w:val="single" w:sz="4" w:space="0" w:color="auto"/>
                </w:tcBorders>
                <w:noWrap/>
                <w:vAlign w:val="center"/>
                <w:hideMark/>
              </w:tcPr>
            </w:tcPrChange>
          </w:tcPr>
          <w:p w14:paraId="6240C0E3" w14:textId="77777777" w:rsidR="00AD0722" w:rsidRPr="00BE29DD" w:rsidRDefault="00AD0722">
            <w:pPr>
              <w:pStyle w:val="Tabletext"/>
              <w:rPr>
                <w:ins w:id="2021" w:author="251 (USA)" w:date="2023-05-29T18:33:00Z"/>
                <w:b/>
                <w:bCs/>
                <w:sz w:val="18"/>
                <w:szCs w:val="18"/>
              </w:rPr>
            </w:pPr>
            <w:ins w:id="2022" w:author="251 (USA)" w:date="2023-05-29T18:33:00Z">
              <w:r w:rsidRPr="00BE29DD">
                <w:rPr>
                  <w:b/>
                  <w:bCs/>
                  <w:sz w:val="18"/>
                  <w:szCs w:val="18"/>
                </w:rPr>
                <w:t>F4 (Outer)</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023" w:author="USA - June 2026" w:date="2026-02-20T11:35:00Z" w16du:dateUtc="2026-02-20T19:35:00Z">
              <w:tcPr>
                <w:tcW w:w="477" w:type="pct"/>
                <w:gridSpan w:val="2"/>
                <w:tcBorders>
                  <w:top w:val="nil"/>
                  <w:left w:val="nil"/>
                  <w:bottom w:val="single" w:sz="4" w:space="0" w:color="auto"/>
                  <w:right w:val="single" w:sz="4" w:space="0" w:color="auto"/>
                </w:tcBorders>
                <w:noWrap/>
                <w:vAlign w:val="center"/>
                <w:hideMark/>
              </w:tcPr>
            </w:tcPrChange>
          </w:tcPr>
          <w:p w14:paraId="6934C171" w14:textId="77777777" w:rsidR="00AD0722" w:rsidRPr="00BE29DD" w:rsidRDefault="00AD0722">
            <w:pPr>
              <w:pStyle w:val="Tabletext"/>
              <w:jc w:val="center"/>
              <w:rPr>
                <w:ins w:id="2024" w:author="251 (USA)" w:date="2023-05-29T18:33:00Z"/>
                <w:sz w:val="18"/>
                <w:szCs w:val="18"/>
              </w:rPr>
            </w:pPr>
            <w:ins w:id="2025" w:author="251 (USA)" w:date="2023-05-29T18:33:00Z">
              <w:r w:rsidRPr="00BE29DD">
                <w:rPr>
                  <w:sz w:val="18"/>
                  <w:szCs w:val="18"/>
                </w:rPr>
                <w:t>34.4</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026" w:author="USA - June 2026" w:date="2026-02-20T11:35:00Z" w16du:dateUtc="2026-02-20T19:35:00Z">
              <w:tcPr>
                <w:tcW w:w="816" w:type="pct"/>
                <w:gridSpan w:val="2"/>
                <w:tcBorders>
                  <w:top w:val="nil"/>
                  <w:left w:val="nil"/>
                  <w:bottom w:val="single" w:sz="4" w:space="0" w:color="auto"/>
                  <w:right w:val="single" w:sz="4" w:space="0" w:color="auto"/>
                </w:tcBorders>
                <w:noWrap/>
                <w:vAlign w:val="center"/>
                <w:hideMark/>
              </w:tcPr>
            </w:tcPrChange>
          </w:tcPr>
          <w:p w14:paraId="27EE0B5B" w14:textId="52B70C4E" w:rsidR="00AD0722" w:rsidRPr="00BE29DD" w:rsidRDefault="00AD0722">
            <w:pPr>
              <w:pStyle w:val="Tabletext"/>
              <w:jc w:val="center"/>
              <w:rPr>
                <w:ins w:id="2027" w:author="251 (USA)" w:date="2023-05-29T18:33:00Z"/>
                <w:sz w:val="18"/>
                <w:szCs w:val="18"/>
              </w:rPr>
            </w:pPr>
            <w:ins w:id="2028" w:author="251 (USA)" w:date="2023-05-29T18:33:00Z">
              <w:r w:rsidRPr="00C50431">
                <w:rPr>
                  <w:sz w:val="18"/>
                  <w:szCs w:val="18"/>
                  <w:highlight w:val="green"/>
                </w:rPr>
                <w:t>32.</w:t>
              </w:r>
              <w:del w:id="2029" w:author="USA - June 2026" w:date="2026-02-20T11:35:00Z" w16du:dateUtc="2026-02-20T19:35:00Z">
                <w:r w:rsidRPr="00C50431" w:rsidDel="00847BA4">
                  <w:rPr>
                    <w:sz w:val="18"/>
                    <w:szCs w:val="18"/>
                    <w:highlight w:val="green"/>
                  </w:rPr>
                  <w:delText>37</w:delText>
                </w:r>
              </w:del>
            </w:ins>
            <w:ins w:id="2030" w:author="USA - June 2026" w:date="2026-02-20T11:35:00Z" w16du:dateUtc="2026-02-20T19:35:00Z">
              <w:r w:rsidR="00847BA4" w:rsidRPr="00C50431">
                <w:rPr>
                  <w:sz w:val="18"/>
                  <w:szCs w:val="18"/>
                  <w:highlight w:val="green"/>
                </w:rPr>
                <w:t>5</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031" w:author="USA - June 2026" w:date="2026-02-20T11:35:00Z" w16du:dateUtc="2026-02-20T19:35:00Z">
              <w:tcPr>
                <w:tcW w:w="587" w:type="pct"/>
                <w:gridSpan w:val="2"/>
                <w:tcBorders>
                  <w:top w:val="nil"/>
                  <w:left w:val="nil"/>
                  <w:bottom w:val="single" w:sz="4" w:space="0" w:color="auto"/>
                  <w:right w:val="single" w:sz="4" w:space="0" w:color="auto"/>
                </w:tcBorders>
                <w:noWrap/>
                <w:vAlign w:val="center"/>
                <w:hideMark/>
              </w:tcPr>
            </w:tcPrChange>
          </w:tcPr>
          <w:p w14:paraId="72366CD6" w14:textId="77777777" w:rsidR="00AD0722" w:rsidRPr="00BE29DD" w:rsidRDefault="00AD0722">
            <w:pPr>
              <w:pStyle w:val="Tabletext"/>
              <w:jc w:val="center"/>
              <w:rPr>
                <w:ins w:id="2032" w:author="251 (USA)" w:date="2023-05-29T18:33:00Z"/>
                <w:sz w:val="18"/>
                <w:szCs w:val="18"/>
              </w:rPr>
            </w:pPr>
            <w:ins w:id="2033" w:author="251 (USA)" w:date="2023-05-29T18:33:00Z">
              <w:r w:rsidRPr="00BE29DD">
                <w:rPr>
                  <w:sz w:val="18"/>
                  <w:szCs w:val="18"/>
                </w:rPr>
                <w:t>9</w:t>
              </w:r>
            </w:ins>
            <w:ins w:id="2034" w:author="ITU_R" w:date="2023-06-02T11:07:00Z">
              <w:r w:rsidRPr="00BE29DD">
                <w:rPr>
                  <w:sz w:val="18"/>
                  <w:szCs w:val="18"/>
                </w:rPr>
                <w:t> </w:t>
              </w:r>
            </w:ins>
            <w:ins w:id="2035" w:author="251 (USA)" w:date="2023-05-29T18:33:00Z">
              <w:r w:rsidRPr="00BE29DD">
                <w:rPr>
                  <w:sz w:val="18"/>
                  <w:szCs w:val="18"/>
                </w:rPr>
                <w:t>298.0</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036" w:author="USA - June 2026" w:date="2026-02-20T11:35:00Z" w16du:dateUtc="2026-02-20T19:35:00Z">
              <w:tcPr>
                <w:tcW w:w="968" w:type="pct"/>
                <w:gridSpan w:val="2"/>
                <w:tcBorders>
                  <w:top w:val="nil"/>
                  <w:left w:val="nil"/>
                  <w:bottom w:val="single" w:sz="4" w:space="0" w:color="auto"/>
                  <w:right w:val="single" w:sz="4" w:space="0" w:color="auto"/>
                </w:tcBorders>
                <w:noWrap/>
                <w:vAlign w:val="center"/>
                <w:hideMark/>
              </w:tcPr>
            </w:tcPrChange>
          </w:tcPr>
          <w:p w14:paraId="2CFA3239" w14:textId="77777777" w:rsidR="00AD0722" w:rsidRPr="00BE29DD" w:rsidRDefault="00AD0722">
            <w:pPr>
              <w:pStyle w:val="Tabletext"/>
              <w:jc w:val="center"/>
              <w:rPr>
                <w:ins w:id="2037" w:author="251 (USA)" w:date="2023-05-29T18:33:00Z"/>
                <w:sz w:val="18"/>
                <w:szCs w:val="18"/>
              </w:rPr>
            </w:pPr>
            <w:ins w:id="2038" w:author="251 (USA)" w:date="2023-05-29T18:33:00Z">
              <w:r w:rsidRPr="00BE29DD">
                <w:rPr>
                  <w:sz w:val="18"/>
                  <w:szCs w:val="18"/>
                </w:rPr>
                <w:t>761,503</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039" w:author="USA - June 2026" w:date="2026-02-20T11:35:00Z" w16du:dateUtc="2026-02-20T19:35:00Z">
              <w:tcPr>
                <w:tcW w:w="577" w:type="pct"/>
                <w:gridSpan w:val="2"/>
                <w:tcBorders>
                  <w:top w:val="nil"/>
                  <w:left w:val="nil"/>
                  <w:bottom w:val="single" w:sz="4" w:space="0" w:color="auto"/>
                  <w:right w:val="single" w:sz="4" w:space="0" w:color="auto"/>
                </w:tcBorders>
                <w:noWrap/>
                <w:vAlign w:val="center"/>
                <w:hideMark/>
              </w:tcPr>
            </w:tcPrChange>
          </w:tcPr>
          <w:p w14:paraId="15657E84" w14:textId="77777777" w:rsidR="00AD0722" w:rsidRPr="00BE29DD" w:rsidRDefault="00AD0722">
            <w:pPr>
              <w:pStyle w:val="Tabletext"/>
              <w:jc w:val="center"/>
              <w:rPr>
                <w:ins w:id="2040" w:author="251 (USA)" w:date="2023-05-29T18:33:00Z"/>
                <w:sz w:val="18"/>
                <w:szCs w:val="18"/>
              </w:rPr>
            </w:pPr>
            <w:ins w:id="2041" w:author="251 (USA)" w:date="2023-05-29T18:33:00Z">
              <w:r w:rsidRPr="00BE29DD">
                <w:rPr>
                  <w:sz w:val="18"/>
                  <w:szCs w:val="18"/>
                </w:rPr>
                <w:t>82</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042" w:author="USA - June 2026" w:date="2026-02-20T11:35:00Z" w16du:dateUtc="2026-02-20T19:35:00Z">
              <w:tcPr>
                <w:tcW w:w="913" w:type="pct"/>
                <w:gridSpan w:val="2"/>
                <w:tcBorders>
                  <w:top w:val="nil"/>
                  <w:left w:val="nil"/>
                  <w:bottom w:val="single" w:sz="4" w:space="0" w:color="auto"/>
                  <w:right w:val="single" w:sz="4" w:space="0" w:color="auto"/>
                </w:tcBorders>
                <w:noWrap/>
                <w:vAlign w:val="center"/>
                <w:hideMark/>
              </w:tcPr>
            </w:tcPrChange>
          </w:tcPr>
          <w:p w14:paraId="71B33E34" w14:textId="77777777" w:rsidR="00AD0722" w:rsidRPr="00BE29DD" w:rsidRDefault="00AD0722">
            <w:pPr>
              <w:pStyle w:val="Tabletext"/>
              <w:jc w:val="center"/>
              <w:rPr>
                <w:ins w:id="2043" w:author="251 (USA)" w:date="2023-05-29T18:33:00Z"/>
                <w:sz w:val="18"/>
                <w:szCs w:val="18"/>
              </w:rPr>
            </w:pPr>
            <w:ins w:id="2044" w:author="251 (USA)" w:date="2023-05-29T18:33:00Z">
              <w:r w:rsidRPr="00BE29DD">
                <w:rPr>
                  <w:sz w:val="18"/>
                  <w:szCs w:val="18"/>
                </w:rPr>
                <w:t>3</w:t>
              </w:r>
            </w:ins>
            <w:ins w:id="2045" w:author="ITU_R" w:date="2023-06-02T11:07:00Z">
              <w:r w:rsidRPr="00BE29DD">
                <w:rPr>
                  <w:sz w:val="18"/>
                  <w:szCs w:val="18"/>
                </w:rPr>
                <w:t> </w:t>
              </w:r>
            </w:ins>
            <w:ins w:id="2046" w:author="251 (USA)" w:date="2023-05-29T18:33:00Z">
              <w:r w:rsidRPr="00BE29DD">
                <w:rPr>
                  <w:sz w:val="18"/>
                  <w:szCs w:val="18"/>
                </w:rPr>
                <w:t>807</w:t>
              </w:r>
            </w:ins>
          </w:p>
        </w:tc>
      </w:tr>
      <w:tr w:rsidR="00AD0722" w:rsidRPr="00BE29DD" w14:paraId="46E2AB9C" w14:textId="77777777" w:rsidTr="00C50431">
        <w:trPr>
          <w:jc w:val="center"/>
          <w:ins w:id="2047" w:author="251 (USA)" w:date="2023-05-29T18:33:00Z"/>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41F5904" w14:textId="77777777" w:rsidR="00AD0722" w:rsidRPr="00BE29DD" w:rsidRDefault="00AD0722">
            <w:pPr>
              <w:pStyle w:val="Tabletext"/>
              <w:rPr>
                <w:ins w:id="2048" w:author="251 (USA)" w:date="2023-05-29T18:33:00Z"/>
                <w:b/>
                <w:bCs/>
                <w:sz w:val="18"/>
                <w:szCs w:val="18"/>
              </w:rPr>
            </w:pPr>
            <w:ins w:id="2049" w:author="251 (USA)" w:date="2023-05-29T18:33:00Z">
              <w:r w:rsidRPr="00BE29DD">
                <w:rPr>
                  <w:b/>
                  <w:bCs/>
                  <w:sz w:val="18"/>
                  <w:szCs w:val="18"/>
                </w:rPr>
                <w:t>F4 (Nadir)</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
          <w:p w14:paraId="21A6D9E7" w14:textId="77777777" w:rsidR="00AD0722" w:rsidRPr="00BE29DD" w:rsidRDefault="00AD0722">
            <w:pPr>
              <w:pStyle w:val="Tabletext"/>
              <w:jc w:val="center"/>
              <w:rPr>
                <w:ins w:id="2050" w:author="251 (USA)" w:date="2023-05-29T18:33:00Z"/>
                <w:sz w:val="18"/>
                <w:szCs w:val="18"/>
              </w:rPr>
            </w:pPr>
            <w:ins w:id="2051" w:author="251 (USA)" w:date="2023-05-29T18:33:00Z">
              <w:r w:rsidRPr="00BE29DD">
                <w:rPr>
                  <w:sz w:val="18"/>
                  <w:szCs w:val="18"/>
                </w:rPr>
                <w:t>34.4</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
          <w:p w14:paraId="19023887" w14:textId="77777777" w:rsidR="00AD0722" w:rsidRPr="00BE29DD" w:rsidRDefault="00AD0722">
            <w:pPr>
              <w:pStyle w:val="Tabletext"/>
              <w:jc w:val="center"/>
              <w:rPr>
                <w:ins w:id="2052" w:author="251 (USA)" w:date="2023-05-29T18:33:00Z"/>
                <w:sz w:val="18"/>
                <w:szCs w:val="18"/>
              </w:rPr>
            </w:pPr>
            <w:ins w:id="2053" w:author="251 (USA)" w:date="2023-05-29T18:33:00Z">
              <w:r w:rsidRPr="00BE29DD">
                <w:rPr>
                  <w:sz w:val="18"/>
                  <w:szCs w:val="18"/>
                </w:rPr>
                <w:t>90.00</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
          <w:p w14:paraId="053F6312" w14:textId="77777777" w:rsidR="00AD0722" w:rsidRPr="00BE29DD" w:rsidRDefault="00AD0722">
            <w:pPr>
              <w:pStyle w:val="Tabletext"/>
              <w:jc w:val="center"/>
              <w:rPr>
                <w:ins w:id="2054" w:author="251 (USA)" w:date="2023-05-29T18:33:00Z"/>
                <w:sz w:val="18"/>
                <w:szCs w:val="18"/>
              </w:rPr>
            </w:pPr>
            <w:ins w:id="2055" w:author="251 (USA)" w:date="2023-05-29T18:33:00Z">
              <w:r w:rsidRPr="00BE29DD">
                <w:rPr>
                  <w:sz w:val="18"/>
                  <w:szCs w:val="18"/>
                </w:rPr>
                <w:t>1</w:t>
              </w:r>
            </w:ins>
            <w:ins w:id="2056" w:author="ITU_R" w:date="2023-06-02T11:07:00Z">
              <w:r w:rsidRPr="00BE29DD">
                <w:rPr>
                  <w:sz w:val="18"/>
                  <w:szCs w:val="18"/>
                </w:rPr>
                <w:t> </w:t>
              </w:r>
            </w:ins>
            <w:ins w:id="2057" w:author="251 (USA)" w:date="2023-05-29T18:33:00Z">
              <w:r w:rsidRPr="00BE29DD">
                <w:rPr>
                  <w:sz w:val="18"/>
                  <w:szCs w:val="18"/>
                </w:rPr>
                <w:t>847.5</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
          <w:p w14:paraId="6BC85CB6" w14:textId="77777777" w:rsidR="00AD0722" w:rsidRPr="00BE29DD" w:rsidRDefault="00AD0722">
            <w:pPr>
              <w:pStyle w:val="Tabletext"/>
              <w:jc w:val="center"/>
              <w:rPr>
                <w:ins w:id="2058" w:author="251 (USA)" w:date="2023-05-29T18:33:00Z"/>
                <w:sz w:val="18"/>
                <w:szCs w:val="18"/>
              </w:rPr>
            </w:pPr>
            <w:ins w:id="2059" w:author="251 (USA)" w:date="2023-05-29T18:33:00Z">
              <w:r w:rsidRPr="00BE29DD">
                <w:rPr>
                  <w:sz w:val="18"/>
                  <w:szCs w:val="18"/>
                </w:rPr>
                <w:t>&gt; 70 million</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
          <w:p w14:paraId="0099B4A5" w14:textId="77777777" w:rsidR="00AD0722" w:rsidRPr="00BE29DD" w:rsidRDefault="00AD0722">
            <w:pPr>
              <w:pStyle w:val="Tabletext"/>
              <w:jc w:val="center"/>
              <w:rPr>
                <w:ins w:id="2060" w:author="251 (USA)" w:date="2023-05-29T18:33:00Z"/>
                <w:sz w:val="18"/>
                <w:szCs w:val="18"/>
              </w:rPr>
            </w:pPr>
            <w:ins w:id="2061" w:author="251 (USA)" w:date="2023-05-29T18:33:00Z">
              <w:r w:rsidRPr="00BE29DD">
                <w:rPr>
                  <w:sz w:val="18"/>
                  <w:szCs w:val="18"/>
                </w:rPr>
                <w:t>&gt;37</w:t>
              </w:r>
            </w:ins>
            <w:ins w:id="2062" w:author="ITU_R" w:date="2023-06-02T11:07:00Z">
              <w:r w:rsidRPr="00BE29DD">
                <w:rPr>
                  <w:sz w:val="18"/>
                  <w:szCs w:val="18"/>
                </w:rPr>
                <w:t> </w:t>
              </w:r>
            </w:ins>
            <w:ins w:id="2063" w:author="251 (USA)" w:date="2023-05-29T18:33:00Z">
              <w:r w:rsidRPr="00BE29DD">
                <w:rPr>
                  <w:sz w:val="18"/>
                  <w:szCs w:val="18"/>
                </w:rPr>
                <w:t>900</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
          <w:p w14:paraId="23B3E19B" w14:textId="77777777" w:rsidR="00AD0722" w:rsidRPr="00BE29DD" w:rsidRDefault="00AD0722">
            <w:pPr>
              <w:pStyle w:val="Tabletext"/>
              <w:jc w:val="center"/>
              <w:rPr>
                <w:ins w:id="2064" w:author="251 (USA)" w:date="2023-05-29T18:33:00Z"/>
                <w:sz w:val="18"/>
                <w:szCs w:val="18"/>
              </w:rPr>
            </w:pPr>
            <w:ins w:id="2065" w:author="251 (USA)" w:date="2023-05-29T18:33:00Z">
              <w:r w:rsidRPr="00BE29DD">
                <w:rPr>
                  <w:sz w:val="18"/>
                  <w:szCs w:val="18"/>
                </w:rPr>
                <w:t>&gt;350</w:t>
              </w:r>
            </w:ins>
            <w:ins w:id="2066" w:author="ITU_R" w:date="2023-06-02T11:07:00Z">
              <w:r w:rsidRPr="00BE29DD">
                <w:rPr>
                  <w:sz w:val="18"/>
                  <w:szCs w:val="18"/>
                </w:rPr>
                <w:t> </w:t>
              </w:r>
            </w:ins>
            <w:ins w:id="2067" w:author="251 (USA)" w:date="2023-05-29T18:33:00Z">
              <w:r w:rsidRPr="00BE29DD">
                <w:rPr>
                  <w:sz w:val="18"/>
                  <w:szCs w:val="18"/>
                </w:rPr>
                <w:t>000</w:t>
              </w:r>
            </w:ins>
          </w:p>
        </w:tc>
      </w:tr>
      <w:tr w:rsidR="00AD0722" w:rsidRPr="00BE29DD" w14:paraId="0BD612E1" w14:textId="77777777" w:rsidTr="00C50431">
        <w:tblPrEx>
          <w:tblW w:w="5000" w:type="pct"/>
          <w:jc w:val="center"/>
          <w:tblCellMar>
            <w:left w:w="57" w:type="dxa"/>
            <w:right w:w="57" w:type="dxa"/>
          </w:tblCellMar>
          <w:tblPrExChange w:id="2068" w:author="USA - June 2026" w:date="2026-02-20T11:31:00Z" w16du:dateUtc="2026-02-20T19:31:00Z">
            <w:tblPrEx>
              <w:tblW w:w="5000" w:type="pct"/>
              <w:jc w:val="center"/>
              <w:tblCellMar>
                <w:left w:w="57" w:type="dxa"/>
                <w:right w:w="57" w:type="dxa"/>
              </w:tblCellMar>
            </w:tblPrEx>
          </w:tblPrExChange>
        </w:tblPrEx>
        <w:trPr>
          <w:jc w:val="center"/>
          <w:ins w:id="2069" w:author="251 (USA)" w:date="2023-05-29T18:33:00Z"/>
          <w:trPrChange w:id="2070" w:author="USA - June 2026" w:date="2026-02-20T11:31:00Z" w16du:dateUtc="2026-02-20T19:31: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071" w:author="USA - June 2026" w:date="2026-02-20T11:31:00Z" w16du:dateUtc="2026-02-20T19:31:00Z">
              <w:tcPr>
                <w:tcW w:w="663" w:type="pct"/>
                <w:gridSpan w:val="2"/>
                <w:tcBorders>
                  <w:top w:val="nil"/>
                  <w:left w:val="single" w:sz="4" w:space="0" w:color="auto"/>
                  <w:bottom w:val="single" w:sz="4" w:space="0" w:color="auto"/>
                  <w:right w:val="single" w:sz="4" w:space="0" w:color="auto"/>
                </w:tcBorders>
                <w:shd w:val="clear" w:color="000000" w:fill="92D050"/>
                <w:noWrap/>
                <w:vAlign w:val="center"/>
                <w:hideMark/>
              </w:tcPr>
            </w:tcPrChange>
          </w:tcPr>
          <w:p w14:paraId="00DE5CC6" w14:textId="77777777" w:rsidR="00AD0722" w:rsidRPr="00BE29DD" w:rsidRDefault="00AD0722">
            <w:pPr>
              <w:pStyle w:val="Tabletext"/>
              <w:rPr>
                <w:ins w:id="2072" w:author="251 (USA)" w:date="2023-05-29T18:33:00Z"/>
                <w:b/>
                <w:bCs/>
                <w:sz w:val="18"/>
                <w:szCs w:val="18"/>
              </w:rPr>
            </w:pPr>
            <w:ins w:id="2073" w:author="251 (USA)" w:date="2023-05-29T18:33:00Z">
              <w:r w:rsidRPr="00BE29DD">
                <w:rPr>
                  <w:b/>
                  <w:bCs/>
                  <w:sz w:val="18"/>
                  <w:szCs w:val="18"/>
                </w:rPr>
                <w:t>F5 (Outer)</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074" w:author="USA - June 2026" w:date="2026-02-20T11:31:00Z" w16du:dateUtc="2026-02-20T19:31:00Z">
              <w:tcPr>
                <w:tcW w:w="477" w:type="pct"/>
                <w:gridSpan w:val="2"/>
                <w:tcBorders>
                  <w:top w:val="nil"/>
                  <w:left w:val="nil"/>
                  <w:bottom w:val="single" w:sz="4" w:space="0" w:color="auto"/>
                  <w:right w:val="single" w:sz="4" w:space="0" w:color="auto"/>
                </w:tcBorders>
                <w:shd w:val="clear" w:color="000000" w:fill="92D050"/>
                <w:noWrap/>
                <w:vAlign w:val="center"/>
                <w:hideMark/>
              </w:tcPr>
            </w:tcPrChange>
          </w:tcPr>
          <w:p w14:paraId="6D99D2AC" w14:textId="77777777" w:rsidR="00AD0722" w:rsidRPr="00BE29DD" w:rsidRDefault="00AD0722">
            <w:pPr>
              <w:pStyle w:val="Tabletext"/>
              <w:jc w:val="center"/>
              <w:rPr>
                <w:ins w:id="2075" w:author="251 (USA)" w:date="2023-05-29T18:33:00Z"/>
                <w:sz w:val="18"/>
                <w:szCs w:val="18"/>
              </w:rPr>
            </w:pPr>
            <w:ins w:id="2076" w:author="251 (USA)" w:date="2023-05-29T18:33:00Z">
              <w:r w:rsidRPr="00BE29DD">
                <w:rPr>
                  <w:sz w:val="18"/>
                  <w:szCs w:val="18"/>
                </w:rPr>
                <w:t>30.4</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077" w:author="USA - June 2026" w:date="2026-02-20T11:31:00Z" w16du:dateUtc="2026-02-20T19:31:00Z">
              <w:tcPr>
                <w:tcW w:w="816" w:type="pct"/>
                <w:gridSpan w:val="2"/>
                <w:tcBorders>
                  <w:top w:val="nil"/>
                  <w:left w:val="nil"/>
                  <w:bottom w:val="single" w:sz="4" w:space="0" w:color="auto"/>
                  <w:right w:val="single" w:sz="4" w:space="0" w:color="auto"/>
                </w:tcBorders>
                <w:shd w:val="clear" w:color="000000" w:fill="92D050"/>
                <w:noWrap/>
                <w:vAlign w:val="center"/>
                <w:hideMark/>
              </w:tcPr>
            </w:tcPrChange>
          </w:tcPr>
          <w:p w14:paraId="4133F9E9" w14:textId="77777777" w:rsidR="00AD0722" w:rsidRPr="00BE29DD" w:rsidRDefault="00AD0722">
            <w:pPr>
              <w:pStyle w:val="Tabletext"/>
              <w:jc w:val="center"/>
              <w:rPr>
                <w:ins w:id="2078" w:author="251 (USA)" w:date="2023-05-29T18:33:00Z"/>
                <w:sz w:val="18"/>
                <w:szCs w:val="18"/>
              </w:rPr>
            </w:pPr>
            <w:ins w:id="2079" w:author="251 (USA)" w:date="2023-05-29T18:33:00Z">
              <w:r w:rsidRPr="00BE29DD">
                <w:rPr>
                  <w:sz w:val="18"/>
                  <w:szCs w:val="18"/>
                </w:rPr>
                <w:t>26.02</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080" w:author="USA - June 2026" w:date="2026-02-20T11:31:00Z" w16du:dateUtc="2026-02-20T19:31:00Z">
              <w:tcPr>
                <w:tcW w:w="587" w:type="pct"/>
                <w:gridSpan w:val="2"/>
                <w:tcBorders>
                  <w:top w:val="nil"/>
                  <w:left w:val="nil"/>
                  <w:bottom w:val="single" w:sz="4" w:space="0" w:color="auto"/>
                  <w:right w:val="single" w:sz="4" w:space="0" w:color="auto"/>
                </w:tcBorders>
                <w:shd w:val="clear" w:color="000000" w:fill="92D050"/>
                <w:noWrap/>
                <w:vAlign w:val="center"/>
                <w:hideMark/>
              </w:tcPr>
            </w:tcPrChange>
          </w:tcPr>
          <w:p w14:paraId="0207348B" w14:textId="77777777" w:rsidR="00AD0722" w:rsidRPr="00BE29DD" w:rsidRDefault="00AD0722">
            <w:pPr>
              <w:pStyle w:val="Tabletext"/>
              <w:jc w:val="center"/>
              <w:rPr>
                <w:ins w:id="2081" w:author="251 (USA)" w:date="2023-05-29T18:33:00Z"/>
                <w:sz w:val="18"/>
                <w:szCs w:val="18"/>
              </w:rPr>
            </w:pPr>
            <w:ins w:id="2082" w:author="251 (USA)" w:date="2023-05-29T18:33:00Z">
              <w:r w:rsidRPr="00BE29DD">
                <w:rPr>
                  <w:sz w:val="18"/>
                  <w:szCs w:val="18"/>
                </w:rPr>
                <w:t>35</w:t>
              </w:r>
            </w:ins>
            <w:ins w:id="2083" w:author="ITU_R" w:date="2023-06-02T11:07:00Z">
              <w:r w:rsidRPr="00BE29DD">
                <w:rPr>
                  <w:sz w:val="18"/>
                  <w:szCs w:val="18"/>
                </w:rPr>
                <w:t> </w:t>
              </w:r>
            </w:ins>
            <w:ins w:id="2084" w:author="251 (USA)" w:date="2023-05-29T18:33:00Z">
              <w:r w:rsidRPr="00BE29DD">
                <w:rPr>
                  <w:sz w:val="18"/>
                  <w:szCs w:val="18"/>
                </w:rPr>
                <w:t>982.7</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085" w:author="USA - June 2026" w:date="2026-02-20T11:31:00Z" w16du:dateUtc="2026-02-20T19:31:00Z">
              <w:tcPr>
                <w:tcW w:w="968" w:type="pct"/>
                <w:gridSpan w:val="2"/>
                <w:tcBorders>
                  <w:top w:val="nil"/>
                  <w:left w:val="nil"/>
                  <w:bottom w:val="single" w:sz="4" w:space="0" w:color="auto"/>
                  <w:right w:val="single" w:sz="4" w:space="0" w:color="auto"/>
                </w:tcBorders>
                <w:shd w:val="clear" w:color="000000" w:fill="92D050"/>
                <w:noWrap/>
                <w:vAlign w:val="center"/>
                <w:hideMark/>
              </w:tcPr>
            </w:tcPrChange>
          </w:tcPr>
          <w:p w14:paraId="69776441" w14:textId="77777777" w:rsidR="00AD0722" w:rsidRPr="00BE29DD" w:rsidRDefault="00AD0722">
            <w:pPr>
              <w:pStyle w:val="Tabletext"/>
              <w:jc w:val="center"/>
              <w:rPr>
                <w:ins w:id="2086" w:author="251 (USA)" w:date="2023-05-29T18:33:00Z"/>
                <w:sz w:val="18"/>
                <w:szCs w:val="18"/>
              </w:rPr>
            </w:pPr>
            <w:ins w:id="2087" w:author="251 (USA)" w:date="2023-05-29T18:33:00Z">
              <w:r w:rsidRPr="00BE29DD">
                <w:rPr>
                  <w:sz w:val="18"/>
                  <w:szCs w:val="18"/>
                </w:rPr>
                <w:t>2,162,096</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088" w:author="USA - June 2026" w:date="2026-02-20T11:31:00Z" w16du:dateUtc="2026-02-20T19:31:00Z">
              <w:tcPr>
                <w:tcW w:w="577" w:type="pct"/>
                <w:gridSpan w:val="2"/>
                <w:tcBorders>
                  <w:top w:val="nil"/>
                  <w:left w:val="nil"/>
                  <w:bottom w:val="single" w:sz="4" w:space="0" w:color="auto"/>
                  <w:right w:val="single" w:sz="4" w:space="0" w:color="auto"/>
                </w:tcBorders>
                <w:shd w:val="clear" w:color="000000" w:fill="92D050"/>
                <w:noWrap/>
                <w:vAlign w:val="center"/>
                <w:hideMark/>
              </w:tcPr>
            </w:tcPrChange>
          </w:tcPr>
          <w:p w14:paraId="244DEE74" w14:textId="77777777" w:rsidR="00AD0722" w:rsidRPr="00BE29DD" w:rsidRDefault="00AD0722">
            <w:pPr>
              <w:pStyle w:val="Tabletext"/>
              <w:jc w:val="center"/>
              <w:rPr>
                <w:ins w:id="2089" w:author="251 (USA)" w:date="2023-05-29T18:33:00Z"/>
                <w:sz w:val="18"/>
                <w:szCs w:val="18"/>
              </w:rPr>
            </w:pPr>
            <w:ins w:id="2090" w:author="251 (USA)" w:date="2023-05-29T18:33:00Z">
              <w:r w:rsidRPr="00BE29DD">
                <w:rPr>
                  <w:sz w:val="18"/>
                  <w:szCs w:val="18"/>
                </w:rPr>
                <w:t>60</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091" w:author="USA - June 2026" w:date="2026-02-20T11:31:00Z" w16du:dateUtc="2026-02-20T19:31:00Z">
              <w:tcPr>
                <w:tcW w:w="913" w:type="pct"/>
                <w:gridSpan w:val="2"/>
                <w:tcBorders>
                  <w:top w:val="nil"/>
                  <w:left w:val="nil"/>
                  <w:bottom w:val="single" w:sz="4" w:space="0" w:color="auto"/>
                  <w:right w:val="single" w:sz="4" w:space="0" w:color="auto"/>
                </w:tcBorders>
                <w:shd w:val="clear" w:color="000000" w:fill="92D050"/>
                <w:noWrap/>
                <w:vAlign w:val="center"/>
                <w:hideMark/>
              </w:tcPr>
            </w:tcPrChange>
          </w:tcPr>
          <w:p w14:paraId="5CC1A4A4" w14:textId="77777777" w:rsidR="00AD0722" w:rsidRPr="00BE29DD" w:rsidRDefault="00AD0722">
            <w:pPr>
              <w:pStyle w:val="Tabletext"/>
              <w:jc w:val="center"/>
              <w:rPr>
                <w:ins w:id="2092" w:author="251 (USA)" w:date="2023-05-29T18:33:00Z"/>
                <w:sz w:val="18"/>
                <w:szCs w:val="18"/>
              </w:rPr>
            </w:pPr>
            <w:ins w:id="2093" w:author="251 (USA)" w:date="2023-05-29T18:33:00Z">
              <w:r w:rsidRPr="00BE29DD">
                <w:rPr>
                  <w:sz w:val="18"/>
                  <w:szCs w:val="18"/>
                </w:rPr>
                <w:t>10</w:t>
              </w:r>
            </w:ins>
            <w:ins w:id="2094" w:author="ITU_R" w:date="2023-06-02T11:07:00Z">
              <w:r w:rsidRPr="00BE29DD">
                <w:rPr>
                  <w:sz w:val="18"/>
                  <w:szCs w:val="18"/>
                </w:rPr>
                <w:t> </w:t>
              </w:r>
            </w:ins>
            <w:ins w:id="2095" w:author="251 (USA)" w:date="2023-05-29T18:33:00Z">
              <w:r w:rsidRPr="00BE29DD">
                <w:rPr>
                  <w:sz w:val="18"/>
                  <w:szCs w:val="18"/>
                </w:rPr>
                <w:t>810</w:t>
              </w:r>
            </w:ins>
          </w:p>
        </w:tc>
      </w:tr>
      <w:tr w:rsidR="00AD0722" w:rsidRPr="00BE29DD" w14:paraId="10942E9E" w14:textId="77777777" w:rsidTr="00C50431">
        <w:tblPrEx>
          <w:tblW w:w="5000" w:type="pct"/>
          <w:jc w:val="center"/>
          <w:tblCellMar>
            <w:left w:w="57" w:type="dxa"/>
            <w:right w:w="57" w:type="dxa"/>
          </w:tblCellMar>
          <w:tblPrExChange w:id="2096" w:author="USA - June 2026" w:date="2026-02-20T11:31:00Z" w16du:dateUtc="2026-02-20T19:31:00Z">
            <w:tblPrEx>
              <w:tblW w:w="5000" w:type="pct"/>
              <w:jc w:val="center"/>
              <w:tblCellMar>
                <w:left w:w="57" w:type="dxa"/>
                <w:right w:w="57" w:type="dxa"/>
              </w:tblCellMar>
            </w:tblPrEx>
          </w:tblPrExChange>
        </w:tblPrEx>
        <w:trPr>
          <w:jc w:val="center"/>
          <w:ins w:id="2097" w:author="251 (USA)" w:date="2023-05-29T18:33:00Z"/>
          <w:trPrChange w:id="2098" w:author="USA - June 2026" w:date="2026-02-20T11:31:00Z" w16du:dateUtc="2026-02-20T19:31: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099" w:author="USA - June 2026" w:date="2026-02-20T11:31:00Z" w16du:dateUtc="2026-02-20T19:31:00Z">
              <w:tcPr>
                <w:tcW w:w="663" w:type="pct"/>
                <w:gridSpan w:val="2"/>
                <w:tcBorders>
                  <w:top w:val="nil"/>
                  <w:left w:val="single" w:sz="4" w:space="0" w:color="auto"/>
                  <w:bottom w:val="single" w:sz="4" w:space="0" w:color="auto"/>
                  <w:right w:val="single" w:sz="4" w:space="0" w:color="auto"/>
                </w:tcBorders>
                <w:shd w:val="clear" w:color="000000" w:fill="92D050"/>
                <w:noWrap/>
                <w:vAlign w:val="center"/>
                <w:hideMark/>
              </w:tcPr>
            </w:tcPrChange>
          </w:tcPr>
          <w:p w14:paraId="2E9EF969" w14:textId="77777777" w:rsidR="00AD0722" w:rsidRPr="00BE29DD" w:rsidRDefault="00AD0722">
            <w:pPr>
              <w:pStyle w:val="Tabletext"/>
              <w:rPr>
                <w:ins w:id="2100" w:author="251 (USA)" w:date="2023-05-29T18:33:00Z"/>
                <w:b/>
                <w:bCs/>
                <w:sz w:val="18"/>
                <w:szCs w:val="18"/>
              </w:rPr>
            </w:pPr>
            <w:ins w:id="2101" w:author="251 (USA)" w:date="2023-05-29T18:33:00Z">
              <w:r w:rsidRPr="00BE29DD">
                <w:rPr>
                  <w:b/>
                  <w:bCs/>
                  <w:sz w:val="18"/>
                  <w:szCs w:val="18"/>
                </w:rPr>
                <w:t>F5 (Nadir)</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102" w:author="USA - June 2026" w:date="2026-02-20T11:31:00Z" w16du:dateUtc="2026-02-20T19:31:00Z">
              <w:tcPr>
                <w:tcW w:w="477" w:type="pct"/>
                <w:gridSpan w:val="2"/>
                <w:tcBorders>
                  <w:top w:val="nil"/>
                  <w:left w:val="nil"/>
                  <w:bottom w:val="single" w:sz="4" w:space="0" w:color="auto"/>
                  <w:right w:val="single" w:sz="4" w:space="0" w:color="auto"/>
                </w:tcBorders>
                <w:shd w:val="clear" w:color="000000" w:fill="92D050"/>
                <w:noWrap/>
                <w:vAlign w:val="center"/>
                <w:hideMark/>
              </w:tcPr>
            </w:tcPrChange>
          </w:tcPr>
          <w:p w14:paraId="23D30969" w14:textId="77777777" w:rsidR="00AD0722" w:rsidRPr="00BE29DD" w:rsidRDefault="00AD0722">
            <w:pPr>
              <w:pStyle w:val="Tabletext"/>
              <w:jc w:val="center"/>
              <w:rPr>
                <w:ins w:id="2103" w:author="251 (USA)" w:date="2023-05-29T18:33:00Z"/>
                <w:sz w:val="18"/>
                <w:szCs w:val="18"/>
              </w:rPr>
            </w:pPr>
            <w:ins w:id="2104" w:author="251 (USA)" w:date="2023-05-29T18:33:00Z">
              <w:r w:rsidRPr="00BE29DD">
                <w:rPr>
                  <w:sz w:val="18"/>
                  <w:szCs w:val="18"/>
                </w:rPr>
                <w:t>30.4</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105" w:author="USA - June 2026" w:date="2026-02-20T11:31:00Z" w16du:dateUtc="2026-02-20T19:31:00Z">
              <w:tcPr>
                <w:tcW w:w="816" w:type="pct"/>
                <w:gridSpan w:val="2"/>
                <w:tcBorders>
                  <w:top w:val="nil"/>
                  <w:left w:val="nil"/>
                  <w:bottom w:val="single" w:sz="4" w:space="0" w:color="auto"/>
                  <w:right w:val="single" w:sz="4" w:space="0" w:color="auto"/>
                </w:tcBorders>
                <w:shd w:val="clear" w:color="000000" w:fill="92D050"/>
                <w:noWrap/>
                <w:vAlign w:val="center"/>
                <w:hideMark/>
              </w:tcPr>
            </w:tcPrChange>
          </w:tcPr>
          <w:p w14:paraId="721CD9EF" w14:textId="77777777" w:rsidR="00AD0722" w:rsidRPr="00BE29DD" w:rsidRDefault="00AD0722">
            <w:pPr>
              <w:pStyle w:val="Tabletext"/>
              <w:jc w:val="center"/>
              <w:rPr>
                <w:ins w:id="2106" w:author="251 (USA)" w:date="2023-05-29T18:33:00Z"/>
                <w:sz w:val="18"/>
                <w:szCs w:val="18"/>
              </w:rPr>
            </w:pPr>
            <w:ins w:id="2107" w:author="251 (USA)" w:date="2023-05-29T18:33:00Z">
              <w:r w:rsidRPr="00BE29DD">
                <w:rPr>
                  <w:sz w:val="18"/>
                  <w:szCs w:val="18"/>
                </w:rPr>
                <w:t>90.00</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108" w:author="USA - June 2026" w:date="2026-02-20T11:31:00Z" w16du:dateUtc="2026-02-20T19:31:00Z">
              <w:tcPr>
                <w:tcW w:w="587" w:type="pct"/>
                <w:gridSpan w:val="2"/>
                <w:tcBorders>
                  <w:top w:val="nil"/>
                  <w:left w:val="nil"/>
                  <w:bottom w:val="single" w:sz="4" w:space="0" w:color="auto"/>
                  <w:right w:val="single" w:sz="4" w:space="0" w:color="auto"/>
                </w:tcBorders>
                <w:shd w:val="clear" w:color="000000" w:fill="92D050"/>
                <w:noWrap/>
                <w:vAlign w:val="center"/>
                <w:hideMark/>
              </w:tcPr>
            </w:tcPrChange>
          </w:tcPr>
          <w:p w14:paraId="57E18907" w14:textId="77777777" w:rsidR="00AD0722" w:rsidRPr="00BE29DD" w:rsidRDefault="00AD0722">
            <w:pPr>
              <w:pStyle w:val="Tabletext"/>
              <w:jc w:val="center"/>
              <w:rPr>
                <w:ins w:id="2109" w:author="251 (USA)" w:date="2023-05-29T18:33:00Z"/>
                <w:sz w:val="18"/>
                <w:szCs w:val="18"/>
              </w:rPr>
            </w:pPr>
            <w:ins w:id="2110" w:author="251 (USA)" w:date="2023-05-29T18:33:00Z">
              <w:r w:rsidRPr="00BE29DD">
                <w:rPr>
                  <w:sz w:val="18"/>
                  <w:szCs w:val="18"/>
                </w:rPr>
                <w:t>4</w:t>
              </w:r>
            </w:ins>
            <w:ins w:id="2111" w:author="ITU_R" w:date="2023-06-02T11:07:00Z">
              <w:r w:rsidRPr="00BE29DD">
                <w:rPr>
                  <w:sz w:val="18"/>
                  <w:szCs w:val="18"/>
                </w:rPr>
                <w:t> </w:t>
              </w:r>
            </w:ins>
            <w:ins w:id="2112" w:author="251 (USA)" w:date="2023-05-29T18:33:00Z">
              <w:r w:rsidRPr="00BE29DD">
                <w:rPr>
                  <w:sz w:val="18"/>
                  <w:szCs w:val="18"/>
                </w:rPr>
                <w:t>394.6</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113" w:author="USA - June 2026" w:date="2026-02-20T11:31:00Z" w16du:dateUtc="2026-02-20T19:31:00Z">
              <w:tcPr>
                <w:tcW w:w="968" w:type="pct"/>
                <w:gridSpan w:val="2"/>
                <w:tcBorders>
                  <w:top w:val="nil"/>
                  <w:left w:val="nil"/>
                  <w:bottom w:val="single" w:sz="4" w:space="0" w:color="auto"/>
                  <w:right w:val="single" w:sz="4" w:space="0" w:color="auto"/>
                </w:tcBorders>
                <w:shd w:val="clear" w:color="000000" w:fill="92D050"/>
                <w:noWrap/>
                <w:vAlign w:val="center"/>
                <w:hideMark/>
              </w:tcPr>
            </w:tcPrChange>
          </w:tcPr>
          <w:p w14:paraId="0252BE45" w14:textId="77777777" w:rsidR="00AD0722" w:rsidRPr="00BE29DD" w:rsidRDefault="00AD0722">
            <w:pPr>
              <w:pStyle w:val="Tabletext"/>
              <w:jc w:val="center"/>
              <w:rPr>
                <w:ins w:id="2114" w:author="251 (USA)" w:date="2023-05-29T18:33:00Z"/>
                <w:sz w:val="18"/>
                <w:szCs w:val="18"/>
              </w:rPr>
            </w:pPr>
            <w:ins w:id="2115" w:author="251 (USA)" w:date="2023-05-29T18:33:00Z">
              <w:r w:rsidRPr="00BE29DD">
                <w:rPr>
                  <w:sz w:val="18"/>
                  <w:szCs w:val="18"/>
                </w:rPr>
                <w:t>&gt; 60 million</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116" w:author="USA - June 2026" w:date="2026-02-20T11:31:00Z" w16du:dateUtc="2026-02-20T19:31:00Z">
              <w:tcPr>
                <w:tcW w:w="577" w:type="pct"/>
                <w:gridSpan w:val="2"/>
                <w:tcBorders>
                  <w:top w:val="nil"/>
                  <w:left w:val="nil"/>
                  <w:bottom w:val="single" w:sz="4" w:space="0" w:color="auto"/>
                  <w:right w:val="single" w:sz="4" w:space="0" w:color="auto"/>
                </w:tcBorders>
                <w:shd w:val="clear" w:color="000000" w:fill="92D050"/>
                <w:noWrap/>
                <w:vAlign w:val="center"/>
                <w:hideMark/>
              </w:tcPr>
            </w:tcPrChange>
          </w:tcPr>
          <w:p w14:paraId="3B59FFAF" w14:textId="77777777" w:rsidR="00AD0722" w:rsidRPr="00BE29DD" w:rsidRDefault="00AD0722">
            <w:pPr>
              <w:pStyle w:val="Tabletext"/>
              <w:jc w:val="center"/>
              <w:rPr>
                <w:ins w:id="2117" w:author="251 (USA)" w:date="2023-05-29T18:33:00Z"/>
                <w:sz w:val="18"/>
                <w:szCs w:val="18"/>
              </w:rPr>
            </w:pPr>
            <w:ins w:id="2118" w:author="251 (USA)" w:date="2023-05-29T18:33:00Z">
              <w:r w:rsidRPr="00BE29DD">
                <w:rPr>
                  <w:sz w:val="18"/>
                  <w:szCs w:val="18"/>
                </w:rPr>
                <w:t>&gt;13</w:t>
              </w:r>
            </w:ins>
            <w:ins w:id="2119" w:author="ITU_R" w:date="2023-06-02T11:07:00Z">
              <w:r w:rsidRPr="00BE29DD">
                <w:rPr>
                  <w:sz w:val="18"/>
                  <w:szCs w:val="18"/>
                </w:rPr>
                <w:t> </w:t>
              </w:r>
            </w:ins>
            <w:ins w:id="2120" w:author="251 (USA)" w:date="2023-05-29T18:33:00Z">
              <w:r w:rsidRPr="00BE29DD">
                <w:rPr>
                  <w:sz w:val="18"/>
                  <w:szCs w:val="18"/>
                </w:rPr>
                <w:t>600</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121" w:author="USA - June 2026" w:date="2026-02-20T11:31:00Z" w16du:dateUtc="2026-02-20T19:31:00Z">
              <w:tcPr>
                <w:tcW w:w="913" w:type="pct"/>
                <w:gridSpan w:val="2"/>
                <w:tcBorders>
                  <w:top w:val="nil"/>
                  <w:left w:val="nil"/>
                  <w:bottom w:val="single" w:sz="4" w:space="0" w:color="auto"/>
                  <w:right w:val="single" w:sz="4" w:space="0" w:color="auto"/>
                </w:tcBorders>
                <w:shd w:val="clear" w:color="000000" w:fill="92D050"/>
                <w:noWrap/>
                <w:vAlign w:val="center"/>
                <w:hideMark/>
              </w:tcPr>
            </w:tcPrChange>
          </w:tcPr>
          <w:p w14:paraId="06B2B346" w14:textId="77777777" w:rsidR="00AD0722" w:rsidRPr="00BE29DD" w:rsidRDefault="00AD0722">
            <w:pPr>
              <w:pStyle w:val="Tabletext"/>
              <w:jc w:val="center"/>
              <w:rPr>
                <w:ins w:id="2122" w:author="251 (USA)" w:date="2023-05-29T18:33:00Z"/>
                <w:sz w:val="18"/>
                <w:szCs w:val="18"/>
              </w:rPr>
            </w:pPr>
            <w:ins w:id="2123" w:author="251 (USA)" w:date="2023-05-29T18:33:00Z">
              <w:r w:rsidRPr="00BE29DD">
                <w:rPr>
                  <w:sz w:val="18"/>
                  <w:szCs w:val="18"/>
                </w:rPr>
                <w:t>&gt;300</w:t>
              </w:r>
            </w:ins>
            <w:ins w:id="2124" w:author="ITU_R" w:date="2023-06-02T11:07:00Z">
              <w:r w:rsidRPr="00BE29DD">
                <w:rPr>
                  <w:sz w:val="18"/>
                  <w:szCs w:val="18"/>
                </w:rPr>
                <w:t> </w:t>
              </w:r>
            </w:ins>
            <w:ins w:id="2125" w:author="251 (USA)" w:date="2023-05-29T18:33:00Z">
              <w:r w:rsidRPr="00BE29DD">
                <w:rPr>
                  <w:sz w:val="18"/>
                  <w:szCs w:val="18"/>
                </w:rPr>
                <w:t>000</w:t>
              </w:r>
            </w:ins>
          </w:p>
        </w:tc>
      </w:tr>
      <w:tr w:rsidR="00AD0722" w:rsidRPr="00BE29DD" w14:paraId="25165E67" w14:textId="77777777" w:rsidTr="00C50431">
        <w:tblPrEx>
          <w:tblW w:w="5000" w:type="pct"/>
          <w:jc w:val="center"/>
          <w:tblCellMar>
            <w:left w:w="57" w:type="dxa"/>
            <w:right w:w="57" w:type="dxa"/>
          </w:tblCellMar>
          <w:tblPrExChange w:id="2126" w:author="USA - June 2026" w:date="2026-02-20T11:35:00Z" w16du:dateUtc="2026-02-20T19:35:00Z">
            <w:tblPrEx>
              <w:tblW w:w="5000" w:type="pct"/>
              <w:jc w:val="center"/>
              <w:tblCellMar>
                <w:left w:w="57" w:type="dxa"/>
                <w:right w:w="57" w:type="dxa"/>
              </w:tblCellMar>
            </w:tblPrEx>
          </w:tblPrExChange>
        </w:tblPrEx>
        <w:trPr>
          <w:jc w:val="center"/>
          <w:ins w:id="2127" w:author="251 (USA)" w:date="2023-05-29T18:33:00Z"/>
          <w:trPrChange w:id="2128" w:author="USA - June 2026" w:date="2026-02-20T11:35:00Z" w16du:dateUtc="2026-02-20T19:35: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129" w:author="USA - June 2026" w:date="2026-02-20T11:35:00Z" w16du:dateUtc="2026-02-20T19:35:00Z">
              <w:tcPr>
                <w:tcW w:w="663" w:type="pct"/>
                <w:gridSpan w:val="2"/>
                <w:tcBorders>
                  <w:top w:val="nil"/>
                  <w:left w:val="single" w:sz="4" w:space="0" w:color="auto"/>
                  <w:bottom w:val="single" w:sz="4" w:space="0" w:color="auto"/>
                  <w:right w:val="single" w:sz="4" w:space="0" w:color="auto"/>
                </w:tcBorders>
                <w:noWrap/>
                <w:vAlign w:val="center"/>
                <w:hideMark/>
              </w:tcPr>
            </w:tcPrChange>
          </w:tcPr>
          <w:p w14:paraId="1FCD20FE" w14:textId="77777777" w:rsidR="00AD0722" w:rsidRPr="00BE29DD" w:rsidRDefault="00AD0722">
            <w:pPr>
              <w:pStyle w:val="Tabletext"/>
              <w:rPr>
                <w:ins w:id="2130" w:author="251 (USA)" w:date="2023-05-29T18:33:00Z"/>
                <w:b/>
                <w:bCs/>
                <w:sz w:val="18"/>
                <w:szCs w:val="18"/>
              </w:rPr>
            </w:pPr>
            <w:ins w:id="2131" w:author="251 (USA)" w:date="2023-05-29T18:33:00Z">
              <w:r w:rsidRPr="00BE29DD">
                <w:rPr>
                  <w:b/>
                  <w:bCs/>
                  <w:sz w:val="18"/>
                  <w:szCs w:val="18"/>
                </w:rPr>
                <w:t>F6</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132" w:author="USA - June 2026" w:date="2026-02-20T11:35:00Z" w16du:dateUtc="2026-02-20T19:35:00Z">
              <w:tcPr>
                <w:tcW w:w="477" w:type="pct"/>
                <w:gridSpan w:val="2"/>
                <w:tcBorders>
                  <w:top w:val="nil"/>
                  <w:left w:val="nil"/>
                  <w:bottom w:val="single" w:sz="4" w:space="0" w:color="auto"/>
                  <w:right w:val="single" w:sz="4" w:space="0" w:color="auto"/>
                </w:tcBorders>
                <w:noWrap/>
                <w:vAlign w:val="center"/>
                <w:hideMark/>
              </w:tcPr>
            </w:tcPrChange>
          </w:tcPr>
          <w:p w14:paraId="1B776F97" w14:textId="77777777" w:rsidR="00AD0722" w:rsidRPr="00BE29DD" w:rsidRDefault="00AD0722">
            <w:pPr>
              <w:pStyle w:val="Tabletext"/>
              <w:jc w:val="center"/>
              <w:rPr>
                <w:ins w:id="2133" w:author="251 (USA)" w:date="2023-05-29T18:33:00Z"/>
                <w:sz w:val="18"/>
                <w:szCs w:val="18"/>
              </w:rPr>
            </w:pPr>
            <w:ins w:id="2134" w:author="251 (USA)" w:date="2023-05-29T18:33:00Z">
              <w:r w:rsidRPr="00BE29DD">
                <w:rPr>
                  <w:sz w:val="18"/>
                  <w:szCs w:val="18"/>
                </w:rPr>
                <w:t>40.8</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135" w:author="USA - June 2026" w:date="2026-02-20T11:35:00Z" w16du:dateUtc="2026-02-20T19:35:00Z">
              <w:tcPr>
                <w:tcW w:w="816" w:type="pct"/>
                <w:gridSpan w:val="2"/>
                <w:tcBorders>
                  <w:top w:val="nil"/>
                  <w:left w:val="nil"/>
                  <w:bottom w:val="single" w:sz="4" w:space="0" w:color="auto"/>
                  <w:right w:val="single" w:sz="4" w:space="0" w:color="auto"/>
                </w:tcBorders>
                <w:noWrap/>
                <w:vAlign w:val="center"/>
                <w:hideMark/>
              </w:tcPr>
            </w:tcPrChange>
          </w:tcPr>
          <w:p w14:paraId="5000B9FD" w14:textId="23EE9696" w:rsidR="00AD0722" w:rsidRPr="00C50431" w:rsidRDefault="00AD0722">
            <w:pPr>
              <w:pStyle w:val="Tabletext"/>
              <w:jc w:val="center"/>
              <w:rPr>
                <w:ins w:id="2136" w:author="251 (USA)" w:date="2023-05-29T18:33:00Z"/>
                <w:sz w:val="18"/>
                <w:szCs w:val="18"/>
                <w:highlight w:val="green"/>
              </w:rPr>
            </w:pPr>
            <w:ins w:id="2137" w:author="251 (USA)" w:date="2023-05-29T18:33:00Z">
              <w:r w:rsidRPr="00C50431">
                <w:rPr>
                  <w:sz w:val="18"/>
                  <w:szCs w:val="18"/>
                  <w:highlight w:val="green"/>
                </w:rPr>
                <w:t>2</w:t>
              </w:r>
              <w:del w:id="2138" w:author="USA - June 2026" w:date="2026-02-20T11:35:00Z" w16du:dateUtc="2026-02-20T19:35:00Z">
                <w:r w:rsidRPr="00C50431" w:rsidDel="00847BA4">
                  <w:rPr>
                    <w:sz w:val="18"/>
                    <w:szCs w:val="18"/>
                    <w:highlight w:val="green"/>
                  </w:rPr>
                  <w:delText>4.93</w:delText>
                </w:r>
              </w:del>
            </w:ins>
            <w:ins w:id="2139" w:author="USA - June 2026" w:date="2026-02-20T11:35:00Z" w16du:dateUtc="2026-02-20T19:35:00Z">
              <w:r w:rsidR="00847BA4" w:rsidRPr="00C50431">
                <w:rPr>
                  <w:sz w:val="18"/>
                  <w:szCs w:val="18"/>
                  <w:highlight w:val="green"/>
                </w:rPr>
                <w:t>5.0</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140" w:author="USA - June 2026" w:date="2026-02-20T11:35:00Z" w16du:dateUtc="2026-02-20T19:35:00Z">
              <w:tcPr>
                <w:tcW w:w="587" w:type="pct"/>
                <w:gridSpan w:val="2"/>
                <w:tcBorders>
                  <w:top w:val="nil"/>
                  <w:left w:val="nil"/>
                  <w:bottom w:val="single" w:sz="4" w:space="0" w:color="auto"/>
                  <w:right w:val="single" w:sz="4" w:space="0" w:color="auto"/>
                </w:tcBorders>
                <w:noWrap/>
                <w:vAlign w:val="center"/>
                <w:hideMark/>
              </w:tcPr>
            </w:tcPrChange>
          </w:tcPr>
          <w:p w14:paraId="46EBF959" w14:textId="77777777" w:rsidR="00AD0722" w:rsidRPr="00BE29DD" w:rsidRDefault="00AD0722">
            <w:pPr>
              <w:pStyle w:val="Tabletext"/>
              <w:jc w:val="center"/>
              <w:rPr>
                <w:ins w:id="2141" w:author="251 (USA)" w:date="2023-05-29T18:33:00Z"/>
                <w:sz w:val="18"/>
                <w:szCs w:val="18"/>
              </w:rPr>
            </w:pPr>
            <w:ins w:id="2142" w:author="251 (USA)" w:date="2023-05-29T18:33:00Z">
              <w:r w:rsidRPr="00BE29DD">
                <w:rPr>
                  <w:sz w:val="18"/>
                  <w:szCs w:val="18"/>
                </w:rPr>
                <w:t>3</w:t>
              </w:r>
            </w:ins>
            <w:ins w:id="2143" w:author="ITU_R" w:date="2023-06-02T11:07:00Z">
              <w:r w:rsidRPr="00BE29DD">
                <w:rPr>
                  <w:sz w:val="18"/>
                  <w:szCs w:val="18"/>
                </w:rPr>
                <w:t> </w:t>
              </w:r>
            </w:ins>
            <w:ins w:id="2144" w:author="251 (USA)" w:date="2023-05-29T18:33:00Z">
              <w:r w:rsidRPr="00BE29DD">
                <w:rPr>
                  <w:sz w:val="18"/>
                  <w:szCs w:val="18"/>
                </w:rPr>
                <w:t>411.0</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145" w:author="USA - June 2026" w:date="2026-02-20T11:35:00Z" w16du:dateUtc="2026-02-20T19:35:00Z">
              <w:tcPr>
                <w:tcW w:w="968" w:type="pct"/>
                <w:gridSpan w:val="2"/>
                <w:tcBorders>
                  <w:top w:val="nil"/>
                  <w:left w:val="nil"/>
                  <w:bottom w:val="single" w:sz="4" w:space="0" w:color="auto"/>
                  <w:right w:val="single" w:sz="4" w:space="0" w:color="auto"/>
                </w:tcBorders>
                <w:noWrap/>
                <w:vAlign w:val="center"/>
                <w:hideMark/>
              </w:tcPr>
            </w:tcPrChange>
          </w:tcPr>
          <w:p w14:paraId="65C9AE63" w14:textId="77777777" w:rsidR="00AD0722" w:rsidRPr="00BE29DD" w:rsidRDefault="00AD0722">
            <w:pPr>
              <w:pStyle w:val="Tabletext"/>
              <w:jc w:val="center"/>
              <w:rPr>
                <w:ins w:id="2146" w:author="251 (USA)" w:date="2023-05-29T18:33:00Z"/>
                <w:sz w:val="18"/>
                <w:szCs w:val="18"/>
              </w:rPr>
            </w:pPr>
            <w:ins w:id="2147" w:author="251 (USA)" w:date="2023-05-29T18:33:00Z">
              <w:r w:rsidRPr="00BE29DD">
                <w:rPr>
                  <w:sz w:val="18"/>
                  <w:szCs w:val="18"/>
                </w:rPr>
                <w:t>211</w:t>
              </w:r>
            </w:ins>
            <w:ins w:id="2148" w:author="ITU_R" w:date="2023-06-02T11:07:00Z">
              <w:r w:rsidRPr="00BE29DD">
                <w:rPr>
                  <w:sz w:val="18"/>
                  <w:szCs w:val="18"/>
                </w:rPr>
                <w:t> </w:t>
              </w:r>
            </w:ins>
            <w:ins w:id="2149" w:author="251 (USA)" w:date="2023-05-29T18:33:00Z">
              <w:r w:rsidRPr="00BE29DD">
                <w:rPr>
                  <w:sz w:val="18"/>
                  <w:szCs w:val="18"/>
                </w:rPr>
                <w:t>353</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150" w:author="USA - June 2026" w:date="2026-02-20T11:35:00Z" w16du:dateUtc="2026-02-20T19:35:00Z">
              <w:tcPr>
                <w:tcW w:w="577" w:type="pct"/>
                <w:gridSpan w:val="2"/>
                <w:tcBorders>
                  <w:top w:val="nil"/>
                  <w:left w:val="nil"/>
                  <w:bottom w:val="single" w:sz="4" w:space="0" w:color="auto"/>
                  <w:right w:val="single" w:sz="4" w:space="0" w:color="auto"/>
                </w:tcBorders>
                <w:noWrap/>
                <w:vAlign w:val="center"/>
                <w:hideMark/>
              </w:tcPr>
            </w:tcPrChange>
          </w:tcPr>
          <w:p w14:paraId="0533EAC1" w14:textId="77777777" w:rsidR="00AD0722" w:rsidRPr="00BE29DD" w:rsidRDefault="00AD0722">
            <w:pPr>
              <w:pStyle w:val="Tabletext"/>
              <w:jc w:val="center"/>
              <w:rPr>
                <w:ins w:id="2151" w:author="251 (USA)" w:date="2023-05-29T18:33:00Z"/>
                <w:sz w:val="18"/>
                <w:szCs w:val="18"/>
              </w:rPr>
            </w:pPr>
            <w:ins w:id="2152" w:author="251 (USA)" w:date="2023-05-29T18:33:00Z">
              <w:r w:rsidRPr="00BE29DD">
                <w:rPr>
                  <w:sz w:val="18"/>
                  <w:szCs w:val="18"/>
                </w:rPr>
                <w:t>62</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153" w:author="USA - June 2026" w:date="2026-02-20T11:35:00Z" w16du:dateUtc="2026-02-20T19:35:00Z">
              <w:tcPr>
                <w:tcW w:w="913" w:type="pct"/>
                <w:gridSpan w:val="2"/>
                <w:tcBorders>
                  <w:top w:val="nil"/>
                  <w:left w:val="nil"/>
                  <w:bottom w:val="single" w:sz="4" w:space="0" w:color="auto"/>
                  <w:right w:val="single" w:sz="4" w:space="0" w:color="auto"/>
                </w:tcBorders>
                <w:noWrap/>
                <w:vAlign w:val="center"/>
                <w:hideMark/>
              </w:tcPr>
            </w:tcPrChange>
          </w:tcPr>
          <w:p w14:paraId="33C198F9" w14:textId="77777777" w:rsidR="00AD0722" w:rsidRPr="00BE29DD" w:rsidRDefault="00AD0722">
            <w:pPr>
              <w:pStyle w:val="Tabletext"/>
              <w:jc w:val="center"/>
              <w:rPr>
                <w:ins w:id="2154" w:author="251 (USA)" w:date="2023-05-29T18:33:00Z"/>
                <w:sz w:val="18"/>
                <w:szCs w:val="18"/>
              </w:rPr>
            </w:pPr>
            <w:ins w:id="2155" w:author="251 (USA)" w:date="2023-05-29T18:33:00Z">
              <w:r w:rsidRPr="00BE29DD">
                <w:rPr>
                  <w:sz w:val="18"/>
                  <w:szCs w:val="18"/>
                </w:rPr>
                <w:t>1</w:t>
              </w:r>
            </w:ins>
            <w:ins w:id="2156" w:author="ITU_R" w:date="2023-06-02T11:07:00Z">
              <w:r w:rsidRPr="00BE29DD">
                <w:rPr>
                  <w:sz w:val="18"/>
                  <w:szCs w:val="18"/>
                </w:rPr>
                <w:t> </w:t>
              </w:r>
            </w:ins>
            <w:ins w:id="2157" w:author="251 (USA)" w:date="2023-05-29T18:33:00Z">
              <w:r w:rsidRPr="00BE29DD">
                <w:rPr>
                  <w:sz w:val="18"/>
                  <w:szCs w:val="18"/>
                </w:rPr>
                <w:t>057</w:t>
              </w:r>
            </w:ins>
          </w:p>
        </w:tc>
      </w:tr>
      <w:tr w:rsidR="00AD0722" w:rsidRPr="00BE29DD" w14:paraId="14E858F1" w14:textId="77777777" w:rsidTr="00C50431">
        <w:tblPrEx>
          <w:tblW w:w="5000" w:type="pct"/>
          <w:jc w:val="center"/>
          <w:tblCellMar>
            <w:left w:w="57" w:type="dxa"/>
            <w:right w:w="57" w:type="dxa"/>
          </w:tblCellMar>
          <w:tblPrExChange w:id="2158" w:author="USA - June 2026" w:date="2026-02-20T11:35:00Z" w16du:dateUtc="2026-02-20T19:35:00Z">
            <w:tblPrEx>
              <w:tblW w:w="5000" w:type="pct"/>
              <w:jc w:val="center"/>
              <w:tblCellMar>
                <w:left w:w="57" w:type="dxa"/>
                <w:right w:w="57" w:type="dxa"/>
              </w:tblCellMar>
            </w:tblPrEx>
          </w:tblPrExChange>
        </w:tblPrEx>
        <w:trPr>
          <w:jc w:val="center"/>
          <w:ins w:id="2159" w:author="251 (USA)" w:date="2023-05-29T18:33:00Z"/>
          <w:trPrChange w:id="2160" w:author="USA - June 2026" w:date="2026-02-20T11:35:00Z" w16du:dateUtc="2026-02-20T19:35: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161" w:author="USA - June 2026" w:date="2026-02-20T11:35:00Z" w16du:dateUtc="2026-02-20T19:35:00Z">
              <w:tcPr>
                <w:tcW w:w="663" w:type="pct"/>
                <w:gridSpan w:val="2"/>
                <w:tcBorders>
                  <w:top w:val="nil"/>
                  <w:left w:val="single" w:sz="4" w:space="0" w:color="auto"/>
                  <w:bottom w:val="single" w:sz="4" w:space="0" w:color="auto"/>
                  <w:right w:val="single" w:sz="4" w:space="0" w:color="auto"/>
                </w:tcBorders>
                <w:noWrap/>
                <w:vAlign w:val="center"/>
                <w:hideMark/>
              </w:tcPr>
            </w:tcPrChange>
          </w:tcPr>
          <w:p w14:paraId="66305601" w14:textId="77777777" w:rsidR="00AD0722" w:rsidRPr="00BE29DD" w:rsidRDefault="00AD0722">
            <w:pPr>
              <w:pStyle w:val="Tabletext"/>
              <w:rPr>
                <w:ins w:id="2162" w:author="251 (USA)" w:date="2023-05-29T18:33:00Z"/>
                <w:b/>
                <w:bCs/>
                <w:sz w:val="18"/>
                <w:szCs w:val="18"/>
              </w:rPr>
            </w:pPr>
            <w:ins w:id="2163" w:author="251 (USA)" w:date="2023-05-29T18:33:00Z">
              <w:r w:rsidRPr="00BE29DD">
                <w:rPr>
                  <w:b/>
                  <w:bCs/>
                  <w:sz w:val="18"/>
                  <w:szCs w:val="18"/>
                </w:rPr>
                <w:t>F8</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164" w:author="USA - June 2026" w:date="2026-02-20T11:35:00Z" w16du:dateUtc="2026-02-20T19:35:00Z">
              <w:tcPr>
                <w:tcW w:w="477" w:type="pct"/>
                <w:gridSpan w:val="2"/>
                <w:tcBorders>
                  <w:top w:val="nil"/>
                  <w:left w:val="nil"/>
                  <w:bottom w:val="single" w:sz="4" w:space="0" w:color="auto"/>
                  <w:right w:val="single" w:sz="4" w:space="0" w:color="auto"/>
                </w:tcBorders>
                <w:noWrap/>
                <w:vAlign w:val="center"/>
                <w:hideMark/>
              </w:tcPr>
            </w:tcPrChange>
          </w:tcPr>
          <w:p w14:paraId="6760543B" w14:textId="77777777" w:rsidR="00AD0722" w:rsidRPr="00BE29DD" w:rsidRDefault="00AD0722">
            <w:pPr>
              <w:pStyle w:val="Tabletext"/>
              <w:jc w:val="center"/>
              <w:rPr>
                <w:ins w:id="2165" w:author="251 (USA)" w:date="2023-05-29T18:33:00Z"/>
                <w:sz w:val="18"/>
                <w:szCs w:val="18"/>
              </w:rPr>
            </w:pPr>
            <w:ins w:id="2166" w:author="251 (USA)" w:date="2023-05-29T18:33:00Z">
              <w:r w:rsidRPr="00BE29DD">
                <w:rPr>
                  <w:sz w:val="18"/>
                  <w:szCs w:val="18"/>
                </w:rPr>
                <w:t>48.5</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167" w:author="USA - June 2026" w:date="2026-02-20T11:35:00Z" w16du:dateUtc="2026-02-20T19:35:00Z">
              <w:tcPr>
                <w:tcW w:w="816" w:type="pct"/>
                <w:gridSpan w:val="2"/>
                <w:tcBorders>
                  <w:top w:val="nil"/>
                  <w:left w:val="nil"/>
                  <w:bottom w:val="single" w:sz="4" w:space="0" w:color="auto"/>
                  <w:right w:val="single" w:sz="4" w:space="0" w:color="auto"/>
                </w:tcBorders>
                <w:noWrap/>
                <w:vAlign w:val="center"/>
                <w:hideMark/>
              </w:tcPr>
            </w:tcPrChange>
          </w:tcPr>
          <w:p w14:paraId="758C3C8A" w14:textId="77777777" w:rsidR="00AD0722" w:rsidRPr="00C50431" w:rsidRDefault="00AD0722">
            <w:pPr>
              <w:pStyle w:val="Tabletext"/>
              <w:jc w:val="center"/>
              <w:rPr>
                <w:ins w:id="2168" w:author="251 (USA)" w:date="2023-05-29T18:33:00Z"/>
                <w:sz w:val="18"/>
                <w:szCs w:val="18"/>
                <w:highlight w:val="green"/>
              </w:rPr>
            </w:pPr>
            <w:ins w:id="2169" w:author="251 (USA)" w:date="2023-05-29T18:33:00Z">
              <w:r w:rsidRPr="00C50431">
                <w:rPr>
                  <w:sz w:val="18"/>
                  <w:szCs w:val="18"/>
                  <w:highlight w:val="green"/>
                </w:rPr>
                <w:t>35.0</w:t>
              </w:r>
              <w:del w:id="2170" w:author="USA - June 2026" w:date="2026-02-20T11:35:00Z" w16du:dateUtc="2026-02-20T19:35:00Z">
                <w:r w:rsidRPr="00C50431" w:rsidDel="00847BA4">
                  <w:rPr>
                    <w:sz w:val="18"/>
                    <w:szCs w:val="18"/>
                    <w:highlight w:val="green"/>
                  </w:rPr>
                  <w:delText>9</w:delText>
                </w:r>
              </w:del>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171" w:author="USA - June 2026" w:date="2026-02-20T11:35:00Z" w16du:dateUtc="2026-02-20T19:35:00Z">
              <w:tcPr>
                <w:tcW w:w="587" w:type="pct"/>
                <w:gridSpan w:val="2"/>
                <w:tcBorders>
                  <w:top w:val="nil"/>
                  <w:left w:val="nil"/>
                  <w:bottom w:val="single" w:sz="4" w:space="0" w:color="auto"/>
                  <w:right w:val="single" w:sz="4" w:space="0" w:color="auto"/>
                </w:tcBorders>
                <w:noWrap/>
                <w:vAlign w:val="center"/>
                <w:hideMark/>
              </w:tcPr>
            </w:tcPrChange>
          </w:tcPr>
          <w:p w14:paraId="1FFB638F" w14:textId="77777777" w:rsidR="00AD0722" w:rsidRPr="00BE29DD" w:rsidRDefault="00AD0722">
            <w:pPr>
              <w:pStyle w:val="Tabletext"/>
              <w:jc w:val="center"/>
              <w:rPr>
                <w:ins w:id="2172" w:author="251 (USA)" w:date="2023-05-29T18:33:00Z"/>
                <w:sz w:val="18"/>
                <w:szCs w:val="18"/>
              </w:rPr>
            </w:pPr>
            <w:ins w:id="2173" w:author="251 (USA)" w:date="2023-05-29T18:33:00Z">
              <w:r w:rsidRPr="00BE29DD">
                <w:rPr>
                  <w:sz w:val="18"/>
                  <w:szCs w:val="18"/>
                </w:rPr>
                <w:t>306.3</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174" w:author="USA - June 2026" w:date="2026-02-20T11:35:00Z" w16du:dateUtc="2026-02-20T19:35:00Z">
              <w:tcPr>
                <w:tcW w:w="968" w:type="pct"/>
                <w:gridSpan w:val="2"/>
                <w:tcBorders>
                  <w:top w:val="nil"/>
                  <w:left w:val="nil"/>
                  <w:bottom w:val="single" w:sz="4" w:space="0" w:color="auto"/>
                  <w:right w:val="single" w:sz="4" w:space="0" w:color="auto"/>
                </w:tcBorders>
                <w:noWrap/>
                <w:vAlign w:val="center"/>
                <w:hideMark/>
              </w:tcPr>
            </w:tcPrChange>
          </w:tcPr>
          <w:p w14:paraId="0A272E4F" w14:textId="77777777" w:rsidR="00AD0722" w:rsidRPr="00BE29DD" w:rsidRDefault="00AD0722">
            <w:pPr>
              <w:pStyle w:val="Tabletext"/>
              <w:jc w:val="center"/>
              <w:rPr>
                <w:ins w:id="2175" w:author="251 (USA)" w:date="2023-05-29T18:33:00Z"/>
                <w:sz w:val="18"/>
                <w:szCs w:val="18"/>
              </w:rPr>
            </w:pPr>
            <w:ins w:id="2176" w:author="251 (USA)" w:date="2023-05-29T18:33:00Z">
              <w:r w:rsidRPr="00BE29DD">
                <w:rPr>
                  <w:sz w:val="18"/>
                  <w:szCs w:val="18"/>
                </w:rPr>
                <w:t>22</w:t>
              </w:r>
            </w:ins>
            <w:ins w:id="2177" w:author="ITU_R" w:date="2023-06-02T11:07:00Z">
              <w:r w:rsidRPr="00BE29DD">
                <w:rPr>
                  <w:sz w:val="18"/>
                  <w:szCs w:val="18"/>
                </w:rPr>
                <w:t> </w:t>
              </w:r>
            </w:ins>
            <w:ins w:id="2178" w:author="251 (USA)" w:date="2023-05-29T18:33:00Z">
              <w:r w:rsidRPr="00BE29DD">
                <w:rPr>
                  <w:sz w:val="18"/>
                  <w:szCs w:val="18"/>
                </w:rPr>
                <w:t>552</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179" w:author="USA - June 2026" w:date="2026-02-20T11:35:00Z" w16du:dateUtc="2026-02-20T19:35:00Z">
              <w:tcPr>
                <w:tcW w:w="577" w:type="pct"/>
                <w:gridSpan w:val="2"/>
                <w:tcBorders>
                  <w:top w:val="nil"/>
                  <w:left w:val="nil"/>
                  <w:bottom w:val="single" w:sz="4" w:space="0" w:color="auto"/>
                  <w:right w:val="single" w:sz="4" w:space="0" w:color="auto"/>
                </w:tcBorders>
                <w:noWrap/>
                <w:vAlign w:val="center"/>
                <w:hideMark/>
              </w:tcPr>
            </w:tcPrChange>
          </w:tcPr>
          <w:p w14:paraId="1C283982" w14:textId="77777777" w:rsidR="00AD0722" w:rsidRPr="00BE29DD" w:rsidRDefault="00AD0722">
            <w:pPr>
              <w:pStyle w:val="Tabletext"/>
              <w:jc w:val="center"/>
              <w:rPr>
                <w:ins w:id="2180" w:author="251 (USA)" w:date="2023-05-29T18:33:00Z"/>
                <w:sz w:val="18"/>
                <w:szCs w:val="18"/>
              </w:rPr>
            </w:pPr>
            <w:ins w:id="2181" w:author="251 (USA)" w:date="2023-05-29T18:33:00Z">
              <w:r w:rsidRPr="00BE29DD">
                <w:rPr>
                  <w:sz w:val="18"/>
                  <w:szCs w:val="18"/>
                </w:rPr>
                <w:t>73</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182" w:author="USA - June 2026" w:date="2026-02-20T11:35:00Z" w16du:dateUtc="2026-02-20T19:35:00Z">
              <w:tcPr>
                <w:tcW w:w="913" w:type="pct"/>
                <w:gridSpan w:val="2"/>
                <w:tcBorders>
                  <w:top w:val="nil"/>
                  <w:left w:val="nil"/>
                  <w:bottom w:val="single" w:sz="4" w:space="0" w:color="auto"/>
                  <w:right w:val="single" w:sz="4" w:space="0" w:color="auto"/>
                </w:tcBorders>
                <w:noWrap/>
                <w:vAlign w:val="center"/>
                <w:hideMark/>
              </w:tcPr>
            </w:tcPrChange>
          </w:tcPr>
          <w:p w14:paraId="4E32FB87" w14:textId="77777777" w:rsidR="00AD0722" w:rsidRPr="00BE29DD" w:rsidRDefault="00AD0722">
            <w:pPr>
              <w:pStyle w:val="Tabletext"/>
              <w:jc w:val="center"/>
              <w:rPr>
                <w:ins w:id="2183" w:author="251 (USA)" w:date="2023-05-29T18:33:00Z"/>
                <w:sz w:val="18"/>
                <w:szCs w:val="18"/>
              </w:rPr>
            </w:pPr>
            <w:ins w:id="2184" w:author="251 (USA)" w:date="2023-05-29T18:33:00Z">
              <w:r w:rsidRPr="00BE29DD">
                <w:rPr>
                  <w:sz w:val="18"/>
                  <w:szCs w:val="18"/>
                </w:rPr>
                <w:t>113</w:t>
              </w:r>
            </w:ins>
          </w:p>
        </w:tc>
      </w:tr>
      <w:tr w:rsidR="00AD0722" w:rsidRPr="00BE29DD" w14:paraId="42EE62BF" w14:textId="77777777" w:rsidTr="00C50431">
        <w:tblPrEx>
          <w:tblW w:w="5000" w:type="pct"/>
          <w:jc w:val="center"/>
          <w:tblCellMar>
            <w:left w:w="57" w:type="dxa"/>
            <w:right w:w="57" w:type="dxa"/>
          </w:tblCellMar>
          <w:tblPrExChange w:id="2185" w:author="USA - June 2026" w:date="2026-02-20T11:40:00Z" w16du:dateUtc="2026-02-20T19:40:00Z">
            <w:tblPrEx>
              <w:tblW w:w="5000" w:type="pct"/>
              <w:jc w:val="center"/>
              <w:tblCellMar>
                <w:left w:w="57" w:type="dxa"/>
                <w:right w:w="57" w:type="dxa"/>
              </w:tblCellMar>
            </w:tblPrEx>
          </w:tblPrExChange>
        </w:tblPrEx>
        <w:trPr>
          <w:jc w:val="center"/>
          <w:ins w:id="2186" w:author="251 (USA)" w:date="2023-05-29T18:33:00Z"/>
          <w:trPrChange w:id="2187" w:author="USA - June 2026" w:date="2026-02-20T11:40:00Z" w16du:dateUtc="2026-02-20T19:40: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188" w:author="USA - June 2026" w:date="2026-02-20T11:40:00Z" w16du:dateUtc="2026-02-20T19:40:00Z">
              <w:tcPr>
                <w:tcW w:w="663" w:type="pct"/>
                <w:gridSpan w:val="2"/>
                <w:tcBorders>
                  <w:top w:val="nil"/>
                  <w:left w:val="single" w:sz="4" w:space="0" w:color="auto"/>
                  <w:bottom w:val="single" w:sz="4" w:space="0" w:color="auto"/>
                  <w:right w:val="single" w:sz="4" w:space="0" w:color="auto"/>
                </w:tcBorders>
                <w:shd w:val="clear" w:color="000000" w:fill="92D050"/>
                <w:noWrap/>
                <w:vAlign w:val="center"/>
                <w:hideMark/>
              </w:tcPr>
            </w:tcPrChange>
          </w:tcPr>
          <w:p w14:paraId="30A8C26F" w14:textId="77777777" w:rsidR="00AD0722" w:rsidRPr="00BE29DD" w:rsidRDefault="00AD0722">
            <w:pPr>
              <w:pStyle w:val="Tabletext"/>
              <w:rPr>
                <w:ins w:id="2189" w:author="251 (USA)" w:date="2023-05-29T18:33:00Z"/>
                <w:b/>
                <w:bCs/>
                <w:sz w:val="18"/>
                <w:szCs w:val="18"/>
              </w:rPr>
            </w:pPr>
            <w:ins w:id="2190" w:author="251 (USA)" w:date="2023-05-29T18:33:00Z">
              <w:r w:rsidRPr="00BE29DD">
                <w:rPr>
                  <w:b/>
                  <w:bCs/>
                  <w:sz w:val="18"/>
                  <w:szCs w:val="18"/>
                </w:rPr>
                <w:t>F9 (MWS) (Outer)</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191" w:author="USA - June 2026" w:date="2026-02-20T11:40:00Z" w16du:dateUtc="2026-02-20T19:40:00Z">
              <w:tcPr>
                <w:tcW w:w="477" w:type="pct"/>
                <w:gridSpan w:val="2"/>
                <w:tcBorders>
                  <w:top w:val="nil"/>
                  <w:left w:val="nil"/>
                  <w:bottom w:val="single" w:sz="4" w:space="0" w:color="auto"/>
                  <w:right w:val="single" w:sz="4" w:space="0" w:color="auto"/>
                </w:tcBorders>
                <w:shd w:val="clear" w:color="000000" w:fill="92D050"/>
                <w:noWrap/>
                <w:vAlign w:val="center"/>
                <w:hideMark/>
              </w:tcPr>
            </w:tcPrChange>
          </w:tcPr>
          <w:p w14:paraId="5537EE98" w14:textId="77777777" w:rsidR="00AD0722" w:rsidRPr="00BE29DD" w:rsidRDefault="00AD0722">
            <w:pPr>
              <w:pStyle w:val="Tabletext"/>
              <w:jc w:val="center"/>
              <w:rPr>
                <w:ins w:id="2192" w:author="251 (USA)" w:date="2023-05-29T18:33:00Z"/>
                <w:sz w:val="18"/>
                <w:szCs w:val="18"/>
              </w:rPr>
            </w:pPr>
            <w:ins w:id="2193" w:author="251 (USA)" w:date="2023-05-29T18:33:00Z">
              <w:r w:rsidRPr="00BE29DD">
                <w:rPr>
                  <w:sz w:val="18"/>
                  <w:szCs w:val="18"/>
                </w:rPr>
                <w:t>37</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194" w:author="USA - June 2026" w:date="2026-02-20T11:40:00Z" w16du:dateUtc="2026-02-20T19:40:00Z">
              <w:tcPr>
                <w:tcW w:w="816" w:type="pct"/>
                <w:gridSpan w:val="2"/>
                <w:tcBorders>
                  <w:top w:val="nil"/>
                  <w:left w:val="nil"/>
                  <w:bottom w:val="single" w:sz="4" w:space="0" w:color="auto"/>
                  <w:right w:val="single" w:sz="4" w:space="0" w:color="auto"/>
                </w:tcBorders>
                <w:shd w:val="clear" w:color="000000" w:fill="92D050"/>
                <w:noWrap/>
                <w:vAlign w:val="center"/>
                <w:hideMark/>
              </w:tcPr>
            </w:tcPrChange>
          </w:tcPr>
          <w:p w14:paraId="5DC927FD" w14:textId="77777777" w:rsidR="00AD0722" w:rsidRPr="00BE29DD" w:rsidRDefault="00AD0722">
            <w:pPr>
              <w:pStyle w:val="Tabletext"/>
              <w:jc w:val="center"/>
              <w:rPr>
                <w:ins w:id="2195" w:author="251 (USA)" w:date="2023-05-29T18:33:00Z"/>
                <w:sz w:val="18"/>
                <w:szCs w:val="18"/>
              </w:rPr>
            </w:pPr>
            <w:ins w:id="2196" w:author="251 (USA)" w:date="2023-05-29T18:33:00Z">
              <w:r w:rsidRPr="00BE29DD">
                <w:rPr>
                  <w:sz w:val="18"/>
                  <w:szCs w:val="18"/>
                </w:rPr>
                <w:t>31.42</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197" w:author="USA - June 2026" w:date="2026-02-20T11:40:00Z" w16du:dateUtc="2026-02-20T19:40:00Z">
              <w:tcPr>
                <w:tcW w:w="587" w:type="pct"/>
                <w:gridSpan w:val="2"/>
                <w:tcBorders>
                  <w:top w:val="nil"/>
                  <w:left w:val="nil"/>
                  <w:bottom w:val="single" w:sz="4" w:space="0" w:color="auto"/>
                  <w:right w:val="single" w:sz="4" w:space="0" w:color="auto"/>
                </w:tcBorders>
                <w:shd w:val="clear" w:color="000000" w:fill="92D050"/>
                <w:noWrap/>
                <w:vAlign w:val="center"/>
                <w:hideMark/>
              </w:tcPr>
            </w:tcPrChange>
          </w:tcPr>
          <w:p w14:paraId="09100EE6" w14:textId="5F705BC8" w:rsidR="00AD0722" w:rsidRPr="00C50431" w:rsidRDefault="00AD0722">
            <w:pPr>
              <w:pStyle w:val="Tabletext"/>
              <w:jc w:val="center"/>
              <w:rPr>
                <w:ins w:id="2198" w:author="251 (USA)" w:date="2023-05-29T18:33:00Z"/>
                <w:sz w:val="18"/>
                <w:szCs w:val="18"/>
                <w:highlight w:val="cyan"/>
              </w:rPr>
            </w:pPr>
            <w:ins w:id="2199" w:author="251 (USA)" w:date="2023-05-29T18:33:00Z">
              <w:del w:id="2200" w:author="USA - June 2026" w:date="2026-02-20T11:37:00Z" w16du:dateUtc="2026-02-20T19:37:00Z">
                <w:r w:rsidRPr="00C50431" w:rsidDel="00847BA4">
                  <w:rPr>
                    <w:sz w:val="18"/>
                    <w:szCs w:val="18"/>
                    <w:highlight w:val="cyan"/>
                  </w:rPr>
                  <w:delText>7</w:delText>
                </w:r>
              </w:del>
            </w:ins>
            <w:ins w:id="2201" w:author="ITU_R" w:date="2023-06-02T11:07:00Z">
              <w:del w:id="2202" w:author="USA - June 2026" w:date="2026-02-20T11:37:00Z" w16du:dateUtc="2026-02-20T19:37:00Z">
                <w:r w:rsidRPr="00C50431" w:rsidDel="00847BA4">
                  <w:rPr>
                    <w:sz w:val="18"/>
                    <w:szCs w:val="18"/>
                    <w:highlight w:val="cyan"/>
                  </w:rPr>
                  <w:delText> </w:delText>
                </w:r>
              </w:del>
            </w:ins>
            <w:ins w:id="2203" w:author="251 (USA)" w:date="2023-05-29T18:33:00Z">
              <w:del w:id="2204" w:author="USA - June 2026" w:date="2026-02-20T11:37:00Z" w16du:dateUtc="2026-02-20T19:37:00Z">
                <w:r w:rsidRPr="00C50431" w:rsidDel="00847BA4">
                  <w:rPr>
                    <w:sz w:val="18"/>
                    <w:szCs w:val="18"/>
                    <w:highlight w:val="cyan"/>
                  </w:rPr>
                  <w:delText>153.4</w:delText>
                </w:r>
              </w:del>
            </w:ins>
            <w:ins w:id="2205" w:author="USA - June 2026" w:date="2026-02-20T11:37:00Z" w16du:dateUtc="2026-02-20T19:37:00Z">
              <w:r w:rsidR="00847BA4" w:rsidRPr="00C50431">
                <w:rPr>
                  <w:sz w:val="18"/>
                  <w:szCs w:val="18"/>
                  <w:highlight w:val="cyan"/>
                </w:rPr>
                <w:t>6</w:t>
              </w:r>
            </w:ins>
            <w:ins w:id="2206" w:author="USA - June 2026" w:date="2026-02-20T11:38:00Z" w16du:dateUtc="2026-02-20T19:38:00Z">
              <w:r w:rsidR="00847BA4" w:rsidRPr="00C50431">
                <w:rPr>
                  <w:sz w:val="18"/>
                  <w:szCs w:val="18"/>
                  <w:highlight w:val="cyan"/>
                </w:rPr>
                <w:t xml:space="preserve"> </w:t>
              </w:r>
            </w:ins>
            <w:ins w:id="2207" w:author="USA - June 2026" w:date="2026-02-20T11:37:00Z" w16du:dateUtc="2026-02-20T19:37:00Z">
              <w:r w:rsidR="00847BA4" w:rsidRPr="00C50431">
                <w:rPr>
                  <w:sz w:val="18"/>
                  <w:szCs w:val="18"/>
                  <w:highlight w:val="cyan"/>
                </w:rPr>
                <w:t>769</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208" w:author="USA - June 2026" w:date="2026-02-20T11:40:00Z" w16du:dateUtc="2026-02-20T19:40:00Z">
              <w:tcPr>
                <w:tcW w:w="968" w:type="pct"/>
                <w:gridSpan w:val="2"/>
                <w:tcBorders>
                  <w:top w:val="nil"/>
                  <w:left w:val="nil"/>
                  <w:bottom w:val="single" w:sz="4" w:space="0" w:color="auto"/>
                  <w:right w:val="single" w:sz="4" w:space="0" w:color="auto"/>
                </w:tcBorders>
                <w:shd w:val="clear" w:color="000000" w:fill="92D050"/>
                <w:noWrap/>
                <w:vAlign w:val="center"/>
                <w:hideMark/>
              </w:tcPr>
            </w:tcPrChange>
          </w:tcPr>
          <w:p w14:paraId="481835F1" w14:textId="77777777" w:rsidR="00AD0722" w:rsidRPr="00BE29DD" w:rsidRDefault="00AD0722">
            <w:pPr>
              <w:pStyle w:val="Tabletext"/>
              <w:jc w:val="center"/>
              <w:rPr>
                <w:ins w:id="2209" w:author="251 (USA)" w:date="2023-05-29T18:33:00Z"/>
                <w:sz w:val="18"/>
                <w:szCs w:val="18"/>
              </w:rPr>
            </w:pPr>
            <w:ins w:id="2210" w:author="251 (USA)" w:date="2023-05-29T18:33:00Z">
              <w:r w:rsidRPr="00BE29DD">
                <w:rPr>
                  <w:sz w:val="18"/>
                  <w:szCs w:val="18"/>
                </w:rPr>
                <w:t>424</w:t>
              </w:r>
            </w:ins>
            <w:ins w:id="2211" w:author="ITU_R" w:date="2023-06-02T11:07:00Z">
              <w:r w:rsidRPr="00BE29DD">
                <w:rPr>
                  <w:sz w:val="18"/>
                  <w:szCs w:val="18"/>
                </w:rPr>
                <w:t> </w:t>
              </w:r>
            </w:ins>
            <w:ins w:id="2212" w:author="251 (USA)" w:date="2023-05-29T18:33:00Z">
              <w:r w:rsidRPr="00BE29DD">
                <w:rPr>
                  <w:sz w:val="18"/>
                  <w:szCs w:val="18"/>
                </w:rPr>
                <w:t>454</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213" w:author="USA - June 2026" w:date="2026-02-20T11:40:00Z" w16du:dateUtc="2026-02-20T19:40:00Z">
              <w:tcPr>
                <w:tcW w:w="577" w:type="pct"/>
                <w:gridSpan w:val="2"/>
                <w:tcBorders>
                  <w:top w:val="nil"/>
                  <w:left w:val="nil"/>
                  <w:bottom w:val="single" w:sz="4" w:space="0" w:color="auto"/>
                  <w:right w:val="single" w:sz="4" w:space="0" w:color="auto"/>
                </w:tcBorders>
                <w:shd w:val="clear" w:color="000000" w:fill="92D050"/>
                <w:noWrap/>
                <w:vAlign w:val="center"/>
                <w:hideMark/>
              </w:tcPr>
            </w:tcPrChange>
          </w:tcPr>
          <w:p w14:paraId="63DA34B7" w14:textId="1719872B" w:rsidR="00AD0722" w:rsidRPr="00C50431" w:rsidRDefault="00AD0722">
            <w:pPr>
              <w:pStyle w:val="Tabletext"/>
              <w:jc w:val="center"/>
              <w:rPr>
                <w:ins w:id="2214" w:author="251 (USA)" w:date="2023-05-29T18:33:00Z"/>
                <w:sz w:val="18"/>
                <w:szCs w:val="18"/>
                <w:highlight w:val="green"/>
              </w:rPr>
            </w:pPr>
            <w:ins w:id="2215" w:author="251 (USA)" w:date="2023-05-29T18:33:00Z">
              <w:del w:id="2216" w:author="USA - June 2026" w:date="2026-02-20T11:40:00Z" w16du:dateUtc="2026-02-20T19:40:00Z">
                <w:r w:rsidRPr="00C50431" w:rsidDel="00847BA4">
                  <w:rPr>
                    <w:sz w:val="18"/>
                    <w:szCs w:val="18"/>
                    <w:highlight w:val="green"/>
                  </w:rPr>
                  <w:delText>59</w:delText>
                </w:r>
              </w:del>
            </w:ins>
            <w:ins w:id="2217" w:author="USA - June 2026" w:date="2026-02-20T11:40:00Z" w16du:dateUtc="2026-02-20T19:40:00Z">
              <w:r w:rsidR="00847BA4" w:rsidRPr="00C50431">
                <w:rPr>
                  <w:sz w:val="18"/>
                  <w:szCs w:val="18"/>
                  <w:highlight w:val="green"/>
                </w:rPr>
                <w:t>62</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218" w:author="USA - June 2026" w:date="2026-02-20T11:40:00Z" w16du:dateUtc="2026-02-20T19:40:00Z">
              <w:tcPr>
                <w:tcW w:w="913" w:type="pct"/>
                <w:gridSpan w:val="2"/>
                <w:tcBorders>
                  <w:top w:val="nil"/>
                  <w:left w:val="nil"/>
                  <w:bottom w:val="single" w:sz="4" w:space="0" w:color="auto"/>
                  <w:right w:val="single" w:sz="4" w:space="0" w:color="auto"/>
                </w:tcBorders>
                <w:shd w:val="clear" w:color="000000" w:fill="92D050"/>
                <w:noWrap/>
                <w:vAlign w:val="center"/>
                <w:hideMark/>
              </w:tcPr>
            </w:tcPrChange>
          </w:tcPr>
          <w:p w14:paraId="45254C56" w14:textId="77777777" w:rsidR="00AD0722" w:rsidRPr="00BE29DD" w:rsidRDefault="00AD0722">
            <w:pPr>
              <w:pStyle w:val="Tabletext"/>
              <w:jc w:val="center"/>
              <w:rPr>
                <w:ins w:id="2219" w:author="251 (USA)" w:date="2023-05-29T18:33:00Z"/>
                <w:sz w:val="18"/>
                <w:szCs w:val="18"/>
              </w:rPr>
            </w:pPr>
            <w:ins w:id="2220" w:author="251 (USA)" w:date="2023-05-29T18:33:00Z">
              <w:r w:rsidRPr="00BE29DD">
                <w:rPr>
                  <w:sz w:val="18"/>
                  <w:szCs w:val="18"/>
                </w:rPr>
                <w:t>2</w:t>
              </w:r>
            </w:ins>
            <w:ins w:id="2221" w:author="ITU_R" w:date="2023-06-02T11:07:00Z">
              <w:r w:rsidRPr="00BE29DD">
                <w:rPr>
                  <w:sz w:val="18"/>
                  <w:szCs w:val="18"/>
                </w:rPr>
                <w:t> </w:t>
              </w:r>
            </w:ins>
            <w:ins w:id="2222" w:author="251 (USA)" w:date="2023-05-29T18:33:00Z">
              <w:r w:rsidRPr="00BE29DD">
                <w:rPr>
                  <w:sz w:val="18"/>
                  <w:szCs w:val="18"/>
                </w:rPr>
                <w:t>122</w:t>
              </w:r>
            </w:ins>
          </w:p>
        </w:tc>
      </w:tr>
      <w:tr w:rsidR="00AD0722" w:rsidRPr="00BE29DD" w14:paraId="6B374E8D" w14:textId="77777777" w:rsidTr="00C50431">
        <w:tblPrEx>
          <w:tblW w:w="5000" w:type="pct"/>
          <w:jc w:val="center"/>
          <w:tblCellMar>
            <w:left w:w="57" w:type="dxa"/>
            <w:right w:w="57" w:type="dxa"/>
          </w:tblCellMar>
          <w:tblPrExChange w:id="2223" w:author="USA - June 2026" w:date="2026-02-20T11:41:00Z" w16du:dateUtc="2026-02-20T19:41:00Z">
            <w:tblPrEx>
              <w:tblW w:w="5000" w:type="pct"/>
              <w:jc w:val="center"/>
              <w:tblCellMar>
                <w:left w:w="57" w:type="dxa"/>
                <w:right w:w="57" w:type="dxa"/>
              </w:tblCellMar>
            </w:tblPrEx>
          </w:tblPrExChange>
        </w:tblPrEx>
        <w:trPr>
          <w:jc w:val="center"/>
          <w:ins w:id="2224" w:author="251 (USA)" w:date="2023-05-29T18:33:00Z"/>
          <w:trPrChange w:id="2225" w:author="USA - June 2026" w:date="2026-02-20T11:41:00Z" w16du:dateUtc="2026-02-20T19:41: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226" w:author="USA - June 2026" w:date="2026-02-20T11:41:00Z" w16du:dateUtc="2026-02-20T19:41:00Z">
              <w:tcPr>
                <w:tcW w:w="663" w:type="pct"/>
                <w:gridSpan w:val="2"/>
                <w:tcBorders>
                  <w:top w:val="nil"/>
                  <w:left w:val="single" w:sz="4" w:space="0" w:color="auto"/>
                  <w:bottom w:val="single" w:sz="4" w:space="0" w:color="auto"/>
                  <w:right w:val="single" w:sz="4" w:space="0" w:color="auto"/>
                </w:tcBorders>
                <w:shd w:val="clear" w:color="000000" w:fill="92D050"/>
                <w:noWrap/>
                <w:vAlign w:val="center"/>
                <w:hideMark/>
              </w:tcPr>
            </w:tcPrChange>
          </w:tcPr>
          <w:p w14:paraId="4E4F1B9E" w14:textId="77777777" w:rsidR="00AD0722" w:rsidRPr="00BE29DD" w:rsidRDefault="00AD0722">
            <w:pPr>
              <w:pStyle w:val="Tabletext"/>
              <w:rPr>
                <w:ins w:id="2227" w:author="251 (USA)" w:date="2023-05-29T18:33:00Z"/>
                <w:b/>
                <w:bCs/>
                <w:sz w:val="18"/>
                <w:szCs w:val="18"/>
              </w:rPr>
            </w:pPr>
            <w:ins w:id="2228" w:author="251 (USA)" w:date="2023-05-29T18:33:00Z">
              <w:r w:rsidRPr="00BE29DD">
                <w:rPr>
                  <w:b/>
                  <w:bCs/>
                  <w:sz w:val="18"/>
                  <w:szCs w:val="18"/>
                </w:rPr>
                <w:t>F9 (MWS) (Nadir)</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229" w:author="USA - June 2026" w:date="2026-02-20T11:41:00Z" w16du:dateUtc="2026-02-20T19:41:00Z">
              <w:tcPr>
                <w:tcW w:w="477" w:type="pct"/>
                <w:gridSpan w:val="2"/>
                <w:tcBorders>
                  <w:top w:val="nil"/>
                  <w:left w:val="nil"/>
                  <w:bottom w:val="single" w:sz="4" w:space="0" w:color="auto"/>
                  <w:right w:val="single" w:sz="4" w:space="0" w:color="auto"/>
                </w:tcBorders>
                <w:shd w:val="clear" w:color="000000" w:fill="92D050"/>
                <w:noWrap/>
                <w:vAlign w:val="center"/>
                <w:hideMark/>
              </w:tcPr>
            </w:tcPrChange>
          </w:tcPr>
          <w:p w14:paraId="4BE35B42" w14:textId="77777777" w:rsidR="00AD0722" w:rsidRPr="00BE29DD" w:rsidRDefault="00AD0722">
            <w:pPr>
              <w:pStyle w:val="Tabletext"/>
              <w:jc w:val="center"/>
              <w:rPr>
                <w:ins w:id="2230" w:author="251 (USA)" w:date="2023-05-29T18:33:00Z"/>
                <w:sz w:val="18"/>
                <w:szCs w:val="18"/>
              </w:rPr>
            </w:pPr>
            <w:ins w:id="2231" w:author="251 (USA)" w:date="2023-05-29T18:33:00Z">
              <w:r w:rsidRPr="00BE29DD">
                <w:rPr>
                  <w:sz w:val="18"/>
                  <w:szCs w:val="18"/>
                </w:rPr>
                <w:t>37</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232" w:author="USA - June 2026" w:date="2026-02-20T11:41:00Z" w16du:dateUtc="2026-02-20T19:41:00Z">
              <w:tcPr>
                <w:tcW w:w="816" w:type="pct"/>
                <w:gridSpan w:val="2"/>
                <w:tcBorders>
                  <w:top w:val="nil"/>
                  <w:left w:val="nil"/>
                  <w:bottom w:val="single" w:sz="4" w:space="0" w:color="auto"/>
                  <w:right w:val="single" w:sz="4" w:space="0" w:color="auto"/>
                </w:tcBorders>
                <w:shd w:val="clear" w:color="000000" w:fill="92D050"/>
                <w:noWrap/>
                <w:vAlign w:val="center"/>
                <w:hideMark/>
              </w:tcPr>
            </w:tcPrChange>
          </w:tcPr>
          <w:p w14:paraId="6C30CB2A" w14:textId="77777777" w:rsidR="00AD0722" w:rsidRPr="00BE29DD" w:rsidRDefault="00AD0722">
            <w:pPr>
              <w:pStyle w:val="Tabletext"/>
              <w:jc w:val="center"/>
              <w:rPr>
                <w:ins w:id="2233" w:author="251 (USA)" w:date="2023-05-29T18:33:00Z"/>
                <w:sz w:val="18"/>
                <w:szCs w:val="18"/>
              </w:rPr>
            </w:pPr>
            <w:ins w:id="2234" w:author="251 (USA)" w:date="2023-05-29T18:33:00Z">
              <w:r w:rsidRPr="00BE29DD">
                <w:rPr>
                  <w:sz w:val="18"/>
                  <w:szCs w:val="18"/>
                </w:rPr>
                <w:t>90.00</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235" w:author="USA - June 2026" w:date="2026-02-20T11:41:00Z" w16du:dateUtc="2026-02-20T19:41:00Z">
              <w:tcPr>
                <w:tcW w:w="587" w:type="pct"/>
                <w:gridSpan w:val="2"/>
                <w:tcBorders>
                  <w:top w:val="nil"/>
                  <w:left w:val="nil"/>
                  <w:bottom w:val="single" w:sz="4" w:space="0" w:color="auto"/>
                  <w:right w:val="single" w:sz="4" w:space="0" w:color="auto"/>
                </w:tcBorders>
                <w:shd w:val="clear" w:color="000000" w:fill="92D050"/>
                <w:noWrap/>
                <w:vAlign w:val="center"/>
                <w:hideMark/>
              </w:tcPr>
            </w:tcPrChange>
          </w:tcPr>
          <w:p w14:paraId="26EF0272" w14:textId="1598FD5D" w:rsidR="00AD0722" w:rsidRPr="00C50431" w:rsidRDefault="00AD0722">
            <w:pPr>
              <w:pStyle w:val="Tabletext"/>
              <w:jc w:val="center"/>
              <w:rPr>
                <w:ins w:id="2236" w:author="251 (USA)" w:date="2023-05-29T18:33:00Z"/>
                <w:sz w:val="18"/>
                <w:szCs w:val="18"/>
                <w:highlight w:val="cyan"/>
              </w:rPr>
            </w:pPr>
            <w:ins w:id="2237" w:author="251 (USA)" w:date="2023-05-29T18:33:00Z">
              <w:r w:rsidRPr="00C50431">
                <w:rPr>
                  <w:sz w:val="18"/>
                  <w:szCs w:val="18"/>
                  <w:highlight w:val="cyan"/>
                </w:rPr>
                <w:t>1</w:t>
              </w:r>
            </w:ins>
            <w:ins w:id="2238" w:author="ITU_R" w:date="2023-06-02T11:07:00Z">
              <w:r w:rsidRPr="00C50431">
                <w:rPr>
                  <w:sz w:val="18"/>
                  <w:szCs w:val="18"/>
                  <w:highlight w:val="cyan"/>
                </w:rPr>
                <w:t> </w:t>
              </w:r>
            </w:ins>
            <w:ins w:id="2239" w:author="251 (USA)" w:date="2023-05-29T18:33:00Z">
              <w:r w:rsidRPr="00C50431">
                <w:rPr>
                  <w:sz w:val="18"/>
                  <w:szCs w:val="18"/>
                  <w:highlight w:val="cyan"/>
                </w:rPr>
                <w:t>2</w:t>
              </w:r>
              <w:del w:id="2240" w:author="USA - June 2026" w:date="2026-02-20T11:38:00Z" w16du:dateUtc="2026-02-20T19:38:00Z">
                <w:r w:rsidRPr="00C50431" w:rsidDel="00847BA4">
                  <w:rPr>
                    <w:sz w:val="18"/>
                    <w:szCs w:val="18"/>
                    <w:highlight w:val="cyan"/>
                  </w:rPr>
                  <w:delText>88.2</w:delText>
                </w:r>
              </w:del>
            </w:ins>
            <w:ins w:id="2241" w:author="USA - June 2026" w:date="2026-02-20T11:38:00Z" w16du:dateUtc="2026-02-20T19:38:00Z">
              <w:r w:rsidR="00847BA4" w:rsidRPr="00C50431">
                <w:rPr>
                  <w:sz w:val="18"/>
                  <w:szCs w:val="18"/>
                  <w:highlight w:val="cyan"/>
                </w:rPr>
                <w:t>02</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242" w:author="USA - June 2026" w:date="2026-02-20T11:41:00Z" w16du:dateUtc="2026-02-20T19:41:00Z">
              <w:tcPr>
                <w:tcW w:w="968" w:type="pct"/>
                <w:gridSpan w:val="2"/>
                <w:tcBorders>
                  <w:top w:val="nil"/>
                  <w:left w:val="nil"/>
                  <w:bottom w:val="single" w:sz="4" w:space="0" w:color="auto"/>
                  <w:right w:val="single" w:sz="4" w:space="0" w:color="auto"/>
                </w:tcBorders>
                <w:shd w:val="clear" w:color="000000" w:fill="92D050"/>
                <w:noWrap/>
                <w:vAlign w:val="center"/>
                <w:hideMark/>
              </w:tcPr>
            </w:tcPrChange>
          </w:tcPr>
          <w:p w14:paraId="3A3D9061" w14:textId="77777777" w:rsidR="00AD0722" w:rsidRPr="00BE29DD" w:rsidRDefault="00AD0722">
            <w:pPr>
              <w:pStyle w:val="Tabletext"/>
              <w:jc w:val="center"/>
              <w:rPr>
                <w:ins w:id="2243" w:author="251 (USA)" w:date="2023-05-29T18:33:00Z"/>
                <w:sz w:val="18"/>
                <w:szCs w:val="18"/>
              </w:rPr>
            </w:pPr>
            <w:ins w:id="2244" w:author="251 (USA)" w:date="2023-05-29T18:33:00Z">
              <w:r w:rsidRPr="00BE29DD">
                <w:rPr>
                  <w:sz w:val="18"/>
                  <w:szCs w:val="18"/>
                </w:rPr>
                <w:t>&gt; 60 million</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245" w:author="USA - June 2026" w:date="2026-02-20T11:41:00Z" w16du:dateUtc="2026-02-20T19:41:00Z">
              <w:tcPr>
                <w:tcW w:w="577" w:type="pct"/>
                <w:gridSpan w:val="2"/>
                <w:tcBorders>
                  <w:top w:val="nil"/>
                  <w:left w:val="nil"/>
                  <w:bottom w:val="single" w:sz="4" w:space="0" w:color="auto"/>
                  <w:right w:val="single" w:sz="4" w:space="0" w:color="auto"/>
                </w:tcBorders>
                <w:shd w:val="clear" w:color="000000" w:fill="92D050"/>
                <w:noWrap/>
                <w:vAlign w:val="center"/>
                <w:hideMark/>
              </w:tcPr>
            </w:tcPrChange>
          </w:tcPr>
          <w:p w14:paraId="66D89F38" w14:textId="4F4F99CB" w:rsidR="00AD0722" w:rsidRPr="00C50431" w:rsidRDefault="00AD0722">
            <w:pPr>
              <w:pStyle w:val="Tabletext"/>
              <w:jc w:val="center"/>
              <w:rPr>
                <w:ins w:id="2246" w:author="251 (USA)" w:date="2023-05-29T18:33:00Z"/>
                <w:sz w:val="18"/>
                <w:szCs w:val="18"/>
                <w:highlight w:val="green"/>
              </w:rPr>
            </w:pPr>
            <w:ins w:id="2247" w:author="251 (USA)" w:date="2023-05-29T18:33:00Z">
              <w:r w:rsidRPr="00C50431">
                <w:rPr>
                  <w:sz w:val="18"/>
                  <w:szCs w:val="18"/>
                  <w:highlight w:val="green"/>
                </w:rPr>
                <w:t>&gt;</w:t>
              </w:r>
            </w:ins>
            <w:ins w:id="2248" w:author="ITU_R" w:date="2023-06-02T11:07:00Z">
              <w:r w:rsidRPr="00C50431">
                <w:rPr>
                  <w:sz w:val="18"/>
                  <w:szCs w:val="18"/>
                  <w:highlight w:val="green"/>
                </w:rPr>
                <w:t> </w:t>
              </w:r>
            </w:ins>
            <w:ins w:id="2249" w:author="251 (USA)" w:date="2023-05-29T18:33:00Z">
              <w:r w:rsidRPr="00C50431">
                <w:rPr>
                  <w:sz w:val="18"/>
                  <w:szCs w:val="18"/>
                  <w:highlight w:val="green"/>
                </w:rPr>
                <w:t>4</w:t>
              </w:r>
            </w:ins>
            <w:ins w:id="2250" w:author="USA - June 2026" w:date="2026-02-20T11:40:00Z" w16du:dateUtc="2026-02-20T19:40:00Z">
              <w:r w:rsidR="00847BA4" w:rsidRPr="00C50431">
                <w:rPr>
                  <w:sz w:val="18"/>
                  <w:szCs w:val="18"/>
                  <w:highlight w:val="green"/>
                </w:rPr>
                <w:t>9</w:t>
              </w:r>
            </w:ins>
            <w:ins w:id="2251" w:author="251 (USA)" w:date="2023-05-29T18:33:00Z">
              <w:del w:id="2252" w:author="USA - June 2026" w:date="2026-02-20T11:40:00Z" w16du:dateUtc="2026-02-20T19:40:00Z">
                <w:r w:rsidRPr="00C50431" w:rsidDel="00847BA4">
                  <w:rPr>
                    <w:sz w:val="18"/>
                    <w:szCs w:val="18"/>
                    <w:highlight w:val="green"/>
                  </w:rPr>
                  <w:delText>6</w:delText>
                </w:r>
              </w:del>
            </w:ins>
            <w:ins w:id="2253" w:author="ITU_R" w:date="2023-06-02T11:07:00Z">
              <w:r w:rsidRPr="00C50431">
                <w:rPr>
                  <w:sz w:val="18"/>
                  <w:szCs w:val="18"/>
                  <w:highlight w:val="green"/>
                </w:rPr>
                <w:t> </w:t>
              </w:r>
            </w:ins>
            <w:ins w:id="2254" w:author="USA - June 2026" w:date="2026-02-20T11:41:00Z" w16du:dateUtc="2026-02-20T19:41:00Z">
              <w:r w:rsidR="00847BA4" w:rsidRPr="00C50431">
                <w:rPr>
                  <w:sz w:val="18"/>
                  <w:szCs w:val="18"/>
                  <w:highlight w:val="green"/>
                </w:rPr>
                <w:t>9</w:t>
              </w:r>
            </w:ins>
            <w:ins w:id="2255" w:author="251 (USA)" w:date="2023-05-29T18:33:00Z">
              <w:del w:id="2256" w:author="USA - June 2026" w:date="2026-02-20T11:41:00Z" w16du:dateUtc="2026-02-20T19:41:00Z">
                <w:r w:rsidRPr="00C50431" w:rsidDel="00847BA4">
                  <w:rPr>
                    <w:sz w:val="18"/>
                    <w:szCs w:val="18"/>
                    <w:highlight w:val="green"/>
                  </w:rPr>
                  <w:delText>5</w:delText>
                </w:r>
              </w:del>
              <w:r w:rsidRPr="00C50431">
                <w:rPr>
                  <w:sz w:val="18"/>
                  <w:szCs w:val="18"/>
                  <w:highlight w:val="green"/>
                </w:rPr>
                <w:t>00</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257" w:author="USA - June 2026" w:date="2026-02-20T11:41:00Z" w16du:dateUtc="2026-02-20T19:41:00Z">
              <w:tcPr>
                <w:tcW w:w="913" w:type="pct"/>
                <w:gridSpan w:val="2"/>
                <w:tcBorders>
                  <w:top w:val="nil"/>
                  <w:left w:val="nil"/>
                  <w:bottom w:val="single" w:sz="4" w:space="0" w:color="auto"/>
                  <w:right w:val="single" w:sz="4" w:space="0" w:color="auto"/>
                </w:tcBorders>
                <w:shd w:val="clear" w:color="000000" w:fill="92D050"/>
                <w:noWrap/>
                <w:vAlign w:val="center"/>
                <w:hideMark/>
              </w:tcPr>
            </w:tcPrChange>
          </w:tcPr>
          <w:p w14:paraId="1F611A36" w14:textId="77777777" w:rsidR="00AD0722" w:rsidRPr="00BE29DD" w:rsidRDefault="00AD0722">
            <w:pPr>
              <w:pStyle w:val="Tabletext"/>
              <w:jc w:val="center"/>
              <w:rPr>
                <w:ins w:id="2258" w:author="251 (USA)" w:date="2023-05-29T18:33:00Z"/>
                <w:sz w:val="18"/>
                <w:szCs w:val="18"/>
              </w:rPr>
            </w:pPr>
            <w:ins w:id="2259" w:author="251 (USA)" w:date="2023-05-29T18:33:00Z">
              <w:r w:rsidRPr="00BE29DD">
                <w:rPr>
                  <w:sz w:val="18"/>
                  <w:szCs w:val="18"/>
                </w:rPr>
                <w:t>&gt;</w:t>
              </w:r>
            </w:ins>
            <w:ins w:id="2260" w:author="ITU_R" w:date="2023-06-02T11:07:00Z">
              <w:r w:rsidRPr="00BE29DD">
                <w:rPr>
                  <w:sz w:val="18"/>
                  <w:szCs w:val="18"/>
                </w:rPr>
                <w:t> </w:t>
              </w:r>
            </w:ins>
            <w:ins w:id="2261" w:author="251 (USA)" w:date="2023-05-29T18:33:00Z">
              <w:r w:rsidRPr="00BE29DD">
                <w:rPr>
                  <w:sz w:val="18"/>
                  <w:szCs w:val="18"/>
                </w:rPr>
                <w:t>300</w:t>
              </w:r>
            </w:ins>
            <w:ins w:id="2262" w:author="ITU_R" w:date="2023-06-02T11:07:00Z">
              <w:r w:rsidRPr="00BE29DD">
                <w:rPr>
                  <w:sz w:val="18"/>
                  <w:szCs w:val="18"/>
                </w:rPr>
                <w:t> </w:t>
              </w:r>
            </w:ins>
            <w:ins w:id="2263" w:author="251 (USA)" w:date="2023-05-29T18:33:00Z">
              <w:r w:rsidRPr="00BE29DD">
                <w:rPr>
                  <w:sz w:val="18"/>
                  <w:szCs w:val="18"/>
                </w:rPr>
                <w:t>000</w:t>
              </w:r>
            </w:ins>
          </w:p>
        </w:tc>
      </w:tr>
      <w:tr w:rsidR="00AD0722" w:rsidRPr="00BE29DD" w14:paraId="444E57B7" w14:textId="77777777" w:rsidTr="00C50431">
        <w:tblPrEx>
          <w:tblW w:w="5000" w:type="pct"/>
          <w:jc w:val="center"/>
          <w:tblCellMar>
            <w:left w:w="57" w:type="dxa"/>
            <w:right w:w="57" w:type="dxa"/>
          </w:tblCellMar>
          <w:tblPrExChange w:id="2264" w:author="USA - June 2026" w:date="2026-02-20T11:41:00Z" w16du:dateUtc="2026-02-20T19:41:00Z">
            <w:tblPrEx>
              <w:tblW w:w="5000" w:type="pct"/>
              <w:jc w:val="center"/>
              <w:tblCellMar>
                <w:left w:w="57" w:type="dxa"/>
                <w:right w:w="57" w:type="dxa"/>
              </w:tblCellMar>
            </w:tblPrEx>
          </w:tblPrExChange>
        </w:tblPrEx>
        <w:trPr>
          <w:jc w:val="center"/>
          <w:ins w:id="2265" w:author="251 (USA)" w:date="2023-05-29T18:33:00Z"/>
          <w:trPrChange w:id="2266" w:author="USA - June 2026" w:date="2026-02-20T11:41:00Z" w16du:dateUtc="2026-02-20T19:41: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267" w:author="USA - June 2026" w:date="2026-02-20T11:41:00Z" w16du:dateUtc="2026-02-20T19:41:00Z">
              <w:tcPr>
                <w:tcW w:w="663" w:type="pct"/>
                <w:gridSpan w:val="2"/>
                <w:tcBorders>
                  <w:top w:val="nil"/>
                  <w:left w:val="single" w:sz="4" w:space="0" w:color="auto"/>
                  <w:bottom w:val="single" w:sz="4" w:space="0" w:color="auto"/>
                  <w:right w:val="single" w:sz="4" w:space="0" w:color="auto"/>
                </w:tcBorders>
                <w:noWrap/>
                <w:vAlign w:val="center"/>
                <w:hideMark/>
              </w:tcPr>
            </w:tcPrChange>
          </w:tcPr>
          <w:p w14:paraId="43CD5542" w14:textId="77777777" w:rsidR="00AD0722" w:rsidRPr="00BE29DD" w:rsidRDefault="00AD0722">
            <w:pPr>
              <w:pStyle w:val="Tabletext"/>
              <w:rPr>
                <w:ins w:id="2268" w:author="251 (USA)" w:date="2023-05-29T18:33:00Z"/>
                <w:b/>
                <w:bCs/>
                <w:sz w:val="18"/>
                <w:szCs w:val="18"/>
              </w:rPr>
            </w:pPr>
            <w:ins w:id="2269" w:author="251 (USA)" w:date="2023-05-29T18:33:00Z">
              <w:r w:rsidRPr="00BE29DD">
                <w:rPr>
                  <w:b/>
                  <w:bCs/>
                  <w:sz w:val="18"/>
                  <w:szCs w:val="18"/>
                </w:rPr>
                <w:t>F10 (MWI)</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270" w:author="USA - June 2026" w:date="2026-02-20T11:41:00Z" w16du:dateUtc="2026-02-20T19:41:00Z">
              <w:tcPr>
                <w:tcW w:w="477" w:type="pct"/>
                <w:gridSpan w:val="2"/>
                <w:tcBorders>
                  <w:top w:val="nil"/>
                  <w:left w:val="nil"/>
                  <w:bottom w:val="single" w:sz="4" w:space="0" w:color="auto"/>
                  <w:right w:val="single" w:sz="4" w:space="0" w:color="auto"/>
                </w:tcBorders>
                <w:noWrap/>
                <w:vAlign w:val="center"/>
                <w:hideMark/>
              </w:tcPr>
            </w:tcPrChange>
          </w:tcPr>
          <w:p w14:paraId="374C9D51" w14:textId="77777777" w:rsidR="00AD0722" w:rsidRPr="00BE29DD" w:rsidRDefault="00AD0722">
            <w:pPr>
              <w:pStyle w:val="Tabletext"/>
              <w:jc w:val="center"/>
              <w:rPr>
                <w:ins w:id="2271" w:author="251 (USA)" w:date="2023-05-29T18:33:00Z"/>
                <w:sz w:val="18"/>
                <w:szCs w:val="18"/>
              </w:rPr>
            </w:pPr>
            <w:ins w:id="2272" w:author="251 (USA)" w:date="2023-05-29T18:33:00Z">
              <w:r w:rsidRPr="00BE29DD">
                <w:rPr>
                  <w:sz w:val="18"/>
                  <w:szCs w:val="18"/>
                </w:rPr>
                <w:t>41.5</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273" w:author="USA - June 2026" w:date="2026-02-20T11:41:00Z" w16du:dateUtc="2026-02-20T19:41:00Z">
              <w:tcPr>
                <w:tcW w:w="816" w:type="pct"/>
                <w:gridSpan w:val="2"/>
                <w:tcBorders>
                  <w:top w:val="nil"/>
                  <w:left w:val="nil"/>
                  <w:bottom w:val="single" w:sz="4" w:space="0" w:color="auto"/>
                  <w:right w:val="single" w:sz="4" w:space="0" w:color="auto"/>
                </w:tcBorders>
                <w:noWrap/>
                <w:vAlign w:val="center"/>
                <w:hideMark/>
              </w:tcPr>
            </w:tcPrChange>
          </w:tcPr>
          <w:p w14:paraId="113C0C30" w14:textId="40090BB5" w:rsidR="00AD0722" w:rsidRPr="00BE29DD" w:rsidRDefault="00AD0722">
            <w:pPr>
              <w:pStyle w:val="Tabletext"/>
              <w:jc w:val="center"/>
              <w:rPr>
                <w:ins w:id="2274" w:author="251 (USA)" w:date="2023-05-29T18:33:00Z"/>
                <w:sz w:val="18"/>
                <w:szCs w:val="18"/>
              </w:rPr>
            </w:pPr>
            <w:ins w:id="2275" w:author="251 (USA)" w:date="2023-05-29T18:33:00Z">
              <w:r w:rsidRPr="00C50431">
                <w:rPr>
                  <w:sz w:val="18"/>
                  <w:szCs w:val="18"/>
                  <w:highlight w:val="green"/>
                </w:rPr>
                <w:t>3</w:t>
              </w:r>
              <w:del w:id="2276" w:author="USA - June 2026" w:date="2026-02-20T11:36:00Z" w16du:dateUtc="2026-02-20T19:36:00Z">
                <w:r w:rsidRPr="00C50431" w:rsidDel="00847BA4">
                  <w:rPr>
                    <w:sz w:val="18"/>
                    <w:szCs w:val="18"/>
                    <w:highlight w:val="green"/>
                  </w:rPr>
                  <w:delText>6.65</w:delText>
                </w:r>
              </w:del>
            </w:ins>
            <w:ins w:id="2277" w:author="USA - June 2026" w:date="2026-02-20T11:36:00Z" w16du:dateUtc="2026-02-20T19:36:00Z">
              <w:r w:rsidR="00847BA4" w:rsidRPr="00C50431">
                <w:rPr>
                  <w:sz w:val="18"/>
                  <w:szCs w:val="18"/>
                  <w:highlight w:val="green"/>
                </w:rPr>
                <w:t>7.2</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278" w:author="USA - June 2026" w:date="2026-02-20T11:41:00Z" w16du:dateUtc="2026-02-20T19:41:00Z">
              <w:tcPr>
                <w:tcW w:w="587" w:type="pct"/>
                <w:gridSpan w:val="2"/>
                <w:tcBorders>
                  <w:top w:val="nil"/>
                  <w:left w:val="nil"/>
                  <w:bottom w:val="single" w:sz="4" w:space="0" w:color="auto"/>
                  <w:right w:val="single" w:sz="4" w:space="0" w:color="auto"/>
                </w:tcBorders>
                <w:noWrap/>
                <w:vAlign w:val="center"/>
                <w:hideMark/>
              </w:tcPr>
            </w:tcPrChange>
          </w:tcPr>
          <w:p w14:paraId="47AC4628" w14:textId="3CA346E0" w:rsidR="00AD0722" w:rsidRPr="00C50431" w:rsidRDefault="00AD0722">
            <w:pPr>
              <w:pStyle w:val="Tabletext"/>
              <w:jc w:val="center"/>
              <w:rPr>
                <w:ins w:id="2279" w:author="251 (USA)" w:date="2023-05-29T18:33:00Z"/>
                <w:sz w:val="18"/>
                <w:szCs w:val="18"/>
                <w:highlight w:val="cyan"/>
              </w:rPr>
            </w:pPr>
            <w:ins w:id="2280" w:author="251 (USA)" w:date="2023-05-29T18:33:00Z">
              <w:r w:rsidRPr="00C50431">
                <w:rPr>
                  <w:sz w:val="18"/>
                  <w:szCs w:val="18"/>
                  <w:highlight w:val="cyan"/>
                </w:rPr>
                <w:t>1</w:t>
              </w:r>
            </w:ins>
            <w:ins w:id="2281" w:author="ITU_R" w:date="2023-06-02T11:07:00Z">
              <w:r w:rsidRPr="00C50431">
                <w:rPr>
                  <w:sz w:val="18"/>
                  <w:szCs w:val="18"/>
                  <w:highlight w:val="cyan"/>
                </w:rPr>
                <w:t> </w:t>
              </w:r>
            </w:ins>
            <w:ins w:id="2282" w:author="251 (USA)" w:date="2023-05-29T18:33:00Z">
              <w:del w:id="2283" w:author="USA - June 2026" w:date="2026-02-20T11:38:00Z" w16du:dateUtc="2026-02-20T19:38:00Z">
                <w:r w:rsidRPr="00C50431" w:rsidDel="00847BA4">
                  <w:rPr>
                    <w:sz w:val="18"/>
                    <w:szCs w:val="18"/>
                    <w:highlight w:val="cyan"/>
                  </w:rPr>
                  <w:delText>801.7</w:delText>
                </w:r>
              </w:del>
            </w:ins>
            <w:ins w:id="2284" w:author="USA - June 2026" w:date="2026-02-20T11:38:00Z" w16du:dateUtc="2026-02-20T19:38:00Z">
              <w:r w:rsidR="00847BA4" w:rsidRPr="00C50431">
                <w:rPr>
                  <w:sz w:val="18"/>
                  <w:szCs w:val="18"/>
                  <w:highlight w:val="cyan"/>
                </w:rPr>
                <w:t>703</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285" w:author="USA - June 2026" w:date="2026-02-20T11:41:00Z" w16du:dateUtc="2026-02-20T19:41:00Z">
              <w:tcPr>
                <w:tcW w:w="968" w:type="pct"/>
                <w:gridSpan w:val="2"/>
                <w:tcBorders>
                  <w:top w:val="nil"/>
                  <w:left w:val="nil"/>
                  <w:bottom w:val="single" w:sz="4" w:space="0" w:color="auto"/>
                  <w:right w:val="single" w:sz="4" w:space="0" w:color="auto"/>
                </w:tcBorders>
                <w:noWrap/>
                <w:vAlign w:val="center"/>
                <w:hideMark/>
              </w:tcPr>
            </w:tcPrChange>
          </w:tcPr>
          <w:p w14:paraId="370C59A1" w14:textId="77777777" w:rsidR="00AD0722" w:rsidRPr="00BE29DD" w:rsidRDefault="00AD0722">
            <w:pPr>
              <w:pStyle w:val="Tabletext"/>
              <w:jc w:val="center"/>
              <w:rPr>
                <w:ins w:id="2286" w:author="251 (USA)" w:date="2023-05-29T18:33:00Z"/>
                <w:sz w:val="18"/>
                <w:szCs w:val="18"/>
              </w:rPr>
            </w:pPr>
            <w:ins w:id="2287" w:author="251 (USA)" w:date="2023-05-29T18:33:00Z">
              <w:r w:rsidRPr="00BE29DD">
                <w:rPr>
                  <w:sz w:val="18"/>
                  <w:szCs w:val="18"/>
                </w:rPr>
                <w:t>163</w:t>
              </w:r>
            </w:ins>
            <w:ins w:id="2288" w:author="ITU_R" w:date="2023-06-02T11:07:00Z">
              <w:r w:rsidRPr="00BE29DD">
                <w:rPr>
                  <w:sz w:val="18"/>
                  <w:szCs w:val="18"/>
                </w:rPr>
                <w:t> </w:t>
              </w:r>
            </w:ins>
            <w:ins w:id="2289" w:author="251 (USA)" w:date="2023-05-29T18:33:00Z">
              <w:r w:rsidRPr="00BE29DD">
                <w:rPr>
                  <w:sz w:val="18"/>
                  <w:szCs w:val="18"/>
                </w:rPr>
                <w:t>443</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290" w:author="USA - June 2026" w:date="2026-02-20T11:41:00Z" w16du:dateUtc="2026-02-20T19:41:00Z">
              <w:tcPr>
                <w:tcW w:w="577" w:type="pct"/>
                <w:gridSpan w:val="2"/>
                <w:tcBorders>
                  <w:top w:val="nil"/>
                  <w:left w:val="nil"/>
                  <w:bottom w:val="single" w:sz="4" w:space="0" w:color="auto"/>
                  <w:right w:val="single" w:sz="4" w:space="0" w:color="auto"/>
                </w:tcBorders>
                <w:noWrap/>
                <w:vAlign w:val="center"/>
                <w:hideMark/>
              </w:tcPr>
            </w:tcPrChange>
          </w:tcPr>
          <w:p w14:paraId="6FD73AF2" w14:textId="1372454A" w:rsidR="00AD0722" w:rsidRPr="00C50431" w:rsidRDefault="00AD0722">
            <w:pPr>
              <w:pStyle w:val="Tabletext"/>
              <w:jc w:val="center"/>
              <w:rPr>
                <w:ins w:id="2291" w:author="251 (USA)" w:date="2023-05-29T18:33:00Z"/>
                <w:sz w:val="18"/>
                <w:szCs w:val="18"/>
                <w:highlight w:val="green"/>
              </w:rPr>
            </w:pPr>
            <w:ins w:id="2292" w:author="251 (USA)" w:date="2023-05-29T18:33:00Z">
              <w:r w:rsidRPr="00C50431">
                <w:rPr>
                  <w:sz w:val="18"/>
                  <w:szCs w:val="18"/>
                  <w:highlight w:val="green"/>
                </w:rPr>
                <w:t>9</w:t>
              </w:r>
            </w:ins>
            <w:ins w:id="2293" w:author="USA - June 2026" w:date="2026-02-20T11:41:00Z" w16du:dateUtc="2026-02-20T19:41:00Z">
              <w:r w:rsidR="00847BA4" w:rsidRPr="00C50431">
                <w:rPr>
                  <w:sz w:val="18"/>
                  <w:szCs w:val="18"/>
                  <w:highlight w:val="green"/>
                </w:rPr>
                <w:t>6</w:t>
              </w:r>
            </w:ins>
            <w:ins w:id="2294" w:author="251 (USA)" w:date="2023-05-29T18:33:00Z">
              <w:del w:id="2295" w:author="USA - June 2026" w:date="2026-02-20T11:41:00Z" w16du:dateUtc="2026-02-20T19:41:00Z">
                <w:r w:rsidRPr="00C50431" w:rsidDel="00847BA4">
                  <w:rPr>
                    <w:sz w:val="18"/>
                    <w:szCs w:val="18"/>
                    <w:highlight w:val="green"/>
                  </w:rPr>
                  <w:delText>1</w:delText>
                </w:r>
              </w:del>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296" w:author="USA - June 2026" w:date="2026-02-20T11:41:00Z" w16du:dateUtc="2026-02-20T19:41:00Z">
              <w:tcPr>
                <w:tcW w:w="913" w:type="pct"/>
                <w:gridSpan w:val="2"/>
                <w:tcBorders>
                  <w:top w:val="nil"/>
                  <w:left w:val="nil"/>
                  <w:bottom w:val="single" w:sz="4" w:space="0" w:color="auto"/>
                  <w:right w:val="single" w:sz="4" w:space="0" w:color="auto"/>
                </w:tcBorders>
                <w:noWrap/>
                <w:vAlign w:val="center"/>
                <w:hideMark/>
              </w:tcPr>
            </w:tcPrChange>
          </w:tcPr>
          <w:p w14:paraId="2EFD3E5E" w14:textId="77777777" w:rsidR="00AD0722" w:rsidRPr="00BE29DD" w:rsidRDefault="00AD0722">
            <w:pPr>
              <w:pStyle w:val="Tabletext"/>
              <w:jc w:val="center"/>
              <w:rPr>
                <w:ins w:id="2297" w:author="251 (USA)" w:date="2023-05-29T18:33:00Z"/>
                <w:sz w:val="18"/>
                <w:szCs w:val="18"/>
              </w:rPr>
            </w:pPr>
            <w:ins w:id="2298" w:author="251 (USA)" w:date="2023-05-29T18:33:00Z">
              <w:r w:rsidRPr="00BE29DD">
                <w:rPr>
                  <w:sz w:val="18"/>
                  <w:szCs w:val="18"/>
                </w:rPr>
                <w:t>817</w:t>
              </w:r>
            </w:ins>
          </w:p>
        </w:tc>
      </w:tr>
      <w:tr w:rsidR="00AD0722" w:rsidRPr="00BE29DD" w14:paraId="28D79DFF" w14:textId="77777777" w:rsidTr="00C50431">
        <w:trPr>
          <w:jc w:val="center"/>
          <w:ins w:id="2299" w:author="251 (USA)" w:date="2023-05-29T18:33:00Z"/>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C87F0D5" w14:textId="77777777" w:rsidR="00AD0722" w:rsidRPr="00BE29DD" w:rsidRDefault="00AD0722">
            <w:pPr>
              <w:pStyle w:val="Tabletext"/>
              <w:rPr>
                <w:ins w:id="2300" w:author="251 (USA)" w:date="2023-05-29T18:33:00Z"/>
                <w:b/>
                <w:bCs/>
                <w:sz w:val="18"/>
                <w:szCs w:val="18"/>
              </w:rPr>
            </w:pPr>
            <w:ins w:id="2301" w:author="251 (USA)" w:date="2023-05-29T18:33:00Z">
              <w:r w:rsidRPr="00BE29DD">
                <w:rPr>
                  <w:b/>
                  <w:bCs/>
                  <w:sz w:val="18"/>
                  <w:szCs w:val="18"/>
                </w:rPr>
                <w:t>F11 (AMR)</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
          <w:p w14:paraId="562EDDB0" w14:textId="77777777" w:rsidR="00AD0722" w:rsidRPr="00BE29DD" w:rsidRDefault="00AD0722">
            <w:pPr>
              <w:pStyle w:val="Tabletext"/>
              <w:jc w:val="center"/>
              <w:rPr>
                <w:ins w:id="2302" w:author="251 (USA)" w:date="2023-05-29T18:33:00Z"/>
                <w:sz w:val="18"/>
                <w:szCs w:val="18"/>
              </w:rPr>
            </w:pPr>
            <w:ins w:id="2303" w:author="251 (USA)" w:date="2023-05-29T18:33:00Z">
              <w:r w:rsidRPr="00BE29DD">
                <w:rPr>
                  <w:sz w:val="18"/>
                  <w:szCs w:val="18"/>
                </w:rPr>
                <w:t>42.3</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
          <w:p w14:paraId="5EFB9F9F" w14:textId="77777777" w:rsidR="00AD0722" w:rsidRPr="00BE29DD" w:rsidRDefault="00AD0722">
            <w:pPr>
              <w:pStyle w:val="Tabletext"/>
              <w:jc w:val="center"/>
              <w:rPr>
                <w:ins w:id="2304" w:author="251 (USA)" w:date="2023-05-29T18:33:00Z"/>
                <w:sz w:val="18"/>
                <w:szCs w:val="18"/>
              </w:rPr>
            </w:pPr>
            <w:ins w:id="2305" w:author="251 (USA)" w:date="2023-05-29T18:33:00Z">
              <w:r w:rsidRPr="00BE29DD">
                <w:rPr>
                  <w:sz w:val="18"/>
                  <w:szCs w:val="18"/>
                </w:rPr>
                <w:t>86.79</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
          <w:p w14:paraId="76278C2C" w14:textId="77777777" w:rsidR="00AD0722" w:rsidRPr="00BE29DD" w:rsidRDefault="00AD0722">
            <w:pPr>
              <w:pStyle w:val="Tabletext"/>
              <w:jc w:val="center"/>
              <w:rPr>
                <w:ins w:id="2306" w:author="251 (USA)" w:date="2023-05-29T18:33:00Z"/>
                <w:sz w:val="18"/>
                <w:szCs w:val="18"/>
              </w:rPr>
            </w:pPr>
            <w:ins w:id="2307" w:author="251 (USA)" w:date="2023-05-29T18:33:00Z">
              <w:r w:rsidRPr="00BE29DD">
                <w:rPr>
                  <w:sz w:val="18"/>
                  <w:szCs w:val="18"/>
                </w:rPr>
                <w:t>855.3</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
          <w:p w14:paraId="66396606" w14:textId="77777777" w:rsidR="00AD0722" w:rsidRPr="00BE29DD" w:rsidRDefault="00AD0722">
            <w:pPr>
              <w:pStyle w:val="Tabletext"/>
              <w:jc w:val="center"/>
              <w:rPr>
                <w:ins w:id="2308" w:author="251 (USA)" w:date="2023-05-29T18:33:00Z"/>
                <w:sz w:val="18"/>
                <w:szCs w:val="18"/>
              </w:rPr>
            </w:pPr>
            <w:ins w:id="2309" w:author="251 (USA)" w:date="2023-05-29T18:33:00Z">
              <w:r w:rsidRPr="00BE29DD">
                <w:rPr>
                  <w:sz w:val="18"/>
                  <w:szCs w:val="18"/>
                </w:rPr>
                <w:t>3</w:t>
              </w:r>
            </w:ins>
            <w:ins w:id="2310" w:author="ITU_R" w:date="2023-06-02T11:07:00Z">
              <w:r w:rsidRPr="00BE29DD">
                <w:rPr>
                  <w:sz w:val="18"/>
                  <w:szCs w:val="18"/>
                </w:rPr>
                <w:t> </w:t>
              </w:r>
            </w:ins>
            <w:ins w:id="2311" w:author="251 (USA)" w:date="2023-05-29T18:33:00Z">
              <w:r w:rsidRPr="00BE29DD">
                <w:rPr>
                  <w:sz w:val="18"/>
                  <w:szCs w:val="18"/>
                </w:rPr>
                <w:t>170</w:t>
              </w:r>
            </w:ins>
            <w:ins w:id="2312" w:author="ITU_R" w:date="2023-06-02T11:07:00Z">
              <w:r w:rsidRPr="00BE29DD">
                <w:rPr>
                  <w:sz w:val="18"/>
                  <w:szCs w:val="18"/>
                </w:rPr>
                <w:t> </w:t>
              </w:r>
            </w:ins>
            <w:ins w:id="2313" w:author="251 (USA)" w:date="2023-05-29T18:33:00Z">
              <w:r w:rsidRPr="00BE29DD">
                <w:rPr>
                  <w:sz w:val="18"/>
                  <w:szCs w:val="18"/>
                </w:rPr>
                <w:t>860</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
          <w:p w14:paraId="430BDFB4" w14:textId="77777777" w:rsidR="00AD0722" w:rsidRPr="00BE29DD" w:rsidRDefault="00AD0722">
            <w:pPr>
              <w:pStyle w:val="Tabletext"/>
              <w:jc w:val="center"/>
              <w:rPr>
                <w:ins w:id="2314" w:author="251 (USA)" w:date="2023-05-29T18:33:00Z"/>
                <w:sz w:val="18"/>
                <w:szCs w:val="18"/>
              </w:rPr>
            </w:pPr>
            <w:ins w:id="2315" w:author="251 (USA)" w:date="2023-05-29T18:33:00Z">
              <w:r w:rsidRPr="00BE29DD">
                <w:rPr>
                  <w:sz w:val="18"/>
                  <w:szCs w:val="18"/>
                </w:rPr>
                <w:t>3</w:t>
              </w:r>
            </w:ins>
            <w:ins w:id="2316" w:author="ITU_R" w:date="2023-06-02T11:07:00Z">
              <w:r w:rsidRPr="00BE29DD">
                <w:rPr>
                  <w:sz w:val="18"/>
                  <w:szCs w:val="18"/>
                </w:rPr>
                <w:t> </w:t>
              </w:r>
            </w:ins>
            <w:ins w:id="2317" w:author="251 (USA)" w:date="2023-05-29T18:33:00Z">
              <w:r w:rsidRPr="00BE29DD">
                <w:rPr>
                  <w:sz w:val="18"/>
                  <w:szCs w:val="18"/>
                </w:rPr>
                <w:t>707</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
          <w:p w14:paraId="3991C8F8" w14:textId="77777777" w:rsidR="00AD0722" w:rsidRPr="00BE29DD" w:rsidRDefault="00AD0722">
            <w:pPr>
              <w:pStyle w:val="Tabletext"/>
              <w:jc w:val="center"/>
              <w:rPr>
                <w:ins w:id="2318" w:author="251 (USA)" w:date="2023-05-29T18:33:00Z"/>
                <w:sz w:val="18"/>
                <w:szCs w:val="18"/>
              </w:rPr>
            </w:pPr>
            <w:ins w:id="2319" w:author="251 (USA)" w:date="2023-05-29T18:33:00Z">
              <w:r w:rsidRPr="00BE29DD">
                <w:rPr>
                  <w:sz w:val="18"/>
                  <w:szCs w:val="18"/>
                </w:rPr>
                <w:t>15</w:t>
              </w:r>
            </w:ins>
            <w:ins w:id="2320" w:author="ITU_R" w:date="2023-06-02T11:07:00Z">
              <w:r w:rsidRPr="00BE29DD">
                <w:rPr>
                  <w:sz w:val="18"/>
                  <w:szCs w:val="18"/>
                </w:rPr>
                <w:t> </w:t>
              </w:r>
            </w:ins>
            <w:ins w:id="2321" w:author="251 (USA)" w:date="2023-05-29T18:33:00Z">
              <w:r w:rsidRPr="00BE29DD">
                <w:rPr>
                  <w:sz w:val="18"/>
                  <w:szCs w:val="18"/>
                </w:rPr>
                <w:t>854</w:t>
              </w:r>
            </w:ins>
          </w:p>
        </w:tc>
      </w:tr>
      <w:tr w:rsidR="00AD0722" w:rsidRPr="00BE29DD" w14:paraId="6961917B" w14:textId="77777777" w:rsidTr="00C50431">
        <w:trPr>
          <w:jc w:val="center"/>
          <w:ins w:id="2322" w:author="251 (USA)" w:date="2023-05-29T18:33:00Z"/>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2D5198C" w14:textId="77777777" w:rsidR="00AD0722" w:rsidRPr="00BE29DD" w:rsidRDefault="00AD0722">
            <w:pPr>
              <w:pStyle w:val="Tabletext"/>
              <w:rPr>
                <w:ins w:id="2323" w:author="251 (USA)" w:date="2023-05-29T18:33:00Z"/>
                <w:b/>
                <w:bCs/>
                <w:sz w:val="18"/>
                <w:szCs w:val="18"/>
              </w:rPr>
            </w:pPr>
            <w:ins w:id="2324" w:author="251 (USA)" w:date="2023-05-29T18:33:00Z">
              <w:r w:rsidRPr="00BE29DD">
                <w:rPr>
                  <w:b/>
                  <w:bCs/>
                  <w:sz w:val="18"/>
                  <w:szCs w:val="18"/>
                </w:rPr>
                <w:t>F12 (MWR)</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
          <w:p w14:paraId="74420EDC" w14:textId="77777777" w:rsidR="00AD0722" w:rsidRPr="00BE29DD" w:rsidRDefault="00AD0722">
            <w:pPr>
              <w:pStyle w:val="Tabletext"/>
              <w:jc w:val="center"/>
              <w:rPr>
                <w:ins w:id="2325" w:author="251 (USA)" w:date="2023-05-29T18:33:00Z"/>
                <w:sz w:val="18"/>
                <w:szCs w:val="18"/>
              </w:rPr>
            </w:pPr>
            <w:ins w:id="2326" w:author="251 (USA)" w:date="2023-05-29T18:33:00Z">
              <w:r w:rsidRPr="00BE29DD">
                <w:rPr>
                  <w:sz w:val="18"/>
                  <w:szCs w:val="18"/>
                </w:rPr>
                <w:t>41</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
          <w:p w14:paraId="254109A1" w14:textId="77777777" w:rsidR="00AD0722" w:rsidRPr="00BE29DD" w:rsidRDefault="00AD0722">
            <w:pPr>
              <w:pStyle w:val="Tabletext"/>
              <w:jc w:val="center"/>
              <w:rPr>
                <w:ins w:id="2327" w:author="251 (USA)" w:date="2023-05-29T18:33:00Z"/>
                <w:sz w:val="18"/>
                <w:szCs w:val="18"/>
              </w:rPr>
            </w:pPr>
            <w:ins w:id="2328" w:author="251 (USA)" w:date="2023-05-29T18:33:00Z">
              <w:r w:rsidRPr="00BE29DD">
                <w:rPr>
                  <w:sz w:val="18"/>
                  <w:szCs w:val="18"/>
                </w:rPr>
                <w:t>87.86</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
          <w:p w14:paraId="4B1B3B22" w14:textId="77777777" w:rsidR="00AD0722" w:rsidRPr="00BE29DD" w:rsidRDefault="00AD0722">
            <w:pPr>
              <w:pStyle w:val="Tabletext"/>
              <w:jc w:val="center"/>
              <w:rPr>
                <w:ins w:id="2329" w:author="251 (USA)" w:date="2023-05-29T18:33:00Z"/>
                <w:sz w:val="18"/>
                <w:szCs w:val="18"/>
              </w:rPr>
            </w:pPr>
            <w:ins w:id="2330" w:author="251 (USA)" w:date="2023-05-29T18:33:00Z">
              <w:r w:rsidRPr="00BE29DD">
                <w:rPr>
                  <w:sz w:val="18"/>
                  <w:szCs w:val="18"/>
                </w:rPr>
                <w:t>490.9</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
          <w:p w14:paraId="6EB8526D" w14:textId="77777777" w:rsidR="00AD0722" w:rsidRPr="00BE29DD" w:rsidRDefault="00AD0722">
            <w:pPr>
              <w:pStyle w:val="Tabletext"/>
              <w:jc w:val="center"/>
              <w:rPr>
                <w:ins w:id="2331" w:author="251 (USA)" w:date="2023-05-29T18:33:00Z"/>
                <w:sz w:val="18"/>
                <w:szCs w:val="18"/>
              </w:rPr>
            </w:pPr>
            <w:ins w:id="2332" w:author="251 (USA)" w:date="2023-05-29T18:33:00Z">
              <w:r w:rsidRPr="00BE29DD">
                <w:rPr>
                  <w:sz w:val="18"/>
                  <w:szCs w:val="18"/>
                </w:rPr>
                <w:t>2</w:t>
              </w:r>
            </w:ins>
            <w:ins w:id="2333" w:author="ITU_R" w:date="2023-06-02T11:07:00Z">
              <w:r w:rsidRPr="00BE29DD">
                <w:rPr>
                  <w:sz w:val="18"/>
                  <w:szCs w:val="18"/>
                </w:rPr>
                <w:t> </w:t>
              </w:r>
            </w:ins>
            <w:ins w:id="2334" w:author="251 (USA)" w:date="2023-05-29T18:33:00Z">
              <w:r w:rsidRPr="00BE29DD">
                <w:rPr>
                  <w:sz w:val="18"/>
                  <w:szCs w:val="18"/>
                </w:rPr>
                <w:t>801</w:t>
              </w:r>
            </w:ins>
            <w:ins w:id="2335" w:author="ITU_R" w:date="2023-06-02T11:07:00Z">
              <w:r w:rsidRPr="00BE29DD">
                <w:rPr>
                  <w:sz w:val="18"/>
                  <w:szCs w:val="18"/>
                </w:rPr>
                <w:t> </w:t>
              </w:r>
            </w:ins>
            <w:ins w:id="2336" w:author="251 (USA)" w:date="2023-05-29T18:33:00Z">
              <w:r w:rsidRPr="00BE29DD">
                <w:rPr>
                  <w:sz w:val="18"/>
                  <w:szCs w:val="18"/>
                </w:rPr>
                <w:t>872</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
          <w:p w14:paraId="303F1FF3" w14:textId="77777777" w:rsidR="00AD0722" w:rsidRPr="00BE29DD" w:rsidRDefault="00AD0722">
            <w:pPr>
              <w:pStyle w:val="Tabletext"/>
              <w:jc w:val="center"/>
              <w:rPr>
                <w:ins w:id="2337" w:author="251 (USA)" w:date="2023-05-29T18:33:00Z"/>
                <w:sz w:val="18"/>
                <w:szCs w:val="18"/>
              </w:rPr>
            </w:pPr>
            <w:ins w:id="2338" w:author="251 (USA)" w:date="2023-05-29T18:33:00Z">
              <w:r w:rsidRPr="00BE29DD">
                <w:rPr>
                  <w:sz w:val="18"/>
                  <w:szCs w:val="18"/>
                </w:rPr>
                <w:t>5</w:t>
              </w:r>
            </w:ins>
            <w:ins w:id="2339" w:author="ITU_R" w:date="2023-06-02T11:07:00Z">
              <w:r w:rsidRPr="00BE29DD">
                <w:rPr>
                  <w:sz w:val="18"/>
                  <w:szCs w:val="18"/>
                </w:rPr>
                <w:t> </w:t>
              </w:r>
            </w:ins>
            <w:ins w:id="2340" w:author="251 (USA)" w:date="2023-05-29T18:33:00Z">
              <w:r w:rsidRPr="00BE29DD">
                <w:rPr>
                  <w:sz w:val="18"/>
                  <w:szCs w:val="18"/>
                </w:rPr>
                <w:t>708</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
          <w:p w14:paraId="00B98CF7" w14:textId="77777777" w:rsidR="00AD0722" w:rsidRPr="00BE29DD" w:rsidRDefault="00AD0722">
            <w:pPr>
              <w:pStyle w:val="Tabletext"/>
              <w:jc w:val="center"/>
              <w:rPr>
                <w:ins w:id="2341" w:author="251 (USA)" w:date="2023-05-29T18:33:00Z"/>
                <w:sz w:val="18"/>
                <w:szCs w:val="18"/>
              </w:rPr>
            </w:pPr>
            <w:ins w:id="2342" w:author="251 (USA)" w:date="2023-05-29T18:33:00Z">
              <w:r w:rsidRPr="00BE29DD">
                <w:rPr>
                  <w:sz w:val="18"/>
                  <w:szCs w:val="18"/>
                </w:rPr>
                <w:t>14</w:t>
              </w:r>
            </w:ins>
            <w:ins w:id="2343" w:author="ITU_R" w:date="2023-06-02T11:07:00Z">
              <w:r w:rsidRPr="00BE29DD">
                <w:rPr>
                  <w:sz w:val="18"/>
                  <w:szCs w:val="18"/>
                </w:rPr>
                <w:t> </w:t>
              </w:r>
            </w:ins>
            <w:ins w:id="2344" w:author="251 (USA)" w:date="2023-05-29T18:33:00Z">
              <w:r w:rsidRPr="00BE29DD">
                <w:rPr>
                  <w:sz w:val="18"/>
                  <w:szCs w:val="18"/>
                </w:rPr>
                <w:t>009</w:t>
              </w:r>
            </w:ins>
          </w:p>
        </w:tc>
      </w:tr>
      <w:tr w:rsidR="00AD0722" w:rsidRPr="00BE29DD" w14:paraId="0018430B" w14:textId="77777777" w:rsidTr="00C50431">
        <w:trPr>
          <w:jc w:val="center"/>
          <w:ins w:id="2345" w:author="251 (USA)" w:date="2023-05-29T18:33:00Z"/>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F170CE6" w14:textId="77777777" w:rsidR="00AD0722" w:rsidRPr="00BE29DD" w:rsidRDefault="00AD0722">
            <w:pPr>
              <w:pStyle w:val="Tabletext"/>
              <w:rPr>
                <w:ins w:id="2346" w:author="251 (USA)" w:date="2023-05-29T18:33:00Z"/>
                <w:b/>
                <w:bCs/>
                <w:sz w:val="18"/>
                <w:szCs w:val="18"/>
              </w:rPr>
            </w:pPr>
            <w:ins w:id="2347" w:author="251 (USA)" w:date="2023-05-29T18:33:00Z">
              <w:r w:rsidRPr="00BE29DD">
                <w:rPr>
                  <w:b/>
                  <w:bCs/>
                  <w:sz w:val="18"/>
                  <w:szCs w:val="18"/>
                </w:rPr>
                <w:t>F13</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
          <w:p w14:paraId="1256CA78" w14:textId="77777777" w:rsidR="00AD0722" w:rsidRPr="00BE29DD" w:rsidRDefault="00AD0722">
            <w:pPr>
              <w:pStyle w:val="Tabletext"/>
              <w:jc w:val="center"/>
              <w:rPr>
                <w:ins w:id="2348" w:author="251 (USA)" w:date="2023-05-29T18:33:00Z"/>
                <w:sz w:val="18"/>
                <w:szCs w:val="18"/>
              </w:rPr>
            </w:pPr>
            <w:ins w:id="2349" w:author="251 (USA)" w:date="2023-05-29T18:33:00Z">
              <w:r w:rsidRPr="00BE29DD">
                <w:rPr>
                  <w:sz w:val="18"/>
                  <w:szCs w:val="18"/>
                </w:rPr>
                <w:t>45.7</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
          <w:p w14:paraId="26A21B30" w14:textId="77777777" w:rsidR="00AD0722" w:rsidRPr="00BE29DD" w:rsidRDefault="00AD0722">
            <w:pPr>
              <w:pStyle w:val="Tabletext"/>
              <w:jc w:val="center"/>
              <w:rPr>
                <w:ins w:id="2350" w:author="251 (USA)" w:date="2023-05-29T18:33:00Z"/>
                <w:sz w:val="18"/>
                <w:szCs w:val="18"/>
              </w:rPr>
            </w:pPr>
            <w:ins w:id="2351" w:author="251 (USA)" w:date="2023-05-29T18:33:00Z">
              <w:r w:rsidRPr="00BE29DD">
                <w:rPr>
                  <w:sz w:val="18"/>
                  <w:szCs w:val="18"/>
                </w:rPr>
                <w:t>25.01</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
          <w:p w14:paraId="33F9BFC1" w14:textId="77777777" w:rsidR="00AD0722" w:rsidRPr="00BE29DD" w:rsidRDefault="00AD0722">
            <w:pPr>
              <w:pStyle w:val="Tabletext"/>
              <w:jc w:val="center"/>
              <w:rPr>
                <w:ins w:id="2352" w:author="251 (USA)" w:date="2023-05-29T18:33:00Z"/>
                <w:sz w:val="18"/>
                <w:szCs w:val="18"/>
              </w:rPr>
            </w:pPr>
            <w:ins w:id="2353" w:author="251 (USA)" w:date="2023-05-29T18:33:00Z">
              <w:r w:rsidRPr="00BE29DD">
                <w:rPr>
                  <w:sz w:val="18"/>
                  <w:szCs w:val="18"/>
                </w:rPr>
                <w:t>1</w:t>
              </w:r>
            </w:ins>
            <w:ins w:id="2354" w:author="ITU_R" w:date="2023-06-02T11:07:00Z">
              <w:r w:rsidRPr="00BE29DD">
                <w:rPr>
                  <w:sz w:val="18"/>
                  <w:szCs w:val="18"/>
                </w:rPr>
                <w:t> </w:t>
              </w:r>
            </w:ins>
            <w:ins w:id="2355" w:author="251 (USA)" w:date="2023-05-29T18:33:00Z">
              <w:r w:rsidRPr="00BE29DD">
                <w:rPr>
                  <w:sz w:val="18"/>
                  <w:szCs w:val="18"/>
                </w:rPr>
                <w:t>548.8</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
          <w:p w14:paraId="0F3E1540" w14:textId="77777777" w:rsidR="00AD0722" w:rsidRPr="00BE29DD" w:rsidRDefault="00AD0722">
            <w:pPr>
              <w:pStyle w:val="Tabletext"/>
              <w:jc w:val="center"/>
              <w:rPr>
                <w:ins w:id="2356" w:author="251 (USA)" w:date="2023-05-29T18:33:00Z"/>
                <w:sz w:val="18"/>
                <w:szCs w:val="18"/>
              </w:rPr>
            </w:pPr>
            <w:ins w:id="2357" w:author="251 (USA)" w:date="2023-05-29T18:33:00Z">
              <w:r w:rsidRPr="00BE29DD">
                <w:rPr>
                  <w:sz w:val="18"/>
                  <w:szCs w:val="18"/>
                </w:rPr>
                <w:t>66</w:t>
              </w:r>
            </w:ins>
            <w:ins w:id="2358" w:author="ITU_R" w:date="2023-06-02T11:07:00Z">
              <w:r w:rsidRPr="00BE29DD">
                <w:rPr>
                  <w:sz w:val="18"/>
                  <w:szCs w:val="18"/>
                </w:rPr>
                <w:t> </w:t>
              </w:r>
            </w:ins>
            <w:ins w:id="2359" w:author="251 (USA)" w:date="2023-05-29T18:33:00Z">
              <w:r w:rsidRPr="00BE29DD">
                <w:rPr>
                  <w:sz w:val="18"/>
                  <w:szCs w:val="18"/>
                </w:rPr>
                <w:t>980</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
          <w:p w14:paraId="5BC1EC53" w14:textId="77777777" w:rsidR="00AD0722" w:rsidRPr="00BE29DD" w:rsidRDefault="00AD0722">
            <w:pPr>
              <w:pStyle w:val="Tabletext"/>
              <w:jc w:val="center"/>
              <w:rPr>
                <w:ins w:id="2360" w:author="251 (USA)" w:date="2023-05-29T18:33:00Z"/>
                <w:sz w:val="18"/>
                <w:szCs w:val="18"/>
              </w:rPr>
            </w:pPr>
            <w:ins w:id="2361" w:author="251 (USA)" w:date="2023-05-29T18:33:00Z">
              <w:r w:rsidRPr="00BE29DD">
                <w:rPr>
                  <w:sz w:val="18"/>
                  <w:szCs w:val="18"/>
                </w:rPr>
                <w:t>43</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
          <w:p w14:paraId="39940F35" w14:textId="77777777" w:rsidR="00AD0722" w:rsidRPr="00BE29DD" w:rsidRDefault="00AD0722">
            <w:pPr>
              <w:pStyle w:val="Tabletext"/>
              <w:jc w:val="center"/>
              <w:rPr>
                <w:ins w:id="2362" w:author="251 (USA)" w:date="2023-05-29T18:33:00Z"/>
                <w:sz w:val="18"/>
                <w:szCs w:val="18"/>
              </w:rPr>
            </w:pPr>
            <w:ins w:id="2363" w:author="251 (USA)" w:date="2023-05-29T18:33:00Z">
              <w:r w:rsidRPr="00BE29DD">
                <w:rPr>
                  <w:sz w:val="18"/>
                  <w:szCs w:val="18"/>
                </w:rPr>
                <w:t>335</w:t>
              </w:r>
            </w:ins>
          </w:p>
        </w:tc>
      </w:tr>
      <w:tr w:rsidR="00AD0722" w:rsidRPr="00BE29DD" w14:paraId="33F9315A" w14:textId="77777777" w:rsidTr="00C50431">
        <w:tblPrEx>
          <w:tblW w:w="5000" w:type="pct"/>
          <w:jc w:val="center"/>
          <w:tblCellMar>
            <w:left w:w="57" w:type="dxa"/>
            <w:right w:w="57" w:type="dxa"/>
          </w:tblCellMar>
          <w:tblPrExChange w:id="2364" w:author="USA - June 2026" w:date="2026-02-20T11:36:00Z" w16du:dateUtc="2026-02-20T19:36:00Z">
            <w:tblPrEx>
              <w:tblW w:w="5000" w:type="pct"/>
              <w:jc w:val="center"/>
              <w:tblCellMar>
                <w:left w:w="57" w:type="dxa"/>
                <w:right w:w="57" w:type="dxa"/>
              </w:tblCellMar>
            </w:tblPrEx>
          </w:tblPrExChange>
        </w:tblPrEx>
        <w:trPr>
          <w:jc w:val="center"/>
          <w:ins w:id="2365" w:author="251 (USA)" w:date="2023-05-29T18:33:00Z"/>
          <w:trPrChange w:id="2366" w:author="USA - June 2026" w:date="2026-02-20T11:36:00Z" w16du:dateUtc="2026-02-20T19:36: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367" w:author="USA - June 2026" w:date="2026-02-20T11:36:00Z" w16du:dateUtc="2026-02-20T19:36:00Z">
              <w:tcPr>
                <w:tcW w:w="663" w:type="pct"/>
                <w:gridSpan w:val="2"/>
                <w:tcBorders>
                  <w:top w:val="nil"/>
                  <w:left w:val="single" w:sz="4" w:space="0" w:color="auto"/>
                  <w:bottom w:val="single" w:sz="4" w:space="0" w:color="auto"/>
                  <w:right w:val="single" w:sz="4" w:space="0" w:color="auto"/>
                </w:tcBorders>
                <w:noWrap/>
                <w:vAlign w:val="center"/>
                <w:hideMark/>
              </w:tcPr>
            </w:tcPrChange>
          </w:tcPr>
          <w:p w14:paraId="3DD0A7DB" w14:textId="77777777" w:rsidR="00AD0722" w:rsidRPr="00BE29DD" w:rsidRDefault="00AD0722">
            <w:pPr>
              <w:pStyle w:val="Tabletext"/>
              <w:rPr>
                <w:ins w:id="2368" w:author="251 (USA)" w:date="2023-05-29T18:33:00Z"/>
                <w:b/>
                <w:bCs/>
                <w:sz w:val="18"/>
                <w:szCs w:val="18"/>
              </w:rPr>
            </w:pPr>
            <w:ins w:id="2369" w:author="251 (USA)" w:date="2023-05-29T18:33:00Z">
              <w:r w:rsidRPr="00BE29DD">
                <w:rPr>
                  <w:b/>
                  <w:bCs/>
                  <w:sz w:val="18"/>
                  <w:szCs w:val="18"/>
                </w:rPr>
                <w:t>F14</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370" w:author="USA - June 2026" w:date="2026-02-20T11:36:00Z" w16du:dateUtc="2026-02-20T19:36:00Z">
              <w:tcPr>
                <w:tcW w:w="477" w:type="pct"/>
                <w:gridSpan w:val="2"/>
                <w:tcBorders>
                  <w:top w:val="nil"/>
                  <w:left w:val="nil"/>
                  <w:bottom w:val="single" w:sz="4" w:space="0" w:color="auto"/>
                  <w:right w:val="single" w:sz="4" w:space="0" w:color="auto"/>
                </w:tcBorders>
                <w:noWrap/>
                <w:vAlign w:val="center"/>
                <w:hideMark/>
              </w:tcPr>
            </w:tcPrChange>
          </w:tcPr>
          <w:p w14:paraId="08C45282" w14:textId="77777777" w:rsidR="00AD0722" w:rsidRPr="00BE29DD" w:rsidRDefault="00AD0722">
            <w:pPr>
              <w:pStyle w:val="Tabletext"/>
              <w:jc w:val="center"/>
              <w:rPr>
                <w:ins w:id="2371" w:author="251 (USA)" w:date="2023-05-29T18:33:00Z"/>
                <w:sz w:val="18"/>
                <w:szCs w:val="18"/>
              </w:rPr>
            </w:pPr>
            <w:ins w:id="2372" w:author="251 (USA)" w:date="2023-05-29T18:33:00Z">
              <w:r w:rsidRPr="00BE29DD">
                <w:rPr>
                  <w:sz w:val="18"/>
                  <w:szCs w:val="18"/>
                </w:rPr>
                <w:t>46.5</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373" w:author="USA - June 2026" w:date="2026-02-20T11:36:00Z" w16du:dateUtc="2026-02-20T19:36:00Z">
              <w:tcPr>
                <w:tcW w:w="816" w:type="pct"/>
                <w:gridSpan w:val="2"/>
                <w:tcBorders>
                  <w:top w:val="nil"/>
                  <w:left w:val="nil"/>
                  <w:bottom w:val="single" w:sz="4" w:space="0" w:color="auto"/>
                  <w:right w:val="single" w:sz="4" w:space="0" w:color="auto"/>
                </w:tcBorders>
                <w:noWrap/>
                <w:vAlign w:val="center"/>
                <w:hideMark/>
              </w:tcPr>
            </w:tcPrChange>
          </w:tcPr>
          <w:p w14:paraId="6E9DED16" w14:textId="77777777" w:rsidR="00AD0722" w:rsidRPr="00BE29DD" w:rsidRDefault="00AD0722">
            <w:pPr>
              <w:pStyle w:val="Tabletext"/>
              <w:jc w:val="center"/>
              <w:rPr>
                <w:ins w:id="2374" w:author="251 (USA)" w:date="2023-05-29T18:33:00Z"/>
                <w:sz w:val="18"/>
                <w:szCs w:val="18"/>
              </w:rPr>
            </w:pPr>
            <w:ins w:id="2375" w:author="251 (USA)" w:date="2023-05-29T18:33:00Z">
              <w:r w:rsidRPr="00C50431">
                <w:rPr>
                  <w:sz w:val="18"/>
                  <w:szCs w:val="18"/>
                  <w:highlight w:val="green"/>
                </w:rPr>
                <w:t>37.0</w:t>
              </w:r>
              <w:del w:id="2376" w:author="USA - June 2026" w:date="2026-02-20T11:36:00Z" w16du:dateUtc="2026-02-20T19:36:00Z">
                <w:r w:rsidRPr="00BE29DD" w:rsidDel="00847BA4">
                  <w:rPr>
                    <w:sz w:val="18"/>
                    <w:szCs w:val="18"/>
                  </w:rPr>
                  <w:delText>6</w:delText>
                </w:r>
              </w:del>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377" w:author="USA - June 2026" w:date="2026-02-20T11:36:00Z" w16du:dateUtc="2026-02-20T19:36:00Z">
              <w:tcPr>
                <w:tcW w:w="587" w:type="pct"/>
                <w:gridSpan w:val="2"/>
                <w:tcBorders>
                  <w:top w:val="nil"/>
                  <w:left w:val="nil"/>
                  <w:bottom w:val="single" w:sz="4" w:space="0" w:color="auto"/>
                  <w:right w:val="single" w:sz="4" w:space="0" w:color="auto"/>
                </w:tcBorders>
                <w:noWrap/>
                <w:vAlign w:val="center"/>
                <w:hideMark/>
              </w:tcPr>
            </w:tcPrChange>
          </w:tcPr>
          <w:p w14:paraId="3B9D571C" w14:textId="77777777" w:rsidR="00AD0722" w:rsidRPr="00BE29DD" w:rsidRDefault="00AD0722">
            <w:pPr>
              <w:pStyle w:val="Tabletext"/>
              <w:jc w:val="center"/>
              <w:rPr>
                <w:ins w:id="2378" w:author="251 (USA)" w:date="2023-05-29T18:33:00Z"/>
                <w:sz w:val="18"/>
                <w:szCs w:val="18"/>
              </w:rPr>
            </w:pPr>
            <w:ins w:id="2379" w:author="251 (USA)" w:date="2023-05-29T18:33:00Z">
              <w:r w:rsidRPr="00BE29DD">
                <w:rPr>
                  <w:sz w:val="18"/>
                  <w:szCs w:val="18"/>
                </w:rPr>
                <w:t>106.0</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380" w:author="USA - June 2026" w:date="2026-02-20T11:36:00Z" w16du:dateUtc="2026-02-20T19:36:00Z">
              <w:tcPr>
                <w:tcW w:w="968" w:type="pct"/>
                <w:gridSpan w:val="2"/>
                <w:tcBorders>
                  <w:top w:val="nil"/>
                  <w:left w:val="nil"/>
                  <w:bottom w:val="single" w:sz="4" w:space="0" w:color="auto"/>
                  <w:right w:val="single" w:sz="4" w:space="0" w:color="auto"/>
                </w:tcBorders>
                <w:noWrap/>
                <w:vAlign w:val="center"/>
                <w:hideMark/>
              </w:tcPr>
            </w:tcPrChange>
          </w:tcPr>
          <w:p w14:paraId="1E23993A" w14:textId="77777777" w:rsidR="00AD0722" w:rsidRPr="00BE29DD" w:rsidRDefault="00AD0722">
            <w:pPr>
              <w:pStyle w:val="Tabletext"/>
              <w:jc w:val="center"/>
              <w:rPr>
                <w:ins w:id="2381" w:author="251 (USA)" w:date="2023-05-29T18:33:00Z"/>
                <w:sz w:val="18"/>
                <w:szCs w:val="18"/>
              </w:rPr>
            </w:pPr>
            <w:ins w:id="2382" w:author="251 (USA)" w:date="2023-05-29T18:33:00Z">
              <w:r w:rsidRPr="00BE29DD">
                <w:rPr>
                  <w:sz w:val="18"/>
                  <w:szCs w:val="18"/>
                </w:rPr>
                <w:t>13</w:t>
              </w:r>
            </w:ins>
            <w:ins w:id="2383" w:author="ITU_R" w:date="2023-06-02T11:07:00Z">
              <w:r w:rsidRPr="00BE29DD">
                <w:rPr>
                  <w:sz w:val="18"/>
                  <w:szCs w:val="18"/>
                </w:rPr>
                <w:t> </w:t>
              </w:r>
            </w:ins>
            <w:ins w:id="2384" w:author="251 (USA)" w:date="2023-05-29T18:33:00Z">
              <w:r w:rsidRPr="00BE29DD">
                <w:rPr>
                  <w:sz w:val="18"/>
                  <w:szCs w:val="18"/>
                </w:rPr>
                <w:t>751</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385" w:author="USA - June 2026" w:date="2026-02-20T11:36:00Z" w16du:dateUtc="2026-02-20T19:36:00Z">
              <w:tcPr>
                <w:tcW w:w="577" w:type="pct"/>
                <w:gridSpan w:val="2"/>
                <w:tcBorders>
                  <w:top w:val="nil"/>
                  <w:left w:val="nil"/>
                  <w:bottom w:val="single" w:sz="4" w:space="0" w:color="auto"/>
                  <w:right w:val="single" w:sz="4" w:space="0" w:color="auto"/>
                </w:tcBorders>
                <w:noWrap/>
                <w:vAlign w:val="center"/>
                <w:hideMark/>
              </w:tcPr>
            </w:tcPrChange>
          </w:tcPr>
          <w:p w14:paraId="56BA078E" w14:textId="77777777" w:rsidR="00AD0722" w:rsidRPr="00BE29DD" w:rsidRDefault="00AD0722">
            <w:pPr>
              <w:pStyle w:val="Tabletext"/>
              <w:jc w:val="center"/>
              <w:rPr>
                <w:ins w:id="2386" w:author="251 (USA)" w:date="2023-05-29T18:33:00Z"/>
                <w:sz w:val="18"/>
                <w:szCs w:val="18"/>
              </w:rPr>
            </w:pPr>
            <w:ins w:id="2387" w:author="251 (USA)" w:date="2023-05-29T18:33:00Z">
              <w:r w:rsidRPr="00BE29DD">
                <w:rPr>
                  <w:sz w:val="18"/>
                  <w:szCs w:val="18"/>
                </w:rPr>
                <w:t>130</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388" w:author="USA - June 2026" w:date="2026-02-20T11:36:00Z" w16du:dateUtc="2026-02-20T19:36:00Z">
              <w:tcPr>
                <w:tcW w:w="913" w:type="pct"/>
                <w:gridSpan w:val="2"/>
                <w:tcBorders>
                  <w:top w:val="nil"/>
                  <w:left w:val="nil"/>
                  <w:bottom w:val="single" w:sz="4" w:space="0" w:color="auto"/>
                  <w:right w:val="single" w:sz="4" w:space="0" w:color="auto"/>
                </w:tcBorders>
                <w:noWrap/>
                <w:vAlign w:val="center"/>
                <w:hideMark/>
              </w:tcPr>
            </w:tcPrChange>
          </w:tcPr>
          <w:p w14:paraId="39C0C959" w14:textId="77777777" w:rsidR="00AD0722" w:rsidRPr="00BE29DD" w:rsidRDefault="00AD0722">
            <w:pPr>
              <w:pStyle w:val="Tabletext"/>
              <w:jc w:val="center"/>
              <w:rPr>
                <w:ins w:id="2389" w:author="251 (USA)" w:date="2023-05-29T18:33:00Z"/>
                <w:sz w:val="18"/>
                <w:szCs w:val="18"/>
              </w:rPr>
            </w:pPr>
            <w:ins w:id="2390" w:author="251 (USA)" w:date="2023-05-29T18:33:00Z">
              <w:r w:rsidRPr="00BE29DD">
                <w:rPr>
                  <w:sz w:val="18"/>
                  <w:szCs w:val="18"/>
                </w:rPr>
                <w:t>69</w:t>
              </w:r>
            </w:ins>
          </w:p>
        </w:tc>
      </w:tr>
      <w:tr w:rsidR="00AD0722" w:rsidRPr="00BE29DD" w14:paraId="6939134B" w14:textId="77777777" w:rsidTr="00C50431">
        <w:trPr>
          <w:jc w:val="center"/>
          <w:ins w:id="2391" w:author="251 (USA)" w:date="2023-05-29T18:33:00Z"/>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9E71140" w14:textId="77777777" w:rsidR="00AD0722" w:rsidRPr="00BE29DD" w:rsidRDefault="00AD0722">
            <w:pPr>
              <w:pStyle w:val="Tabletext"/>
              <w:rPr>
                <w:ins w:id="2392" w:author="251 (USA)" w:date="2023-05-29T18:33:00Z"/>
                <w:b/>
                <w:bCs/>
                <w:sz w:val="18"/>
                <w:szCs w:val="18"/>
              </w:rPr>
            </w:pPr>
            <w:ins w:id="2393" w:author="251 (USA)" w:date="2023-05-29T18:33:00Z">
              <w:r w:rsidRPr="00BE29DD">
                <w:rPr>
                  <w:b/>
                  <w:bCs/>
                  <w:sz w:val="18"/>
                  <w:szCs w:val="18"/>
                </w:rPr>
                <w:t>F15</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
          <w:p w14:paraId="308DB000" w14:textId="77777777" w:rsidR="00AD0722" w:rsidRPr="00BE29DD" w:rsidRDefault="00AD0722">
            <w:pPr>
              <w:pStyle w:val="Tabletext"/>
              <w:jc w:val="center"/>
              <w:rPr>
                <w:ins w:id="2394" w:author="251 (USA)" w:date="2023-05-29T18:33:00Z"/>
                <w:sz w:val="18"/>
                <w:szCs w:val="18"/>
              </w:rPr>
            </w:pPr>
            <w:ins w:id="2395" w:author="251 (USA)" w:date="2023-05-29T18:33:00Z">
              <w:r w:rsidRPr="00BE29DD">
                <w:rPr>
                  <w:sz w:val="18"/>
                  <w:szCs w:val="18"/>
                </w:rPr>
                <w:t>46.6</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
          <w:p w14:paraId="46A5AB45" w14:textId="77777777" w:rsidR="00AD0722" w:rsidRPr="00BE29DD" w:rsidRDefault="00AD0722">
            <w:pPr>
              <w:pStyle w:val="Tabletext"/>
              <w:jc w:val="center"/>
              <w:rPr>
                <w:ins w:id="2396" w:author="251 (USA)" w:date="2023-05-29T18:33:00Z"/>
                <w:sz w:val="18"/>
                <w:szCs w:val="18"/>
              </w:rPr>
            </w:pPr>
            <w:ins w:id="2397" w:author="251 (USA)" w:date="2023-05-29T18:33:00Z">
              <w:r w:rsidRPr="00BE29DD">
                <w:rPr>
                  <w:sz w:val="18"/>
                  <w:szCs w:val="18"/>
                </w:rPr>
                <w:t>37.17</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
          <w:p w14:paraId="5CA8438A" w14:textId="77777777" w:rsidR="00AD0722" w:rsidRPr="00BE29DD" w:rsidRDefault="00AD0722">
            <w:pPr>
              <w:pStyle w:val="Tabletext"/>
              <w:jc w:val="center"/>
              <w:rPr>
                <w:ins w:id="2398" w:author="251 (USA)" w:date="2023-05-29T18:33:00Z"/>
                <w:sz w:val="18"/>
                <w:szCs w:val="18"/>
              </w:rPr>
            </w:pPr>
            <w:ins w:id="2399" w:author="251 (USA)" w:date="2023-05-29T18:33:00Z">
              <w:r w:rsidRPr="00BE29DD">
                <w:rPr>
                  <w:sz w:val="18"/>
                  <w:szCs w:val="18"/>
                </w:rPr>
                <w:t>121.9</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
          <w:p w14:paraId="3E33FE4B" w14:textId="77777777" w:rsidR="00AD0722" w:rsidRPr="00BE29DD" w:rsidRDefault="00AD0722">
            <w:pPr>
              <w:pStyle w:val="Tabletext"/>
              <w:jc w:val="center"/>
              <w:rPr>
                <w:ins w:id="2400" w:author="251 (USA)" w:date="2023-05-29T18:33:00Z"/>
                <w:sz w:val="18"/>
                <w:szCs w:val="18"/>
              </w:rPr>
            </w:pPr>
            <w:ins w:id="2401" w:author="251 (USA)" w:date="2023-05-29T18:33:00Z">
              <w:r w:rsidRPr="00BE29DD">
                <w:rPr>
                  <w:sz w:val="18"/>
                  <w:szCs w:val="18"/>
                </w:rPr>
                <w:t>13</w:t>
              </w:r>
            </w:ins>
            <w:ins w:id="2402" w:author="ITU_R" w:date="2023-06-02T11:07:00Z">
              <w:r w:rsidRPr="00BE29DD">
                <w:rPr>
                  <w:sz w:val="18"/>
                  <w:szCs w:val="18"/>
                </w:rPr>
                <w:t> </w:t>
              </w:r>
            </w:ins>
            <w:ins w:id="2403" w:author="251 (USA)" w:date="2023-05-29T18:33:00Z">
              <w:r w:rsidRPr="00BE29DD">
                <w:rPr>
                  <w:sz w:val="18"/>
                  <w:szCs w:val="18"/>
                </w:rPr>
                <w:t>421</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
          <w:p w14:paraId="6BAF5211" w14:textId="77777777" w:rsidR="00AD0722" w:rsidRPr="00BE29DD" w:rsidRDefault="00AD0722">
            <w:pPr>
              <w:pStyle w:val="Tabletext"/>
              <w:jc w:val="center"/>
              <w:rPr>
                <w:ins w:id="2404" w:author="251 (USA)" w:date="2023-05-29T18:33:00Z"/>
                <w:sz w:val="18"/>
                <w:szCs w:val="18"/>
              </w:rPr>
            </w:pPr>
            <w:ins w:id="2405" w:author="251 (USA)" w:date="2023-05-29T18:33:00Z">
              <w:r w:rsidRPr="00BE29DD">
                <w:rPr>
                  <w:sz w:val="18"/>
                  <w:szCs w:val="18"/>
                </w:rPr>
                <w:t>110</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
          <w:p w14:paraId="3FEC59AD" w14:textId="77777777" w:rsidR="00AD0722" w:rsidRPr="00BE29DD" w:rsidRDefault="00AD0722">
            <w:pPr>
              <w:pStyle w:val="Tabletext"/>
              <w:jc w:val="center"/>
              <w:rPr>
                <w:ins w:id="2406" w:author="251 (USA)" w:date="2023-05-29T18:33:00Z"/>
                <w:sz w:val="18"/>
                <w:szCs w:val="18"/>
              </w:rPr>
            </w:pPr>
            <w:ins w:id="2407" w:author="251 (USA)" w:date="2023-05-29T18:33:00Z">
              <w:r w:rsidRPr="00BE29DD">
                <w:rPr>
                  <w:sz w:val="18"/>
                  <w:szCs w:val="18"/>
                </w:rPr>
                <w:t>67</w:t>
              </w:r>
            </w:ins>
          </w:p>
        </w:tc>
      </w:tr>
      <w:tr w:rsidR="00AD0722" w:rsidRPr="00BE29DD" w14:paraId="11DD24C2" w14:textId="77777777" w:rsidTr="00C50431">
        <w:tblPrEx>
          <w:tblW w:w="5000" w:type="pct"/>
          <w:jc w:val="center"/>
          <w:tblCellMar>
            <w:left w:w="57" w:type="dxa"/>
            <w:right w:w="57" w:type="dxa"/>
          </w:tblCellMar>
          <w:tblPrExChange w:id="2408" w:author="USA - June 2026" w:date="2026-02-20T11:36:00Z" w16du:dateUtc="2026-02-20T19:36:00Z">
            <w:tblPrEx>
              <w:tblW w:w="5000" w:type="pct"/>
              <w:jc w:val="center"/>
              <w:tblCellMar>
                <w:left w:w="57" w:type="dxa"/>
                <w:right w:w="57" w:type="dxa"/>
              </w:tblCellMar>
            </w:tblPrEx>
          </w:tblPrExChange>
        </w:tblPrEx>
        <w:trPr>
          <w:jc w:val="center"/>
          <w:ins w:id="2409" w:author="251 (USA)" w:date="2023-05-29T18:33:00Z"/>
          <w:trPrChange w:id="2410" w:author="USA - June 2026" w:date="2026-02-20T11:36:00Z" w16du:dateUtc="2026-02-20T19:36: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411" w:author="USA - June 2026" w:date="2026-02-20T11:36:00Z" w16du:dateUtc="2026-02-20T19:36:00Z">
              <w:tcPr>
                <w:tcW w:w="663" w:type="pct"/>
                <w:gridSpan w:val="2"/>
                <w:tcBorders>
                  <w:top w:val="nil"/>
                  <w:left w:val="single" w:sz="4" w:space="0" w:color="auto"/>
                  <w:bottom w:val="single" w:sz="4" w:space="0" w:color="auto"/>
                  <w:right w:val="single" w:sz="4" w:space="0" w:color="auto"/>
                </w:tcBorders>
                <w:noWrap/>
                <w:vAlign w:val="center"/>
                <w:hideMark/>
              </w:tcPr>
            </w:tcPrChange>
          </w:tcPr>
          <w:p w14:paraId="4DA60F18" w14:textId="77777777" w:rsidR="00AD0722" w:rsidRPr="00BE29DD" w:rsidRDefault="00AD0722">
            <w:pPr>
              <w:pStyle w:val="Tabletext"/>
              <w:rPr>
                <w:ins w:id="2412" w:author="251 (USA)" w:date="2023-05-29T18:33:00Z"/>
                <w:b/>
                <w:bCs/>
                <w:sz w:val="18"/>
                <w:szCs w:val="18"/>
              </w:rPr>
            </w:pPr>
            <w:ins w:id="2413" w:author="251 (USA)" w:date="2023-05-29T18:33:00Z">
              <w:r w:rsidRPr="00BE29DD">
                <w:rPr>
                  <w:b/>
                  <w:bCs/>
                  <w:sz w:val="18"/>
                  <w:szCs w:val="18"/>
                </w:rPr>
                <w:t>F16</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414" w:author="USA - June 2026" w:date="2026-02-20T11:36:00Z" w16du:dateUtc="2026-02-20T19:36:00Z">
              <w:tcPr>
                <w:tcW w:w="477" w:type="pct"/>
                <w:gridSpan w:val="2"/>
                <w:tcBorders>
                  <w:top w:val="nil"/>
                  <w:left w:val="nil"/>
                  <w:bottom w:val="single" w:sz="4" w:space="0" w:color="auto"/>
                  <w:right w:val="single" w:sz="4" w:space="0" w:color="auto"/>
                </w:tcBorders>
                <w:noWrap/>
                <w:vAlign w:val="center"/>
                <w:hideMark/>
              </w:tcPr>
            </w:tcPrChange>
          </w:tcPr>
          <w:p w14:paraId="769DE64E" w14:textId="77777777" w:rsidR="00AD0722" w:rsidRPr="00BE29DD" w:rsidRDefault="00AD0722">
            <w:pPr>
              <w:pStyle w:val="Tabletext"/>
              <w:jc w:val="center"/>
              <w:rPr>
                <w:ins w:id="2415" w:author="251 (USA)" w:date="2023-05-29T18:33:00Z"/>
                <w:sz w:val="18"/>
                <w:szCs w:val="18"/>
              </w:rPr>
            </w:pPr>
            <w:ins w:id="2416" w:author="251 (USA)" w:date="2023-05-29T18:33:00Z">
              <w:r w:rsidRPr="00BE29DD">
                <w:rPr>
                  <w:sz w:val="18"/>
                  <w:szCs w:val="18"/>
                </w:rPr>
                <w:t>45</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417" w:author="USA - June 2026" w:date="2026-02-20T11:36:00Z" w16du:dateUtc="2026-02-20T19:36:00Z">
              <w:tcPr>
                <w:tcW w:w="816" w:type="pct"/>
                <w:gridSpan w:val="2"/>
                <w:tcBorders>
                  <w:top w:val="nil"/>
                  <w:left w:val="nil"/>
                  <w:bottom w:val="single" w:sz="4" w:space="0" w:color="auto"/>
                  <w:right w:val="single" w:sz="4" w:space="0" w:color="auto"/>
                </w:tcBorders>
                <w:noWrap/>
                <w:vAlign w:val="center"/>
                <w:hideMark/>
              </w:tcPr>
            </w:tcPrChange>
          </w:tcPr>
          <w:p w14:paraId="22992F54" w14:textId="6D54D2B6" w:rsidR="00AD0722" w:rsidRPr="00C50431" w:rsidRDefault="00AD0722">
            <w:pPr>
              <w:pStyle w:val="Tabletext"/>
              <w:jc w:val="center"/>
              <w:rPr>
                <w:ins w:id="2418" w:author="251 (USA)" w:date="2023-05-29T18:33:00Z"/>
                <w:sz w:val="18"/>
                <w:szCs w:val="18"/>
                <w:highlight w:val="green"/>
              </w:rPr>
            </w:pPr>
            <w:ins w:id="2419" w:author="251 (USA)" w:date="2023-05-29T18:33:00Z">
              <w:r w:rsidRPr="00C50431">
                <w:rPr>
                  <w:sz w:val="18"/>
                  <w:szCs w:val="18"/>
                  <w:highlight w:val="green"/>
                </w:rPr>
                <w:t>3</w:t>
              </w:r>
              <w:del w:id="2420" w:author="USA - June 2026" w:date="2026-02-20T11:36:00Z" w16du:dateUtc="2026-02-20T19:36:00Z">
                <w:r w:rsidRPr="00C50431" w:rsidDel="00847BA4">
                  <w:rPr>
                    <w:sz w:val="18"/>
                    <w:szCs w:val="18"/>
                    <w:highlight w:val="green"/>
                  </w:rPr>
                  <w:delText>6.83</w:delText>
                </w:r>
              </w:del>
            </w:ins>
            <w:ins w:id="2421" w:author="USA - June 2026" w:date="2026-02-20T11:36:00Z" w16du:dateUtc="2026-02-20T19:36:00Z">
              <w:r w:rsidR="00847BA4" w:rsidRPr="00C50431">
                <w:rPr>
                  <w:sz w:val="18"/>
                  <w:szCs w:val="18"/>
                  <w:highlight w:val="green"/>
                </w:rPr>
                <w:t>7.0</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422" w:author="USA - June 2026" w:date="2026-02-20T11:36:00Z" w16du:dateUtc="2026-02-20T19:36:00Z">
              <w:tcPr>
                <w:tcW w:w="587" w:type="pct"/>
                <w:gridSpan w:val="2"/>
                <w:tcBorders>
                  <w:top w:val="nil"/>
                  <w:left w:val="nil"/>
                  <w:bottom w:val="single" w:sz="4" w:space="0" w:color="auto"/>
                  <w:right w:val="single" w:sz="4" w:space="0" w:color="auto"/>
                </w:tcBorders>
                <w:noWrap/>
                <w:vAlign w:val="center"/>
                <w:hideMark/>
              </w:tcPr>
            </w:tcPrChange>
          </w:tcPr>
          <w:p w14:paraId="69B9800E" w14:textId="77777777" w:rsidR="00AD0722" w:rsidRPr="00BE29DD" w:rsidRDefault="00AD0722">
            <w:pPr>
              <w:pStyle w:val="Tabletext"/>
              <w:jc w:val="center"/>
              <w:rPr>
                <w:ins w:id="2423" w:author="251 (USA)" w:date="2023-05-29T18:33:00Z"/>
                <w:sz w:val="18"/>
                <w:szCs w:val="18"/>
              </w:rPr>
            </w:pPr>
            <w:ins w:id="2424" w:author="251 (USA)" w:date="2023-05-29T18:33:00Z">
              <w:r w:rsidRPr="00BE29DD">
                <w:rPr>
                  <w:sz w:val="18"/>
                  <w:szCs w:val="18"/>
                </w:rPr>
                <w:t>933.1</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425" w:author="USA - June 2026" w:date="2026-02-20T11:36:00Z" w16du:dateUtc="2026-02-20T19:36:00Z">
              <w:tcPr>
                <w:tcW w:w="968" w:type="pct"/>
                <w:gridSpan w:val="2"/>
                <w:tcBorders>
                  <w:top w:val="nil"/>
                  <w:left w:val="nil"/>
                  <w:bottom w:val="single" w:sz="4" w:space="0" w:color="auto"/>
                  <w:right w:val="single" w:sz="4" w:space="0" w:color="auto"/>
                </w:tcBorders>
                <w:noWrap/>
                <w:vAlign w:val="center"/>
                <w:hideMark/>
              </w:tcPr>
            </w:tcPrChange>
          </w:tcPr>
          <w:p w14:paraId="0C72916D" w14:textId="77777777" w:rsidR="00AD0722" w:rsidRPr="00BE29DD" w:rsidRDefault="00AD0722">
            <w:pPr>
              <w:pStyle w:val="Tabletext"/>
              <w:jc w:val="center"/>
              <w:rPr>
                <w:ins w:id="2426" w:author="251 (USA)" w:date="2023-05-29T18:33:00Z"/>
                <w:sz w:val="18"/>
                <w:szCs w:val="18"/>
              </w:rPr>
            </w:pPr>
            <w:ins w:id="2427" w:author="251 (USA)" w:date="2023-05-29T18:33:00Z">
              <w:r w:rsidRPr="00BE29DD">
                <w:rPr>
                  <w:sz w:val="18"/>
                  <w:szCs w:val="18"/>
                </w:rPr>
                <w:t>98</w:t>
              </w:r>
            </w:ins>
            <w:ins w:id="2428" w:author="ITU_R" w:date="2023-06-02T11:07:00Z">
              <w:r w:rsidRPr="00BE29DD">
                <w:rPr>
                  <w:sz w:val="18"/>
                  <w:szCs w:val="18"/>
                </w:rPr>
                <w:t> </w:t>
              </w:r>
            </w:ins>
            <w:ins w:id="2429" w:author="251 (USA)" w:date="2023-05-29T18:33:00Z">
              <w:r w:rsidRPr="00BE29DD">
                <w:rPr>
                  <w:sz w:val="18"/>
                  <w:szCs w:val="18"/>
                </w:rPr>
                <w:t>636</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430" w:author="USA - June 2026" w:date="2026-02-20T11:36:00Z" w16du:dateUtc="2026-02-20T19:36:00Z">
              <w:tcPr>
                <w:tcW w:w="577" w:type="pct"/>
                <w:gridSpan w:val="2"/>
                <w:tcBorders>
                  <w:top w:val="nil"/>
                  <w:left w:val="nil"/>
                  <w:bottom w:val="single" w:sz="4" w:space="0" w:color="auto"/>
                  <w:right w:val="single" w:sz="4" w:space="0" w:color="auto"/>
                </w:tcBorders>
                <w:noWrap/>
                <w:vAlign w:val="center"/>
                <w:hideMark/>
              </w:tcPr>
            </w:tcPrChange>
          </w:tcPr>
          <w:p w14:paraId="2241AB23" w14:textId="77777777" w:rsidR="00AD0722" w:rsidRPr="00BE29DD" w:rsidRDefault="00AD0722">
            <w:pPr>
              <w:pStyle w:val="Tabletext"/>
              <w:jc w:val="center"/>
              <w:rPr>
                <w:ins w:id="2431" w:author="251 (USA)" w:date="2023-05-29T18:33:00Z"/>
                <w:sz w:val="18"/>
                <w:szCs w:val="18"/>
              </w:rPr>
            </w:pPr>
            <w:ins w:id="2432" w:author="251 (USA)" w:date="2023-05-29T18:33:00Z">
              <w:r w:rsidRPr="00BE29DD">
                <w:rPr>
                  <w:sz w:val="18"/>
                  <w:szCs w:val="18"/>
                </w:rPr>
                <w:t>106</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433" w:author="USA - June 2026" w:date="2026-02-20T11:36:00Z" w16du:dateUtc="2026-02-20T19:36:00Z">
              <w:tcPr>
                <w:tcW w:w="913" w:type="pct"/>
                <w:gridSpan w:val="2"/>
                <w:tcBorders>
                  <w:top w:val="nil"/>
                  <w:left w:val="nil"/>
                  <w:bottom w:val="single" w:sz="4" w:space="0" w:color="auto"/>
                  <w:right w:val="single" w:sz="4" w:space="0" w:color="auto"/>
                </w:tcBorders>
                <w:noWrap/>
                <w:vAlign w:val="center"/>
                <w:hideMark/>
              </w:tcPr>
            </w:tcPrChange>
          </w:tcPr>
          <w:p w14:paraId="4C4F1B75" w14:textId="77777777" w:rsidR="00AD0722" w:rsidRPr="00BE29DD" w:rsidRDefault="00AD0722">
            <w:pPr>
              <w:pStyle w:val="Tabletext"/>
              <w:jc w:val="center"/>
              <w:rPr>
                <w:ins w:id="2434" w:author="251 (USA)" w:date="2023-05-29T18:33:00Z"/>
                <w:sz w:val="18"/>
                <w:szCs w:val="18"/>
              </w:rPr>
            </w:pPr>
            <w:ins w:id="2435" w:author="251 (USA)" w:date="2023-05-29T18:33:00Z">
              <w:r w:rsidRPr="00BE29DD">
                <w:rPr>
                  <w:sz w:val="18"/>
                  <w:szCs w:val="18"/>
                </w:rPr>
                <w:t>493</w:t>
              </w:r>
            </w:ins>
          </w:p>
        </w:tc>
      </w:tr>
      <w:tr w:rsidR="00AD0722" w:rsidRPr="00BE29DD" w14:paraId="5516EB87" w14:textId="77777777" w:rsidTr="00C50431">
        <w:tblPrEx>
          <w:tblW w:w="5000" w:type="pct"/>
          <w:jc w:val="center"/>
          <w:tblCellMar>
            <w:left w:w="57" w:type="dxa"/>
            <w:right w:w="57" w:type="dxa"/>
          </w:tblCellMar>
          <w:tblPrExChange w:id="2436" w:author="USA - June 2026" w:date="2026-02-20T11:37:00Z" w16du:dateUtc="2026-02-20T19:37:00Z">
            <w:tblPrEx>
              <w:tblW w:w="5000" w:type="pct"/>
              <w:jc w:val="center"/>
              <w:tblCellMar>
                <w:left w:w="57" w:type="dxa"/>
                <w:right w:w="57" w:type="dxa"/>
              </w:tblCellMar>
            </w:tblPrEx>
          </w:tblPrExChange>
        </w:tblPrEx>
        <w:trPr>
          <w:jc w:val="center"/>
          <w:ins w:id="2437" w:author="251 (USA)" w:date="2023-05-29T18:33:00Z"/>
          <w:trPrChange w:id="2438" w:author="USA - June 2026" w:date="2026-02-20T11:37:00Z" w16du:dateUtc="2026-02-20T19:37: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439" w:author="USA - June 2026" w:date="2026-02-20T11:37:00Z" w16du:dateUtc="2026-02-20T19:37:00Z">
              <w:tcPr>
                <w:tcW w:w="663" w:type="pct"/>
                <w:gridSpan w:val="2"/>
                <w:tcBorders>
                  <w:top w:val="nil"/>
                  <w:left w:val="single" w:sz="4" w:space="0" w:color="auto"/>
                  <w:bottom w:val="single" w:sz="4" w:space="0" w:color="auto"/>
                  <w:right w:val="single" w:sz="4" w:space="0" w:color="auto"/>
                </w:tcBorders>
                <w:noWrap/>
                <w:vAlign w:val="center"/>
                <w:hideMark/>
              </w:tcPr>
            </w:tcPrChange>
          </w:tcPr>
          <w:p w14:paraId="6BD7E45D" w14:textId="77777777" w:rsidR="00AD0722" w:rsidRPr="00BE29DD" w:rsidRDefault="00AD0722">
            <w:pPr>
              <w:pStyle w:val="Tabletext"/>
              <w:rPr>
                <w:ins w:id="2440" w:author="251 (USA)" w:date="2023-05-29T18:33:00Z"/>
                <w:b/>
                <w:bCs/>
                <w:sz w:val="18"/>
                <w:szCs w:val="18"/>
              </w:rPr>
            </w:pPr>
            <w:ins w:id="2441" w:author="251 (USA)" w:date="2023-05-29T18:33:00Z">
              <w:r w:rsidRPr="00BE29DD">
                <w:rPr>
                  <w:b/>
                  <w:bCs/>
                  <w:sz w:val="18"/>
                  <w:szCs w:val="18"/>
                </w:rPr>
                <w:t>F17</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442" w:author="USA - June 2026" w:date="2026-02-20T11:37:00Z" w16du:dateUtc="2026-02-20T19:37:00Z">
              <w:tcPr>
                <w:tcW w:w="477" w:type="pct"/>
                <w:gridSpan w:val="2"/>
                <w:tcBorders>
                  <w:top w:val="nil"/>
                  <w:left w:val="nil"/>
                  <w:bottom w:val="single" w:sz="4" w:space="0" w:color="auto"/>
                  <w:right w:val="single" w:sz="4" w:space="0" w:color="auto"/>
                </w:tcBorders>
                <w:noWrap/>
                <w:vAlign w:val="center"/>
                <w:hideMark/>
              </w:tcPr>
            </w:tcPrChange>
          </w:tcPr>
          <w:p w14:paraId="5460C556" w14:textId="77777777" w:rsidR="00AD0722" w:rsidRPr="00BE29DD" w:rsidRDefault="00AD0722">
            <w:pPr>
              <w:pStyle w:val="Tabletext"/>
              <w:jc w:val="center"/>
              <w:rPr>
                <w:ins w:id="2443" w:author="251 (USA)" w:date="2023-05-29T18:33:00Z"/>
                <w:sz w:val="18"/>
                <w:szCs w:val="18"/>
              </w:rPr>
            </w:pPr>
            <w:ins w:id="2444" w:author="251 (USA)" w:date="2023-05-29T18:33:00Z">
              <w:r w:rsidRPr="00BE29DD">
                <w:rPr>
                  <w:sz w:val="18"/>
                  <w:szCs w:val="18"/>
                </w:rPr>
                <w:t>45</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445" w:author="USA - June 2026" w:date="2026-02-20T11:37:00Z" w16du:dateUtc="2026-02-20T19:37:00Z">
              <w:tcPr>
                <w:tcW w:w="816" w:type="pct"/>
                <w:gridSpan w:val="2"/>
                <w:tcBorders>
                  <w:top w:val="nil"/>
                  <w:left w:val="nil"/>
                  <w:bottom w:val="single" w:sz="4" w:space="0" w:color="auto"/>
                  <w:right w:val="single" w:sz="4" w:space="0" w:color="auto"/>
                </w:tcBorders>
                <w:noWrap/>
                <w:vAlign w:val="center"/>
                <w:hideMark/>
              </w:tcPr>
            </w:tcPrChange>
          </w:tcPr>
          <w:p w14:paraId="1F7F5055" w14:textId="55781808" w:rsidR="00AD0722" w:rsidRPr="00C50431" w:rsidRDefault="00AD0722">
            <w:pPr>
              <w:pStyle w:val="Tabletext"/>
              <w:jc w:val="center"/>
              <w:rPr>
                <w:ins w:id="2446" w:author="251 (USA)" w:date="2023-05-29T18:33:00Z"/>
                <w:sz w:val="18"/>
                <w:szCs w:val="18"/>
                <w:highlight w:val="green"/>
              </w:rPr>
            </w:pPr>
            <w:ins w:id="2447" w:author="251 (USA)" w:date="2023-05-29T18:33:00Z">
              <w:r w:rsidRPr="00C50431">
                <w:rPr>
                  <w:sz w:val="18"/>
                  <w:szCs w:val="18"/>
                  <w:highlight w:val="green"/>
                </w:rPr>
                <w:t>87.</w:t>
              </w:r>
              <w:del w:id="2448" w:author="USA - June 2026" w:date="2026-02-20T11:37:00Z" w16du:dateUtc="2026-02-20T19:37:00Z">
                <w:r w:rsidRPr="00C50431" w:rsidDel="00847BA4">
                  <w:rPr>
                    <w:sz w:val="18"/>
                    <w:szCs w:val="18"/>
                    <w:highlight w:val="green"/>
                  </w:rPr>
                  <w:delText>46</w:delText>
                </w:r>
              </w:del>
            </w:ins>
            <w:ins w:id="2449" w:author="USA - June 2026" w:date="2026-02-20T11:37:00Z" w16du:dateUtc="2026-02-20T19:37:00Z">
              <w:r w:rsidR="00847BA4" w:rsidRPr="00C50431">
                <w:rPr>
                  <w:sz w:val="18"/>
                  <w:szCs w:val="18"/>
                  <w:highlight w:val="green"/>
                </w:rPr>
                <w:t>8</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450" w:author="USA - June 2026" w:date="2026-02-20T11:37:00Z" w16du:dateUtc="2026-02-20T19:37:00Z">
              <w:tcPr>
                <w:tcW w:w="587" w:type="pct"/>
                <w:gridSpan w:val="2"/>
                <w:tcBorders>
                  <w:top w:val="nil"/>
                  <w:left w:val="nil"/>
                  <w:bottom w:val="single" w:sz="4" w:space="0" w:color="auto"/>
                  <w:right w:val="single" w:sz="4" w:space="0" w:color="auto"/>
                </w:tcBorders>
                <w:noWrap/>
                <w:vAlign w:val="center"/>
                <w:hideMark/>
              </w:tcPr>
            </w:tcPrChange>
          </w:tcPr>
          <w:p w14:paraId="7239896B" w14:textId="77777777" w:rsidR="00AD0722" w:rsidRPr="00BE29DD" w:rsidRDefault="00AD0722">
            <w:pPr>
              <w:pStyle w:val="Tabletext"/>
              <w:jc w:val="center"/>
              <w:rPr>
                <w:ins w:id="2451" w:author="251 (USA)" w:date="2023-05-29T18:33:00Z"/>
                <w:sz w:val="18"/>
                <w:szCs w:val="18"/>
              </w:rPr>
            </w:pPr>
            <w:ins w:id="2452" w:author="251 (USA)" w:date="2023-05-29T18:33:00Z">
              <w:r w:rsidRPr="00BE29DD">
                <w:rPr>
                  <w:sz w:val="18"/>
                  <w:szCs w:val="18"/>
                </w:rPr>
                <w:t>216.4</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453" w:author="USA - June 2026" w:date="2026-02-20T11:37:00Z" w16du:dateUtc="2026-02-20T19:37:00Z">
              <w:tcPr>
                <w:tcW w:w="968" w:type="pct"/>
                <w:gridSpan w:val="2"/>
                <w:tcBorders>
                  <w:top w:val="nil"/>
                  <w:left w:val="nil"/>
                  <w:bottom w:val="single" w:sz="4" w:space="0" w:color="auto"/>
                  <w:right w:val="single" w:sz="4" w:space="0" w:color="auto"/>
                </w:tcBorders>
                <w:noWrap/>
                <w:vAlign w:val="center"/>
                <w:hideMark/>
              </w:tcPr>
            </w:tcPrChange>
          </w:tcPr>
          <w:p w14:paraId="2459C516" w14:textId="77777777" w:rsidR="00AD0722" w:rsidRPr="00BE29DD" w:rsidRDefault="00AD0722">
            <w:pPr>
              <w:pStyle w:val="Tabletext"/>
              <w:jc w:val="center"/>
              <w:rPr>
                <w:ins w:id="2454" w:author="251 (USA)" w:date="2023-05-29T18:33:00Z"/>
                <w:sz w:val="18"/>
                <w:szCs w:val="18"/>
              </w:rPr>
            </w:pPr>
            <w:ins w:id="2455" w:author="251 (USA)" w:date="2023-05-29T18:33:00Z">
              <w:r w:rsidRPr="00BE29DD">
                <w:rPr>
                  <w:sz w:val="18"/>
                  <w:szCs w:val="18"/>
                </w:rPr>
                <w:t>1</w:t>
              </w:r>
            </w:ins>
            <w:ins w:id="2456" w:author="ITU_R" w:date="2023-06-02T11:07:00Z">
              <w:r w:rsidRPr="00BE29DD">
                <w:rPr>
                  <w:sz w:val="18"/>
                  <w:szCs w:val="18"/>
                </w:rPr>
                <w:t> </w:t>
              </w:r>
            </w:ins>
            <w:ins w:id="2457" w:author="251 (USA)" w:date="2023-05-29T18:33:00Z">
              <w:r w:rsidRPr="00BE29DD">
                <w:rPr>
                  <w:sz w:val="18"/>
                  <w:szCs w:val="18"/>
                </w:rPr>
                <w:t>230</w:t>
              </w:r>
            </w:ins>
            <w:ins w:id="2458" w:author="ITU_R" w:date="2023-06-02T11:07:00Z">
              <w:r w:rsidRPr="00BE29DD">
                <w:rPr>
                  <w:sz w:val="18"/>
                  <w:szCs w:val="18"/>
                </w:rPr>
                <w:t> </w:t>
              </w:r>
            </w:ins>
            <w:ins w:id="2459" w:author="251 (USA)" w:date="2023-05-29T18:33:00Z">
              <w:r w:rsidRPr="00BE29DD">
                <w:rPr>
                  <w:sz w:val="18"/>
                  <w:szCs w:val="18"/>
                </w:rPr>
                <w:t>572</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460" w:author="USA - June 2026" w:date="2026-02-20T11:37:00Z" w16du:dateUtc="2026-02-20T19:37:00Z">
              <w:tcPr>
                <w:tcW w:w="577" w:type="pct"/>
                <w:gridSpan w:val="2"/>
                <w:tcBorders>
                  <w:top w:val="nil"/>
                  <w:left w:val="nil"/>
                  <w:bottom w:val="single" w:sz="4" w:space="0" w:color="auto"/>
                  <w:right w:val="single" w:sz="4" w:space="0" w:color="auto"/>
                </w:tcBorders>
                <w:noWrap/>
                <w:vAlign w:val="center"/>
                <w:hideMark/>
              </w:tcPr>
            </w:tcPrChange>
          </w:tcPr>
          <w:p w14:paraId="22EA902C" w14:textId="77777777" w:rsidR="00AD0722" w:rsidRPr="00BE29DD" w:rsidRDefault="00AD0722">
            <w:pPr>
              <w:pStyle w:val="Tabletext"/>
              <w:jc w:val="center"/>
              <w:rPr>
                <w:ins w:id="2461" w:author="251 (USA)" w:date="2023-05-29T18:33:00Z"/>
                <w:sz w:val="18"/>
                <w:szCs w:val="18"/>
              </w:rPr>
            </w:pPr>
            <w:ins w:id="2462" w:author="251 (USA)" w:date="2023-05-29T18:33:00Z">
              <w:r w:rsidRPr="00BE29DD">
                <w:rPr>
                  <w:sz w:val="18"/>
                  <w:szCs w:val="18"/>
                </w:rPr>
                <w:t>5</w:t>
              </w:r>
            </w:ins>
            <w:ins w:id="2463" w:author="ITU_R" w:date="2023-06-02T11:07:00Z">
              <w:r w:rsidRPr="00BE29DD">
                <w:rPr>
                  <w:sz w:val="18"/>
                  <w:szCs w:val="18"/>
                </w:rPr>
                <w:t> </w:t>
              </w:r>
            </w:ins>
            <w:ins w:id="2464" w:author="251 (USA)" w:date="2023-05-29T18:33:00Z">
              <w:r w:rsidRPr="00BE29DD">
                <w:rPr>
                  <w:sz w:val="18"/>
                  <w:szCs w:val="18"/>
                </w:rPr>
                <w:t>686</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465" w:author="USA - June 2026" w:date="2026-02-20T11:37:00Z" w16du:dateUtc="2026-02-20T19:37:00Z">
              <w:tcPr>
                <w:tcW w:w="913" w:type="pct"/>
                <w:gridSpan w:val="2"/>
                <w:tcBorders>
                  <w:top w:val="nil"/>
                  <w:left w:val="nil"/>
                  <w:bottom w:val="single" w:sz="4" w:space="0" w:color="auto"/>
                  <w:right w:val="single" w:sz="4" w:space="0" w:color="auto"/>
                </w:tcBorders>
                <w:noWrap/>
                <w:vAlign w:val="center"/>
                <w:hideMark/>
              </w:tcPr>
            </w:tcPrChange>
          </w:tcPr>
          <w:p w14:paraId="1BA99DC9" w14:textId="77777777" w:rsidR="00AD0722" w:rsidRPr="00BE29DD" w:rsidRDefault="00AD0722">
            <w:pPr>
              <w:pStyle w:val="Tabletext"/>
              <w:jc w:val="center"/>
              <w:rPr>
                <w:ins w:id="2466" w:author="251 (USA)" w:date="2023-05-29T18:33:00Z"/>
                <w:sz w:val="18"/>
                <w:szCs w:val="18"/>
              </w:rPr>
            </w:pPr>
            <w:ins w:id="2467" w:author="251 (USA)" w:date="2023-05-29T18:33:00Z">
              <w:r w:rsidRPr="00BE29DD">
                <w:rPr>
                  <w:sz w:val="18"/>
                  <w:szCs w:val="18"/>
                </w:rPr>
                <w:t>6</w:t>
              </w:r>
            </w:ins>
            <w:ins w:id="2468" w:author="ITU_R" w:date="2023-06-02T11:07:00Z">
              <w:r w:rsidRPr="00BE29DD">
                <w:rPr>
                  <w:sz w:val="18"/>
                  <w:szCs w:val="18"/>
                </w:rPr>
                <w:t> </w:t>
              </w:r>
            </w:ins>
            <w:ins w:id="2469" w:author="251 (USA)" w:date="2023-05-29T18:33:00Z">
              <w:r w:rsidRPr="00BE29DD">
                <w:rPr>
                  <w:sz w:val="18"/>
                  <w:szCs w:val="18"/>
                </w:rPr>
                <w:t>153</w:t>
              </w:r>
            </w:ins>
          </w:p>
        </w:tc>
      </w:tr>
      <w:tr w:rsidR="00AD0722" w:rsidRPr="00BE29DD" w14:paraId="0906E467" w14:textId="77777777" w:rsidTr="00C50431">
        <w:tblPrEx>
          <w:tblW w:w="5000" w:type="pct"/>
          <w:jc w:val="center"/>
          <w:tblCellMar>
            <w:left w:w="57" w:type="dxa"/>
            <w:right w:w="57" w:type="dxa"/>
          </w:tblCellMar>
          <w:tblPrExChange w:id="2470" w:author="USA - June 2026" w:date="2026-02-20T11:37:00Z" w16du:dateUtc="2026-02-20T19:37:00Z">
            <w:tblPrEx>
              <w:tblW w:w="5000" w:type="pct"/>
              <w:jc w:val="center"/>
              <w:tblCellMar>
                <w:left w:w="57" w:type="dxa"/>
                <w:right w:w="57" w:type="dxa"/>
              </w:tblCellMar>
            </w:tblPrEx>
          </w:tblPrExChange>
        </w:tblPrEx>
        <w:trPr>
          <w:jc w:val="center"/>
          <w:ins w:id="2471" w:author="251 (USA)" w:date="2023-05-29T18:33:00Z"/>
          <w:trPrChange w:id="2472" w:author="USA - June 2026" w:date="2026-02-20T11:37:00Z" w16du:dateUtc="2026-02-20T19:37:00Z">
            <w:trPr>
              <w:gridAfter w:val="0"/>
              <w:jc w:val="center"/>
            </w:trPr>
          </w:trPrChange>
        </w:trPr>
        <w:tc>
          <w:tcPr>
            <w:tcW w:w="663" w:type="pct"/>
            <w:tcBorders>
              <w:top w:val="nil"/>
              <w:left w:val="single" w:sz="4" w:space="0" w:color="auto"/>
              <w:bottom w:val="single" w:sz="4" w:space="0" w:color="auto"/>
              <w:right w:val="single" w:sz="4" w:space="0" w:color="auto"/>
            </w:tcBorders>
            <w:shd w:val="clear" w:color="auto" w:fill="FFFFFF" w:themeFill="background1"/>
            <w:noWrap/>
            <w:vAlign w:val="center"/>
            <w:hideMark/>
            <w:tcPrChange w:id="2473" w:author="USA - June 2026" w:date="2026-02-20T11:37:00Z" w16du:dateUtc="2026-02-20T19:37:00Z">
              <w:tcPr>
                <w:tcW w:w="663" w:type="pct"/>
                <w:gridSpan w:val="2"/>
                <w:tcBorders>
                  <w:top w:val="nil"/>
                  <w:left w:val="single" w:sz="4" w:space="0" w:color="auto"/>
                  <w:bottom w:val="single" w:sz="4" w:space="0" w:color="auto"/>
                  <w:right w:val="single" w:sz="4" w:space="0" w:color="auto"/>
                </w:tcBorders>
                <w:shd w:val="clear" w:color="000000" w:fill="92D050"/>
                <w:noWrap/>
                <w:vAlign w:val="center"/>
                <w:hideMark/>
              </w:tcPr>
            </w:tcPrChange>
          </w:tcPr>
          <w:p w14:paraId="6B568D21" w14:textId="77777777" w:rsidR="00AD0722" w:rsidRPr="00BE29DD" w:rsidRDefault="00AD0722">
            <w:pPr>
              <w:pStyle w:val="Tabletext"/>
              <w:rPr>
                <w:ins w:id="2474" w:author="251 (USA)" w:date="2023-05-29T18:33:00Z"/>
                <w:b/>
                <w:bCs/>
                <w:sz w:val="18"/>
                <w:szCs w:val="18"/>
              </w:rPr>
            </w:pPr>
            <w:ins w:id="2475" w:author="251 (USA)" w:date="2023-05-29T18:33:00Z">
              <w:r w:rsidRPr="00BE29DD">
                <w:rPr>
                  <w:b/>
                  <w:bCs/>
                  <w:sz w:val="18"/>
                  <w:szCs w:val="18"/>
                </w:rPr>
                <w:t>F18</w:t>
              </w:r>
            </w:ins>
          </w:p>
        </w:tc>
        <w:tc>
          <w:tcPr>
            <w:tcW w:w="477" w:type="pct"/>
            <w:tcBorders>
              <w:top w:val="nil"/>
              <w:left w:val="nil"/>
              <w:bottom w:val="single" w:sz="4" w:space="0" w:color="auto"/>
              <w:right w:val="single" w:sz="4" w:space="0" w:color="auto"/>
            </w:tcBorders>
            <w:shd w:val="clear" w:color="auto" w:fill="FFFFFF" w:themeFill="background1"/>
            <w:noWrap/>
            <w:vAlign w:val="center"/>
            <w:hideMark/>
            <w:tcPrChange w:id="2476" w:author="USA - June 2026" w:date="2026-02-20T11:37:00Z" w16du:dateUtc="2026-02-20T19:37:00Z">
              <w:tcPr>
                <w:tcW w:w="477" w:type="pct"/>
                <w:gridSpan w:val="2"/>
                <w:tcBorders>
                  <w:top w:val="nil"/>
                  <w:left w:val="nil"/>
                  <w:bottom w:val="single" w:sz="4" w:space="0" w:color="auto"/>
                  <w:right w:val="single" w:sz="4" w:space="0" w:color="auto"/>
                </w:tcBorders>
                <w:shd w:val="clear" w:color="000000" w:fill="92D050"/>
                <w:noWrap/>
                <w:vAlign w:val="center"/>
                <w:hideMark/>
              </w:tcPr>
            </w:tcPrChange>
          </w:tcPr>
          <w:p w14:paraId="72712B30" w14:textId="77777777" w:rsidR="00AD0722" w:rsidRPr="00BE29DD" w:rsidRDefault="00AD0722">
            <w:pPr>
              <w:pStyle w:val="Tabletext"/>
              <w:jc w:val="center"/>
              <w:rPr>
                <w:ins w:id="2477" w:author="251 (USA)" w:date="2023-05-29T18:33:00Z"/>
                <w:sz w:val="18"/>
                <w:szCs w:val="18"/>
              </w:rPr>
            </w:pPr>
            <w:ins w:id="2478" w:author="251 (USA)" w:date="2023-05-29T18:33:00Z">
              <w:r w:rsidRPr="00BE29DD">
                <w:rPr>
                  <w:sz w:val="18"/>
                  <w:szCs w:val="18"/>
                </w:rPr>
                <w:t>48.5</w:t>
              </w:r>
            </w:ins>
          </w:p>
        </w:tc>
        <w:tc>
          <w:tcPr>
            <w:tcW w:w="816" w:type="pct"/>
            <w:tcBorders>
              <w:top w:val="nil"/>
              <w:left w:val="nil"/>
              <w:bottom w:val="single" w:sz="4" w:space="0" w:color="auto"/>
              <w:right w:val="single" w:sz="4" w:space="0" w:color="auto"/>
            </w:tcBorders>
            <w:shd w:val="clear" w:color="auto" w:fill="FFFFFF" w:themeFill="background1"/>
            <w:noWrap/>
            <w:vAlign w:val="center"/>
            <w:hideMark/>
            <w:tcPrChange w:id="2479" w:author="USA - June 2026" w:date="2026-02-20T11:37:00Z" w16du:dateUtc="2026-02-20T19:37:00Z">
              <w:tcPr>
                <w:tcW w:w="816" w:type="pct"/>
                <w:gridSpan w:val="2"/>
                <w:tcBorders>
                  <w:top w:val="nil"/>
                  <w:left w:val="nil"/>
                  <w:bottom w:val="single" w:sz="4" w:space="0" w:color="auto"/>
                  <w:right w:val="single" w:sz="4" w:space="0" w:color="auto"/>
                </w:tcBorders>
                <w:shd w:val="clear" w:color="000000" w:fill="92D050"/>
                <w:noWrap/>
                <w:vAlign w:val="center"/>
                <w:hideMark/>
              </w:tcPr>
            </w:tcPrChange>
          </w:tcPr>
          <w:p w14:paraId="7A92C88B" w14:textId="4618DCFB" w:rsidR="00AD0722" w:rsidRPr="00C50431" w:rsidRDefault="00AD0722">
            <w:pPr>
              <w:pStyle w:val="Tabletext"/>
              <w:jc w:val="center"/>
              <w:rPr>
                <w:ins w:id="2480" w:author="251 (USA)" w:date="2023-05-29T18:33:00Z"/>
                <w:sz w:val="18"/>
                <w:szCs w:val="18"/>
                <w:highlight w:val="green"/>
              </w:rPr>
            </w:pPr>
            <w:ins w:id="2481" w:author="251 (USA)" w:date="2023-05-29T18:33:00Z">
              <w:r w:rsidRPr="00C50431">
                <w:rPr>
                  <w:sz w:val="18"/>
                  <w:szCs w:val="18"/>
                  <w:highlight w:val="green"/>
                </w:rPr>
                <w:t>35.</w:t>
              </w:r>
              <w:del w:id="2482" w:author="USA - June 2026" w:date="2026-02-20T11:37:00Z" w16du:dateUtc="2026-02-20T19:37:00Z">
                <w:r w:rsidRPr="00C50431" w:rsidDel="00847BA4">
                  <w:rPr>
                    <w:sz w:val="18"/>
                    <w:szCs w:val="18"/>
                    <w:highlight w:val="green"/>
                  </w:rPr>
                  <w:delText>22</w:delText>
                </w:r>
              </w:del>
            </w:ins>
            <w:ins w:id="2483" w:author="USA - June 2026" w:date="2026-02-20T11:37:00Z" w16du:dateUtc="2026-02-20T19:37:00Z">
              <w:r w:rsidR="00847BA4" w:rsidRPr="00C50431">
                <w:rPr>
                  <w:sz w:val="18"/>
                  <w:szCs w:val="18"/>
                  <w:highlight w:val="green"/>
                </w:rPr>
                <w:t>0</w:t>
              </w:r>
            </w:ins>
          </w:p>
        </w:tc>
        <w:tc>
          <w:tcPr>
            <w:tcW w:w="587" w:type="pct"/>
            <w:tcBorders>
              <w:top w:val="nil"/>
              <w:left w:val="nil"/>
              <w:bottom w:val="single" w:sz="4" w:space="0" w:color="auto"/>
              <w:right w:val="single" w:sz="4" w:space="0" w:color="auto"/>
            </w:tcBorders>
            <w:shd w:val="clear" w:color="auto" w:fill="FFFFFF" w:themeFill="background1"/>
            <w:noWrap/>
            <w:vAlign w:val="center"/>
            <w:hideMark/>
            <w:tcPrChange w:id="2484" w:author="USA - June 2026" w:date="2026-02-20T11:37:00Z" w16du:dateUtc="2026-02-20T19:37:00Z">
              <w:tcPr>
                <w:tcW w:w="587" w:type="pct"/>
                <w:gridSpan w:val="2"/>
                <w:tcBorders>
                  <w:top w:val="nil"/>
                  <w:left w:val="nil"/>
                  <w:bottom w:val="single" w:sz="4" w:space="0" w:color="auto"/>
                  <w:right w:val="single" w:sz="4" w:space="0" w:color="auto"/>
                </w:tcBorders>
                <w:shd w:val="clear" w:color="000000" w:fill="92D050"/>
                <w:noWrap/>
                <w:vAlign w:val="center"/>
                <w:hideMark/>
              </w:tcPr>
            </w:tcPrChange>
          </w:tcPr>
          <w:p w14:paraId="6C24834A" w14:textId="77777777" w:rsidR="00AD0722" w:rsidRPr="00BE29DD" w:rsidRDefault="00AD0722">
            <w:pPr>
              <w:pStyle w:val="Tabletext"/>
              <w:jc w:val="center"/>
              <w:rPr>
                <w:ins w:id="2485" w:author="251 (USA)" w:date="2023-05-29T18:33:00Z"/>
                <w:sz w:val="18"/>
                <w:szCs w:val="18"/>
              </w:rPr>
            </w:pPr>
            <w:ins w:id="2486" w:author="251 (USA)" w:date="2023-05-29T18:33:00Z">
              <w:r w:rsidRPr="00BE29DD">
                <w:rPr>
                  <w:sz w:val="18"/>
                  <w:szCs w:val="18"/>
                </w:rPr>
                <w:t>263.9</w:t>
              </w:r>
            </w:ins>
          </w:p>
        </w:tc>
        <w:tc>
          <w:tcPr>
            <w:tcW w:w="968" w:type="pct"/>
            <w:tcBorders>
              <w:top w:val="nil"/>
              <w:left w:val="nil"/>
              <w:bottom w:val="single" w:sz="4" w:space="0" w:color="auto"/>
              <w:right w:val="single" w:sz="4" w:space="0" w:color="auto"/>
            </w:tcBorders>
            <w:shd w:val="clear" w:color="auto" w:fill="FFFFFF" w:themeFill="background1"/>
            <w:noWrap/>
            <w:vAlign w:val="center"/>
            <w:hideMark/>
            <w:tcPrChange w:id="2487" w:author="USA - June 2026" w:date="2026-02-20T11:37:00Z" w16du:dateUtc="2026-02-20T19:37:00Z">
              <w:tcPr>
                <w:tcW w:w="968" w:type="pct"/>
                <w:gridSpan w:val="2"/>
                <w:tcBorders>
                  <w:top w:val="nil"/>
                  <w:left w:val="nil"/>
                  <w:bottom w:val="single" w:sz="4" w:space="0" w:color="auto"/>
                  <w:right w:val="single" w:sz="4" w:space="0" w:color="auto"/>
                </w:tcBorders>
                <w:shd w:val="clear" w:color="000000" w:fill="92D050"/>
                <w:noWrap/>
                <w:vAlign w:val="center"/>
                <w:hideMark/>
              </w:tcPr>
            </w:tcPrChange>
          </w:tcPr>
          <w:p w14:paraId="4FCDA565" w14:textId="77777777" w:rsidR="00AD0722" w:rsidRPr="00BE29DD" w:rsidRDefault="00AD0722">
            <w:pPr>
              <w:pStyle w:val="Tabletext"/>
              <w:jc w:val="center"/>
              <w:rPr>
                <w:ins w:id="2488" w:author="251 (USA)" w:date="2023-05-29T18:33:00Z"/>
                <w:sz w:val="18"/>
                <w:szCs w:val="18"/>
              </w:rPr>
            </w:pPr>
            <w:ins w:id="2489" w:author="251 (USA)" w:date="2023-05-29T18:33:00Z">
              <w:r w:rsidRPr="00BE29DD">
                <w:rPr>
                  <w:sz w:val="18"/>
                  <w:szCs w:val="18"/>
                </w:rPr>
                <w:t>18</w:t>
              </w:r>
            </w:ins>
            <w:ins w:id="2490" w:author="ITU_R" w:date="2023-06-02T11:07:00Z">
              <w:r w:rsidRPr="00BE29DD">
                <w:rPr>
                  <w:sz w:val="18"/>
                  <w:szCs w:val="18"/>
                </w:rPr>
                <w:t> </w:t>
              </w:r>
            </w:ins>
            <w:ins w:id="2491" w:author="251 (USA)" w:date="2023-05-29T18:33:00Z">
              <w:r w:rsidRPr="00BE29DD">
                <w:rPr>
                  <w:sz w:val="18"/>
                  <w:szCs w:val="18"/>
                </w:rPr>
                <w:t>810</w:t>
              </w:r>
            </w:ins>
          </w:p>
        </w:tc>
        <w:tc>
          <w:tcPr>
            <w:tcW w:w="577" w:type="pct"/>
            <w:tcBorders>
              <w:top w:val="nil"/>
              <w:left w:val="nil"/>
              <w:bottom w:val="single" w:sz="4" w:space="0" w:color="auto"/>
              <w:right w:val="single" w:sz="4" w:space="0" w:color="auto"/>
            </w:tcBorders>
            <w:shd w:val="clear" w:color="auto" w:fill="FFFFFF" w:themeFill="background1"/>
            <w:noWrap/>
            <w:vAlign w:val="center"/>
            <w:hideMark/>
            <w:tcPrChange w:id="2492" w:author="USA - June 2026" w:date="2026-02-20T11:37:00Z" w16du:dateUtc="2026-02-20T19:37:00Z">
              <w:tcPr>
                <w:tcW w:w="577" w:type="pct"/>
                <w:gridSpan w:val="2"/>
                <w:tcBorders>
                  <w:top w:val="nil"/>
                  <w:left w:val="nil"/>
                  <w:bottom w:val="single" w:sz="4" w:space="0" w:color="auto"/>
                  <w:right w:val="single" w:sz="4" w:space="0" w:color="auto"/>
                </w:tcBorders>
                <w:shd w:val="clear" w:color="000000" w:fill="92D050"/>
                <w:noWrap/>
                <w:vAlign w:val="center"/>
                <w:hideMark/>
              </w:tcPr>
            </w:tcPrChange>
          </w:tcPr>
          <w:p w14:paraId="1F4EE2BE" w14:textId="77777777" w:rsidR="00AD0722" w:rsidRPr="00BE29DD" w:rsidRDefault="00AD0722">
            <w:pPr>
              <w:pStyle w:val="Tabletext"/>
              <w:jc w:val="center"/>
              <w:rPr>
                <w:ins w:id="2493" w:author="251 (USA)" w:date="2023-05-29T18:33:00Z"/>
                <w:sz w:val="18"/>
                <w:szCs w:val="18"/>
              </w:rPr>
            </w:pPr>
            <w:ins w:id="2494" w:author="251 (USA)" w:date="2023-05-29T18:33:00Z">
              <w:r w:rsidRPr="00BE29DD">
                <w:rPr>
                  <w:sz w:val="18"/>
                  <w:szCs w:val="18"/>
                </w:rPr>
                <w:t>71</w:t>
              </w:r>
            </w:ins>
          </w:p>
        </w:tc>
        <w:tc>
          <w:tcPr>
            <w:tcW w:w="913" w:type="pct"/>
            <w:tcBorders>
              <w:top w:val="nil"/>
              <w:left w:val="nil"/>
              <w:bottom w:val="single" w:sz="4" w:space="0" w:color="auto"/>
              <w:right w:val="single" w:sz="4" w:space="0" w:color="auto"/>
            </w:tcBorders>
            <w:shd w:val="clear" w:color="auto" w:fill="FFFFFF" w:themeFill="background1"/>
            <w:noWrap/>
            <w:vAlign w:val="center"/>
            <w:hideMark/>
            <w:tcPrChange w:id="2495" w:author="USA - June 2026" w:date="2026-02-20T11:37:00Z" w16du:dateUtc="2026-02-20T19:37:00Z">
              <w:tcPr>
                <w:tcW w:w="913" w:type="pct"/>
                <w:gridSpan w:val="2"/>
                <w:tcBorders>
                  <w:top w:val="nil"/>
                  <w:left w:val="nil"/>
                  <w:bottom w:val="single" w:sz="4" w:space="0" w:color="auto"/>
                  <w:right w:val="single" w:sz="4" w:space="0" w:color="auto"/>
                </w:tcBorders>
                <w:shd w:val="clear" w:color="000000" w:fill="92D050"/>
                <w:noWrap/>
                <w:vAlign w:val="center"/>
                <w:hideMark/>
              </w:tcPr>
            </w:tcPrChange>
          </w:tcPr>
          <w:p w14:paraId="305D5EB4" w14:textId="77777777" w:rsidR="00AD0722" w:rsidRPr="00BE29DD" w:rsidRDefault="00AD0722">
            <w:pPr>
              <w:pStyle w:val="Tabletext"/>
              <w:jc w:val="center"/>
              <w:rPr>
                <w:ins w:id="2496" w:author="251 (USA)" w:date="2023-05-29T18:33:00Z"/>
                <w:sz w:val="18"/>
                <w:szCs w:val="18"/>
              </w:rPr>
            </w:pPr>
            <w:ins w:id="2497" w:author="251 (USA)" w:date="2023-05-29T18:33:00Z">
              <w:r w:rsidRPr="00BE29DD">
                <w:rPr>
                  <w:sz w:val="18"/>
                  <w:szCs w:val="18"/>
                </w:rPr>
                <w:t>94</w:t>
              </w:r>
            </w:ins>
          </w:p>
        </w:tc>
      </w:tr>
      <w:bookmarkEnd w:id="1973"/>
    </w:tbl>
    <w:p w14:paraId="6875020E" w14:textId="77777777" w:rsidR="00AD0722" w:rsidRPr="00BE29DD" w:rsidRDefault="00AD0722" w:rsidP="00AD0722">
      <w:pPr>
        <w:pStyle w:val="Tablefin"/>
        <w:rPr>
          <w:ins w:id="2498" w:author="ITU_R" w:date="2023-06-01T20:57:00Z"/>
          <w:highlight w:val="yellow"/>
        </w:rPr>
      </w:pPr>
    </w:p>
    <w:p w14:paraId="6BDCCD97" w14:textId="7F6EBC05" w:rsidR="00AD0722" w:rsidRPr="00BE29DD" w:rsidRDefault="00AD0722" w:rsidP="00AD0722">
      <w:pPr>
        <w:rPr>
          <w:ins w:id="2499" w:author="USA" w:date="2024-05-09T11:45:00Z"/>
          <w:szCs w:val="24"/>
        </w:rPr>
      </w:pPr>
      <w:ins w:id="2500" w:author="251 (USA)" w:date="2023-05-29T18:33:00Z">
        <w:r w:rsidRPr="00BE29DD">
          <w:rPr>
            <w:szCs w:val="24"/>
          </w:rPr>
          <w:t>The ISM device density that is poss</w:t>
        </w:r>
        <w:r w:rsidRPr="003D27BF">
          <w:rPr>
            <w:szCs w:val="24"/>
          </w:rPr>
          <w:t xml:space="preserve">ible </w:t>
        </w:r>
      </w:ins>
      <w:ins w:id="2501" w:author="USA_2025" w:date="2025-04-08T08:00:00Z">
        <w:r w:rsidRPr="003D27BF">
          <w:t>while below the EESS protection criteria are</w:t>
        </w:r>
      </w:ins>
      <w:ins w:id="2502" w:author="USA_2025" w:date="2025-04-08T08:01:00Z">
        <w:r w:rsidRPr="003D27BF">
          <w:t xml:space="preserve"> </w:t>
        </w:r>
      </w:ins>
      <w:ins w:id="2503" w:author="251 (USA)" w:date="2023-05-29T18:33:00Z">
        <w:r w:rsidRPr="003D27BF">
          <w:rPr>
            <w:szCs w:val="24"/>
          </w:rPr>
          <w:t>from &gt;350</w:t>
        </w:r>
      </w:ins>
      <w:ins w:id="2504" w:author="ITU_R" w:date="2023-06-01T20:58:00Z">
        <w:r w:rsidRPr="00BE29DD">
          <w:rPr>
            <w:szCs w:val="24"/>
          </w:rPr>
          <w:t> </w:t>
        </w:r>
      </w:ins>
      <w:ins w:id="2505" w:author="251 (USA)" w:date="2023-05-29T18:33:00Z">
        <w:r w:rsidRPr="00BE29DD">
          <w:rPr>
            <w:szCs w:val="24"/>
          </w:rPr>
          <w:t>000 to 67 devices/km</w:t>
        </w:r>
        <w:r w:rsidRPr="00BE29DD">
          <w:rPr>
            <w:szCs w:val="24"/>
            <w:vertAlign w:val="superscript"/>
          </w:rPr>
          <w:t>2</w:t>
        </w:r>
        <w:r w:rsidRPr="00BE29DD">
          <w:rPr>
            <w:szCs w:val="24"/>
          </w:rPr>
          <w:t xml:space="preserve"> under the conservative assumptions and the building entry loss model given in </w:t>
        </w:r>
      </w:ins>
      <w:ins w:id="2506" w:author="Fernandez Jimenez, Virginia" w:date="2025-06-18T11:25:00Z" w16du:dateUtc="2025-06-18T09:25:00Z">
        <w:r w:rsidR="002F31FB">
          <w:rPr>
            <w:szCs w:val="24"/>
          </w:rPr>
          <w:t xml:space="preserve">Recommendation ITU-R </w:t>
        </w:r>
      </w:ins>
      <w:ins w:id="2507" w:author="251 (USA)" w:date="2023-05-29T18:33:00Z">
        <w:r w:rsidRPr="00BE29DD">
          <w:rPr>
            <w:szCs w:val="24"/>
          </w:rPr>
          <w:t>P.2109 which considered only building wall loss and does not consider additional losses for high elevation angle paths in multi</w:t>
        </w:r>
      </w:ins>
      <w:ins w:id="2508" w:author="USA" w:date="2024-05-09T13:57:00Z">
        <w:r w:rsidRPr="00BE29DD">
          <w:rPr>
            <w:szCs w:val="24"/>
          </w:rPr>
          <w:t>-</w:t>
        </w:r>
      </w:ins>
      <w:ins w:id="2509" w:author="251 (USA)" w:date="2023-05-29T18:33:00Z">
        <w:r w:rsidRPr="00BE29DD">
          <w:rPr>
            <w:szCs w:val="24"/>
          </w:rPr>
          <w:t>stor</w:t>
        </w:r>
      </w:ins>
      <w:ins w:id="2510" w:author="USA" w:date="2024-05-09T13:57:00Z">
        <w:r w:rsidRPr="00BE29DD">
          <w:rPr>
            <w:szCs w:val="24"/>
          </w:rPr>
          <w:t>e</w:t>
        </w:r>
      </w:ins>
      <w:ins w:id="2511" w:author="251 (USA)" w:date="2023-05-29T18:33:00Z">
        <w:r w:rsidRPr="00BE29DD">
          <w:rPr>
            <w:szCs w:val="24"/>
          </w:rPr>
          <w:t>y buildings</w:t>
        </w:r>
      </w:ins>
      <w:ins w:id="2512" w:author="USA" w:date="2024-05-09T11:45:00Z">
        <w:r w:rsidRPr="00BE29DD">
          <w:t>.</w:t>
        </w:r>
        <w:r w:rsidRPr="00BE29DD">
          <w:rPr>
            <w:szCs w:val="24"/>
          </w:rPr>
          <w:t xml:space="preserve"> This analysis makes a number of assumptions related to building entry losses and predicted deployment density that are estimated and can impact the results.  Considering this, administrations implementing 24 GHz Beam WPT should consider measures to address the conditions studied, such as implementing an effective means of ensuring that devices are used indoors, pointing downward to assure that the protection of allocated service required by</w:t>
        </w:r>
      </w:ins>
      <w:ins w:id="2513" w:author="Chamova, Alisa" w:date="2025-05-26T10:54:00Z">
        <w:r w:rsidR="005D25D7" w:rsidRPr="00BE29DD">
          <w:rPr>
            <w:szCs w:val="24"/>
          </w:rPr>
          <w:t xml:space="preserve"> RR No.</w:t>
        </w:r>
      </w:ins>
      <w:ins w:id="2514" w:author="USA" w:date="2024-05-09T11:45:00Z">
        <w:r w:rsidRPr="00BE29DD">
          <w:rPr>
            <w:szCs w:val="24"/>
          </w:rPr>
          <w:t xml:space="preserve"> </w:t>
        </w:r>
        <w:r w:rsidRPr="00BE29DD">
          <w:rPr>
            <w:b/>
            <w:bCs/>
            <w:szCs w:val="24"/>
          </w:rPr>
          <w:t>15.13</w:t>
        </w:r>
        <w:r w:rsidRPr="00BE29DD">
          <w:rPr>
            <w:szCs w:val="24"/>
          </w:rPr>
          <w:t xml:space="preserve"> is met.</w:t>
        </w:r>
      </w:ins>
    </w:p>
    <w:p w14:paraId="10C81963" w14:textId="77777777" w:rsidR="00AD0722" w:rsidRPr="00BE29DD" w:rsidRDefault="00AD0722" w:rsidP="006C23EF">
      <w:pPr>
        <w:keepNext/>
        <w:keepLines/>
        <w:rPr>
          <w:ins w:id="2515" w:author="USA" w:date="2024-05-09T11:45:00Z"/>
          <w:szCs w:val="24"/>
        </w:rPr>
      </w:pPr>
      <w:ins w:id="2516" w:author="USA" w:date="2024-05-09T11:45:00Z">
        <w:r w:rsidRPr="00BE29DD">
          <w:rPr>
            <w:szCs w:val="24"/>
          </w:rPr>
          <w:t>Administrations may also wish to consider the types of buildings, e.g. traditional vs thermally efficient, used in urbanized areas with a possible high density of 24 GHz Beam WPT devices in their jurisdiction and consider how to model the BEL for high elevation angle OOBE in multi</w:t>
        </w:r>
      </w:ins>
      <w:ins w:id="2517" w:author="USA" w:date="2024-05-09T13:57:00Z">
        <w:r w:rsidRPr="00BE29DD">
          <w:rPr>
            <w:szCs w:val="24"/>
          </w:rPr>
          <w:t>-</w:t>
        </w:r>
      </w:ins>
      <w:ins w:id="2518" w:author="USA" w:date="2024-05-09T11:45:00Z">
        <w:r w:rsidRPr="00BE29DD">
          <w:rPr>
            <w:szCs w:val="24"/>
          </w:rPr>
          <w:t>stor</w:t>
        </w:r>
      </w:ins>
      <w:ins w:id="2519" w:author="USA" w:date="2024-05-09T13:57:00Z">
        <w:r w:rsidRPr="00BE29DD">
          <w:rPr>
            <w:szCs w:val="24"/>
          </w:rPr>
          <w:t>e</w:t>
        </w:r>
      </w:ins>
      <w:ins w:id="2520" w:author="USA" w:date="2024-05-09T11:45:00Z">
        <w:r w:rsidRPr="00BE29DD">
          <w:rPr>
            <w:szCs w:val="24"/>
          </w:rPr>
          <w:t>y buildings in such areas in deciding what emission limit for 24 GHz WPT is appropriate in their jurisdictions.</w:t>
        </w:r>
      </w:ins>
    </w:p>
    <w:p w14:paraId="6782A46F" w14:textId="77777777" w:rsidR="00AD0722" w:rsidRPr="00BE29DD" w:rsidRDefault="00AD0722" w:rsidP="002F31FB">
      <w:pPr>
        <w:pStyle w:val="EditorsNote"/>
        <w:rPr>
          <w:ins w:id="2521" w:author="USA" w:date="2024-05-09T11:46:00Z"/>
        </w:rPr>
      </w:pPr>
      <w:r w:rsidRPr="00BE29DD">
        <w:rPr>
          <w:highlight w:val="yellow"/>
        </w:rPr>
        <w:t>[Editor’s note: Views were expressed that these conclusions are based on using the full EESS (passive) protection criteria to WPT. In addition, it should be stressed that all EESS (passive) sensors need to be protected from WPT emissions, hence meaning that the worst-case calculations should be taken for any conclusions. To this respect, already showing very low WPT densities in the Table above (e.g., 69 devices / km²) may argue for saying that WPT are not compatible with EESS (passive) at 24 GHz.]</w:t>
      </w:r>
    </w:p>
    <w:p w14:paraId="19EB1C61" w14:textId="77777777" w:rsidR="00AD0722" w:rsidRPr="00BE29DD" w:rsidRDefault="00AD0722" w:rsidP="00AD0722">
      <w:pPr>
        <w:pStyle w:val="Heading2"/>
        <w:rPr>
          <w:ins w:id="2522" w:author="USA" w:date="2024-05-09T11:46:00Z"/>
        </w:rPr>
      </w:pPr>
      <w:bookmarkStart w:id="2523" w:name="_Toc201221126"/>
      <w:ins w:id="2524" w:author="USA" w:date="2024-05-09T11:46:00Z">
        <w:r w:rsidRPr="00BE29DD">
          <w:lastRenderedPageBreak/>
          <w:t xml:space="preserve">A2.3 </w:t>
        </w:r>
      </w:ins>
      <w:ins w:id="2525" w:author="USA" w:date="2024-05-09T13:53:00Z">
        <w:r w:rsidRPr="00BE29DD">
          <w:tab/>
        </w:r>
      </w:ins>
      <w:ins w:id="2526" w:author="USA" w:date="2024-05-09T11:46:00Z">
        <w:r w:rsidRPr="00BE29DD">
          <w:t>RAS and Beam WPT</w:t>
        </w:r>
        <w:bookmarkEnd w:id="2523"/>
      </w:ins>
    </w:p>
    <w:p w14:paraId="6BAC77D9" w14:textId="3A57F9D1" w:rsidR="00AD0722" w:rsidRPr="00794CE2" w:rsidRDefault="00AD0722" w:rsidP="00AD0722">
      <w:pPr>
        <w:rPr>
          <w:ins w:id="2527" w:author="USA" w:date="2024-05-09T11:46:00Z"/>
        </w:rPr>
      </w:pPr>
      <w:ins w:id="2528" w:author="USA" w:date="2024-05-09T11:46:00Z">
        <w:r w:rsidRPr="00BE29DD">
          <w:t>This section reviews the impact of 24 GHz Beam WPT on RAS facilities in the 23.6-24.0 GHz band that are located nearby. The Beam WPT device is indoors and downward pointing as is shown in Figure A2.1. The out-of-band power in the direction of RAS facilities is not from the main beam of the device, but from the out-of-band radiation pattern of this multi</w:t>
        </w:r>
      </w:ins>
      <w:ins w:id="2529" w:author="USA" w:date="2024-05-09T13:58:00Z">
        <w:r w:rsidRPr="00BE29DD">
          <w:t>-</w:t>
        </w:r>
      </w:ins>
      <w:ins w:id="2530" w:author="USA" w:date="2024-05-09T11:46:00Z">
        <w:r w:rsidRPr="00BE29DD">
          <w:t>element antenna which is much less focused. Table A2.3 shows that for distances of les</w:t>
        </w:r>
        <w:r w:rsidRPr="003D27BF">
          <w:t xml:space="preserve">s than </w:t>
        </w:r>
      </w:ins>
      <w:ins w:id="2531" w:author="USA - June 2025" w:date="2025-06-16T05:48:00Z">
        <w:r w:rsidR="00AE3A66" w:rsidRPr="003D27BF">
          <w:t>7</w:t>
        </w:r>
      </w:ins>
      <w:ins w:id="2532" w:author="USA" w:date="2024-05-09T11:46:00Z">
        <w:r w:rsidRPr="003D27BF">
          <w:t xml:space="preserve"> km one Beam WPT device could cause interference. Beam WPT devices further away have a rapidly decreasing</w:t>
        </w:r>
        <w:r w:rsidRPr="00BE29DD">
          <w:t xml:space="preserve"> impact on RAS use </w:t>
        </w:r>
        <w:r w:rsidRPr="00794CE2">
          <w:t xml:space="preserve">because the total propagation loss as distances increase become the sum of a variety of propagation mechanisms and decreases with distance more rapidly than the free space attenuation of </w:t>
        </w:r>
      </w:ins>
      <w:ins w:id="2533" w:author="Fernandez Jimenez, Virginia" w:date="2025-06-18T11:25:00Z" w16du:dateUtc="2025-06-18T09:25:00Z">
        <w:r w:rsidR="002F31FB">
          <w:t xml:space="preserve">Recommendation ITU-R </w:t>
        </w:r>
      </w:ins>
      <w:ins w:id="2534" w:author="USA" w:date="2024-05-09T11:46:00Z">
        <w:r w:rsidRPr="00794CE2">
          <w:t>P.525.</w:t>
        </w:r>
      </w:ins>
    </w:p>
    <w:p w14:paraId="527EAC07" w14:textId="45C55434" w:rsidR="00AD0722" w:rsidRPr="00BE29DD" w:rsidRDefault="00AD0722" w:rsidP="00AD0722">
      <w:pPr>
        <w:rPr>
          <w:ins w:id="2535" w:author="USA" w:date="2024-05-09T11:46:00Z"/>
        </w:rPr>
      </w:pPr>
      <w:ins w:id="2536" w:author="USA" w:date="2024-05-09T11:46:00Z">
        <w:r w:rsidRPr="00794CE2">
          <w:t>Table A2.1 shows the path losses and net power reaching an RAS facility for the case of distances of</w:t>
        </w:r>
      </w:ins>
      <w:ins w:id="2537" w:author="USA - June 2025" w:date="2025-06-16T05:49:00Z">
        <w:r w:rsidR="004C14F1" w:rsidRPr="00794CE2">
          <w:t xml:space="preserve"> 7,</w:t>
        </w:r>
      </w:ins>
      <w:ins w:id="2538" w:author="USA - June 2025" w:date="2025-06-16T05:50:00Z">
        <w:r w:rsidR="004C14F1" w:rsidRPr="00794CE2">
          <w:t xml:space="preserve"> </w:t>
        </w:r>
      </w:ins>
      <w:ins w:id="2539" w:author="USA - June 2025" w:date="2025-06-16T05:49:00Z">
        <w:r w:rsidR="004C14F1" w:rsidRPr="00794CE2">
          <w:t>10,</w:t>
        </w:r>
      </w:ins>
      <w:ins w:id="2540" w:author="USA - June 2025" w:date="2025-06-16T05:50:00Z">
        <w:r w:rsidR="004C14F1" w:rsidRPr="00794CE2">
          <w:t xml:space="preserve"> </w:t>
        </w:r>
      </w:ins>
      <w:ins w:id="2541" w:author="USA - June 2025" w:date="2025-06-16T05:49:00Z">
        <w:r w:rsidR="004C14F1" w:rsidRPr="00794CE2">
          <w:t>15,</w:t>
        </w:r>
      </w:ins>
      <w:ins w:id="2542" w:author="USA - June 2025" w:date="2025-06-16T05:50:00Z">
        <w:r w:rsidR="004C14F1" w:rsidRPr="00794CE2">
          <w:t xml:space="preserve"> </w:t>
        </w:r>
      </w:ins>
      <w:ins w:id="2543" w:author="USA - June 2025" w:date="2025-06-16T05:49:00Z">
        <w:r w:rsidR="004C14F1" w:rsidRPr="00794CE2">
          <w:t xml:space="preserve">20, </w:t>
        </w:r>
      </w:ins>
      <w:ins w:id="2544" w:author="USA - June 2025" w:date="2025-06-16T05:50:00Z">
        <w:r w:rsidR="004C14F1" w:rsidRPr="00794CE2">
          <w:t xml:space="preserve">and </w:t>
        </w:r>
      </w:ins>
      <w:ins w:id="2545" w:author="USA - June 2025" w:date="2025-06-16T05:49:00Z">
        <w:r w:rsidR="004C14F1" w:rsidRPr="00794CE2">
          <w:t>25</w:t>
        </w:r>
      </w:ins>
      <w:ins w:id="2546" w:author="USA - June 2025" w:date="2025-06-16T05:50:00Z">
        <w:r w:rsidR="00497B4E" w:rsidRPr="00794CE2">
          <w:t>km</w:t>
        </w:r>
      </w:ins>
      <w:ins w:id="2547" w:author="USA" w:date="2024-05-09T11:46:00Z">
        <w:r w:rsidRPr="00794CE2">
          <w:t xml:space="preserve">. Interference is possible from a single Beam WPT emitter at </w:t>
        </w:r>
      </w:ins>
      <w:ins w:id="2548" w:author="USA - June 2025" w:date="2025-06-16T05:52:00Z">
        <w:r w:rsidR="00236641" w:rsidRPr="00794CE2">
          <w:t>7</w:t>
        </w:r>
      </w:ins>
      <w:ins w:id="2549" w:author="USA" w:date="2024-05-09T11:46:00Z">
        <w:r w:rsidRPr="00794CE2">
          <w:t xml:space="preserve"> km. But at a distance of </w:t>
        </w:r>
      </w:ins>
      <w:ins w:id="2550" w:author="USA - June 2025" w:date="2025-06-16T05:53:00Z">
        <w:r w:rsidR="004E5013" w:rsidRPr="00794CE2">
          <w:t>20</w:t>
        </w:r>
      </w:ins>
      <w:ins w:id="2551" w:author="USA" w:date="2024-05-09T11:46:00Z">
        <w:r w:rsidRPr="00794CE2">
          <w:t xml:space="preserve"> km, over </w:t>
        </w:r>
      </w:ins>
      <w:ins w:id="2552" w:author="USA - June 2025" w:date="2025-06-16T16:08:00Z">
        <w:r w:rsidR="00E43D80" w:rsidRPr="00794CE2">
          <w:t>750</w:t>
        </w:r>
      </w:ins>
      <w:ins w:id="2553" w:author="USA" w:date="2024-05-09T11:46:00Z">
        <w:r w:rsidRPr="00794CE2">
          <w:t xml:space="preserve"> emitters at that distance would be necessary before interference resulted.</w:t>
        </w:r>
        <w:r w:rsidRPr="00BE29DD">
          <w:t xml:space="preserve"> </w:t>
        </w:r>
      </w:ins>
    </w:p>
    <w:p w14:paraId="1F668823" w14:textId="77777777" w:rsidR="00AD0722" w:rsidRPr="00794CE2" w:rsidRDefault="00AD0722" w:rsidP="00AD0722">
      <w:pPr>
        <w:pStyle w:val="TableNo"/>
        <w:rPr>
          <w:ins w:id="2554" w:author="1A/49 LS 7D" w:date="2025-06-11T10:29:00Z"/>
        </w:rPr>
      </w:pPr>
      <w:ins w:id="2555" w:author="USA" w:date="2024-05-09T11:46:00Z">
        <w:r w:rsidRPr="00794CE2">
          <w:t>TABLE A2.3</w:t>
        </w:r>
      </w:ins>
    </w:p>
    <w:p w14:paraId="3B815DA3" w14:textId="77777777" w:rsidR="00AD0722" w:rsidRPr="00794CE2" w:rsidRDefault="00AD0722" w:rsidP="00AD0722">
      <w:pPr>
        <w:pStyle w:val="Tabletitle"/>
        <w:rPr>
          <w:ins w:id="2556" w:author="USA" w:date="2024-05-09T11:46:00Z"/>
        </w:rPr>
      </w:pPr>
      <w:ins w:id="2557" w:author="USA" w:date="2024-05-09T11:46:00Z">
        <w:r w:rsidRPr="00794CE2">
          <w:t>Power budget for Beam WPT impact on radio astronomy</w:t>
        </w:r>
      </w:ins>
    </w:p>
    <w:tbl>
      <w:tblPr>
        <w:tblW w:w="9660" w:type="dxa"/>
        <w:tblLook w:val="04A0" w:firstRow="1" w:lastRow="0" w:firstColumn="1" w:lastColumn="0" w:noHBand="0" w:noVBand="1"/>
        <w:tblPrChange w:id="2558" w:author="USA - June 2025" w:date="2025-06-16T15:47:00Z">
          <w:tblPr>
            <w:tblW w:w="9660" w:type="dxa"/>
            <w:tblLook w:val="04A0" w:firstRow="1" w:lastRow="0" w:firstColumn="1" w:lastColumn="0" w:noHBand="0" w:noVBand="1"/>
          </w:tblPr>
        </w:tblPrChange>
      </w:tblPr>
      <w:tblGrid>
        <w:gridCol w:w="4390"/>
        <w:gridCol w:w="1030"/>
        <w:gridCol w:w="1080"/>
        <w:gridCol w:w="1080"/>
        <w:gridCol w:w="1040"/>
        <w:gridCol w:w="1040"/>
        <w:tblGridChange w:id="2559">
          <w:tblGrid>
            <w:gridCol w:w="4060"/>
            <w:gridCol w:w="330"/>
            <w:gridCol w:w="1030"/>
            <w:gridCol w:w="1080"/>
            <w:gridCol w:w="1080"/>
            <w:gridCol w:w="1040"/>
            <w:gridCol w:w="1040"/>
          </w:tblGrid>
        </w:tblGridChange>
      </w:tblGrid>
      <w:tr w:rsidR="0050339D" w:rsidRPr="00794CE2" w14:paraId="283EC545" w14:textId="77777777" w:rsidTr="002C15BF">
        <w:trPr>
          <w:trHeight w:val="202"/>
          <w:tblHeader/>
          <w:ins w:id="2560" w:author="USA - June 2025" w:date="2025-06-16T15:47:00Z"/>
          <w:trPrChange w:id="2561" w:author="USA - June 2025" w:date="2025-06-16T15:47:00Z">
            <w:trPr>
              <w:trHeight w:val="202"/>
            </w:trPr>
          </w:trPrChange>
        </w:trPr>
        <w:tc>
          <w:tcPr>
            <w:tcW w:w="43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Change w:id="2562" w:author="USA - June 2025" w:date="2025-06-16T15:47:00Z">
              <w:tcPr>
                <w:tcW w:w="4060" w:type="dxa"/>
                <w:tcBorders>
                  <w:top w:val="single" w:sz="4" w:space="0" w:color="auto"/>
                  <w:left w:val="single" w:sz="4" w:space="0" w:color="auto"/>
                  <w:bottom w:val="single" w:sz="4" w:space="0" w:color="auto"/>
                  <w:right w:val="single" w:sz="4" w:space="0" w:color="auto"/>
                </w:tcBorders>
                <w:vAlign w:val="bottom"/>
              </w:tcPr>
            </w:tcPrChange>
          </w:tcPr>
          <w:p w14:paraId="7F956F46" w14:textId="45EBB083" w:rsidR="0050339D" w:rsidRPr="00950089" w:rsidRDefault="0050339D" w:rsidP="002C15BF">
            <w:pPr>
              <w:pStyle w:val="Tablehead"/>
              <w:rPr>
                <w:ins w:id="2563" w:author="USA - June 2025" w:date="2025-06-16T15:47:00Z"/>
                <w:rFonts w:eastAsiaTheme="minorEastAsia"/>
              </w:rPr>
            </w:pPr>
            <w:ins w:id="2564" w:author="USA - June 2025" w:date="2025-06-16T15:47:00Z">
              <w:r w:rsidRPr="00950089">
                <w:rPr>
                  <w:rFonts w:eastAsiaTheme="minorEastAsia"/>
                </w:rPr>
                <w:t>Distance from RAS Antenna (Km)</w:t>
              </w:r>
            </w:ins>
          </w:p>
        </w:tc>
        <w:tc>
          <w:tcPr>
            <w:tcW w:w="1030"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2565" w:author="USA - June 2025" w:date="2025-06-16T15:47:00Z">
              <w:tcPr>
                <w:tcW w:w="1360" w:type="dxa"/>
                <w:gridSpan w:val="2"/>
                <w:tcBorders>
                  <w:top w:val="single" w:sz="4" w:space="0" w:color="auto"/>
                  <w:left w:val="nil"/>
                  <w:bottom w:val="single" w:sz="4" w:space="0" w:color="auto"/>
                  <w:right w:val="single" w:sz="4" w:space="0" w:color="auto"/>
                </w:tcBorders>
                <w:vAlign w:val="center"/>
              </w:tcPr>
            </w:tcPrChange>
          </w:tcPr>
          <w:p w14:paraId="22DABE94" w14:textId="7DDF6295" w:rsidR="0050339D" w:rsidRPr="002F31FB" w:rsidRDefault="0050339D" w:rsidP="002C15BF">
            <w:pPr>
              <w:pStyle w:val="Tablehead"/>
              <w:rPr>
                <w:ins w:id="2566" w:author="USA - June 2025" w:date="2025-06-16T15:47:00Z"/>
                <w:rFonts w:eastAsiaTheme="minorEastAsia"/>
              </w:rPr>
            </w:pPr>
            <w:ins w:id="2567" w:author="USA - June 2025" w:date="2025-06-16T15:47:00Z">
              <w:r w:rsidRPr="002F31FB">
                <w:rPr>
                  <w:rFonts w:eastAsiaTheme="minorEastAsia"/>
                </w:rPr>
                <w:t>7.00</w:t>
              </w:r>
            </w:ins>
          </w:p>
        </w:tc>
        <w:tc>
          <w:tcPr>
            <w:tcW w:w="1080"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2568" w:author="USA - June 2025" w:date="2025-06-16T15:47:00Z">
              <w:tcPr>
                <w:tcW w:w="1080" w:type="dxa"/>
                <w:tcBorders>
                  <w:top w:val="single" w:sz="4" w:space="0" w:color="auto"/>
                  <w:left w:val="nil"/>
                  <w:bottom w:val="single" w:sz="4" w:space="0" w:color="auto"/>
                  <w:right w:val="single" w:sz="4" w:space="0" w:color="auto"/>
                </w:tcBorders>
                <w:vAlign w:val="center"/>
              </w:tcPr>
            </w:tcPrChange>
          </w:tcPr>
          <w:p w14:paraId="3CCDE7D7" w14:textId="7DD5FBE4" w:rsidR="0050339D" w:rsidRPr="002F31FB" w:rsidRDefault="0050339D" w:rsidP="002C15BF">
            <w:pPr>
              <w:pStyle w:val="Tablehead"/>
              <w:rPr>
                <w:ins w:id="2569" w:author="USA - June 2025" w:date="2025-06-16T15:47:00Z"/>
                <w:rFonts w:eastAsiaTheme="minorEastAsia"/>
              </w:rPr>
            </w:pPr>
            <w:ins w:id="2570" w:author="USA - June 2025" w:date="2025-06-16T15:47:00Z">
              <w:r w:rsidRPr="002F31FB">
                <w:rPr>
                  <w:rFonts w:eastAsiaTheme="minorEastAsia"/>
                </w:rPr>
                <w:t>10.00</w:t>
              </w:r>
            </w:ins>
          </w:p>
        </w:tc>
        <w:tc>
          <w:tcPr>
            <w:tcW w:w="1080"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2571" w:author="USA - June 2025" w:date="2025-06-16T15:47:00Z">
              <w:tcPr>
                <w:tcW w:w="1080" w:type="dxa"/>
                <w:tcBorders>
                  <w:top w:val="single" w:sz="4" w:space="0" w:color="auto"/>
                  <w:left w:val="nil"/>
                  <w:bottom w:val="single" w:sz="4" w:space="0" w:color="auto"/>
                  <w:right w:val="single" w:sz="4" w:space="0" w:color="auto"/>
                </w:tcBorders>
                <w:vAlign w:val="center"/>
              </w:tcPr>
            </w:tcPrChange>
          </w:tcPr>
          <w:p w14:paraId="42440629" w14:textId="152D4D25" w:rsidR="0050339D" w:rsidRPr="002F31FB" w:rsidRDefault="0050339D" w:rsidP="002C15BF">
            <w:pPr>
              <w:pStyle w:val="Tablehead"/>
              <w:rPr>
                <w:ins w:id="2572" w:author="USA - June 2025" w:date="2025-06-16T15:47:00Z"/>
                <w:rFonts w:eastAsiaTheme="minorEastAsia"/>
              </w:rPr>
            </w:pPr>
            <w:ins w:id="2573" w:author="USA - June 2025" w:date="2025-06-16T15:47:00Z">
              <w:r w:rsidRPr="002F31FB">
                <w:rPr>
                  <w:rFonts w:eastAsiaTheme="minorEastAsia"/>
                </w:rPr>
                <w:t>15.00</w:t>
              </w:r>
            </w:ins>
          </w:p>
        </w:tc>
        <w:tc>
          <w:tcPr>
            <w:tcW w:w="1040"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2574" w:author="USA - June 2025" w:date="2025-06-16T15:47:00Z">
              <w:tcPr>
                <w:tcW w:w="1040" w:type="dxa"/>
                <w:tcBorders>
                  <w:top w:val="single" w:sz="4" w:space="0" w:color="auto"/>
                  <w:left w:val="nil"/>
                  <w:bottom w:val="single" w:sz="4" w:space="0" w:color="auto"/>
                  <w:right w:val="single" w:sz="4" w:space="0" w:color="auto"/>
                </w:tcBorders>
                <w:vAlign w:val="center"/>
              </w:tcPr>
            </w:tcPrChange>
          </w:tcPr>
          <w:p w14:paraId="46AD31AE" w14:textId="05F54CE7" w:rsidR="0050339D" w:rsidRPr="002F31FB" w:rsidRDefault="0050339D" w:rsidP="002C15BF">
            <w:pPr>
              <w:pStyle w:val="Tablehead"/>
              <w:rPr>
                <w:ins w:id="2575" w:author="USA - June 2025" w:date="2025-06-16T15:47:00Z"/>
                <w:rFonts w:eastAsiaTheme="minorEastAsia"/>
              </w:rPr>
            </w:pPr>
            <w:ins w:id="2576" w:author="USA - June 2025" w:date="2025-06-16T15:47:00Z">
              <w:r w:rsidRPr="002F31FB">
                <w:rPr>
                  <w:rFonts w:eastAsiaTheme="minorEastAsia"/>
                </w:rPr>
                <w:t>20.00</w:t>
              </w:r>
            </w:ins>
          </w:p>
        </w:tc>
        <w:tc>
          <w:tcPr>
            <w:tcW w:w="1040"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2577" w:author="USA - June 2025" w:date="2025-06-16T15:47:00Z">
              <w:tcPr>
                <w:tcW w:w="1040" w:type="dxa"/>
                <w:tcBorders>
                  <w:top w:val="single" w:sz="4" w:space="0" w:color="auto"/>
                  <w:left w:val="nil"/>
                  <w:bottom w:val="single" w:sz="4" w:space="0" w:color="auto"/>
                  <w:right w:val="single" w:sz="4" w:space="0" w:color="auto"/>
                </w:tcBorders>
                <w:vAlign w:val="center"/>
              </w:tcPr>
            </w:tcPrChange>
          </w:tcPr>
          <w:p w14:paraId="7D57B16E" w14:textId="2E93DFD5" w:rsidR="0050339D" w:rsidRPr="002F31FB" w:rsidRDefault="0050339D" w:rsidP="002C15BF">
            <w:pPr>
              <w:pStyle w:val="Tablehead"/>
              <w:rPr>
                <w:ins w:id="2578" w:author="USA - June 2025" w:date="2025-06-16T15:47:00Z"/>
                <w:rFonts w:eastAsiaTheme="minorEastAsia"/>
              </w:rPr>
            </w:pPr>
            <w:ins w:id="2579" w:author="USA - June 2025" w:date="2025-06-16T15:47:00Z">
              <w:r w:rsidRPr="002F31FB">
                <w:rPr>
                  <w:rFonts w:eastAsiaTheme="minorEastAsia"/>
                </w:rPr>
                <w:t>25.00</w:t>
              </w:r>
            </w:ins>
          </w:p>
        </w:tc>
      </w:tr>
      <w:tr w:rsidR="00C24A46" w:rsidRPr="00794CE2" w14:paraId="694AFA81" w14:textId="77777777" w:rsidTr="002C15BF">
        <w:trPr>
          <w:trHeight w:val="202"/>
          <w:ins w:id="2580" w:author="USA - June 2025" w:date="2025-06-14T21:45:00Z"/>
          <w:trPrChange w:id="2581" w:author="USA - June 2025" w:date="2025-06-16T16:05:00Z">
            <w:trPr>
              <w:trHeight w:val="202"/>
            </w:trPr>
          </w:trPrChange>
        </w:trPr>
        <w:tc>
          <w:tcPr>
            <w:tcW w:w="4390" w:type="dxa"/>
            <w:tcBorders>
              <w:top w:val="single" w:sz="4" w:space="0" w:color="auto"/>
              <w:left w:val="single" w:sz="4" w:space="0" w:color="auto"/>
              <w:bottom w:val="single" w:sz="4" w:space="0" w:color="auto"/>
              <w:right w:val="single" w:sz="4" w:space="0" w:color="auto"/>
            </w:tcBorders>
            <w:vAlign w:val="center"/>
            <w:tcPrChange w:id="2582" w:author="USA - June 2025" w:date="2025-06-16T16:05:00Z">
              <w:tcPr>
                <w:tcW w:w="4060" w:type="dxa"/>
                <w:tcBorders>
                  <w:top w:val="single" w:sz="4" w:space="0" w:color="auto"/>
                  <w:left w:val="single" w:sz="4" w:space="0" w:color="auto"/>
                  <w:bottom w:val="single" w:sz="4" w:space="0" w:color="auto"/>
                  <w:right w:val="single" w:sz="4" w:space="0" w:color="auto"/>
                </w:tcBorders>
                <w:vAlign w:val="bottom"/>
              </w:tcPr>
            </w:tcPrChange>
          </w:tcPr>
          <w:p w14:paraId="21F86FD4" w14:textId="77777777" w:rsidR="00C24A46" w:rsidRPr="00794CE2" w:rsidRDefault="00C24A46" w:rsidP="002C15BF">
            <w:pPr>
              <w:pStyle w:val="Tabletext"/>
              <w:rPr>
                <w:ins w:id="2583" w:author="USA - June 2025" w:date="2025-06-14T21:45:00Z"/>
                <w:rFonts w:eastAsiaTheme="minorEastAsia"/>
                <w:rPrChange w:id="2584" w:author="USA - June 2025" w:date="2025-06-16T16:10:00Z">
                  <w:rPr>
                    <w:ins w:id="2585" w:author="USA - June 2025" w:date="2025-06-14T21:45:00Z"/>
                    <w:highlight w:val="green"/>
                  </w:rPr>
                </w:rPrChange>
              </w:rPr>
            </w:pPr>
            <w:ins w:id="2586" w:author="USA - June 2025" w:date="2025-06-14T21:45:00Z">
              <w:r w:rsidRPr="00794CE2">
                <w:rPr>
                  <w:rFonts w:eastAsiaTheme="minorEastAsia"/>
                  <w:rPrChange w:id="2587" w:author="USA - June 2025" w:date="2025-06-16T16:10:00Z">
                    <w:rPr>
                      <w:highlight w:val="green"/>
                    </w:rPr>
                  </w:rPrChange>
                </w:rPr>
                <w:t>Atmosphere conditions</w:t>
              </w:r>
            </w:ins>
          </w:p>
        </w:tc>
        <w:tc>
          <w:tcPr>
            <w:tcW w:w="5270" w:type="dxa"/>
            <w:gridSpan w:val="5"/>
            <w:tcBorders>
              <w:top w:val="single" w:sz="4" w:space="0" w:color="auto"/>
              <w:left w:val="nil"/>
              <w:bottom w:val="single" w:sz="4" w:space="0" w:color="auto"/>
              <w:right w:val="single" w:sz="4" w:space="0" w:color="auto"/>
            </w:tcBorders>
            <w:vAlign w:val="center"/>
            <w:tcPrChange w:id="2588" w:author="USA - June 2025" w:date="2025-06-16T16:05:00Z">
              <w:tcPr>
                <w:tcW w:w="5600" w:type="dxa"/>
                <w:gridSpan w:val="6"/>
                <w:tcBorders>
                  <w:top w:val="single" w:sz="4" w:space="0" w:color="auto"/>
                  <w:left w:val="nil"/>
                  <w:bottom w:val="single" w:sz="4" w:space="0" w:color="auto"/>
                  <w:right w:val="single" w:sz="4" w:space="0" w:color="auto"/>
                </w:tcBorders>
                <w:vAlign w:val="center"/>
              </w:tcPr>
            </w:tcPrChange>
          </w:tcPr>
          <w:p w14:paraId="41D37C0E" w14:textId="77777777" w:rsidR="00C24A46" w:rsidRPr="00794CE2" w:rsidRDefault="00C24A46" w:rsidP="002C15BF">
            <w:pPr>
              <w:pStyle w:val="Tabletext"/>
              <w:jc w:val="center"/>
              <w:rPr>
                <w:ins w:id="2589" w:author="USA - June 2025" w:date="2025-06-14T21:45:00Z"/>
                <w:rFonts w:eastAsiaTheme="minorEastAsia"/>
                <w:rPrChange w:id="2590" w:author="USA - June 2025" w:date="2025-06-16T16:10:00Z">
                  <w:rPr>
                    <w:ins w:id="2591" w:author="USA - June 2025" w:date="2025-06-14T21:45:00Z"/>
                    <w:highlight w:val="green"/>
                  </w:rPr>
                </w:rPrChange>
              </w:rPr>
            </w:pPr>
            <w:ins w:id="2592" w:author="USA - June 2025" w:date="2025-06-14T21:45:00Z">
              <w:r w:rsidRPr="00794CE2">
                <w:rPr>
                  <w:rFonts w:eastAsiaTheme="minorEastAsia"/>
                  <w:rPrChange w:id="2593" w:author="USA - June 2025" w:date="2025-06-16T16:10:00Z">
                    <w:rPr>
                      <w:highlight w:val="green"/>
                    </w:rPr>
                  </w:rPrChange>
                </w:rPr>
                <w:t>Dry</w:t>
              </w:r>
            </w:ins>
          </w:p>
        </w:tc>
      </w:tr>
      <w:tr w:rsidR="00C24A46" w:rsidRPr="00794CE2" w14:paraId="2A73E1E8" w14:textId="77777777" w:rsidTr="002C15BF">
        <w:trPr>
          <w:trHeight w:val="50"/>
          <w:ins w:id="2594" w:author="USA - June 2025" w:date="2025-06-14T21:45:00Z"/>
          <w:trPrChange w:id="2595" w:author="USA - June 2025" w:date="2025-06-16T16:05:00Z">
            <w:trPr>
              <w:trHeight w:val="50"/>
            </w:trPr>
          </w:trPrChange>
        </w:trPr>
        <w:tc>
          <w:tcPr>
            <w:tcW w:w="4390" w:type="dxa"/>
            <w:tcBorders>
              <w:top w:val="single" w:sz="4" w:space="0" w:color="auto"/>
              <w:left w:val="single" w:sz="4" w:space="0" w:color="auto"/>
              <w:bottom w:val="single" w:sz="4" w:space="0" w:color="auto"/>
              <w:right w:val="single" w:sz="4" w:space="0" w:color="auto"/>
            </w:tcBorders>
            <w:vAlign w:val="center"/>
            <w:tcPrChange w:id="2596" w:author="USA - June 2025" w:date="2025-06-16T16:05:00Z">
              <w:tcPr>
                <w:tcW w:w="4060" w:type="dxa"/>
                <w:tcBorders>
                  <w:top w:val="single" w:sz="4" w:space="0" w:color="auto"/>
                  <w:left w:val="single" w:sz="4" w:space="0" w:color="auto"/>
                  <w:bottom w:val="single" w:sz="4" w:space="0" w:color="auto"/>
                  <w:right w:val="single" w:sz="4" w:space="0" w:color="auto"/>
                </w:tcBorders>
                <w:vAlign w:val="bottom"/>
              </w:tcPr>
            </w:tcPrChange>
          </w:tcPr>
          <w:p w14:paraId="7C790365" w14:textId="77777777" w:rsidR="00C24A46" w:rsidRPr="00794CE2" w:rsidRDefault="00C24A46" w:rsidP="002C15BF">
            <w:pPr>
              <w:pStyle w:val="Tabletext"/>
              <w:rPr>
                <w:ins w:id="2597" w:author="USA - June 2025" w:date="2025-06-14T21:45:00Z"/>
                <w:rFonts w:eastAsiaTheme="minorEastAsia"/>
                <w:rPrChange w:id="2598" w:author="USA - June 2025" w:date="2025-06-16T16:10:00Z">
                  <w:rPr>
                    <w:ins w:id="2599" w:author="USA - June 2025" w:date="2025-06-14T21:45:00Z"/>
                    <w:highlight w:val="green"/>
                  </w:rPr>
                </w:rPrChange>
              </w:rPr>
            </w:pPr>
            <w:ins w:id="2600" w:author="USA - June 2025" w:date="2025-06-14T21:45:00Z">
              <w:r w:rsidRPr="00794CE2">
                <w:rPr>
                  <w:rFonts w:eastAsiaTheme="minorEastAsia"/>
                  <w:rPrChange w:id="2601" w:author="USA - June 2025" w:date="2025-06-16T16:10:00Z">
                    <w:rPr>
                      <w:highlight w:val="green"/>
                    </w:rPr>
                  </w:rPrChange>
                </w:rPr>
                <w:t>Threshold Input Power (dBW)</w:t>
              </w:r>
            </w:ins>
          </w:p>
        </w:tc>
        <w:tc>
          <w:tcPr>
            <w:tcW w:w="5270" w:type="dxa"/>
            <w:gridSpan w:val="5"/>
            <w:tcBorders>
              <w:top w:val="single" w:sz="4" w:space="0" w:color="auto"/>
              <w:left w:val="nil"/>
              <w:bottom w:val="single" w:sz="4" w:space="0" w:color="auto"/>
              <w:right w:val="single" w:sz="4" w:space="0" w:color="auto"/>
            </w:tcBorders>
            <w:vAlign w:val="center"/>
            <w:tcPrChange w:id="2602" w:author="USA - June 2025" w:date="2025-06-16T16:05:00Z">
              <w:tcPr>
                <w:tcW w:w="5600" w:type="dxa"/>
                <w:gridSpan w:val="6"/>
                <w:tcBorders>
                  <w:top w:val="single" w:sz="4" w:space="0" w:color="auto"/>
                  <w:left w:val="nil"/>
                  <w:bottom w:val="single" w:sz="4" w:space="0" w:color="auto"/>
                  <w:right w:val="single" w:sz="4" w:space="0" w:color="auto"/>
                </w:tcBorders>
                <w:vAlign w:val="center"/>
              </w:tcPr>
            </w:tcPrChange>
          </w:tcPr>
          <w:p w14:paraId="593D946C" w14:textId="556A725F" w:rsidR="00C24A46" w:rsidRPr="00794CE2" w:rsidRDefault="002F31FB" w:rsidP="002C15BF">
            <w:pPr>
              <w:pStyle w:val="Tabletext"/>
              <w:jc w:val="center"/>
              <w:rPr>
                <w:ins w:id="2603" w:author="USA - June 2025" w:date="2025-06-14T21:45:00Z"/>
                <w:rFonts w:eastAsiaTheme="minorEastAsia"/>
                <w:rPrChange w:id="2604" w:author="USA - June 2025" w:date="2025-06-16T16:10:00Z">
                  <w:rPr>
                    <w:ins w:id="2605" w:author="USA - June 2025" w:date="2025-06-14T21:45:00Z"/>
                    <w:highlight w:val="green"/>
                  </w:rPr>
                </w:rPrChange>
              </w:rPr>
            </w:pPr>
            <w:ins w:id="2606" w:author="Fernandez Jimenez, Virginia" w:date="2025-06-18T11:26:00Z" w16du:dateUtc="2025-06-18T09:26:00Z">
              <w:r>
                <w:rPr>
                  <w:rFonts w:eastAsiaTheme="minorEastAsia"/>
                </w:rPr>
                <w:t>‒</w:t>
              </w:r>
            </w:ins>
            <w:ins w:id="2607" w:author="USA - June 2025" w:date="2025-06-14T21:45:00Z">
              <w:r w:rsidR="00C24A46" w:rsidRPr="00794CE2">
                <w:rPr>
                  <w:rFonts w:eastAsiaTheme="minorEastAsia"/>
                  <w:rPrChange w:id="2608" w:author="USA - June 2025" w:date="2025-06-16T16:10:00Z">
                    <w:rPr>
                      <w:highlight w:val="green"/>
                    </w:rPr>
                  </w:rPrChange>
                </w:rPr>
                <w:t>195</w:t>
              </w:r>
            </w:ins>
          </w:p>
        </w:tc>
      </w:tr>
      <w:tr w:rsidR="00C24A46" w:rsidRPr="00794CE2" w14:paraId="293EA597" w14:textId="77777777" w:rsidTr="002C15BF">
        <w:trPr>
          <w:trHeight w:val="50"/>
          <w:ins w:id="2609" w:author="USA - June 2025" w:date="2025-06-14T21:45:00Z"/>
          <w:trPrChange w:id="2610" w:author="USA - June 2025" w:date="2025-06-16T16:05:00Z">
            <w:trPr>
              <w:trHeight w:val="50"/>
            </w:trPr>
          </w:trPrChange>
        </w:trPr>
        <w:tc>
          <w:tcPr>
            <w:tcW w:w="4390" w:type="dxa"/>
            <w:tcBorders>
              <w:top w:val="single" w:sz="4" w:space="0" w:color="auto"/>
              <w:left w:val="single" w:sz="4" w:space="0" w:color="auto"/>
              <w:bottom w:val="single" w:sz="4" w:space="0" w:color="auto"/>
              <w:right w:val="single" w:sz="4" w:space="0" w:color="auto"/>
            </w:tcBorders>
            <w:vAlign w:val="center"/>
            <w:tcPrChange w:id="2611" w:author="USA - June 2025" w:date="2025-06-16T16:05:00Z">
              <w:tcPr>
                <w:tcW w:w="4060" w:type="dxa"/>
                <w:tcBorders>
                  <w:top w:val="single" w:sz="4" w:space="0" w:color="auto"/>
                  <w:left w:val="single" w:sz="4" w:space="0" w:color="auto"/>
                  <w:bottom w:val="single" w:sz="4" w:space="0" w:color="auto"/>
                  <w:right w:val="single" w:sz="4" w:space="0" w:color="auto"/>
                </w:tcBorders>
                <w:vAlign w:val="bottom"/>
              </w:tcPr>
            </w:tcPrChange>
          </w:tcPr>
          <w:p w14:paraId="3AAE3F9F" w14:textId="77777777" w:rsidR="00C24A46" w:rsidRPr="00794CE2" w:rsidRDefault="00C24A46" w:rsidP="002C15BF">
            <w:pPr>
              <w:pStyle w:val="Tabletext"/>
              <w:rPr>
                <w:ins w:id="2612" w:author="USA - June 2025" w:date="2025-06-14T21:45:00Z"/>
                <w:rFonts w:eastAsiaTheme="minorEastAsia"/>
                <w:rPrChange w:id="2613" w:author="USA - June 2025" w:date="2025-06-16T16:10:00Z">
                  <w:rPr>
                    <w:ins w:id="2614" w:author="USA - June 2025" w:date="2025-06-14T21:45:00Z"/>
                    <w:highlight w:val="green"/>
                  </w:rPr>
                </w:rPrChange>
              </w:rPr>
            </w:pPr>
            <w:ins w:id="2615" w:author="USA - June 2025" w:date="2025-06-14T21:45:00Z">
              <w:r w:rsidRPr="00794CE2">
                <w:rPr>
                  <w:rFonts w:eastAsiaTheme="minorEastAsia"/>
                  <w:rPrChange w:id="2616" w:author="USA - June 2025" w:date="2025-06-16T16:10:00Z">
                    <w:rPr>
                      <w:highlight w:val="green"/>
                    </w:rPr>
                  </w:rPrChange>
                </w:rPr>
                <w:t>RAS Antenna Gain at Horizontal (dBi)</w:t>
              </w:r>
            </w:ins>
          </w:p>
        </w:tc>
        <w:tc>
          <w:tcPr>
            <w:tcW w:w="5270" w:type="dxa"/>
            <w:gridSpan w:val="5"/>
            <w:tcBorders>
              <w:top w:val="single" w:sz="4" w:space="0" w:color="auto"/>
              <w:left w:val="nil"/>
              <w:bottom w:val="single" w:sz="4" w:space="0" w:color="auto"/>
              <w:right w:val="single" w:sz="4" w:space="0" w:color="auto"/>
            </w:tcBorders>
            <w:vAlign w:val="center"/>
            <w:tcPrChange w:id="2617" w:author="USA - June 2025" w:date="2025-06-16T16:05:00Z">
              <w:tcPr>
                <w:tcW w:w="5600" w:type="dxa"/>
                <w:gridSpan w:val="6"/>
                <w:tcBorders>
                  <w:top w:val="single" w:sz="4" w:space="0" w:color="auto"/>
                  <w:left w:val="nil"/>
                  <w:bottom w:val="single" w:sz="4" w:space="0" w:color="auto"/>
                  <w:right w:val="single" w:sz="4" w:space="0" w:color="auto"/>
                </w:tcBorders>
                <w:vAlign w:val="center"/>
              </w:tcPr>
            </w:tcPrChange>
          </w:tcPr>
          <w:p w14:paraId="3F292A0A" w14:textId="77777777" w:rsidR="00C24A46" w:rsidRPr="00794CE2" w:rsidRDefault="00C24A46" w:rsidP="002C15BF">
            <w:pPr>
              <w:pStyle w:val="Tabletext"/>
              <w:jc w:val="center"/>
              <w:rPr>
                <w:ins w:id="2618" w:author="USA - June 2025" w:date="2025-06-14T21:45:00Z"/>
                <w:rFonts w:eastAsiaTheme="minorEastAsia"/>
                <w:rPrChange w:id="2619" w:author="USA - June 2025" w:date="2025-06-16T16:10:00Z">
                  <w:rPr>
                    <w:ins w:id="2620" w:author="USA - June 2025" w:date="2025-06-14T21:45:00Z"/>
                    <w:highlight w:val="green"/>
                  </w:rPr>
                </w:rPrChange>
              </w:rPr>
            </w:pPr>
            <w:ins w:id="2621" w:author="USA - June 2025" w:date="2025-06-14T21:45:00Z">
              <w:r w:rsidRPr="00794CE2">
                <w:rPr>
                  <w:rFonts w:eastAsiaTheme="minorEastAsia"/>
                  <w:rPrChange w:id="2622" w:author="USA - June 2025" w:date="2025-06-16T16:10:00Z">
                    <w:rPr>
                      <w:highlight w:val="green"/>
                    </w:rPr>
                  </w:rPrChange>
                </w:rPr>
                <w:t>0.00</w:t>
              </w:r>
            </w:ins>
          </w:p>
        </w:tc>
      </w:tr>
      <w:tr w:rsidR="00C24A46" w:rsidRPr="00794CE2" w14:paraId="442385E5" w14:textId="77777777" w:rsidTr="002C15BF">
        <w:trPr>
          <w:trHeight w:val="50"/>
          <w:ins w:id="2623" w:author="USA - June 2025" w:date="2025-06-14T21:45:00Z"/>
          <w:trPrChange w:id="2624" w:author="USA - June 2025" w:date="2025-06-16T16:05:00Z">
            <w:trPr>
              <w:trHeight w:val="50"/>
            </w:trPr>
          </w:trPrChange>
        </w:trPr>
        <w:tc>
          <w:tcPr>
            <w:tcW w:w="4390" w:type="dxa"/>
            <w:tcBorders>
              <w:top w:val="single" w:sz="4" w:space="0" w:color="auto"/>
              <w:left w:val="single" w:sz="4" w:space="0" w:color="auto"/>
              <w:bottom w:val="single" w:sz="4" w:space="0" w:color="auto"/>
              <w:right w:val="single" w:sz="4" w:space="0" w:color="auto"/>
            </w:tcBorders>
            <w:vAlign w:val="center"/>
            <w:tcPrChange w:id="2625" w:author="USA - June 2025" w:date="2025-06-16T16:05:00Z">
              <w:tcPr>
                <w:tcW w:w="4060" w:type="dxa"/>
                <w:tcBorders>
                  <w:top w:val="single" w:sz="4" w:space="0" w:color="auto"/>
                  <w:left w:val="single" w:sz="4" w:space="0" w:color="auto"/>
                  <w:bottom w:val="single" w:sz="4" w:space="0" w:color="auto"/>
                  <w:right w:val="single" w:sz="4" w:space="0" w:color="auto"/>
                </w:tcBorders>
                <w:vAlign w:val="bottom"/>
              </w:tcPr>
            </w:tcPrChange>
          </w:tcPr>
          <w:p w14:paraId="6363512B" w14:textId="77777777" w:rsidR="00C24A46" w:rsidRPr="00794CE2" w:rsidRDefault="00C24A46" w:rsidP="002C15BF">
            <w:pPr>
              <w:pStyle w:val="Tabletext"/>
              <w:rPr>
                <w:ins w:id="2626" w:author="USA - June 2025" w:date="2025-06-14T21:45:00Z"/>
                <w:rFonts w:eastAsiaTheme="minorEastAsia"/>
                <w:rPrChange w:id="2627" w:author="USA - June 2025" w:date="2025-06-16T16:10:00Z">
                  <w:rPr>
                    <w:ins w:id="2628" w:author="USA - June 2025" w:date="2025-06-14T21:45:00Z"/>
                    <w:highlight w:val="green"/>
                  </w:rPr>
                </w:rPrChange>
              </w:rPr>
            </w:pPr>
            <w:ins w:id="2629" w:author="USA - June 2025" w:date="2025-06-14T21:45:00Z">
              <w:r w:rsidRPr="00794CE2">
                <w:rPr>
                  <w:rFonts w:eastAsiaTheme="minorEastAsia"/>
                  <w:rPrChange w:id="2630" w:author="USA - June 2025" w:date="2025-06-16T16:10:00Z">
                    <w:rPr>
                      <w:highlight w:val="green"/>
                    </w:rPr>
                  </w:rPrChange>
                </w:rPr>
                <w:t>Observation Bandwidth (MHz)</w:t>
              </w:r>
            </w:ins>
          </w:p>
        </w:tc>
        <w:tc>
          <w:tcPr>
            <w:tcW w:w="5270" w:type="dxa"/>
            <w:gridSpan w:val="5"/>
            <w:tcBorders>
              <w:top w:val="single" w:sz="4" w:space="0" w:color="auto"/>
              <w:left w:val="nil"/>
              <w:bottom w:val="single" w:sz="4" w:space="0" w:color="auto"/>
              <w:right w:val="single" w:sz="4" w:space="0" w:color="auto"/>
            </w:tcBorders>
            <w:vAlign w:val="center"/>
            <w:tcPrChange w:id="2631" w:author="USA - June 2025" w:date="2025-06-16T16:05:00Z">
              <w:tcPr>
                <w:tcW w:w="5600" w:type="dxa"/>
                <w:gridSpan w:val="6"/>
                <w:tcBorders>
                  <w:top w:val="single" w:sz="4" w:space="0" w:color="auto"/>
                  <w:left w:val="nil"/>
                  <w:bottom w:val="single" w:sz="4" w:space="0" w:color="auto"/>
                  <w:right w:val="single" w:sz="4" w:space="0" w:color="auto"/>
                </w:tcBorders>
                <w:vAlign w:val="center"/>
              </w:tcPr>
            </w:tcPrChange>
          </w:tcPr>
          <w:p w14:paraId="195745F5" w14:textId="77777777" w:rsidR="00C24A46" w:rsidRPr="00794CE2" w:rsidRDefault="00C24A46" w:rsidP="002C15BF">
            <w:pPr>
              <w:pStyle w:val="Tabletext"/>
              <w:jc w:val="center"/>
              <w:rPr>
                <w:ins w:id="2632" w:author="USA - June 2025" w:date="2025-06-14T21:45:00Z"/>
                <w:rFonts w:eastAsiaTheme="minorEastAsia"/>
                <w:rPrChange w:id="2633" w:author="USA - June 2025" w:date="2025-06-16T16:10:00Z">
                  <w:rPr>
                    <w:ins w:id="2634" w:author="USA - June 2025" w:date="2025-06-14T21:45:00Z"/>
                    <w:highlight w:val="green"/>
                  </w:rPr>
                </w:rPrChange>
              </w:rPr>
            </w:pPr>
            <w:ins w:id="2635" w:author="USA - June 2025" w:date="2025-06-14T21:45:00Z">
              <w:r w:rsidRPr="00794CE2">
                <w:rPr>
                  <w:rFonts w:eastAsiaTheme="minorEastAsia"/>
                  <w:rPrChange w:id="2636" w:author="USA - June 2025" w:date="2025-06-16T16:10:00Z">
                    <w:rPr>
                      <w:highlight w:val="green"/>
                    </w:rPr>
                  </w:rPrChange>
                </w:rPr>
                <w:t>400.0</w:t>
              </w:r>
            </w:ins>
          </w:p>
        </w:tc>
      </w:tr>
      <w:tr w:rsidR="00C24A46" w:rsidRPr="00794CE2" w14:paraId="19437816" w14:textId="77777777" w:rsidTr="002C15BF">
        <w:trPr>
          <w:trHeight w:val="53"/>
          <w:ins w:id="2637" w:author="USA - June 2025" w:date="2025-06-14T21:45:00Z"/>
          <w:trPrChange w:id="2638" w:author="USA - June 2025" w:date="2025-06-16T16:05:00Z">
            <w:trPr>
              <w:trHeight w:val="540"/>
            </w:trPr>
          </w:trPrChange>
        </w:trPr>
        <w:tc>
          <w:tcPr>
            <w:tcW w:w="4390" w:type="dxa"/>
            <w:tcBorders>
              <w:top w:val="nil"/>
              <w:left w:val="single" w:sz="4" w:space="0" w:color="auto"/>
              <w:bottom w:val="single" w:sz="4" w:space="0" w:color="auto"/>
              <w:right w:val="single" w:sz="4" w:space="0" w:color="auto"/>
            </w:tcBorders>
            <w:vAlign w:val="center"/>
            <w:tcPrChange w:id="2639"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21D47D62" w14:textId="77777777" w:rsidR="00C24A46" w:rsidRPr="00794CE2" w:rsidRDefault="00C24A46" w:rsidP="002C15BF">
            <w:pPr>
              <w:pStyle w:val="Tabletext"/>
              <w:rPr>
                <w:ins w:id="2640" w:author="USA - June 2025" w:date="2025-06-14T21:45:00Z"/>
                <w:rFonts w:eastAsiaTheme="minorEastAsia"/>
                <w:rPrChange w:id="2641" w:author="USA - June 2025" w:date="2025-06-16T16:10:00Z">
                  <w:rPr>
                    <w:ins w:id="2642" w:author="USA - June 2025" w:date="2025-06-14T21:45:00Z"/>
                    <w:highlight w:val="green"/>
                  </w:rPr>
                </w:rPrChange>
              </w:rPr>
            </w:pPr>
            <w:ins w:id="2643" w:author="USA - June 2025" w:date="2025-06-14T21:45:00Z">
              <w:r w:rsidRPr="00794CE2">
                <w:rPr>
                  <w:rFonts w:eastAsiaTheme="minorEastAsia"/>
                  <w:rPrChange w:id="2644" w:author="USA - June 2025" w:date="2025-06-16T16:10:00Z">
                    <w:rPr>
                      <w:highlight w:val="green"/>
                    </w:rPr>
                  </w:rPrChange>
                </w:rPr>
                <w:t>Threshold Input Spectral Power (dBW/MHz)</w:t>
              </w:r>
            </w:ins>
          </w:p>
        </w:tc>
        <w:tc>
          <w:tcPr>
            <w:tcW w:w="5270" w:type="dxa"/>
            <w:gridSpan w:val="5"/>
            <w:tcBorders>
              <w:top w:val="nil"/>
              <w:left w:val="nil"/>
              <w:bottom w:val="single" w:sz="4" w:space="0" w:color="auto"/>
              <w:right w:val="single" w:sz="4" w:space="0" w:color="auto"/>
            </w:tcBorders>
            <w:vAlign w:val="center"/>
            <w:tcPrChange w:id="2645" w:author="USA - June 2025" w:date="2025-06-16T16:05:00Z">
              <w:tcPr>
                <w:tcW w:w="5600" w:type="dxa"/>
                <w:gridSpan w:val="6"/>
                <w:tcBorders>
                  <w:top w:val="nil"/>
                  <w:left w:val="nil"/>
                  <w:bottom w:val="single" w:sz="4" w:space="0" w:color="auto"/>
                  <w:right w:val="single" w:sz="4" w:space="0" w:color="auto"/>
                </w:tcBorders>
                <w:vAlign w:val="center"/>
              </w:tcPr>
            </w:tcPrChange>
          </w:tcPr>
          <w:p w14:paraId="150FC69F" w14:textId="3D89E696" w:rsidR="00C24A46" w:rsidRPr="00794CE2" w:rsidRDefault="002F31FB" w:rsidP="002C15BF">
            <w:pPr>
              <w:pStyle w:val="Tabletext"/>
              <w:jc w:val="center"/>
              <w:rPr>
                <w:ins w:id="2646" w:author="USA - June 2025" w:date="2025-06-14T21:45:00Z"/>
                <w:rFonts w:eastAsiaTheme="minorEastAsia"/>
                <w:rPrChange w:id="2647" w:author="USA - June 2025" w:date="2025-06-16T16:10:00Z">
                  <w:rPr>
                    <w:ins w:id="2648" w:author="USA - June 2025" w:date="2025-06-14T21:45:00Z"/>
                    <w:highlight w:val="green"/>
                  </w:rPr>
                </w:rPrChange>
              </w:rPr>
            </w:pPr>
            <w:ins w:id="2649" w:author="Fernandez Jimenez, Virginia" w:date="2025-06-18T11:26:00Z" w16du:dateUtc="2025-06-18T09:26:00Z">
              <w:r>
                <w:rPr>
                  <w:rFonts w:eastAsiaTheme="minorEastAsia"/>
                </w:rPr>
                <w:t>‒</w:t>
              </w:r>
            </w:ins>
            <w:ins w:id="2650" w:author="USA - June 2025" w:date="2025-06-14T21:45:00Z">
              <w:r w:rsidR="00C24A46" w:rsidRPr="00794CE2">
                <w:rPr>
                  <w:rFonts w:eastAsiaTheme="minorEastAsia"/>
                  <w:rPrChange w:id="2651" w:author="USA - June 2025" w:date="2025-06-16T16:10:00Z">
                    <w:rPr>
                      <w:highlight w:val="green"/>
                    </w:rPr>
                  </w:rPrChange>
                </w:rPr>
                <w:t>221</w:t>
              </w:r>
            </w:ins>
          </w:p>
        </w:tc>
      </w:tr>
      <w:tr w:rsidR="0050339D" w:rsidRPr="002C15BF" w14:paraId="373D4285" w14:textId="77777777" w:rsidTr="00817CEE">
        <w:trPr>
          <w:trHeight w:val="50"/>
          <w:ins w:id="2652" w:author="USA - June 2025" w:date="2025-06-14T21:45:00Z"/>
          <w:trPrChange w:id="2653" w:author="USA - June 2025" w:date="2025-06-16T16:05:00Z">
            <w:trPr>
              <w:trHeight w:val="50"/>
            </w:trPr>
          </w:trPrChange>
        </w:trPr>
        <w:tc>
          <w:tcPr>
            <w:tcW w:w="9660" w:type="dxa"/>
            <w:gridSpan w:val="6"/>
            <w:tcBorders>
              <w:top w:val="nil"/>
              <w:left w:val="single" w:sz="4" w:space="0" w:color="auto"/>
              <w:bottom w:val="single" w:sz="4" w:space="0" w:color="auto"/>
              <w:right w:val="single" w:sz="4" w:space="0" w:color="auto"/>
            </w:tcBorders>
            <w:shd w:val="clear" w:color="auto" w:fill="FFEB9C"/>
            <w:vAlign w:val="center"/>
            <w:tcPrChange w:id="2654" w:author="USA - June 2025" w:date="2025-06-16T16:05:00Z">
              <w:tcPr>
                <w:tcW w:w="9660" w:type="dxa"/>
                <w:gridSpan w:val="7"/>
                <w:tcBorders>
                  <w:top w:val="nil"/>
                  <w:left w:val="single" w:sz="4" w:space="0" w:color="auto"/>
                  <w:bottom w:val="single" w:sz="4" w:space="0" w:color="auto"/>
                  <w:right w:val="single" w:sz="4" w:space="0" w:color="auto"/>
                </w:tcBorders>
                <w:vAlign w:val="bottom"/>
              </w:tcPr>
            </w:tcPrChange>
          </w:tcPr>
          <w:p w14:paraId="325663BE" w14:textId="77777777" w:rsidR="0050339D" w:rsidRPr="002C15BF" w:rsidRDefault="0050339D" w:rsidP="002C15BF">
            <w:pPr>
              <w:pStyle w:val="Tabletext"/>
              <w:rPr>
                <w:ins w:id="2655" w:author="USA - June 2025" w:date="2025-06-14T21:45:00Z"/>
                <w:rFonts w:eastAsiaTheme="minorEastAsia"/>
                <w:b/>
                <w:bCs/>
                <w:rPrChange w:id="2656" w:author="USA - June 2025" w:date="2025-06-16T16:10:00Z">
                  <w:rPr>
                    <w:ins w:id="2657" w:author="USA - June 2025" w:date="2025-06-14T21:45:00Z"/>
                    <w:highlight w:val="green"/>
                  </w:rPr>
                </w:rPrChange>
              </w:rPr>
            </w:pPr>
            <w:ins w:id="2658" w:author="USA - June 2025" w:date="2025-06-14T21:45:00Z">
              <w:r w:rsidRPr="002C15BF">
                <w:rPr>
                  <w:rFonts w:eastAsiaTheme="minorEastAsia"/>
                  <w:b/>
                  <w:bCs/>
                  <w:rPrChange w:id="2659" w:author="USA - June 2025" w:date="2025-06-16T16:10:00Z">
                    <w:rPr>
                      <w:highlight w:val="green"/>
                    </w:rPr>
                  </w:rPrChange>
                </w:rPr>
                <w:t>ISM out of band EIRP</w:t>
              </w:r>
            </w:ins>
          </w:p>
        </w:tc>
      </w:tr>
      <w:tr w:rsidR="00817CEE" w:rsidRPr="00794CE2" w14:paraId="63423D12" w14:textId="77777777" w:rsidTr="002C15BF">
        <w:trPr>
          <w:trHeight w:val="540"/>
          <w:ins w:id="2660" w:author="USA - June 2025" w:date="2025-06-14T21:45:00Z"/>
          <w:trPrChange w:id="2661" w:author="USA - June 2025" w:date="2025-06-16T16:05:00Z">
            <w:trPr>
              <w:trHeight w:val="540"/>
            </w:trPr>
          </w:trPrChange>
        </w:trPr>
        <w:tc>
          <w:tcPr>
            <w:tcW w:w="4390" w:type="dxa"/>
            <w:tcBorders>
              <w:top w:val="nil"/>
              <w:left w:val="single" w:sz="4" w:space="0" w:color="auto"/>
              <w:bottom w:val="single" w:sz="4" w:space="0" w:color="auto"/>
              <w:right w:val="single" w:sz="4" w:space="0" w:color="auto"/>
            </w:tcBorders>
            <w:vAlign w:val="center"/>
            <w:tcPrChange w:id="2662"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442DC1A2" w14:textId="77777777" w:rsidR="00817CEE" w:rsidRPr="00794CE2" w:rsidRDefault="00817CEE" w:rsidP="002C15BF">
            <w:pPr>
              <w:pStyle w:val="Tabletext"/>
              <w:rPr>
                <w:ins w:id="2663" w:author="USA - June 2025" w:date="2025-06-14T21:45:00Z"/>
                <w:rFonts w:eastAsiaTheme="minorEastAsia"/>
                <w:rPrChange w:id="2664" w:author="USA - June 2025" w:date="2025-06-16T16:10:00Z">
                  <w:rPr>
                    <w:ins w:id="2665" w:author="USA - June 2025" w:date="2025-06-14T21:45:00Z"/>
                    <w:highlight w:val="green"/>
                  </w:rPr>
                </w:rPrChange>
              </w:rPr>
            </w:pPr>
            <w:ins w:id="2666" w:author="USA - June 2025" w:date="2025-06-14T21:45:00Z">
              <w:r w:rsidRPr="00794CE2">
                <w:rPr>
                  <w:rFonts w:eastAsiaTheme="minorEastAsia"/>
                  <w:rPrChange w:id="2667" w:author="USA - June 2025" w:date="2025-06-16T16:10:00Z">
                    <w:rPr>
                      <w:highlight w:val="green"/>
                    </w:rPr>
                  </w:rPrChange>
                </w:rPr>
                <w:t>The field strength levels of emissions which lie outside the 24 GHz band.  Field strength limit (uV/m) FCC 18.305 Field Strength Limits</w:t>
              </w:r>
            </w:ins>
          </w:p>
        </w:tc>
        <w:tc>
          <w:tcPr>
            <w:tcW w:w="5270" w:type="dxa"/>
            <w:gridSpan w:val="5"/>
            <w:tcBorders>
              <w:top w:val="nil"/>
              <w:left w:val="nil"/>
              <w:bottom w:val="single" w:sz="4" w:space="0" w:color="auto"/>
              <w:right w:val="single" w:sz="4" w:space="0" w:color="auto"/>
            </w:tcBorders>
            <w:vAlign w:val="center"/>
            <w:tcPrChange w:id="2668" w:author="USA - June 2025" w:date="2025-06-16T16:05:00Z">
              <w:tcPr>
                <w:tcW w:w="5600" w:type="dxa"/>
                <w:gridSpan w:val="6"/>
                <w:tcBorders>
                  <w:top w:val="nil"/>
                  <w:left w:val="nil"/>
                  <w:bottom w:val="single" w:sz="4" w:space="0" w:color="auto"/>
                  <w:right w:val="single" w:sz="4" w:space="0" w:color="auto"/>
                </w:tcBorders>
                <w:vAlign w:val="center"/>
              </w:tcPr>
            </w:tcPrChange>
          </w:tcPr>
          <w:p w14:paraId="3AB23FB1" w14:textId="4590C00A" w:rsidR="00817CEE" w:rsidRPr="00794CE2" w:rsidRDefault="00817CEE" w:rsidP="002C15BF">
            <w:pPr>
              <w:pStyle w:val="Tabletext"/>
              <w:jc w:val="center"/>
              <w:rPr>
                <w:ins w:id="2669" w:author="USA - June 2025" w:date="2025-06-14T21:45:00Z"/>
                <w:rFonts w:eastAsiaTheme="minorEastAsia"/>
                <w:rPrChange w:id="2670" w:author="USA - June 2025" w:date="2025-06-16T16:10:00Z">
                  <w:rPr>
                    <w:ins w:id="2671" w:author="USA - June 2025" w:date="2025-06-14T21:45:00Z"/>
                    <w:highlight w:val="green"/>
                  </w:rPr>
                </w:rPrChange>
              </w:rPr>
            </w:pPr>
            <w:ins w:id="2672" w:author="USA - June 2025" w:date="2025-06-14T21:45:00Z">
              <w:r w:rsidRPr="00794CE2">
                <w:rPr>
                  <w:rFonts w:eastAsiaTheme="minorEastAsia"/>
                  <w:rPrChange w:id="2673" w:author="USA - June 2025" w:date="2025-06-16T16:10:00Z">
                    <w:rPr>
                      <w:highlight w:val="green"/>
                    </w:rPr>
                  </w:rPrChange>
                </w:rPr>
                <w:t>25</w:t>
              </w:r>
            </w:ins>
          </w:p>
        </w:tc>
      </w:tr>
      <w:tr w:rsidR="00817CEE" w:rsidRPr="00794CE2" w14:paraId="07221497" w14:textId="77777777" w:rsidTr="002C15BF">
        <w:trPr>
          <w:trHeight w:val="50"/>
          <w:ins w:id="2674" w:author="USA - June 2025" w:date="2025-06-14T21:45:00Z"/>
          <w:trPrChange w:id="2675" w:author="USA - June 2025" w:date="2025-06-16T16:05:00Z">
            <w:trPr>
              <w:trHeight w:val="50"/>
            </w:trPr>
          </w:trPrChange>
        </w:trPr>
        <w:tc>
          <w:tcPr>
            <w:tcW w:w="4390" w:type="dxa"/>
            <w:tcBorders>
              <w:top w:val="nil"/>
              <w:left w:val="single" w:sz="4" w:space="0" w:color="auto"/>
              <w:bottom w:val="single" w:sz="4" w:space="0" w:color="auto"/>
              <w:right w:val="single" w:sz="4" w:space="0" w:color="auto"/>
            </w:tcBorders>
            <w:vAlign w:val="center"/>
            <w:tcPrChange w:id="2676"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7F2DB839" w14:textId="77777777" w:rsidR="00817CEE" w:rsidRPr="00794CE2" w:rsidRDefault="00817CEE" w:rsidP="002C15BF">
            <w:pPr>
              <w:pStyle w:val="Tabletext"/>
              <w:rPr>
                <w:ins w:id="2677" w:author="USA - June 2025" w:date="2025-06-14T21:45:00Z"/>
                <w:rFonts w:eastAsiaTheme="minorEastAsia"/>
                <w:rPrChange w:id="2678" w:author="USA - June 2025" w:date="2025-06-16T16:10:00Z">
                  <w:rPr>
                    <w:ins w:id="2679" w:author="USA - June 2025" w:date="2025-06-14T21:45:00Z"/>
                    <w:highlight w:val="green"/>
                  </w:rPr>
                </w:rPrChange>
              </w:rPr>
            </w:pPr>
            <w:ins w:id="2680" w:author="USA - June 2025" w:date="2025-06-14T21:45:00Z">
              <w:r w:rsidRPr="00794CE2">
                <w:rPr>
                  <w:rFonts w:eastAsiaTheme="minorEastAsia"/>
                  <w:rPrChange w:id="2681" w:author="USA - June 2025" w:date="2025-06-16T16:10:00Z">
                    <w:rPr>
                      <w:highlight w:val="green"/>
                    </w:rPr>
                  </w:rPrChange>
                </w:rPr>
                <w:t>Distance of Field strength limit (m)</w:t>
              </w:r>
            </w:ins>
          </w:p>
        </w:tc>
        <w:tc>
          <w:tcPr>
            <w:tcW w:w="5270" w:type="dxa"/>
            <w:gridSpan w:val="5"/>
            <w:tcBorders>
              <w:top w:val="nil"/>
              <w:left w:val="nil"/>
              <w:bottom w:val="single" w:sz="4" w:space="0" w:color="auto"/>
              <w:right w:val="single" w:sz="4" w:space="0" w:color="auto"/>
            </w:tcBorders>
            <w:vAlign w:val="center"/>
            <w:tcPrChange w:id="2682" w:author="USA - June 2025" w:date="2025-06-16T16:05:00Z">
              <w:tcPr>
                <w:tcW w:w="5600" w:type="dxa"/>
                <w:gridSpan w:val="6"/>
                <w:tcBorders>
                  <w:top w:val="nil"/>
                  <w:left w:val="nil"/>
                  <w:bottom w:val="single" w:sz="4" w:space="0" w:color="auto"/>
                  <w:right w:val="single" w:sz="4" w:space="0" w:color="auto"/>
                </w:tcBorders>
                <w:vAlign w:val="center"/>
              </w:tcPr>
            </w:tcPrChange>
          </w:tcPr>
          <w:p w14:paraId="53FC0A40" w14:textId="50D5D120" w:rsidR="00817CEE" w:rsidRPr="00794CE2" w:rsidRDefault="00817CEE" w:rsidP="002C15BF">
            <w:pPr>
              <w:pStyle w:val="Tabletext"/>
              <w:jc w:val="center"/>
              <w:rPr>
                <w:ins w:id="2683" w:author="USA - June 2025" w:date="2025-06-14T21:45:00Z"/>
                <w:rFonts w:eastAsiaTheme="minorEastAsia"/>
                <w:rPrChange w:id="2684" w:author="USA - June 2025" w:date="2025-06-16T16:10:00Z">
                  <w:rPr>
                    <w:ins w:id="2685" w:author="USA - June 2025" w:date="2025-06-14T21:45:00Z"/>
                    <w:highlight w:val="green"/>
                  </w:rPr>
                </w:rPrChange>
              </w:rPr>
            </w:pPr>
            <w:ins w:id="2686" w:author="USA - June 2025" w:date="2025-06-14T21:45:00Z">
              <w:r w:rsidRPr="00794CE2">
                <w:rPr>
                  <w:rFonts w:eastAsiaTheme="minorEastAsia"/>
                  <w:rPrChange w:id="2687" w:author="USA - June 2025" w:date="2025-06-16T16:10:00Z">
                    <w:rPr>
                      <w:highlight w:val="green"/>
                    </w:rPr>
                  </w:rPrChange>
                </w:rPr>
                <w:t>300</w:t>
              </w:r>
            </w:ins>
          </w:p>
        </w:tc>
      </w:tr>
      <w:tr w:rsidR="00817CEE" w:rsidRPr="00794CE2" w14:paraId="0B5959D5" w14:textId="77777777" w:rsidTr="002C15BF">
        <w:trPr>
          <w:trHeight w:val="540"/>
          <w:ins w:id="2688" w:author="USA - June 2025" w:date="2025-06-14T21:45:00Z"/>
          <w:trPrChange w:id="2689" w:author="USA - June 2025" w:date="2025-06-16T16:05:00Z">
            <w:trPr>
              <w:trHeight w:val="540"/>
            </w:trPr>
          </w:trPrChange>
        </w:trPr>
        <w:tc>
          <w:tcPr>
            <w:tcW w:w="4390" w:type="dxa"/>
            <w:tcBorders>
              <w:top w:val="nil"/>
              <w:left w:val="single" w:sz="4" w:space="0" w:color="auto"/>
              <w:bottom w:val="single" w:sz="4" w:space="0" w:color="auto"/>
              <w:right w:val="single" w:sz="4" w:space="0" w:color="auto"/>
            </w:tcBorders>
            <w:vAlign w:val="center"/>
            <w:tcPrChange w:id="2690"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417CA871" w14:textId="77777777" w:rsidR="00817CEE" w:rsidRPr="00794CE2" w:rsidRDefault="00817CEE" w:rsidP="002C15BF">
            <w:pPr>
              <w:pStyle w:val="Tabletext"/>
              <w:rPr>
                <w:ins w:id="2691" w:author="USA - June 2025" w:date="2025-06-14T21:45:00Z"/>
                <w:rFonts w:eastAsiaTheme="minorEastAsia"/>
                <w:rPrChange w:id="2692" w:author="USA - June 2025" w:date="2025-06-16T16:10:00Z">
                  <w:rPr>
                    <w:ins w:id="2693" w:author="USA - June 2025" w:date="2025-06-14T21:45:00Z"/>
                    <w:highlight w:val="green"/>
                  </w:rPr>
                </w:rPrChange>
              </w:rPr>
            </w:pPr>
            <w:ins w:id="2694" w:author="USA - June 2025" w:date="2025-06-14T21:45:00Z">
              <w:r w:rsidRPr="00794CE2">
                <w:rPr>
                  <w:rFonts w:eastAsiaTheme="minorEastAsia"/>
                  <w:rPrChange w:id="2695" w:author="USA - June 2025" w:date="2025-06-16T16:10:00Z">
                    <w:rPr>
                      <w:highlight w:val="green"/>
                    </w:rPr>
                  </w:rPrChange>
                </w:rPr>
                <w:t>EIRP (dBm) out of band per 1 MHz = 10*log10(4*pi*E^2*distance^2 / 0.377).  Also see NTIA Technical Memorandum TM-10-469 Eq-59</w:t>
              </w:r>
            </w:ins>
          </w:p>
        </w:tc>
        <w:tc>
          <w:tcPr>
            <w:tcW w:w="5270" w:type="dxa"/>
            <w:gridSpan w:val="5"/>
            <w:tcBorders>
              <w:top w:val="nil"/>
              <w:left w:val="nil"/>
              <w:bottom w:val="single" w:sz="4" w:space="0" w:color="auto"/>
              <w:right w:val="single" w:sz="4" w:space="0" w:color="auto"/>
            </w:tcBorders>
            <w:vAlign w:val="center"/>
            <w:tcPrChange w:id="2696" w:author="USA - June 2025" w:date="2025-06-16T16:05:00Z">
              <w:tcPr>
                <w:tcW w:w="5600" w:type="dxa"/>
                <w:gridSpan w:val="6"/>
                <w:tcBorders>
                  <w:top w:val="nil"/>
                  <w:left w:val="nil"/>
                  <w:bottom w:val="single" w:sz="4" w:space="0" w:color="auto"/>
                  <w:right w:val="single" w:sz="4" w:space="0" w:color="auto"/>
                </w:tcBorders>
                <w:vAlign w:val="center"/>
              </w:tcPr>
            </w:tcPrChange>
          </w:tcPr>
          <w:p w14:paraId="6A3B9894" w14:textId="585BB1C2" w:rsidR="00817CEE" w:rsidRPr="00794CE2" w:rsidRDefault="002F31FB" w:rsidP="002C15BF">
            <w:pPr>
              <w:pStyle w:val="Tabletext"/>
              <w:jc w:val="center"/>
              <w:rPr>
                <w:ins w:id="2697" w:author="USA - June 2025" w:date="2025-06-14T21:45:00Z"/>
                <w:rFonts w:eastAsiaTheme="minorEastAsia"/>
                <w:rPrChange w:id="2698" w:author="USA - June 2025" w:date="2025-06-16T16:10:00Z">
                  <w:rPr>
                    <w:ins w:id="2699" w:author="USA - June 2025" w:date="2025-06-14T21:45:00Z"/>
                    <w:highlight w:val="green"/>
                  </w:rPr>
                </w:rPrChange>
              </w:rPr>
            </w:pPr>
            <w:ins w:id="2700" w:author="Fernandez Jimenez, Virginia" w:date="2025-06-18T11:26:00Z" w16du:dateUtc="2025-06-18T09:26:00Z">
              <w:r>
                <w:rPr>
                  <w:rFonts w:eastAsiaTheme="minorEastAsia"/>
                </w:rPr>
                <w:t>‒</w:t>
              </w:r>
            </w:ins>
            <w:ins w:id="2701" w:author="USA - June 2025" w:date="2025-06-14T21:45:00Z">
              <w:r w:rsidR="00817CEE" w:rsidRPr="00794CE2">
                <w:rPr>
                  <w:rFonts w:eastAsiaTheme="minorEastAsia"/>
                  <w:rPrChange w:id="2702" w:author="USA - June 2025" w:date="2025-06-16T16:10:00Z">
                    <w:rPr>
                      <w:highlight w:val="green"/>
                    </w:rPr>
                  </w:rPrChange>
                </w:rPr>
                <w:t>27.27</w:t>
              </w:r>
            </w:ins>
          </w:p>
        </w:tc>
      </w:tr>
      <w:tr w:rsidR="00817CEE" w:rsidRPr="00794CE2" w14:paraId="75FF505B" w14:textId="77777777" w:rsidTr="002C15BF">
        <w:trPr>
          <w:trHeight w:val="50"/>
          <w:ins w:id="2703" w:author="USA - June 2025" w:date="2025-06-14T21:45:00Z"/>
          <w:trPrChange w:id="2704" w:author="USA - June 2025" w:date="2025-06-16T16:05:00Z">
            <w:trPr>
              <w:trHeight w:val="50"/>
            </w:trPr>
          </w:trPrChange>
        </w:trPr>
        <w:tc>
          <w:tcPr>
            <w:tcW w:w="4390" w:type="dxa"/>
            <w:tcBorders>
              <w:top w:val="nil"/>
              <w:left w:val="single" w:sz="4" w:space="0" w:color="auto"/>
              <w:bottom w:val="single" w:sz="4" w:space="0" w:color="auto"/>
              <w:right w:val="single" w:sz="4" w:space="0" w:color="auto"/>
            </w:tcBorders>
            <w:vAlign w:val="center"/>
            <w:tcPrChange w:id="2705"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7DD801B7" w14:textId="77777777" w:rsidR="00817CEE" w:rsidRPr="00794CE2" w:rsidRDefault="00817CEE" w:rsidP="002C15BF">
            <w:pPr>
              <w:pStyle w:val="Tabletext"/>
              <w:rPr>
                <w:ins w:id="2706" w:author="USA - June 2025" w:date="2025-06-14T21:45:00Z"/>
                <w:rFonts w:eastAsiaTheme="minorEastAsia"/>
                <w:rPrChange w:id="2707" w:author="USA - June 2025" w:date="2025-06-16T16:10:00Z">
                  <w:rPr>
                    <w:ins w:id="2708" w:author="USA - June 2025" w:date="2025-06-14T21:45:00Z"/>
                    <w:highlight w:val="green"/>
                  </w:rPr>
                </w:rPrChange>
              </w:rPr>
            </w:pPr>
            <w:ins w:id="2709" w:author="USA - June 2025" w:date="2025-06-14T21:45:00Z">
              <w:r w:rsidRPr="00794CE2">
                <w:rPr>
                  <w:rFonts w:eastAsiaTheme="minorEastAsia"/>
                  <w:rPrChange w:id="2710" w:author="USA - June 2025" w:date="2025-06-16T16:10:00Z">
                    <w:rPr>
                      <w:highlight w:val="green"/>
                    </w:rPr>
                  </w:rPrChange>
                </w:rPr>
                <w:t>Device EIRP (dB(W/MHz)</w:t>
              </w:r>
            </w:ins>
          </w:p>
        </w:tc>
        <w:tc>
          <w:tcPr>
            <w:tcW w:w="5270" w:type="dxa"/>
            <w:gridSpan w:val="5"/>
            <w:tcBorders>
              <w:top w:val="nil"/>
              <w:left w:val="nil"/>
              <w:bottom w:val="single" w:sz="4" w:space="0" w:color="auto"/>
              <w:right w:val="single" w:sz="4" w:space="0" w:color="auto"/>
            </w:tcBorders>
            <w:vAlign w:val="center"/>
            <w:tcPrChange w:id="2711" w:author="USA - June 2025" w:date="2025-06-16T16:05:00Z">
              <w:tcPr>
                <w:tcW w:w="5600" w:type="dxa"/>
                <w:gridSpan w:val="6"/>
                <w:tcBorders>
                  <w:top w:val="nil"/>
                  <w:left w:val="nil"/>
                  <w:bottom w:val="single" w:sz="4" w:space="0" w:color="auto"/>
                  <w:right w:val="single" w:sz="4" w:space="0" w:color="auto"/>
                </w:tcBorders>
                <w:vAlign w:val="center"/>
              </w:tcPr>
            </w:tcPrChange>
          </w:tcPr>
          <w:p w14:paraId="246FF463" w14:textId="6892BEF0" w:rsidR="00817CEE" w:rsidRPr="00794CE2" w:rsidRDefault="002F31FB" w:rsidP="002C15BF">
            <w:pPr>
              <w:pStyle w:val="Tabletext"/>
              <w:jc w:val="center"/>
              <w:rPr>
                <w:ins w:id="2712" w:author="USA - June 2025" w:date="2025-06-14T21:45:00Z"/>
                <w:rFonts w:eastAsiaTheme="minorEastAsia"/>
                <w:rPrChange w:id="2713" w:author="USA - June 2025" w:date="2025-06-16T16:10:00Z">
                  <w:rPr>
                    <w:ins w:id="2714" w:author="USA - June 2025" w:date="2025-06-14T21:45:00Z"/>
                    <w:highlight w:val="green"/>
                  </w:rPr>
                </w:rPrChange>
              </w:rPr>
            </w:pPr>
            <w:ins w:id="2715" w:author="Fernandez Jimenez, Virginia" w:date="2025-06-18T11:26:00Z" w16du:dateUtc="2025-06-18T09:26:00Z">
              <w:r>
                <w:rPr>
                  <w:rFonts w:eastAsiaTheme="minorEastAsia"/>
                </w:rPr>
                <w:t>‒</w:t>
              </w:r>
            </w:ins>
            <w:ins w:id="2716" w:author="USA - June 2025" w:date="2025-06-14T21:45:00Z">
              <w:r w:rsidR="00817CEE" w:rsidRPr="00794CE2">
                <w:rPr>
                  <w:rFonts w:eastAsiaTheme="minorEastAsia"/>
                  <w:rPrChange w:id="2717" w:author="USA - June 2025" w:date="2025-06-16T16:10:00Z">
                    <w:rPr>
                      <w:highlight w:val="green"/>
                    </w:rPr>
                  </w:rPrChange>
                </w:rPr>
                <w:t>57.27</w:t>
              </w:r>
            </w:ins>
          </w:p>
        </w:tc>
      </w:tr>
      <w:tr w:rsidR="0050339D" w:rsidRPr="002C15BF" w14:paraId="383768A5" w14:textId="77777777" w:rsidTr="00817CEE">
        <w:trPr>
          <w:trHeight w:val="50"/>
          <w:ins w:id="2718" w:author="USA - June 2025" w:date="2025-06-14T21:45:00Z"/>
          <w:trPrChange w:id="2719" w:author="USA - June 2025" w:date="2025-06-16T16:05:00Z">
            <w:trPr>
              <w:trHeight w:val="50"/>
            </w:trPr>
          </w:trPrChange>
        </w:trPr>
        <w:tc>
          <w:tcPr>
            <w:tcW w:w="9660" w:type="dxa"/>
            <w:gridSpan w:val="6"/>
            <w:tcBorders>
              <w:top w:val="nil"/>
              <w:left w:val="single" w:sz="4" w:space="0" w:color="auto"/>
              <w:bottom w:val="single" w:sz="4" w:space="0" w:color="auto"/>
              <w:right w:val="single" w:sz="4" w:space="0" w:color="auto"/>
            </w:tcBorders>
            <w:shd w:val="clear" w:color="auto" w:fill="FFEB9C"/>
            <w:vAlign w:val="center"/>
            <w:tcPrChange w:id="2720" w:author="USA - June 2025" w:date="2025-06-16T16:05:00Z">
              <w:tcPr>
                <w:tcW w:w="9660" w:type="dxa"/>
                <w:gridSpan w:val="7"/>
                <w:tcBorders>
                  <w:top w:val="nil"/>
                  <w:left w:val="single" w:sz="4" w:space="0" w:color="auto"/>
                  <w:bottom w:val="single" w:sz="4" w:space="0" w:color="auto"/>
                  <w:right w:val="single" w:sz="4" w:space="0" w:color="auto"/>
                </w:tcBorders>
                <w:vAlign w:val="bottom"/>
              </w:tcPr>
            </w:tcPrChange>
          </w:tcPr>
          <w:p w14:paraId="5EBA9D75" w14:textId="77777777" w:rsidR="0050339D" w:rsidRPr="002C15BF" w:rsidRDefault="0050339D" w:rsidP="002C15BF">
            <w:pPr>
              <w:pStyle w:val="Tabletext"/>
              <w:rPr>
                <w:ins w:id="2721" w:author="USA - June 2025" w:date="2025-06-14T21:45:00Z"/>
                <w:rFonts w:eastAsiaTheme="minorEastAsia"/>
                <w:b/>
                <w:bCs/>
                <w:rPrChange w:id="2722" w:author="USA - June 2025" w:date="2025-06-16T16:10:00Z">
                  <w:rPr>
                    <w:ins w:id="2723" w:author="USA - June 2025" w:date="2025-06-14T21:45:00Z"/>
                    <w:highlight w:val="green"/>
                  </w:rPr>
                </w:rPrChange>
              </w:rPr>
            </w:pPr>
            <w:ins w:id="2724" w:author="USA - June 2025" w:date="2025-06-14T21:45:00Z">
              <w:r w:rsidRPr="002C15BF">
                <w:rPr>
                  <w:rFonts w:eastAsiaTheme="minorEastAsia"/>
                  <w:b/>
                  <w:bCs/>
                  <w:rPrChange w:id="2725" w:author="USA - June 2025" w:date="2025-06-16T16:10:00Z">
                    <w:rPr>
                      <w:highlight w:val="green"/>
                    </w:rPr>
                  </w:rPrChange>
                </w:rPr>
                <w:t>Losses</w:t>
              </w:r>
            </w:ins>
          </w:p>
        </w:tc>
      </w:tr>
      <w:tr w:rsidR="00D27560" w:rsidRPr="00794CE2" w14:paraId="4667D265" w14:textId="77777777" w:rsidTr="002C15BF">
        <w:trPr>
          <w:trHeight w:val="540"/>
          <w:ins w:id="2726" w:author="USA - June 2025" w:date="2025-06-14T21:45:00Z"/>
          <w:trPrChange w:id="2727" w:author="USA - June 2025" w:date="2025-06-16T16:05:00Z">
            <w:trPr>
              <w:trHeight w:val="540"/>
            </w:trPr>
          </w:trPrChange>
        </w:trPr>
        <w:tc>
          <w:tcPr>
            <w:tcW w:w="4390" w:type="dxa"/>
            <w:tcBorders>
              <w:top w:val="nil"/>
              <w:left w:val="single" w:sz="4" w:space="0" w:color="auto"/>
              <w:bottom w:val="single" w:sz="4" w:space="0" w:color="auto"/>
              <w:right w:val="single" w:sz="4" w:space="0" w:color="auto"/>
            </w:tcBorders>
            <w:vAlign w:val="center"/>
            <w:tcPrChange w:id="2728"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40B6654C" w14:textId="25A24949" w:rsidR="00D27560" w:rsidRPr="00794CE2" w:rsidRDefault="00D27560" w:rsidP="002C15BF">
            <w:pPr>
              <w:pStyle w:val="Tabletext"/>
              <w:rPr>
                <w:ins w:id="2729" w:author="USA - June 2025" w:date="2025-06-14T21:45:00Z"/>
                <w:rFonts w:eastAsiaTheme="minorEastAsia"/>
                <w:rPrChange w:id="2730" w:author="USA - June 2025" w:date="2025-06-16T16:10:00Z">
                  <w:rPr>
                    <w:ins w:id="2731" w:author="USA - June 2025" w:date="2025-06-14T21:45:00Z"/>
                    <w:highlight w:val="green"/>
                  </w:rPr>
                </w:rPrChange>
              </w:rPr>
            </w:pPr>
            <w:ins w:id="2732" w:author="USA - June 2025" w:date="2025-06-14T21:45:00Z">
              <w:r w:rsidRPr="00794CE2">
                <w:rPr>
                  <w:rFonts w:eastAsiaTheme="minorEastAsia"/>
                  <w:rPrChange w:id="2733" w:author="USA - June 2025" w:date="2025-06-16T16:10:00Z">
                    <w:rPr>
                      <w:highlight w:val="green"/>
                    </w:rPr>
                  </w:rPrChange>
                </w:rPr>
                <w:t xml:space="preserve">Normalized Antenna Gain at Horizontal (Note that the device is ceiling </w:t>
              </w:r>
            </w:ins>
            <w:ins w:id="2734" w:author="USA - June 2025" w:date="2025-06-16T16:02:00Z">
              <w:r w:rsidRPr="00794CE2">
                <w:rPr>
                  <w:rFonts w:eastAsiaTheme="minorEastAsia"/>
                </w:rPr>
                <w:t>mounted</w:t>
              </w:r>
            </w:ins>
            <w:ins w:id="2735" w:author="USA - June 2025" w:date="2025-06-14T21:45:00Z">
              <w:r w:rsidRPr="00794CE2">
                <w:rPr>
                  <w:rFonts w:eastAsiaTheme="minorEastAsia"/>
                  <w:rPrChange w:id="2736" w:author="USA - June 2025" w:date="2025-06-16T16:10:00Z">
                    <w:rPr>
                      <w:highlight w:val="green"/>
                    </w:rPr>
                  </w:rPrChange>
                </w:rPr>
                <w:t xml:space="preserve"> and points downward)</w:t>
              </w:r>
            </w:ins>
          </w:p>
        </w:tc>
        <w:tc>
          <w:tcPr>
            <w:tcW w:w="5270" w:type="dxa"/>
            <w:gridSpan w:val="5"/>
            <w:tcBorders>
              <w:top w:val="nil"/>
              <w:left w:val="nil"/>
              <w:bottom w:val="single" w:sz="4" w:space="0" w:color="auto"/>
              <w:right w:val="single" w:sz="4" w:space="0" w:color="auto"/>
            </w:tcBorders>
            <w:vAlign w:val="center"/>
            <w:tcPrChange w:id="2737" w:author="USA - June 2025" w:date="2025-06-16T16:05:00Z">
              <w:tcPr>
                <w:tcW w:w="5600" w:type="dxa"/>
                <w:gridSpan w:val="6"/>
                <w:tcBorders>
                  <w:top w:val="nil"/>
                  <w:left w:val="nil"/>
                  <w:bottom w:val="single" w:sz="4" w:space="0" w:color="auto"/>
                  <w:right w:val="single" w:sz="4" w:space="0" w:color="auto"/>
                </w:tcBorders>
                <w:vAlign w:val="center"/>
              </w:tcPr>
            </w:tcPrChange>
          </w:tcPr>
          <w:p w14:paraId="4640FE47" w14:textId="2076193E" w:rsidR="00D27560" w:rsidRPr="00794CE2" w:rsidRDefault="00D27560" w:rsidP="002C15BF">
            <w:pPr>
              <w:pStyle w:val="Tabletext"/>
              <w:jc w:val="center"/>
              <w:rPr>
                <w:ins w:id="2738" w:author="USA - June 2025" w:date="2025-06-14T21:45:00Z"/>
                <w:rFonts w:eastAsiaTheme="minorEastAsia"/>
                <w:rPrChange w:id="2739" w:author="USA - June 2025" w:date="2025-06-16T16:10:00Z">
                  <w:rPr>
                    <w:ins w:id="2740" w:author="USA - June 2025" w:date="2025-06-14T21:45:00Z"/>
                    <w:highlight w:val="green"/>
                  </w:rPr>
                </w:rPrChange>
              </w:rPr>
            </w:pPr>
            <w:ins w:id="2741" w:author="USA - June 2025" w:date="2025-06-14T21:45:00Z">
              <w:r w:rsidRPr="00794CE2">
                <w:rPr>
                  <w:rFonts w:eastAsiaTheme="minorEastAsia"/>
                  <w:rPrChange w:id="2742" w:author="USA - June 2025" w:date="2025-06-16T16:10:00Z">
                    <w:rPr>
                      <w:highlight w:val="green"/>
                    </w:rPr>
                  </w:rPrChange>
                </w:rPr>
                <w:t>-4</w:t>
              </w:r>
            </w:ins>
          </w:p>
        </w:tc>
      </w:tr>
      <w:tr w:rsidR="0050339D" w:rsidRPr="00794CE2" w14:paraId="2BE2498C" w14:textId="77777777" w:rsidTr="002C15BF">
        <w:trPr>
          <w:trHeight w:val="50"/>
          <w:ins w:id="2743" w:author="USA - June 2025" w:date="2025-06-14T21:45:00Z"/>
          <w:trPrChange w:id="2744" w:author="USA - June 2025" w:date="2025-06-16T16:05:00Z">
            <w:trPr>
              <w:trHeight w:val="50"/>
            </w:trPr>
          </w:trPrChange>
        </w:trPr>
        <w:tc>
          <w:tcPr>
            <w:tcW w:w="4390" w:type="dxa"/>
            <w:tcBorders>
              <w:top w:val="nil"/>
              <w:left w:val="single" w:sz="4" w:space="0" w:color="auto"/>
              <w:bottom w:val="single" w:sz="4" w:space="0" w:color="auto"/>
              <w:right w:val="single" w:sz="4" w:space="0" w:color="auto"/>
            </w:tcBorders>
            <w:vAlign w:val="center"/>
            <w:tcPrChange w:id="2745"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17FF360D" w14:textId="77777777" w:rsidR="0050339D" w:rsidRPr="00794CE2" w:rsidRDefault="0050339D" w:rsidP="002C15BF">
            <w:pPr>
              <w:pStyle w:val="Tabletext"/>
              <w:rPr>
                <w:ins w:id="2746" w:author="USA - June 2025" w:date="2025-06-14T21:45:00Z"/>
                <w:rFonts w:eastAsiaTheme="minorEastAsia"/>
                <w:rPrChange w:id="2747" w:author="USA - June 2025" w:date="2025-06-16T16:10:00Z">
                  <w:rPr>
                    <w:ins w:id="2748" w:author="USA - June 2025" w:date="2025-06-14T21:45:00Z"/>
                    <w:highlight w:val="green"/>
                  </w:rPr>
                </w:rPrChange>
              </w:rPr>
            </w:pPr>
            <w:ins w:id="2749" w:author="USA - June 2025" w:date="2025-06-14T21:45:00Z">
              <w:r w:rsidRPr="00794CE2">
                <w:rPr>
                  <w:rFonts w:eastAsiaTheme="minorEastAsia"/>
                  <w:rPrChange w:id="2750" w:author="USA - June 2025" w:date="2025-06-16T16:10:00Z">
                    <w:rPr>
                      <w:highlight w:val="green"/>
                    </w:rPr>
                  </w:rPrChange>
                </w:rPr>
                <w:t>Free Space Loss (dB)</w:t>
              </w:r>
            </w:ins>
          </w:p>
        </w:tc>
        <w:tc>
          <w:tcPr>
            <w:tcW w:w="1030" w:type="dxa"/>
            <w:tcBorders>
              <w:top w:val="nil"/>
              <w:left w:val="nil"/>
              <w:bottom w:val="single" w:sz="4" w:space="0" w:color="auto"/>
              <w:right w:val="single" w:sz="4" w:space="0" w:color="auto"/>
            </w:tcBorders>
            <w:vAlign w:val="center"/>
            <w:tcPrChange w:id="2751" w:author="USA - June 2025" w:date="2025-06-16T16:05:00Z">
              <w:tcPr>
                <w:tcW w:w="1360" w:type="dxa"/>
                <w:gridSpan w:val="2"/>
                <w:tcBorders>
                  <w:top w:val="nil"/>
                  <w:left w:val="nil"/>
                  <w:bottom w:val="single" w:sz="4" w:space="0" w:color="auto"/>
                  <w:right w:val="single" w:sz="4" w:space="0" w:color="auto"/>
                </w:tcBorders>
                <w:vAlign w:val="center"/>
              </w:tcPr>
            </w:tcPrChange>
          </w:tcPr>
          <w:p w14:paraId="34C93D88" w14:textId="77777777" w:rsidR="0050339D" w:rsidRPr="00794CE2" w:rsidRDefault="0050339D" w:rsidP="002C15BF">
            <w:pPr>
              <w:pStyle w:val="Tabletext"/>
              <w:jc w:val="center"/>
              <w:rPr>
                <w:ins w:id="2752" w:author="USA - June 2025" w:date="2025-06-14T21:45:00Z"/>
                <w:rFonts w:eastAsiaTheme="minorEastAsia"/>
                <w:rPrChange w:id="2753" w:author="USA - June 2025" w:date="2025-06-16T16:10:00Z">
                  <w:rPr>
                    <w:ins w:id="2754" w:author="USA - June 2025" w:date="2025-06-14T21:45:00Z"/>
                    <w:highlight w:val="green"/>
                  </w:rPr>
                </w:rPrChange>
              </w:rPr>
            </w:pPr>
            <w:ins w:id="2755" w:author="USA - June 2025" w:date="2025-06-14T21:45:00Z">
              <w:r w:rsidRPr="00794CE2">
                <w:rPr>
                  <w:rFonts w:eastAsiaTheme="minorEastAsia"/>
                  <w:rPrChange w:id="2756" w:author="USA - June 2025" w:date="2025-06-16T16:10:00Z">
                    <w:rPr>
                      <w:highlight w:val="green"/>
                    </w:rPr>
                  </w:rPrChange>
                </w:rPr>
                <w:t>136.88</w:t>
              </w:r>
            </w:ins>
          </w:p>
        </w:tc>
        <w:tc>
          <w:tcPr>
            <w:tcW w:w="1080" w:type="dxa"/>
            <w:tcBorders>
              <w:top w:val="nil"/>
              <w:left w:val="nil"/>
              <w:bottom w:val="single" w:sz="4" w:space="0" w:color="auto"/>
              <w:right w:val="single" w:sz="4" w:space="0" w:color="auto"/>
            </w:tcBorders>
            <w:vAlign w:val="center"/>
            <w:tcPrChange w:id="2757" w:author="USA - June 2025" w:date="2025-06-16T16:05:00Z">
              <w:tcPr>
                <w:tcW w:w="1080" w:type="dxa"/>
                <w:tcBorders>
                  <w:top w:val="nil"/>
                  <w:left w:val="nil"/>
                  <w:bottom w:val="single" w:sz="4" w:space="0" w:color="auto"/>
                  <w:right w:val="single" w:sz="4" w:space="0" w:color="auto"/>
                </w:tcBorders>
                <w:vAlign w:val="center"/>
              </w:tcPr>
            </w:tcPrChange>
          </w:tcPr>
          <w:p w14:paraId="274A55B6" w14:textId="77777777" w:rsidR="0050339D" w:rsidRPr="00794CE2" w:rsidRDefault="0050339D" w:rsidP="002C15BF">
            <w:pPr>
              <w:pStyle w:val="Tabletext"/>
              <w:jc w:val="center"/>
              <w:rPr>
                <w:ins w:id="2758" w:author="USA - June 2025" w:date="2025-06-14T21:45:00Z"/>
                <w:rFonts w:eastAsiaTheme="minorEastAsia"/>
                <w:rPrChange w:id="2759" w:author="USA - June 2025" w:date="2025-06-16T16:10:00Z">
                  <w:rPr>
                    <w:ins w:id="2760" w:author="USA - June 2025" w:date="2025-06-14T21:45:00Z"/>
                    <w:highlight w:val="green"/>
                  </w:rPr>
                </w:rPrChange>
              </w:rPr>
            </w:pPr>
            <w:ins w:id="2761" w:author="USA - June 2025" w:date="2025-06-14T21:45:00Z">
              <w:r w:rsidRPr="00794CE2">
                <w:rPr>
                  <w:rFonts w:eastAsiaTheme="minorEastAsia"/>
                  <w:rPrChange w:id="2762" w:author="USA - June 2025" w:date="2025-06-16T16:10:00Z">
                    <w:rPr>
                      <w:highlight w:val="green"/>
                    </w:rPr>
                  </w:rPrChange>
                </w:rPr>
                <w:t>139.98</w:t>
              </w:r>
            </w:ins>
          </w:p>
        </w:tc>
        <w:tc>
          <w:tcPr>
            <w:tcW w:w="1080" w:type="dxa"/>
            <w:tcBorders>
              <w:top w:val="nil"/>
              <w:left w:val="nil"/>
              <w:bottom w:val="single" w:sz="4" w:space="0" w:color="auto"/>
              <w:right w:val="single" w:sz="4" w:space="0" w:color="auto"/>
            </w:tcBorders>
            <w:vAlign w:val="center"/>
            <w:tcPrChange w:id="2763" w:author="USA - June 2025" w:date="2025-06-16T16:05:00Z">
              <w:tcPr>
                <w:tcW w:w="1080" w:type="dxa"/>
                <w:tcBorders>
                  <w:top w:val="nil"/>
                  <w:left w:val="nil"/>
                  <w:bottom w:val="single" w:sz="4" w:space="0" w:color="auto"/>
                  <w:right w:val="single" w:sz="4" w:space="0" w:color="auto"/>
                </w:tcBorders>
                <w:vAlign w:val="center"/>
              </w:tcPr>
            </w:tcPrChange>
          </w:tcPr>
          <w:p w14:paraId="69C6EFA5" w14:textId="77777777" w:rsidR="0050339D" w:rsidRPr="00794CE2" w:rsidRDefault="0050339D" w:rsidP="002C15BF">
            <w:pPr>
              <w:pStyle w:val="Tabletext"/>
              <w:jc w:val="center"/>
              <w:rPr>
                <w:ins w:id="2764" w:author="USA - June 2025" w:date="2025-06-14T21:45:00Z"/>
                <w:rFonts w:eastAsiaTheme="minorEastAsia"/>
                <w:rPrChange w:id="2765" w:author="USA - June 2025" w:date="2025-06-16T16:10:00Z">
                  <w:rPr>
                    <w:ins w:id="2766" w:author="USA - June 2025" w:date="2025-06-14T21:45:00Z"/>
                    <w:highlight w:val="green"/>
                  </w:rPr>
                </w:rPrChange>
              </w:rPr>
            </w:pPr>
            <w:ins w:id="2767" w:author="USA - June 2025" w:date="2025-06-14T21:45:00Z">
              <w:r w:rsidRPr="00794CE2">
                <w:rPr>
                  <w:rFonts w:eastAsiaTheme="minorEastAsia"/>
                  <w:rPrChange w:id="2768" w:author="USA - June 2025" w:date="2025-06-16T16:10:00Z">
                    <w:rPr>
                      <w:highlight w:val="green"/>
                    </w:rPr>
                  </w:rPrChange>
                </w:rPr>
                <w:t>143.50</w:t>
              </w:r>
            </w:ins>
          </w:p>
        </w:tc>
        <w:tc>
          <w:tcPr>
            <w:tcW w:w="1040" w:type="dxa"/>
            <w:tcBorders>
              <w:top w:val="nil"/>
              <w:left w:val="nil"/>
              <w:bottom w:val="single" w:sz="4" w:space="0" w:color="auto"/>
              <w:right w:val="single" w:sz="4" w:space="0" w:color="auto"/>
            </w:tcBorders>
            <w:vAlign w:val="center"/>
            <w:tcPrChange w:id="2769" w:author="USA - June 2025" w:date="2025-06-16T16:05:00Z">
              <w:tcPr>
                <w:tcW w:w="1040" w:type="dxa"/>
                <w:tcBorders>
                  <w:top w:val="nil"/>
                  <w:left w:val="nil"/>
                  <w:bottom w:val="single" w:sz="4" w:space="0" w:color="auto"/>
                  <w:right w:val="single" w:sz="4" w:space="0" w:color="auto"/>
                </w:tcBorders>
                <w:vAlign w:val="center"/>
              </w:tcPr>
            </w:tcPrChange>
          </w:tcPr>
          <w:p w14:paraId="0FE4868E" w14:textId="77777777" w:rsidR="0050339D" w:rsidRPr="00794CE2" w:rsidRDefault="0050339D" w:rsidP="002C15BF">
            <w:pPr>
              <w:pStyle w:val="Tabletext"/>
              <w:jc w:val="center"/>
              <w:rPr>
                <w:ins w:id="2770" w:author="USA - June 2025" w:date="2025-06-14T21:45:00Z"/>
                <w:rFonts w:eastAsiaTheme="minorEastAsia"/>
                <w:rPrChange w:id="2771" w:author="USA - June 2025" w:date="2025-06-16T16:10:00Z">
                  <w:rPr>
                    <w:ins w:id="2772" w:author="USA - June 2025" w:date="2025-06-14T21:45:00Z"/>
                    <w:highlight w:val="green"/>
                  </w:rPr>
                </w:rPrChange>
              </w:rPr>
            </w:pPr>
            <w:ins w:id="2773" w:author="USA - June 2025" w:date="2025-06-14T21:45:00Z">
              <w:r w:rsidRPr="00794CE2">
                <w:rPr>
                  <w:rFonts w:eastAsiaTheme="minorEastAsia"/>
                  <w:rPrChange w:id="2774" w:author="USA - June 2025" w:date="2025-06-16T16:10:00Z">
                    <w:rPr>
                      <w:highlight w:val="green"/>
                    </w:rPr>
                  </w:rPrChange>
                </w:rPr>
                <w:t>146.00</w:t>
              </w:r>
            </w:ins>
          </w:p>
        </w:tc>
        <w:tc>
          <w:tcPr>
            <w:tcW w:w="1040" w:type="dxa"/>
            <w:tcBorders>
              <w:top w:val="nil"/>
              <w:left w:val="nil"/>
              <w:bottom w:val="single" w:sz="4" w:space="0" w:color="auto"/>
              <w:right w:val="single" w:sz="4" w:space="0" w:color="auto"/>
            </w:tcBorders>
            <w:vAlign w:val="center"/>
            <w:tcPrChange w:id="2775" w:author="USA - June 2025" w:date="2025-06-16T16:05:00Z">
              <w:tcPr>
                <w:tcW w:w="1040" w:type="dxa"/>
                <w:tcBorders>
                  <w:top w:val="nil"/>
                  <w:left w:val="nil"/>
                  <w:bottom w:val="single" w:sz="4" w:space="0" w:color="auto"/>
                  <w:right w:val="single" w:sz="4" w:space="0" w:color="auto"/>
                </w:tcBorders>
                <w:vAlign w:val="center"/>
              </w:tcPr>
            </w:tcPrChange>
          </w:tcPr>
          <w:p w14:paraId="4D0AA17E" w14:textId="77777777" w:rsidR="0050339D" w:rsidRPr="00794CE2" w:rsidRDefault="0050339D" w:rsidP="002C15BF">
            <w:pPr>
              <w:pStyle w:val="Tabletext"/>
              <w:jc w:val="center"/>
              <w:rPr>
                <w:ins w:id="2776" w:author="USA - June 2025" w:date="2025-06-14T21:45:00Z"/>
                <w:rFonts w:eastAsiaTheme="minorEastAsia"/>
                <w:rPrChange w:id="2777" w:author="USA - June 2025" w:date="2025-06-16T16:10:00Z">
                  <w:rPr>
                    <w:ins w:id="2778" w:author="USA - June 2025" w:date="2025-06-14T21:45:00Z"/>
                    <w:highlight w:val="green"/>
                  </w:rPr>
                </w:rPrChange>
              </w:rPr>
            </w:pPr>
            <w:ins w:id="2779" w:author="USA - June 2025" w:date="2025-06-14T21:45:00Z">
              <w:r w:rsidRPr="00794CE2">
                <w:rPr>
                  <w:rFonts w:eastAsiaTheme="minorEastAsia"/>
                  <w:rPrChange w:id="2780" w:author="USA - June 2025" w:date="2025-06-16T16:10:00Z">
                    <w:rPr>
                      <w:highlight w:val="green"/>
                    </w:rPr>
                  </w:rPrChange>
                </w:rPr>
                <w:t>147.94</w:t>
              </w:r>
            </w:ins>
          </w:p>
        </w:tc>
      </w:tr>
      <w:tr w:rsidR="0050339D" w:rsidRPr="00794CE2" w14:paraId="00EC4E0F" w14:textId="77777777" w:rsidTr="002C15BF">
        <w:trPr>
          <w:trHeight w:val="50"/>
          <w:ins w:id="2781" w:author="USA - June 2025" w:date="2025-06-14T21:45:00Z"/>
          <w:trPrChange w:id="2782" w:author="USA - June 2025" w:date="2025-06-16T16:05:00Z">
            <w:trPr>
              <w:trHeight w:val="50"/>
            </w:trPr>
          </w:trPrChange>
        </w:trPr>
        <w:tc>
          <w:tcPr>
            <w:tcW w:w="4390" w:type="dxa"/>
            <w:tcBorders>
              <w:top w:val="nil"/>
              <w:left w:val="single" w:sz="4" w:space="0" w:color="auto"/>
              <w:bottom w:val="single" w:sz="4" w:space="0" w:color="auto"/>
              <w:right w:val="single" w:sz="4" w:space="0" w:color="auto"/>
            </w:tcBorders>
            <w:vAlign w:val="center"/>
            <w:tcPrChange w:id="2783"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232C537B" w14:textId="77777777" w:rsidR="0050339D" w:rsidRPr="00794CE2" w:rsidRDefault="0050339D" w:rsidP="002C15BF">
            <w:pPr>
              <w:pStyle w:val="Tabletext"/>
              <w:rPr>
                <w:ins w:id="2784" w:author="USA - June 2025" w:date="2025-06-14T21:45:00Z"/>
                <w:rFonts w:eastAsiaTheme="minorEastAsia"/>
                <w:rPrChange w:id="2785" w:author="USA - June 2025" w:date="2025-06-16T16:10:00Z">
                  <w:rPr>
                    <w:ins w:id="2786" w:author="USA - June 2025" w:date="2025-06-14T21:45:00Z"/>
                    <w:highlight w:val="green"/>
                  </w:rPr>
                </w:rPrChange>
              </w:rPr>
            </w:pPr>
            <w:ins w:id="2787" w:author="USA - June 2025" w:date="2025-06-14T21:45:00Z">
              <w:r w:rsidRPr="00794CE2">
                <w:rPr>
                  <w:rFonts w:eastAsiaTheme="minorEastAsia"/>
                  <w:rPrChange w:id="2788" w:author="USA - June 2025" w:date="2025-06-16T16:10:00Z">
                    <w:rPr>
                      <w:highlight w:val="green"/>
                    </w:rPr>
                  </w:rPrChange>
                </w:rPr>
                <w:t>Gaseous Loss (dB)</w:t>
              </w:r>
            </w:ins>
          </w:p>
        </w:tc>
        <w:tc>
          <w:tcPr>
            <w:tcW w:w="1030" w:type="dxa"/>
            <w:tcBorders>
              <w:top w:val="nil"/>
              <w:left w:val="nil"/>
              <w:bottom w:val="single" w:sz="4" w:space="0" w:color="auto"/>
              <w:right w:val="single" w:sz="4" w:space="0" w:color="auto"/>
            </w:tcBorders>
            <w:vAlign w:val="center"/>
            <w:tcPrChange w:id="2789" w:author="USA - June 2025" w:date="2025-06-16T16:05:00Z">
              <w:tcPr>
                <w:tcW w:w="1360" w:type="dxa"/>
                <w:gridSpan w:val="2"/>
                <w:tcBorders>
                  <w:top w:val="nil"/>
                  <w:left w:val="nil"/>
                  <w:bottom w:val="single" w:sz="4" w:space="0" w:color="auto"/>
                  <w:right w:val="single" w:sz="4" w:space="0" w:color="auto"/>
                </w:tcBorders>
                <w:vAlign w:val="center"/>
              </w:tcPr>
            </w:tcPrChange>
          </w:tcPr>
          <w:p w14:paraId="768B646E" w14:textId="77777777" w:rsidR="0050339D" w:rsidRPr="00794CE2" w:rsidRDefault="0050339D" w:rsidP="002C15BF">
            <w:pPr>
              <w:pStyle w:val="Tabletext"/>
              <w:jc w:val="center"/>
              <w:rPr>
                <w:ins w:id="2790" w:author="USA - June 2025" w:date="2025-06-14T21:45:00Z"/>
                <w:rFonts w:eastAsiaTheme="minorEastAsia"/>
                <w:rPrChange w:id="2791" w:author="USA - June 2025" w:date="2025-06-16T16:10:00Z">
                  <w:rPr>
                    <w:ins w:id="2792" w:author="USA - June 2025" w:date="2025-06-14T21:45:00Z"/>
                    <w:highlight w:val="green"/>
                  </w:rPr>
                </w:rPrChange>
              </w:rPr>
            </w:pPr>
            <w:ins w:id="2793" w:author="USA - June 2025" w:date="2025-06-14T21:45:00Z">
              <w:r w:rsidRPr="00794CE2">
                <w:rPr>
                  <w:rFonts w:eastAsiaTheme="minorEastAsia"/>
                  <w:rPrChange w:id="2794" w:author="USA - June 2025" w:date="2025-06-16T16:10:00Z">
                    <w:rPr>
                      <w:highlight w:val="green"/>
                    </w:rPr>
                  </w:rPrChange>
                </w:rPr>
                <w:t>0.10</w:t>
              </w:r>
            </w:ins>
          </w:p>
        </w:tc>
        <w:tc>
          <w:tcPr>
            <w:tcW w:w="1080" w:type="dxa"/>
            <w:tcBorders>
              <w:top w:val="nil"/>
              <w:left w:val="nil"/>
              <w:bottom w:val="single" w:sz="4" w:space="0" w:color="auto"/>
              <w:right w:val="single" w:sz="4" w:space="0" w:color="auto"/>
            </w:tcBorders>
            <w:vAlign w:val="center"/>
            <w:tcPrChange w:id="2795" w:author="USA - June 2025" w:date="2025-06-16T16:05:00Z">
              <w:tcPr>
                <w:tcW w:w="1080" w:type="dxa"/>
                <w:tcBorders>
                  <w:top w:val="nil"/>
                  <w:left w:val="nil"/>
                  <w:bottom w:val="single" w:sz="4" w:space="0" w:color="auto"/>
                  <w:right w:val="single" w:sz="4" w:space="0" w:color="auto"/>
                </w:tcBorders>
                <w:vAlign w:val="center"/>
              </w:tcPr>
            </w:tcPrChange>
          </w:tcPr>
          <w:p w14:paraId="5C98CC7E" w14:textId="77777777" w:rsidR="0050339D" w:rsidRPr="00794CE2" w:rsidRDefault="0050339D" w:rsidP="002C15BF">
            <w:pPr>
              <w:pStyle w:val="Tabletext"/>
              <w:jc w:val="center"/>
              <w:rPr>
                <w:ins w:id="2796" w:author="USA - June 2025" w:date="2025-06-14T21:45:00Z"/>
                <w:rFonts w:eastAsiaTheme="minorEastAsia"/>
                <w:rPrChange w:id="2797" w:author="USA - June 2025" w:date="2025-06-16T16:10:00Z">
                  <w:rPr>
                    <w:ins w:id="2798" w:author="USA - June 2025" w:date="2025-06-14T21:45:00Z"/>
                    <w:highlight w:val="green"/>
                  </w:rPr>
                </w:rPrChange>
              </w:rPr>
            </w:pPr>
            <w:ins w:id="2799" w:author="USA - June 2025" w:date="2025-06-14T21:45:00Z">
              <w:r w:rsidRPr="00794CE2">
                <w:rPr>
                  <w:rFonts w:eastAsiaTheme="minorEastAsia"/>
                  <w:rPrChange w:id="2800" w:author="USA - June 2025" w:date="2025-06-16T16:10:00Z">
                    <w:rPr>
                      <w:highlight w:val="green"/>
                    </w:rPr>
                  </w:rPrChange>
                </w:rPr>
                <w:t>0.14</w:t>
              </w:r>
            </w:ins>
          </w:p>
        </w:tc>
        <w:tc>
          <w:tcPr>
            <w:tcW w:w="1080" w:type="dxa"/>
            <w:tcBorders>
              <w:top w:val="nil"/>
              <w:left w:val="nil"/>
              <w:bottom w:val="single" w:sz="4" w:space="0" w:color="auto"/>
              <w:right w:val="single" w:sz="4" w:space="0" w:color="auto"/>
            </w:tcBorders>
            <w:vAlign w:val="center"/>
            <w:tcPrChange w:id="2801" w:author="USA - June 2025" w:date="2025-06-16T16:05:00Z">
              <w:tcPr>
                <w:tcW w:w="1080" w:type="dxa"/>
                <w:tcBorders>
                  <w:top w:val="nil"/>
                  <w:left w:val="nil"/>
                  <w:bottom w:val="single" w:sz="4" w:space="0" w:color="auto"/>
                  <w:right w:val="single" w:sz="4" w:space="0" w:color="auto"/>
                </w:tcBorders>
                <w:vAlign w:val="center"/>
              </w:tcPr>
            </w:tcPrChange>
          </w:tcPr>
          <w:p w14:paraId="6CE9D36A" w14:textId="77777777" w:rsidR="0050339D" w:rsidRPr="00794CE2" w:rsidRDefault="0050339D" w:rsidP="002C15BF">
            <w:pPr>
              <w:pStyle w:val="Tabletext"/>
              <w:jc w:val="center"/>
              <w:rPr>
                <w:ins w:id="2802" w:author="USA - June 2025" w:date="2025-06-14T21:45:00Z"/>
                <w:rFonts w:eastAsiaTheme="minorEastAsia"/>
                <w:rPrChange w:id="2803" w:author="USA - June 2025" w:date="2025-06-16T16:10:00Z">
                  <w:rPr>
                    <w:ins w:id="2804" w:author="USA - June 2025" w:date="2025-06-14T21:45:00Z"/>
                    <w:highlight w:val="green"/>
                  </w:rPr>
                </w:rPrChange>
              </w:rPr>
            </w:pPr>
            <w:ins w:id="2805" w:author="USA - June 2025" w:date="2025-06-14T21:45:00Z">
              <w:r w:rsidRPr="00794CE2">
                <w:rPr>
                  <w:rFonts w:eastAsiaTheme="minorEastAsia"/>
                  <w:rPrChange w:id="2806" w:author="USA - June 2025" w:date="2025-06-16T16:10:00Z">
                    <w:rPr>
                      <w:highlight w:val="green"/>
                    </w:rPr>
                  </w:rPrChange>
                </w:rPr>
                <w:t>0.21</w:t>
              </w:r>
            </w:ins>
          </w:p>
        </w:tc>
        <w:tc>
          <w:tcPr>
            <w:tcW w:w="1040" w:type="dxa"/>
            <w:tcBorders>
              <w:top w:val="nil"/>
              <w:left w:val="nil"/>
              <w:bottom w:val="single" w:sz="4" w:space="0" w:color="auto"/>
              <w:right w:val="single" w:sz="4" w:space="0" w:color="auto"/>
            </w:tcBorders>
            <w:vAlign w:val="center"/>
            <w:tcPrChange w:id="2807" w:author="USA - June 2025" w:date="2025-06-16T16:05:00Z">
              <w:tcPr>
                <w:tcW w:w="1040" w:type="dxa"/>
                <w:tcBorders>
                  <w:top w:val="nil"/>
                  <w:left w:val="nil"/>
                  <w:bottom w:val="single" w:sz="4" w:space="0" w:color="auto"/>
                  <w:right w:val="single" w:sz="4" w:space="0" w:color="auto"/>
                </w:tcBorders>
                <w:vAlign w:val="center"/>
              </w:tcPr>
            </w:tcPrChange>
          </w:tcPr>
          <w:p w14:paraId="61607AF3" w14:textId="77777777" w:rsidR="0050339D" w:rsidRPr="00794CE2" w:rsidRDefault="0050339D" w:rsidP="002C15BF">
            <w:pPr>
              <w:pStyle w:val="Tabletext"/>
              <w:jc w:val="center"/>
              <w:rPr>
                <w:ins w:id="2808" w:author="USA - June 2025" w:date="2025-06-14T21:45:00Z"/>
                <w:rFonts w:eastAsiaTheme="minorEastAsia"/>
                <w:rPrChange w:id="2809" w:author="USA - June 2025" w:date="2025-06-16T16:10:00Z">
                  <w:rPr>
                    <w:ins w:id="2810" w:author="USA - June 2025" w:date="2025-06-14T21:45:00Z"/>
                    <w:highlight w:val="green"/>
                  </w:rPr>
                </w:rPrChange>
              </w:rPr>
            </w:pPr>
            <w:ins w:id="2811" w:author="USA - June 2025" w:date="2025-06-14T21:45:00Z">
              <w:r w:rsidRPr="00794CE2">
                <w:rPr>
                  <w:rFonts w:eastAsiaTheme="minorEastAsia"/>
                  <w:rPrChange w:id="2812" w:author="USA - June 2025" w:date="2025-06-16T16:10:00Z">
                    <w:rPr>
                      <w:highlight w:val="green"/>
                    </w:rPr>
                  </w:rPrChange>
                </w:rPr>
                <w:t>0.28</w:t>
              </w:r>
            </w:ins>
          </w:p>
        </w:tc>
        <w:tc>
          <w:tcPr>
            <w:tcW w:w="1040" w:type="dxa"/>
            <w:tcBorders>
              <w:top w:val="nil"/>
              <w:left w:val="nil"/>
              <w:bottom w:val="single" w:sz="4" w:space="0" w:color="auto"/>
              <w:right w:val="single" w:sz="4" w:space="0" w:color="auto"/>
            </w:tcBorders>
            <w:vAlign w:val="center"/>
            <w:tcPrChange w:id="2813" w:author="USA - June 2025" w:date="2025-06-16T16:05:00Z">
              <w:tcPr>
                <w:tcW w:w="1040" w:type="dxa"/>
                <w:tcBorders>
                  <w:top w:val="nil"/>
                  <w:left w:val="nil"/>
                  <w:bottom w:val="single" w:sz="4" w:space="0" w:color="auto"/>
                  <w:right w:val="single" w:sz="4" w:space="0" w:color="auto"/>
                </w:tcBorders>
                <w:vAlign w:val="center"/>
              </w:tcPr>
            </w:tcPrChange>
          </w:tcPr>
          <w:p w14:paraId="4D59966A" w14:textId="77777777" w:rsidR="0050339D" w:rsidRPr="00794CE2" w:rsidRDefault="0050339D" w:rsidP="002C15BF">
            <w:pPr>
              <w:pStyle w:val="Tabletext"/>
              <w:jc w:val="center"/>
              <w:rPr>
                <w:ins w:id="2814" w:author="USA - June 2025" w:date="2025-06-14T21:45:00Z"/>
                <w:rFonts w:eastAsiaTheme="minorEastAsia"/>
                <w:rPrChange w:id="2815" w:author="USA - June 2025" w:date="2025-06-16T16:10:00Z">
                  <w:rPr>
                    <w:ins w:id="2816" w:author="USA - June 2025" w:date="2025-06-14T21:45:00Z"/>
                    <w:highlight w:val="green"/>
                  </w:rPr>
                </w:rPrChange>
              </w:rPr>
            </w:pPr>
            <w:ins w:id="2817" w:author="USA - June 2025" w:date="2025-06-14T21:45:00Z">
              <w:r w:rsidRPr="00794CE2">
                <w:rPr>
                  <w:rFonts w:eastAsiaTheme="minorEastAsia"/>
                  <w:rPrChange w:id="2818" w:author="USA - June 2025" w:date="2025-06-16T16:10:00Z">
                    <w:rPr>
                      <w:highlight w:val="green"/>
                    </w:rPr>
                  </w:rPrChange>
                </w:rPr>
                <w:t>0.35</w:t>
              </w:r>
            </w:ins>
          </w:p>
        </w:tc>
      </w:tr>
      <w:tr w:rsidR="00750025" w:rsidRPr="00794CE2" w14:paraId="2DD890DC" w14:textId="77777777" w:rsidTr="002C15BF">
        <w:trPr>
          <w:trHeight w:val="50"/>
          <w:ins w:id="2819" w:author="USA - June 2025" w:date="2025-06-14T21:45:00Z"/>
          <w:trPrChange w:id="2820" w:author="USA - June 2025" w:date="2025-06-16T16:05:00Z">
            <w:trPr>
              <w:trHeight w:val="50"/>
            </w:trPr>
          </w:trPrChange>
        </w:trPr>
        <w:tc>
          <w:tcPr>
            <w:tcW w:w="4390" w:type="dxa"/>
            <w:tcBorders>
              <w:top w:val="nil"/>
              <w:left w:val="single" w:sz="4" w:space="0" w:color="auto"/>
              <w:bottom w:val="single" w:sz="4" w:space="0" w:color="auto"/>
              <w:right w:val="single" w:sz="4" w:space="0" w:color="auto"/>
            </w:tcBorders>
            <w:vAlign w:val="center"/>
            <w:tcPrChange w:id="2821"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047B37FF" w14:textId="77777777" w:rsidR="00750025" w:rsidRPr="00794CE2" w:rsidRDefault="00750025" w:rsidP="002C15BF">
            <w:pPr>
              <w:pStyle w:val="Tabletext"/>
              <w:rPr>
                <w:ins w:id="2822" w:author="USA - June 2025" w:date="2025-06-14T21:45:00Z"/>
                <w:rFonts w:eastAsiaTheme="minorEastAsia"/>
                <w:rPrChange w:id="2823" w:author="USA - June 2025" w:date="2025-06-16T16:10:00Z">
                  <w:rPr>
                    <w:ins w:id="2824" w:author="USA - June 2025" w:date="2025-06-14T21:45:00Z"/>
                    <w:highlight w:val="green"/>
                  </w:rPr>
                </w:rPrChange>
              </w:rPr>
            </w:pPr>
            <w:ins w:id="2825" w:author="USA - June 2025" w:date="2025-06-14T21:45:00Z">
              <w:r w:rsidRPr="00794CE2">
                <w:rPr>
                  <w:rFonts w:eastAsiaTheme="minorEastAsia"/>
                  <w:rPrChange w:id="2826" w:author="USA - June 2025" w:date="2025-06-16T16:10:00Z">
                    <w:rPr>
                      <w:highlight w:val="green"/>
                    </w:rPr>
                  </w:rPrChange>
                </w:rPr>
                <w:t>Polarization mismatch loss (dB)</w:t>
              </w:r>
            </w:ins>
          </w:p>
        </w:tc>
        <w:tc>
          <w:tcPr>
            <w:tcW w:w="5270" w:type="dxa"/>
            <w:gridSpan w:val="5"/>
            <w:tcBorders>
              <w:top w:val="nil"/>
              <w:left w:val="nil"/>
              <w:bottom w:val="single" w:sz="4" w:space="0" w:color="auto"/>
              <w:right w:val="single" w:sz="4" w:space="0" w:color="auto"/>
            </w:tcBorders>
            <w:vAlign w:val="center"/>
            <w:tcPrChange w:id="2827" w:author="USA - June 2025" w:date="2025-06-16T16:05:00Z">
              <w:tcPr>
                <w:tcW w:w="5600" w:type="dxa"/>
                <w:gridSpan w:val="6"/>
                <w:tcBorders>
                  <w:top w:val="nil"/>
                  <w:left w:val="nil"/>
                  <w:bottom w:val="single" w:sz="4" w:space="0" w:color="auto"/>
                  <w:right w:val="single" w:sz="4" w:space="0" w:color="auto"/>
                </w:tcBorders>
                <w:vAlign w:val="center"/>
              </w:tcPr>
            </w:tcPrChange>
          </w:tcPr>
          <w:p w14:paraId="32E8F3AA" w14:textId="4F868D76" w:rsidR="00750025" w:rsidRPr="00794CE2" w:rsidRDefault="00750025" w:rsidP="002C15BF">
            <w:pPr>
              <w:pStyle w:val="Tabletext"/>
              <w:jc w:val="center"/>
              <w:rPr>
                <w:ins w:id="2828" w:author="USA - June 2025" w:date="2025-06-14T21:45:00Z"/>
                <w:rFonts w:eastAsiaTheme="minorEastAsia"/>
                <w:rPrChange w:id="2829" w:author="USA - June 2025" w:date="2025-06-16T16:10:00Z">
                  <w:rPr>
                    <w:ins w:id="2830" w:author="USA - June 2025" w:date="2025-06-14T21:45:00Z"/>
                    <w:highlight w:val="green"/>
                  </w:rPr>
                </w:rPrChange>
              </w:rPr>
            </w:pPr>
            <w:ins w:id="2831" w:author="USA - June 2025" w:date="2025-06-14T21:45:00Z">
              <w:r w:rsidRPr="00794CE2">
                <w:rPr>
                  <w:rFonts w:eastAsiaTheme="minorEastAsia"/>
                  <w:rPrChange w:id="2832" w:author="USA - June 2025" w:date="2025-06-16T16:10:00Z">
                    <w:rPr>
                      <w:highlight w:val="green"/>
                    </w:rPr>
                  </w:rPrChange>
                </w:rPr>
                <w:t>3.0</w:t>
              </w:r>
            </w:ins>
          </w:p>
        </w:tc>
      </w:tr>
      <w:tr w:rsidR="00750025" w:rsidRPr="00794CE2" w14:paraId="23F442F5" w14:textId="77777777" w:rsidTr="002C15BF">
        <w:trPr>
          <w:trHeight w:val="540"/>
          <w:ins w:id="2833" w:author="USA - June 2025" w:date="2025-06-14T21:45:00Z"/>
          <w:trPrChange w:id="2834" w:author="USA - June 2025" w:date="2025-06-16T16:05:00Z">
            <w:trPr>
              <w:trHeight w:val="540"/>
            </w:trPr>
          </w:trPrChange>
        </w:trPr>
        <w:tc>
          <w:tcPr>
            <w:tcW w:w="4390" w:type="dxa"/>
            <w:tcBorders>
              <w:top w:val="nil"/>
              <w:left w:val="single" w:sz="4" w:space="0" w:color="auto"/>
              <w:bottom w:val="single" w:sz="4" w:space="0" w:color="auto"/>
              <w:right w:val="single" w:sz="4" w:space="0" w:color="auto"/>
            </w:tcBorders>
            <w:vAlign w:val="center"/>
            <w:tcPrChange w:id="2835"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683A0210" w14:textId="77777777" w:rsidR="00750025" w:rsidRPr="00794CE2" w:rsidRDefault="00750025" w:rsidP="002C15BF">
            <w:pPr>
              <w:pStyle w:val="Tabletext"/>
              <w:rPr>
                <w:ins w:id="2836" w:author="USA - June 2025" w:date="2025-06-14T21:45:00Z"/>
                <w:rFonts w:eastAsiaTheme="minorEastAsia"/>
                <w:rPrChange w:id="2837" w:author="USA - June 2025" w:date="2025-06-16T16:10:00Z">
                  <w:rPr>
                    <w:ins w:id="2838" w:author="USA - June 2025" w:date="2025-06-14T21:45:00Z"/>
                    <w:highlight w:val="green"/>
                  </w:rPr>
                </w:rPrChange>
              </w:rPr>
            </w:pPr>
            <w:ins w:id="2839" w:author="USA - June 2025" w:date="2025-06-14T21:45:00Z">
              <w:r w:rsidRPr="00794CE2">
                <w:rPr>
                  <w:rFonts w:eastAsiaTheme="minorEastAsia"/>
                  <w:rPrChange w:id="2840" w:author="USA - June 2025" w:date="2025-06-16T16:10:00Z">
                    <w:rPr>
                      <w:highlight w:val="green"/>
                    </w:rPr>
                  </w:rPrChange>
                </w:rPr>
                <w:t>Building Entry Loss P.2109 (P=50%) - Traditional Buildings (dB)</w:t>
              </w:r>
            </w:ins>
          </w:p>
        </w:tc>
        <w:tc>
          <w:tcPr>
            <w:tcW w:w="5270" w:type="dxa"/>
            <w:gridSpan w:val="5"/>
            <w:tcBorders>
              <w:top w:val="nil"/>
              <w:left w:val="nil"/>
              <w:bottom w:val="single" w:sz="4" w:space="0" w:color="auto"/>
              <w:right w:val="single" w:sz="4" w:space="0" w:color="auto"/>
            </w:tcBorders>
            <w:vAlign w:val="center"/>
            <w:tcPrChange w:id="2841" w:author="USA - June 2025" w:date="2025-06-16T16:05:00Z">
              <w:tcPr>
                <w:tcW w:w="5600" w:type="dxa"/>
                <w:gridSpan w:val="6"/>
                <w:tcBorders>
                  <w:top w:val="nil"/>
                  <w:left w:val="nil"/>
                  <w:bottom w:val="single" w:sz="4" w:space="0" w:color="auto"/>
                  <w:right w:val="single" w:sz="4" w:space="0" w:color="auto"/>
                </w:tcBorders>
                <w:vAlign w:val="center"/>
              </w:tcPr>
            </w:tcPrChange>
          </w:tcPr>
          <w:p w14:paraId="6089DD1B" w14:textId="7F118A1E" w:rsidR="00750025" w:rsidRPr="00794CE2" w:rsidRDefault="00750025" w:rsidP="002C15BF">
            <w:pPr>
              <w:pStyle w:val="Tabletext"/>
              <w:jc w:val="center"/>
              <w:rPr>
                <w:ins w:id="2842" w:author="USA - June 2025" w:date="2025-06-14T21:45:00Z"/>
                <w:rFonts w:eastAsiaTheme="minorEastAsia"/>
                <w:rPrChange w:id="2843" w:author="USA - June 2025" w:date="2025-06-16T16:10:00Z">
                  <w:rPr>
                    <w:ins w:id="2844" w:author="USA - June 2025" w:date="2025-06-14T21:45:00Z"/>
                    <w:highlight w:val="green"/>
                  </w:rPr>
                </w:rPrChange>
              </w:rPr>
            </w:pPr>
            <w:ins w:id="2845" w:author="USA - June 2025" w:date="2025-06-14T21:45:00Z">
              <w:r w:rsidRPr="00794CE2">
                <w:rPr>
                  <w:rFonts w:eastAsiaTheme="minorEastAsia"/>
                  <w:rPrChange w:id="2846" w:author="USA - June 2025" w:date="2025-06-16T16:10:00Z">
                    <w:rPr>
                      <w:highlight w:val="green"/>
                    </w:rPr>
                  </w:rPrChange>
                </w:rPr>
                <w:t>19.8</w:t>
              </w:r>
            </w:ins>
          </w:p>
        </w:tc>
      </w:tr>
      <w:tr w:rsidR="0050339D" w:rsidRPr="00794CE2" w14:paraId="05F82922" w14:textId="77777777" w:rsidTr="002C15BF">
        <w:trPr>
          <w:trHeight w:val="540"/>
          <w:ins w:id="2847" w:author="USA - June 2025" w:date="2025-06-14T21:45:00Z"/>
          <w:trPrChange w:id="2848" w:author="USA - June 2025" w:date="2025-06-16T16:05:00Z">
            <w:trPr>
              <w:trHeight w:val="540"/>
            </w:trPr>
          </w:trPrChange>
        </w:trPr>
        <w:tc>
          <w:tcPr>
            <w:tcW w:w="4390" w:type="dxa"/>
            <w:tcBorders>
              <w:top w:val="nil"/>
              <w:left w:val="single" w:sz="4" w:space="0" w:color="auto"/>
              <w:bottom w:val="single" w:sz="4" w:space="0" w:color="auto"/>
              <w:right w:val="single" w:sz="4" w:space="0" w:color="auto"/>
            </w:tcBorders>
            <w:vAlign w:val="center"/>
            <w:tcPrChange w:id="2849"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6CB964ED" w14:textId="77777777" w:rsidR="0050339D" w:rsidRPr="00794CE2" w:rsidRDefault="0050339D" w:rsidP="002C15BF">
            <w:pPr>
              <w:pStyle w:val="Tabletext"/>
              <w:rPr>
                <w:ins w:id="2850" w:author="USA - June 2025" w:date="2025-06-14T21:45:00Z"/>
                <w:rFonts w:eastAsiaTheme="minorEastAsia"/>
                <w:rPrChange w:id="2851" w:author="USA - June 2025" w:date="2025-06-16T16:10:00Z">
                  <w:rPr>
                    <w:ins w:id="2852" w:author="USA - June 2025" w:date="2025-06-14T21:45:00Z"/>
                    <w:highlight w:val="green"/>
                  </w:rPr>
                </w:rPrChange>
              </w:rPr>
            </w:pPr>
            <w:ins w:id="2853" w:author="USA - June 2025" w:date="2025-06-14T21:45:00Z">
              <w:r w:rsidRPr="00794CE2">
                <w:rPr>
                  <w:rFonts w:eastAsiaTheme="minorEastAsia"/>
                  <w:rPrChange w:id="2854" w:author="USA - June 2025" w:date="2025-06-16T16:10:00Z">
                    <w:rPr>
                      <w:highlight w:val="green"/>
                    </w:rPr>
                  </w:rPrChange>
                </w:rPr>
                <w:t>Propagation Loss by Diffraction Over Horizon P.526-15</w:t>
              </w:r>
            </w:ins>
          </w:p>
        </w:tc>
        <w:tc>
          <w:tcPr>
            <w:tcW w:w="1030" w:type="dxa"/>
            <w:tcBorders>
              <w:top w:val="nil"/>
              <w:left w:val="nil"/>
              <w:bottom w:val="single" w:sz="4" w:space="0" w:color="auto"/>
              <w:right w:val="single" w:sz="4" w:space="0" w:color="auto"/>
            </w:tcBorders>
            <w:vAlign w:val="center"/>
            <w:tcPrChange w:id="2855" w:author="USA - June 2025" w:date="2025-06-16T16:05:00Z">
              <w:tcPr>
                <w:tcW w:w="1360" w:type="dxa"/>
                <w:gridSpan w:val="2"/>
                <w:tcBorders>
                  <w:top w:val="nil"/>
                  <w:left w:val="nil"/>
                  <w:bottom w:val="single" w:sz="4" w:space="0" w:color="auto"/>
                  <w:right w:val="single" w:sz="4" w:space="0" w:color="auto"/>
                </w:tcBorders>
                <w:vAlign w:val="center"/>
              </w:tcPr>
            </w:tcPrChange>
          </w:tcPr>
          <w:p w14:paraId="1F61D395" w14:textId="77777777" w:rsidR="0050339D" w:rsidRPr="00794CE2" w:rsidRDefault="0050339D" w:rsidP="002C15BF">
            <w:pPr>
              <w:pStyle w:val="Tabletext"/>
              <w:jc w:val="center"/>
              <w:rPr>
                <w:ins w:id="2856" w:author="USA - June 2025" w:date="2025-06-14T21:45:00Z"/>
                <w:rFonts w:eastAsiaTheme="minorEastAsia"/>
                <w:rPrChange w:id="2857" w:author="USA - June 2025" w:date="2025-06-16T16:10:00Z">
                  <w:rPr>
                    <w:ins w:id="2858" w:author="USA - June 2025" w:date="2025-06-14T21:45:00Z"/>
                    <w:highlight w:val="green"/>
                  </w:rPr>
                </w:rPrChange>
              </w:rPr>
            </w:pPr>
            <w:ins w:id="2859" w:author="USA - June 2025" w:date="2025-06-14T21:45:00Z">
              <w:r w:rsidRPr="00794CE2">
                <w:rPr>
                  <w:rFonts w:eastAsiaTheme="minorEastAsia"/>
                  <w:rPrChange w:id="2860" w:author="USA - June 2025" w:date="2025-06-16T16:10:00Z">
                    <w:rPr>
                      <w:highlight w:val="green"/>
                    </w:rPr>
                  </w:rPrChange>
                </w:rPr>
                <w:t>0.0</w:t>
              </w:r>
            </w:ins>
          </w:p>
        </w:tc>
        <w:tc>
          <w:tcPr>
            <w:tcW w:w="1080" w:type="dxa"/>
            <w:tcBorders>
              <w:top w:val="nil"/>
              <w:left w:val="nil"/>
              <w:bottom w:val="single" w:sz="4" w:space="0" w:color="auto"/>
              <w:right w:val="single" w:sz="4" w:space="0" w:color="auto"/>
            </w:tcBorders>
            <w:vAlign w:val="center"/>
            <w:tcPrChange w:id="2861" w:author="USA - June 2025" w:date="2025-06-16T16:05:00Z">
              <w:tcPr>
                <w:tcW w:w="1080" w:type="dxa"/>
                <w:tcBorders>
                  <w:top w:val="nil"/>
                  <w:left w:val="nil"/>
                  <w:bottom w:val="single" w:sz="4" w:space="0" w:color="auto"/>
                  <w:right w:val="single" w:sz="4" w:space="0" w:color="auto"/>
                </w:tcBorders>
                <w:vAlign w:val="center"/>
              </w:tcPr>
            </w:tcPrChange>
          </w:tcPr>
          <w:p w14:paraId="06FEBBCC" w14:textId="77777777" w:rsidR="0050339D" w:rsidRPr="00794CE2" w:rsidRDefault="0050339D" w:rsidP="002C15BF">
            <w:pPr>
              <w:pStyle w:val="Tabletext"/>
              <w:jc w:val="center"/>
              <w:rPr>
                <w:ins w:id="2862" w:author="USA - June 2025" w:date="2025-06-14T21:45:00Z"/>
                <w:rFonts w:eastAsiaTheme="minorEastAsia"/>
                <w:rPrChange w:id="2863" w:author="USA - June 2025" w:date="2025-06-16T16:10:00Z">
                  <w:rPr>
                    <w:ins w:id="2864" w:author="USA - June 2025" w:date="2025-06-14T21:45:00Z"/>
                    <w:highlight w:val="green"/>
                  </w:rPr>
                </w:rPrChange>
              </w:rPr>
            </w:pPr>
            <w:ins w:id="2865" w:author="USA - June 2025" w:date="2025-06-14T21:45:00Z">
              <w:r w:rsidRPr="00794CE2">
                <w:rPr>
                  <w:rFonts w:eastAsiaTheme="minorEastAsia"/>
                  <w:rPrChange w:id="2866" w:author="USA - June 2025" w:date="2025-06-16T16:10:00Z">
                    <w:rPr>
                      <w:highlight w:val="green"/>
                    </w:rPr>
                  </w:rPrChange>
                </w:rPr>
                <w:t>0.0</w:t>
              </w:r>
            </w:ins>
          </w:p>
        </w:tc>
        <w:tc>
          <w:tcPr>
            <w:tcW w:w="1080" w:type="dxa"/>
            <w:tcBorders>
              <w:top w:val="nil"/>
              <w:left w:val="nil"/>
              <w:bottom w:val="single" w:sz="4" w:space="0" w:color="auto"/>
              <w:right w:val="single" w:sz="4" w:space="0" w:color="auto"/>
            </w:tcBorders>
            <w:vAlign w:val="center"/>
            <w:tcPrChange w:id="2867" w:author="USA - June 2025" w:date="2025-06-16T16:05:00Z">
              <w:tcPr>
                <w:tcW w:w="1080" w:type="dxa"/>
                <w:tcBorders>
                  <w:top w:val="nil"/>
                  <w:left w:val="nil"/>
                  <w:bottom w:val="single" w:sz="4" w:space="0" w:color="auto"/>
                  <w:right w:val="single" w:sz="4" w:space="0" w:color="auto"/>
                </w:tcBorders>
                <w:vAlign w:val="center"/>
              </w:tcPr>
            </w:tcPrChange>
          </w:tcPr>
          <w:p w14:paraId="75772B37" w14:textId="77777777" w:rsidR="0050339D" w:rsidRPr="00794CE2" w:rsidRDefault="0050339D" w:rsidP="002C15BF">
            <w:pPr>
              <w:pStyle w:val="Tabletext"/>
              <w:jc w:val="center"/>
              <w:rPr>
                <w:ins w:id="2868" w:author="USA - June 2025" w:date="2025-06-14T21:45:00Z"/>
                <w:rFonts w:eastAsiaTheme="minorEastAsia"/>
                <w:rPrChange w:id="2869" w:author="USA - June 2025" w:date="2025-06-16T16:10:00Z">
                  <w:rPr>
                    <w:ins w:id="2870" w:author="USA - June 2025" w:date="2025-06-14T21:45:00Z"/>
                    <w:highlight w:val="green"/>
                  </w:rPr>
                </w:rPrChange>
              </w:rPr>
            </w:pPr>
            <w:ins w:id="2871" w:author="USA - June 2025" w:date="2025-06-14T21:45:00Z">
              <w:r w:rsidRPr="00794CE2">
                <w:rPr>
                  <w:rFonts w:eastAsiaTheme="minorEastAsia"/>
                  <w:rPrChange w:id="2872" w:author="USA - June 2025" w:date="2025-06-16T16:10:00Z">
                    <w:rPr>
                      <w:highlight w:val="green"/>
                    </w:rPr>
                  </w:rPrChange>
                </w:rPr>
                <w:t>4.6</w:t>
              </w:r>
            </w:ins>
          </w:p>
        </w:tc>
        <w:tc>
          <w:tcPr>
            <w:tcW w:w="1040" w:type="dxa"/>
            <w:tcBorders>
              <w:top w:val="nil"/>
              <w:left w:val="nil"/>
              <w:bottom w:val="single" w:sz="4" w:space="0" w:color="auto"/>
              <w:right w:val="single" w:sz="4" w:space="0" w:color="auto"/>
            </w:tcBorders>
            <w:vAlign w:val="center"/>
            <w:tcPrChange w:id="2873" w:author="USA - June 2025" w:date="2025-06-16T16:05:00Z">
              <w:tcPr>
                <w:tcW w:w="1040" w:type="dxa"/>
                <w:tcBorders>
                  <w:top w:val="nil"/>
                  <w:left w:val="nil"/>
                  <w:bottom w:val="single" w:sz="4" w:space="0" w:color="auto"/>
                  <w:right w:val="single" w:sz="4" w:space="0" w:color="auto"/>
                </w:tcBorders>
                <w:vAlign w:val="center"/>
              </w:tcPr>
            </w:tcPrChange>
          </w:tcPr>
          <w:p w14:paraId="77C1E054" w14:textId="77777777" w:rsidR="0050339D" w:rsidRPr="00794CE2" w:rsidRDefault="0050339D" w:rsidP="002C15BF">
            <w:pPr>
              <w:pStyle w:val="Tabletext"/>
              <w:jc w:val="center"/>
              <w:rPr>
                <w:ins w:id="2874" w:author="USA - June 2025" w:date="2025-06-14T21:45:00Z"/>
                <w:rFonts w:eastAsiaTheme="minorEastAsia"/>
                <w:rPrChange w:id="2875" w:author="USA - June 2025" w:date="2025-06-16T16:10:00Z">
                  <w:rPr>
                    <w:ins w:id="2876" w:author="USA - June 2025" w:date="2025-06-14T21:45:00Z"/>
                    <w:highlight w:val="green"/>
                  </w:rPr>
                </w:rPrChange>
              </w:rPr>
            </w:pPr>
            <w:ins w:id="2877" w:author="USA - June 2025" w:date="2025-06-14T21:45:00Z">
              <w:r w:rsidRPr="00794CE2">
                <w:rPr>
                  <w:rFonts w:eastAsiaTheme="minorEastAsia"/>
                  <w:rPrChange w:id="2878" w:author="USA - June 2025" w:date="2025-06-16T16:10:00Z">
                    <w:rPr>
                      <w:highlight w:val="green"/>
                    </w:rPr>
                  </w:rPrChange>
                </w:rPr>
                <w:t>19.5</w:t>
              </w:r>
            </w:ins>
          </w:p>
        </w:tc>
        <w:tc>
          <w:tcPr>
            <w:tcW w:w="1040" w:type="dxa"/>
            <w:tcBorders>
              <w:top w:val="nil"/>
              <w:left w:val="nil"/>
              <w:bottom w:val="single" w:sz="4" w:space="0" w:color="auto"/>
              <w:right w:val="single" w:sz="4" w:space="0" w:color="auto"/>
            </w:tcBorders>
            <w:vAlign w:val="center"/>
            <w:tcPrChange w:id="2879" w:author="USA - June 2025" w:date="2025-06-16T16:05:00Z">
              <w:tcPr>
                <w:tcW w:w="1040" w:type="dxa"/>
                <w:tcBorders>
                  <w:top w:val="nil"/>
                  <w:left w:val="nil"/>
                  <w:bottom w:val="single" w:sz="4" w:space="0" w:color="auto"/>
                  <w:right w:val="single" w:sz="4" w:space="0" w:color="auto"/>
                </w:tcBorders>
                <w:vAlign w:val="center"/>
              </w:tcPr>
            </w:tcPrChange>
          </w:tcPr>
          <w:p w14:paraId="63C7E063" w14:textId="77777777" w:rsidR="0050339D" w:rsidRPr="00794CE2" w:rsidRDefault="0050339D" w:rsidP="002C15BF">
            <w:pPr>
              <w:pStyle w:val="Tabletext"/>
              <w:jc w:val="center"/>
              <w:rPr>
                <w:ins w:id="2880" w:author="USA - June 2025" w:date="2025-06-14T21:45:00Z"/>
                <w:rFonts w:eastAsiaTheme="minorEastAsia"/>
                <w:rPrChange w:id="2881" w:author="USA - June 2025" w:date="2025-06-16T16:10:00Z">
                  <w:rPr>
                    <w:ins w:id="2882" w:author="USA - June 2025" w:date="2025-06-14T21:45:00Z"/>
                    <w:highlight w:val="green"/>
                  </w:rPr>
                </w:rPrChange>
              </w:rPr>
            </w:pPr>
            <w:ins w:id="2883" w:author="USA - June 2025" w:date="2025-06-14T21:45:00Z">
              <w:r w:rsidRPr="00794CE2">
                <w:rPr>
                  <w:rFonts w:eastAsiaTheme="minorEastAsia"/>
                  <w:rPrChange w:id="2884" w:author="USA - June 2025" w:date="2025-06-16T16:10:00Z">
                    <w:rPr>
                      <w:highlight w:val="green"/>
                    </w:rPr>
                  </w:rPrChange>
                </w:rPr>
                <w:t>34.6</w:t>
              </w:r>
            </w:ins>
          </w:p>
        </w:tc>
      </w:tr>
      <w:tr w:rsidR="0050339D" w:rsidRPr="00794CE2" w14:paraId="63DC5B50" w14:textId="77777777" w:rsidTr="002C15BF">
        <w:trPr>
          <w:trHeight w:val="50"/>
          <w:ins w:id="2885" w:author="USA - June 2025" w:date="2025-06-14T21:45:00Z"/>
          <w:trPrChange w:id="2886" w:author="USA - June 2025" w:date="2025-06-16T16:05:00Z">
            <w:trPr>
              <w:trHeight w:val="50"/>
            </w:trPr>
          </w:trPrChange>
        </w:trPr>
        <w:tc>
          <w:tcPr>
            <w:tcW w:w="4390" w:type="dxa"/>
            <w:tcBorders>
              <w:top w:val="nil"/>
              <w:left w:val="single" w:sz="4" w:space="0" w:color="auto"/>
              <w:bottom w:val="single" w:sz="4" w:space="0" w:color="auto"/>
              <w:right w:val="single" w:sz="4" w:space="0" w:color="auto"/>
            </w:tcBorders>
            <w:vAlign w:val="center"/>
            <w:tcPrChange w:id="2887"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1C4EB7CC" w14:textId="77777777" w:rsidR="0050339D" w:rsidRPr="00794CE2" w:rsidRDefault="0050339D" w:rsidP="002C15BF">
            <w:pPr>
              <w:pStyle w:val="Tabletext"/>
              <w:rPr>
                <w:ins w:id="2888" w:author="USA - June 2025" w:date="2025-06-14T21:45:00Z"/>
                <w:rFonts w:eastAsiaTheme="minorEastAsia"/>
                <w:rPrChange w:id="2889" w:author="USA - June 2025" w:date="2025-06-16T16:10:00Z">
                  <w:rPr>
                    <w:ins w:id="2890" w:author="USA - June 2025" w:date="2025-06-14T21:45:00Z"/>
                    <w:highlight w:val="green"/>
                  </w:rPr>
                </w:rPrChange>
              </w:rPr>
            </w:pPr>
            <w:ins w:id="2891" w:author="USA - June 2025" w:date="2025-06-14T21:45:00Z">
              <w:r w:rsidRPr="00794CE2">
                <w:rPr>
                  <w:rFonts w:eastAsiaTheme="minorEastAsia"/>
                  <w:rPrChange w:id="2892" w:author="USA - June 2025" w:date="2025-06-16T16:10:00Z">
                    <w:rPr>
                      <w:highlight w:val="green"/>
                    </w:rPr>
                  </w:rPrChange>
                </w:rPr>
                <w:t>Total Losses (dB)</w:t>
              </w:r>
            </w:ins>
          </w:p>
        </w:tc>
        <w:tc>
          <w:tcPr>
            <w:tcW w:w="1030" w:type="dxa"/>
            <w:tcBorders>
              <w:top w:val="nil"/>
              <w:left w:val="nil"/>
              <w:bottom w:val="single" w:sz="4" w:space="0" w:color="auto"/>
              <w:right w:val="single" w:sz="4" w:space="0" w:color="auto"/>
            </w:tcBorders>
            <w:vAlign w:val="center"/>
            <w:tcPrChange w:id="2893" w:author="USA - June 2025" w:date="2025-06-16T16:05:00Z">
              <w:tcPr>
                <w:tcW w:w="1360" w:type="dxa"/>
                <w:gridSpan w:val="2"/>
                <w:tcBorders>
                  <w:top w:val="nil"/>
                  <w:left w:val="nil"/>
                  <w:bottom w:val="single" w:sz="4" w:space="0" w:color="auto"/>
                  <w:right w:val="single" w:sz="4" w:space="0" w:color="auto"/>
                </w:tcBorders>
                <w:vAlign w:val="center"/>
              </w:tcPr>
            </w:tcPrChange>
          </w:tcPr>
          <w:p w14:paraId="12EDDAAA" w14:textId="77777777" w:rsidR="0050339D" w:rsidRPr="00794CE2" w:rsidRDefault="0050339D" w:rsidP="002C15BF">
            <w:pPr>
              <w:pStyle w:val="Tabletext"/>
              <w:jc w:val="center"/>
              <w:rPr>
                <w:ins w:id="2894" w:author="USA - June 2025" w:date="2025-06-14T21:45:00Z"/>
                <w:rFonts w:eastAsiaTheme="minorEastAsia"/>
                <w:rPrChange w:id="2895" w:author="USA - June 2025" w:date="2025-06-16T16:10:00Z">
                  <w:rPr>
                    <w:ins w:id="2896" w:author="USA - June 2025" w:date="2025-06-14T21:45:00Z"/>
                    <w:highlight w:val="green"/>
                  </w:rPr>
                </w:rPrChange>
              </w:rPr>
            </w:pPr>
            <w:ins w:id="2897" w:author="USA - June 2025" w:date="2025-06-14T21:45:00Z">
              <w:r w:rsidRPr="00794CE2">
                <w:rPr>
                  <w:rFonts w:eastAsiaTheme="minorEastAsia"/>
                  <w:rPrChange w:id="2898" w:author="USA - June 2025" w:date="2025-06-16T16:10:00Z">
                    <w:rPr>
                      <w:highlight w:val="green"/>
                    </w:rPr>
                  </w:rPrChange>
                </w:rPr>
                <w:t>163.7</w:t>
              </w:r>
            </w:ins>
          </w:p>
        </w:tc>
        <w:tc>
          <w:tcPr>
            <w:tcW w:w="1080" w:type="dxa"/>
            <w:tcBorders>
              <w:top w:val="nil"/>
              <w:left w:val="nil"/>
              <w:bottom w:val="single" w:sz="4" w:space="0" w:color="auto"/>
              <w:right w:val="single" w:sz="4" w:space="0" w:color="auto"/>
            </w:tcBorders>
            <w:vAlign w:val="center"/>
            <w:tcPrChange w:id="2899" w:author="USA - June 2025" w:date="2025-06-16T16:05:00Z">
              <w:tcPr>
                <w:tcW w:w="1080" w:type="dxa"/>
                <w:tcBorders>
                  <w:top w:val="nil"/>
                  <w:left w:val="nil"/>
                  <w:bottom w:val="single" w:sz="4" w:space="0" w:color="auto"/>
                  <w:right w:val="single" w:sz="4" w:space="0" w:color="auto"/>
                </w:tcBorders>
                <w:vAlign w:val="center"/>
              </w:tcPr>
            </w:tcPrChange>
          </w:tcPr>
          <w:p w14:paraId="49EA5F29" w14:textId="77777777" w:rsidR="0050339D" w:rsidRPr="00794CE2" w:rsidRDefault="0050339D" w:rsidP="002C15BF">
            <w:pPr>
              <w:pStyle w:val="Tabletext"/>
              <w:jc w:val="center"/>
              <w:rPr>
                <w:ins w:id="2900" w:author="USA - June 2025" w:date="2025-06-14T21:45:00Z"/>
                <w:rFonts w:eastAsiaTheme="minorEastAsia"/>
                <w:rPrChange w:id="2901" w:author="USA - June 2025" w:date="2025-06-16T16:10:00Z">
                  <w:rPr>
                    <w:ins w:id="2902" w:author="USA - June 2025" w:date="2025-06-14T21:45:00Z"/>
                    <w:highlight w:val="green"/>
                  </w:rPr>
                </w:rPrChange>
              </w:rPr>
            </w:pPr>
            <w:ins w:id="2903" w:author="USA - June 2025" w:date="2025-06-14T21:45:00Z">
              <w:r w:rsidRPr="00794CE2">
                <w:rPr>
                  <w:rFonts w:eastAsiaTheme="minorEastAsia"/>
                  <w:rPrChange w:id="2904" w:author="USA - June 2025" w:date="2025-06-16T16:10:00Z">
                    <w:rPr>
                      <w:highlight w:val="green"/>
                    </w:rPr>
                  </w:rPrChange>
                </w:rPr>
                <w:t>166.9</w:t>
              </w:r>
            </w:ins>
          </w:p>
        </w:tc>
        <w:tc>
          <w:tcPr>
            <w:tcW w:w="1080" w:type="dxa"/>
            <w:tcBorders>
              <w:top w:val="nil"/>
              <w:left w:val="nil"/>
              <w:bottom w:val="single" w:sz="4" w:space="0" w:color="auto"/>
              <w:right w:val="single" w:sz="4" w:space="0" w:color="auto"/>
            </w:tcBorders>
            <w:vAlign w:val="center"/>
            <w:tcPrChange w:id="2905" w:author="USA - June 2025" w:date="2025-06-16T16:05:00Z">
              <w:tcPr>
                <w:tcW w:w="1080" w:type="dxa"/>
                <w:tcBorders>
                  <w:top w:val="nil"/>
                  <w:left w:val="nil"/>
                  <w:bottom w:val="single" w:sz="4" w:space="0" w:color="auto"/>
                  <w:right w:val="single" w:sz="4" w:space="0" w:color="auto"/>
                </w:tcBorders>
                <w:vAlign w:val="center"/>
              </w:tcPr>
            </w:tcPrChange>
          </w:tcPr>
          <w:p w14:paraId="3F517299" w14:textId="77777777" w:rsidR="0050339D" w:rsidRPr="00794CE2" w:rsidRDefault="0050339D" w:rsidP="002C15BF">
            <w:pPr>
              <w:pStyle w:val="Tabletext"/>
              <w:jc w:val="center"/>
              <w:rPr>
                <w:ins w:id="2906" w:author="USA - June 2025" w:date="2025-06-14T21:45:00Z"/>
                <w:rFonts w:eastAsiaTheme="minorEastAsia"/>
                <w:rPrChange w:id="2907" w:author="USA - June 2025" w:date="2025-06-16T16:10:00Z">
                  <w:rPr>
                    <w:ins w:id="2908" w:author="USA - June 2025" w:date="2025-06-14T21:45:00Z"/>
                    <w:highlight w:val="green"/>
                  </w:rPr>
                </w:rPrChange>
              </w:rPr>
            </w:pPr>
            <w:ins w:id="2909" w:author="USA - June 2025" w:date="2025-06-14T21:45:00Z">
              <w:r w:rsidRPr="00794CE2">
                <w:rPr>
                  <w:rFonts w:eastAsiaTheme="minorEastAsia"/>
                  <w:rPrChange w:id="2910" w:author="USA - June 2025" w:date="2025-06-16T16:10:00Z">
                    <w:rPr>
                      <w:highlight w:val="green"/>
                    </w:rPr>
                  </w:rPrChange>
                </w:rPr>
                <w:t>175.1</w:t>
              </w:r>
            </w:ins>
          </w:p>
        </w:tc>
        <w:tc>
          <w:tcPr>
            <w:tcW w:w="1040" w:type="dxa"/>
            <w:tcBorders>
              <w:top w:val="nil"/>
              <w:left w:val="nil"/>
              <w:bottom w:val="single" w:sz="4" w:space="0" w:color="auto"/>
              <w:right w:val="single" w:sz="4" w:space="0" w:color="auto"/>
            </w:tcBorders>
            <w:vAlign w:val="center"/>
            <w:tcPrChange w:id="2911" w:author="USA - June 2025" w:date="2025-06-16T16:05:00Z">
              <w:tcPr>
                <w:tcW w:w="1040" w:type="dxa"/>
                <w:tcBorders>
                  <w:top w:val="nil"/>
                  <w:left w:val="nil"/>
                  <w:bottom w:val="single" w:sz="4" w:space="0" w:color="auto"/>
                  <w:right w:val="single" w:sz="4" w:space="0" w:color="auto"/>
                </w:tcBorders>
                <w:vAlign w:val="center"/>
              </w:tcPr>
            </w:tcPrChange>
          </w:tcPr>
          <w:p w14:paraId="32A63518" w14:textId="77777777" w:rsidR="0050339D" w:rsidRPr="00794CE2" w:rsidRDefault="0050339D" w:rsidP="002C15BF">
            <w:pPr>
              <w:pStyle w:val="Tabletext"/>
              <w:jc w:val="center"/>
              <w:rPr>
                <w:ins w:id="2912" w:author="USA - June 2025" w:date="2025-06-14T21:45:00Z"/>
                <w:rFonts w:eastAsiaTheme="minorEastAsia"/>
                <w:rPrChange w:id="2913" w:author="USA - June 2025" w:date="2025-06-16T16:10:00Z">
                  <w:rPr>
                    <w:ins w:id="2914" w:author="USA - June 2025" w:date="2025-06-14T21:45:00Z"/>
                    <w:highlight w:val="green"/>
                  </w:rPr>
                </w:rPrChange>
              </w:rPr>
            </w:pPr>
            <w:ins w:id="2915" w:author="USA - June 2025" w:date="2025-06-14T21:45:00Z">
              <w:r w:rsidRPr="00794CE2">
                <w:rPr>
                  <w:rFonts w:eastAsiaTheme="minorEastAsia"/>
                  <w:rPrChange w:id="2916" w:author="USA - June 2025" w:date="2025-06-16T16:10:00Z">
                    <w:rPr>
                      <w:highlight w:val="green"/>
                    </w:rPr>
                  </w:rPrChange>
                </w:rPr>
                <w:t>192.5</w:t>
              </w:r>
            </w:ins>
          </w:p>
        </w:tc>
        <w:tc>
          <w:tcPr>
            <w:tcW w:w="1040" w:type="dxa"/>
            <w:tcBorders>
              <w:top w:val="nil"/>
              <w:left w:val="nil"/>
              <w:bottom w:val="single" w:sz="4" w:space="0" w:color="auto"/>
              <w:right w:val="single" w:sz="4" w:space="0" w:color="auto"/>
            </w:tcBorders>
            <w:vAlign w:val="center"/>
            <w:tcPrChange w:id="2917" w:author="USA - June 2025" w:date="2025-06-16T16:05:00Z">
              <w:tcPr>
                <w:tcW w:w="1040" w:type="dxa"/>
                <w:tcBorders>
                  <w:top w:val="nil"/>
                  <w:left w:val="nil"/>
                  <w:bottom w:val="single" w:sz="4" w:space="0" w:color="auto"/>
                  <w:right w:val="single" w:sz="4" w:space="0" w:color="auto"/>
                </w:tcBorders>
                <w:vAlign w:val="center"/>
              </w:tcPr>
            </w:tcPrChange>
          </w:tcPr>
          <w:p w14:paraId="2D4FA792" w14:textId="77777777" w:rsidR="0050339D" w:rsidRPr="00794CE2" w:rsidRDefault="0050339D" w:rsidP="002C15BF">
            <w:pPr>
              <w:pStyle w:val="Tabletext"/>
              <w:jc w:val="center"/>
              <w:rPr>
                <w:ins w:id="2918" w:author="USA - June 2025" w:date="2025-06-14T21:45:00Z"/>
                <w:rFonts w:eastAsiaTheme="minorEastAsia"/>
                <w:rPrChange w:id="2919" w:author="USA - June 2025" w:date="2025-06-16T16:10:00Z">
                  <w:rPr>
                    <w:ins w:id="2920" w:author="USA - June 2025" w:date="2025-06-14T21:45:00Z"/>
                    <w:highlight w:val="green"/>
                  </w:rPr>
                </w:rPrChange>
              </w:rPr>
            </w:pPr>
            <w:ins w:id="2921" w:author="USA - June 2025" w:date="2025-06-14T21:45:00Z">
              <w:r w:rsidRPr="00794CE2">
                <w:rPr>
                  <w:rFonts w:eastAsiaTheme="minorEastAsia"/>
                  <w:rPrChange w:id="2922" w:author="USA - June 2025" w:date="2025-06-16T16:10:00Z">
                    <w:rPr>
                      <w:highlight w:val="green"/>
                    </w:rPr>
                  </w:rPrChange>
                </w:rPr>
                <w:t>209.6</w:t>
              </w:r>
            </w:ins>
          </w:p>
        </w:tc>
      </w:tr>
      <w:tr w:rsidR="0050339D" w:rsidRPr="002C15BF" w14:paraId="202E54F4" w14:textId="77777777" w:rsidTr="00817CEE">
        <w:trPr>
          <w:trHeight w:val="50"/>
          <w:ins w:id="2923" w:author="USA - June 2025" w:date="2025-06-14T21:45:00Z"/>
          <w:trPrChange w:id="2924" w:author="USA - June 2025" w:date="2025-06-16T16:05:00Z">
            <w:trPr>
              <w:trHeight w:val="50"/>
            </w:trPr>
          </w:trPrChange>
        </w:trPr>
        <w:tc>
          <w:tcPr>
            <w:tcW w:w="9660" w:type="dxa"/>
            <w:gridSpan w:val="6"/>
            <w:tcBorders>
              <w:top w:val="nil"/>
              <w:left w:val="single" w:sz="4" w:space="0" w:color="auto"/>
              <w:bottom w:val="single" w:sz="4" w:space="0" w:color="auto"/>
              <w:right w:val="single" w:sz="4" w:space="0" w:color="auto"/>
            </w:tcBorders>
            <w:shd w:val="clear" w:color="auto" w:fill="FFEB9C"/>
            <w:vAlign w:val="center"/>
            <w:tcPrChange w:id="2925" w:author="USA - June 2025" w:date="2025-06-16T16:05:00Z">
              <w:tcPr>
                <w:tcW w:w="9660" w:type="dxa"/>
                <w:gridSpan w:val="7"/>
                <w:tcBorders>
                  <w:top w:val="nil"/>
                  <w:left w:val="single" w:sz="4" w:space="0" w:color="auto"/>
                  <w:bottom w:val="single" w:sz="4" w:space="0" w:color="auto"/>
                  <w:right w:val="single" w:sz="4" w:space="0" w:color="auto"/>
                </w:tcBorders>
                <w:vAlign w:val="bottom"/>
              </w:tcPr>
            </w:tcPrChange>
          </w:tcPr>
          <w:p w14:paraId="17A7ECA6" w14:textId="77777777" w:rsidR="0050339D" w:rsidRPr="002C15BF" w:rsidRDefault="0050339D">
            <w:pPr>
              <w:pStyle w:val="Tabletext"/>
              <w:rPr>
                <w:ins w:id="2926" w:author="USA - June 2025" w:date="2025-06-14T21:45:00Z"/>
                <w:rFonts w:eastAsiaTheme="minorEastAsia"/>
                <w:b/>
                <w:bCs/>
                <w:rPrChange w:id="2927" w:author="USA - June 2025" w:date="2025-06-16T16:10:00Z">
                  <w:rPr>
                    <w:ins w:id="2928" w:author="USA - June 2025" w:date="2025-06-14T21:45:00Z"/>
                    <w:highlight w:val="green"/>
                  </w:rPr>
                </w:rPrChange>
              </w:rPr>
              <w:pPrChange w:id="2929" w:author="USA - June 2025" w:date="2025-06-16T16:26:00Z">
                <w:pPr>
                  <w:tabs>
                    <w:tab w:val="clear" w:pos="1134"/>
                    <w:tab w:val="clear" w:pos="1871"/>
                    <w:tab w:val="clear" w:pos="2268"/>
                  </w:tabs>
                  <w:overflowPunct/>
                  <w:autoSpaceDE/>
                  <w:autoSpaceDN/>
                  <w:adjustRightInd/>
                  <w:spacing w:before="0"/>
                  <w:jc w:val="center"/>
                  <w:textAlignment w:val="auto"/>
                </w:pPr>
              </w:pPrChange>
            </w:pPr>
            <w:ins w:id="2930" w:author="USA - June 2025" w:date="2025-06-14T21:45:00Z">
              <w:r w:rsidRPr="002C15BF">
                <w:rPr>
                  <w:rFonts w:eastAsiaTheme="minorEastAsia"/>
                  <w:b/>
                  <w:bCs/>
                  <w:rPrChange w:id="2931" w:author="USA - June 2025" w:date="2025-06-16T16:10:00Z">
                    <w:rPr>
                      <w:highlight w:val="green"/>
                    </w:rPr>
                  </w:rPrChange>
                </w:rPr>
                <w:t>Calculations</w:t>
              </w:r>
            </w:ins>
          </w:p>
        </w:tc>
      </w:tr>
      <w:tr w:rsidR="0050339D" w:rsidRPr="002C15BF" w14:paraId="724A635C" w14:textId="77777777" w:rsidTr="00817CEE">
        <w:trPr>
          <w:trHeight w:val="50"/>
          <w:ins w:id="2932" w:author="USA - June 2025" w:date="2025-06-14T21:45:00Z"/>
          <w:trPrChange w:id="2933" w:author="USA - June 2025" w:date="2025-06-16T16:05:00Z">
            <w:trPr>
              <w:trHeight w:val="50"/>
            </w:trPr>
          </w:trPrChange>
        </w:trPr>
        <w:tc>
          <w:tcPr>
            <w:tcW w:w="9660" w:type="dxa"/>
            <w:gridSpan w:val="6"/>
            <w:tcBorders>
              <w:top w:val="single" w:sz="4" w:space="0" w:color="auto"/>
              <w:left w:val="single" w:sz="4" w:space="0" w:color="auto"/>
              <w:bottom w:val="single" w:sz="4" w:space="0" w:color="auto"/>
              <w:right w:val="single" w:sz="4" w:space="0" w:color="auto"/>
            </w:tcBorders>
            <w:shd w:val="clear" w:color="auto" w:fill="FFEB9C"/>
            <w:vAlign w:val="center"/>
            <w:tcPrChange w:id="2934" w:author="USA - June 2025" w:date="2025-06-16T16:05:00Z">
              <w:tcPr>
                <w:tcW w:w="9660" w:type="dxa"/>
                <w:gridSpan w:val="7"/>
                <w:tcBorders>
                  <w:top w:val="nil"/>
                  <w:left w:val="single" w:sz="4" w:space="0" w:color="auto"/>
                  <w:bottom w:val="single" w:sz="4" w:space="0" w:color="auto"/>
                  <w:right w:val="single" w:sz="4" w:space="0" w:color="auto"/>
                </w:tcBorders>
                <w:vAlign w:val="bottom"/>
              </w:tcPr>
            </w:tcPrChange>
          </w:tcPr>
          <w:p w14:paraId="2C7DD468" w14:textId="77777777" w:rsidR="0050339D" w:rsidRPr="002C15BF" w:rsidRDefault="0050339D" w:rsidP="002C15BF">
            <w:pPr>
              <w:pStyle w:val="Tabletext"/>
              <w:rPr>
                <w:ins w:id="2935" w:author="USA - June 2025" w:date="2025-06-14T21:45:00Z"/>
                <w:rFonts w:eastAsiaTheme="minorEastAsia"/>
                <w:b/>
                <w:bCs/>
                <w:rPrChange w:id="2936" w:author="USA - June 2025" w:date="2025-06-16T16:10:00Z">
                  <w:rPr>
                    <w:ins w:id="2937" w:author="USA - June 2025" w:date="2025-06-14T21:45:00Z"/>
                    <w:highlight w:val="green"/>
                  </w:rPr>
                </w:rPrChange>
              </w:rPr>
            </w:pPr>
            <w:ins w:id="2938" w:author="USA - June 2025" w:date="2025-06-14T21:45:00Z">
              <w:r w:rsidRPr="002C15BF">
                <w:rPr>
                  <w:rFonts w:eastAsiaTheme="minorEastAsia"/>
                  <w:b/>
                  <w:bCs/>
                  <w:rPrChange w:id="2939" w:author="USA - June 2025" w:date="2025-06-16T16:10:00Z">
                    <w:rPr>
                      <w:highlight w:val="green"/>
                    </w:rPr>
                  </w:rPrChange>
                </w:rPr>
                <w:lastRenderedPageBreak/>
                <w:t>Traditional Buildings</w:t>
              </w:r>
            </w:ins>
          </w:p>
        </w:tc>
      </w:tr>
      <w:tr w:rsidR="0050339D" w:rsidRPr="00794CE2" w14:paraId="2256691E" w14:textId="77777777" w:rsidTr="002C15BF">
        <w:trPr>
          <w:trHeight w:val="540"/>
          <w:ins w:id="2940" w:author="USA - June 2025" w:date="2025-06-14T21:45:00Z"/>
          <w:trPrChange w:id="2941" w:author="USA - June 2025" w:date="2025-06-16T16:05:00Z">
            <w:trPr>
              <w:trHeight w:val="540"/>
            </w:trPr>
          </w:trPrChange>
        </w:trPr>
        <w:tc>
          <w:tcPr>
            <w:tcW w:w="4390" w:type="dxa"/>
            <w:tcBorders>
              <w:top w:val="single" w:sz="4" w:space="0" w:color="auto"/>
              <w:left w:val="single" w:sz="4" w:space="0" w:color="auto"/>
              <w:bottom w:val="single" w:sz="4" w:space="0" w:color="auto"/>
              <w:right w:val="single" w:sz="4" w:space="0" w:color="auto"/>
            </w:tcBorders>
            <w:vAlign w:val="center"/>
            <w:tcPrChange w:id="2942"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2AD2A880" w14:textId="77777777" w:rsidR="0050339D" w:rsidRPr="00794CE2" w:rsidRDefault="0050339D" w:rsidP="002C15BF">
            <w:pPr>
              <w:pStyle w:val="Tabletext"/>
              <w:rPr>
                <w:ins w:id="2943" w:author="USA - June 2025" w:date="2025-06-14T21:45:00Z"/>
                <w:rFonts w:eastAsiaTheme="minorEastAsia"/>
                <w:rPrChange w:id="2944" w:author="USA - June 2025" w:date="2025-06-16T16:10:00Z">
                  <w:rPr>
                    <w:ins w:id="2945" w:author="USA - June 2025" w:date="2025-06-14T21:45:00Z"/>
                    <w:highlight w:val="green"/>
                  </w:rPr>
                </w:rPrChange>
              </w:rPr>
            </w:pPr>
            <w:ins w:id="2946" w:author="USA - June 2025" w:date="2025-06-14T21:45:00Z">
              <w:r w:rsidRPr="00794CE2">
                <w:rPr>
                  <w:rFonts w:eastAsiaTheme="minorEastAsia"/>
                  <w:rPrChange w:id="2947" w:author="USA - June 2025" w:date="2025-06-16T16:10:00Z">
                    <w:rPr>
                      <w:highlight w:val="green"/>
                    </w:rPr>
                  </w:rPrChange>
                </w:rPr>
                <w:t>Single Interferer level at RAS Antenna dB(W/MHz) for Traditional Buildings</w:t>
              </w:r>
            </w:ins>
          </w:p>
        </w:tc>
        <w:tc>
          <w:tcPr>
            <w:tcW w:w="1030" w:type="dxa"/>
            <w:tcBorders>
              <w:top w:val="single" w:sz="4" w:space="0" w:color="auto"/>
              <w:left w:val="nil"/>
              <w:bottom w:val="single" w:sz="4" w:space="0" w:color="auto"/>
              <w:right w:val="single" w:sz="4" w:space="0" w:color="auto"/>
            </w:tcBorders>
            <w:vAlign w:val="center"/>
            <w:tcPrChange w:id="2948" w:author="USA - June 2025" w:date="2025-06-16T16:05:00Z">
              <w:tcPr>
                <w:tcW w:w="1360" w:type="dxa"/>
                <w:gridSpan w:val="2"/>
                <w:tcBorders>
                  <w:top w:val="nil"/>
                  <w:left w:val="nil"/>
                  <w:bottom w:val="single" w:sz="4" w:space="0" w:color="auto"/>
                  <w:right w:val="single" w:sz="4" w:space="0" w:color="auto"/>
                </w:tcBorders>
                <w:vAlign w:val="center"/>
              </w:tcPr>
            </w:tcPrChange>
          </w:tcPr>
          <w:p w14:paraId="6E96F583" w14:textId="25445F87" w:rsidR="0050339D" w:rsidRPr="00794CE2" w:rsidRDefault="002F31FB" w:rsidP="002C15BF">
            <w:pPr>
              <w:pStyle w:val="Tabletext"/>
              <w:jc w:val="center"/>
              <w:rPr>
                <w:ins w:id="2949" w:author="USA - June 2025" w:date="2025-06-14T21:45:00Z"/>
                <w:rFonts w:eastAsiaTheme="minorEastAsia"/>
                <w:rPrChange w:id="2950" w:author="USA - June 2025" w:date="2025-06-16T16:10:00Z">
                  <w:rPr>
                    <w:ins w:id="2951" w:author="USA - June 2025" w:date="2025-06-14T21:45:00Z"/>
                    <w:highlight w:val="green"/>
                  </w:rPr>
                </w:rPrChange>
              </w:rPr>
            </w:pPr>
            <w:ins w:id="2952" w:author="Fernandez Jimenez, Virginia" w:date="2025-06-18T11:26:00Z" w16du:dateUtc="2025-06-18T09:26:00Z">
              <w:r>
                <w:rPr>
                  <w:rFonts w:eastAsiaTheme="minorEastAsia"/>
                </w:rPr>
                <w:t>‒</w:t>
              </w:r>
            </w:ins>
            <w:ins w:id="2953" w:author="USA - June 2025" w:date="2025-06-14T21:45:00Z">
              <w:r w:rsidR="0050339D" w:rsidRPr="00794CE2">
                <w:rPr>
                  <w:rFonts w:eastAsiaTheme="minorEastAsia"/>
                  <w:rPrChange w:id="2954" w:author="USA - June 2025" w:date="2025-06-16T16:10:00Z">
                    <w:rPr>
                      <w:highlight w:val="green"/>
                    </w:rPr>
                  </w:rPrChange>
                </w:rPr>
                <w:t>221.0</w:t>
              </w:r>
            </w:ins>
          </w:p>
        </w:tc>
        <w:tc>
          <w:tcPr>
            <w:tcW w:w="1080" w:type="dxa"/>
            <w:tcBorders>
              <w:top w:val="single" w:sz="4" w:space="0" w:color="auto"/>
              <w:left w:val="nil"/>
              <w:bottom w:val="single" w:sz="4" w:space="0" w:color="auto"/>
              <w:right w:val="single" w:sz="4" w:space="0" w:color="auto"/>
            </w:tcBorders>
            <w:vAlign w:val="center"/>
            <w:tcPrChange w:id="2955" w:author="USA - June 2025" w:date="2025-06-16T16:05:00Z">
              <w:tcPr>
                <w:tcW w:w="1080" w:type="dxa"/>
                <w:tcBorders>
                  <w:top w:val="nil"/>
                  <w:left w:val="nil"/>
                  <w:bottom w:val="single" w:sz="4" w:space="0" w:color="auto"/>
                  <w:right w:val="single" w:sz="4" w:space="0" w:color="auto"/>
                </w:tcBorders>
                <w:vAlign w:val="center"/>
              </w:tcPr>
            </w:tcPrChange>
          </w:tcPr>
          <w:p w14:paraId="30559994" w14:textId="4E015C72" w:rsidR="0050339D" w:rsidRPr="00794CE2" w:rsidRDefault="002F31FB" w:rsidP="002C15BF">
            <w:pPr>
              <w:pStyle w:val="Tabletext"/>
              <w:jc w:val="center"/>
              <w:rPr>
                <w:ins w:id="2956" w:author="USA - June 2025" w:date="2025-06-14T21:45:00Z"/>
                <w:rFonts w:eastAsiaTheme="minorEastAsia"/>
                <w:rPrChange w:id="2957" w:author="USA - June 2025" w:date="2025-06-16T16:10:00Z">
                  <w:rPr>
                    <w:ins w:id="2958" w:author="USA - June 2025" w:date="2025-06-14T21:45:00Z"/>
                    <w:highlight w:val="green"/>
                  </w:rPr>
                </w:rPrChange>
              </w:rPr>
            </w:pPr>
            <w:ins w:id="2959" w:author="Fernandez Jimenez, Virginia" w:date="2025-06-18T11:26:00Z" w16du:dateUtc="2025-06-18T09:26:00Z">
              <w:r>
                <w:rPr>
                  <w:rFonts w:eastAsiaTheme="minorEastAsia"/>
                </w:rPr>
                <w:t>‒</w:t>
              </w:r>
            </w:ins>
            <w:ins w:id="2960" w:author="USA - June 2025" w:date="2025-06-14T21:45:00Z">
              <w:r w:rsidR="0050339D" w:rsidRPr="00794CE2">
                <w:rPr>
                  <w:rFonts w:eastAsiaTheme="minorEastAsia"/>
                  <w:rPrChange w:id="2961" w:author="USA - June 2025" w:date="2025-06-16T16:10:00Z">
                    <w:rPr>
                      <w:highlight w:val="green"/>
                    </w:rPr>
                  </w:rPrChange>
                </w:rPr>
                <w:t>224.1</w:t>
              </w:r>
            </w:ins>
          </w:p>
        </w:tc>
        <w:tc>
          <w:tcPr>
            <w:tcW w:w="1080" w:type="dxa"/>
            <w:tcBorders>
              <w:top w:val="single" w:sz="4" w:space="0" w:color="auto"/>
              <w:left w:val="nil"/>
              <w:bottom w:val="single" w:sz="4" w:space="0" w:color="auto"/>
              <w:right w:val="single" w:sz="4" w:space="0" w:color="auto"/>
            </w:tcBorders>
            <w:vAlign w:val="center"/>
            <w:tcPrChange w:id="2962" w:author="USA - June 2025" w:date="2025-06-16T16:05:00Z">
              <w:tcPr>
                <w:tcW w:w="1080" w:type="dxa"/>
                <w:tcBorders>
                  <w:top w:val="nil"/>
                  <w:left w:val="nil"/>
                  <w:bottom w:val="single" w:sz="4" w:space="0" w:color="auto"/>
                  <w:right w:val="single" w:sz="4" w:space="0" w:color="auto"/>
                </w:tcBorders>
                <w:vAlign w:val="center"/>
              </w:tcPr>
            </w:tcPrChange>
          </w:tcPr>
          <w:p w14:paraId="5EF18753" w14:textId="312E084E" w:rsidR="0050339D" w:rsidRPr="00794CE2" w:rsidRDefault="002F31FB" w:rsidP="002C15BF">
            <w:pPr>
              <w:pStyle w:val="Tabletext"/>
              <w:jc w:val="center"/>
              <w:rPr>
                <w:ins w:id="2963" w:author="USA - June 2025" w:date="2025-06-14T21:45:00Z"/>
                <w:rFonts w:eastAsiaTheme="minorEastAsia"/>
                <w:rPrChange w:id="2964" w:author="USA - June 2025" w:date="2025-06-16T16:10:00Z">
                  <w:rPr>
                    <w:ins w:id="2965" w:author="USA - June 2025" w:date="2025-06-14T21:45:00Z"/>
                    <w:highlight w:val="green"/>
                  </w:rPr>
                </w:rPrChange>
              </w:rPr>
            </w:pPr>
            <w:ins w:id="2966" w:author="Fernandez Jimenez, Virginia" w:date="2025-06-18T11:26:00Z" w16du:dateUtc="2025-06-18T09:26:00Z">
              <w:r>
                <w:rPr>
                  <w:rFonts w:eastAsiaTheme="minorEastAsia"/>
                </w:rPr>
                <w:t>‒</w:t>
              </w:r>
            </w:ins>
            <w:ins w:id="2967" w:author="USA - June 2025" w:date="2025-06-14T21:45:00Z">
              <w:r w:rsidR="0050339D" w:rsidRPr="00794CE2">
                <w:rPr>
                  <w:rFonts w:eastAsiaTheme="minorEastAsia"/>
                  <w:rPrChange w:id="2968" w:author="USA - June 2025" w:date="2025-06-16T16:10:00Z">
                    <w:rPr>
                      <w:highlight w:val="green"/>
                    </w:rPr>
                  </w:rPrChange>
                </w:rPr>
                <w:t>232.3</w:t>
              </w:r>
            </w:ins>
          </w:p>
        </w:tc>
        <w:tc>
          <w:tcPr>
            <w:tcW w:w="1040" w:type="dxa"/>
            <w:tcBorders>
              <w:top w:val="single" w:sz="4" w:space="0" w:color="auto"/>
              <w:left w:val="nil"/>
              <w:bottom w:val="single" w:sz="4" w:space="0" w:color="auto"/>
              <w:right w:val="single" w:sz="4" w:space="0" w:color="auto"/>
            </w:tcBorders>
            <w:vAlign w:val="center"/>
            <w:tcPrChange w:id="2969" w:author="USA - June 2025" w:date="2025-06-16T16:05:00Z">
              <w:tcPr>
                <w:tcW w:w="1040" w:type="dxa"/>
                <w:tcBorders>
                  <w:top w:val="nil"/>
                  <w:left w:val="nil"/>
                  <w:bottom w:val="single" w:sz="4" w:space="0" w:color="auto"/>
                  <w:right w:val="single" w:sz="4" w:space="0" w:color="auto"/>
                </w:tcBorders>
                <w:vAlign w:val="center"/>
              </w:tcPr>
            </w:tcPrChange>
          </w:tcPr>
          <w:p w14:paraId="72E15CB5" w14:textId="61CDD9EB" w:rsidR="0050339D" w:rsidRPr="00794CE2" w:rsidRDefault="002F31FB" w:rsidP="002C15BF">
            <w:pPr>
              <w:pStyle w:val="Tabletext"/>
              <w:jc w:val="center"/>
              <w:rPr>
                <w:ins w:id="2970" w:author="USA - June 2025" w:date="2025-06-14T21:45:00Z"/>
                <w:rFonts w:eastAsiaTheme="minorEastAsia"/>
                <w:rPrChange w:id="2971" w:author="USA - June 2025" w:date="2025-06-16T16:10:00Z">
                  <w:rPr>
                    <w:ins w:id="2972" w:author="USA - June 2025" w:date="2025-06-14T21:45:00Z"/>
                    <w:highlight w:val="green"/>
                  </w:rPr>
                </w:rPrChange>
              </w:rPr>
            </w:pPr>
            <w:ins w:id="2973" w:author="Fernandez Jimenez, Virginia" w:date="2025-06-18T11:26:00Z" w16du:dateUtc="2025-06-18T09:26:00Z">
              <w:r>
                <w:rPr>
                  <w:rFonts w:eastAsiaTheme="minorEastAsia"/>
                </w:rPr>
                <w:t>‒</w:t>
              </w:r>
            </w:ins>
            <w:ins w:id="2974" w:author="USA - June 2025" w:date="2025-06-16T16:06:00Z">
              <w:r w:rsidR="00266C35" w:rsidRPr="00794CE2">
                <w:rPr>
                  <w:rFonts w:eastAsiaTheme="minorEastAsia"/>
                </w:rPr>
                <w:t>249.8</w:t>
              </w:r>
            </w:ins>
          </w:p>
        </w:tc>
        <w:tc>
          <w:tcPr>
            <w:tcW w:w="1040" w:type="dxa"/>
            <w:tcBorders>
              <w:top w:val="single" w:sz="4" w:space="0" w:color="auto"/>
              <w:left w:val="nil"/>
              <w:bottom w:val="single" w:sz="4" w:space="0" w:color="auto"/>
              <w:right w:val="single" w:sz="4" w:space="0" w:color="auto"/>
            </w:tcBorders>
            <w:vAlign w:val="center"/>
            <w:tcPrChange w:id="2975" w:author="USA - June 2025" w:date="2025-06-16T16:05:00Z">
              <w:tcPr>
                <w:tcW w:w="1040" w:type="dxa"/>
                <w:tcBorders>
                  <w:top w:val="nil"/>
                  <w:left w:val="nil"/>
                  <w:bottom w:val="single" w:sz="4" w:space="0" w:color="auto"/>
                  <w:right w:val="single" w:sz="4" w:space="0" w:color="auto"/>
                </w:tcBorders>
                <w:vAlign w:val="center"/>
              </w:tcPr>
            </w:tcPrChange>
          </w:tcPr>
          <w:p w14:paraId="4AAE78A0" w14:textId="101D201A" w:rsidR="0050339D" w:rsidRPr="00794CE2" w:rsidRDefault="002F31FB" w:rsidP="002C15BF">
            <w:pPr>
              <w:pStyle w:val="Tabletext"/>
              <w:jc w:val="center"/>
              <w:rPr>
                <w:ins w:id="2976" w:author="USA - June 2025" w:date="2025-06-14T21:45:00Z"/>
                <w:rFonts w:eastAsiaTheme="minorEastAsia"/>
                <w:rPrChange w:id="2977" w:author="USA - June 2025" w:date="2025-06-16T16:10:00Z">
                  <w:rPr>
                    <w:ins w:id="2978" w:author="USA - June 2025" w:date="2025-06-14T21:45:00Z"/>
                    <w:highlight w:val="green"/>
                  </w:rPr>
                </w:rPrChange>
              </w:rPr>
            </w:pPr>
            <w:ins w:id="2979" w:author="Fernandez Jimenez, Virginia" w:date="2025-06-18T11:26:00Z" w16du:dateUtc="2025-06-18T09:26:00Z">
              <w:r>
                <w:rPr>
                  <w:rFonts w:eastAsiaTheme="minorEastAsia"/>
                </w:rPr>
                <w:t>‒</w:t>
              </w:r>
            </w:ins>
            <w:ins w:id="2980" w:author="USA - June 2025" w:date="2025-06-14T21:45:00Z">
              <w:r w:rsidR="0050339D" w:rsidRPr="00794CE2">
                <w:rPr>
                  <w:rFonts w:eastAsiaTheme="minorEastAsia"/>
                  <w:rPrChange w:id="2981" w:author="USA - June 2025" w:date="2025-06-16T16:10:00Z">
                    <w:rPr>
                      <w:highlight w:val="green"/>
                    </w:rPr>
                  </w:rPrChange>
                </w:rPr>
                <w:t>266.9</w:t>
              </w:r>
            </w:ins>
          </w:p>
        </w:tc>
      </w:tr>
      <w:tr w:rsidR="0050339D" w:rsidRPr="00794CE2" w14:paraId="3C8496AA" w14:textId="77777777" w:rsidTr="002C15BF">
        <w:trPr>
          <w:trHeight w:val="50"/>
          <w:ins w:id="2982" w:author="USA - June 2025" w:date="2025-06-14T21:45:00Z"/>
          <w:trPrChange w:id="2983" w:author="USA - June 2025" w:date="2025-06-16T16:05:00Z">
            <w:trPr>
              <w:trHeight w:val="50"/>
            </w:trPr>
          </w:trPrChange>
        </w:trPr>
        <w:tc>
          <w:tcPr>
            <w:tcW w:w="4390" w:type="dxa"/>
            <w:tcBorders>
              <w:top w:val="nil"/>
              <w:left w:val="single" w:sz="4" w:space="0" w:color="auto"/>
              <w:bottom w:val="single" w:sz="4" w:space="0" w:color="auto"/>
              <w:right w:val="single" w:sz="4" w:space="0" w:color="auto"/>
            </w:tcBorders>
            <w:vAlign w:val="center"/>
            <w:tcPrChange w:id="2984"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680B7951" w14:textId="77777777" w:rsidR="0050339D" w:rsidRPr="00794CE2" w:rsidRDefault="0050339D" w:rsidP="002C15BF">
            <w:pPr>
              <w:pStyle w:val="Tabletext"/>
              <w:rPr>
                <w:ins w:id="2985" w:author="USA - June 2025" w:date="2025-06-14T21:45:00Z"/>
                <w:rFonts w:eastAsiaTheme="minorEastAsia"/>
                <w:rPrChange w:id="2986" w:author="USA - June 2025" w:date="2025-06-16T16:10:00Z">
                  <w:rPr>
                    <w:ins w:id="2987" w:author="USA - June 2025" w:date="2025-06-14T21:45:00Z"/>
                    <w:highlight w:val="green"/>
                  </w:rPr>
                </w:rPrChange>
              </w:rPr>
            </w:pPr>
            <w:ins w:id="2988" w:author="USA - June 2025" w:date="2025-06-14T21:45:00Z">
              <w:r w:rsidRPr="00794CE2">
                <w:rPr>
                  <w:rFonts w:eastAsiaTheme="minorEastAsia"/>
                  <w:rPrChange w:id="2989" w:author="USA - June 2025" w:date="2025-06-16T16:10:00Z">
                    <w:rPr>
                      <w:highlight w:val="green"/>
                    </w:rPr>
                  </w:rPrChange>
                </w:rPr>
                <w:t>Margin for Traditional Bldgs (dB)</w:t>
              </w:r>
            </w:ins>
          </w:p>
        </w:tc>
        <w:tc>
          <w:tcPr>
            <w:tcW w:w="1030" w:type="dxa"/>
            <w:tcBorders>
              <w:top w:val="nil"/>
              <w:left w:val="nil"/>
              <w:bottom w:val="single" w:sz="4" w:space="0" w:color="auto"/>
              <w:right w:val="single" w:sz="4" w:space="0" w:color="auto"/>
            </w:tcBorders>
            <w:vAlign w:val="center"/>
            <w:tcPrChange w:id="2990" w:author="USA - June 2025" w:date="2025-06-16T16:05:00Z">
              <w:tcPr>
                <w:tcW w:w="1360" w:type="dxa"/>
                <w:gridSpan w:val="2"/>
                <w:tcBorders>
                  <w:top w:val="nil"/>
                  <w:left w:val="nil"/>
                  <w:bottom w:val="single" w:sz="4" w:space="0" w:color="auto"/>
                  <w:right w:val="single" w:sz="4" w:space="0" w:color="auto"/>
                </w:tcBorders>
                <w:vAlign w:val="center"/>
              </w:tcPr>
            </w:tcPrChange>
          </w:tcPr>
          <w:p w14:paraId="1B39F4F7" w14:textId="77777777" w:rsidR="0050339D" w:rsidRPr="00794CE2" w:rsidRDefault="0050339D" w:rsidP="002C15BF">
            <w:pPr>
              <w:pStyle w:val="Tabletext"/>
              <w:jc w:val="center"/>
              <w:rPr>
                <w:ins w:id="2991" w:author="USA - June 2025" w:date="2025-06-14T21:45:00Z"/>
                <w:rFonts w:eastAsiaTheme="minorEastAsia"/>
                <w:rPrChange w:id="2992" w:author="USA - June 2025" w:date="2025-06-16T16:10:00Z">
                  <w:rPr>
                    <w:ins w:id="2993" w:author="USA - June 2025" w:date="2025-06-14T21:45:00Z"/>
                    <w:highlight w:val="green"/>
                  </w:rPr>
                </w:rPrChange>
              </w:rPr>
            </w:pPr>
            <w:ins w:id="2994" w:author="USA - June 2025" w:date="2025-06-14T21:45:00Z">
              <w:r w:rsidRPr="00794CE2">
                <w:rPr>
                  <w:rFonts w:eastAsiaTheme="minorEastAsia"/>
                  <w:rPrChange w:id="2995" w:author="USA - June 2025" w:date="2025-06-16T16:10:00Z">
                    <w:rPr>
                      <w:highlight w:val="green"/>
                    </w:rPr>
                  </w:rPrChange>
                </w:rPr>
                <w:t>0.0</w:t>
              </w:r>
            </w:ins>
          </w:p>
        </w:tc>
        <w:tc>
          <w:tcPr>
            <w:tcW w:w="1080" w:type="dxa"/>
            <w:tcBorders>
              <w:top w:val="nil"/>
              <w:left w:val="nil"/>
              <w:bottom w:val="single" w:sz="4" w:space="0" w:color="auto"/>
              <w:right w:val="single" w:sz="4" w:space="0" w:color="auto"/>
            </w:tcBorders>
            <w:vAlign w:val="center"/>
            <w:tcPrChange w:id="2996" w:author="USA - June 2025" w:date="2025-06-16T16:05:00Z">
              <w:tcPr>
                <w:tcW w:w="1080" w:type="dxa"/>
                <w:tcBorders>
                  <w:top w:val="nil"/>
                  <w:left w:val="nil"/>
                  <w:bottom w:val="single" w:sz="4" w:space="0" w:color="auto"/>
                  <w:right w:val="single" w:sz="4" w:space="0" w:color="auto"/>
                </w:tcBorders>
                <w:vAlign w:val="center"/>
              </w:tcPr>
            </w:tcPrChange>
          </w:tcPr>
          <w:p w14:paraId="197767B9" w14:textId="77777777" w:rsidR="0050339D" w:rsidRPr="00794CE2" w:rsidRDefault="0050339D" w:rsidP="002C15BF">
            <w:pPr>
              <w:pStyle w:val="Tabletext"/>
              <w:jc w:val="center"/>
              <w:rPr>
                <w:ins w:id="2997" w:author="USA - June 2025" w:date="2025-06-14T21:45:00Z"/>
                <w:rFonts w:eastAsiaTheme="minorEastAsia"/>
                <w:rPrChange w:id="2998" w:author="USA - June 2025" w:date="2025-06-16T16:10:00Z">
                  <w:rPr>
                    <w:ins w:id="2999" w:author="USA - June 2025" w:date="2025-06-14T21:45:00Z"/>
                    <w:highlight w:val="green"/>
                  </w:rPr>
                </w:rPrChange>
              </w:rPr>
            </w:pPr>
            <w:ins w:id="3000" w:author="USA - June 2025" w:date="2025-06-14T21:45:00Z">
              <w:r w:rsidRPr="00794CE2">
                <w:rPr>
                  <w:rFonts w:eastAsiaTheme="minorEastAsia"/>
                  <w:rPrChange w:id="3001" w:author="USA - June 2025" w:date="2025-06-16T16:10:00Z">
                    <w:rPr>
                      <w:highlight w:val="green"/>
                    </w:rPr>
                  </w:rPrChange>
                </w:rPr>
                <w:t>3.1</w:t>
              </w:r>
            </w:ins>
          </w:p>
        </w:tc>
        <w:tc>
          <w:tcPr>
            <w:tcW w:w="1080" w:type="dxa"/>
            <w:tcBorders>
              <w:top w:val="nil"/>
              <w:left w:val="nil"/>
              <w:bottom w:val="single" w:sz="4" w:space="0" w:color="auto"/>
              <w:right w:val="single" w:sz="4" w:space="0" w:color="auto"/>
            </w:tcBorders>
            <w:vAlign w:val="center"/>
            <w:tcPrChange w:id="3002" w:author="USA - June 2025" w:date="2025-06-16T16:05:00Z">
              <w:tcPr>
                <w:tcW w:w="1080" w:type="dxa"/>
                <w:tcBorders>
                  <w:top w:val="nil"/>
                  <w:left w:val="nil"/>
                  <w:bottom w:val="single" w:sz="4" w:space="0" w:color="auto"/>
                  <w:right w:val="single" w:sz="4" w:space="0" w:color="auto"/>
                </w:tcBorders>
                <w:vAlign w:val="center"/>
              </w:tcPr>
            </w:tcPrChange>
          </w:tcPr>
          <w:p w14:paraId="14D2DC55" w14:textId="77777777" w:rsidR="0050339D" w:rsidRPr="00794CE2" w:rsidRDefault="0050339D" w:rsidP="002C15BF">
            <w:pPr>
              <w:pStyle w:val="Tabletext"/>
              <w:jc w:val="center"/>
              <w:rPr>
                <w:ins w:id="3003" w:author="USA - June 2025" w:date="2025-06-14T21:45:00Z"/>
                <w:rFonts w:eastAsiaTheme="minorEastAsia"/>
                <w:rPrChange w:id="3004" w:author="USA - June 2025" w:date="2025-06-16T16:10:00Z">
                  <w:rPr>
                    <w:ins w:id="3005" w:author="USA - June 2025" w:date="2025-06-14T21:45:00Z"/>
                    <w:highlight w:val="green"/>
                  </w:rPr>
                </w:rPrChange>
              </w:rPr>
            </w:pPr>
            <w:ins w:id="3006" w:author="USA - June 2025" w:date="2025-06-14T21:45:00Z">
              <w:r w:rsidRPr="00794CE2">
                <w:rPr>
                  <w:rFonts w:eastAsiaTheme="minorEastAsia"/>
                  <w:rPrChange w:id="3007" w:author="USA - June 2025" w:date="2025-06-16T16:10:00Z">
                    <w:rPr>
                      <w:highlight w:val="green"/>
                    </w:rPr>
                  </w:rPrChange>
                </w:rPr>
                <w:t>11.3</w:t>
              </w:r>
            </w:ins>
          </w:p>
        </w:tc>
        <w:tc>
          <w:tcPr>
            <w:tcW w:w="1040" w:type="dxa"/>
            <w:tcBorders>
              <w:top w:val="nil"/>
              <w:left w:val="nil"/>
              <w:bottom w:val="single" w:sz="4" w:space="0" w:color="auto"/>
              <w:right w:val="single" w:sz="4" w:space="0" w:color="auto"/>
            </w:tcBorders>
            <w:vAlign w:val="center"/>
            <w:tcPrChange w:id="3008" w:author="USA - June 2025" w:date="2025-06-16T16:05:00Z">
              <w:tcPr>
                <w:tcW w:w="1040" w:type="dxa"/>
                <w:tcBorders>
                  <w:top w:val="nil"/>
                  <w:left w:val="nil"/>
                  <w:bottom w:val="single" w:sz="4" w:space="0" w:color="auto"/>
                  <w:right w:val="single" w:sz="4" w:space="0" w:color="auto"/>
                </w:tcBorders>
                <w:vAlign w:val="center"/>
              </w:tcPr>
            </w:tcPrChange>
          </w:tcPr>
          <w:p w14:paraId="785B5E3A" w14:textId="7F013B73" w:rsidR="0050339D" w:rsidRPr="00794CE2" w:rsidRDefault="00266C35" w:rsidP="002C15BF">
            <w:pPr>
              <w:pStyle w:val="Tabletext"/>
              <w:jc w:val="center"/>
              <w:rPr>
                <w:ins w:id="3009" w:author="USA - June 2025" w:date="2025-06-14T21:45:00Z"/>
                <w:rFonts w:eastAsiaTheme="minorEastAsia"/>
                <w:rPrChange w:id="3010" w:author="USA - June 2025" w:date="2025-06-16T16:10:00Z">
                  <w:rPr>
                    <w:ins w:id="3011" w:author="USA - June 2025" w:date="2025-06-14T21:45:00Z"/>
                    <w:highlight w:val="green"/>
                  </w:rPr>
                </w:rPrChange>
              </w:rPr>
            </w:pPr>
            <w:ins w:id="3012" w:author="USA - June 2025" w:date="2025-06-16T16:06:00Z">
              <w:r w:rsidRPr="00794CE2">
                <w:rPr>
                  <w:rFonts w:eastAsiaTheme="minorEastAsia"/>
                </w:rPr>
                <w:t>28.8</w:t>
              </w:r>
            </w:ins>
          </w:p>
        </w:tc>
        <w:tc>
          <w:tcPr>
            <w:tcW w:w="1040" w:type="dxa"/>
            <w:tcBorders>
              <w:top w:val="nil"/>
              <w:left w:val="nil"/>
              <w:bottom w:val="single" w:sz="4" w:space="0" w:color="auto"/>
              <w:right w:val="single" w:sz="4" w:space="0" w:color="auto"/>
            </w:tcBorders>
            <w:vAlign w:val="center"/>
            <w:tcPrChange w:id="3013" w:author="USA - June 2025" w:date="2025-06-16T16:05:00Z">
              <w:tcPr>
                <w:tcW w:w="1040" w:type="dxa"/>
                <w:tcBorders>
                  <w:top w:val="nil"/>
                  <w:left w:val="nil"/>
                  <w:bottom w:val="single" w:sz="4" w:space="0" w:color="auto"/>
                  <w:right w:val="single" w:sz="4" w:space="0" w:color="auto"/>
                </w:tcBorders>
                <w:vAlign w:val="center"/>
              </w:tcPr>
            </w:tcPrChange>
          </w:tcPr>
          <w:p w14:paraId="643ABD7F" w14:textId="77777777" w:rsidR="0050339D" w:rsidRPr="00794CE2" w:rsidRDefault="0050339D" w:rsidP="002C15BF">
            <w:pPr>
              <w:pStyle w:val="Tabletext"/>
              <w:jc w:val="center"/>
              <w:rPr>
                <w:ins w:id="3014" w:author="USA - June 2025" w:date="2025-06-14T21:45:00Z"/>
                <w:rFonts w:eastAsiaTheme="minorEastAsia"/>
                <w:rPrChange w:id="3015" w:author="USA - June 2025" w:date="2025-06-16T16:10:00Z">
                  <w:rPr>
                    <w:ins w:id="3016" w:author="USA - June 2025" w:date="2025-06-14T21:45:00Z"/>
                    <w:highlight w:val="green"/>
                  </w:rPr>
                </w:rPrChange>
              </w:rPr>
            </w:pPr>
            <w:ins w:id="3017" w:author="USA - June 2025" w:date="2025-06-14T21:45:00Z">
              <w:r w:rsidRPr="00794CE2">
                <w:rPr>
                  <w:rFonts w:eastAsiaTheme="minorEastAsia"/>
                  <w:rPrChange w:id="3018" w:author="USA - June 2025" w:date="2025-06-16T16:10:00Z">
                    <w:rPr>
                      <w:highlight w:val="green"/>
                    </w:rPr>
                  </w:rPrChange>
                </w:rPr>
                <w:t>45.9</w:t>
              </w:r>
            </w:ins>
          </w:p>
        </w:tc>
      </w:tr>
      <w:tr w:rsidR="0050339D" w:rsidRPr="00794CE2" w14:paraId="7C4019EA" w14:textId="77777777" w:rsidTr="002C15BF">
        <w:trPr>
          <w:trHeight w:val="50"/>
          <w:ins w:id="3019" w:author="USA - June 2025" w:date="2025-06-14T21:45:00Z"/>
          <w:trPrChange w:id="3020" w:author="USA - June 2025" w:date="2025-06-16T16:05:00Z">
            <w:trPr>
              <w:trHeight w:val="50"/>
            </w:trPr>
          </w:trPrChange>
        </w:trPr>
        <w:tc>
          <w:tcPr>
            <w:tcW w:w="4390" w:type="dxa"/>
            <w:tcBorders>
              <w:top w:val="nil"/>
              <w:left w:val="single" w:sz="4" w:space="0" w:color="auto"/>
              <w:bottom w:val="single" w:sz="4" w:space="0" w:color="auto"/>
              <w:right w:val="single" w:sz="4" w:space="0" w:color="auto"/>
            </w:tcBorders>
            <w:vAlign w:val="center"/>
            <w:tcPrChange w:id="3021"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4594D651" w14:textId="77777777" w:rsidR="0050339D" w:rsidRPr="00794CE2" w:rsidRDefault="0050339D" w:rsidP="002C15BF">
            <w:pPr>
              <w:pStyle w:val="Tabletext"/>
              <w:rPr>
                <w:ins w:id="3022" w:author="USA - June 2025" w:date="2025-06-14T21:45:00Z"/>
                <w:rFonts w:eastAsiaTheme="minorEastAsia"/>
                <w:rPrChange w:id="3023" w:author="USA - June 2025" w:date="2025-06-16T16:10:00Z">
                  <w:rPr>
                    <w:ins w:id="3024" w:author="USA - June 2025" w:date="2025-06-14T21:45:00Z"/>
                    <w:highlight w:val="green"/>
                  </w:rPr>
                </w:rPrChange>
              </w:rPr>
            </w:pPr>
            <w:ins w:id="3025" w:author="USA - June 2025" w:date="2025-06-14T21:45:00Z">
              <w:r w:rsidRPr="00794CE2">
                <w:rPr>
                  <w:rFonts w:eastAsiaTheme="minorEastAsia"/>
                  <w:rPrChange w:id="3026" w:author="USA - June 2025" w:date="2025-06-16T16:10:00Z">
                    <w:rPr>
                      <w:highlight w:val="green"/>
                    </w:rPr>
                  </w:rPrChange>
                </w:rPr>
                <w:t>Distance from RAS Antenna (Km)</w:t>
              </w:r>
            </w:ins>
          </w:p>
        </w:tc>
        <w:tc>
          <w:tcPr>
            <w:tcW w:w="1030" w:type="dxa"/>
            <w:tcBorders>
              <w:top w:val="nil"/>
              <w:left w:val="nil"/>
              <w:bottom w:val="single" w:sz="4" w:space="0" w:color="auto"/>
              <w:right w:val="single" w:sz="4" w:space="0" w:color="auto"/>
            </w:tcBorders>
            <w:vAlign w:val="center"/>
            <w:tcPrChange w:id="3027" w:author="USA - June 2025" w:date="2025-06-16T16:05:00Z">
              <w:tcPr>
                <w:tcW w:w="1360" w:type="dxa"/>
                <w:gridSpan w:val="2"/>
                <w:tcBorders>
                  <w:top w:val="nil"/>
                  <w:left w:val="nil"/>
                  <w:bottom w:val="single" w:sz="4" w:space="0" w:color="auto"/>
                  <w:right w:val="single" w:sz="4" w:space="0" w:color="auto"/>
                </w:tcBorders>
                <w:vAlign w:val="center"/>
              </w:tcPr>
            </w:tcPrChange>
          </w:tcPr>
          <w:p w14:paraId="79EEC41A" w14:textId="77777777" w:rsidR="0050339D" w:rsidRPr="00794CE2" w:rsidRDefault="0050339D" w:rsidP="002C15BF">
            <w:pPr>
              <w:pStyle w:val="Tabletext"/>
              <w:jc w:val="center"/>
              <w:rPr>
                <w:ins w:id="3028" w:author="USA - June 2025" w:date="2025-06-14T21:45:00Z"/>
                <w:rFonts w:eastAsiaTheme="minorEastAsia"/>
                <w:rPrChange w:id="3029" w:author="USA - June 2025" w:date="2025-06-16T16:10:00Z">
                  <w:rPr>
                    <w:ins w:id="3030" w:author="USA - June 2025" w:date="2025-06-14T21:45:00Z"/>
                    <w:highlight w:val="green"/>
                  </w:rPr>
                </w:rPrChange>
              </w:rPr>
            </w:pPr>
            <w:ins w:id="3031" w:author="USA - June 2025" w:date="2025-06-14T21:45:00Z">
              <w:r w:rsidRPr="00794CE2">
                <w:rPr>
                  <w:rFonts w:eastAsiaTheme="minorEastAsia"/>
                  <w:rPrChange w:id="3032" w:author="USA - June 2025" w:date="2025-06-16T16:10:00Z">
                    <w:rPr>
                      <w:highlight w:val="green"/>
                    </w:rPr>
                  </w:rPrChange>
                </w:rPr>
                <w:t>7</w:t>
              </w:r>
            </w:ins>
          </w:p>
        </w:tc>
        <w:tc>
          <w:tcPr>
            <w:tcW w:w="1080" w:type="dxa"/>
            <w:tcBorders>
              <w:top w:val="nil"/>
              <w:left w:val="nil"/>
              <w:bottom w:val="single" w:sz="4" w:space="0" w:color="auto"/>
              <w:right w:val="single" w:sz="4" w:space="0" w:color="auto"/>
            </w:tcBorders>
            <w:vAlign w:val="center"/>
            <w:tcPrChange w:id="3033" w:author="USA - June 2025" w:date="2025-06-16T16:05:00Z">
              <w:tcPr>
                <w:tcW w:w="1080" w:type="dxa"/>
                <w:tcBorders>
                  <w:top w:val="nil"/>
                  <w:left w:val="nil"/>
                  <w:bottom w:val="single" w:sz="4" w:space="0" w:color="auto"/>
                  <w:right w:val="single" w:sz="4" w:space="0" w:color="auto"/>
                </w:tcBorders>
                <w:vAlign w:val="center"/>
              </w:tcPr>
            </w:tcPrChange>
          </w:tcPr>
          <w:p w14:paraId="57E6221D" w14:textId="77777777" w:rsidR="0050339D" w:rsidRPr="00794CE2" w:rsidRDefault="0050339D" w:rsidP="002C15BF">
            <w:pPr>
              <w:pStyle w:val="Tabletext"/>
              <w:jc w:val="center"/>
              <w:rPr>
                <w:ins w:id="3034" w:author="USA - June 2025" w:date="2025-06-14T21:45:00Z"/>
                <w:rFonts w:eastAsiaTheme="minorEastAsia"/>
                <w:rPrChange w:id="3035" w:author="USA - June 2025" w:date="2025-06-16T16:10:00Z">
                  <w:rPr>
                    <w:ins w:id="3036" w:author="USA - June 2025" w:date="2025-06-14T21:45:00Z"/>
                    <w:highlight w:val="green"/>
                  </w:rPr>
                </w:rPrChange>
              </w:rPr>
            </w:pPr>
            <w:ins w:id="3037" w:author="USA - June 2025" w:date="2025-06-14T21:45:00Z">
              <w:r w:rsidRPr="00794CE2">
                <w:rPr>
                  <w:rFonts w:eastAsiaTheme="minorEastAsia"/>
                  <w:rPrChange w:id="3038" w:author="USA - June 2025" w:date="2025-06-16T16:10:00Z">
                    <w:rPr>
                      <w:highlight w:val="green"/>
                    </w:rPr>
                  </w:rPrChange>
                </w:rPr>
                <w:t>10</w:t>
              </w:r>
            </w:ins>
          </w:p>
        </w:tc>
        <w:tc>
          <w:tcPr>
            <w:tcW w:w="1080" w:type="dxa"/>
            <w:tcBorders>
              <w:top w:val="nil"/>
              <w:left w:val="nil"/>
              <w:bottom w:val="single" w:sz="4" w:space="0" w:color="auto"/>
              <w:right w:val="single" w:sz="4" w:space="0" w:color="auto"/>
            </w:tcBorders>
            <w:vAlign w:val="center"/>
            <w:tcPrChange w:id="3039" w:author="USA - June 2025" w:date="2025-06-16T16:05:00Z">
              <w:tcPr>
                <w:tcW w:w="1080" w:type="dxa"/>
                <w:tcBorders>
                  <w:top w:val="nil"/>
                  <w:left w:val="nil"/>
                  <w:bottom w:val="single" w:sz="4" w:space="0" w:color="auto"/>
                  <w:right w:val="single" w:sz="4" w:space="0" w:color="auto"/>
                </w:tcBorders>
                <w:vAlign w:val="center"/>
              </w:tcPr>
            </w:tcPrChange>
          </w:tcPr>
          <w:p w14:paraId="32B7985D" w14:textId="77777777" w:rsidR="0050339D" w:rsidRPr="00794CE2" w:rsidRDefault="0050339D" w:rsidP="002C15BF">
            <w:pPr>
              <w:pStyle w:val="Tabletext"/>
              <w:jc w:val="center"/>
              <w:rPr>
                <w:ins w:id="3040" w:author="USA - June 2025" w:date="2025-06-14T21:45:00Z"/>
                <w:rFonts w:eastAsiaTheme="minorEastAsia"/>
                <w:rPrChange w:id="3041" w:author="USA - June 2025" w:date="2025-06-16T16:10:00Z">
                  <w:rPr>
                    <w:ins w:id="3042" w:author="USA - June 2025" w:date="2025-06-14T21:45:00Z"/>
                    <w:highlight w:val="green"/>
                  </w:rPr>
                </w:rPrChange>
              </w:rPr>
            </w:pPr>
            <w:ins w:id="3043" w:author="USA - June 2025" w:date="2025-06-14T21:45:00Z">
              <w:r w:rsidRPr="00794CE2">
                <w:rPr>
                  <w:rFonts w:eastAsiaTheme="minorEastAsia"/>
                  <w:rPrChange w:id="3044" w:author="USA - June 2025" w:date="2025-06-16T16:10:00Z">
                    <w:rPr>
                      <w:highlight w:val="green"/>
                    </w:rPr>
                  </w:rPrChange>
                </w:rPr>
                <w:t>15</w:t>
              </w:r>
            </w:ins>
          </w:p>
        </w:tc>
        <w:tc>
          <w:tcPr>
            <w:tcW w:w="1040" w:type="dxa"/>
            <w:tcBorders>
              <w:top w:val="nil"/>
              <w:left w:val="nil"/>
              <w:bottom w:val="single" w:sz="4" w:space="0" w:color="auto"/>
              <w:right w:val="single" w:sz="4" w:space="0" w:color="auto"/>
            </w:tcBorders>
            <w:vAlign w:val="center"/>
            <w:tcPrChange w:id="3045" w:author="USA - June 2025" w:date="2025-06-16T16:05:00Z">
              <w:tcPr>
                <w:tcW w:w="1040" w:type="dxa"/>
                <w:tcBorders>
                  <w:top w:val="nil"/>
                  <w:left w:val="nil"/>
                  <w:bottom w:val="single" w:sz="4" w:space="0" w:color="auto"/>
                  <w:right w:val="single" w:sz="4" w:space="0" w:color="auto"/>
                </w:tcBorders>
                <w:vAlign w:val="center"/>
              </w:tcPr>
            </w:tcPrChange>
          </w:tcPr>
          <w:p w14:paraId="485CFBDB" w14:textId="77777777" w:rsidR="0050339D" w:rsidRPr="00794CE2" w:rsidRDefault="0050339D" w:rsidP="002C15BF">
            <w:pPr>
              <w:pStyle w:val="Tabletext"/>
              <w:jc w:val="center"/>
              <w:rPr>
                <w:ins w:id="3046" w:author="USA - June 2025" w:date="2025-06-14T21:45:00Z"/>
                <w:rFonts w:eastAsiaTheme="minorEastAsia"/>
                <w:rPrChange w:id="3047" w:author="USA - June 2025" w:date="2025-06-16T16:10:00Z">
                  <w:rPr>
                    <w:ins w:id="3048" w:author="USA - June 2025" w:date="2025-06-14T21:45:00Z"/>
                    <w:highlight w:val="green"/>
                  </w:rPr>
                </w:rPrChange>
              </w:rPr>
            </w:pPr>
            <w:ins w:id="3049" w:author="USA - June 2025" w:date="2025-06-14T21:45:00Z">
              <w:r w:rsidRPr="00794CE2">
                <w:rPr>
                  <w:rFonts w:eastAsiaTheme="minorEastAsia"/>
                  <w:rPrChange w:id="3050" w:author="USA - June 2025" w:date="2025-06-16T16:10:00Z">
                    <w:rPr>
                      <w:highlight w:val="green"/>
                    </w:rPr>
                  </w:rPrChange>
                </w:rPr>
                <w:t>20</w:t>
              </w:r>
            </w:ins>
          </w:p>
        </w:tc>
        <w:tc>
          <w:tcPr>
            <w:tcW w:w="1040" w:type="dxa"/>
            <w:tcBorders>
              <w:top w:val="nil"/>
              <w:left w:val="nil"/>
              <w:bottom w:val="single" w:sz="4" w:space="0" w:color="auto"/>
              <w:right w:val="single" w:sz="4" w:space="0" w:color="auto"/>
            </w:tcBorders>
            <w:vAlign w:val="center"/>
            <w:tcPrChange w:id="3051" w:author="USA - June 2025" w:date="2025-06-16T16:05:00Z">
              <w:tcPr>
                <w:tcW w:w="1040" w:type="dxa"/>
                <w:tcBorders>
                  <w:top w:val="nil"/>
                  <w:left w:val="nil"/>
                  <w:bottom w:val="single" w:sz="4" w:space="0" w:color="auto"/>
                  <w:right w:val="single" w:sz="4" w:space="0" w:color="auto"/>
                </w:tcBorders>
                <w:vAlign w:val="center"/>
              </w:tcPr>
            </w:tcPrChange>
          </w:tcPr>
          <w:p w14:paraId="3236D2C2" w14:textId="77777777" w:rsidR="0050339D" w:rsidRPr="00794CE2" w:rsidRDefault="0050339D" w:rsidP="002C15BF">
            <w:pPr>
              <w:pStyle w:val="Tabletext"/>
              <w:jc w:val="center"/>
              <w:rPr>
                <w:ins w:id="3052" w:author="USA - June 2025" w:date="2025-06-14T21:45:00Z"/>
                <w:rFonts w:eastAsiaTheme="minorEastAsia"/>
                <w:rPrChange w:id="3053" w:author="USA - June 2025" w:date="2025-06-16T16:10:00Z">
                  <w:rPr>
                    <w:ins w:id="3054" w:author="USA - June 2025" w:date="2025-06-14T21:45:00Z"/>
                    <w:highlight w:val="green"/>
                  </w:rPr>
                </w:rPrChange>
              </w:rPr>
            </w:pPr>
            <w:ins w:id="3055" w:author="USA - June 2025" w:date="2025-06-14T21:45:00Z">
              <w:r w:rsidRPr="00794CE2">
                <w:rPr>
                  <w:rFonts w:eastAsiaTheme="minorEastAsia"/>
                  <w:rPrChange w:id="3056" w:author="USA - June 2025" w:date="2025-06-16T16:10:00Z">
                    <w:rPr>
                      <w:highlight w:val="green"/>
                    </w:rPr>
                  </w:rPrChange>
                </w:rPr>
                <w:t>25</w:t>
              </w:r>
            </w:ins>
          </w:p>
        </w:tc>
      </w:tr>
      <w:tr w:rsidR="0050339D" w:rsidRPr="00794CE2" w14:paraId="25A8E21A" w14:textId="77777777" w:rsidTr="002C15BF">
        <w:trPr>
          <w:trHeight w:val="540"/>
          <w:ins w:id="3057" w:author="USA - June 2025" w:date="2025-06-14T21:45:00Z"/>
          <w:trPrChange w:id="3058" w:author="USA - June 2025" w:date="2025-06-16T16:05:00Z">
            <w:trPr>
              <w:trHeight w:val="540"/>
            </w:trPr>
          </w:trPrChange>
        </w:trPr>
        <w:tc>
          <w:tcPr>
            <w:tcW w:w="4390" w:type="dxa"/>
            <w:tcBorders>
              <w:top w:val="nil"/>
              <w:left w:val="single" w:sz="4" w:space="0" w:color="auto"/>
              <w:bottom w:val="single" w:sz="4" w:space="0" w:color="auto"/>
              <w:right w:val="single" w:sz="4" w:space="0" w:color="auto"/>
            </w:tcBorders>
            <w:vAlign w:val="center"/>
            <w:tcPrChange w:id="3059" w:author="USA - June 2025" w:date="2025-06-16T16:05:00Z">
              <w:tcPr>
                <w:tcW w:w="4060" w:type="dxa"/>
                <w:tcBorders>
                  <w:top w:val="nil"/>
                  <w:left w:val="single" w:sz="4" w:space="0" w:color="auto"/>
                  <w:bottom w:val="single" w:sz="4" w:space="0" w:color="auto"/>
                  <w:right w:val="single" w:sz="4" w:space="0" w:color="auto"/>
                </w:tcBorders>
                <w:vAlign w:val="bottom"/>
              </w:tcPr>
            </w:tcPrChange>
          </w:tcPr>
          <w:p w14:paraId="422F241D" w14:textId="77777777" w:rsidR="0050339D" w:rsidRPr="00794CE2" w:rsidRDefault="0050339D" w:rsidP="002C15BF">
            <w:pPr>
              <w:pStyle w:val="Tabletext"/>
              <w:rPr>
                <w:ins w:id="3060" w:author="USA - June 2025" w:date="2025-06-14T21:45:00Z"/>
                <w:rFonts w:eastAsiaTheme="minorEastAsia"/>
                <w:rPrChange w:id="3061" w:author="USA - June 2025" w:date="2025-06-16T16:10:00Z">
                  <w:rPr>
                    <w:ins w:id="3062" w:author="USA - June 2025" w:date="2025-06-14T21:45:00Z"/>
                    <w:highlight w:val="green"/>
                  </w:rPr>
                </w:rPrChange>
              </w:rPr>
            </w:pPr>
            <w:ins w:id="3063" w:author="USA - June 2025" w:date="2025-06-14T21:45:00Z">
              <w:r w:rsidRPr="00794CE2">
                <w:rPr>
                  <w:rFonts w:eastAsiaTheme="minorEastAsia"/>
                  <w:rPrChange w:id="3064" w:author="USA - June 2025" w:date="2025-06-16T16:10:00Z">
                    <w:rPr>
                      <w:highlight w:val="green"/>
                    </w:rPr>
                  </w:rPrChange>
                </w:rPr>
                <w:t>Number of Devices for Traditional Bldgs (dB) BEFORE exceeding RAS protection criteria</w:t>
              </w:r>
            </w:ins>
          </w:p>
        </w:tc>
        <w:tc>
          <w:tcPr>
            <w:tcW w:w="1030" w:type="dxa"/>
            <w:tcBorders>
              <w:top w:val="nil"/>
              <w:left w:val="nil"/>
              <w:bottom w:val="single" w:sz="4" w:space="0" w:color="auto"/>
              <w:right w:val="single" w:sz="4" w:space="0" w:color="auto"/>
            </w:tcBorders>
            <w:vAlign w:val="center"/>
            <w:tcPrChange w:id="3065" w:author="USA - June 2025" w:date="2025-06-16T16:05:00Z">
              <w:tcPr>
                <w:tcW w:w="1360" w:type="dxa"/>
                <w:gridSpan w:val="2"/>
                <w:tcBorders>
                  <w:top w:val="nil"/>
                  <w:left w:val="nil"/>
                  <w:bottom w:val="single" w:sz="4" w:space="0" w:color="auto"/>
                  <w:right w:val="single" w:sz="4" w:space="0" w:color="auto"/>
                </w:tcBorders>
                <w:vAlign w:val="center"/>
              </w:tcPr>
            </w:tcPrChange>
          </w:tcPr>
          <w:p w14:paraId="25893AFD" w14:textId="77777777" w:rsidR="0050339D" w:rsidRPr="00794CE2" w:rsidRDefault="0050339D" w:rsidP="002C15BF">
            <w:pPr>
              <w:pStyle w:val="Tabletext"/>
              <w:jc w:val="center"/>
              <w:rPr>
                <w:ins w:id="3066" w:author="USA - June 2025" w:date="2025-06-14T21:45:00Z"/>
                <w:rFonts w:eastAsiaTheme="minorEastAsia"/>
                <w:rPrChange w:id="3067" w:author="USA - June 2025" w:date="2025-06-16T16:10:00Z">
                  <w:rPr>
                    <w:ins w:id="3068" w:author="USA - June 2025" w:date="2025-06-14T21:45:00Z"/>
                    <w:highlight w:val="green"/>
                  </w:rPr>
                </w:rPrChange>
              </w:rPr>
            </w:pPr>
            <w:ins w:id="3069" w:author="USA - June 2025" w:date="2025-06-14T21:45:00Z">
              <w:r w:rsidRPr="00794CE2">
                <w:rPr>
                  <w:rFonts w:eastAsiaTheme="minorEastAsia"/>
                  <w:rPrChange w:id="3070" w:author="USA - June 2025" w:date="2025-06-16T16:10:00Z">
                    <w:rPr>
                      <w:highlight w:val="green"/>
                    </w:rPr>
                  </w:rPrChange>
                </w:rPr>
                <w:t>1</w:t>
              </w:r>
            </w:ins>
          </w:p>
        </w:tc>
        <w:tc>
          <w:tcPr>
            <w:tcW w:w="1080" w:type="dxa"/>
            <w:tcBorders>
              <w:top w:val="nil"/>
              <w:left w:val="nil"/>
              <w:bottom w:val="single" w:sz="4" w:space="0" w:color="auto"/>
              <w:right w:val="single" w:sz="4" w:space="0" w:color="auto"/>
            </w:tcBorders>
            <w:vAlign w:val="center"/>
            <w:tcPrChange w:id="3071" w:author="USA - June 2025" w:date="2025-06-16T16:05:00Z">
              <w:tcPr>
                <w:tcW w:w="1080" w:type="dxa"/>
                <w:tcBorders>
                  <w:top w:val="nil"/>
                  <w:left w:val="nil"/>
                  <w:bottom w:val="single" w:sz="4" w:space="0" w:color="auto"/>
                  <w:right w:val="single" w:sz="4" w:space="0" w:color="auto"/>
                </w:tcBorders>
                <w:vAlign w:val="center"/>
              </w:tcPr>
            </w:tcPrChange>
          </w:tcPr>
          <w:p w14:paraId="1CA8B635" w14:textId="77777777" w:rsidR="0050339D" w:rsidRPr="00794CE2" w:rsidRDefault="0050339D" w:rsidP="002C15BF">
            <w:pPr>
              <w:pStyle w:val="Tabletext"/>
              <w:jc w:val="center"/>
              <w:rPr>
                <w:ins w:id="3072" w:author="USA - June 2025" w:date="2025-06-14T21:45:00Z"/>
                <w:rFonts w:eastAsiaTheme="minorEastAsia"/>
                <w:rPrChange w:id="3073" w:author="USA - June 2025" w:date="2025-06-16T16:10:00Z">
                  <w:rPr>
                    <w:ins w:id="3074" w:author="USA - June 2025" w:date="2025-06-14T21:45:00Z"/>
                    <w:highlight w:val="green"/>
                  </w:rPr>
                </w:rPrChange>
              </w:rPr>
            </w:pPr>
            <w:ins w:id="3075" w:author="USA - June 2025" w:date="2025-06-14T21:45:00Z">
              <w:r w:rsidRPr="00794CE2">
                <w:rPr>
                  <w:rFonts w:eastAsiaTheme="minorEastAsia"/>
                  <w:rPrChange w:id="3076" w:author="USA - June 2025" w:date="2025-06-16T16:10:00Z">
                    <w:rPr>
                      <w:highlight w:val="green"/>
                    </w:rPr>
                  </w:rPrChange>
                </w:rPr>
                <w:t>2</w:t>
              </w:r>
            </w:ins>
          </w:p>
        </w:tc>
        <w:tc>
          <w:tcPr>
            <w:tcW w:w="1080" w:type="dxa"/>
            <w:tcBorders>
              <w:top w:val="nil"/>
              <w:left w:val="nil"/>
              <w:bottom w:val="single" w:sz="4" w:space="0" w:color="auto"/>
              <w:right w:val="single" w:sz="4" w:space="0" w:color="auto"/>
            </w:tcBorders>
            <w:vAlign w:val="center"/>
            <w:tcPrChange w:id="3077" w:author="USA - June 2025" w:date="2025-06-16T16:05:00Z">
              <w:tcPr>
                <w:tcW w:w="1080" w:type="dxa"/>
                <w:tcBorders>
                  <w:top w:val="nil"/>
                  <w:left w:val="nil"/>
                  <w:bottom w:val="single" w:sz="4" w:space="0" w:color="auto"/>
                  <w:right w:val="single" w:sz="4" w:space="0" w:color="auto"/>
                </w:tcBorders>
                <w:vAlign w:val="center"/>
              </w:tcPr>
            </w:tcPrChange>
          </w:tcPr>
          <w:p w14:paraId="0F62CEDF" w14:textId="77777777" w:rsidR="0050339D" w:rsidRPr="00794CE2" w:rsidRDefault="0050339D" w:rsidP="002C15BF">
            <w:pPr>
              <w:pStyle w:val="Tabletext"/>
              <w:jc w:val="center"/>
              <w:rPr>
                <w:ins w:id="3078" w:author="USA - June 2025" w:date="2025-06-14T21:45:00Z"/>
                <w:rFonts w:eastAsiaTheme="minorEastAsia"/>
                <w:rPrChange w:id="3079" w:author="USA - June 2025" w:date="2025-06-16T16:10:00Z">
                  <w:rPr>
                    <w:ins w:id="3080" w:author="USA - June 2025" w:date="2025-06-14T21:45:00Z"/>
                    <w:highlight w:val="green"/>
                  </w:rPr>
                </w:rPrChange>
              </w:rPr>
            </w:pPr>
            <w:ins w:id="3081" w:author="USA - June 2025" w:date="2025-06-14T21:45:00Z">
              <w:r w:rsidRPr="00794CE2">
                <w:rPr>
                  <w:rFonts w:eastAsiaTheme="minorEastAsia"/>
                  <w:rPrChange w:id="3082" w:author="USA - June 2025" w:date="2025-06-16T16:10:00Z">
                    <w:rPr>
                      <w:highlight w:val="green"/>
                    </w:rPr>
                  </w:rPrChange>
                </w:rPr>
                <w:t>14</w:t>
              </w:r>
            </w:ins>
          </w:p>
        </w:tc>
        <w:tc>
          <w:tcPr>
            <w:tcW w:w="1040" w:type="dxa"/>
            <w:tcBorders>
              <w:top w:val="nil"/>
              <w:left w:val="nil"/>
              <w:bottom w:val="single" w:sz="4" w:space="0" w:color="auto"/>
              <w:right w:val="single" w:sz="4" w:space="0" w:color="auto"/>
            </w:tcBorders>
            <w:vAlign w:val="center"/>
            <w:tcPrChange w:id="3083" w:author="USA - June 2025" w:date="2025-06-16T16:05:00Z">
              <w:tcPr>
                <w:tcW w:w="1040" w:type="dxa"/>
                <w:tcBorders>
                  <w:top w:val="nil"/>
                  <w:left w:val="nil"/>
                  <w:bottom w:val="single" w:sz="4" w:space="0" w:color="auto"/>
                  <w:right w:val="single" w:sz="4" w:space="0" w:color="auto"/>
                </w:tcBorders>
                <w:vAlign w:val="center"/>
              </w:tcPr>
            </w:tcPrChange>
          </w:tcPr>
          <w:p w14:paraId="5CA6FCA7" w14:textId="7C65E830" w:rsidR="0050339D" w:rsidRPr="00794CE2" w:rsidRDefault="00266C35" w:rsidP="002C15BF">
            <w:pPr>
              <w:pStyle w:val="Tabletext"/>
              <w:jc w:val="center"/>
              <w:rPr>
                <w:ins w:id="3084" w:author="USA - June 2025" w:date="2025-06-14T21:45:00Z"/>
                <w:rFonts w:eastAsiaTheme="minorEastAsia"/>
                <w:rPrChange w:id="3085" w:author="USA - June 2025" w:date="2025-06-16T16:10:00Z">
                  <w:rPr>
                    <w:ins w:id="3086" w:author="USA - June 2025" w:date="2025-06-14T21:45:00Z"/>
                    <w:highlight w:val="green"/>
                  </w:rPr>
                </w:rPrChange>
              </w:rPr>
            </w:pPr>
            <w:ins w:id="3087" w:author="USA - June 2025" w:date="2025-06-16T16:06:00Z">
              <w:r w:rsidRPr="00950089">
                <w:rPr>
                  <w:rFonts w:eastAsiaTheme="minorEastAsia"/>
                </w:rPr>
                <w:t>755</w:t>
              </w:r>
            </w:ins>
          </w:p>
        </w:tc>
        <w:tc>
          <w:tcPr>
            <w:tcW w:w="1040" w:type="dxa"/>
            <w:tcBorders>
              <w:top w:val="nil"/>
              <w:left w:val="nil"/>
              <w:bottom w:val="single" w:sz="4" w:space="0" w:color="auto"/>
              <w:right w:val="single" w:sz="4" w:space="0" w:color="auto"/>
            </w:tcBorders>
            <w:vAlign w:val="center"/>
            <w:tcPrChange w:id="3088" w:author="USA - June 2025" w:date="2025-06-16T16:05:00Z">
              <w:tcPr>
                <w:tcW w:w="1040" w:type="dxa"/>
                <w:tcBorders>
                  <w:top w:val="nil"/>
                  <w:left w:val="nil"/>
                  <w:bottom w:val="single" w:sz="4" w:space="0" w:color="auto"/>
                  <w:right w:val="single" w:sz="4" w:space="0" w:color="auto"/>
                </w:tcBorders>
                <w:vAlign w:val="center"/>
              </w:tcPr>
            </w:tcPrChange>
          </w:tcPr>
          <w:p w14:paraId="0D3782FD" w14:textId="77777777" w:rsidR="0050339D" w:rsidRPr="00794CE2" w:rsidRDefault="0050339D" w:rsidP="002C15BF">
            <w:pPr>
              <w:pStyle w:val="Tabletext"/>
              <w:jc w:val="center"/>
              <w:rPr>
                <w:ins w:id="3089" w:author="USA - June 2025" w:date="2025-06-14T21:45:00Z"/>
                <w:rFonts w:eastAsiaTheme="minorEastAsia"/>
                <w:rPrChange w:id="3090" w:author="USA - June 2025" w:date="2025-06-16T16:10:00Z">
                  <w:rPr>
                    <w:ins w:id="3091" w:author="USA - June 2025" w:date="2025-06-14T21:45:00Z"/>
                    <w:highlight w:val="green"/>
                  </w:rPr>
                </w:rPrChange>
              </w:rPr>
            </w:pPr>
            <w:ins w:id="3092" w:author="USA - June 2025" w:date="2025-06-14T21:45:00Z">
              <w:r w:rsidRPr="00794CE2">
                <w:rPr>
                  <w:rFonts w:eastAsiaTheme="minorEastAsia"/>
                  <w:rPrChange w:id="3093" w:author="USA - June 2025" w:date="2025-06-16T16:10:00Z">
                    <w:rPr>
                      <w:highlight w:val="green"/>
                    </w:rPr>
                  </w:rPrChange>
                </w:rPr>
                <w:t>38,801</w:t>
              </w:r>
            </w:ins>
          </w:p>
        </w:tc>
      </w:tr>
    </w:tbl>
    <w:p w14:paraId="5AF6D024" w14:textId="77777777" w:rsidR="00E71259" w:rsidRPr="00794CE2" w:rsidRDefault="00E71259" w:rsidP="006C23EF">
      <w:pPr>
        <w:pStyle w:val="Tablefin"/>
        <w:rPr>
          <w:ins w:id="3094" w:author="USA - June 2025" w:date="2025-06-14T21:45:00Z"/>
        </w:rPr>
      </w:pPr>
    </w:p>
    <w:p w14:paraId="00DA83F4" w14:textId="154393FA" w:rsidR="00E71259" w:rsidRDefault="00E71259" w:rsidP="00AD0722">
      <w:pPr>
        <w:rPr>
          <w:ins w:id="3095" w:author="USA - June 2025" w:date="2025-06-14T21:44:00Z"/>
        </w:rPr>
      </w:pPr>
      <w:ins w:id="3096" w:author="USA - June 2025" w:date="2025-06-14T21:45:00Z">
        <w:r w:rsidRPr="00794CE2">
          <w:rPr>
            <w:rPrChange w:id="3097" w:author="USA - June 2025" w:date="2025-06-16T14:42:00Z">
              <w:rPr>
                <w:highlight w:val="green"/>
              </w:rPr>
            </w:rPrChange>
          </w:rPr>
          <w:t xml:space="preserve">This table shows that at a distance of 20 km from the radio astronomy facility more than </w:t>
        </w:r>
      </w:ins>
      <w:ins w:id="3098" w:author="USA - June 2025" w:date="2025-06-16T16:07:00Z">
        <w:r w:rsidR="0045134B" w:rsidRPr="00794CE2">
          <w:t>seven hundred and fifty</w:t>
        </w:r>
      </w:ins>
      <w:ins w:id="3099" w:author="USA - June 2025" w:date="2025-06-14T21:45:00Z">
        <w:r w:rsidRPr="00794CE2">
          <w:rPr>
            <w:rPrChange w:id="3100" w:author="USA - June 2025" w:date="2025-06-16T14:42:00Z">
              <w:rPr>
                <w:highlight w:val="green"/>
              </w:rPr>
            </w:rPrChange>
          </w:rPr>
          <w:t xml:space="preserve"> indoor WPT Beam devices would have to be in place to result in harmful interference </w:t>
        </w:r>
      </w:ins>
      <w:ins w:id="3101" w:author="USA - June 2025" w:date="2025-06-16T16:09:00Z">
        <w:r w:rsidR="00A93503" w:rsidRPr="00794CE2">
          <w:t>at the</w:t>
        </w:r>
      </w:ins>
      <w:ins w:id="3102" w:author="USA - June 2025" w:date="2025-06-14T21:45:00Z">
        <w:r w:rsidRPr="00794CE2">
          <w:rPr>
            <w:rPrChange w:id="3103" w:author="USA - June 2025" w:date="2025-06-16T14:42:00Z">
              <w:rPr>
                <w:highlight w:val="green"/>
              </w:rPr>
            </w:rPrChange>
          </w:rPr>
          <w:t xml:space="preserve"> facility.</w:t>
        </w:r>
      </w:ins>
    </w:p>
    <w:p w14:paraId="048D8C25" w14:textId="4855062B" w:rsidR="00AD0722" w:rsidRPr="00BE29DD" w:rsidRDefault="00AD0722" w:rsidP="00AD0722">
      <w:pPr>
        <w:rPr>
          <w:ins w:id="3104" w:author="USA" w:date="2024-05-09T11:46:00Z"/>
        </w:rPr>
      </w:pPr>
      <w:ins w:id="3105" w:author="USA" w:date="2024-05-09T11:46:00Z">
        <w:r w:rsidRPr="00BE29DD">
          <w:t>Due to this potential of harmful RAS interference, administrations that authorize the use of 24 GHz Beam WPT need to limit use of this technology near all 24 GHz RAS facilities similar to the way that they are limited in quiet zones. The exact distances of the necessary limitations depend greatly on the specific topography around the RAS facility since path loss at this frequency depends greatly on how obstructed the path is. For distances under 10 km, the propagation by diffraction given in P.526-15 can be ignored, but for greater distances it should be considered and has a large impact in preventing interference that might be predicted in a theoretical free space propagation environment.</w:t>
        </w:r>
      </w:ins>
    </w:p>
    <w:p w14:paraId="45462A6D" w14:textId="067E49CF" w:rsidR="00AD0722" w:rsidRPr="00BE29DD" w:rsidRDefault="00AD0722" w:rsidP="00AD0722">
      <w:pPr>
        <w:rPr>
          <w:ins w:id="3106" w:author="USA" w:date="2024-05-09T11:46:00Z"/>
          <w:b/>
        </w:rPr>
      </w:pPr>
      <w:ins w:id="3107" w:author="USA" w:date="2024-05-09T11:46:00Z">
        <w:r w:rsidRPr="00BE29DD">
          <w:t>Radio telescopes at 24 GHz are limited in number and usually in rural locations. Table A2.4 gives the estimated numbers on each continent. They are often sited in places where terrain blockage lessens their potential interference from intentional and unintentional emitters. While a few Beam WPT devices could in theory, result in interference to RAS observations within a few km in locations without terrain blockage, this can be avoided by administration that decide to permit 24</w:t>
        </w:r>
      </w:ins>
      <w:ins w:id="3108" w:author="Fernandez Jimenez, Virginia" w:date="2025-06-18T11:27:00Z" w16du:dateUtc="2025-06-18T09:27:00Z">
        <w:r w:rsidR="002F31FB">
          <w:t> </w:t>
        </w:r>
      </w:ins>
      <w:ins w:id="3109" w:author="USA" w:date="2024-05-09T11:46:00Z">
        <w:r w:rsidRPr="00BE29DD">
          <w:t xml:space="preserve">GHz Beam WPT under the provisions of </w:t>
        </w:r>
      </w:ins>
      <w:ins w:id="3110" w:author="Chamova, Alisa" w:date="2025-05-26T10:54:00Z">
        <w:r w:rsidR="005D25D7" w:rsidRPr="00BE29DD">
          <w:t xml:space="preserve">RR No. </w:t>
        </w:r>
      </w:ins>
      <w:ins w:id="3111" w:author="USA" w:date="2024-05-09T11:46:00Z">
        <w:r w:rsidRPr="00BE29DD">
          <w:rPr>
            <w:b/>
            <w:bCs/>
            <w:rPrChange w:id="3112" w:author="Chamova, Alisa" w:date="2025-05-26T10:54:00Z">
              <w:rPr/>
            </w:rPrChange>
          </w:rPr>
          <w:t>15.13</w:t>
        </w:r>
        <w:r w:rsidRPr="00BE29DD">
          <w:t xml:space="preserve"> by forbidding use of the technology in area within a few km of 24 GHz radio telescopes and taking account of actual terrain.</w:t>
        </w:r>
      </w:ins>
    </w:p>
    <w:p w14:paraId="2FD68046" w14:textId="77777777" w:rsidR="00AD0722" w:rsidRPr="00BE29DD" w:rsidRDefault="00AD0722" w:rsidP="00AD0722">
      <w:pPr>
        <w:pStyle w:val="TableNo"/>
        <w:rPr>
          <w:ins w:id="3113" w:author="USA" w:date="2024-05-09T11:46:00Z"/>
          <w:szCs w:val="24"/>
        </w:rPr>
      </w:pPr>
      <w:ins w:id="3114" w:author="USA" w:date="2024-05-09T11:46:00Z">
        <w:r w:rsidRPr="00BE29DD">
          <w:rPr>
            <w:szCs w:val="24"/>
          </w:rPr>
          <w:t>TABLE A2.4</w:t>
        </w:r>
      </w:ins>
    </w:p>
    <w:p w14:paraId="5303CDC1" w14:textId="77777777" w:rsidR="00AD0722" w:rsidRPr="00BE29DD" w:rsidRDefault="00AD0722" w:rsidP="00AD0722">
      <w:pPr>
        <w:pStyle w:val="Tabletitle"/>
        <w:rPr>
          <w:ins w:id="3115" w:author="USA" w:date="2024-05-09T11:46:00Z"/>
        </w:rPr>
      </w:pPr>
      <w:ins w:id="3116" w:author="USA" w:date="2024-05-09T11:46:00Z">
        <w:r w:rsidRPr="00BE29DD">
          <w:t>Summary of 24 GHz Radio Telescope Locations</w:t>
        </w:r>
      </w:ins>
    </w:p>
    <w:tbl>
      <w:tblPr>
        <w:tblStyle w:val="TableGrid"/>
        <w:tblW w:w="5670" w:type="dxa"/>
        <w:jc w:val="center"/>
        <w:tblLook w:val="04A0" w:firstRow="1" w:lastRow="0" w:firstColumn="1" w:lastColumn="0" w:noHBand="0" w:noVBand="1"/>
      </w:tblPr>
      <w:tblGrid>
        <w:gridCol w:w="2263"/>
        <w:gridCol w:w="3407"/>
      </w:tblGrid>
      <w:tr w:rsidR="00AD0722" w:rsidRPr="00BE29DD" w14:paraId="2B68F92B" w14:textId="77777777" w:rsidTr="006C23EF">
        <w:trPr>
          <w:tblHeader/>
          <w:jc w:val="center"/>
          <w:ins w:id="3117" w:author="USA" w:date="2024-05-09T11:46:00Z"/>
        </w:trPr>
        <w:tc>
          <w:tcPr>
            <w:tcW w:w="2263" w:type="dxa"/>
          </w:tcPr>
          <w:p w14:paraId="1A52FAF0" w14:textId="77777777" w:rsidR="00AD0722" w:rsidRPr="00BE29DD" w:rsidRDefault="00AD0722">
            <w:pPr>
              <w:pStyle w:val="Tablehead"/>
              <w:rPr>
                <w:ins w:id="3118" w:author="USA" w:date="2024-05-09T11:46:00Z"/>
              </w:rPr>
            </w:pPr>
            <w:ins w:id="3119" w:author="USA" w:date="2024-05-09T11:46:00Z">
              <w:r w:rsidRPr="00BE29DD">
                <w:t>Continent</w:t>
              </w:r>
            </w:ins>
          </w:p>
        </w:tc>
        <w:tc>
          <w:tcPr>
            <w:tcW w:w="3407" w:type="dxa"/>
          </w:tcPr>
          <w:p w14:paraId="7C718E31" w14:textId="77777777" w:rsidR="00AD0722" w:rsidRPr="00BE29DD" w:rsidRDefault="00AD0722">
            <w:pPr>
              <w:pStyle w:val="Tablehead"/>
              <w:rPr>
                <w:ins w:id="3120" w:author="USA" w:date="2024-05-09T11:46:00Z"/>
              </w:rPr>
            </w:pPr>
            <w:ins w:id="3121" w:author="USA" w:date="2024-05-09T11:46:00Z">
              <w:r w:rsidRPr="00BE29DD">
                <w:t>Number of 24 GHz Radio Telescopes</w:t>
              </w:r>
            </w:ins>
          </w:p>
        </w:tc>
      </w:tr>
      <w:tr w:rsidR="00AD0722" w:rsidRPr="00BE29DD" w14:paraId="4B6857FB" w14:textId="77777777" w:rsidTr="006C23EF">
        <w:trPr>
          <w:jc w:val="center"/>
          <w:ins w:id="3122" w:author="USA" w:date="2024-05-09T11:46:00Z"/>
        </w:trPr>
        <w:tc>
          <w:tcPr>
            <w:tcW w:w="2263" w:type="dxa"/>
          </w:tcPr>
          <w:p w14:paraId="752BBAC3" w14:textId="77777777" w:rsidR="00AD0722" w:rsidRPr="00BE29DD" w:rsidRDefault="00AD0722">
            <w:pPr>
              <w:pStyle w:val="Tabletext"/>
              <w:jc w:val="center"/>
              <w:rPr>
                <w:ins w:id="3123" w:author="USA" w:date="2024-05-09T11:46:00Z"/>
              </w:rPr>
            </w:pPr>
            <w:ins w:id="3124" w:author="USA" w:date="2024-05-09T11:46:00Z">
              <w:r w:rsidRPr="00BE29DD">
                <w:t>North America</w:t>
              </w:r>
            </w:ins>
          </w:p>
        </w:tc>
        <w:tc>
          <w:tcPr>
            <w:tcW w:w="3407" w:type="dxa"/>
          </w:tcPr>
          <w:p w14:paraId="29A8CA5F" w14:textId="77777777" w:rsidR="00AD0722" w:rsidRPr="00BE29DD" w:rsidRDefault="00AD0722">
            <w:pPr>
              <w:pStyle w:val="Tabletext"/>
              <w:jc w:val="center"/>
              <w:rPr>
                <w:ins w:id="3125" w:author="USA" w:date="2024-05-09T11:46:00Z"/>
              </w:rPr>
            </w:pPr>
            <w:ins w:id="3126" w:author="USA" w:date="2024-05-09T11:46:00Z">
              <w:r w:rsidRPr="00BE29DD">
                <w:t>14</w:t>
              </w:r>
            </w:ins>
          </w:p>
        </w:tc>
      </w:tr>
      <w:tr w:rsidR="00AD0722" w:rsidRPr="00BE29DD" w14:paraId="46A48DD6" w14:textId="77777777" w:rsidTr="006C23EF">
        <w:trPr>
          <w:jc w:val="center"/>
          <w:ins w:id="3127" w:author="USA" w:date="2024-05-09T11:46:00Z"/>
        </w:trPr>
        <w:tc>
          <w:tcPr>
            <w:tcW w:w="2263" w:type="dxa"/>
          </w:tcPr>
          <w:p w14:paraId="7D041E3C" w14:textId="77777777" w:rsidR="00AD0722" w:rsidRPr="00BE29DD" w:rsidRDefault="00AD0722">
            <w:pPr>
              <w:pStyle w:val="Tabletext"/>
              <w:jc w:val="center"/>
              <w:rPr>
                <w:ins w:id="3128" w:author="USA" w:date="2024-05-09T11:46:00Z"/>
              </w:rPr>
            </w:pPr>
            <w:ins w:id="3129" w:author="USA" w:date="2024-05-09T11:46:00Z">
              <w:r w:rsidRPr="00BE29DD">
                <w:t>South America</w:t>
              </w:r>
            </w:ins>
          </w:p>
        </w:tc>
        <w:tc>
          <w:tcPr>
            <w:tcW w:w="3407" w:type="dxa"/>
          </w:tcPr>
          <w:p w14:paraId="2208CCC6" w14:textId="77777777" w:rsidR="00AD0722" w:rsidRPr="00BE29DD" w:rsidRDefault="00AD0722">
            <w:pPr>
              <w:pStyle w:val="Tabletext"/>
              <w:jc w:val="center"/>
              <w:rPr>
                <w:ins w:id="3130" w:author="USA" w:date="2024-05-09T11:46:00Z"/>
              </w:rPr>
            </w:pPr>
            <w:ins w:id="3131" w:author="USA" w:date="2024-05-09T11:46:00Z">
              <w:r w:rsidRPr="00BE29DD">
                <w:t>0</w:t>
              </w:r>
            </w:ins>
          </w:p>
        </w:tc>
      </w:tr>
      <w:tr w:rsidR="00AD0722" w:rsidRPr="00BE29DD" w14:paraId="79D9F682" w14:textId="77777777" w:rsidTr="006C23EF">
        <w:trPr>
          <w:jc w:val="center"/>
          <w:ins w:id="3132" w:author="USA" w:date="2024-05-09T11:46:00Z"/>
        </w:trPr>
        <w:tc>
          <w:tcPr>
            <w:tcW w:w="2263" w:type="dxa"/>
          </w:tcPr>
          <w:p w14:paraId="31E236A4" w14:textId="77777777" w:rsidR="00AD0722" w:rsidRPr="00BE29DD" w:rsidRDefault="00AD0722">
            <w:pPr>
              <w:pStyle w:val="Tabletext"/>
              <w:jc w:val="center"/>
              <w:rPr>
                <w:ins w:id="3133" w:author="USA" w:date="2024-05-09T11:46:00Z"/>
              </w:rPr>
            </w:pPr>
            <w:ins w:id="3134" w:author="USA" w:date="2024-05-09T11:46:00Z">
              <w:r w:rsidRPr="00BE29DD">
                <w:t>Africa</w:t>
              </w:r>
            </w:ins>
          </w:p>
        </w:tc>
        <w:tc>
          <w:tcPr>
            <w:tcW w:w="3407" w:type="dxa"/>
          </w:tcPr>
          <w:p w14:paraId="4E56FAA2" w14:textId="77777777" w:rsidR="00AD0722" w:rsidRPr="00BE29DD" w:rsidRDefault="00AD0722">
            <w:pPr>
              <w:pStyle w:val="Tabletext"/>
              <w:jc w:val="center"/>
              <w:rPr>
                <w:ins w:id="3135" w:author="USA" w:date="2024-05-09T11:46:00Z"/>
              </w:rPr>
            </w:pPr>
            <w:ins w:id="3136" w:author="USA" w:date="2024-05-09T11:46:00Z">
              <w:r w:rsidRPr="00BE29DD">
                <w:t>1</w:t>
              </w:r>
            </w:ins>
          </w:p>
        </w:tc>
      </w:tr>
      <w:tr w:rsidR="00AD0722" w:rsidRPr="00BE29DD" w14:paraId="79231B44" w14:textId="77777777" w:rsidTr="006C23EF">
        <w:trPr>
          <w:jc w:val="center"/>
          <w:ins w:id="3137" w:author="USA" w:date="2024-05-09T11:46:00Z"/>
        </w:trPr>
        <w:tc>
          <w:tcPr>
            <w:tcW w:w="2263" w:type="dxa"/>
          </w:tcPr>
          <w:p w14:paraId="39D2DB61" w14:textId="77777777" w:rsidR="00AD0722" w:rsidRPr="00BE29DD" w:rsidRDefault="00AD0722">
            <w:pPr>
              <w:pStyle w:val="Tabletext"/>
              <w:jc w:val="center"/>
              <w:rPr>
                <w:ins w:id="3138" w:author="USA" w:date="2024-05-09T11:46:00Z"/>
              </w:rPr>
            </w:pPr>
            <w:ins w:id="3139" w:author="USA" w:date="2024-05-09T11:46:00Z">
              <w:r w:rsidRPr="00BE29DD">
                <w:t>Europe</w:t>
              </w:r>
            </w:ins>
          </w:p>
        </w:tc>
        <w:tc>
          <w:tcPr>
            <w:tcW w:w="3407" w:type="dxa"/>
          </w:tcPr>
          <w:p w14:paraId="6936DF58" w14:textId="77777777" w:rsidR="00AD0722" w:rsidRPr="00BE29DD" w:rsidRDefault="00AD0722">
            <w:pPr>
              <w:pStyle w:val="Tabletext"/>
              <w:jc w:val="center"/>
              <w:rPr>
                <w:ins w:id="3140" w:author="USA" w:date="2024-05-09T11:46:00Z"/>
              </w:rPr>
            </w:pPr>
            <w:ins w:id="3141" w:author="USA" w:date="2024-05-09T11:46:00Z">
              <w:r w:rsidRPr="00BE29DD">
                <w:t>17</w:t>
              </w:r>
            </w:ins>
          </w:p>
        </w:tc>
      </w:tr>
      <w:tr w:rsidR="00AD0722" w:rsidRPr="00BE29DD" w14:paraId="55068AA6" w14:textId="77777777" w:rsidTr="006C23EF">
        <w:trPr>
          <w:jc w:val="center"/>
          <w:ins w:id="3142" w:author="USA" w:date="2024-05-09T11:46:00Z"/>
        </w:trPr>
        <w:tc>
          <w:tcPr>
            <w:tcW w:w="2263" w:type="dxa"/>
          </w:tcPr>
          <w:p w14:paraId="52D9F9E9" w14:textId="77777777" w:rsidR="00AD0722" w:rsidRPr="00BE29DD" w:rsidRDefault="00AD0722">
            <w:pPr>
              <w:pStyle w:val="Tabletext"/>
              <w:jc w:val="center"/>
              <w:rPr>
                <w:ins w:id="3143" w:author="USA" w:date="2024-05-09T11:46:00Z"/>
              </w:rPr>
            </w:pPr>
            <w:ins w:id="3144" w:author="USA" w:date="2024-05-09T11:46:00Z">
              <w:r w:rsidRPr="00BE29DD">
                <w:t>Asia</w:t>
              </w:r>
            </w:ins>
          </w:p>
        </w:tc>
        <w:tc>
          <w:tcPr>
            <w:tcW w:w="3407" w:type="dxa"/>
          </w:tcPr>
          <w:p w14:paraId="0F554361" w14:textId="77777777" w:rsidR="00AD0722" w:rsidRPr="00BE29DD" w:rsidRDefault="00AD0722">
            <w:pPr>
              <w:pStyle w:val="Tabletext"/>
              <w:jc w:val="center"/>
              <w:rPr>
                <w:ins w:id="3145" w:author="USA" w:date="2024-05-09T11:46:00Z"/>
              </w:rPr>
            </w:pPr>
            <w:ins w:id="3146" w:author="USA" w:date="2024-05-09T11:46:00Z">
              <w:r w:rsidRPr="00BE29DD">
                <w:t>16</w:t>
              </w:r>
            </w:ins>
          </w:p>
        </w:tc>
      </w:tr>
      <w:tr w:rsidR="00AD0722" w:rsidRPr="00BE29DD" w14:paraId="67782DA3" w14:textId="77777777" w:rsidTr="006C23EF">
        <w:trPr>
          <w:jc w:val="center"/>
          <w:ins w:id="3147" w:author="USA" w:date="2024-05-09T11:46:00Z"/>
        </w:trPr>
        <w:tc>
          <w:tcPr>
            <w:tcW w:w="2263" w:type="dxa"/>
          </w:tcPr>
          <w:p w14:paraId="7701D4CC" w14:textId="77777777" w:rsidR="00AD0722" w:rsidRPr="00BE29DD" w:rsidRDefault="00AD0722">
            <w:pPr>
              <w:pStyle w:val="Tabletext"/>
              <w:jc w:val="center"/>
              <w:rPr>
                <w:ins w:id="3148" w:author="USA" w:date="2024-05-09T11:46:00Z"/>
              </w:rPr>
            </w:pPr>
            <w:ins w:id="3149" w:author="USA" w:date="2024-05-09T11:46:00Z">
              <w:r w:rsidRPr="00BE29DD">
                <w:t>Australia</w:t>
              </w:r>
            </w:ins>
          </w:p>
        </w:tc>
        <w:tc>
          <w:tcPr>
            <w:tcW w:w="3407" w:type="dxa"/>
          </w:tcPr>
          <w:p w14:paraId="1C4D95CA" w14:textId="77777777" w:rsidR="00AD0722" w:rsidRPr="00BE29DD" w:rsidRDefault="00AD0722">
            <w:pPr>
              <w:pStyle w:val="Tabletext"/>
              <w:jc w:val="center"/>
              <w:rPr>
                <w:ins w:id="3150" w:author="USA" w:date="2024-05-09T11:46:00Z"/>
              </w:rPr>
            </w:pPr>
            <w:ins w:id="3151" w:author="USA" w:date="2024-05-09T11:46:00Z">
              <w:r w:rsidRPr="00BE29DD">
                <w:t>8</w:t>
              </w:r>
            </w:ins>
          </w:p>
        </w:tc>
      </w:tr>
      <w:tr w:rsidR="00AD0722" w:rsidRPr="00BE29DD" w14:paraId="36C0526E" w14:textId="77777777" w:rsidTr="006C23EF">
        <w:trPr>
          <w:jc w:val="center"/>
          <w:ins w:id="3152" w:author="USA" w:date="2024-05-09T11:46:00Z"/>
        </w:trPr>
        <w:tc>
          <w:tcPr>
            <w:tcW w:w="2263" w:type="dxa"/>
          </w:tcPr>
          <w:p w14:paraId="087BBC75" w14:textId="77777777" w:rsidR="00AD0722" w:rsidRPr="00BE29DD" w:rsidRDefault="00AD0722">
            <w:pPr>
              <w:pStyle w:val="Tabletext"/>
              <w:jc w:val="center"/>
              <w:rPr>
                <w:ins w:id="3153" w:author="USA" w:date="2024-05-09T11:46:00Z"/>
              </w:rPr>
            </w:pPr>
            <w:ins w:id="3154" w:author="USA" w:date="2024-05-09T11:46:00Z">
              <w:r w:rsidRPr="00BE29DD">
                <w:t>Antarctica</w:t>
              </w:r>
            </w:ins>
          </w:p>
        </w:tc>
        <w:tc>
          <w:tcPr>
            <w:tcW w:w="3407" w:type="dxa"/>
          </w:tcPr>
          <w:p w14:paraId="0DF979BF" w14:textId="77777777" w:rsidR="00AD0722" w:rsidRPr="00BE29DD" w:rsidRDefault="00AD0722">
            <w:pPr>
              <w:pStyle w:val="Tabletext"/>
              <w:jc w:val="center"/>
              <w:rPr>
                <w:ins w:id="3155" w:author="USA" w:date="2024-05-09T11:46:00Z"/>
              </w:rPr>
            </w:pPr>
            <w:ins w:id="3156" w:author="USA" w:date="2024-05-09T11:46:00Z">
              <w:r w:rsidRPr="00BE29DD">
                <w:t>0</w:t>
              </w:r>
            </w:ins>
          </w:p>
        </w:tc>
      </w:tr>
      <w:tr w:rsidR="00AD0722" w:rsidRPr="00BE29DD" w14:paraId="08427783" w14:textId="77777777" w:rsidTr="006C23EF">
        <w:trPr>
          <w:jc w:val="center"/>
          <w:ins w:id="3157" w:author="USA" w:date="2024-05-09T11:46:00Z"/>
        </w:trPr>
        <w:tc>
          <w:tcPr>
            <w:tcW w:w="2263" w:type="dxa"/>
          </w:tcPr>
          <w:p w14:paraId="0B2708BA" w14:textId="77777777" w:rsidR="00AD0722" w:rsidRPr="00BE29DD" w:rsidRDefault="00AD0722">
            <w:pPr>
              <w:pStyle w:val="Tabletext"/>
              <w:jc w:val="center"/>
              <w:rPr>
                <w:ins w:id="3158" w:author="USA" w:date="2024-05-09T11:46:00Z"/>
                <w:b/>
                <w:bCs/>
              </w:rPr>
            </w:pPr>
            <w:ins w:id="3159" w:author="USA" w:date="2024-05-09T11:46:00Z">
              <w:r w:rsidRPr="00BE29DD">
                <w:rPr>
                  <w:b/>
                  <w:bCs/>
                </w:rPr>
                <w:t>Total</w:t>
              </w:r>
            </w:ins>
          </w:p>
        </w:tc>
        <w:tc>
          <w:tcPr>
            <w:tcW w:w="3407" w:type="dxa"/>
          </w:tcPr>
          <w:p w14:paraId="738674F9" w14:textId="77777777" w:rsidR="00AD0722" w:rsidRPr="00BE29DD" w:rsidRDefault="00AD0722">
            <w:pPr>
              <w:pStyle w:val="Tabletext"/>
              <w:jc w:val="center"/>
              <w:rPr>
                <w:ins w:id="3160" w:author="USA" w:date="2024-05-09T11:46:00Z"/>
                <w:b/>
                <w:bCs/>
              </w:rPr>
            </w:pPr>
            <w:ins w:id="3161" w:author="USA" w:date="2024-05-09T11:46:00Z">
              <w:r w:rsidRPr="00BE29DD">
                <w:rPr>
                  <w:b/>
                  <w:bCs/>
                </w:rPr>
                <w:t>56</w:t>
              </w:r>
            </w:ins>
          </w:p>
        </w:tc>
      </w:tr>
    </w:tbl>
    <w:p w14:paraId="17B08249" w14:textId="77777777" w:rsidR="00AD0722" w:rsidRPr="00BE29DD" w:rsidRDefault="00AD0722" w:rsidP="00AD0722">
      <w:pPr>
        <w:pStyle w:val="Heading2"/>
        <w:rPr>
          <w:ins w:id="3162" w:author="USA" w:date="2024-05-09T11:46:00Z"/>
          <w:b w:val="0"/>
          <w:bCs/>
        </w:rPr>
      </w:pPr>
      <w:bookmarkStart w:id="3163" w:name="_Toc201221127"/>
      <w:ins w:id="3164" w:author="USA" w:date="2024-05-09T11:46:00Z">
        <w:r w:rsidRPr="00BE29DD">
          <w:t>A</w:t>
        </w:r>
      </w:ins>
      <w:ins w:id="3165" w:author="USA_2025" w:date="2025-03-12T13:49:00Z">
        <w:r w:rsidRPr="00BE29DD">
          <w:t xml:space="preserve"> </w:t>
        </w:r>
      </w:ins>
      <w:ins w:id="3166" w:author="USA" w:date="2024-05-09T11:46:00Z">
        <w:r w:rsidRPr="00BE29DD">
          <w:t>2.4</w:t>
        </w:r>
      </w:ins>
      <w:ins w:id="3167" w:author="Chamova, Alisa" w:date="2024-05-31T10:52:00Z">
        <w:r w:rsidRPr="00BE29DD">
          <w:tab/>
        </w:r>
      </w:ins>
      <w:ins w:id="3168" w:author="USA" w:date="2024-05-09T11:46:00Z">
        <w:r w:rsidRPr="00BE29DD">
          <w:t>Terrestrial Component of IMT (24.25-27.5 GHz)</w:t>
        </w:r>
        <w:bookmarkEnd w:id="3163"/>
      </w:ins>
    </w:p>
    <w:p w14:paraId="4A3AD746" w14:textId="7380814A" w:rsidR="00AD0722" w:rsidRPr="00AC669D" w:rsidDel="007E375A" w:rsidRDefault="00AD0722" w:rsidP="004027F6">
      <w:pPr>
        <w:rPr>
          <w:ins w:id="3169" w:author="USA_2025" w:date="2025-03-09T16:58:00Z"/>
          <w:del w:id="3170" w:author="USA - June 2025" w:date="2025-06-16T15:41:00Z"/>
        </w:rPr>
      </w:pPr>
      <w:ins w:id="3171" w:author="USA" w:date="2024-05-09T11:46:00Z">
        <w:r w:rsidRPr="00AC669D">
          <w:rPr>
            <w:lang w:eastAsia="zh-CN"/>
          </w:rPr>
          <w:t xml:space="preserve">The frequency band </w:t>
        </w:r>
        <w:r w:rsidRPr="00AC669D">
          <w:t xml:space="preserve">24.25-27.5 GHz is identified by </w:t>
        </w:r>
      </w:ins>
      <w:ins w:id="3172" w:author="Chamova, Alisa" w:date="2025-05-26T11:02:00Z">
        <w:r w:rsidR="004B2D16" w:rsidRPr="00AC669D">
          <w:t>RR No.</w:t>
        </w:r>
      </w:ins>
      <w:ins w:id="3173" w:author="USA" w:date="2024-05-09T14:05:00Z">
        <w:r w:rsidRPr="00AC669D">
          <w:t xml:space="preserve"> </w:t>
        </w:r>
        <w:r w:rsidRPr="00AC669D">
          <w:rPr>
            <w:b/>
            <w:bCs/>
            <w:rPrChange w:id="3174" w:author="USA" w:date="2024-05-09T14:06:00Z">
              <w:rPr/>
            </w:rPrChange>
          </w:rPr>
          <w:t>5.532A</w:t>
        </w:r>
      </w:ins>
      <w:ins w:id="3175" w:author="USA" w:date="2024-05-09T14:06:00Z">
        <w:r w:rsidRPr="00AC669D">
          <w:rPr>
            <w:b/>
            <w:bCs/>
            <w:rPrChange w:id="3176" w:author="USA" w:date="2024-05-09T14:06:00Z">
              <w:rPr/>
            </w:rPrChange>
          </w:rPr>
          <w:t>B</w:t>
        </w:r>
      </w:ins>
      <w:ins w:id="3177" w:author="USA" w:date="2024-05-09T11:46:00Z">
        <w:r w:rsidRPr="00AC669D">
          <w:t xml:space="preserve"> for the use of IMT worldwide and allocated to the mobile service on a primary basis. </w:t>
        </w:r>
      </w:ins>
      <w:ins w:id="3178" w:author="USA_2025" w:date="2025-03-09T16:54:00Z">
        <w:r w:rsidRPr="00AC669D">
          <w:t xml:space="preserve">A </w:t>
        </w:r>
        <w:r w:rsidR="00621A55" w:rsidRPr="00AC669D">
          <w:t>reply liai</w:t>
        </w:r>
      </w:ins>
      <w:ins w:id="3179" w:author="USA_2025" w:date="2025-03-09T16:55:00Z">
        <w:r w:rsidR="00621A55" w:rsidRPr="00AC669D">
          <w:t xml:space="preserve">son statement </w:t>
        </w:r>
        <w:r w:rsidRPr="00AC669D">
          <w:t>from WP</w:t>
        </w:r>
      </w:ins>
      <w:ins w:id="3180" w:author="USA_2025" w:date="2025-04-17T16:56:00Z">
        <w:r w:rsidRPr="00AC669D">
          <w:t xml:space="preserve"> </w:t>
        </w:r>
      </w:ins>
      <w:ins w:id="3181" w:author="USA_2025" w:date="2025-03-09T16:55:00Z">
        <w:r w:rsidRPr="00AC669D">
          <w:t>5D to WP</w:t>
        </w:r>
      </w:ins>
      <w:ins w:id="3182" w:author="USA_2025" w:date="2025-04-17T16:56:00Z">
        <w:r w:rsidRPr="00AC669D">
          <w:t xml:space="preserve"> </w:t>
        </w:r>
      </w:ins>
      <w:ins w:id="3183" w:author="USA_2025" w:date="2025-03-09T16:55:00Z">
        <w:r w:rsidRPr="00AC669D">
          <w:t xml:space="preserve">1A </w:t>
        </w:r>
      </w:ins>
      <w:ins w:id="3184" w:author="USA_2025" w:date="2025-03-09T16:56:00Z">
        <w:r w:rsidRPr="00AC669D">
          <w:t xml:space="preserve">stated that </w:t>
        </w:r>
        <w:r w:rsidRPr="00AC669D">
          <w:rPr>
            <w:lang w:eastAsia="zh-CN"/>
          </w:rPr>
          <w:t xml:space="preserve">there was a need to assess the impact of Beam WPT on IMT stations </w:t>
        </w:r>
        <w:r w:rsidRPr="00AC669D">
          <w:rPr>
            <w:lang w:eastAsia="zh-CN"/>
          </w:rPr>
          <w:lastRenderedPageBreak/>
          <w:t xml:space="preserve">in </w:t>
        </w:r>
      </w:ins>
      <w:ins w:id="3185" w:author="USA - June 2025" w:date="2025-06-16T15:42:00Z">
        <w:r w:rsidR="006961A3" w:rsidRPr="00AC669D">
          <w:rPr>
            <w:lang w:eastAsia="zh-CN"/>
            <w:rPrChange w:id="3186" w:author="USA - June 2025" w:date="2025-06-16T15:42:00Z">
              <w:rPr>
                <w:highlight w:val="cyan"/>
                <w:lang w:eastAsia="zh-CN"/>
              </w:rPr>
            </w:rPrChange>
          </w:rPr>
          <w:t>this band</w:t>
        </w:r>
      </w:ins>
      <w:ins w:id="3187" w:author="USA - June 2025" w:date="2025-06-16T15:40:00Z">
        <w:r w:rsidR="0065324A" w:rsidRPr="00AC669D">
          <w:rPr>
            <w:lang w:eastAsia="zh-CN"/>
            <w:rPrChange w:id="3188" w:author="USA - June 2025" w:date="2025-06-16T15:42:00Z">
              <w:rPr>
                <w:highlight w:val="cyan"/>
                <w:lang w:eastAsia="zh-CN"/>
              </w:rPr>
            </w:rPrChange>
          </w:rPr>
          <w:t>.</w:t>
        </w:r>
      </w:ins>
      <w:ins w:id="3189" w:author="USA_2025" w:date="2025-03-09T16:57:00Z">
        <w:r w:rsidRPr="00AC669D">
          <w:t xml:space="preserve"> </w:t>
        </w:r>
      </w:ins>
      <w:ins w:id="3190" w:author="USA" w:date="2024-05-09T11:46:00Z">
        <w:r w:rsidRPr="00AC669D">
          <w:t xml:space="preserve">A </w:t>
        </w:r>
      </w:ins>
      <w:ins w:id="3191" w:author="USA - June 2025" w:date="2025-06-16T15:40:00Z">
        <w:r w:rsidR="0065324A" w:rsidRPr="00AC669D">
          <w:t>sensitivity</w:t>
        </w:r>
      </w:ins>
      <w:ins w:id="3192" w:author="USA" w:date="2024-05-09T11:46:00Z">
        <w:r w:rsidRPr="00AC669D">
          <w:t xml:space="preserve"> level of </w:t>
        </w:r>
      </w:ins>
      <w:ins w:id="3193" w:author="USA - June 2025" w:date="2025-06-16T15:40:00Z">
        <w:r w:rsidR="007E375A" w:rsidRPr="00AC669D">
          <w:t>97</w:t>
        </w:r>
      </w:ins>
      <w:ins w:id="3194" w:author="USA" w:date="2024-05-09T11:46:00Z">
        <w:r w:rsidRPr="00AC669D">
          <w:t xml:space="preserve"> dBm / 50 MHz</w:t>
        </w:r>
        <w:r w:rsidRPr="00AC669D">
          <w:rPr>
            <w:rStyle w:val="FootnoteReference"/>
          </w:rPr>
          <w:footnoteReference w:id="3"/>
        </w:r>
        <w:r w:rsidRPr="00AC669D">
          <w:t xml:space="preserve"> for BS and </w:t>
        </w:r>
      </w:ins>
      <w:ins w:id="3197" w:author="USA - June 2025" w:date="2025-06-16T15:41:00Z">
        <w:r w:rsidR="007E375A" w:rsidRPr="00AC669D">
          <w:t>88.3</w:t>
        </w:r>
      </w:ins>
      <w:ins w:id="3198" w:author="USA" w:date="2024-05-09T11:46:00Z">
        <w:r w:rsidRPr="00AC669D">
          <w:t xml:space="preserve"> dBm / 50 MHz</w:t>
        </w:r>
        <w:r w:rsidRPr="00AC669D">
          <w:rPr>
            <w:rStyle w:val="FootnoteReference"/>
          </w:rPr>
          <w:footnoteReference w:id="4"/>
        </w:r>
        <w:r w:rsidRPr="00AC669D">
          <w:t xml:space="preserve"> for UE can be used to assess the impact on IMT stations </w:t>
        </w:r>
        <w:r w:rsidRPr="00AC669D">
          <w:rPr>
            <w:lang w:eastAsia="zh-CN"/>
          </w:rPr>
          <w:t xml:space="preserve">in the frequency band </w:t>
        </w:r>
        <w:r w:rsidRPr="00AC669D">
          <w:t xml:space="preserve">24.25-27.5 GHz. </w:t>
        </w:r>
      </w:ins>
    </w:p>
    <w:p w14:paraId="0E4C5181" w14:textId="613EA030" w:rsidR="00AD0722" w:rsidRPr="00BE29DD" w:rsidRDefault="007E375A" w:rsidP="006961A3">
      <w:pPr>
        <w:rPr>
          <w:ins w:id="3201" w:author="USA_2025" w:date="2025-03-12T13:31:00Z"/>
        </w:rPr>
      </w:pPr>
      <w:ins w:id="3202" w:author="USA - June 2025" w:date="2025-06-16T15:41:00Z">
        <w:r w:rsidRPr="00AC669D">
          <w:t xml:space="preserve"> </w:t>
        </w:r>
      </w:ins>
      <w:ins w:id="3203" w:author="USA_2025" w:date="2025-03-12T13:29:00Z">
        <w:r w:rsidR="00AD0722" w:rsidRPr="00AC669D">
          <w:t>For UE case, there are several situation</w:t>
        </w:r>
      </w:ins>
      <w:ins w:id="3204" w:author="USA_2025" w:date="2025-04-17T16:56:00Z">
        <w:r w:rsidR="00AD0722" w:rsidRPr="00AC669D">
          <w:t>s</w:t>
        </w:r>
      </w:ins>
      <w:ins w:id="3205" w:author="USA_2025" w:date="2025-03-12T13:29:00Z">
        <w:r w:rsidR="00AD0722" w:rsidRPr="00AC669D">
          <w:t xml:space="preserve"> that should be considered: 1) UE in the same room as the WPT beam device, 2) UE</w:t>
        </w:r>
      </w:ins>
      <w:ins w:id="3206" w:author="USA_2025" w:date="2025-03-12T13:30:00Z">
        <w:r w:rsidR="00AD0722" w:rsidRPr="00AC669D">
          <w:t xml:space="preserve"> in the same building but on a lower floor in the case of multistory </w:t>
        </w:r>
      </w:ins>
      <w:ins w:id="3207" w:author="USA_2025" w:date="2025-03-12T13:31:00Z">
        <w:r w:rsidR="00AD0722" w:rsidRPr="00AC669D">
          <w:t xml:space="preserve">building, and 3) UE outside the building where there is attenuation by the outer wall of the building. </w:t>
        </w:r>
      </w:ins>
      <w:ins w:id="3208" w:author="USA_2025" w:date="2025-03-12T13:33:00Z">
        <w:r w:rsidR="00AD0722" w:rsidRPr="00AC669D">
          <w:t xml:space="preserve"> The table considers WPT beam device to UE distances for distances of 10</w:t>
        </w:r>
      </w:ins>
      <w:ins w:id="3209" w:author="Chamova, Alisa" w:date="2025-05-26T11:02:00Z">
        <w:r w:rsidR="004B2D16" w:rsidRPr="00AC669D">
          <w:t xml:space="preserve"> </w:t>
        </w:r>
      </w:ins>
      <w:ins w:id="3210" w:author="USA_2025" w:date="2025-03-12T13:34:00Z">
        <w:r w:rsidR="00AD0722" w:rsidRPr="00AC669D">
          <w:t xml:space="preserve">m, </w:t>
        </w:r>
      </w:ins>
      <w:ins w:id="3211" w:author="USA_2025" w:date="2025-03-12T13:33:00Z">
        <w:r w:rsidR="00AD0722" w:rsidRPr="00AC669D">
          <w:t>50</w:t>
        </w:r>
      </w:ins>
      <w:ins w:id="3212" w:author="Chamova, Alisa" w:date="2025-05-26T11:02:00Z">
        <w:r w:rsidR="004B2D16" w:rsidRPr="00AC669D">
          <w:t xml:space="preserve"> </w:t>
        </w:r>
      </w:ins>
      <w:ins w:id="3213" w:author="USA_2025" w:date="2025-03-12T13:34:00Z">
        <w:r w:rsidR="00AD0722" w:rsidRPr="00AC669D">
          <w:t>m, 1</w:t>
        </w:r>
      </w:ins>
      <w:ins w:id="3214" w:author="USA_2025" w:date="2025-03-12T13:33:00Z">
        <w:r w:rsidR="00AD0722" w:rsidRPr="00AC669D">
          <w:t>00</w:t>
        </w:r>
      </w:ins>
      <w:ins w:id="3215" w:author="Chamova, Alisa" w:date="2025-05-26T11:02:00Z">
        <w:r w:rsidR="004B2D16" w:rsidRPr="00AC669D">
          <w:t xml:space="preserve"> </w:t>
        </w:r>
      </w:ins>
      <w:ins w:id="3216" w:author="USA_2025" w:date="2025-03-12T13:34:00Z">
        <w:r w:rsidR="00AD0722" w:rsidRPr="00AC669D">
          <w:t xml:space="preserve">m and </w:t>
        </w:r>
      </w:ins>
      <w:ins w:id="3217" w:author="USA_2025" w:date="2025-03-12T13:33:00Z">
        <w:r w:rsidR="00AD0722" w:rsidRPr="00AC669D">
          <w:t>200</w:t>
        </w:r>
      </w:ins>
      <w:ins w:id="3218" w:author="Chamova, Alisa" w:date="2025-05-26T11:02:00Z">
        <w:r w:rsidR="004B2D16" w:rsidRPr="00AC669D">
          <w:t> </w:t>
        </w:r>
      </w:ins>
      <w:ins w:id="3219" w:author="USA_2025" w:date="2025-03-12T13:34:00Z">
        <w:r w:rsidR="00AD0722" w:rsidRPr="00AC669D">
          <w:t xml:space="preserve">m. The </w:t>
        </w:r>
      </w:ins>
      <w:ins w:id="3220" w:author="USA_2025" w:date="2025-03-12T13:35:00Z">
        <w:r w:rsidR="00AD0722" w:rsidRPr="00AC669D">
          <w:t xml:space="preserve">calculations for 10m </w:t>
        </w:r>
      </w:ins>
      <w:ins w:id="3221" w:author="USA_2025" w:date="2025-04-17T16:57:00Z">
        <w:r w:rsidR="00AD0722" w:rsidRPr="00AC669D">
          <w:t>are</w:t>
        </w:r>
      </w:ins>
      <w:ins w:id="3222" w:author="USA_2025" w:date="2025-03-12T13:36:00Z">
        <w:r w:rsidR="00AD0722" w:rsidRPr="00AC669D">
          <w:t xml:space="preserve"> </w:t>
        </w:r>
      </w:ins>
      <w:ins w:id="3223" w:author="USA_2025" w:date="2025-03-12T13:35:00Z">
        <w:r w:rsidR="00AD0722" w:rsidRPr="00AC669D">
          <w:t>based on free space loss</w:t>
        </w:r>
      </w:ins>
      <w:ins w:id="3224" w:author="USA_2025" w:date="2025-03-12T13:37:00Z">
        <w:r w:rsidR="00AD0722" w:rsidRPr="00AC669D">
          <w:t>/minimum path loss</w:t>
        </w:r>
      </w:ins>
      <w:ins w:id="3225" w:author="USA_2025" w:date="2025-03-12T13:35:00Z">
        <w:r w:rsidR="00AD0722" w:rsidRPr="00AC669D">
          <w:t xml:space="preserve"> only</w:t>
        </w:r>
      </w:ins>
      <w:ins w:id="3226" w:author="USA_2025" w:date="2025-03-12T13:36:00Z">
        <w:r w:rsidR="00AD0722" w:rsidRPr="00AC669D">
          <w:t xml:space="preserve">. </w:t>
        </w:r>
      </w:ins>
      <w:ins w:id="3227" w:author="USA_2025" w:date="2025-03-12T13:38:00Z">
        <w:del w:id="3228" w:author="USA - June 2026" w:date="2026-03-05T15:20:00Z" w16du:dateUtc="2026-03-05T23:20:00Z">
          <w:r w:rsidR="00AD0722" w:rsidRPr="00AC669D" w:rsidDel="00B262D9">
            <w:delText xml:space="preserve">The </w:delText>
          </w:r>
        </w:del>
      </w:ins>
      <w:ins w:id="3229" w:author="USA_2025" w:date="2025-03-12T13:39:00Z">
        <w:del w:id="3230" w:author="USA - June 2026" w:date="2026-03-05T15:20:00Z" w16du:dateUtc="2026-03-05T23:20:00Z">
          <w:r w:rsidR="00AD0722" w:rsidRPr="00AC669D" w:rsidDel="00B262D9">
            <w:delText xml:space="preserve">calculation for 50 m </w:delText>
          </w:r>
        </w:del>
      </w:ins>
      <w:ins w:id="3231" w:author="USA_2025" w:date="2025-03-12T13:38:00Z">
        <w:del w:id="3232" w:author="USA - June 2026" w:date="2026-03-05T15:20:00Z" w16du:dateUtc="2026-03-05T23:20:00Z">
          <w:r w:rsidR="00AD0722" w:rsidRPr="00AC669D" w:rsidDel="00B262D9">
            <w:delText xml:space="preserve">distance considers clutter loss in </w:delText>
          </w:r>
        </w:del>
      </w:ins>
      <w:ins w:id="3233" w:author="USA_2025" w:date="2025-03-12T13:39:00Z">
        <w:del w:id="3234" w:author="USA - June 2026" w:date="2026-03-05T15:20:00Z" w16du:dateUtc="2026-03-05T23:20:00Z">
          <w:r w:rsidR="00AD0722" w:rsidRPr="00AC669D" w:rsidDel="00B262D9">
            <w:delText>addition</w:delText>
          </w:r>
        </w:del>
      </w:ins>
      <w:ins w:id="3235" w:author="USA_2025" w:date="2025-03-12T13:38:00Z">
        <w:del w:id="3236" w:author="USA - June 2026" w:date="2026-03-05T15:20:00Z" w16du:dateUtc="2026-03-05T23:20:00Z">
          <w:r w:rsidR="00AD0722" w:rsidRPr="00AC669D" w:rsidDel="00B262D9">
            <w:delText xml:space="preserve"> </w:delText>
          </w:r>
        </w:del>
      </w:ins>
      <w:ins w:id="3237" w:author="USA_2025" w:date="2025-03-12T13:39:00Z">
        <w:del w:id="3238" w:author="USA - June 2026" w:date="2026-03-05T15:20:00Z" w16du:dateUtc="2026-03-05T23:20:00Z">
          <w:r w:rsidR="00AD0722" w:rsidRPr="00AC669D" w:rsidDel="00B262D9">
            <w:delText>to free space loss</w:delText>
          </w:r>
        </w:del>
      </w:ins>
      <w:ins w:id="3239" w:author="USA_2025" w:date="2025-03-12T13:40:00Z">
        <w:del w:id="3240" w:author="USA - June 2026" w:date="2026-03-05T15:20:00Z" w16du:dateUtc="2026-03-05T23:20:00Z">
          <w:r w:rsidR="00AD0722" w:rsidRPr="00AC669D" w:rsidDel="00B262D9">
            <w:delText xml:space="preserve">. </w:delText>
          </w:r>
        </w:del>
        <w:r w:rsidR="00AD0722" w:rsidRPr="00AC669D">
          <w:t>The calculations</w:t>
        </w:r>
      </w:ins>
      <w:ins w:id="3241" w:author="USA_2025" w:date="2025-04-17T16:58:00Z">
        <w:r w:rsidR="00AD0722" w:rsidRPr="00AC669D">
          <w:t>’</w:t>
        </w:r>
      </w:ins>
      <w:ins w:id="3242" w:author="USA_2025" w:date="2025-03-12T13:40:00Z">
        <w:r w:rsidR="00AD0722" w:rsidRPr="00AC669D">
          <w:t xml:space="preserve"> distances of </w:t>
        </w:r>
      </w:ins>
      <w:ins w:id="3243" w:author="USA - June 2026" w:date="2026-03-05T15:21:00Z" w16du:dateUtc="2026-03-05T23:21:00Z">
        <w:r w:rsidR="00B262D9">
          <w:t xml:space="preserve">50 m, </w:t>
        </w:r>
      </w:ins>
      <w:ins w:id="3244" w:author="USA_2025" w:date="2025-03-12T13:40:00Z">
        <w:r w:rsidR="00AD0722" w:rsidRPr="00AC669D">
          <w:t>100</w:t>
        </w:r>
      </w:ins>
      <w:ins w:id="3245" w:author="Chamova, Alisa" w:date="2025-05-26T11:03:00Z">
        <w:r w:rsidR="004B2D16" w:rsidRPr="00AC669D">
          <w:t xml:space="preserve"> </w:t>
        </w:r>
      </w:ins>
      <w:ins w:id="3246" w:author="USA_2025" w:date="2025-03-12T13:40:00Z">
        <w:r w:rsidR="00AD0722" w:rsidRPr="00AC669D">
          <w:t>m</w:t>
        </w:r>
      </w:ins>
      <w:ins w:id="3247" w:author="USA - June 2026" w:date="2026-03-05T15:21:00Z" w16du:dateUtc="2026-03-05T23:21:00Z">
        <w:r w:rsidR="00B262D9">
          <w:t>,</w:t>
        </w:r>
      </w:ins>
      <w:ins w:id="3248" w:author="USA_2025" w:date="2025-03-12T13:40:00Z">
        <w:r w:rsidR="00AD0722" w:rsidRPr="00AC669D">
          <w:t xml:space="preserve"> and 200</w:t>
        </w:r>
      </w:ins>
      <w:ins w:id="3249" w:author="Chamova, Alisa" w:date="2025-05-26T11:03:00Z">
        <w:r w:rsidR="004B2D16" w:rsidRPr="00AC669D">
          <w:t xml:space="preserve"> </w:t>
        </w:r>
      </w:ins>
      <w:ins w:id="3250" w:author="USA_2025" w:date="2025-03-12T13:40:00Z">
        <w:r w:rsidR="00AD0722" w:rsidRPr="00AC669D">
          <w:t>m</w:t>
        </w:r>
      </w:ins>
      <w:ins w:id="3251" w:author="USA_2025" w:date="2025-03-12T13:39:00Z">
        <w:r w:rsidR="00AD0722" w:rsidRPr="00AC669D">
          <w:t xml:space="preserve"> </w:t>
        </w:r>
      </w:ins>
      <w:ins w:id="3252" w:author="USA_2025" w:date="2025-03-12T13:40:00Z">
        <w:r w:rsidR="00AD0722" w:rsidRPr="00AC669D">
          <w:t>use these loss</w:t>
        </w:r>
      </w:ins>
      <w:ins w:id="3253" w:author="USA_2025" w:date="2025-04-17T16:58:00Z">
        <w:r w:rsidR="00AD0722" w:rsidRPr="00AC669D">
          <w:t>es</w:t>
        </w:r>
      </w:ins>
      <w:ins w:id="3254" w:author="USA_2025" w:date="2025-03-12T13:40:00Z">
        <w:r w:rsidR="00AD0722" w:rsidRPr="00AC669D">
          <w:t xml:space="preserve"> plus</w:t>
        </w:r>
      </w:ins>
      <w:ins w:id="3255" w:author="Fernandez Jimenez, Virginia" w:date="2025-06-18T11:27:00Z" w16du:dateUtc="2025-06-18T09:27:00Z">
        <w:r w:rsidR="00621A55">
          <w:t xml:space="preserve"> Recommendation ITU-R</w:t>
        </w:r>
      </w:ins>
      <w:ins w:id="3256" w:author="USA_2025" w:date="2025-03-12T13:40:00Z">
        <w:r w:rsidR="00AD0722" w:rsidRPr="00AC669D">
          <w:t xml:space="preserve"> </w:t>
        </w:r>
      </w:ins>
      <w:ins w:id="3257" w:author="USA_2025" w:date="2025-03-12T13:41:00Z">
        <w:r w:rsidR="00AD0722" w:rsidRPr="00AC669D">
          <w:t>P.2109 Building Entry Loss and model the impact on UE outside the building.</w:t>
        </w:r>
      </w:ins>
    </w:p>
    <w:p w14:paraId="39D5E30F" w14:textId="28C8D4FE" w:rsidR="00AD0722" w:rsidRPr="00BE29DD" w:rsidRDefault="00AD0722" w:rsidP="00AD0722">
      <w:pPr>
        <w:rPr>
          <w:ins w:id="3258" w:author="USA" w:date="2024-05-09T11:46:00Z"/>
        </w:rPr>
      </w:pPr>
      <w:ins w:id="3259" w:author="USA" w:date="2024-05-09T11:46:00Z">
        <w:r w:rsidRPr="005216F3">
          <w:t>Table A2.5 shows the impact of 24.1-24.15 GHz Beam WPT on IMT UE in the 24 GHz IMT band. It can be seen</w:t>
        </w:r>
      </w:ins>
      <w:ins w:id="3260" w:author="USA - June 2025" w:date="2025-06-16T15:14:00Z">
        <w:r w:rsidR="00042DE8" w:rsidRPr="005216F3">
          <w:t>,</w:t>
        </w:r>
      </w:ins>
      <w:ins w:id="3261" w:author="USA" w:date="2024-05-09T11:46:00Z">
        <w:r w:rsidRPr="005216F3">
          <w:t xml:space="preserve"> that even at 10m separation with free space propagation in the same room there is no adverse out-of-band impact on the UE performance</w:t>
        </w:r>
      </w:ins>
      <w:ins w:id="3262" w:author="USA_2025" w:date="2025-03-09T17:01:00Z">
        <w:r w:rsidRPr="005216F3">
          <w:t xml:space="preserve"> as more than </w:t>
        </w:r>
      </w:ins>
      <w:ins w:id="3263" w:author="USA - June 2025" w:date="2025-06-16T15:13:00Z">
        <w:r w:rsidR="009F7B63" w:rsidRPr="005216F3">
          <w:t>2</w:t>
        </w:r>
      </w:ins>
      <w:ins w:id="3264" w:author="USA_2025" w:date="2025-03-09T17:01:00Z">
        <w:r w:rsidRPr="005216F3">
          <w:t xml:space="preserve"> </w:t>
        </w:r>
      </w:ins>
      <w:ins w:id="3265" w:author="USA_2025" w:date="2025-03-12T13:28:00Z">
        <w:r w:rsidRPr="005216F3">
          <w:t>W</w:t>
        </w:r>
      </w:ins>
      <w:ins w:id="3266" w:author="USA_2025" w:date="2025-03-09T17:01:00Z">
        <w:r w:rsidRPr="005216F3">
          <w:t>PT beam transmitters would need to be present</w:t>
        </w:r>
      </w:ins>
      <w:ins w:id="3267" w:author="USA_2025" w:date="2025-03-09T17:02:00Z">
        <w:r w:rsidRPr="005216F3">
          <w:t xml:space="preserve"> </w:t>
        </w:r>
      </w:ins>
      <w:ins w:id="3268" w:author="USA_2025" w:date="2025-03-12T13:28:00Z">
        <w:r w:rsidRPr="005216F3">
          <w:t xml:space="preserve">at that distance </w:t>
        </w:r>
      </w:ins>
      <w:ins w:id="3269" w:author="USA_2025" w:date="2025-03-09T17:02:00Z">
        <w:r w:rsidRPr="005216F3">
          <w:t xml:space="preserve">before the </w:t>
        </w:r>
      </w:ins>
      <w:ins w:id="3270" w:author="USA - June 2025" w:date="2025-06-16T15:42:00Z">
        <w:r w:rsidR="002F5F45" w:rsidRPr="005216F3">
          <w:rPr>
            <w:rPrChange w:id="3271" w:author="USA - June 2025" w:date="2025-06-16T15:42:00Z">
              <w:rPr>
                <w:b/>
                <w:bCs/>
                <w:color w:val="EE0000"/>
                <w:highlight w:val="cyan"/>
              </w:rPr>
            </w:rPrChange>
          </w:rPr>
          <w:t>interference</w:t>
        </w:r>
      </w:ins>
      <w:ins w:id="3272" w:author="USA_2025" w:date="2025-03-09T17:02:00Z">
        <w:r w:rsidRPr="005216F3">
          <w:t xml:space="preserve"> level would be met</w:t>
        </w:r>
      </w:ins>
      <w:ins w:id="3273" w:author="USA_2025" w:date="2025-03-09T17:03:00Z">
        <w:r w:rsidRPr="005216F3">
          <w:t>.</w:t>
        </w:r>
      </w:ins>
    </w:p>
    <w:p w14:paraId="5D7491DC" w14:textId="77777777" w:rsidR="00AD0722" w:rsidRPr="00BE29DD" w:rsidRDefault="00AD0722" w:rsidP="00AD0722">
      <w:pPr>
        <w:pStyle w:val="TableNo"/>
        <w:rPr>
          <w:ins w:id="3274" w:author="USA" w:date="2024-05-09T11:46:00Z"/>
          <w:szCs w:val="24"/>
        </w:rPr>
      </w:pPr>
      <w:ins w:id="3275" w:author="USA" w:date="2024-05-09T11:46:00Z">
        <w:r w:rsidRPr="00BE29DD">
          <w:rPr>
            <w:szCs w:val="24"/>
          </w:rPr>
          <w:t>TABLE A2.5</w:t>
        </w:r>
      </w:ins>
    </w:p>
    <w:p w14:paraId="5C0C95D6" w14:textId="77777777" w:rsidR="00AD0722" w:rsidRPr="00AA0583" w:rsidRDefault="00AD0722" w:rsidP="00AD0722">
      <w:pPr>
        <w:pStyle w:val="Tabletitle"/>
        <w:rPr>
          <w:ins w:id="3276" w:author="USA - June 2025" w:date="2025-06-16T14:50:00Z"/>
        </w:rPr>
      </w:pPr>
      <w:ins w:id="3277" w:author="USA" w:date="2024-05-09T11:46:00Z">
        <w:r w:rsidRPr="00AA0583">
          <w:t>Power budget for 24.25-27.5 IMT UE Impact</w:t>
        </w:r>
      </w:ins>
    </w:p>
    <w:tbl>
      <w:tblPr>
        <w:tblW w:w="10000" w:type="dxa"/>
        <w:tblLook w:val="04A0" w:firstRow="1" w:lastRow="0" w:firstColumn="1" w:lastColumn="0" w:noHBand="0" w:noVBand="1"/>
        <w:tblPrChange w:id="3278" w:author="USA - June 2025" w:date="2025-06-16T14:57:00Z">
          <w:tblPr>
            <w:tblW w:w="10000" w:type="dxa"/>
            <w:tblLook w:val="04A0" w:firstRow="1" w:lastRow="0" w:firstColumn="1" w:lastColumn="0" w:noHBand="0" w:noVBand="1"/>
          </w:tblPr>
        </w:tblPrChange>
      </w:tblPr>
      <w:tblGrid>
        <w:gridCol w:w="4531"/>
        <w:gridCol w:w="1276"/>
        <w:gridCol w:w="1276"/>
        <w:gridCol w:w="1417"/>
        <w:gridCol w:w="1500"/>
        <w:tblGridChange w:id="3279">
          <w:tblGrid>
            <w:gridCol w:w="3900"/>
            <w:gridCol w:w="631"/>
            <w:gridCol w:w="969"/>
            <w:gridCol w:w="307"/>
            <w:gridCol w:w="1173"/>
            <w:gridCol w:w="103"/>
            <w:gridCol w:w="1357"/>
            <w:gridCol w:w="60"/>
            <w:gridCol w:w="1500"/>
          </w:tblGrid>
        </w:tblGridChange>
      </w:tblGrid>
      <w:tr w:rsidR="000B5796" w:rsidRPr="00AA0583" w14:paraId="6E581A97" w14:textId="77777777" w:rsidTr="002C15BF">
        <w:trPr>
          <w:trHeight w:val="70"/>
          <w:tblHeader/>
          <w:ins w:id="3280" w:author="USA - June 2025" w:date="2025-06-16T14:52:00Z"/>
          <w:trPrChange w:id="3281" w:author="USA - June 2025" w:date="2025-06-16T14:57:00Z">
            <w:trPr>
              <w:trHeight w:val="70"/>
            </w:trPr>
          </w:trPrChange>
        </w:trPr>
        <w:tc>
          <w:tcPr>
            <w:tcW w:w="45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Change w:id="3282" w:author="USA - June 2025" w:date="2025-06-16T14:57:00Z">
              <w:tcPr>
                <w:tcW w:w="3900" w:type="dxa"/>
                <w:tcBorders>
                  <w:top w:val="single" w:sz="4" w:space="0" w:color="auto"/>
                  <w:left w:val="single" w:sz="4" w:space="0" w:color="auto"/>
                  <w:bottom w:val="single" w:sz="4" w:space="0" w:color="auto"/>
                  <w:right w:val="single" w:sz="4" w:space="0" w:color="auto"/>
                </w:tcBorders>
                <w:vAlign w:val="bottom"/>
              </w:tcPr>
            </w:tcPrChange>
          </w:tcPr>
          <w:p w14:paraId="1E66B1E3" w14:textId="44DC4053" w:rsidR="000B5796" w:rsidRPr="00950089" w:rsidRDefault="000B5796" w:rsidP="002C15BF">
            <w:pPr>
              <w:pStyle w:val="Tablehead"/>
              <w:rPr>
                <w:ins w:id="3283" w:author="USA - June 2025" w:date="2025-06-16T14:52:00Z"/>
                <w:rFonts w:eastAsiaTheme="minorEastAsia"/>
              </w:rPr>
            </w:pPr>
            <w:ins w:id="3284" w:author="USA - June 2025" w:date="2025-06-16T14:52:00Z">
              <w:r w:rsidRPr="00950089">
                <w:rPr>
                  <w:rFonts w:eastAsiaTheme="minorEastAsia"/>
                </w:rPr>
                <w:t>Distance from IMT UE Antenna (m)</w:t>
              </w:r>
            </w:ins>
          </w:p>
        </w:tc>
        <w:tc>
          <w:tcPr>
            <w:tcW w:w="1276"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3285" w:author="USA - June 2025" w:date="2025-06-16T14:57:00Z">
              <w:tcPr>
                <w:tcW w:w="1600" w:type="dxa"/>
                <w:gridSpan w:val="2"/>
                <w:tcBorders>
                  <w:top w:val="single" w:sz="4" w:space="0" w:color="auto"/>
                  <w:left w:val="nil"/>
                  <w:bottom w:val="single" w:sz="4" w:space="0" w:color="auto"/>
                  <w:right w:val="single" w:sz="4" w:space="0" w:color="auto"/>
                </w:tcBorders>
                <w:vAlign w:val="center"/>
              </w:tcPr>
            </w:tcPrChange>
          </w:tcPr>
          <w:p w14:paraId="64C31772" w14:textId="509C7E27" w:rsidR="000B5796" w:rsidRPr="002F31FB" w:rsidRDefault="000B5796" w:rsidP="002C15BF">
            <w:pPr>
              <w:pStyle w:val="Tablehead"/>
              <w:rPr>
                <w:ins w:id="3286" w:author="USA - June 2025" w:date="2025-06-16T14:52:00Z"/>
                <w:rFonts w:eastAsiaTheme="minorEastAsia"/>
              </w:rPr>
            </w:pPr>
            <w:ins w:id="3287" w:author="USA - June 2025" w:date="2025-06-16T14:52:00Z">
              <w:r w:rsidRPr="002F31FB">
                <w:rPr>
                  <w:rFonts w:eastAsiaTheme="minorEastAsia"/>
                </w:rPr>
                <w:t>10.00</w:t>
              </w:r>
            </w:ins>
          </w:p>
        </w:tc>
        <w:tc>
          <w:tcPr>
            <w:tcW w:w="1276"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3288" w:author="USA - June 2025" w:date="2025-06-16T14:57:00Z">
              <w:tcPr>
                <w:tcW w:w="1480" w:type="dxa"/>
                <w:gridSpan w:val="2"/>
                <w:tcBorders>
                  <w:top w:val="single" w:sz="4" w:space="0" w:color="auto"/>
                  <w:left w:val="nil"/>
                  <w:bottom w:val="single" w:sz="4" w:space="0" w:color="auto"/>
                  <w:right w:val="single" w:sz="4" w:space="0" w:color="auto"/>
                </w:tcBorders>
                <w:vAlign w:val="center"/>
              </w:tcPr>
            </w:tcPrChange>
          </w:tcPr>
          <w:p w14:paraId="2B676348" w14:textId="1EA07B62" w:rsidR="000B5796" w:rsidRPr="002F31FB" w:rsidRDefault="000B5796" w:rsidP="002C15BF">
            <w:pPr>
              <w:pStyle w:val="Tablehead"/>
              <w:rPr>
                <w:ins w:id="3289" w:author="USA - June 2025" w:date="2025-06-16T14:52:00Z"/>
                <w:rFonts w:eastAsiaTheme="minorEastAsia"/>
              </w:rPr>
            </w:pPr>
            <w:ins w:id="3290" w:author="USA - June 2025" w:date="2025-06-16T14:52:00Z">
              <w:r w:rsidRPr="002F31FB">
                <w:rPr>
                  <w:rFonts w:eastAsiaTheme="minorEastAsia"/>
                </w:rPr>
                <w:t>50.00</w:t>
              </w:r>
            </w:ins>
          </w:p>
        </w:tc>
        <w:tc>
          <w:tcPr>
            <w:tcW w:w="1417"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3291" w:author="USA - June 2025" w:date="2025-06-16T14:57:00Z">
              <w:tcPr>
                <w:tcW w:w="1460" w:type="dxa"/>
                <w:gridSpan w:val="2"/>
                <w:tcBorders>
                  <w:top w:val="single" w:sz="4" w:space="0" w:color="auto"/>
                  <w:left w:val="nil"/>
                  <w:bottom w:val="single" w:sz="4" w:space="0" w:color="auto"/>
                  <w:right w:val="single" w:sz="4" w:space="0" w:color="auto"/>
                </w:tcBorders>
                <w:vAlign w:val="center"/>
              </w:tcPr>
            </w:tcPrChange>
          </w:tcPr>
          <w:p w14:paraId="38588617" w14:textId="0DAA1095" w:rsidR="000B5796" w:rsidRPr="002F31FB" w:rsidRDefault="000B5796" w:rsidP="002C15BF">
            <w:pPr>
              <w:pStyle w:val="Tablehead"/>
              <w:rPr>
                <w:ins w:id="3292" w:author="USA - June 2025" w:date="2025-06-16T14:52:00Z"/>
                <w:rFonts w:eastAsiaTheme="minorEastAsia"/>
              </w:rPr>
            </w:pPr>
            <w:ins w:id="3293" w:author="USA - June 2025" w:date="2025-06-16T14:52:00Z">
              <w:r w:rsidRPr="002F31FB">
                <w:rPr>
                  <w:rFonts w:eastAsiaTheme="minorEastAsia"/>
                </w:rPr>
                <w:t>100.00</w:t>
              </w:r>
            </w:ins>
          </w:p>
        </w:tc>
        <w:tc>
          <w:tcPr>
            <w:tcW w:w="1500"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3294" w:author="USA - June 2025" w:date="2025-06-16T14:57:00Z">
              <w:tcPr>
                <w:tcW w:w="1560" w:type="dxa"/>
                <w:gridSpan w:val="2"/>
                <w:tcBorders>
                  <w:top w:val="single" w:sz="4" w:space="0" w:color="auto"/>
                  <w:left w:val="nil"/>
                  <w:bottom w:val="single" w:sz="4" w:space="0" w:color="auto"/>
                  <w:right w:val="single" w:sz="4" w:space="0" w:color="auto"/>
                </w:tcBorders>
                <w:vAlign w:val="center"/>
              </w:tcPr>
            </w:tcPrChange>
          </w:tcPr>
          <w:p w14:paraId="371CFE64" w14:textId="504ADD86" w:rsidR="000B5796" w:rsidRPr="002F31FB" w:rsidRDefault="000B5796" w:rsidP="002C15BF">
            <w:pPr>
              <w:pStyle w:val="Tablehead"/>
              <w:rPr>
                <w:ins w:id="3295" w:author="USA - June 2025" w:date="2025-06-16T14:52:00Z"/>
                <w:rFonts w:eastAsiaTheme="minorEastAsia"/>
              </w:rPr>
            </w:pPr>
            <w:ins w:id="3296" w:author="USA - June 2025" w:date="2025-06-16T14:52:00Z">
              <w:r w:rsidRPr="002F31FB">
                <w:rPr>
                  <w:rFonts w:eastAsiaTheme="minorEastAsia"/>
                </w:rPr>
                <w:t>200.00</w:t>
              </w:r>
            </w:ins>
          </w:p>
        </w:tc>
      </w:tr>
      <w:tr w:rsidR="00387BBC" w:rsidRPr="00AA0583" w14:paraId="509398E6" w14:textId="77777777" w:rsidTr="002C15BF">
        <w:trPr>
          <w:trHeight w:val="70"/>
          <w:ins w:id="3297" w:author="USA - June 2025" w:date="2025-06-16T14:45:00Z"/>
        </w:trPr>
        <w:tc>
          <w:tcPr>
            <w:tcW w:w="4531" w:type="dxa"/>
            <w:tcBorders>
              <w:top w:val="single" w:sz="4" w:space="0" w:color="auto"/>
              <w:left w:val="single" w:sz="4" w:space="0" w:color="auto"/>
              <w:bottom w:val="single" w:sz="4" w:space="0" w:color="auto"/>
              <w:right w:val="single" w:sz="4" w:space="0" w:color="auto"/>
            </w:tcBorders>
            <w:vAlign w:val="bottom"/>
          </w:tcPr>
          <w:p w14:paraId="59902CF1" w14:textId="77777777" w:rsidR="00387BBC" w:rsidRPr="00AA0583" w:rsidRDefault="00387BBC" w:rsidP="002C15BF">
            <w:pPr>
              <w:pStyle w:val="Tabletext"/>
              <w:rPr>
                <w:ins w:id="3298" w:author="USA - June 2025" w:date="2025-06-16T14:45:00Z"/>
                <w:rFonts w:eastAsiaTheme="minorEastAsia"/>
                <w:rPrChange w:id="3299" w:author="USA - June 2025" w:date="2025-06-16T16:10:00Z">
                  <w:rPr>
                    <w:ins w:id="3300" w:author="USA - June 2025" w:date="2025-06-16T14:45:00Z"/>
                    <w:b/>
                    <w:bCs/>
                    <w:color w:val="000000"/>
                    <w:highlight w:val="cyan"/>
                  </w:rPr>
                </w:rPrChange>
              </w:rPr>
            </w:pPr>
            <w:ins w:id="3301" w:author="USA - June 2025" w:date="2025-06-16T14:45:00Z">
              <w:r w:rsidRPr="00AA0583">
                <w:rPr>
                  <w:rFonts w:eastAsiaTheme="minorEastAsia"/>
                  <w:rPrChange w:id="3302" w:author="USA - June 2025" w:date="2025-06-16T16:10:00Z">
                    <w:rPr>
                      <w:b/>
                      <w:bCs/>
                      <w:color w:val="000000"/>
                      <w:highlight w:val="cyan"/>
                    </w:rPr>
                  </w:rPrChange>
                </w:rPr>
                <w:t>Atmosphere conditions</w:t>
              </w:r>
            </w:ins>
          </w:p>
        </w:tc>
        <w:tc>
          <w:tcPr>
            <w:tcW w:w="5469" w:type="dxa"/>
            <w:gridSpan w:val="4"/>
            <w:tcBorders>
              <w:top w:val="single" w:sz="4" w:space="0" w:color="auto"/>
              <w:left w:val="nil"/>
              <w:bottom w:val="single" w:sz="4" w:space="0" w:color="auto"/>
              <w:right w:val="single" w:sz="4" w:space="0" w:color="auto"/>
            </w:tcBorders>
            <w:vAlign w:val="center"/>
          </w:tcPr>
          <w:p w14:paraId="23175138" w14:textId="4E328A1C" w:rsidR="00387BBC" w:rsidRPr="00AA0583" w:rsidRDefault="00387BBC">
            <w:pPr>
              <w:pStyle w:val="Tabletext"/>
              <w:jc w:val="center"/>
              <w:rPr>
                <w:ins w:id="3303" w:author="USA - June 2025" w:date="2025-06-16T14:45:00Z"/>
                <w:rFonts w:eastAsiaTheme="minorEastAsia"/>
                <w:rPrChange w:id="3304" w:author="USA - June 2025" w:date="2025-06-16T16:10:00Z">
                  <w:rPr>
                    <w:ins w:id="3305" w:author="USA - June 2025" w:date="2025-06-16T14:45:00Z"/>
                    <w:b/>
                    <w:bCs/>
                    <w:color w:val="000000"/>
                    <w:highlight w:val="cyan"/>
                  </w:rPr>
                </w:rPrChange>
              </w:rPr>
              <w:pPrChange w:id="3306" w:author="USA - June 2025" w:date="2025-06-16T14:53:00Z">
                <w:pPr>
                  <w:tabs>
                    <w:tab w:val="clear" w:pos="1134"/>
                    <w:tab w:val="clear" w:pos="1871"/>
                    <w:tab w:val="clear" w:pos="2268"/>
                  </w:tabs>
                  <w:overflowPunct/>
                  <w:autoSpaceDE/>
                  <w:autoSpaceDN/>
                  <w:adjustRightInd/>
                  <w:spacing w:before="0"/>
                  <w:textAlignment w:val="auto"/>
                </w:pPr>
              </w:pPrChange>
            </w:pPr>
            <w:ins w:id="3307" w:author="USA - June 2025" w:date="2025-06-16T14:45:00Z">
              <w:r w:rsidRPr="00AA0583">
                <w:rPr>
                  <w:rFonts w:eastAsiaTheme="minorEastAsia"/>
                  <w:rPrChange w:id="3308" w:author="USA - June 2025" w:date="2025-06-16T16:10:00Z">
                    <w:rPr>
                      <w:b/>
                      <w:bCs/>
                      <w:color w:val="000000"/>
                      <w:highlight w:val="cyan"/>
                    </w:rPr>
                  </w:rPrChange>
                </w:rPr>
                <w:t>Dry</w:t>
              </w:r>
            </w:ins>
          </w:p>
        </w:tc>
      </w:tr>
      <w:tr w:rsidR="00387BBC" w:rsidRPr="00AA0583" w14:paraId="18FBAA05" w14:textId="77777777" w:rsidTr="002C15BF">
        <w:trPr>
          <w:trHeight w:val="70"/>
          <w:ins w:id="3309" w:author="USA - June 2025" w:date="2025-06-16T14:45:00Z"/>
        </w:trPr>
        <w:tc>
          <w:tcPr>
            <w:tcW w:w="4531" w:type="dxa"/>
            <w:tcBorders>
              <w:top w:val="single" w:sz="4" w:space="0" w:color="auto"/>
              <w:left w:val="single" w:sz="4" w:space="0" w:color="auto"/>
              <w:bottom w:val="single" w:sz="4" w:space="0" w:color="auto"/>
              <w:right w:val="single" w:sz="4" w:space="0" w:color="auto"/>
            </w:tcBorders>
            <w:vAlign w:val="bottom"/>
          </w:tcPr>
          <w:p w14:paraId="495D9B4D" w14:textId="77777777" w:rsidR="00387BBC" w:rsidRPr="00AA0583" w:rsidRDefault="00387BBC" w:rsidP="002C15BF">
            <w:pPr>
              <w:pStyle w:val="Tabletext"/>
              <w:rPr>
                <w:ins w:id="3310" w:author="USA - June 2025" w:date="2025-06-16T14:45:00Z"/>
                <w:rFonts w:eastAsiaTheme="minorEastAsia"/>
                <w:rPrChange w:id="3311" w:author="USA - June 2025" w:date="2025-06-16T16:10:00Z">
                  <w:rPr>
                    <w:ins w:id="3312" w:author="USA - June 2025" w:date="2025-06-16T14:45:00Z"/>
                    <w:b/>
                    <w:bCs/>
                    <w:color w:val="000000"/>
                    <w:highlight w:val="cyan"/>
                  </w:rPr>
                </w:rPrChange>
              </w:rPr>
            </w:pPr>
            <w:ins w:id="3313" w:author="USA - June 2025" w:date="2025-06-16T14:45:00Z">
              <w:r w:rsidRPr="00AA0583">
                <w:rPr>
                  <w:rFonts w:eastAsiaTheme="minorEastAsia"/>
                  <w:rPrChange w:id="3314" w:author="USA - June 2025" w:date="2025-06-16T16:10:00Z">
                    <w:rPr>
                      <w:b/>
                      <w:bCs/>
                      <w:color w:val="000000"/>
                      <w:highlight w:val="cyan"/>
                    </w:rPr>
                  </w:rPrChange>
                </w:rPr>
                <w:t>Threshold Input Power (dBm)</w:t>
              </w:r>
            </w:ins>
          </w:p>
        </w:tc>
        <w:tc>
          <w:tcPr>
            <w:tcW w:w="5469" w:type="dxa"/>
            <w:gridSpan w:val="4"/>
            <w:tcBorders>
              <w:top w:val="single" w:sz="4" w:space="0" w:color="auto"/>
              <w:left w:val="nil"/>
              <w:bottom w:val="single" w:sz="4" w:space="0" w:color="auto"/>
              <w:right w:val="single" w:sz="4" w:space="0" w:color="auto"/>
            </w:tcBorders>
            <w:vAlign w:val="center"/>
          </w:tcPr>
          <w:p w14:paraId="2F422E6C" w14:textId="025EB1CC" w:rsidR="00387BBC" w:rsidRPr="00AA0583" w:rsidRDefault="00621A55">
            <w:pPr>
              <w:pStyle w:val="Tabletext"/>
              <w:jc w:val="center"/>
              <w:rPr>
                <w:ins w:id="3315" w:author="USA - June 2025" w:date="2025-06-16T14:45:00Z"/>
                <w:rFonts w:eastAsiaTheme="minorEastAsia"/>
                <w:rPrChange w:id="3316" w:author="USA - June 2025" w:date="2025-06-16T16:10:00Z">
                  <w:rPr>
                    <w:ins w:id="3317" w:author="USA - June 2025" w:date="2025-06-16T14:45:00Z"/>
                    <w:b/>
                    <w:bCs/>
                    <w:color w:val="000000"/>
                    <w:highlight w:val="cyan"/>
                  </w:rPr>
                </w:rPrChange>
              </w:rPr>
              <w:pPrChange w:id="3318" w:author="USA - June 2025" w:date="2025-06-16T14:54:00Z">
                <w:pPr>
                  <w:tabs>
                    <w:tab w:val="clear" w:pos="1134"/>
                    <w:tab w:val="clear" w:pos="1871"/>
                    <w:tab w:val="clear" w:pos="2268"/>
                  </w:tabs>
                  <w:overflowPunct/>
                  <w:autoSpaceDE/>
                  <w:autoSpaceDN/>
                  <w:adjustRightInd/>
                  <w:spacing w:before="0"/>
                  <w:textAlignment w:val="auto"/>
                </w:pPr>
              </w:pPrChange>
            </w:pPr>
            <w:ins w:id="3319" w:author="Fernandez Jimenez, Virginia" w:date="2025-06-18T11:27:00Z" w16du:dateUtc="2025-06-18T09:27:00Z">
              <w:r>
                <w:rPr>
                  <w:rFonts w:eastAsiaTheme="minorEastAsia"/>
                </w:rPr>
                <w:t>‒</w:t>
              </w:r>
            </w:ins>
            <w:ins w:id="3320" w:author="USA - June 2025" w:date="2025-06-16T14:45:00Z">
              <w:r w:rsidR="00387BBC" w:rsidRPr="00AA0583">
                <w:rPr>
                  <w:rFonts w:eastAsiaTheme="minorEastAsia"/>
                  <w:rPrChange w:id="3321" w:author="USA - June 2025" w:date="2025-06-16T16:10:00Z">
                    <w:rPr>
                      <w:b/>
                      <w:bCs/>
                      <w:color w:val="000000"/>
                      <w:highlight w:val="cyan"/>
                    </w:rPr>
                  </w:rPrChange>
                </w:rPr>
                <w:t>88.3</w:t>
              </w:r>
            </w:ins>
          </w:p>
        </w:tc>
      </w:tr>
      <w:tr w:rsidR="00E2781E" w:rsidRPr="00AA0583" w14:paraId="76C035B2" w14:textId="77777777" w:rsidTr="004F23A3">
        <w:trPr>
          <w:trHeight w:val="70"/>
          <w:ins w:id="3322"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09B651EB" w14:textId="77777777" w:rsidR="00E2781E" w:rsidRPr="00AA0583" w:rsidRDefault="00E2781E" w:rsidP="002C15BF">
            <w:pPr>
              <w:pStyle w:val="Tabletext"/>
              <w:rPr>
                <w:ins w:id="3323" w:author="USA - June 2025" w:date="2025-06-16T14:45:00Z"/>
                <w:rFonts w:eastAsiaTheme="minorEastAsia"/>
                <w:rPrChange w:id="3324" w:author="USA - June 2025" w:date="2025-06-16T16:10:00Z">
                  <w:rPr>
                    <w:ins w:id="3325" w:author="USA - June 2025" w:date="2025-06-16T14:45:00Z"/>
                    <w:b/>
                    <w:bCs/>
                    <w:color w:val="000000"/>
                    <w:highlight w:val="cyan"/>
                  </w:rPr>
                </w:rPrChange>
              </w:rPr>
            </w:pPr>
            <w:ins w:id="3326" w:author="USA - June 2025" w:date="2025-06-16T14:45:00Z">
              <w:r w:rsidRPr="00AA0583">
                <w:rPr>
                  <w:rFonts w:eastAsiaTheme="minorEastAsia"/>
                  <w:rPrChange w:id="3327" w:author="USA - June 2025" w:date="2025-06-16T16:10:00Z">
                    <w:rPr>
                      <w:b/>
                      <w:bCs/>
                      <w:color w:val="000000"/>
                      <w:highlight w:val="cyan"/>
                    </w:rPr>
                  </w:rPrChange>
                </w:rPr>
                <w:t>IMT UE Antenna Gain at Horizontal (dBi)</w:t>
              </w:r>
            </w:ins>
          </w:p>
        </w:tc>
        <w:tc>
          <w:tcPr>
            <w:tcW w:w="5469" w:type="dxa"/>
            <w:gridSpan w:val="4"/>
            <w:tcBorders>
              <w:top w:val="nil"/>
              <w:left w:val="nil"/>
              <w:bottom w:val="single" w:sz="4" w:space="0" w:color="auto"/>
              <w:right w:val="single" w:sz="4" w:space="0" w:color="auto"/>
            </w:tcBorders>
            <w:vAlign w:val="center"/>
          </w:tcPr>
          <w:p w14:paraId="43ED5B08" w14:textId="77777777" w:rsidR="00E2781E" w:rsidRPr="00E2781E" w:rsidRDefault="00E2781E">
            <w:pPr>
              <w:pStyle w:val="Tabletext"/>
              <w:jc w:val="center"/>
              <w:rPr>
                <w:ins w:id="3328" w:author="USA - June 2025" w:date="2025-06-16T14:45:00Z"/>
                <w:rFonts w:eastAsiaTheme="minorEastAsia"/>
              </w:rPr>
              <w:pPrChange w:id="3329" w:author="USA - June 2026" w:date="2026-03-09T10:42:00Z" w16du:dateUtc="2026-03-09T17:42:00Z">
                <w:pPr>
                  <w:pStyle w:val="Tabletext"/>
                </w:pPr>
              </w:pPrChange>
            </w:pPr>
            <w:ins w:id="3330" w:author="USA - June 2025" w:date="2025-06-16T14:45:00Z">
              <w:r w:rsidRPr="00AA0583">
                <w:rPr>
                  <w:rFonts w:eastAsiaTheme="minorEastAsia"/>
                  <w:rPrChange w:id="3331" w:author="USA - June 2025" w:date="2025-06-16T16:10:00Z">
                    <w:rPr>
                      <w:b/>
                      <w:bCs/>
                      <w:color w:val="000000"/>
                      <w:sz w:val="24"/>
                      <w:highlight w:val="cyan"/>
                    </w:rPr>
                  </w:rPrChange>
                </w:rPr>
                <w:t>0.00</w:t>
              </w:r>
            </w:ins>
          </w:p>
          <w:p w14:paraId="7F38A29E" w14:textId="3BD3B5AC" w:rsidR="00E2781E" w:rsidRPr="00E2781E" w:rsidRDefault="00E2781E" w:rsidP="009A0062">
            <w:pPr>
              <w:pStyle w:val="Tabletext"/>
              <w:jc w:val="center"/>
              <w:rPr>
                <w:ins w:id="3332" w:author="USA - June 2025" w:date="2025-06-16T14:45:00Z"/>
                <w:rFonts w:eastAsiaTheme="minorEastAsia"/>
              </w:rPr>
            </w:pPr>
            <w:ins w:id="3333" w:author="USA - June 2025" w:date="2025-06-16T14:45:00Z">
              <w:del w:id="3334" w:author="USA - June 2026" w:date="2026-03-09T10:42:00Z" w16du:dateUtc="2026-03-09T17:42:00Z">
                <w:r w:rsidRPr="00AA0583" w:rsidDel="00E2781E">
                  <w:rPr>
                    <w:rFonts w:eastAsiaTheme="minorEastAsia"/>
                    <w:rPrChange w:id="3335" w:author="USA - June 2025" w:date="2025-06-16T16:10:00Z">
                      <w:rPr>
                        <w:b/>
                        <w:bCs/>
                        <w:color w:val="000000"/>
                        <w:sz w:val="24"/>
                        <w:highlight w:val="cyan"/>
                      </w:rPr>
                    </w:rPrChange>
                  </w:rPr>
                  <w:delText>0.00</w:delText>
                </w:r>
              </w:del>
            </w:ins>
          </w:p>
          <w:p w14:paraId="7EAED059" w14:textId="3694A2DC" w:rsidR="00E2781E" w:rsidRPr="00E2781E" w:rsidRDefault="00E2781E">
            <w:pPr>
              <w:pStyle w:val="Tabletext"/>
              <w:jc w:val="center"/>
              <w:rPr>
                <w:ins w:id="3336" w:author="USA - June 2025" w:date="2025-06-16T14:45:00Z"/>
                <w:rFonts w:eastAsiaTheme="minorEastAsia"/>
              </w:rPr>
              <w:pPrChange w:id="3337" w:author="USA - June 2026" w:date="2026-03-09T10:42:00Z" w16du:dateUtc="2026-03-09T17:42:00Z">
                <w:pPr>
                  <w:pStyle w:val="Tabletext"/>
                </w:pPr>
              </w:pPrChange>
            </w:pPr>
            <w:ins w:id="3338" w:author="USA - June 2025" w:date="2025-06-16T14:45:00Z">
              <w:del w:id="3339" w:author="USA - June 2026" w:date="2026-03-09T10:42:00Z" w16du:dateUtc="2026-03-09T17:42:00Z">
                <w:r w:rsidRPr="00AA0583" w:rsidDel="00E2781E">
                  <w:rPr>
                    <w:rFonts w:eastAsiaTheme="minorEastAsia"/>
                    <w:rPrChange w:id="3340" w:author="USA - June 2025" w:date="2025-06-16T16:10:00Z">
                      <w:rPr>
                        <w:b/>
                        <w:bCs/>
                        <w:color w:val="000000"/>
                        <w:sz w:val="24"/>
                        <w:highlight w:val="cyan"/>
                      </w:rPr>
                    </w:rPrChange>
                  </w:rPr>
                  <w:delText>0.00</w:delText>
                </w:r>
              </w:del>
            </w:ins>
          </w:p>
          <w:p w14:paraId="18685CE3" w14:textId="4544E26A" w:rsidR="00E2781E" w:rsidRPr="00AA0583" w:rsidRDefault="00E2781E">
            <w:pPr>
              <w:pStyle w:val="Tabletext"/>
              <w:jc w:val="center"/>
              <w:rPr>
                <w:ins w:id="3341" w:author="USA - June 2025" w:date="2025-06-16T14:45:00Z"/>
                <w:rFonts w:eastAsiaTheme="minorEastAsia"/>
                <w:rPrChange w:id="3342" w:author="USA - June 2025" w:date="2025-06-16T16:10:00Z">
                  <w:rPr>
                    <w:ins w:id="3343" w:author="USA - June 2025" w:date="2025-06-16T14:45:00Z"/>
                    <w:b/>
                    <w:bCs/>
                    <w:color w:val="000000"/>
                    <w:highlight w:val="cyan"/>
                  </w:rPr>
                </w:rPrChange>
              </w:rPr>
              <w:pPrChange w:id="3344" w:author="USA - June 2026" w:date="2026-03-09T10:42:00Z" w16du:dateUtc="2026-03-09T17:42:00Z">
                <w:pPr>
                  <w:tabs>
                    <w:tab w:val="clear" w:pos="1134"/>
                    <w:tab w:val="clear" w:pos="1871"/>
                    <w:tab w:val="clear" w:pos="2268"/>
                  </w:tabs>
                  <w:overflowPunct/>
                  <w:autoSpaceDE/>
                  <w:autoSpaceDN/>
                  <w:adjustRightInd/>
                  <w:spacing w:before="0"/>
                  <w:textAlignment w:val="auto"/>
                </w:pPr>
              </w:pPrChange>
            </w:pPr>
            <w:ins w:id="3345" w:author="USA - June 2025" w:date="2025-06-16T14:45:00Z">
              <w:del w:id="3346" w:author="USA - June 2026" w:date="2026-03-09T10:42:00Z" w16du:dateUtc="2026-03-09T17:42:00Z">
                <w:r w:rsidRPr="00AA0583" w:rsidDel="00E2781E">
                  <w:rPr>
                    <w:rFonts w:eastAsiaTheme="minorEastAsia"/>
                    <w:rPrChange w:id="3347" w:author="USA - June 2025" w:date="2025-06-16T16:10:00Z">
                      <w:rPr>
                        <w:b/>
                        <w:bCs/>
                        <w:color w:val="000000"/>
                        <w:highlight w:val="cyan"/>
                      </w:rPr>
                    </w:rPrChange>
                  </w:rPr>
                  <w:delText>4.00</w:delText>
                </w:r>
              </w:del>
            </w:ins>
          </w:p>
        </w:tc>
      </w:tr>
      <w:tr w:rsidR="00C12D5F" w:rsidRPr="00AA0583" w14:paraId="12D616C3" w14:textId="77777777" w:rsidTr="002C15BF">
        <w:trPr>
          <w:trHeight w:val="70"/>
          <w:ins w:id="3348"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46D8E793" w14:textId="77777777" w:rsidR="00C12D5F" w:rsidRPr="00AA0583" w:rsidRDefault="00C12D5F" w:rsidP="002C15BF">
            <w:pPr>
              <w:pStyle w:val="Tabletext"/>
              <w:rPr>
                <w:ins w:id="3349" w:author="USA - June 2025" w:date="2025-06-16T14:45:00Z"/>
                <w:rFonts w:eastAsiaTheme="minorEastAsia"/>
                <w:rPrChange w:id="3350" w:author="USA - June 2025" w:date="2025-06-16T16:10:00Z">
                  <w:rPr>
                    <w:ins w:id="3351" w:author="USA - June 2025" w:date="2025-06-16T14:45:00Z"/>
                    <w:b/>
                    <w:bCs/>
                    <w:color w:val="000000"/>
                    <w:highlight w:val="cyan"/>
                  </w:rPr>
                </w:rPrChange>
              </w:rPr>
            </w:pPr>
            <w:ins w:id="3352" w:author="USA - June 2025" w:date="2025-06-16T14:45:00Z">
              <w:r w:rsidRPr="00AA0583">
                <w:rPr>
                  <w:rFonts w:eastAsiaTheme="minorEastAsia"/>
                  <w:rPrChange w:id="3353" w:author="USA - June 2025" w:date="2025-06-16T16:10:00Z">
                    <w:rPr>
                      <w:b/>
                      <w:bCs/>
                      <w:color w:val="000000"/>
                      <w:highlight w:val="cyan"/>
                    </w:rPr>
                  </w:rPrChange>
                </w:rPr>
                <w:t>Observation Bandwidth (MHz)</w:t>
              </w:r>
            </w:ins>
          </w:p>
        </w:tc>
        <w:tc>
          <w:tcPr>
            <w:tcW w:w="5469" w:type="dxa"/>
            <w:gridSpan w:val="4"/>
            <w:tcBorders>
              <w:top w:val="nil"/>
              <w:left w:val="nil"/>
              <w:bottom w:val="single" w:sz="4" w:space="0" w:color="auto"/>
              <w:right w:val="single" w:sz="4" w:space="0" w:color="auto"/>
            </w:tcBorders>
            <w:vAlign w:val="center"/>
          </w:tcPr>
          <w:p w14:paraId="10687826" w14:textId="2432035E" w:rsidR="00C12D5F" w:rsidRPr="00AA0583" w:rsidRDefault="00C12D5F">
            <w:pPr>
              <w:pStyle w:val="Tabletext"/>
              <w:jc w:val="center"/>
              <w:rPr>
                <w:ins w:id="3354" w:author="USA - June 2025" w:date="2025-06-16T14:45:00Z"/>
                <w:rFonts w:eastAsiaTheme="minorEastAsia"/>
                <w:rPrChange w:id="3355" w:author="USA - June 2025" w:date="2025-06-16T16:10:00Z">
                  <w:rPr>
                    <w:ins w:id="3356" w:author="USA - June 2025" w:date="2025-06-16T14:45:00Z"/>
                    <w:b/>
                    <w:bCs/>
                    <w:color w:val="000000"/>
                    <w:highlight w:val="cyan"/>
                  </w:rPr>
                </w:rPrChange>
              </w:rPr>
              <w:pPrChange w:id="3357" w:author="USA - June 2025" w:date="2025-06-16T14:54:00Z">
                <w:pPr>
                  <w:tabs>
                    <w:tab w:val="clear" w:pos="1134"/>
                    <w:tab w:val="clear" w:pos="1871"/>
                    <w:tab w:val="clear" w:pos="2268"/>
                  </w:tabs>
                  <w:overflowPunct/>
                  <w:autoSpaceDE/>
                  <w:autoSpaceDN/>
                  <w:adjustRightInd/>
                  <w:spacing w:before="0"/>
                  <w:textAlignment w:val="auto"/>
                </w:pPr>
              </w:pPrChange>
            </w:pPr>
            <w:ins w:id="3358" w:author="USA - June 2025" w:date="2025-06-16T14:45:00Z">
              <w:r w:rsidRPr="00AA0583">
                <w:rPr>
                  <w:rFonts w:eastAsiaTheme="minorEastAsia"/>
                  <w:rPrChange w:id="3359" w:author="USA - June 2025" w:date="2025-06-16T16:10:00Z">
                    <w:rPr>
                      <w:b/>
                      <w:bCs/>
                      <w:color w:val="000000"/>
                      <w:highlight w:val="cyan"/>
                    </w:rPr>
                  </w:rPrChange>
                </w:rPr>
                <w:t>50.0</w:t>
              </w:r>
            </w:ins>
          </w:p>
        </w:tc>
      </w:tr>
      <w:tr w:rsidR="00C12D5F" w:rsidRPr="00AA0583" w14:paraId="55FE92D0" w14:textId="77777777" w:rsidTr="002C15BF">
        <w:trPr>
          <w:trHeight w:val="70"/>
          <w:ins w:id="3360"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3A33E45C" w14:textId="77777777" w:rsidR="00C12D5F" w:rsidRPr="00AA0583" w:rsidRDefault="00C12D5F" w:rsidP="002C15BF">
            <w:pPr>
              <w:pStyle w:val="Tabletext"/>
              <w:rPr>
                <w:ins w:id="3361" w:author="USA - June 2025" w:date="2025-06-16T14:45:00Z"/>
                <w:rFonts w:eastAsiaTheme="minorEastAsia"/>
                <w:rPrChange w:id="3362" w:author="USA - June 2025" w:date="2025-06-16T16:10:00Z">
                  <w:rPr>
                    <w:ins w:id="3363" w:author="USA - June 2025" w:date="2025-06-16T14:45:00Z"/>
                    <w:b/>
                    <w:bCs/>
                    <w:color w:val="000000"/>
                    <w:highlight w:val="cyan"/>
                  </w:rPr>
                </w:rPrChange>
              </w:rPr>
            </w:pPr>
            <w:ins w:id="3364" w:author="USA - June 2025" w:date="2025-06-16T14:45:00Z">
              <w:r w:rsidRPr="00AA0583">
                <w:rPr>
                  <w:rFonts w:eastAsiaTheme="minorEastAsia"/>
                  <w:rPrChange w:id="3365" w:author="USA - June 2025" w:date="2025-06-16T16:10:00Z">
                    <w:rPr>
                      <w:b/>
                      <w:bCs/>
                      <w:color w:val="000000"/>
                      <w:highlight w:val="cyan"/>
                    </w:rPr>
                  </w:rPrChange>
                </w:rPr>
                <w:t>Threshold Input Spectral Power (dBW/MHz)</w:t>
              </w:r>
            </w:ins>
          </w:p>
        </w:tc>
        <w:tc>
          <w:tcPr>
            <w:tcW w:w="5469" w:type="dxa"/>
            <w:gridSpan w:val="4"/>
            <w:tcBorders>
              <w:top w:val="nil"/>
              <w:left w:val="nil"/>
              <w:bottom w:val="single" w:sz="4" w:space="0" w:color="auto"/>
              <w:right w:val="single" w:sz="4" w:space="0" w:color="auto"/>
            </w:tcBorders>
            <w:vAlign w:val="center"/>
          </w:tcPr>
          <w:p w14:paraId="3AD344AE" w14:textId="29EDEF61" w:rsidR="00C12D5F" w:rsidRPr="00AA0583" w:rsidRDefault="00621A55">
            <w:pPr>
              <w:pStyle w:val="Tabletext"/>
              <w:jc w:val="center"/>
              <w:rPr>
                <w:ins w:id="3366" w:author="USA - June 2025" w:date="2025-06-16T14:45:00Z"/>
                <w:rFonts w:eastAsiaTheme="minorEastAsia"/>
                <w:rPrChange w:id="3367" w:author="USA - June 2025" w:date="2025-06-16T16:10:00Z">
                  <w:rPr>
                    <w:ins w:id="3368" w:author="USA - June 2025" w:date="2025-06-16T14:45:00Z"/>
                    <w:b/>
                    <w:bCs/>
                    <w:color w:val="000000"/>
                    <w:highlight w:val="cyan"/>
                  </w:rPr>
                </w:rPrChange>
              </w:rPr>
              <w:pPrChange w:id="3369" w:author="USA - June 2025" w:date="2025-06-16T14:54:00Z">
                <w:pPr>
                  <w:tabs>
                    <w:tab w:val="clear" w:pos="1134"/>
                    <w:tab w:val="clear" w:pos="1871"/>
                    <w:tab w:val="clear" w:pos="2268"/>
                  </w:tabs>
                  <w:overflowPunct/>
                  <w:autoSpaceDE/>
                  <w:autoSpaceDN/>
                  <w:adjustRightInd/>
                  <w:spacing w:before="0"/>
                  <w:textAlignment w:val="auto"/>
                </w:pPr>
              </w:pPrChange>
            </w:pPr>
            <w:ins w:id="3370" w:author="Fernandez Jimenez, Virginia" w:date="2025-06-18T11:27:00Z" w16du:dateUtc="2025-06-18T09:27:00Z">
              <w:r>
                <w:rPr>
                  <w:rFonts w:eastAsiaTheme="minorEastAsia"/>
                </w:rPr>
                <w:t>‒</w:t>
              </w:r>
            </w:ins>
            <w:ins w:id="3371" w:author="USA - June 2025" w:date="2025-06-16T14:45:00Z">
              <w:r w:rsidR="00C12D5F" w:rsidRPr="00AA0583">
                <w:rPr>
                  <w:rFonts w:eastAsiaTheme="minorEastAsia"/>
                  <w:rPrChange w:id="3372" w:author="USA - June 2025" w:date="2025-06-16T16:10:00Z">
                    <w:rPr>
                      <w:b/>
                      <w:bCs/>
                      <w:color w:val="000000"/>
                      <w:highlight w:val="cyan"/>
                    </w:rPr>
                  </w:rPrChange>
                </w:rPr>
                <w:t>135</w:t>
              </w:r>
            </w:ins>
          </w:p>
        </w:tc>
      </w:tr>
      <w:tr w:rsidR="00312375" w:rsidRPr="002C15BF" w14:paraId="4CF2D2D2" w14:textId="77777777" w:rsidTr="002659C1">
        <w:trPr>
          <w:trHeight w:val="70"/>
          <w:ins w:id="3373" w:author="USA - June 2025" w:date="2025-06-16T14:45:00Z"/>
          <w:trPrChange w:id="3374" w:author="USA - June 2025" w:date="2025-06-16T15:53:00Z">
            <w:trPr>
              <w:trHeight w:val="70"/>
            </w:trPr>
          </w:trPrChange>
        </w:trPr>
        <w:tc>
          <w:tcPr>
            <w:tcW w:w="10000" w:type="dxa"/>
            <w:gridSpan w:val="5"/>
            <w:tcBorders>
              <w:top w:val="nil"/>
              <w:left w:val="single" w:sz="4" w:space="0" w:color="auto"/>
              <w:bottom w:val="single" w:sz="4" w:space="0" w:color="auto"/>
              <w:right w:val="single" w:sz="4" w:space="0" w:color="auto"/>
            </w:tcBorders>
            <w:shd w:val="clear" w:color="auto" w:fill="FFEB9C"/>
            <w:vAlign w:val="bottom"/>
            <w:tcPrChange w:id="3375" w:author="USA - June 2025" w:date="2025-06-16T15:53:00Z">
              <w:tcPr>
                <w:tcW w:w="10000" w:type="dxa"/>
                <w:gridSpan w:val="9"/>
                <w:tcBorders>
                  <w:top w:val="nil"/>
                  <w:left w:val="single" w:sz="4" w:space="0" w:color="auto"/>
                  <w:bottom w:val="single" w:sz="4" w:space="0" w:color="auto"/>
                  <w:right w:val="single" w:sz="4" w:space="0" w:color="auto"/>
                </w:tcBorders>
                <w:shd w:val="clear" w:color="000000" w:fill="FFEB9C"/>
                <w:vAlign w:val="bottom"/>
              </w:tcPr>
            </w:tcPrChange>
          </w:tcPr>
          <w:p w14:paraId="1EFF8DE2" w14:textId="5A27EF9B" w:rsidR="00312375" w:rsidRPr="002C15BF" w:rsidRDefault="00312375" w:rsidP="002C15BF">
            <w:pPr>
              <w:pStyle w:val="Tabletext"/>
              <w:rPr>
                <w:ins w:id="3376" w:author="USA - June 2025" w:date="2025-06-16T14:45:00Z"/>
                <w:rFonts w:eastAsiaTheme="minorEastAsia"/>
                <w:b/>
                <w:bCs/>
                <w:rPrChange w:id="3377" w:author="USA - June 2025" w:date="2025-06-16T16:10:00Z">
                  <w:rPr>
                    <w:ins w:id="3378" w:author="USA - June 2025" w:date="2025-06-16T14:45:00Z"/>
                    <w:b/>
                    <w:bCs/>
                    <w:color w:val="000000"/>
                    <w:highlight w:val="cyan"/>
                  </w:rPr>
                </w:rPrChange>
              </w:rPr>
            </w:pPr>
            <w:ins w:id="3379" w:author="USA - June 2025" w:date="2025-06-16T14:45:00Z">
              <w:r w:rsidRPr="002C15BF">
                <w:rPr>
                  <w:rFonts w:eastAsiaTheme="minorEastAsia"/>
                  <w:b/>
                  <w:bCs/>
                  <w:rPrChange w:id="3380" w:author="USA - June 2025" w:date="2025-06-16T16:10:00Z">
                    <w:rPr>
                      <w:b/>
                      <w:bCs/>
                      <w:color w:val="000000"/>
                      <w:highlight w:val="cyan"/>
                    </w:rPr>
                  </w:rPrChange>
                </w:rPr>
                <w:t>ISM out of band EIRP</w:t>
              </w:r>
            </w:ins>
          </w:p>
        </w:tc>
      </w:tr>
      <w:tr w:rsidR="00ED7384" w:rsidRPr="00AA0583" w14:paraId="05EFA1B1" w14:textId="77777777" w:rsidTr="002C15BF">
        <w:trPr>
          <w:trHeight w:val="600"/>
          <w:ins w:id="3381"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1A8E9337" w14:textId="77777777" w:rsidR="00ED7384" w:rsidRPr="00AA0583" w:rsidRDefault="00ED7384" w:rsidP="002C15BF">
            <w:pPr>
              <w:pStyle w:val="Tabletext"/>
              <w:rPr>
                <w:ins w:id="3382" w:author="USA - June 2025" w:date="2025-06-16T14:45:00Z"/>
                <w:rFonts w:eastAsiaTheme="minorEastAsia"/>
                <w:rPrChange w:id="3383" w:author="USA - June 2025" w:date="2025-06-16T16:10:00Z">
                  <w:rPr>
                    <w:ins w:id="3384" w:author="USA - June 2025" w:date="2025-06-16T14:45:00Z"/>
                    <w:b/>
                    <w:bCs/>
                    <w:color w:val="000000"/>
                    <w:highlight w:val="cyan"/>
                  </w:rPr>
                </w:rPrChange>
              </w:rPr>
            </w:pPr>
            <w:ins w:id="3385" w:author="USA - June 2025" w:date="2025-06-16T14:45:00Z">
              <w:r w:rsidRPr="00AA0583">
                <w:rPr>
                  <w:rFonts w:eastAsiaTheme="minorEastAsia"/>
                  <w:rPrChange w:id="3386" w:author="USA - June 2025" w:date="2025-06-16T16:10:00Z">
                    <w:rPr>
                      <w:b/>
                      <w:bCs/>
                      <w:color w:val="000000"/>
                      <w:highlight w:val="cyan"/>
                    </w:rPr>
                  </w:rPrChange>
                </w:rPr>
                <w:t>The field strength levels of emissions which lie outside the 24 GHz band.  Field strength limit (uV/m) FCC 18.305 Field Strength Limits</w:t>
              </w:r>
            </w:ins>
          </w:p>
        </w:tc>
        <w:tc>
          <w:tcPr>
            <w:tcW w:w="5469" w:type="dxa"/>
            <w:gridSpan w:val="4"/>
            <w:tcBorders>
              <w:top w:val="nil"/>
              <w:left w:val="nil"/>
              <w:bottom w:val="single" w:sz="4" w:space="0" w:color="auto"/>
              <w:right w:val="single" w:sz="4" w:space="0" w:color="auto"/>
            </w:tcBorders>
            <w:vAlign w:val="center"/>
          </w:tcPr>
          <w:p w14:paraId="476EEFBB" w14:textId="6A78DD2F" w:rsidR="00ED7384" w:rsidRPr="00AA0583" w:rsidRDefault="00ED7384">
            <w:pPr>
              <w:pStyle w:val="Tabletext"/>
              <w:jc w:val="center"/>
              <w:rPr>
                <w:ins w:id="3387" w:author="USA - June 2025" w:date="2025-06-16T14:45:00Z"/>
                <w:rFonts w:eastAsiaTheme="minorEastAsia"/>
                <w:rPrChange w:id="3388" w:author="USA - June 2025" w:date="2025-06-16T16:10:00Z">
                  <w:rPr>
                    <w:ins w:id="3389" w:author="USA - June 2025" w:date="2025-06-16T14:45:00Z"/>
                    <w:b/>
                    <w:bCs/>
                    <w:color w:val="000000"/>
                    <w:highlight w:val="cyan"/>
                  </w:rPr>
                </w:rPrChange>
              </w:rPr>
              <w:pPrChange w:id="3390" w:author="USA - June 2025" w:date="2025-06-16T14:54:00Z">
                <w:pPr>
                  <w:tabs>
                    <w:tab w:val="clear" w:pos="1134"/>
                    <w:tab w:val="clear" w:pos="1871"/>
                    <w:tab w:val="clear" w:pos="2268"/>
                  </w:tabs>
                  <w:overflowPunct/>
                  <w:autoSpaceDE/>
                  <w:autoSpaceDN/>
                  <w:adjustRightInd/>
                  <w:spacing w:before="0"/>
                  <w:textAlignment w:val="auto"/>
                </w:pPr>
              </w:pPrChange>
            </w:pPr>
            <w:ins w:id="3391" w:author="USA - June 2025" w:date="2025-06-16T14:45:00Z">
              <w:r w:rsidRPr="00AA0583">
                <w:rPr>
                  <w:rFonts w:eastAsiaTheme="minorEastAsia"/>
                  <w:rPrChange w:id="3392" w:author="USA - June 2025" w:date="2025-06-16T16:10:00Z">
                    <w:rPr>
                      <w:b/>
                      <w:bCs/>
                      <w:color w:val="000000"/>
                      <w:highlight w:val="cyan"/>
                    </w:rPr>
                  </w:rPrChange>
                </w:rPr>
                <w:t>2</w:t>
              </w:r>
            </w:ins>
            <w:ins w:id="3393" w:author="USA - June 2025" w:date="2025-06-16T14:54:00Z">
              <w:r w:rsidRPr="00AA0583">
                <w:rPr>
                  <w:rFonts w:eastAsiaTheme="minorEastAsia"/>
                </w:rPr>
                <w:t>5</w:t>
              </w:r>
            </w:ins>
          </w:p>
        </w:tc>
      </w:tr>
      <w:tr w:rsidR="00ED7384" w:rsidRPr="00AA0583" w14:paraId="0BDF3A5E" w14:textId="77777777" w:rsidTr="002C15BF">
        <w:trPr>
          <w:trHeight w:val="70"/>
          <w:ins w:id="3394"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551AC516" w14:textId="77777777" w:rsidR="00ED7384" w:rsidRPr="00AA0583" w:rsidRDefault="00ED7384" w:rsidP="002C15BF">
            <w:pPr>
              <w:pStyle w:val="Tabletext"/>
              <w:rPr>
                <w:ins w:id="3395" w:author="USA - June 2025" w:date="2025-06-16T14:45:00Z"/>
                <w:rFonts w:eastAsiaTheme="minorEastAsia"/>
                <w:rPrChange w:id="3396" w:author="USA - June 2025" w:date="2025-06-16T16:10:00Z">
                  <w:rPr>
                    <w:ins w:id="3397" w:author="USA - June 2025" w:date="2025-06-16T14:45:00Z"/>
                    <w:b/>
                    <w:bCs/>
                    <w:color w:val="000000"/>
                    <w:highlight w:val="cyan"/>
                  </w:rPr>
                </w:rPrChange>
              </w:rPr>
            </w:pPr>
            <w:ins w:id="3398" w:author="USA - June 2025" w:date="2025-06-16T14:45:00Z">
              <w:r w:rsidRPr="00AA0583">
                <w:rPr>
                  <w:rFonts w:eastAsiaTheme="minorEastAsia"/>
                  <w:rPrChange w:id="3399" w:author="USA - June 2025" w:date="2025-06-16T16:10:00Z">
                    <w:rPr>
                      <w:b/>
                      <w:bCs/>
                      <w:color w:val="000000"/>
                      <w:highlight w:val="cyan"/>
                    </w:rPr>
                  </w:rPrChange>
                </w:rPr>
                <w:t>Distance of Field strength limit (m)</w:t>
              </w:r>
            </w:ins>
          </w:p>
        </w:tc>
        <w:tc>
          <w:tcPr>
            <w:tcW w:w="5469" w:type="dxa"/>
            <w:gridSpan w:val="4"/>
            <w:tcBorders>
              <w:top w:val="nil"/>
              <w:left w:val="nil"/>
              <w:bottom w:val="single" w:sz="4" w:space="0" w:color="auto"/>
              <w:right w:val="single" w:sz="4" w:space="0" w:color="auto"/>
            </w:tcBorders>
            <w:vAlign w:val="center"/>
          </w:tcPr>
          <w:p w14:paraId="310E47A4" w14:textId="58D2EB00" w:rsidR="00ED7384" w:rsidRPr="00AA0583" w:rsidRDefault="00ED7384">
            <w:pPr>
              <w:pStyle w:val="Tabletext"/>
              <w:jc w:val="center"/>
              <w:rPr>
                <w:ins w:id="3400" w:author="USA - June 2025" w:date="2025-06-16T14:45:00Z"/>
                <w:rFonts w:eastAsiaTheme="minorEastAsia"/>
                <w:rPrChange w:id="3401" w:author="USA - June 2025" w:date="2025-06-16T16:10:00Z">
                  <w:rPr>
                    <w:ins w:id="3402" w:author="USA - June 2025" w:date="2025-06-16T14:45:00Z"/>
                    <w:b/>
                    <w:bCs/>
                    <w:color w:val="000000"/>
                    <w:highlight w:val="cyan"/>
                  </w:rPr>
                </w:rPrChange>
              </w:rPr>
              <w:pPrChange w:id="3403" w:author="USA - June 2025" w:date="2025-06-16T14:51:00Z">
                <w:pPr>
                  <w:tabs>
                    <w:tab w:val="clear" w:pos="1134"/>
                    <w:tab w:val="clear" w:pos="1871"/>
                    <w:tab w:val="clear" w:pos="2268"/>
                  </w:tabs>
                  <w:overflowPunct/>
                  <w:autoSpaceDE/>
                  <w:autoSpaceDN/>
                  <w:adjustRightInd/>
                  <w:spacing w:before="0"/>
                  <w:textAlignment w:val="auto"/>
                </w:pPr>
              </w:pPrChange>
            </w:pPr>
            <w:ins w:id="3404" w:author="USA - June 2025" w:date="2025-06-16T14:45:00Z">
              <w:r w:rsidRPr="00AA0583">
                <w:rPr>
                  <w:rFonts w:eastAsiaTheme="minorEastAsia"/>
                  <w:rPrChange w:id="3405" w:author="USA - June 2025" w:date="2025-06-16T16:10:00Z">
                    <w:rPr>
                      <w:b/>
                      <w:bCs/>
                      <w:color w:val="000000"/>
                      <w:highlight w:val="cyan"/>
                    </w:rPr>
                  </w:rPrChange>
                </w:rPr>
                <w:t>300</w:t>
              </w:r>
            </w:ins>
          </w:p>
        </w:tc>
      </w:tr>
      <w:tr w:rsidR="00ED7384" w:rsidRPr="00AA0583" w14:paraId="4628FEB6" w14:textId="77777777" w:rsidTr="002C15BF">
        <w:trPr>
          <w:trHeight w:val="600"/>
          <w:ins w:id="3406"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0DCEEF2F" w14:textId="77777777" w:rsidR="00ED7384" w:rsidRPr="00AA0583" w:rsidRDefault="00ED7384" w:rsidP="002C15BF">
            <w:pPr>
              <w:pStyle w:val="Tabletext"/>
              <w:rPr>
                <w:ins w:id="3407" w:author="USA - June 2025" w:date="2025-06-16T14:45:00Z"/>
                <w:rFonts w:eastAsiaTheme="minorEastAsia"/>
                <w:rPrChange w:id="3408" w:author="USA - June 2025" w:date="2025-06-16T16:10:00Z">
                  <w:rPr>
                    <w:ins w:id="3409" w:author="USA - June 2025" w:date="2025-06-16T14:45:00Z"/>
                    <w:b/>
                    <w:bCs/>
                    <w:color w:val="000000"/>
                    <w:highlight w:val="cyan"/>
                  </w:rPr>
                </w:rPrChange>
              </w:rPr>
            </w:pPr>
            <w:ins w:id="3410" w:author="USA - June 2025" w:date="2025-06-16T14:45:00Z">
              <w:r w:rsidRPr="00AA0583">
                <w:rPr>
                  <w:rFonts w:eastAsiaTheme="minorEastAsia"/>
                  <w:rPrChange w:id="3411" w:author="USA - June 2025" w:date="2025-06-16T16:10:00Z">
                    <w:rPr>
                      <w:b/>
                      <w:bCs/>
                      <w:color w:val="000000"/>
                      <w:highlight w:val="cyan"/>
                    </w:rPr>
                  </w:rPrChange>
                </w:rPr>
                <w:t>EIRP (dBm) out of band per 1 MHz = 10*log10(4*pi*E^2*distance^2 / 0.377).  Also see NTIA Technical Memorandum TM-10-469 Eq-59</w:t>
              </w:r>
            </w:ins>
          </w:p>
        </w:tc>
        <w:tc>
          <w:tcPr>
            <w:tcW w:w="5469" w:type="dxa"/>
            <w:gridSpan w:val="4"/>
            <w:tcBorders>
              <w:top w:val="nil"/>
              <w:left w:val="nil"/>
              <w:bottom w:val="single" w:sz="4" w:space="0" w:color="auto"/>
              <w:right w:val="single" w:sz="4" w:space="0" w:color="auto"/>
            </w:tcBorders>
            <w:vAlign w:val="center"/>
          </w:tcPr>
          <w:p w14:paraId="268E8FA2" w14:textId="7E9BBA2C" w:rsidR="00ED7384" w:rsidRPr="00AA0583" w:rsidRDefault="00621A55">
            <w:pPr>
              <w:pStyle w:val="Tabletext"/>
              <w:jc w:val="center"/>
              <w:rPr>
                <w:ins w:id="3412" w:author="USA - June 2025" w:date="2025-06-16T14:45:00Z"/>
                <w:rFonts w:eastAsiaTheme="minorEastAsia"/>
                <w:rPrChange w:id="3413" w:author="USA - June 2025" w:date="2025-06-16T16:10:00Z">
                  <w:rPr>
                    <w:ins w:id="3414" w:author="USA - June 2025" w:date="2025-06-16T14:45:00Z"/>
                    <w:b/>
                    <w:bCs/>
                    <w:color w:val="000000"/>
                    <w:highlight w:val="cyan"/>
                  </w:rPr>
                </w:rPrChange>
              </w:rPr>
              <w:pPrChange w:id="3415" w:author="USA - June 2025" w:date="2025-06-16T14:51:00Z">
                <w:pPr>
                  <w:tabs>
                    <w:tab w:val="clear" w:pos="1134"/>
                    <w:tab w:val="clear" w:pos="1871"/>
                    <w:tab w:val="clear" w:pos="2268"/>
                  </w:tabs>
                  <w:overflowPunct/>
                  <w:autoSpaceDE/>
                  <w:autoSpaceDN/>
                  <w:adjustRightInd/>
                  <w:spacing w:before="0"/>
                  <w:textAlignment w:val="auto"/>
                </w:pPr>
              </w:pPrChange>
            </w:pPr>
            <w:ins w:id="3416" w:author="Fernandez Jimenez, Virginia" w:date="2025-06-18T11:28:00Z" w16du:dateUtc="2025-06-18T09:28:00Z">
              <w:r>
                <w:rPr>
                  <w:rFonts w:eastAsiaTheme="minorEastAsia"/>
                </w:rPr>
                <w:t>‒</w:t>
              </w:r>
            </w:ins>
            <w:ins w:id="3417" w:author="USA - June 2025" w:date="2025-06-16T14:45:00Z">
              <w:r w:rsidR="00ED7384" w:rsidRPr="00AA0583">
                <w:rPr>
                  <w:rFonts w:eastAsiaTheme="minorEastAsia"/>
                  <w:rPrChange w:id="3418" w:author="USA - June 2025" w:date="2025-06-16T16:10:00Z">
                    <w:rPr>
                      <w:b/>
                      <w:bCs/>
                      <w:color w:val="000000"/>
                      <w:highlight w:val="cyan"/>
                    </w:rPr>
                  </w:rPrChange>
                </w:rPr>
                <w:t>27.27</w:t>
              </w:r>
            </w:ins>
          </w:p>
        </w:tc>
      </w:tr>
      <w:tr w:rsidR="000737B7" w:rsidRPr="00AA0583" w14:paraId="0E189949" w14:textId="77777777" w:rsidTr="002C15BF">
        <w:trPr>
          <w:trHeight w:val="70"/>
          <w:ins w:id="3419"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2DC0632F" w14:textId="77777777" w:rsidR="000737B7" w:rsidRPr="00AA0583" w:rsidRDefault="000737B7" w:rsidP="002C15BF">
            <w:pPr>
              <w:pStyle w:val="Tabletext"/>
              <w:rPr>
                <w:ins w:id="3420" w:author="USA - June 2025" w:date="2025-06-16T14:45:00Z"/>
                <w:rFonts w:eastAsiaTheme="minorEastAsia"/>
                <w:rPrChange w:id="3421" w:author="USA - June 2025" w:date="2025-06-16T16:10:00Z">
                  <w:rPr>
                    <w:ins w:id="3422" w:author="USA - June 2025" w:date="2025-06-16T14:45:00Z"/>
                    <w:b/>
                    <w:bCs/>
                    <w:color w:val="000000"/>
                    <w:highlight w:val="cyan"/>
                  </w:rPr>
                </w:rPrChange>
              </w:rPr>
            </w:pPr>
            <w:ins w:id="3423" w:author="USA - June 2025" w:date="2025-06-16T14:45:00Z">
              <w:r w:rsidRPr="00AA0583">
                <w:rPr>
                  <w:rFonts w:eastAsiaTheme="minorEastAsia"/>
                  <w:rPrChange w:id="3424" w:author="USA - June 2025" w:date="2025-06-16T16:10:00Z">
                    <w:rPr>
                      <w:b/>
                      <w:bCs/>
                      <w:color w:val="000000"/>
                      <w:highlight w:val="cyan"/>
                    </w:rPr>
                  </w:rPrChange>
                </w:rPr>
                <w:t>Device EIRP (dB(W/MHz)</w:t>
              </w:r>
            </w:ins>
          </w:p>
        </w:tc>
        <w:tc>
          <w:tcPr>
            <w:tcW w:w="5469" w:type="dxa"/>
            <w:gridSpan w:val="4"/>
            <w:tcBorders>
              <w:top w:val="nil"/>
              <w:left w:val="nil"/>
              <w:bottom w:val="single" w:sz="4" w:space="0" w:color="auto"/>
              <w:right w:val="single" w:sz="4" w:space="0" w:color="auto"/>
            </w:tcBorders>
            <w:vAlign w:val="center"/>
          </w:tcPr>
          <w:p w14:paraId="1F4DFE11" w14:textId="4E8D655F" w:rsidR="000737B7" w:rsidRPr="00AA0583" w:rsidRDefault="00621A55">
            <w:pPr>
              <w:pStyle w:val="Tabletext"/>
              <w:jc w:val="center"/>
              <w:rPr>
                <w:ins w:id="3425" w:author="USA - June 2025" w:date="2025-06-16T14:45:00Z"/>
                <w:rFonts w:eastAsiaTheme="minorEastAsia"/>
                <w:rPrChange w:id="3426" w:author="USA - June 2025" w:date="2025-06-16T16:10:00Z">
                  <w:rPr>
                    <w:ins w:id="3427" w:author="USA - June 2025" w:date="2025-06-16T14:45:00Z"/>
                    <w:b/>
                    <w:bCs/>
                    <w:color w:val="000000"/>
                    <w:highlight w:val="cyan"/>
                  </w:rPr>
                </w:rPrChange>
              </w:rPr>
              <w:pPrChange w:id="3428" w:author="USA - June 2025" w:date="2025-06-16T14:55:00Z">
                <w:pPr>
                  <w:tabs>
                    <w:tab w:val="clear" w:pos="1134"/>
                    <w:tab w:val="clear" w:pos="1871"/>
                    <w:tab w:val="clear" w:pos="2268"/>
                  </w:tabs>
                  <w:overflowPunct/>
                  <w:autoSpaceDE/>
                  <w:autoSpaceDN/>
                  <w:adjustRightInd/>
                  <w:spacing w:before="0"/>
                  <w:textAlignment w:val="auto"/>
                </w:pPr>
              </w:pPrChange>
            </w:pPr>
            <w:ins w:id="3429" w:author="Fernandez Jimenez, Virginia" w:date="2025-06-18T11:28:00Z" w16du:dateUtc="2025-06-18T09:28:00Z">
              <w:r>
                <w:rPr>
                  <w:rFonts w:eastAsiaTheme="minorEastAsia"/>
                </w:rPr>
                <w:t>‒</w:t>
              </w:r>
            </w:ins>
            <w:ins w:id="3430" w:author="USA - June 2025" w:date="2025-06-16T14:45:00Z">
              <w:r w:rsidR="000737B7" w:rsidRPr="00AA0583">
                <w:rPr>
                  <w:rFonts w:eastAsiaTheme="minorEastAsia"/>
                  <w:rPrChange w:id="3431" w:author="USA - June 2025" w:date="2025-06-16T16:10:00Z">
                    <w:rPr>
                      <w:b/>
                      <w:bCs/>
                      <w:color w:val="000000"/>
                      <w:highlight w:val="cyan"/>
                    </w:rPr>
                  </w:rPrChange>
                </w:rPr>
                <w:t>57.27</w:t>
              </w:r>
            </w:ins>
          </w:p>
        </w:tc>
      </w:tr>
      <w:tr w:rsidR="00565F7D" w:rsidRPr="002C15BF" w14:paraId="73CF6E05" w14:textId="77777777">
        <w:trPr>
          <w:trHeight w:val="70"/>
          <w:ins w:id="3432" w:author="USA - June 2025" w:date="2025-06-16T14:45:00Z"/>
        </w:trPr>
        <w:tc>
          <w:tcPr>
            <w:tcW w:w="10000" w:type="dxa"/>
            <w:gridSpan w:val="5"/>
            <w:tcBorders>
              <w:top w:val="nil"/>
              <w:left w:val="single" w:sz="4" w:space="0" w:color="auto"/>
              <w:bottom w:val="single" w:sz="4" w:space="0" w:color="auto"/>
              <w:right w:val="single" w:sz="4" w:space="0" w:color="auto"/>
            </w:tcBorders>
            <w:shd w:val="clear" w:color="000000" w:fill="FFEB9C"/>
            <w:vAlign w:val="bottom"/>
          </w:tcPr>
          <w:p w14:paraId="4360CE19" w14:textId="27212FD2" w:rsidR="00565F7D" w:rsidRPr="002C15BF" w:rsidRDefault="00565F7D" w:rsidP="002C15BF">
            <w:pPr>
              <w:pStyle w:val="Tabletext"/>
              <w:rPr>
                <w:ins w:id="3433" w:author="USA - June 2025" w:date="2025-06-16T14:45:00Z"/>
                <w:rFonts w:eastAsiaTheme="minorEastAsia"/>
                <w:b/>
                <w:bCs/>
                <w:rPrChange w:id="3434" w:author="USA - June 2025" w:date="2025-06-16T16:10:00Z">
                  <w:rPr>
                    <w:ins w:id="3435" w:author="USA - June 2025" w:date="2025-06-16T14:45:00Z"/>
                    <w:b/>
                    <w:bCs/>
                    <w:color w:val="000000"/>
                    <w:highlight w:val="cyan"/>
                  </w:rPr>
                </w:rPrChange>
              </w:rPr>
            </w:pPr>
            <w:ins w:id="3436" w:author="USA - June 2025" w:date="2025-06-16T14:45:00Z">
              <w:r w:rsidRPr="002C15BF">
                <w:rPr>
                  <w:rFonts w:eastAsiaTheme="minorEastAsia"/>
                  <w:b/>
                  <w:bCs/>
                  <w:rPrChange w:id="3437" w:author="USA - June 2025" w:date="2025-06-16T16:10:00Z">
                    <w:rPr>
                      <w:b/>
                      <w:bCs/>
                      <w:color w:val="000000"/>
                      <w:highlight w:val="cyan"/>
                    </w:rPr>
                  </w:rPrChange>
                </w:rPr>
                <w:t>Losses</w:t>
              </w:r>
            </w:ins>
          </w:p>
        </w:tc>
      </w:tr>
      <w:tr w:rsidR="000737B7" w:rsidRPr="00AA0583" w14:paraId="016B5A20" w14:textId="77777777" w:rsidTr="002C15BF">
        <w:trPr>
          <w:trHeight w:val="600"/>
          <w:ins w:id="3438"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77BCA6F4" w14:textId="77777777" w:rsidR="000737B7" w:rsidRPr="00AA0583" w:rsidRDefault="000737B7" w:rsidP="002C15BF">
            <w:pPr>
              <w:pStyle w:val="Tabletext"/>
              <w:rPr>
                <w:ins w:id="3439" w:author="USA - June 2025" w:date="2025-06-16T14:45:00Z"/>
                <w:rFonts w:eastAsiaTheme="minorEastAsia"/>
                <w:rPrChange w:id="3440" w:author="USA - June 2025" w:date="2025-06-16T16:10:00Z">
                  <w:rPr>
                    <w:ins w:id="3441" w:author="USA - June 2025" w:date="2025-06-16T14:45:00Z"/>
                    <w:b/>
                    <w:bCs/>
                    <w:color w:val="000000"/>
                    <w:highlight w:val="cyan"/>
                  </w:rPr>
                </w:rPrChange>
              </w:rPr>
            </w:pPr>
            <w:ins w:id="3442" w:author="USA - June 2025" w:date="2025-06-16T14:45:00Z">
              <w:r w:rsidRPr="00AA0583">
                <w:rPr>
                  <w:rFonts w:eastAsiaTheme="minorEastAsia"/>
                  <w:rPrChange w:id="3443" w:author="USA - June 2025" w:date="2025-06-16T16:10:00Z">
                    <w:rPr>
                      <w:b/>
                      <w:bCs/>
                      <w:color w:val="000000"/>
                      <w:highlight w:val="cyan"/>
                    </w:rPr>
                  </w:rPrChange>
                </w:rPr>
                <w:t>Normalized Antenna Gain at Horizontal (Note that the device is ceiling monted and points downward)</w:t>
              </w:r>
            </w:ins>
          </w:p>
        </w:tc>
        <w:tc>
          <w:tcPr>
            <w:tcW w:w="5469" w:type="dxa"/>
            <w:gridSpan w:val="4"/>
            <w:tcBorders>
              <w:top w:val="nil"/>
              <w:left w:val="nil"/>
              <w:bottom w:val="single" w:sz="4" w:space="0" w:color="auto"/>
              <w:right w:val="single" w:sz="4" w:space="0" w:color="auto"/>
            </w:tcBorders>
            <w:vAlign w:val="center"/>
          </w:tcPr>
          <w:p w14:paraId="4A56DD0F" w14:textId="79EF58A4" w:rsidR="000737B7" w:rsidRPr="00AA0583" w:rsidRDefault="000737B7">
            <w:pPr>
              <w:pStyle w:val="Tabletext"/>
              <w:jc w:val="center"/>
              <w:rPr>
                <w:ins w:id="3444" w:author="USA - June 2025" w:date="2025-06-16T14:45:00Z"/>
                <w:rFonts w:eastAsiaTheme="minorEastAsia"/>
                <w:rPrChange w:id="3445" w:author="USA - June 2025" w:date="2025-06-16T16:10:00Z">
                  <w:rPr>
                    <w:ins w:id="3446" w:author="USA - June 2025" w:date="2025-06-16T14:45:00Z"/>
                    <w:b/>
                    <w:bCs/>
                    <w:color w:val="000000"/>
                    <w:highlight w:val="cyan"/>
                  </w:rPr>
                </w:rPrChange>
              </w:rPr>
              <w:pPrChange w:id="3447" w:author="USA - June 2025" w:date="2025-06-16T14:56:00Z">
                <w:pPr>
                  <w:tabs>
                    <w:tab w:val="clear" w:pos="1134"/>
                    <w:tab w:val="clear" w:pos="1871"/>
                    <w:tab w:val="clear" w:pos="2268"/>
                  </w:tabs>
                  <w:overflowPunct/>
                  <w:autoSpaceDE/>
                  <w:autoSpaceDN/>
                  <w:adjustRightInd/>
                  <w:spacing w:before="0"/>
                  <w:textAlignment w:val="auto"/>
                </w:pPr>
              </w:pPrChange>
            </w:pPr>
            <w:ins w:id="3448" w:author="USA - June 2025" w:date="2025-06-16T14:45:00Z">
              <w:r w:rsidRPr="00AA0583">
                <w:rPr>
                  <w:rFonts w:eastAsiaTheme="minorEastAsia"/>
                  <w:rPrChange w:id="3449" w:author="USA - June 2025" w:date="2025-06-16T16:10:00Z">
                    <w:rPr>
                      <w:b/>
                      <w:bCs/>
                      <w:color w:val="000000"/>
                      <w:highlight w:val="cyan"/>
                    </w:rPr>
                  </w:rPrChange>
                </w:rPr>
                <w:t>-4</w:t>
              </w:r>
            </w:ins>
          </w:p>
        </w:tc>
      </w:tr>
      <w:tr w:rsidR="000B5796" w:rsidRPr="00AA0583" w14:paraId="6A0897D3" w14:textId="77777777" w:rsidTr="002C15BF">
        <w:trPr>
          <w:trHeight w:val="70"/>
          <w:ins w:id="3450" w:author="USA - June 2025" w:date="2025-06-16T14:45:00Z"/>
          <w:trPrChange w:id="3451" w:author="USA - June 2025" w:date="2025-06-16T14:52:00Z">
            <w:trPr>
              <w:trHeight w:val="600"/>
            </w:trPr>
          </w:trPrChange>
        </w:trPr>
        <w:tc>
          <w:tcPr>
            <w:tcW w:w="4531" w:type="dxa"/>
            <w:tcBorders>
              <w:top w:val="nil"/>
              <w:left w:val="single" w:sz="4" w:space="0" w:color="auto"/>
              <w:bottom w:val="single" w:sz="4" w:space="0" w:color="auto"/>
              <w:right w:val="single" w:sz="4" w:space="0" w:color="auto"/>
            </w:tcBorders>
            <w:vAlign w:val="bottom"/>
            <w:tcPrChange w:id="3452" w:author="USA - June 2025" w:date="2025-06-16T14:52:00Z">
              <w:tcPr>
                <w:tcW w:w="3900" w:type="dxa"/>
                <w:tcBorders>
                  <w:top w:val="nil"/>
                  <w:left w:val="single" w:sz="4" w:space="0" w:color="auto"/>
                  <w:bottom w:val="single" w:sz="4" w:space="0" w:color="auto"/>
                  <w:right w:val="single" w:sz="4" w:space="0" w:color="auto"/>
                </w:tcBorders>
                <w:vAlign w:val="bottom"/>
              </w:tcPr>
            </w:tcPrChange>
          </w:tcPr>
          <w:p w14:paraId="0E6D30A8" w14:textId="77777777" w:rsidR="000B5796" w:rsidRPr="00AA0583" w:rsidRDefault="000B5796" w:rsidP="002C15BF">
            <w:pPr>
              <w:pStyle w:val="Tabletext"/>
              <w:rPr>
                <w:ins w:id="3453" w:author="USA - June 2025" w:date="2025-06-16T14:45:00Z"/>
                <w:rFonts w:eastAsiaTheme="minorEastAsia"/>
                <w:rPrChange w:id="3454" w:author="USA - June 2025" w:date="2025-06-16T16:10:00Z">
                  <w:rPr>
                    <w:ins w:id="3455" w:author="USA - June 2025" w:date="2025-06-16T14:45:00Z"/>
                    <w:b/>
                    <w:bCs/>
                    <w:color w:val="000000"/>
                    <w:highlight w:val="cyan"/>
                  </w:rPr>
                </w:rPrChange>
              </w:rPr>
            </w:pPr>
            <w:ins w:id="3456" w:author="USA - June 2025" w:date="2025-06-16T14:45:00Z">
              <w:r w:rsidRPr="00AA0583">
                <w:rPr>
                  <w:rFonts w:eastAsiaTheme="minorEastAsia"/>
                  <w:rPrChange w:id="3457" w:author="USA - June 2025" w:date="2025-06-16T16:10:00Z">
                    <w:rPr>
                      <w:b/>
                      <w:bCs/>
                      <w:color w:val="000000"/>
                      <w:highlight w:val="cyan"/>
                    </w:rPr>
                  </w:rPrChange>
                </w:rPr>
                <w:lastRenderedPageBreak/>
                <w:t>Free Space Loss (dB)</w:t>
              </w:r>
            </w:ins>
          </w:p>
        </w:tc>
        <w:tc>
          <w:tcPr>
            <w:tcW w:w="1276" w:type="dxa"/>
            <w:tcBorders>
              <w:top w:val="nil"/>
              <w:left w:val="nil"/>
              <w:bottom w:val="single" w:sz="4" w:space="0" w:color="auto"/>
              <w:right w:val="single" w:sz="4" w:space="0" w:color="auto"/>
            </w:tcBorders>
            <w:vAlign w:val="center"/>
            <w:tcPrChange w:id="3458" w:author="USA - June 2025" w:date="2025-06-16T14:52:00Z">
              <w:tcPr>
                <w:tcW w:w="1600" w:type="dxa"/>
                <w:gridSpan w:val="2"/>
                <w:tcBorders>
                  <w:top w:val="nil"/>
                  <w:left w:val="nil"/>
                  <w:bottom w:val="single" w:sz="4" w:space="0" w:color="auto"/>
                  <w:right w:val="single" w:sz="4" w:space="0" w:color="auto"/>
                </w:tcBorders>
                <w:vAlign w:val="center"/>
              </w:tcPr>
            </w:tcPrChange>
          </w:tcPr>
          <w:p w14:paraId="0DF044E6" w14:textId="77777777" w:rsidR="000B5796" w:rsidRPr="00AA0583" w:rsidRDefault="000B5796">
            <w:pPr>
              <w:pStyle w:val="Tabletext"/>
              <w:jc w:val="center"/>
              <w:rPr>
                <w:ins w:id="3459" w:author="USA - June 2025" w:date="2025-06-16T14:45:00Z"/>
                <w:rFonts w:eastAsiaTheme="minorEastAsia"/>
                <w:rPrChange w:id="3460" w:author="USA - June 2025" w:date="2025-06-16T16:10:00Z">
                  <w:rPr>
                    <w:ins w:id="3461" w:author="USA - June 2025" w:date="2025-06-16T14:45:00Z"/>
                    <w:b/>
                    <w:bCs/>
                    <w:color w:val="000000"/>
                    <w:highlight w:val="cyan"/>
                  </w:rPr>
                </w:rPrChange>
              </w:rPr>
              <w:pPrChange w:id="3462" w:author="USA - June 2025" w:date="2025-06-16T14:51:00Z">
                <w:pPr>
                  <w:tabs>
                    <w:tab w:val="clear" w:pos="1134"/>
                    <w:tab w:val="clear" w:pos="1871"/>
                    <w:tab w:val="clear" w:pos="2268"/>
                  </w:tabs>
                  <w:overflowPunct/>
                  <w:autoSpaceDE/>
                  <w:autoSpaceDN/>
                  <w:adjustRightInd/>
                  <w:spacing w:before="0"/>
                  <w:textAlignment w:val="auto"/>
                </w:pPr>
              </w:pPrChange>
            </w:pPr>
            <w:ins w:id="3463" w:author="USA - June 2025" w:date="2025-06-16T14:45:00Z">
              <w:r w:rsidRPr="00AA0583">
                <w:rPr>
                  <w:rFonts w:eastAsiaTheme="minorEastAsia"/>
                  <w:rPrChange w:id="3464" w:author="USA - June 2025" w:date="2025-06-16T16:10:00Z">
                    <w:rPr>
                      <w:b/>
                      <w:bCs/>
                      <w:color w:val="000000"/>
                      <w:highlight w:val="cyan"/>
                    </w:rPr>
                  </w:rPrChange>
                </w:rPr>
                <w:t>79.98</w:t>
              </w:r>
            </w:ins>
          </w:p>
        </w:tc>
        <w:tc>
          <w:tcPr>
            <w:tcW w:w="1276" w:type="dxa"/>
            <w:tcBorders>
              <w:top w:val="nil"/>
              <w:left w:val="nil"/>
              <w:bottom w:val="single" w:sz="4" w:space="0" w:color="auto"/>
              <w:right w:val="single" w:sz="4" w:space="0" w:color="auto"/>
            </w:tcBorders>
            <w:vAlign w:val="center"/>
            <w:tcPrChange w:id="3465" w:author="USA - June 2025" w:date="2025-06-16T14:52:00Z">
              <w:tcPr>
                <w:tcW w:w="1480" w:type="dxa"/>
                <w:gridSpan w:val="2"/>
                <w:tcBorders>
                  <w:top w:val="nil"/>
                  <w:left w:val="nil"/>
                  <w:bottom w:val="single" w:sz="4" w:space="0" w:color="auto"/>
                  <w:right w:val="single" w:sz="4" w:space="0" w:color="auto"/>
                </w:tcBorders>
                <w:vAlign w:val="center"/>
              </w:tcPr>
            </w:tcPrChange>
          </w:tcPr>
          <w:p w14:paraId="558FDC72" w14:textId="77777777" w:rsidR="000B5796" w:rsidRPr="00AA0583" w:rsidRDefault="000B5796">
            <w:pPr>
              <w:pStyle w:val="Tabletext"/>
              <w:jc w:val="center"/>
              <w:rPr>
                <w:ins w:id="3466" w:author="USA - June 2025" w:date="2025-06-16T14:45:00Z"/>
                <w:rFonts w:eastAsiaTheme="minorEastAsia"/>
                <w:rPrChange w:id="3467" w:author="USA - June 2025" w:date="2025-06-16T16:10:00Z">
                  <w:rPr>
                    <w:ins w:id="3468" w:author="USA - June 2025" w:date="2025-06-16T14:45:00Z"/>
                    <w:b/>
                    <w:bCs/>
                    <w:color w:val="000000"/>
                    <w:highlight w:val="cyan"/>
                  </w:rPr>
                </w:rPrChange>
              </w:rPr>
              <w:pPrChange w:id="3469" w:author="USA - June 2025" w:date="2025-06-16T14:51:00Z">
                <w:pPr>
                  <w:tabs>
                    <w:tab w:val="clear" w:pos="1134"/>
                    <w:tab w:val="clear" w:pos="1871"/>
                    <w:tab w:val="clear" w:pos="2268"/>
                  </w:tabs>
                  <w:overflowPunct/>
                  <w:autoSpaceDE/>
                  <w:autoSpaceDN/>
                  <w:adjustRightInd/>
                  <w:spacing w:before="0"/>
                  <w:textAlignment w:val="auto"/>
                </w:pPr>
              </w:pPrChange>
            </w:pPr>
            <w:ins w:id="3470" w:author="USA - June 2025" w:date="2025-06-16T14:45:00Z">
              <w:r w:rsidRPr="00AA0583">
                <w:rPr>
                  <w:rFonts w:eastAsiaTheme="minorEastAsia"/>
                  <w:rPrChange w:id="3471" w:author="USA - June 2025" w:date="2025-06-16T16:10:00Z">
                    <w:rPr>
                      <w:b/>
                      <w:bCs/>
                      <w:color w:val="000000"/>
                      <w:highlight w:val="cyan"/>
                    </w:rPr>
                  </w:rPrChange>
                </w:rPr>
                <w:t>93.96</w:t>
              </w:r>
            </w:ins>
          </w:p>
        </w:tc>
        <w:tc>
          <w:tcPr>
            <w:tcW w:w="1417" w:type="dxa"/>
            <w:tcBorders>
              <w:top w:val="nil"/>
              <w:left w:val="nil"/>
              <w:bottom w:val="single" w:sz="4" w:space="0" w:color="auto"/>
              <w:right w:val="single" w:sz="4" w:space="0" w:color="auto"/>
            </w:tcBorders>
            <w:vAlign w:val="center"/>
            <w:tcPrChange w:id="3472" w:author="USA - June 2025" w:date="2025-06-16T14:52:00Z">
              <w:tcPr>
                <w:tcW w:w="1460" w:type="dxa"/>
                <w:gridSpan w:val="2"/>
                <w:tcBorders>
                  <w:top w:val="nil"/>
                  <w:left w:val="nil"/>
                  <w:bottom w:val="single" w:sz="4" w:space="0" w:color="auto"/>
                  <w:right w:val="single" w:sz="4" w:space="0" w:color="auto"/>
                </w:tcBorders>
                <w:vAlign w:val="center"/>
              </w:tcPr>
            </w:tcPrChange>
          </w:tcPr>
          <w:p w14:paraId="0B08DC0B" w14:textId="77777777" w:rsidR="000B5796" w:rsidRPr="00AA0583" w:rsidRDefault="000B5796">
            <w:pPr>
              <w:pStyle w:val="Tabletext"/>
              <w:jc w:val="center"/>
              <w:rPr>
                <w:ins w:id="3473" w:author="USA - June 2025" w:date="2025-06-16T14:45:00Z"/>
                <w:rFonts w:eastAsiaTheme="minorEastAsia"/>
                <w:rPrChange w:id="3474" w:author="USA - June 2025" w:date="2025-06-16T16:10:00Z">
                  <w:rPr>
                    <w:ins w:id="3475" w:author="USA - June 2025" w:date="2025-06-16T14:45:00Z"/>
                    <w:b/>
                    <w:bCs/>
                    <w:color w:val="000000"/>
                    <w:highlight w:val="cyan"/>
                  </w:rPr>
                </w:rPrChange>
              </w:rPr>
              <w:pPrChange w:id="3476" w:author="USA - June 2025" w:date="2025-06-16T14:51:00Z">
                <w:pPr>
                  <w:tabs>
                    <w:tab w:val="clear" w:pos="1134"/>
                    <w:tab w:val="clear" w:pos="1871"/>
                    <w:tab w:val="clear" w:pos="2268"/>
                  </w:tabs>
                  <w:overflowPunct/>
                  <w:autoSpaceDE/>
                  <w:autoSpaceDN/>
                  <w:adjustRightInd/>
                  <w:spacing w:before="0"/>
                  <w:textAlignment w:val="auto"/>
                </w:pPr>
              </w:pPrChange>
            </w:pPr>
            <w:ins w:id="3477" w:author="USA - June 2025" w:date="2025-06-16T14:45:00Z">
              <w:r w:rsidRPr="00AA0583">
                <w:rPr>
                  <w:rFonts w:eastAsiaTheme="minorEastAsia"/>
                  <w:rPrChange w:id="3478" w:author="USA - June 2025" w:date="2025-06-16T16:10:00Z">
                    <w:rPr>
                      <w:b/>
                      <w:bCs/>
                      <w:color w:val="000000"/>
                      <w:highlight w:val="cyan"/>
                    </w:rPr>
                  </w:rPrChange>
                </w:rPr>
                <w:t>99.98</w:t>
              </w:r>
            </w:ins>
          </w:p>
        </w:tc>
        <w:tc>
          <w:tcPr>
            <w:tcW w:w="1500" w:type="dxa"/>
            <w:tcBorders>
              <w:top w:val="nil"/>
              <w:left w:val="nil"/>
              <w:bottom w:val="single" w:sz="4" w:space="0" w:color="auto"/>
              <w:right w:val="single" w:sz="4" w:space="0" w:color="auto"/>
            </w:tcBorders>
            <w:vAlign w:val="center"/>
            <w:tcPrChange w:id="3479" w:author="USA - June 2025" w:date="2025-06-16T14:52:00Z">
              <w:tcPr>
                <w:tcW w:w="1560" w:type="dxa"/>
                <w:gridSpan w:val="2"/>
                <w:tcBorders>
                  <w:top w:val="nil"/>
                  <w:left w:val="nil"/>
                  <w:bottom w:val="single" w:sz="4" w:space="0" w:color="auto"/>
                  <w:right w:val="single" w:sz="4" w:space="0" w:color="auto"/>
                </w:tcBorders>
                <w:vAlign w:val="center"/>
              </w:tcPr>
            </w:tcPrChange>
          </w:tcPr>
          <w:p w14:paraId="6DEE4CE3" w14:textId="77777777" w:rsidR="000B5796" w:rsidRPr="00AA0583" w:rsidRDefault="000B5796">
            <w:pPr>
              <w:pStyle w:val="Tabletext"/>
              <w:jc w:val="center"/>
              <w:rPr>
                <w:ins w:id="3480" w:author="USA - June 2025" w:date="2025-06-16T14:45:00Z"/>
                <w:rFonts w:eastAsiaTheme="minorEastAsia"/>
                <w:rPrChange w:id="3481" w:author="USA - June 2025" w:date="2025-06-16T16:10:00Z">
                  <w:rPr>
                    <w:ins w:id="3482" w:author="USA - June 2025" w:date="2025-06-16T14:45:00Z"/>
                    <w:b/>
                    <w:bCs/>
                    <w:color w:val="000000"/>
                    <w:highlight w:val="cyan"/>
                  </w:rPr>
                </w:rPrChange>
              </w:rPr>
              <w:pPrChange w:id="3483" w:author="USA - June 2025" w:date="2025-06-16T14:51:00Z">
                <w:pPr>
                  <w:tabs>
                    <w:tab w:val="clear" w:pos="1134"/>
                    <w:tab w:val="clear" w:pos="1871"/>
                    <w:tab w:val="clear" w:pos="2268"/>
                  </w:tabs>
                  <w:overflowPunct/>
                  <w:autoSpaceDE/>
                  <w:autoSpaceDN/>
                  <w:adjustRightInd/>
                  <w:spacing w:before="0"/>
                  <w:textAlignment w:val="auto"/>
                </w:pPr>
              </w:pPrChange>
            </w:pPr>
            <w:ins w:id="3484" w:author="USA - June 2025" w:date="2025-06-16T14:45:00Z">
              <w:r w:rsidRPr="00AA0583">
                <w:rPr>
                  <w:rFonts w:eastAsiaTheme="minorEastAsia"/>
                  <w:rPrChange w:id="3485" w:author="USA - June 2025" w:date="2025-06-16T16:10:00Z">
                    <w:rPr>
                      <w:b/>
                      <w:bCs/>
                      <w:color w:val="000000"/>
                      <w:highlight w:val="cyan"/>
                    </w:rPr>
                  </w:rPrChange>
                </w:rPr>
                <w:t>106.00</w:t>
              </w:r>
            </w:ins>
          </w:p>
        </w:tc>
      </w:tr>
      <w:tr w:rsidR="000737B7" w:rsidRPr="00AA0583" w14:paraId="52E8195E" w14:textId="77777777" w:rsidTr="002C15BF">
        <w:trPr>
          <w:trHeight w:val="70"/>
          <w:ins w:id="3486"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66B56120" w14:textId="77777777" w:rsidR="000737B7" w:rsidRPr="00AA0583" w:rsidRDefault="000737B7" w:rsidP="002C15BF">
            <w:pPr>
              <w:pStyle w:val="Tabletext"/>
              <w:rPr>
                <w:ins w:id="3487" w:author="USA - June 2025" w:date="2025-06-16T14:45:00Z"/>
                <w:rFonts w:eastAsiaTheme="minorEastAsia"/>
                <w:rPrChange w:id="3488" w:author="USA - June 2025" w:date="2025-06-16T16:10:00Z">
                  <w:rPr>
                    <w:ins w:id="3489" w:author="USA - June 2025" w:date="2025-06-16T14:45:00Z"/>
                    <w:b/>
                    <w:bCs/>
                    <w:color w:val="000000"/>
                    <w:highlight w:val="cyan"/>
                  </w:rPr>
                </w:rPrChange>
              </w:rPr>
            </w:pPr>
            <w:ins w:id="3490" w:author="USA - June 2025" w:date="2025-06-16T14:45:00Z">
              <w:r w:rsidRPr="00AA0583">
                <w:rPr>
                  <w:rFonts w:eastAsiaTheme="minorEastAsia"/>
                  <w:rPrChange w:id="3491" w:author="USA - June 2025" w:date="2025-06-16T16:10:00Z">
                    <w:rPr>
                      <w:b/>
                      <w:bCs/>
                      <w:color w:val="000000"/>
                      <w:highlight w:val="cyan"/>
                    </w:rPr>
                  </w:rPrChange>
                </w:rPr>
                <w:t>Gaseous Loss (dB)</w:t>
              </w:r>
            </w:ins>
          </w:p>
        </w:tc>
        <w:tc>
          <w:tcPr>
            <w:tcW w:w="5469" w:type="dxa"/>
            <w:gridSpan w:val="4"/>
            <w:tcBorders>
              <w:top w:val="nil"/>
              <w:left w:val="nil"/>
              <w:bottom w:val="single" w:sz="4" w:space="0" w:color="auto"/>
              <w:right w:val="single" w:sz="4" w:space="0" w:color="auto"/>
            </w:tcBorders>
            <w:vAlign w:val="center"/>
          </w:tcPr>
          <w:p w14:paraId="240E47E0" w14:textId="06FB7729" w:rsidR="000737B7" w:rsidRPr="00AA0583" w:rsidRDefault="000737B7">
            <w:pPr>
              <w:pStyle w:val="Tabletext"/>
              <w:jc w:val="center"/>
              <w:rPr>
                <w:ins w:id="3492" w:author="USA - June 2025" w:date="2025-06-16T14:45:00Z"/>
                <w:rFonts w:eastAsiaTheme="minorEastAsia"/>
                <w:rPrChange w:id="3493" w:author="USA - June 2025" w:date="2025-06-16T16:10:00Z">
                  <w:rPr>
                    <w:ins w:id="3494" w:author="USA - June 2025" w:date="2025-06-16T14:45:00Z"/>
                    <w:b/>
                    <w:bCs/>
                    <w:color w:val="000000"/>
                    <w:highlight w:val="cyan"/>
                  </w:rPr>
                </w:rPrChange>
              </w:rPr>
              <w:pPrChange w:id="3495" w:author="USA - June 2025" w:date="2025-06-16T14:56:00Z">
                <w:pPr>
                  <w:tabs>
                    <w:tab w:val="clear" w:pos="1134"/>
                    <w:tab w:val="clear" w:pos="1871"/>
                    <w:tab w:val="clear" w:pos="2268"/>
                  </w:tabs>
                  <w:overflowPunct/>
                  <w:autoSpaceDE/>
                  <w:autoSpaceDN/>
                  <w:adjustRightInd/>
                  <w:spacing w:before="0"/>
                  <w:textAlignment w:val="auto"/>
                </w:pPr>
              </w:pPrChange>
            </w:pPr>
            <w:ins w:id="3496" w:author="USA - June 2025" w:date="2025-06-16T14:45:00Z">
              <w:r w:rsidRPr="00AA0583">
                <w:rPr>
                  <w:rFonts w:eastAsiaTheme="minorEastAsia"/>
                  <w:rPrChange w:id="3497" w:author="USA - June 2025" w:date="2025-06-16T16:10:00Z">
                    <w:rPr>
                      <w:b/>
                      <w:bCs/>
                      <w:color w:val="000000"/>
                      <w:highlight w:val="cyan"/>
                    </w:rPr>
                  </w:rPrChange>
                </w:rPr>
                <w:t>0.00</w:t>
              </w:r>
            </w:ins>
          </w:p>
        </w:tc>
      </w:tr>
      <w:tr w:rsidR="000737B7" w:rsidRPr="00AA0583" w14:paraId="54EB0826" w14:textId="77777777" w:rsidTr="002C15BF">
        <w:trPr>
          <w:trHeight w:val="70"/>
          <w:ins w:id="3498" w:author="USA - June 2025" w:date="2025-06-16T14:45:00Z"/>
        </w:trPr>
        <w:tc>
          <w:tcPr>
            <w:tcW w:w="4531" w:type="dxa"/>
            <w:tcBorders>
              <w:top w:val="nil"/>
              <w:left w:val="single" w:sz="4" w:space="0" w:color="auto"/>
              <w:bottom w:val="single" w:sz="4" w:space="0" w:color="auto"/>
              <w:right w:val="single" w:sz="4" w:space="0" w:color="auto"/>
            </w:tcBorders>
            <w:vAlign w:val="bottom"/>
          </w:tcPr>
          <w:p w14:paraId="2D21FF72" w14:textId="77777777" w:rsidR="000737B7" w:rsidRPr="00AA0583" w:rsidRDefault="000737B7" w:rsidP="002C15BF">
            <w:pPr>
              <w:pStyle w:val="Tabletext"/>
              <w:rPr>
                <w:ins w:id="3499" w:author="USA - June 2025" w:date="2025-06-16T14:45:00Z"/>
                <w:rFonts w:eastAsiaTheme="minorEastAsia"/>
                <w:rPrChange w:id="3500" w:author="USA - June 2025" w:date="2025-06-16T16:10:00Z">
                  <w:rPr>
                    <w:ins w:id="3501" w:author="USA - June 2025" w:date="2025-06-16T14:45:00Z"/>
                    <w:b/>
                    <w:bCs/>
                    <w:color w:val="000000"/>
                    <w:highlight w:val="cyan"/>
                  </w:rPr>
                </w:rPrChange>
              </w:rPr>
            </w:pPr>
            <w:ins w:id="3502" w:author="USA - June 2025" w:date="2025-06-16T14:45:00Z">
              <w:r w:rsidRPr="00AA0583">
                <w:rPr>
                  <w:rFonts w:eastAsiaTheme="minorEastAsia"/>
                  <w:rPrChange w:id="3503" w:author="USA - June 2025" w:date="2025-06-16T16:10:00Z">
                    <w:rPr>
                      <w:b/>
                      <w:bCs/>
                      <w:color w:val="000000"/>
                      <w:highlight w:val="cyan"/>
                    </w:rPr>
                  </w:rPrChange>
                </w:rPr>
                <w:t>Polarization mismatch loss (dB)</w:t>
              </w:r>
            </w:ins>
          </w:p>
        </w:tc>
        <w:tc>
          <w:tcPr>
            <w:tcW w:w="5469" w:type="dxa"/>
            <w:gridSpan w:val="4"/>
            <w:tcBorders>
              <w:top w:val="nil"/>
              <w:left w:val="nil"/>
              <w:bottom w:val="single" w:sz="4" w:space="0" w:color="auto"/>
              <w:right w:val="single" w:sz="4" w:space="0" w:color="auto"/>
            </w:tcBorders>
            <w:vAlign w:val="center"/>
          </w:tcPr>
          <w:p w14:paraId="14BDEAF2" w14:textId="65F53156" w:rsidR="000737B7" w:rsidRPr="00AA0583" w:rsidRDefault="000737B7">
            <w:pPr>
              <w:pStyle w:val="Tabletext"/>
              <w:jc w:val="center"/>
              <w:rPr>
                <w:ins w:id="3504" w:author="USA - June 2025" w:date="2025-06-16T14:45:00Z"/>
                <w:rFonts w:eastAsiaTheme="minorEastAsia"/>
                <w:rPrChange w:id="3505" w:author="USA - June 2025" w:date="2025-06-16T16:10:00Z">
                  <w:rPr>
                    <w:ins w:id="3506" w:author="USA - June 2025" w:date="2025-06-16T14:45:00Z"/>
                    <w:b/>
                    <w:bCs/>
                    <w:color w:val="000000"/>
                    <w:highlight w:val="cyan"/>
                  </w:rPr>
                </w:rPrChange>
              </w:rPr>
              <w:pPrChange w:id="3507" w:author="USA - June 2025" w:date="2025-06-16T14:56:00Z">
                <w:pPr>
                  <w:tabs>
                    <w:tab w:val="clear" w:pos="1134"/>
                    <w:tab w:val="clear" w:pos="1871"/>
                    <w:tab w:val="clear" w:pos="2268"/>
                  </w:tabs>
                  <w:overflowPunct/>
                  <w:autoSpaceDE/>
                  <w:autoSpaceDN/>
                  <w:adjustRightInd/>
                  <w:spacing w:before="0"/>
                  <w:textAlignment w:val="auto"/>
                </w:pPr>
              </w:pPrChange>
            </w:pPr>
            <w:ins w:id="3508" w:author="USA - June 2025" w:date="2025-06-16T14:45:00Z">
              <w:r w:rsidRPr="00AA0583">
                <w:rPr>
                  <w:rFonts w:eastAsiaTheme="minorEastAsia"/>
                  <w:rPrChange w:id="3509" w:author="USA - June 2025" w:date="2025-06-16T16:10:00Z">
                    <w:rPr>
                      <w:b/>
                      <w:bCs/>
                      <w:color w:val="000000"/>
                      <w:highlight w:val="cyan"/>
                    </w:rPr>
                  </w:rPrChange>
                </w:rPr>
                <w:t>3.0</w:t>
              </w:r>
            </w:ins>
          </w:p>
        </w:tc>
      </w:tr>
      <w:tr w:rsidR="000B5796" w:rsidRPr="00AA0583" w14:paraId="59528170" w14:textId="77777777" w:rsidTr="002C15BF">
        <w:trPr>
          <w:trHeight w:val="70"/>
          <w:ins w:id="3510" w:author="USA - June 2025" w:date="2025-06-16T14:45:00Z"/>
          <w:trPrChange w:id="3511" w:author="USA - June 2025" w:date="2025-06-16T14:52:00Z">
            <w:trPr>
              <w:trHeight w:val="600"/>
            </w:trPr>
          </w:trPrChange>
        </w:trPr>
        <w:tc>
          <w:tcPr>
            <w:tcW w:w="4531" w:type="dxa"/>
            <w:tcBorders>
              <w:top w:val="nil"/>
              <w:left w:val="single" w:sz="4" w:space="0" w:color="auto"/>
              <w:bottom w:val="single" w:sz="4" w:space="0" w:color="auto"/>
              <w:right w:val="single" w:sz="4" w:space="0" w:color="auto"/>
            </w:tcBorders>
            <w:shd w:val="clear" w:color="000000" w:fill="FFFFFF"/>
            <w:vAlign w:val="bottom"/>
            <w:tcPrChange w:id="3512" w:author="USA - June 2025" w:date="2025-06-16T14:52:00Z">
              <w:tcPr>
                <w:tcW w:w="3900" w:type="dxa"/>
                <w:tcBorders>
                  <w:top w:val="nil"/>
                  <w:left w:val="single" w:sz="4" w:space="0" w:color="auto"/>
                  <w:bottom w:val="single" w:sz="4" w:space="0" w:color="auto"/>
                  <w:right w:val="single" w:sz="4" w:space="0" w:color="auto"/>
                </w:tcBorders>
                <w:shd w:val="clear" w:color="000000" w:fill="FFFFFF"/>
                <w:vAlign w:val="bottom"/>
              </w:tcPr>
            </w:tcPrChange>
          </w:tcPr>
          <w:p w14:paraId="57A48986" w14:textId="77777777" w:rsidR="000B5796" w:rsidRPr="00AA0583" w:rsidRDefault="000B5796" w:rsidP="002C15BF">
            <w:pPr>
              <w:pStyle w:val="Tabletext"/>
              <w:rPr>
                <w:ins w:id="3513" w:author="USA - June 2025" w:date="2025-06-16T14:45:00Z"/>
                <w:rFonts w:eastAsiaTheme="minorEastAsia"/>
                <w:rPrChange w:id="3514" w:author="USA - June 2025" w:date="2025-06-16T16:10:00Z">
                  <w:rPr>
                    <w:ins w:id="3515" w:author="USA - June 2025" w:date="2025-06-16T14:45:00Z"/>
                    <w:b/>
                    <w:bCs/>
                    <w:color w:val="000000"/>
                    <w:highlight w:val="cyan"/>
                  </w:rPr>
                </w:rPrChange>
              </w:rPr>
            </w:pPr>
            <w:ins w:id="3516" w:author="USA - June 2025" w:date="2025-06-16T14:45:00Z">
              <w:r w:rsidRPr="00AA0583">
                <w:rPr>
                  <w:rFonts w:eastAsiaTheme="minorEastAsia"/>
                  <w:rPrChange w:id="3517" w:author="USA - June 2025" w:date="2025-06-16T16:10:00Z">
                    <w:rPr>
                      <w:b/>
                      <w:bCs/>
                      <w:color w:val="000000"/>
                      <w:highlight w:val="cyan"/>
                    </w:rPr>
                  </w:rPrChange>
                </w:rPr>
                <w:t>Building Entry Loss P.2109 (P=50%) - Traditional Buildings (dB)</w:t>
              </w:r>
            </w:ins>
          </w:p>
        </w:tc>
        <w:tc>
          <w:tcPr>
            <w:tcW w:w="1276" w:type="dxa"/>
            <w:tcBorders>
              <w:top w:val="nil"/>
              <w:left w:val="nil"/>
              <w:bottom w:val="single" w:sz="4" w:space="0" w:color="auto"/>
              <w:right w:val="single" w:sz="4" w:space="0" w:color="auto"/>
            </w:tcBorders>
            <w:vAlign w:val="center"/>
            <w:tcPrChange w:id="3518" w:author="USA - June 2025" w:date="2025-06-16T14:52:00Z">
              <w:tcPr>
                <w:tcW w:w="1600" w:type="dxa"/>
                <w:gridSpan w:val="2"/>
                <w:tcBorders>
                  <w:top w:val="nil"/>
                  <w:left w:val="nil"/>
                  <w:bottom w:val="single" w:sz="4" w:space="0" w:color="auto"/>
                  <w:right w:val="single" w:sz="4" w:space="0" w:color="auto"/>
                </w:tcBorders>
                <w:vAlign w:val="center"/>
              </w:tcPr>
            </w:tcPrChange>
          </w:tcPr>
          <w:p w14:paraId="5E3CACD9" w14:textId="77777777" w:rsidR="000B5796" w:rsidRPr="00AA0583" w:rsidRDefault="000B5796">
            <w:pPr>
              <w:pStyle w:val="Tabletext"/>
              <w:jc w:val="center"/>
              <w:rPr>
                <w:ins w:id="3519" w:author="USA - June 2025" w:date="2025-06-16T14:45:00Z"/>
                <w:rFonts w:eastAsiaTheme="minorEastAsia"/>
                <w:rPrChange w:id="3520" w:author="USA - June 2025" w:date="2025-06-16T16:10:00Z">
                  <w:rPr>
                    <w:ins w:id="3521" w:author="USA - June 2025" w:date="2025-06-16T14:45:00Z"/>
                    <w:b/>
                    <w:bCs/>
                    <w:color w:val="000000"/>
                    <w:highlight w:val="cyan"/>
                  </w:rPr>
                </w:rPrChange>
              </w:rPr>
              <w:pPrChange w:id="3522" w:author="USA - June 2025" w:date="2025-06-16T14:51:00Z">
                <w:pPr>
                  <w:tabs>
                    <w:tab w:val="clear" w:pos="1134"/>
                    <w:tab w:val="clear" w:pos="1871"/>
                    <w:tab w:val="clear" w:pos="2268"/>
                  </w:tabs>
                  <w:overflowPunct/>
                  <w:autoSpaceDE/>
                  <w:autoSpaceDN/>
                  <w:adjustRightInd/>
                  <w:spacing w:before="0"/>
                  <w:textAlignment w:val="auto"/>
                </w:pPr>
              </w:pPrChange>
            </w:pPr>
            <w:ins w:id="3523" w:author="USA - June 2025" w:date="2025-06-16T14:45:00Z">
              <w:r w:rsidRPr="00AA0583">
                <w:rPr>
                  <w:rFonts w:eastAsiaTheme="minorEastAsia"/>
                  <w:rPrChange w:id="3524" w:author="USA - June 2025" w:date="2025-06-16T16:10:00Z">
                    <w:rPr>
                      <w:b/>
                      <w:bCs/>
                      <w:color w:val="000000"/>
                      <w:highlight w:val="cyan"/>
                    </w:rPr>
                  </w:rPrChange>
                </w:rPr>
                <w:t>0.0</w:t>
              </w:r>
            </w:ins>
          </w:p>
        </w:tc>
        <w:tc>
          <w:tcPr>
            <w:tcW w:w="1276" w:type="dxa"/>
            <w:tcBorders>
              <w:top w:val="nil"/>
              <w:left w:val="nil"/>
              <w:bottom w:val="single" w:sz="4" w:space="0" w:color="auto"/>
              <w:right w:val="single" w:sz="4" w:space="0" w:color="auto"/>
            </w:tcBorders>
            <w:vAlign w:val="center"/>
            <w:tcPrChange w:id="3525" w:author="USA - June 2025" w:date="2025-06-16T14:52:00Z">
              <w:tcPr>
                <w:tcW w:w="1480" w:type="dxa"/>
                <w:gridSpan w:val="2"/>
                <w:tcBorders>
                  <w:top w:val="nil"/>
                  <w:left w:val="nil"/>
                  <w:bottom w:val="single" w:sz="4" w:space="0" w:color="auto"/>
                  <w:right w:val="single" w:sz="4" w:space="0" w:color="auto"/>
                </w:tcBorders>
                <w:vAlign w:val="center"/>
              </w:tcPr>
            </w:tcPrChange>
          </w:tcPr>
          <w:p w14:paraId="58BFF27F" w14:textId="77777777" w:rsidR="000B5796" w:rsidRPr="00AA0583" w:rsidRDefault="000B5796">
            <w:pPr>
              <w:pStyle w:val="Tabletext"/>
              <w:jc w:val="center"/>
              <w:rPr>
                <w:ins w:id="3526" w:author="USA - June 2025" w:date="2025-06-16T14:45:00Z"/>
                <w:rFonts w:eastAsiaTheme="minorEastAsia"/>
                <w:rPrChange w:id="3527" w:author="USA - June 2025" w:date="2025-06-16T16:10:00Z">
                  <w:rPr>
                    <w:ins w:id="3528" w:author="USA - June 2025" w:date="2025-06-16T14:45:00Z"/>
                    <w:b/>
                    <w:bCs/>
                    <w:color w:val="000000"/>
                    <w:highlight w:val="cyan"/>
                  </w:rPr>
                </w:rPrChange>
              </w:rPr>
              <w:pPrChange w:id="3529" w:author="USA - June 2025" w:date="2025-06-16T14:51:00Z">
                <w:pPr>
                  <w:tabs>
                    <w:tab w:val="clear" w:pos="1134"/>
                    <w:tab w:val="clear" w:pos="1871"/>
                    <w:tab w:val="clear" w:pos="2268"/>
                  </w:tabs>
                  <w:overflowPunct/>
                  <w:autoSpaceDE/>
                  <w:autoSpaceDN/>
                  <w:adjustRightInd/>
                  <w:spacing w:before="0"/>
                  <w:textAlignment w:val="auto"/>
                </w:pPr>
              </w:pPrChange>
            </w:pPr>
            <w:ins w:id="3530" w:author="USA - June 2025" w:date="2025-06-16T14:45:00Z">
              <w:r w:rsidRPr="00AA0583">
                <w:rPr>
                  <w:rFonts w:eastAsiaTheme="minorEastAsia"/>
                  <w:rPrChange w:id="3531" w:author="USA - June 2025" w:date="2025-06-16T16:10:00Z">
                    <w:rPr>
                      <w:b/>
                      <w:bCs/>
                      <w:color w:val="000000"/>
                      <w:highlight w:val="cyan"/>
                    </w:rPr>
                  </w:rPrChange>
                </w:rPr>
                <w:t>19.8</w:t>
              </w:r>
            </w:ins>
          </w:p>
        </w:tc>
        <w:tc>
          <w:tcPr>
            <w:tcW w:w="1417" w:type="dxa"/>
            <w:tcBorders>
              <w:top w:val="nil"/>
              <w:left w:val="nil"/>
              <w:bottom w:val="single" w:sz="4" w:space="0" w:color="auto"/>
              <w:right w:val="single" w:sz="4" w:space="0" w:color="auto"/>
            </w:tcBorders>
            <w:vAlign w:val="center"/>
            <w:tcPrChange w:id="3532" w:author="USA - June 2025" w:date="2025-06-16T14:52:00Z">
              <w:tcPr>
                <w:tcW w:w="1460" w:type="dxa"/>
                <w:gridSpan w:val="2"/>
                <w:tcBorders>
                  <w:top w:val="nil"/>
                  <w:left w:val="nil"/>
                  <w:bottom w:val="single" w:sz="4" w:space="0" w:color="auto"/>
                  <w:right w:val="single" w:sz="4" w:space="0" w:color="auto"/>
                </w:tcBorders>
                <w:vAlign w:val="center"/>
              </w:tcPr>
            </w:tcPrChange>
          </w:tcPr>
          <w:p w14:paraId="56C6E108" w14:textId="77777777" w:rsidR="000B5796" w:rsidRPr="00AA0583" w:rsidRDefault="000B5796">
            <w:pPr>
              <w:pStyle w:val="Tabletext"/>
              <w:jc w:val="center"/>
              <w:rPr>
                <w:ins w:id="3533" w:author="USA - June 2025" w:date="2025-06-16T14:45:00Z"/>
                <w:rFonts w:eastAsiaTheme="minorEastAsia"/>
                <w:rPrChange w:id="3534" w:author="USA - June 2025" w:date="2025-06-16T16:10:00Z">
                  <w:rPr>
                    <w:ins w:id="3535" w:author="USA - June 2025" w:date="2025-06-16T14:45:00Z"/>
                    <w:b/>
                    <w:bCs/>
                    <w:color w:val="000000"/>
                    <w:highlight w:val="cyan"/>
                  </w:rPr>
                </w:rPrChange>
              </w:rPr>
              <w:pPrChange w:id="3536" w:author="USA - June 2025" w:date="2025-06-16T14:51:00Z">
                <w:pPr>
                  <w:tabs>
                    <w:tab w:val="clear" w:pos="1134"/>
                    <w:tab w:val="clear" w:pos="1871"/>
                    <w:tab w:val="clear" w:pos="2268"/>
                  </w:tabs>
                  <w:overflowPunct/>
                  <w:autoSpaceDE/>
                  <w:autoSpaceDN/>
                  <w:adjustRightInd/>
                  <w:spacing w:before="0"/>
                  <w:textAlignment w:val="auto"/>
                </w:pPr>
              </w:pPrChange>
            </w:pPr>
            <w:ins w:id="3537" w:author="USA - June 2025" w:date="2025-06-16T14:45:00Z">
              <w:r w:rsidRPr="00AA0583">
                <w:rPr>
                  <w:rFonts w:eastAsiaTheme="minorEastAsia"/>
                  <w:rPrChange w:id="3538" w:author="USA - June 2025" w:date="2025-06-16T16:10:00Z">
                    <w:rPr>
                      <w:b/>
                      <w:bCs/>
                      <w:color w:val="000000"/>
                      <w:highlight w:val="cyan"/>
                    </w:rPr>
                  </w:rPrChange>
                </w:rPr>
                <w:t>19.8</w:t>
              </w:r>
            </w:ins>
          </w:p>
        </w:tc>
        <w:tc>
          <w:tcPr>
            <w:tcW w:w="1500" w:type="dxa"/>
            <w:tcBorders>
              <w:top w:val="nil"/>
              <w:left w:val="nil"/>
              <w:bottom w:val="single" w:sz="4" w:space="0" w:color="auto"/>
              <w:right w:val="single" w:sz="4" w:space="0" w:color="auto"/>
            </w:tcBorders>
            <w:vAlign w:val="center"/>
            <w:tcPrChange w:id="3539" w:author="USA - June 2025" w:date="2025-06-16T14:52:00Z">
              <w:tcPr>
                <w:tcW w:w="1560" w:type="dxa"/>
                <w:gridSpan w:val="2"/>
                <w:tcBorders>
                  <w:top w:val="nil"/>
                  <w:left w:val="nil"/>
                  <w:bottom w:val="single" w:sz="4" w:space="0" w:color="auto"/>
                  <w:right w:val="single" w:sz="4" w:space="0" w:color="auto"/>
                </w:tcBorders>
                <w:vAlign w:val="center"/>
              </w:tcPr>
            </w:tcPrChange>
          </w:tcPr>
          <w:p w14:paraId="26B3C327" w14:textId="77777777" w:rsidR="000B5796" w:rsidRPr="00AA0583" w:rsidRDefault="000B5796">
            <w:pPr>
              <w:pStyle w:val="Tabletext"/>
              <w:jc w:val="center"/>
              <w:rPr>
                <w:ins w:id="3540" w:author="USA - June 2025" w:date="2025-06-16T14:45:00Z"/>
                <w:rFonts w:eastAsiaTheme="minorEastAsia"/>
                <w:rPrChange w:id="3541" w:author="USA - June 2025" w:date="2025-06-16T16:10:00Z">
                  <w:rPr>
                    <w:ins w:id="3542" w:author="USA - June 2025" w:date="2025-06-16T14:45:00Z"/>
                    <w:b/>
                    <w:bCs/>
                    <w:color w:val="000000"/>
                    <w:highlight w:val="cyan"/>
                  </w:rPr>
                </w:rPrChange>
              </w:rPr>
              <w:pPrChange w:id="3543" w:author="USA - June 2025" w:date="2025-06-16T14:51:00Z">
                <w:pPr>
                  <w:tabs>
                    <w:tab w:val="clear" w:pos="1134"/>
                    <w:tab w:val="clear" w:pos="1871"/>
                    <w:tab w:val="clear" w:pos="2268"/>
                  </w:tabs>
                  <w:overflowPunct/>
                  <w:autoSpaceDE/>
                  <w:autoSpaceDN/>
                  <w:adjustRightInd/>
                  <w:spacing w:before="0"/>
                  <w:textAlignment w:val="auto"/>
                </w:pPr>
              </w:pPrChange>
            </w:pPr>
            <w:ins w:id="3544" w:author="USA - June 2025" w:date="2025-06-16T14:45:00Z">
              <w:r w:rsidRPr="00AA0583">
                <w:rPr>
                  <w:rFonts w:eastAsiaTheme="minorEastAsia"/>
                  <w:rPrChange w:id="3545" w:author="USA - June 2025" w:date="2025-06-16T16:10:00Z">
                    <w:rPr>
                      <w:b/>
                      <w:bCs/>
                      <w:color w:val="000000"/>
                      <w:highlight w:val="cyan"/>
                    </w:rPr>
                  </w:rPrChange>
                </w:rPr>
                <w:t>16.8</w:t>
              </w:r>
            </w:ins>
          </w:p>
        </w:tc>
      </w:tr>
      <w:tr w:rsidR="000B5796" w:rsidRPr="00AA0583" w14:paraId="2B0E39EB" w14:textId="77777777" w:rsidTr="002C15BF">
        <w:trPr>
          <w:trHeight w:val="70"/>
          <w:ins w:id="3546" w:author="USA - June 2025" w:date="2025-06-16T14:45:00Z"/>
          <w:trPrChange w:id="3547" w:author="USA - June 2025" w:date="2025-06-16T14:52:00Z">
            <w:trPr>
              <w:trHeight w:val="600"/>
            </w:trPr>
          </w:trPrChange>
        </w:trPr>
        <w:tc>
          <w:tcPr>
            <w:tcW w:w="4531" w:type="dxa"/>
            <w:tcBorders>
              <w:top w:val="nil"/>
              <w:left w:val="single" w:sz="4" w:space="0" w:color="auto"/>
              <w:bottom w:val="single" w:sz="4" w:space="0" w:color="auto"/>
              <w:right w:val="single" w:sz="4" w:space="0" w:color="auto"/>
            </w:tcBorders>
            <w:vAlign w:val="bottom"/>
            <w:tcPrChange w:id="3548" w:author="USA - June 2025" w:date="2025-06-16T14:52:00Z">
              <w:tcPr>
                <w:tcW w:w="3900" w:type="dxa"/>
                <w:tcBorders>
                  <w:top w:val="nil"/>
                  <w:left w:val="single" w:sz="4" w:space="0" w:color="auto"/>
                  <w:bottom w:val="single" w:sz="4" w:space="0" w:color="auto"/>
                  <w:right w:val="single" w:sz="4" w:space="0" w:color="auto"/>
                </w:tcBorders>
                <w:vAlign w:val="bottom"/>
              </w:tcPr>
            </w:tcPrChange>
          </w:tcPr>
          <w:p w14:paraId="4D3C9076" w14:textId="77777777" w:rsidR="000B5796" w:rsidRPr="00AA0583" w:rsidRDefault="000B5796" w:rsidP="002C15BF">
            <w:pPr>
              <w:pStyle w:val="Tabletext"/>
              <w:rPr>
                <w:ins w:id="3549" w:author="USA - June 2025" w:date="2025-06-16T14:45:00Z"/>
                <w:rFonts w:eastAsiaTheme="minorEastAsia"/>
                <w:rPrChange w:id="3550" w:author="USA - June 2025" w:date="2025-06-16T16:10:00Z">
                  <w:rPr>
                    <w:ins w:id="3551" w:author="USA - June 2025" w:date="2025-06-16T14:45:00Z"/>
                    <w:b/>
                    <w:bCs/>
                    <w:color w:val="000000"/>
                    <w:highlight w:val="cyan"/>
                  </w:rPr>
                </w:rPrChange>
              </w:rPr>
            </w:pPr>
            <w:ins w:id="3552" w:author="USA - June 2025" w:date="2025-06-16T14:45:00Z">
              <w:r w:rsidRPr="00AA0583">
                <w:rPr>
                  <w:rFonts w:eastAsiaTheme="minorEastAsia"/>
                  <w:rPrChange w:id="3553" w:author="USA - June 2025" w:date="2025-06-16T16:10:00Z">
                    <w:rPr>
                      <w:b/>
                      <w:bCs/>
                      <w:color w:val="000000"/>
                      <w:highlight w:val="cyan"/>
                    </w:rPr>
                  </w:rPrChange>
                </w:rPr>
                <w:t>Clutter loss (P.2108 at 50%) (dB)</w:t>
              </w:r>
            </w:ins>
          </w:p>
        </w:tc>
        <w:tc>
          <w:tcPr>
            <w:tcW w:w="1276" w:type="dxa"/>
            <w:tcBorders>
              <w:top w:val="nil"/>
              <w:left w:val="nil"/>
              <w:bottom w:val="single" w:sz="4" w:space="0" w:color="auto"/>
              <w:right w:val="single" w:sz="4" w:space="0" w:color="auto"/>
            </w:tcBorders>
            <w:vAlign w:val="center"/>
            <w:tcPrChange w:id="3554" w:author="USA - June 2025" w:date="2025-06-16T14:52:00Z">
              <w:tcPr>
                <w:tcW w:w="1600" w:type="dxa"/>
                <w:gridSpan w:val="2"/>
                <w:tcBorders>
                  <w:top w:val="nil"/>
                  <w:left w:val="nil"/>
                  <w:bottom w:val="single" w:sz="4" w:space="0" w:color="auto"/>
                  <w:right w:val="single" w:sz="4" w:space="0" w:color="auto"/>
                </w:tcBorders>
                <w:vAlign w:val="center"/>
              </w:tcPr>
            </w:tcPrChange>
          </w:tcPr>
          <w:p w14:paraId="277ED27D" w14:textId="77777777" w:rsidR="000B5796" w:rsidRPr="00AA0583" w:rsidRDefault="000B5796">
            <w:pPr>
              <w:pStyle w:val="Tabletext"/>
              <w:jc w:val="center"/>
              <w:rPr>
                <w:ins w:id="3555" w:author="USA - June 2025" w:date="2025-06-16T14:45:00Z"/>
                <w:rFonts w:eastAsiaTheme="minorEastAsia"/>
                <w:rPrChange w:id="3556" w:author="USA - June 2025" w:date="2025-06-16T16:10:00Z">
                  <w:rPr>
                    <w:ins w:id="3557" w:author="USA - June 2025" w:date="2025-06-16T14:45:00Z"/>
                    <w:b/>
                    <w:bCs/>
                    <w:color w:val="000000"/>
                    <w:highlight w:val="cyan"/>
                  </w:rPr>
                </w:rPrChange>
              </w:rPr>
              <w:pPrChange w:id="3558" w:author="USA - June 2025" w:date="2025-06-16T14:51:00Z">
                <w:pPr>
                  <w:tabs>
                    <w:tab w:val="clear" w:pos="1134"/>
                    <w:tab w:val="clear" w:pos="1871"/>
                    <w:tab w:val="clear" w:pos="2268"/>
                  </w:tabs>
                  <w:overflowPunct/>
                  <w:autoSpaceDE/>
                  <w:autoSpaceDN/>
                  <w:adjustRightInd/>
                  <w:spacing w:before="0"/>
                  <w:textAlignment w:val="auto"/>
                </w:pPr>
              </w:pPrChange>
            </w:pPr>
            <w:ins w:id="3559" w:author="USA - June 2025" w:date="2025-06-16T14:45:00Z">
              <w:r w:rsidRPr="00AA0583">
                <w:rPr>
                  <w:rFonts w:eastAsiaTheme="minorEastAsia"/>
                  <w:rPrChange w:id="3560" w:author="USA - June 2025" w:date="2025-06-16T16:10:00Z">
                    <w:rPr>
                      <w:b/>
                      <w:bCs/>
                      <w:color w:val="000000"/>
                      <w:highlight w:val="cyan"/>
                    </w:rPr>
                  </w:rPrChange>
                </w:rPr>
                <w:t>0.00</w:t>
              </w:r>
            </w:ins>
          </w:p>
        </w:tc>
        <w:tc>
          <w:tcPr>
            <w:tcW w:w="1276" w:type="dxa"/>
            <w:tcBorders>
              <w:top w:val="nil"/>
              <w:left w:val="nil"/>
              <w:bottom w:val="single" w:sz="4" w:space="0" w:color="auto"/>
              <w:right w:val="single" w:sz="4" w:space="0" w:color="auto"/>
            </w:tcBorders>
            <w:vAlign w:val="center"/>
            <w:tcPrChange w:id="3561" w:author="USA - June 2025" w:date="2025-06-16T14:52:00Z">
              <w:tcPr>
                <w:tcW w:w="1480" w:type="dxa"/>
                <w:gridSpan w:val="2"/>
                <w:tcBorders>
                  <w:top w:val="nil"/>
                  <w:left w:val="nil"/>
                  <w:bottom w:val="single" w:sz="4" w:space="0" w:color="auto"/>
                  <w:right w:val="single" w:sz="4" w:space="0" w:color="auto"/>
                </w:tcBorders>
                <w:vAlign w:val="center"/>
              </w:tcPr>
            </w:tcPrChange>
          </w:tcPr>
          <w:p w14:paraId="475DD429" w14:textId="77777777" w:rsidR="000B5796" w:rsidRPr="00AA0583" w:rsidRDefault="000B5796">
            <w:pPr>
              <w:pStyle w:val="Tabletext"/>
              <w:jc w:val="center"/>
              <w:rPr>
                <w:ins w:id="3562" w:author="USA - June 2025" w:date="2025-06-16T14:45:00Z"/>
                <w:rFonts w:eastAsiaTheme="minorEastAsia"/>
                <w:rPrChange w:id="3563" w:author="USA - June 2025" w:date="2025-06-16T16:10:00Z">
                  <w:rPr>
                    <w:ins w:id="3564" w:author="USA - June 2025" w:date="2025-06-16T14:45:00Z"/>
                    <w:b/>
                    <w:bCs/>
                    <w:color w:val="000000"/>
                    <w:highlight w:val="cyan"/>
                  </w:rPr>
                </w:rPrChange>
              </w:rPr>
              <w:pPrChange w:id="3565" w:author="USA - June 2025" w:date="2025-06-16T14:51:00Z">
                <w:pPr>
                  <w:tabs>
                    <w:tab w:val="clear" w:pos="1134"/>
                    <w:tab w:val="clear" w:pos="1871"/>
                    <w:tab w:val="clear" w:pos="2268"/>
                  </w:tabs>
                  <w:overflowPunct/>
                  <w:autoSpaceDE/>
                  <w:autoSpaceDN/>
                  <w:adjustRightInd/>
                  <w:spacing w:before="0"/>
                  <w:textAlignment w:val="auto"/>
                </w:pPr>
              </w:pPrChange>
            </w:pPr>
            <w:ins w:id="3566" w:author="USA - June 2025" w:date="2025-06-16T14:45:00Z">
              <w:r w:rsidRPr="00AA0583">
                <w:rPr>
                  <w:rFonts w:eastAsiaTheme="minorEastAsia"/>
                  <w:rPrChange w:id="3567" w:author="USA - June 2025" w:date="2025-06-16T16:10:00Z">
                    <w:rPr>
                      <w:b/>
                      <w:bCs/>
                      <w:color w:val="000000"/>
                      <w:highlight w:val="cyan"/>
                    </w:rPr>
                  </w:rPrChange>
                </w:rPr>
                <w:t>6.01</w:t>
              </w:r>
            </w:ins>
          </w:p>
        </w:tc>
        <w:tc>
          <w:tcPr>
            <w:tcW w:w="1417" w:type="dxa"/>
            <w:tcBorders>
              <w:top w:val="nil"/>
              <w:left w:val="nil"/>
              <w:bottom w:val="single" w:sz="4" w:space="0" w:color="auto"/>
              <w:right w:val="single" w:sz="4" w:space="0" w:color="auto"/>
            </w:tcBorders>
            <w:vAlign w:val="center"/>
            <w:tcPrChange w:id="3568" w:author="USA - June 2025" w:date="2025-06-16T14:52:00Z">
              <w:tcPr>
                <w:tcW w:w="1460" w:type="dxa"/>
                <w:gridSpan w:val="2"/>
                <w:tcBorders>
                  <w:top w:val="nil"/>
                  <w:left w:val="nil"/>
                  <w:bottom w:val="single" w:sz="4" w:space="0" w:color="auto"/>
                  <w:right w:val="single" w:sz="4" w:space="0" w:color="auto"/>
                </w:tcBorders>
                <w:vAlign w:val="center"/>
              </w:tcPr>
            </w:tcPrChange>
          </w:tcPr>
          <w:p w14:paraId="75A0FF0F" w14:textId="77777777" w:rsidR="000B5796" w:rsidRPr="00AA0583" w:rsidRDefault="000B5796">
            <w:pPr>
              <w:pStyle w:val="Tabletext"/>
              <w:jc w:val="center"/>
              <w:rPr>
                <w:ins w:id="3569" w:author="USA - June 2025" w:date="2025-06-16T14:45:00Z"/>
                <w:rFonts w:eastAsiaTheme="minorEastAsia"/>
                <w:rPrChange w:id="3570" w:author="USA - June 2025" w:date="2025-06-16T16:10:00Z">
                  <w:rPr>
                    <w:ins w:id="3571" w:author="USA - June 2025" w:date="2025-06-16T14:45:00Z"/>
                    <w:b/>
                    <w:bCs/>
                    <w:color w:val="000000"/>
                    <w:highlight w:val="cyan"/>
                  </w:rPr>
                </w:rPrChange>
              </w:rPr>
              <w:pPrChange w:id="3572" w:author="USA - June 2025" w:date="2025-06-16T14:51:00Z">
                <w:pPr>
                  <w:tabs>
                    <w:tab w:val="clear" w:pos="1134"/>
                    <w:tab w:val="clear" w:pos="1871"/>
                    <w:tab w:val="clear" w:pos="2268"/>
                  </w:tabs>
                  <w:overflowPunct/>
                  <w:autoSpaceDE/>
                  <w:autoSpaceDN/>
                  <w:adjustRightInd/>
                  <w:spacing w:before="0"/>
                  <w:textAlignment w:val="auto"/>
                </w:pPr>
              </w:pPrChange>
            </w:pPr>
            <w:ins w:id="3573" w:author="USA - June 2025" w:date="2025-06-16T14:45:00Z">
              <w:r w:rsidRPr="00AA0583">
                <w:rPr>
                  <w:rFonts w:eastAsiaTheme="minorEastAsia"/>
                  <w:rPrChange w:id="3574" w:author="USA - June 2025" w:date="2025-06-16T16:10:00Z">
                    <w:rPr>
                      <w:b/>
                      <w:bCs/>
                      <w:color w:val="000000"/>
                      <w:highlight w:val="cyan"/>
                    </w:rPr>
                  </w:rPrChange>
                </w:rPr>
                <w:t>13.21</w:t>
              </w:r>
            </w:ins>
          </w:p>
        </w:tc>
        <w:tc>
          <w:tcPr>
            <w:tcW w:w="1500" w:type="dxa"/>
            <w:tcBorders>
              <w:top w:val="nil"/>
              <w:left w:val="nil"/>
              <w:bottom w:val="single" w:sz="4" w:space="0" w:color="auto"/>
              <w:right w:val="single" w:sz="4" w:space="0" w:color="auto"/>
            </w:tcBorders>
            <w:vAlign w:val="center"/>
            <w:tcPrChange w:id="3575" w:author="USA - June 2025" w:date="2025-06-16T14:52:00Z">
              <w:tcPr>
                <w:tcW w:w="1560" w:type="dxa"/>
                <w:gridSpan w:val="2"/>
                <w:tcBorders>
                  <w:top w:val="nil"/>
                  <w:left w:val="nil"/>
                  <w:bottom w:val="single" w:sz="4" w:space="0" w:color="auto"/>
                  <w:right w:val="single" w:sz="4" w:space="0" w:color="auto"/>
                </w:tcBorders>
                <w:vAlign w:val="center"/>
              </w:tcPr>
            </w:tcPrChange>
          </w:tcPr>
          <w:p w14:paraId="3C65DE4E" w14:textId="77777777" w:rsidR="000B5796" w:rsidRPr="00AA0583" w:rsidRDefault="000B5796">
            <w:pPr>
              <w:pStyle w:val="Tabletext"/>
              <w:jc w:val="center"/>
              <w:rPr>
                <w:ins w:id="3576" w:author="USA - June 2025" w:date="2025-06-16T14:45:00Z"/>
                <w:rFonts w:eastAsiaTheme="minorEastAsia"/>
                <w:rPrChange w:id="3577" w:author="USA - June 2025" w:date="2025-06-16T16:10:00Z">
                  <w:rPr>
                    <w:ins w:id="3578" w:author="USA - June 2025" w:date="2025-06-16T14:45:00Z"/>
                    <w:b/>
                    <w:bCs/>
                    <w:color w:val="000000"/>
                    <w:highlight w:val="cyan"/>
                  </w:rPr>
                </w:rPrChange>
              </w:rPr>
              <w:pPrChange w:id="3579" w:author="USA - June 2025" w:date="2025-06-16T14:51:00Z">
                <w:pPr>
                  <w:tabs>
                    <w:tab w:val="clear" w:pos="1134"/>
                    <w:tab w:val="clear" w:pos="1871"/>
                    <w:tab w:val="clear" w:pos="2268"/>
                  </w:tabs>
                  <w:overflowPunct/>
                  <w:autoSpaceDE/>
                  <w:autoSpaceDN/>
                  <w:adjustRightInd/>
                  <w:spacing w:before="0"/>
                  <w:textAlignment w:val="auto"/>
                </w:pPr>
              </w:pPrChange>
            </w:pPr>
            <w:ins w:id="3580" w:author="USA - June 2025" w:date="2025-06-16T14:45:00Z">
              <w:r w:rsidRPr="00AA0583">
                <w:rPr>
                  <w:rFonts w:eastAsiaTheme="minorEastAsia"/>
                  <w:rPrChange w:id="3581" w:author="USA - June 2025" w:date="2025-06-16T16:10:00Z">
                    <w:rPr>
                      <w:b/>
                      <w:bCs/>
                      <w:color w:val="000000"/>
                      <w:highlight w:val="cyan"/>
                    </w:rPr>
                  </w:rPrChange>
                </w:rPr>
                <w:t>20.40</w:t>
              </w:r>
            </w:ins>
          </w:p>
        </w:tc>
      </w:tr>
      <w:tr w:rsidR="000B5796" w:rsidRPr="00AA0583" w14:paraId="27D1B481" w14:textId="77777777" w:rsidTr="002C15BF">
        <w:trPr>
          <w:trHeight w:val="70"/>
          <w:ins w:id="3582" w:author="USA - June 2025" w:date="2025-06-16T14:45:00Z"/>
          <w:trPrChange w:id="3583" w:author="USA - June 2025" w:date="2025-06-16T14:52:00Z">
            <w:trPr>
              <w:trHeight w:val="600"/>
            </w:trPr>
          </w:trPrChange>
        </w:trPr>
        <w:tc>
          <w:tcPr>
            <w:tcW w:w="4531" w:type="dxa"/>
            <w:tcBorders>
              <w:top w:val="nil"/>
              <w:left w:val="single" w:sz="4" w:space="0" w:color="auto"/>
              <w:bottom w:val="single" w:sz="4" w:space="0" w:color="auto"/>
              <w:right w:val="single" w:sz="4" w:space="0" w:color="auto"/>
            </w:tcBorders>
            <w:shd w:val="clear" w:color="000000" w:fill="FFFFFF"/>
            <w:vAlign w:val="bottom"/>
            <w:tcPrChange w:id="3584" w:author="USA - June 2025" w:date="2025-06-16T14:52:00Z">
              <w:tcPr>
                <w:tcW w:w="3900" w:type="dxa"/>
                <w:tcBorders>
                  <w:top w:val="nil"/>
                  <w:left w:val="single" w:sz="4" w:space="0" w:color="auto"/>
                  <w:bottom w:val="single" w:sz="4" w:space="0" w:color="auto"/>
                  <w:right w:val="single" w:sz="4" w:space="0" w:color="auto"/>
                </w:tcBorders>
                <w:shd w:val="clear" w:color="000000" w:fill="FFFFFF"/>
                <w:vAlign w:val="bottom"/>
              </w:tcPr>
            </w:tcPrChange>
          </w:tcPr>
          <w:p w14:paraId="5BD0AF35" w14:textId="77777777" w:rsidR="000B5796" w:rsidRPr="00AA0583" w:rsidRDefault="000B5796" w:rsidP="002C15BF">
            <w:pPr>
              <w:pStyle w:val="Tabletext"/>
              <w:rPr>
                <w:ins w:id="3585" w:author="USA - June 2025" w:date="2025-06-16T14:45:00Z"/>
                <w:rFonts w:eastAsiaTheme="minorEastAsia"/>
                <w:rPrChange w:id="3586" w:author="USA - June 2025" w:date="2025-06-16T16:10:00Z">
                  <w:rPr>
                    <w:ins w:id="3587" w:author="USA - June 2025" w:date="2025-06-16T14:45:00Z"/>
                    <w:b/>
                    <w:bCs/>
                    <w:color w:val="000000"/>
                    <w:highlight w:val="cyan"/>
                  </w:rPr>
                </w:rPrChange>
              </w:rPr>
            </w:pPr>
            <w:ins w:id="3588" w:author="USA - June 2025" w:date="2025-06-16T14:45:00Z">
              <w:r w:rsidRPr="00AA0583">
                <w:rPr>
                  <w:rFonts w:eastAsiaTheme="minorEastAsia"/>
                  <w:rPrChange w:id="3589" w:author="USA - June 2025" w:date="2025-06-16T16:10:00Z">
                    <w:rPr>
                      <w:b/>
                      <w:bCs/>
                      <w:color w:val="000000"/>
                      <w:highlight w:val="cyan"/>
                    </w:rPr>
                  </w:rPrChange>
                </w:rPr>
                <w:t>Total Losses (dB)</w:t>
              </w:r>
            </w:ins>
          </w:p>
        </w:tc>
        <w:tc>
          <w:tcPr>
            <w:tcW w:w="1276" w:type="dxa"/>
            <w:tcBorders>
              <w:top w:val="nil"/>
              <w:left w:val="nil"/>
              <w:bottom w:val="single" w:sz="4" w:space="0" w:color="auto"/>
              <w:right w:val="single" w:sz="4" w:space="0" w:color="auto"/>
            </w:tcBorders>
            <w:vAlign w:val="center"/>
            <w:tcPrChange w:id="3590" w:author="USA - June 2025" w:date="2025-06-16T14:52:00Z">
              <w:tcPr>
                <w:tcW w:w="1600" w:type="dxa"/>
                <w:gridSpan w:val="2"/>
                <w:tcBorders>
                  <w:top w:val="nil"/>
                  <w:left w:val="nil"/>
                  <w:bottom w:val="single" w:sz="4" w:space="0" w:color="auto"/>
                  <w:right w:val="single" w:sz="4" w:space="0" w:color="auto"/>
                </w:tcBorders>
                <w:vAlign w:val="center"/>
              </w:tcPr>
            </w:tcPrChange>
          </w:tcPr>
          <w:p w14:paraId="6FDE5EFD" w14:textId="77777777" w:rsidR="000B5796" w:rsidRPr="00AA0583" w:rsidRDefault="000B5796">
            <w:pPr>
              <w:pStyle w:val="Tabletext"/>
              <w:jc w:val="center"/>
              <w:rPr>
                <w:ins w:id="3591" w:author="USA - June 2025" w:date="2025-06-16T14:45:00Z"/>
                <w:rFonts w:eastAsiaTheme="minorEastAsia"/>
                <w:rPrChange w:id="3592" w:author="USA - June 2025" w:date="2025-06-16T16:10:00Z">
                  <w:rPr>
                    <w:ins w:id="3593" w:author="USA - June 2025" w:date="2025-06-16T14:45:00Z"/>
                    <w:b/>
                    <w:bCs/>
                    <w:color w:val="000000"/>
                    <w:highlight w:val="cyan"/>
                  </w:rPr>
                </w:rPrChange>
              </w:rPr>
              <w:pPrChange w:id="3594" w:author="USA - June 2025" w:date="2025-06-16T14:51:00Z">
                <w:pPr>
                  <w:tabs>
                    <w:tab w:val="clear" w:pos="1134"/>
                    <w:tab w:val="clear" w:pos="1871"/>
                    <w:tab w:val="clear" w:pos="2268"/>
                  </w:tabs>
                  <w:overflowPunct/>
                  <w:autoSpaceDE/>
                  <w:autoSpaceDN/>
                  <w:adjustRightInd/>
                  <w:spacing w:before="0"/>
                  <w:textAlignment w:val="auto"/>
                </w:pPr>
              </w:pPrChange>
            </w:pPr>
            <w:ins w:id="3595" w:author="USA - June 2025" w:date="2025-06-16T14:45:00Z">
              <w:r w:rsidRPr="00AA0583">
                <w:rPr>
                  <w:rFonts w:eastAsiaTheme="minorEastAsia"/>
                  <w:rPrChange w:id="3596" w:author="USA - June 2025" w:date="2025-06-16T16:10:00Z">
                    <w:rPr>
                      <w:b/>
                      <w:bCs/>
                      <w:color w:val="000000"/>
                      <w:highlight w:val="cyan"/>
                    </w:rPr>
                  </w:rPrChange>
                </w:rPr>
                <w:t>87.0</w:t>
              </w:r>
            </w:ins>
          </w:p>
        </w:tc>
        <w:tc>
          <w:tcPr>
            <w:tcW w:w="1276" w:type="dxa"/>
            <w:tcBorders>
              <w:top w:val="nil"/>
              <w:left w:val="nil"/>
              <w:bottom w:val="single" w:sz="4" w:space="0" w:color="auto"/>
              <w:right w:val="single" w:sz="4" w:space="0" w:color="auto"/>
            </w:tcBorders>
            <w:vAlign w:val="center"/>
            <w:tcPrChange w:id="3597" w:author="USA - June 2025" w:date="2025-06-16T14:52:00Z">
              <w:tcPr>
                <w:tcW w:w="1480" w:type="dxa"/>
                <w:gridSpan w:val="2"/>
                <w:tcBorders>
                  <w:top w:val="nil"/>
                  <w:left w:val="nil"/>
                  <w:bottom w:val="single" w:sz="4" w:space="0" w:color="auto"/>
                  <w:right w:val="single" w:sz="4" w:space="0" w:color="auto"/>
                </w:tcBorders>
                <w:vAlign w:val="center"/>
              </w:tcPr>
            </w:tcPrChange>
          </w:tcPr>
          <w:p w14:paraId="40EF0ED7" w14:textId="77777777" w:rsidR="000B5796" w:rsidRPr="00AA0583" w:rsidRDefault="000B5796">
            <w:pPr>
              <w:pStyle w:val="Tabletext"/>
              <w:jc w:val="center"/>
              <w:rPr>
                <w:ins w:id="3598" w:author="USA - June 2025" w:date="2025-06-16T14:45:00Z"/>
                <w:rFonts w:eastAsiaTheme="minorEastAsia"/>
                <w:rPrChange w:id="3599" w:author="USA - June 2025" w:date="2025-06-16T16:10:00Z">
                  <w:rPr>
                    <w:ins w:id="3600" w:author="USA - June 2025" w:date="2025-06-16T14:45:00Z"/>
                    <w:b/>
                    <w:bCs/>
                    <w:color w:val="000000"/>
                    <w:highlight w:val="cyan"/>
                  </w:rPr>
                </w:rPrChange>
              </w:rPr>
              <w:pPrChange w:id="3601" w:author="USA - June 2025" w:date="2025-06-16T14:51:00Z">
                <w:pPr>
                  <w:tabs>
                    <w:tab w:val="clear" w:pos="1134"/>
                    <w:tab w:val="clear" w:pos="1871"/>
                    <w:tab w:val="clear" w:pos="2268"/>
                  </w:tabs>
                  <w:overflowPunct/>
                  <w:autoSpaceDE/>
                  <w:autoSpaceDN/>
                  <w:adjustRightInd/>
                  <w:spacing w:before="0"/>
                  <w:textAlignment w:val="auto"/>
                </w:pPr>
              </w:pPrChange>
            </w:pPr>
            <w:ins w:id="3602" w:author="USA - June 2025" w:date="2025-06-16T14:45:00Z">
              <w:r w:rsidRPr="00AA0583">
                <w:rPr>
                  <w:rFonts w:eastAsiaTheme="minorEastAsia"/>
                  <w:rPrChange w:id="3603" w:author="USA - June 2025" w:date="2025-06-16T16:10:00Z">
                    <w:rPr>
                      <w:b/>
                      <w:bCs/>
                      <w:color w:val="000000"/>
                      <w:highlight w:val="cyan"/>
                    </w:rPr>
                  </w:rPrChange>
                </w:rPr>
                <w:t>126.7</w:t>
              </w:r>
            </w:ins>
          </w:p>
        </w:tc>
        <w:tc>
          <w:tcPr>
            <w:tcW w:w="1417" w:type="dxa"/>
            <w:tcBorders>
              <w:top w:val="nil"/>
              <w:left w:val="nil"/>
              <w:bottom w:val="single" w:sz="4" w:space="0" w:color="auto"/>
              <w:right w:val="single" w:sz="4" w:space="0" w:color="auto"/>
            </w:tcBorders>
            <w:vAlign w:val="center"/>
            <w:tcPrChange w:id="3604" w:author="USA - June 2025" w:date="2025-06-16T14:52:00Z">
              <w:tcPr>
                <w:tcW w:w="1460" w:type="dxa"/>
                <w:gridSpan w:val="2"/>
                <w:tcBorders>
                  <w:top w:val="nil"/>
                  <w:left w:val="nil"/>
                  <w:bottom w:val="single" w:sz="4" w:space="0" w:color="auto"/>
                  <w:right w:val="single" w:sz="4" w:space="0" w:color="auto"/>
                </w:tcBorders>
                <w:vAlign w:val="center"/>
              </w:tcPr>
            </w:tcPrChange>
          </w:tcPr>
          <w:p w14:paraId="2E191C8F" w14:textId="77777777" w:rsidR="000B5796" w:rsidRPr="00AA0583" w:rsidRDefault="000B5796">
            <w:pPr>
              <w:pStyle w:val="Tabletext"/>
              <w:jc w:val="center"/>
              <w:rPr>
                <w:ins w:id="3605" w:author="USA - June 2025" w:date="2025-06-16T14:45:00Z"/>
                <w:rFonts w:eastAsiaTheme="minorEastAsia"/>
                <w:rPrChange w:id="3606" w:author="USA - June 2025" w:date="2025-06-16T16:10:00Z">
                  <w:rPr>
                    <w:ins w:id="3607" w:author="USA - June 2025" w:date="2025-06-16T14:45:00Z"/>
                    <w:b/>
                    <w:bCs/>
                    <w:color w:val="000000"/>
                    <w:highlight w:val="cyan"/>
                  </w:rPr>
                </w:rPrChange>
              </w:rPr>
              <w:pPrChange w:id="3608" w:author="USA - June 2025" w:date="2025-06-16T14:51:00Z">
                <w:pPr>
                  <w:tabs>
                    <w:tab w:val="clear" w:pos="1134"/>
                    <w:tab w:val="clear" w:pos="1871"/>
                    <w:tab w:val="clear" w:pos="2268"/>
                  </w:tabs>
                  <w:overflowPunct/>
                  <w:autoSpaceDE/>
                  <w:autoSpaceDN/>
                  <w:adjustRightInd/>
                  <w:spacing w:before="0"/>
                  <w:textAlignment w:val="auto"/>
                </w:pPr>
              </w:pPrChange>
            </w:pPr>
            <w:ins w:id="3609" w:author="USA - June 2025" w:date="2025-06-16T14:45:00Z">
              <w:r w:rsidRPr="00AA0583">
                <w:rPr>
                  <w:rFonts w:eastAsiaTheme="minorEastAsia"/>
                  <w:rPrChange w:id="3610" w:author="USA - June 2025" w:date="2025-06-16T16:10:00Z">
                    <w:rPr>
                      <w:b/>
                      <w:bCs/>
                      <w:color w:val="000000"/>
                      <w:highlight w:val="cyan"/>
                    </w:rPr>
                  </w:rPrChange>
                </w:rPr>
                <w:t>139.9</w:t>
              </w:r>
            </w:ins>
          </w:p>
        </w:tc>
        <w:tc>
          <w:tcPr>
            <w:tcW w:w="1500" w:type="dxa"/>
            <w:tcBorders>
              <w:top w:val="nil"/>
              <w:left w:val="nil"/>
              <w:bottom w:val="single" w:sz="4" w:space="0" w:color="auto"/>
              <w:right w:val="single" w:sz="4" w:space="0" w:color="auto"/>
            </w:tcBorders>
            <w:vAlign w:val="center"/>
            <w:tcPrChange w:id="3611" w:author="USA - June 2025" w:date="2025-06-16T14:52:00Z">
              <w:tcPr>
                <w:tcW w:w="1560" w:type="dxa"/>
                <w:gridSpan w:val="2"/>
                <w:tcBorders>
                  <w:top w:val="nil"/>
                  <w:left w:val="nil"/>
                  <w:bottom w:val="single" w:sz="4" w:space="0" w:color="auto"/>
                  <w:right w:val="single" w:sz="4" w:space="0" w:color="auto"/>
                </w:tcBorders>
                <w:vAlign w:val="center"/>
              </w:tcPr>
            </w:tcPrChange>
          </w:tcPr>
          <w:p w14:paraId="1469543F" w14:textId="77777777" w:rsidR="000B5796" w:rsidRPr="00AA0583" w:rsidRDefault="000B5796">
            <w:pPr>
              <w:pStyle w:val="Tabletext"/>
              <w:jc w:val="center"/>
              <w:rPr>
                <w:ins w:id="3612" w:author="USA - June 2025" w:date="2025-06-16T14:45:00Z"/>
                <w:rFonts w:eastAsiaTheme="minorEastAsia"/>
                <w:rPrChange w:id="3613" w:author="USA - June 2025" w:date="2025-06-16T16:10:00Z">
                  <w:rPr>
                    <w:ins w:id="3614" w:author="USA - June 2025" w:date="2025-06-16T14:45:00Z"/>
                    <w:b/>
                    <w:bCs/>
                    <w:color w:val="000000"/>
                    <w:highlight w:val="cyan"/>
                  </w:rPr>
                </w:rPrChange>
              </w:rPr>
              <w:pPrChange w:id="3615" w:author="USA - June 2025" w:date="2025-06-16T14:51:00Z">
                <w:pPr>
                  <w:tabs>
                    <w:tab w:val="clear" w:pos="1134"/>
                    <w:tab w:val="clear" w:pos="1871"/>
                    <w:tab w:val="clear" w:pos="2268"/>
                  </w:tabs>
                  <w:overflowPunct/>
                  <w:autoSpaceDE/>
                  <w:autoSpaceDN/>
                  <w:adjustRightInd/>
                  <w:spacing w:before="0"/>
                  <w:textAlignment w:val="auto"/>
                </w:pPr>
              </w:pPrChange>
            </w:pPr>
            <w:ins w:id="3616" w:author="USA - June 2025" w:date="2025-06-16T14:45:00Z">
              <w:r w:rsidRPr="00AA0583">
                <w:rPr>
                  <w:rFonts w:eastAsiaTheme="minorEastAsia"/>
                  <w:rPrChange w:id="3617" w:author="USA - June 2025" w:date="2025-06-16T16:10:00Z">
                    <w:rPr>
                      <w:b/>
                      <w:bCs/>
                      <w:color w:val="000000"/>
                      <w:highlight w:val="cyan"/>
                    </w:rPr>
                  </w:rPrChange>
                </w:rPr>
                <w:t>153.2</w:t>
              </w:r>
            </w:ins>
          </w:p>
        </w:tc>
      </w:tr>
      <w:tr w:rsidR="00565F7D" w:rsidRPr="002C15BF" w14:paraId="5F8AA259" w14:textId="77777777">
        <w:trPr>
          <w:trHeight w:val="70"/>
          <w:ins w:id="3618" w:author="USA - June 2025" w:date="2025-06-16T14:45:00Z"/>
        </w:trPr>
        <w:tc>
          <w:tcPr>
            <w:tcW w:w="10000" w:type="dxa"/>
            <w:gridSpan w:val="5"/>
            <w:tcBorders>
              <w:top w:val="nil"/>
              <w:left w:val="single" w:sz="4" w:space="0" w:color="auto"/>
              <w:bottom w:val="single" w:sz="4" w:space="0" w:color="auto"/>
              <w:right w:val="single" w:sz="4" w:space="0" w:color="auto"/>
            </w:tcBorders>
            <w:shd w:val="clear" w:color="000000" w:fill="FFEB9C"/>
            <w:vAlign w:val="bottom"/>
          </w:tcPr>
          <w:p w14:paraId="0F0575F3" w14:textId="3217A315" w:rsidR="00565F7D" w:rsidRPr="002C15BF" w:rsidRDefault="00565F7D" w:rsidP="002C15BF">
            <w:pPr>
              <w:pStyle w:val="Tabletext"/>
              <w:rPr>
                <w:ins w:id="3619" w:author="USA - June 2025" w:date="2025-06-16T14:45:00Z"/>
                <w:rFonts w:eastAsiaTheme="minorEastAsia"/>
                <w:b/>
                <w:bCs/>
                <w:rPrChange w:id="3620" w:author="USA - June 2025" w:date="2025-06-16T16:10:00Z">
                  <w:rPr>
                    <w:ins w:id="3621" w:author="USA - June 2025" w:date="2025-06-16T14:45:00Z"/>
                    <w:b/>
                    <w:bCs/>
                    <w:color w:val="000000"/>
                    <w:highlight w:val="cyan"/>
                  </w:rPr>
                </w:rPrChange>
              </w:rPr>
            </w:pPr>
            <w:ins w:id="3622" w:author="USA - June 2025" w:date="2025-06-16T14:45:00Z">
              <w:r w:rsidRPr="002C15BF">
                <w:rPr>
                  <w:rFonts w:eastAsiaTheme="minorEastAsia"/>
                  <w:b/>
                  <w:bCs/>
                  <w:rPrChange w:id="3623" w:author="USA - June 2025" w:date="2025-06-16T16:10:00Z">
                    <w:rPr>
                      <w:b/>
                      <w:bCs/>
                      <w:color w:val="000000"/>
                      <w:highlight w:val="cyan"/>
                    </w:rPr>
                  </w:rPrChange>
                </w:rPr>
                <w:t>Calculations</w:t>
              </w:r>
            </w:ins>
          </w:p>
        </w:tc>
      </w:tr>
      <w:tr w:rsidR="000B5796" w:rsidRPr="00AA0583" w14:paraId="7B827795" w14:textId="77777777" w:rsidTr="002C15BF">
        <w:trPr>
          <w:trHeight w:val="600"/>
          <w:ins w:id="3624" w:author="USA - June 2025" w:date="2025-06-16T14:45:00Z"/>
          <w:trPrChange w:id="3625" w:author="USA - June 2025" w:date="2025-06-16T14:52:00Z">
            <w:trPr>
              <w:trHeight w:val="600"/>
            </w:trPr>
          </w:trPrChange>
        </w:trPr>
        <w:tc>
          <w:tcPr>
            <w:tcW w:w="4531" w:type="dxa"/>
            <w:tcBorders>
              <w:top w:val="nil"/>
              <w:left w:val="single" w:sz="4" w:space="0" w:color="auto"/>
              <w:bottom w:val="single" w:sz="4" w:space="0" w:color="auto"/>
              <w:right w:val="single" w:sz="4" w:space="0" w:color="auto"/>
            </w:tcBorders>
            <w:vAlign w:val="bottom"/>
            <w:tcPrChange w:id="3626" w:author="USA - June 2025" w:date="2025-06-16T14:52:00Z">
              <w:tcPr>
                <w:tcW w:w="3900" w:type="dxa"/>
                <w:tcBorders>
                  <w:top w:val="nil"/>
                  <w:left w:val="single" w:sz="4" w:space="0" w:color="auto"/>
                  <w:bottom w:val="single" w:sz="4" w:space="0" w:color="auto"/>
                  <w:right w:val="single" w:sz="4" w:space="0" w:color="auto"/>
                </w:tcBorders>
                <w:vAlign w:val="bottom"/>
              </w:tcPr>
            </w:tcPrChange>
          </w:tcPr>
          <w:p w14:paraId="64831D93" w14:textId="77777777" w:rsidR="000B5796" w:rsidRPr="00AA0583" w:rsidRDefault="000B5796" w:rsidP="002C15BF">
            <w:pPr>
              <w:pStyle w:val="Tabletext"/>
              <w:rPr>
                <w:ins w:id="3627" w:author="USA - June 2025" w:date="2025-06-16T14:45:00Z"/>
                <w:rFonts w:eastAsiaTheme="minorEastAsia"/>
                <w:rPrChange w:id="3628" w:author="USA - June 2025" w:date="2025-06-16T16:10:00Z">
                  <w:rPr>
                    <w:ins w:id="3629" w:author="USA - June 2025" w:date="2025-06-16T14:45:00Z"/>
                    <w:b/>
                    <w:bCs/>
                    <w:color w:val="000000"/>
                    <w:highlight w:val="cyan"/>
                  </w:rPr>
                </w:rPrChange>
              </w:rPr>
            </w:pPr>
            <w:ins w:id="3630" w:author="USA - June 2025" w:date="2025-06-16T14:45:00Z">
              <w:r w:rsidRPr="00AA0583">
                <w:rPr>
                  <w:rFonts w:eastAsiaTheme="minorEastAsia"/>
                  <w:rPrChange w:id="3631" w:author="USA - June 2025" w:date="2025-06-16T16:10:00Z">
                    <w:rPr>
                      <w:b/>
                      <w:bCs/>
                      <w:color w:val="000000"/>
                      <w:highlight w:val="cyan"/>
                    </w:rPr>
                  </w:rPrChange>
                </w:rPr>
                <w:t xml:space="preserve">Single Interferer level at IMT UE Antenna dB(W/MHz) for </w:t>
              </w:r>
            </w:ins>
          </w:p>
        </w:tc>
        <w:tc>
          <w:tcPr>
            <w:tcW w:w="1276" w:type="dxa"/>
            <w:tcBorders>
              <w:top w:val="nil"/>
              <w:left w:val="nil"/>
              <w:bottom w:val="single" w:sz="4" w:space="0" w:color="auto"/>
              <w:right w:val="single" w:sz="4" w:space="0" w:color="auto"/>
            </w:tcBorders>
            <w:vAlign w:val="center"/>
            <w:tcPrChange w:id="3632" w:author="USA - June 2025" w:date="2025-06-16T14:52:00Z">
              <w:tcPr>
                <w:tcW w:w="1600" w:type="dxa"/>
                <w:gridSpan w:val="2"/>
                <w:tcBorders>
                  <w:top w:val="nil"/>
                  <w:left w:val="nil"/>
                  <w:bottom w:val="single" w:sz="4" w:space="0" w:color="auto"/>
                  <w:right w:val="single" w:sz="4" w:space="0" w:color="auto"/>
                </w:tcBorders>
                <w:vAlign w:val="center"/>
              </w:tcPr>
            </w:tcPrChange>
          </w:tcPr>
          <w:p w14:paraId="15128A2A" w14:textId="3B6A6896" w:rsidR="000B5796" w:rsidRPr="00AA0583" w:rsidRDefault="00621A55">
            <w:pPr>
              <w:pStyle w:val="Tabletext"/>
              <w:jc w:val="center"/>
              <w:rPr>
                <w:ins w:id="3633" w:author="USA - June 2025" w:date="2025-06-16T14:45:00Z"/>
                <w:rFonts w:eastAsiaTheme="minorEastAsia"/>
                <w:rPrChange w:id="3634" w:author="USA - June 2025" w:date="2025-06-16T16:10:00Z">
                  <w:rPr>
                    <w:ins w:id="3635" w:author="USA - June 2025" w:date="2025-06-16T14:45:00Z"/>
                    <w:b/>
                    <w:bCs/>
                    <w:color w:val="000000"/>
                    <w:highlight w:val="cyan"/>
                  </w:rPr>
                </w:rPrChange>
              </w:rPr>
              <w:pPrChange w:id="3636" w:author="USA - June 2025" w:date="2025-06-16T14:51:00Z">
                <w:pPr>
                  <w:tabs>
                    <w:tab w:val="clear" w:pos="1134"/>
                    <w:tab w:val="clear" w:pos="1871"/>
                    <w:tab w:val="clear" w:pos="2268"/>
                  </w:tabs>
                  <w:overflowPunct/>
                  <w:autoSpaceDE/>
                  <w:autoSpaceDN/>
                  <w:adjustRightInd/>
                  <w:spacing w:before="0"/>
                  <w:textAlignment w:val="auto"/>
                </w:pPr>
              </w:pPrChange>
            </w:pPr>
            <w:ins w:id="3637" w:author="Fernandez Jimenez, Virginia" w:date="2025-06-18T11:28:00Z" w16du:dateUtc="2025-06-18T09:28:00Z">
              <w:r>
                <w:rPr>
                  <w:rFonts w:eastAsiaTheme="minorEastAsia"/>
                </w:rPr>
                <w:t>‒</w:t>
              </w:r>
            </w:ins>
            <w:ins w:id="3638" w:author="USA - June 2025" w:date="2025-06-16T14:45:00Z">
              <w:r w:rsidR="000B5796" w:rsidRPr="00AA0583">
                <w:rPr>
                  <w:rFonts w:eastAsiaTheme="minorEastAsia"/>
                  <w:rPrChange w:id="3639" w:author="USA - June 2025" w:date="2025-06-16T16:10:00Z">
                    <w:rPr>
                      <w:b/>
                      <w:bCs/>
                      <w:color w:val="000000"/>
                      <w:highlight w:val="cyan"/>
                    </w:rPr>
                  </w:rPrChange>
                </w:rPr>
                <w:t>144.2</w:t>
              </w:r>
            </w:ins>
          </w:p>
        </w:tc>
        <w:tc>
          <w:tcPr>
            <w:tcW w:w="1276" w:type="dxa"/>
            <w:tcBorders>
              <w:top w:val="nil"/>
              <w:left w:val="nil"/>
              <w:bottom w:val="single" w:sz="4" w:space="0" w:color="auto"/>
              <w:right w:val="single" w:sz="4" w:space="0" w:color="auto"/>
            </w:tcBorders>
            <w:vAlign w:val="center"/>
            <w:tcPrChange w:id="3640" w:author="USA - June 2025" w:date="2025-06-16T14:52:00Z">
              <w:tcPr>
                <w:tcW w:w="1480" w:type="dxa"/>
                <w:gridSpan w:val="2"/>
                <w:tcBorders>
                  <w:top w:val="nil"/>
                  <w:left w:val="nil"/>
                  <w:bottom w:val="single" w:sz="4" w:space="0" w:color="auto"/>
                  <w:right w:val="single" w:sz="4" w:space="0" w:color="auto"/>
                </w:tcBorders>
                <w:vAlign w:val="center"/>
              </w:tcPr>
            </w:tcPrChange>
          </w:tcPr>
          <w:p w14:paraId="034B271B" w14:textId="27218CA1" w:rsidR="000B5796" w:rsidRPr="00AA0583" w:rsidRDefault="00621A55">
            <w:pPr>
              <w:pStyle w:val="Tabletext"/>
              <w:jc w:val="center"/>
              <w:rPr>
                <w:ins w:id="3641" w:author="USA - June 2025" w:date="2025-06-16T14:45:00Z"/>
                <w:rFonts w:eastAsiaTheme="minorEastAsia"/>
                <w:rPrChange w:id="3642" w:author="USA - June 2025" w:date="2025-06-16T16:10:00Z">
                  <w:rPr>
                    <w:ins w:id="3643" w:author="USA - June 2025" w:date="2025-06-16T14:45:00Z"/>
                    <w:b/>
                    <w:bCs/>
                    <w:color w:val="000000"/>
                    <w:highlight w:val="cyan"/>
                  </w:rPr>
                </w:rPrChange>
              </w:rPr>
              <w:pPrChange w:id="3644" w:author="USA - June 2025" w:date="2025-06-16T14:51:00Z">
                <w:pPr>
                  <w:tabs>
                    <w:tab w:val="clear" w:pos="1134"/>
                    <w:tab w:val="clear" w:pos="1871"/>
                    <w:tab w:val="clear" w:pos="2268"/>
                  </w:tabs>
                  <w:overflowPunct/>
                  <w:autoSpaceDE/>
                  <w:autoSpaceDN/>
                  <w:adjustRightInd/>
                  <w:spacing w:before="0"/>
                  <w:textAlignment w:val="auto"/>
                </w:pPr>
              </w:pPrChange>
            </w:pPr>
            <w:ins w:id="3645" w:author="Fernandez Jimenez, Virginia" w:date="2025-06-18T11:28:00Z" w16du:dateUtc="2025-06-18T09:28:00Z">
              <w:r>
                <w:rPr>
                  <w:rFonts w:eastAsiaTheme="minorEastAsia"/>
                </w:rPr>
                <w:t>‒</w:t>
              </w:r>
            </w:ins>
            <w:ins w:id="3646" w:author="USA - June 2025" w:date="2025-06-16T14:45:00Z">
              <w:r w:rsidR="000B5796" w:rsidRPr="00AA0583">
                <w:rPr>
                  <w:rFonts w:eastAsiaTheme="minorEastAsia"/>
                  <w:rPrChange w:id="3647" w:author="USA - June 2025" w:date="2025-06-16T16:10:00Z">
                    <w:rPr>
                      <w:b/>
                      <w:bCs/>
                      <w:color w:val="000000"/>
                      <w:highlight w:val="cyan"/>
                    </w:rPr>
                  </w:rPrChange>
                </w:rPr>
                <w:t>184.0</w:t>
              </w:r>
            </w:ins>
          </w:p>
        </w:tc>
        <w:tc>
          <w:tcPr>
            <w:tcW w:w="1417" w:type="dxa"/>
            <w:tcBorders>
              <w:top w:val="nil"/>
              <w:left w:val="nil"/>
              <w:bottom w:val="single" w:sz="4" w:space="0" w:color="auto"/>
              <w:right w:val="single" w:sz="4" w:space="0" w:color="auto"/>
            </w:tcBorders>
            <w:vAlign w:val="center"/>
            <w:tcPrChange w:id="3648" w:author="USA - June 2025" w:date="2025-06-16T14:52:00Z">
              <w:tcPr>
                <w:tcW w:w="1460" w:type="dxa"/>
                <w:gridSpan w:val="2"/>
                <w:tcBorders>
                  <w:top w:val="nil"/>
                  <w:left w:val="nil"/>
                  <w:bottom w:val="single" w:sz="4" w:space="0" w:color="auto"/>
                  <w:right w:val="single" w:sz="4" w:space="0" w:color="auto"/>
                </w:tcBorders>
                <w:vAlign w:val="center"/>
              </w:tcPr>
            </w:tcPrChange>
          </w:tcPr>
          <w:p w14:paraId="7527F2F9" w14:textId="05C3B14B" w:rsidR="000B5796" w:rsidRPr="00AA0583" w:rsidRDefault="00621A55">
            <w:pPr>
              <w:pStyle w:val="Tabletext"/>
              <w:jc w:val="center"/>
              <w:rPr>
                <w:ins w:id="3649" w:author="USA - June 2025" w:date="2025-06-16T14:45:00Z"/>
                <w:rFonts w:eastAsiaTheme="minorEastAsia"/>
                <w:rPrChange w:id="3650" w:author="USA - June 2025" w:date="2025-06-16T16:10:00Z">
                  <w:rPr>
                    <w:ins w:id="3651" w:author="USA - June 2025" w:date="2025-06-16T14:45:00Z"/>
                    <w:b/>
                    <w:bCs/>
                    <w:color w:val="000000"/>
                    <w:highlight w:val="cyan"/>
                  </w:rPr>
                </w:rPrChange>
              </w:rPr>
              <w:pPrChange w:id="3652" w:author="USA - June 2025" w:date="2025-06-16T14:51:00Z">
                <w:pPr>
                  <w:tabs>
                    <w:tab w:val="clear" w:pos="1134"/>
                    <w:tab w:val="clear" w:pos="1871"/>
                    <w:tab w:val="clear" w:pos="2268"/>
                  </w:tabs>
                  <w:overflowPunct/>
                  <w:autoSpaceDE/>
                  <w:autoSpaceDN/>
                  <w:adjustRightInd/>
                  <w:spacing w:before="0"/>
                  <w:textAlignment w:val="auto"/>
                </w:pPr>
              </w:pPrChange>
            </w:pPr>
            <w:ins w:id="3653" w:author="Fernandez Jimenez, Virginia" w:date="2025-06-18T11:28:00Z" w16du:dateUtc="2025-06-18T09:28:00Z">
              <w:r>
                <w:rPr>
                  <w:rFonts w:eastAsiaTheme="minorEastAsia"/>
                </w:rPr>
                <w:t>‒</w:t>
              </w:r>
            </w:ins>
            <w:ins w:id="3654" w:author="USA - June 2025" w:date="2025-06-16T14:45:00Z">
              <w:r w:rsidR="000B5796" w:rsidRPr="00AA0583">
                <w:rPr>
                  <w:rFonts w:eastAsiaTheme="minorEastAsia"/>
                  <w:rPrChange w:id="3655" w:author="USA - June 2025" w:date="2025-06-16T16:10:00Z">
                    <w:rPr>
                      <w:b/>
                      <w:bCs/>
                      <w:color w:val="000000"/>
                      <w:highlight w:val="cyan"/>
                    </w:rPr>
                  </w:rPrChange>
                </w:rPr>
                <w:t>197.2</w:t>
              </w:r>
            </w:ins>
          </w:p>
        </w:tc>
        <w:tc>
          <w:tcPr>
            <w:tcW w:w="1500" w:type="dxa"/>
            <w:tcBorders>
              <w:top w:val="nil"/>
              <w:left w:val="nil"/>
              <w:bottom w:val="single" w:sz="4" w:space="0" w:color="auto"/>
              <w:right w:val="single" w:sz="4" w:space="0" w:color="auto"/>
            </w:tcBorders>
            <w:vAlign w:val="center"/>
            <w:tcPrChange w:id="3656" w:author="USA - June 2025" w:date="2025-06-16T14:52:00Z">
              <w:tcPr>
                <w:tcW w:w="1560" w:type="dxa"/>
                <w:gridSpan w:val="2"/>
                <w:tcBorders>
                  <w:top w:val="nil"/>
                  <w:left w:val="nil"/>
                  <w:bottom w:val="single" w:sz="4" w:space="0" w:color="auto"/>
                  <w:right w:val="single" w:sz="4" w:space="0" w:color="auto"/>
                </w:tcBorders>
                <w:vAlign w:val="center"/>
              </w:tcPr>
            </w:tcPrChange>
          </w:tcPr>
          <w:p w14:paraId="18A13532" w14:textId="7D142149" w:rsidR="000B5796" w:rsidRPr="00AA0583" w:rsidRDefault="00621A55">
            <w:pPr>
              <w:pStyle w:val="Tabletext"/>
              <w:jc w:val="center"/>
              <w:rPr>
                <w:ins w:id="3657" w:author="USA - June 2025" w:date="2025-06-16T14:45:00Z"/>
                <w:rFonts w:eastAsiaTheme="minorEastAsia"/>
                <w:rPrChange w:id="3658" w:author="USA - June 2025" w:date="2025-06-16T16:10:00Z">
                  <w:rPr>
                    <w:ins w:id="3659" w:author="USA - June 2025" w:date="2025-06-16T14:45:00Z"/>
                    <w:b/>
                    <w:bCs/>
                    <w:color w:val="000000"/>
                    <w:highlight w:val="cyan"/>
                  </w:rPr>
                </w:rPrChange>
              </w:rPr>
              <w:pPrChange w:id="3660" w:author="USA - June 2025" w:date="2025-06-16T14:51:00Z">
                <w:pPr>
                  <w:tabs>
                    <w:tab w:val="clear" w:pos="1134"/>
                    <w:tab w:val="clear" w:pos="1871"/>
                    <w:tab w:val="clear" w:pos="2268"/>
                  </w:tabs>
                  <w:overflowPunct/>
                  <w:autoSpaceDE/>
                  <w:autoSpaceDN/>
                  <w:adjustRightInd/>
                  <w:spacing w:before="0"/>
                  <w:textAlignment w:val="auto"/>
                </w:pPr>
              </w:pPrChange>
            </w:pPr>
            <w:ins w:id="3661" w:author="Fernandez Jimenez, Virginia" w:date="2025-06-18T11:28:00Z" w16du:dateUtc="2025-06-18T09:28:00Z">
              <w:r>
                <w:rPr>
                  <w:rFonts w:eastAsiaTheme="minorEastAsia"/>
                </w:rPr>
                <w:t>‒</w:t>
              </w:r>
            </w:ins>
            <w:ins w:id="3662" w:author="USA - June 2025" w:date="2025-06-16T14:45:00Z">
              <w:r w:rsidR="000B5796" w:rsidRPr="00AA0583">
                <w:rPr>
                  <w:rFonts w:eastAsiaTheme="minorEastAsia"/>
                  <w:rPrChange w:id="3663" w:author="USA - June 2025" w:date="2025-06-16T16:10:00Z">
                    <w:rPr>
                      <w:b/>
                      <w:bCs/>
                      <w:color w:val="000000"/>
                      <w:highlight w:val="cyan"/>
                    </w:rPr>
                  </w:rPrChange>
                </w:rPr>
                <w:t>206.4</w:t>
              </w:r>
            </w:ins>
          </w:p>
        </w:tc>
      </w:tr>
      <w:tr w:rsidR="000B5796" w:rsidRPr="00AA0583" w14:paraId="33430475" w14:textId="77777777" w:rsidTr="002C15BF">
        <w:trPr>
          <w:trHeight w:val="70"/>
          <w:ins w:id="3664" w:author="USA - June 2025" w:date="2025-06-16T14:45:00Z"/>
          <w:trPrChange w:id="3665" w:author="USA - June 2025" w:date="2025-06-16T14:52:00Z">
            <w:trPr>
              <w:trHeight w:val="600"/>
            </w:trPr>
          </w:trPrChange>
        </w:trPr>
        <w:tc>
          <w:tcPr>
            <w:tcW w:w="4531" w:type="dxa"/>
            <w:tcBorders>
              <w:top w:val="nil"/>
              <w:left w:val="single" w:sz="4" w:space="0" w:color="auto"/>
              <w:bottom w:val="single" w:sz="4" w:space="0" w:color="auto"/>
              <w:right w:val="single" w:sz="4" w:space="0" w:color="auto"/>
            </w:tcBorders>
            <w:vAlign w:val="bottom"/>
            <w:tcPrChange w:id="3666" w:author="USA - June 2025" w:date="2025-06-16T14:52:00Z">
              <w:tcPr>
                <w:tcW w:w="3900" w:type="dxa"/>
                <w:tcBorders>
                  <w:top w:val="nil"/>
                  <w:left w:val="single" w:sz="4" w:space="0" w:color="auto"/>
                  <w:bottom w:val="single" w:sz="4" w:space="0" w:color="auto"/>
                  <w:right w:val="single" w:sz="4" w:space="0" w:color="auto"/>
                </w:tcBorders>
                <w:vAlign w:val="bottom"/>
              </w:tcPr>
            </w:tcPrChange>
          </w:tcPr>
          <w:p w14:paraId="573286B7" w14:textId="77777777" w:rsidR="000B5796" w:rsidRPr="00AA0583" w:rsidRDefault="000B5796" w:rsidP="002C15BF">
            <w:pPr>
              <w:pStyle w:val="Tabletext"/>
              <w:rPr>
                <w:ins w:id="3667" w:author="USA - June 2025" w:date="2025-06-16T14:45:00Z"/>
                <w:rFonts w:eastAsiaTheme="minorEastAsia"/>
                <w:rPrChange w:id="3668" w:author="USA - June 2025" w:date="2025-06-16T16:10:00Z">
                  <w:rPr>
                    <w:ins w:id="3669" w:author="USA - June 2025" w:date="2025-06-16T14:45:00Z"/>
                    <w:b/>
                    <w:bCs/>
                    <w:color w:val="000000"/>
                    <w:highlight w:val="cyan"/>
                  </w:rPr>
                </w:rPrChange>
              </w:rPr>
            </w:pPr>
            <w:ins w:id="3670" w:author="USA - June 2025" w:date="2025-06-16T14:45:00Z">
              <w:r w:rsidRPr="00AA0583">
                <w:rPr>
                  <w:rFonts w:eastAsiaTheme="minorEastAsia"/>
                  <w:rPrChange w:id="3671" w:author="USA - June 2025" w:date="2025-06-16T16:10:00Z">
                    <w:rPr>
                      <w:b/>
                      <w:bCs/>
                      <w:color w:val="000000"/>
                      <w:highlight w:val="cyan"/>
                    </w:rPr>
                  </w:rPrChange>
                </w:rPr>
                <w:t>Margin for (dB)</w:t>
              </w:r>
            </w:ins>
          </w:p>
        </w:tc>
        <w:tc>
          <w:tcPr>
            <w:tcW w:w="1276" w:type="dxa"/>
            <w:tcBorders>
              <w:top w:val="nil"/>
              <w:left w:val="nil"/>
              <w:bottom w:val="single" w:sz="4" w:space="0" w:color="auto"/>
              <w:right w:val="single" w:sz="4" w:space="0" w:color="auto"/>
            </w:tcBorders>
            <w:vAlign w:val="center"/>
            <w:tcPrChange w:id="3672" w:author="USA - June 2025" w:date="2025-06-16T14:52:00Z">
              <w:tcPr>
                <w:tcW w:w="1600" w:type="dxa"/>
                <w:gridSpan w:val="2"/>
                <w:tcBorders>
                  <w:top w:val="nil"/>
                  <w:left w:val="nil"/>
                  <w:bottom w:val="single" w:sz="4" w:space="0" w:color="auto"/>
                  <w:right w:val="single" w:sz="4" w:space="0" w:color="auto"/>
                </w:tcBorders>
                <w:vAlign w:val="center"/>
              </w:tcPr>
            </w:tcPrChange>
          </w:tcPr>
          <w:p w14:paraId="4866F06C" w14:textId="77777777" w:rsidR="000B5796" w:rsidRPr="00AA0583" w:rsidRDefault="000B5796">
            <w:pPr>
              <w:pStyle w:val="Tabletext"/>
              <w:jc w:val="center"/>
              <w:rPr>
                <w:ins w:id="3673" w:author="USA - June 2025" w:date="2025-06-16T14:45:00Z"/>
                <w:rFonts w:eastAsiaTheme="minorEastAsia"/>
                <w:rPrChange w:id="3674" w:author="USA - June 2025" w:date="2025-06-16T16:10:00Z">
                  <w:rPr>
                    <w:ins w:id="3675" w:author="USA - June 2025" w:date="2025-06-16T14:45:00Z"/>
                    <w:b/>
                    <w:bCs/>
                    <w:color w:val="000000"/>
                    <w:highlight w:val="cyan"/>
                  </w:rPr>
                </w:rPrChange>
              </w:rPr>
              <w:pPrChange w:id="3676" w:author="USA - June 2025" w:date="2025-06-16T14:51:00Z">
                <w:pPr>
                  <w:tabs>
                    <w:tab w:val="clear" w:pos="1134"/>
                    <w:tab w:val="clear" w:pos="1871"/>
                    <w:tab w:val="clear" w:pos="2268"/>
                  </w:tabs>
                  <w:overflowPunct/>
                  <w:autoSpaceDE/>
                  <w:autoSpaceDN/>
                  <w:adjustRightInd/>
                  <w:spacing w:before="0"/>
                  <w:textAlignment w:val="auto"/>
                </w:pPr>
              </w:pPrChange>
            </w:pPr>
            <w:ins w:id="3677" w:author="USA - June 2025" w:date="2025-06-16T14:45:00Z">
              <w:r w:rsidRPr="00AA0583">
                <w:rPr>
                  <w:rFonts w:eastAsiaTheme="minorEastAsia"/>
                  <w:rPrChange w:id="3678" w:author="USA - June 2025" w:date="2025-06-16T16:10:00Z">
                    <w:rPr>
                      <w:b/>
                      <w:bCs/>
                      <w:color w:val="000000"/>
                      <w:highlight w:val="cyan"/>
                    </w:rPr>
                  </w:rPrChange>
                </w:rPr>
                <w:t>9.0</w:t>
              </w:r>
            </w:ins>
          </w:p>
        </w:tc>
        <w:tc>
          <w:tcPr>
            <w:tcW w:w="1276" w:type="dxa"/>
            <w:tcBorders>
              <w:top w:val="nil"/>
              <w:left w:val="nil"/>
              <w:bottom w:val="single" w:sz="4" w:space="0" w:color="auto"/>
              <w:right w:val="single" w:sz="4" w:space="0" w:color="auto"/>
            </w:tcBorders>
            <w:vAlign w:val="center"/>
            <w:tcPrChange w:id="3679" w:author="USA - June 2025" w:date="2025-06-16T14:52:00Z">
              <w:tcPr>
                <w:tcW w:w="1480" w:type="dxa"/>
                <w:gridSpan w:val="2"/>
                <w:tcBorders>
                  <w:top w:val="nil"/>
                  <w:left w:val="nil"/>
                  <w:bottom w:val="single" w:sz="4" w:space="0" w:color="auto"/>
                  <w:right w:val="single" w:sz="4" w:space="0" w:color="auto"/>
                </w:tcBorders>
                <w:vAlign w:val="center"/>
              </w:tcPr>
            </w:tcPrChange>
          </w:tcPr>
          <w:p w14:paraId="30224630" w14:textId="77777777" w:rsidR="000B5796" w:rsidRPr="00AA0583" w:rsidRDefault="000B5796">
            <w:pPr>
              <w:pStyle w:val="Tabletext"/>
              <w:jc w:val="center"/>
              <w:rPr>
                <w:ins w:id="3680" w:author="USA - June 2025" w:date="2025-06-16T14:45:00Z"/>
                <w:rFonts w:eastAsiaTheme="minorEastAsia"/>
                <w:rPrChange w:id="3681" w:author="USA - June 2025" w:date="2025-06-16T16:10:00Z">
                  <w:rPr>
                    <w:ins w:id="3682" w:author="USA - June 2025" w:date="2025-06-16T14:45:00Z"/>
                    <w:b/>
                    <w:bCs/>
                    <w:color w:val="000000"/>
                    <w:highlight w:val="cyan"/>
                  </w:rPr>
                </w:rPrChange>
              </w:rPr>
              <w:pPrChange w:id="3683" w:author="USA - June 2025" w:date="2025-06-16T14:51:00Z">
                <w:pPr>
                  <w:tabs>
                    <w:tab w:val="clear" w:pos="1134"/>
                    <w:tab w:val="clear" w:pos="1871"/>
                    <w:tab w:val="clear" w:pos="2268"/>
                  </w:tabs>
                  <w:overflowPunct/>
                  <w:autoSpaceDE/>
                  <w:autoSpaceDN/>
                  <w:adjustRightInd/>
                  <w:spacing w:before="0"/>
                  <w:textAlignment w:val="auto"/>
                </w:pPr>
              </w:pPrChange>
            </w:pPr>
            <w:ins w:id="3684" w:author="USA - June 2025" w:date="2025-06-16T14:45:00Z">
              <w:r w:rsidRPr="00AA0583">
                <w:rPr>
                  <w:rFonts w:eastAsiaTheme="minorEastAsia"/>
                  <w:rPrChange w:id="3685" w:author="USA - June 2025" w:date="2025-06-16T16:10:00Z">
                    <w:rPr>
                      <w:b/>
                      <w:bCs/>
                      <w:color w:val="000000"/>
                      <w:highlight w:val="cyan"/>
                    </w:rPr>
                  </w:rPrChange>
                </w:rPr>
                <w:t>48.7</w:t>
              </w:r>
            </w:ins>
          </w:p>
        </w:tc>
        <w:tc>
          <w:tcPr>
            <w:tcW w:w="1417" w:type="dxa"/>
            <w:tcBorders>
              <w:top w:val="nil"/>
              <w:left w:val="nil"/>
              <w:bottom w:val="single" w:sz="4" w:space="0" w:color="auto"/>
              <w:right w:val="single" w:sz="4" w:space="0" w:color="auto"/>
            </w:tcBorders>
            <w:vAlign w:val="center"/>
            <w:tcPrChange w:id="3686" w:author="USA - June 2025" w:date="2025-06-16T14:52:00Z">
              <w:tcPr>
                <w:tcW w:w="1460" w:type="dxa"/>
                <w:gridSpan w:val="2"/>
                <w:tcBorders>
                  <w:top w:val="nil"/>
                  <w:left w:val="nil"/>
                  <w:bottom w:val="single" w:sz="4" w:space="0" w:color="auto"/>
                  <w:right w:val="single" w:sz="4" w:space="0" w:color="auto"/>
                </w:tcBorders>
                <w:vAlign w:val="center"/>
              </w:tcPr>
            </w:tcPrChange>
          </w:tcPr>
          <w:p w14:paraId="2DEB68F2" w14:textId="77777777" w:rsidR="000B5796" w:rsidRPr="00AA0583" w:rsidRDefault="000B5796">
            <w:pPr>
              <w:pStyle w:val="Tabletext"/>
              <w:jc w:val="center"/>
              <w:rPr>
                <w:ins w:id="3687" w:author="USA - June 2025" w:date="2025-06-16T14:45:00Z"/>
                <w:rFonts w:eastAsiaTheme="minorEastAsia"/>
                <w:rPrChange w:id="3688" w:author="USA - June 2025" w:date="2025-06-16T16:10:00Z">
                  <w:rPr>
                    <w:ins w:id="3689" w:author="USA - June 2025" w:date="2025-06-16T14:45:00Z"/>
                    <w:b/>
                    <w:bCs/>
                    <w:color w:val="000000"/>
                    <w:highlight w:val="cyan"/>
                  </w:rPr>
                </w:rPrChange>
              </w:rPr>
              <w:pPrChange w:id="3690" w:author="USA - June 2025" w:date="2025-06-16T14:51:00Z">
                <w:pPr>
                  <w:tabs>
                    <w:tab w:val="clear" w:pos="1134"/>
                    <w:tab w:val="clear" w:pos="1871"/>
                    <w:tab w:val="clear" w:pos="2268"/>
                  </w:tabs>
                  <w:overflowPunct/>
                  <w:autoSpaceDE/>
                  <w:autoSpaceDN/>
                  <w:adjustRightInd/>
                  <w:spacing w:before="0"/>
                  <w:textAlignment w:val="auto"/>
                </w:pPr>
              </w:pPrChange>
            </w:pPr>
            <w:ins w:id="3691" w:author="USA - June 2025" w:date="2025-06-16T14:45:00Z">
              <w:r w:rsidRPr="00AA0583">
                <w:rPr>
                  <w:rFonts w:eastAsiaTheme="minorEastAsia"/>
                  <w:rPrChange w:id="3692" w:author="USA - June 2025" w:date="2025-06-16T16:10:00Z">
                    <w:rPr>
                      <w:b/>
                      <w:bCs/>
                      <w:color w:val="000000"/>
                      <w:highlight w:val="cyan"/>
                    </w:rPr>
                  </w:rPrChange>
                </w:rPr>
                <w:t>61.9</w:t>
              </w:r>
            </w:ins>
          </w:p>
        </w:tc>
        <w:tc>
          <w:tcPr>
            <w:tcW w:w="1500" w:type="dxa"/>
            <w:tcBorders>
              <w:top w:val="nil"/>
              <w:left w:val="nil"/>
              <w:bottom w:val="single" w:sz="4" w:space="0" w:color="auto"/>
              <w:right w:val="single" w:sz="4" w:space="0" w:color="auto"/>
            </w:tcBorders>
            <w:vAlign w:val="center"/>
            <w:tcPrChange w:id="3693" w:author="USA - June 2025" w:date="2025-06-16T14:52:00Z">
              <w:tcPr>
                <w:tcW w:w="1560" w:type="dxa"/>
                <w:gridSpan w:val="2"/>
                <w:tcBorders>
                  <w:top w:val="nil"/>
                  <w:left w:val="nil"/>
                  <w:bottom w:val="single" w:sz="4" w:space="0" w:color="auto"/>
                  <w:right w:val="single" w:sz="4" w:space="0" w:color="auto"/>
                </w:tcBorders>
                <w:vAlign w:val="center"/>
              </w:tcPr>
            </w:tcPrChange>
          </w:tcPr>
          <w:p w14:paraId="3B25C6A9" w14:textId="77777777" w:rsidR="000B5796" w:rsidRPr="00AA0583" w:rsidRDefault="000B5796">
            <w:pPr>
              <w:pStyle w:val="Tabletext"/>
              <w:jc w:val="center"/>
              <w:rPr>
                <w:ins w:id="3694" w:author="USA - June 2025" w:date="2025-06-16T14:45:00Z"/>
                <w:rFonts w:eastAsiaTheme="minorEastAsia"/>
                <w:rPrChange w:id="3695" w:author="USA - June 2025" w:date="2025-06-16T16:10:00Z">
                  <w:rPr>
                    <w:ins w:id="3696" w:author="USA - June 2025" w:date="2025-06-16T14:45:00Z"/>
                    <w:b/>
                    <w:bCs/>
                    <w:color w:val="000000"/>
                    <w:highlight w:val="cyan"/>
                  </w:rPr>
                </w:rPrChange>
              </w:rPr>
              <w:pPrChange w:id="3697" w:author="USA - June 2025" w:date="2025-06-16T14:51:00Z">
                <w:pPr>
                  <w:tabs>
                    <w:tab w:val="clear" w:pos="1134"/>
                    <w:tab w:val="clear" w:pos="1871"/>
                    <w:tab w:val="clear" w:pos="2268"/>
                  </w:tabs>
                  <w:overflowPunct/>
                  <w:autoSpaceDE/>
                  <w:autoSpaceDN/>
                  <w:adjustRightInd/>
                  <w:spacing w:before="0"/>
                  <w:textAlignment w:val="auto"/>
                </w:pPr>
              </w:pPrChange>
            </w:pPr>
            <w:ins w:id="3698" w:author="USA - June 2025" w:date="2025-06-16T14:45:00Z">
              <w:r w:rsidRPr="00AA0583">
                <w:rPr>
                  <w:rFonts w:eastAsiaTheme="minorEastAsia"/>
                  <w:rPrChange w:id="3699" w:author="USA - June 2025" w:date="2025-06-16T16:10:00Z">
                    <w:rPr>
                      <w:b/>
                      <w:bCs/>
                      <w:color w:val="000000"/>
                      <w:highlight w:val="cyan"/>
                    </w:rPr>
                  </w:rPrChange>
                </w:rPr>
                <w:t>71.1</w:t>
              </w:r>
            </w:ins>
          </w:p>
        </w:tc>
      </w:tr>
      <w:tr w:rsidR="000B5796" w:rsidRPr="00AA0583" w14:paraId="01094227" w14:textId="77777777" w:rsidTr="002C15BF">
        <w:trPr>
          <w:trHeight w:val="70"/>
          <w:ins w:id="3700" w:author="USA - June 2025" w:date="2025-06-16T14:45:00Z"/>
          <w:trPrChange w:id="3701" w:author="USA - June 2025" w:date="2025-06-16T14:52:00Z">
            <w:trPr>
              <w:trHeight w:val="600"/>
            </w:trPr>
          </w:trPrChange>
        </w:trPr>
        <w:tc>
          <w:tcPr>
            <w:tcW w:w="4531" w:type="dxa"/>
            <w:tcBorders>
              <w:top w:val="nil"/>
              <w:left w:val="single" w:sz="4" w:space="0" w:color="auto"/>
              <w:bottom w:val="single" w:sz="4" w:space="0" w:color="auto"/>
              <w:right w:val="single" w:sz="4" w:space="0" w:color="auto"/>
            </w:tcBorders>
            <w:vAlign w:val="bottom"/>
            <w:tcPrChange w:id="3702" w:author="USA - June 2025" w:date="2025-06-16T14:52:00Z">
              <w:tcPr>
                <w:tcW w:w="3900" w:type="dxa"/>
                <w:tcBorders>
                  <w:top w:val="nil"/>
                  <w:left w:val="single" w:sz="4" w:space="0" w:color="auto"/>
                  <w:bottom w:val="single" w:sz="4" w:space="0" w:color="auto"/>
                  <w:right w:val="single" w:sz="4" w:space="0" w:color="auto"/>
                </w:tcBorders>
                <w:vAlign w:val="bottom"/>
              </w:tcPr>
            </w:tcPrChange>
          </w:tcPr>
          <w:p w14:paraId="2D0EC5C9" w14:textId="77777777" w:rsidR="000B5796" w:rsidRPr="00AA0583" w:rsidRDefault="000B5796" w:rsidP="002C15BF">
            <w:pPr>
              <w:pStyle w:val="Tabletext"/>
              <w:rPr>
                <w:ins w:id="3703" w:author="USA - June 2025" w:date="2025-06-16T14:45:00Z"/>
                <w:rFonts w:eastAsiaTheme="minorEastAsia"/>
                <w:rPrChange w:id="3704" w:author="USA - June 2025" w:date="2025-06-16T16:10:00Z">
                  <w:rPr>
                    <w:ins w:id="3705" w:author="USA - June 2025" w:date="2025-06-16T14:45:00Z"/>
                    <w:b/>
                    <w:bCs/>
                    <w:color w:val="000000"/>
                    <w:highlight w:val="cyan"/>
                  </w:rPr>
                </w:rPrChange>
              </w:rPr>
            </w:pPr>
            <w:ins w:id="3706" w:author="USA - June 2025" w:date="2025-06-16T14:45:00Z">
              <w:r w:rsidRPr="00AA0583">
                <w:rPr>
                  <w:rFonts w:eastAsiaTheme="minorEastAsia"/>
                  <w:rPrChange w:id="3707" w:author="USA - June 2025" w:date="2025-06-16T16:10:00Z">
                    <w:rPr>
                      <w:b/>
                      <w:bCs/>
                      <w:color w:val="000000"/>
                      <w:highlight w:val="cyan"/>
                    </w:rPr>
                  </w:rPrChange>
                </w:rPr>
                <w:t>Protection Margin (dB)</w:t>
              </w:r>
            </w:ins>
          </w:p>
        </w:tc>
        <w:tc>
          <w:tcPr>
            <w:tcW w:w="1276" w:type="dxa"/>
            <w:tcBorders>
              <w:top w:val="nil"/>
              <w:left w:val="nil"/>
              <w:bottom w:val="single" w:sz="4" w:space="0" w:color="auto"/>
              <w:right w:val="single" w:sz="4" w:space="0" w:color="auto"/>
            </w:tcBorders>
            <w:vAlign w:val="center"/>
            <w:tcPrChange w:id="3708" w:author="USA - June 2025" w:date="2025-06-16T14:52:00Z">
              <w:tcPr>
                <w:tcW w:w="1600" w:type="dxa"/>
                <w:gridSpan w:val="2"/>
                <w:tcBorders>
                  <w:top w:val="nil"/>
                  <w:left w:val="nil"/>
                  <w:bottom w:val="single" w:sz="4" w:space="0" w:color="auto"/>
                  <w:right w:val="single" w:sz="4" w:space="0" w:color="auto"/>
                </w:tcBorders>
                <w:vAlign w:val="center"/>
              </w:tcPr>
            </w:tcPrChange>
          </w:tcPr>
          <w:p w14:paraId="2AC67C39" w14:textId="77777777" w:rsidR="000B5796" w:rsidRPr="00AA0583" w:rsidRDefault="000B5796">
            <w:pPr>
              <w:pStyle w:val="Tabletext"/>
              <w:jc w:val="center"/>
              <w:rPr>
                <w:ins w:id="3709" w:author="USA - June 2025" w:date="2025-06-16T14:45:00Z"/>
                <w:rFonts w:eastAsiaTheme="minorEastAsia"/>
                <w:rPrChange w:id="3710" w:author="USA - June 2025" w:date="2025-06-16T16:10:00Z">
                  <w:rPr>
                    <w:ins w:id="3711" w:author="USA - June 2025" w:date="2025-06-16T14:45:00Z"/>
                    <w:b/>
                    <w:bCs/>
                    <w:color w:val="000000"/>
                    <w:highlight w:val="cyan"/>
                  </w:rPr>
                </w:rPrChange>
              </w:rPr>
              <w:pPrChange w:id="3712" w:author="USA - June 2025" w:date="2025-06-16T14:51:00Z">
                <w:pPr>
                  <w:tabs>
                    <w:tab w:val="clear" w:pos="1134"/>
                    <w:tab w:val="clear" w:pos="1871"/>
                    <w:tab w:val="clear" w:pos="2268"/>
                  </w:tabs>
                  <w:overflowPunct/>
                  <w:autoSpaceDE/>
                  <w:autoSpaceDN/>
                  <w:adjustRightInd/>
                  <w:spacing w:before="0"/>
                  <w:textAlignment w:val="auto"/>
                </w:pPr>
              </w:pPrChange>
            </w:pPr>
            <w:ins w:id="3713" w:author="USA - June 2025" w:date="2025-06-16T14:45:00Z">
              <w:r w:rsidRPr="00AA0583">
                <w:rPr>
                  <w:rFonts w:eastAsiaTheme="minorEastAsia"/>
                  <w:rPrChange w:id="3714" w:author="USA - June 2025" w:date="2025-06-16T16:10:00Z">
                    <w:rPr>
                      <w:b/>
                      <w:bCs/>
                      <w:color w:val="000000"/>
                      <w:highlight w:val="cyan"/>
                    </w:rPr>
                  </w:rPrChange>
                </w:rPr>
                <w:t>6.0</w:t>
              </w:r>
            </w:ins>
          </w:p>
        </w:tc>
        <w:tc>
          <w:tcPr>
            <w:tcW w:w="1276" w:type="dxa"/>
            <w:tcBorders>
              <w:top w:val="nil"/>
              <w:left w:val="nil"/>
              <w:bottom w:val="single" w:sz="4" w:space="0" w:color="auto"/>
              <w:right w:val="single" w:sz="4" w:space="0" w:color="auto"/>
            </w:tcBorders>
            <w:vAlign w:val="center"/>
            <w:tcPrChange w:id="3715" w:author="USA - June 2025" w:date="2025-06-16T14:52:00Z">
              <w:tcPr>
                <w:tcW w:w="1480" w:type="dxa"/>
                <w:gridSpan w:val="2"/>
                <w:tcBorders>
                  <w:top w:val="nil"/>
                  <w:left w:val="nil"/>
                  <w:bottom w:val="single" w:sz="4" w:space="0" w:color="auto"/>
                  <w:right w:val="single" w:sz="4" w:space="0" w:color="auto"/>
                </w:tcBorders>
                <w:vAlign w:val="center"/>
              </w:tcPr>
            </w:tcPrChange>
          </w:tcPr>
          <w:p w14:paraId="1B986622" w14:textId="77777777" w:rsidR="000B5796" w:rsidRPr="00AA0583" w:rsidRDefault="000B5796">
            <w:pPr>
              <w:pStyle w:val="Tabletext"/>
              <w:jc w:val="center"/>
              <w:rPr>
                <w:ins w:id="3716" w:author="USA - June 2025" w:date="2025-06-16T14:45:00Z"/>
                <w:rFonts w:eastAsiaTheme="minorEastAsia"/>
                <w:rPrChange w:id="3717" w:author="USA - June 2025" w:date="2025-06-16T16:10:00Z">
                  <w:rPr>
                    <w:ins w:id="3718" w:author="USA - June 2025" w:date="2025-06-16T14:45:00Z"/>
                    <w:b/>
                    <w:bCs/>
                    <w:color w:val="000000"/>
                    <w:highlight w:val="cyan"/>
                  </w:rPr>
                </w:rPrChange>
              </w:rPr>
              <w:pPrChange w:id="3719" w:author="USA - June 2025" w:date="2025-06-16T14:51:00Z">
                <w:pPr>
                  <w:tabs>
                    <w:tab w:val="clear" w:pos="1134"/>
                    <w:tab w:val="clear" w:pos="1871"/>
                    <w:tab w:val="clear" w:pos="2268"/>
                  </w:tabs>
                  <w:overflowPunct/>
                  <w:autoSpaceDE/>
                  <w:autoSpaceDN/>
                  <w:adjustRightInd/>
                  <w:spacing w:before="0"/>
                  <w:textAlignment w:val="auto"/>
                </w:pPr>
              </w:pPrChange>
            </w:pPr>
            <w:ins w:id="3720" w:author="USA - June 2025" w:date="2025-06-16T14:45:00Z">
              <w:r w:rsidRPr="00AA0583">
                <w:rPr>
                  <w:rFonts w:eastAsiaTheme="minorEastAsia"/>
                  <w:rPrChange w:id="3721" w:author="USA - June 2025" w:date="2025-06-16T16:10:00Z">
                    <w:rPr>
                      <w:b/>
                      <w:bCs/>
                      <w:color w:val="000000"/>
                      <w:highlight w:val="cyan"/>
                    </w:rPr>
                  </w:rPrChange>
                </w:rPr>
                <w:t>6.0</w:t>
              </w:r>
            </w:ins>
          </w:p>
        </w:tc>
        <w:tc>
          <w:tcPr>
            <w:tcW w:w="1417" w:type="dxa"/>
            <w:tcBorders>
              <w:top w:val="nil"/>
              <w:left w:val="nil"/>
              <w:bottom w:val="single" w:sz="4" w:space="0" w:color="auto"/>
              <w:right w:val="single" w:sz="4" w:space="0" w:color="auto"/>
            </w:tcBorders>
            <w:vAlign w:val="center"/>
            <w:tcPrChange w:id="3722" w:author="USA - June 2025" w:date="2025-06-16T14:52:00Z">
              <w:tcPr>
                <w:tcW w:w="1460" w:type="dxa"/>
                <w:gridSpan w:val="2"/>
                <w:tcBorders>
                  <w:top w:val="nil"/>
                  <w:left w:val="nil"/>
                  <w:bottom w:val="single" w:sz="4" w:space="0" w:color="auto"/>
                  <w:right w:val="single" w:sz="4" w:space="0" w:color="auto"/>
                </w:tcBorders>
                <w:vAlign w:val="center"/>
              </w:tcPr>
            </w:tcPrChange>
          </w:tcPr>
          <w:p w14:paraId="4092EE82" w14:textId="77777777" w:rsidR="000B5796" w:rsidRPr="00AA0583" w:rsidRDefault="000B5796">
            <w:pPr>
              <w:pStyle w:val="Tabletext"/>
              <w:jc w:val="center"/>
              <w:rPr>
                <w:ins w:id="3723" w:author="USA - June 2025" w:date="2025-06-16T14:45:00Z"/>
                <w:rFonts w:eastAsiaTheme="minorEastAsia"/>
                <w:rPrChange w:id="3724" w:author="USA - June 2025" w:date="2025-06-16T16:10:00Z">
                  <w:rPr>
                    <w:ins w:id="3725" w:author="USA - June 2025" w:date="2025-06-16T14:45:00Z"/>
                    <w:b/>
                    <w:bCs/>
                    <w:color w:val="000000"/>
                    <w:highlight w:val="cyan"/>
                  </w:rPr>
                </w:rPrChange>
              </w:rPr>
              <w:pPrChange w:id="3726" w:author="USA - June 2025" w:date="2025-06-16T14:51:00Z">
                <w:pPr>
                  <w:tabs>
                    <w:tab w:val="clear" w:pos="1134"/>
                    <w:tab w:val="clear" w:pos="1871"/>
                    <w:tab w:val="clear" w:pos="2268"/>
                  </w:tabs>
                  <w:overflowPunct/>
                  <w:autoSpaceDE/>
                  <w:autoSpaceDN/>
                  <w:adjustRightInd/>
                  <w:spacing w:before="0"/>
                  <w:textAlignment w:val="auto"/>
                </w:pPr>
              </w:pPrChange>
            </w:pPr>
            <w:ins w:id="3727" w:author="USA - June 2025" w:date="2025-06-16T14:45:00Z">
              <w:r w:rsidRPr="00AA0583">
                <w:rPr>
                  <w:rFonts w:eastAsiaTheme="minorEastAsia"/>
                  <w:rPrChange w:id="3728" w:author="USA - June 2025" w:date="2025-06-16T16:10:00Z">
                    <w:rPr>
                      <w:b/>
                      <w:bCs/>
                      <w:color w:val="000000"/>
                      <w:highlight w:val="cyan"/>
                    </w:rPr>
                  </w:rPrChange>
                </w:rPr>
                <w:t>6.0</w:t>
              </w:r>
            </w:ins>
          </w:p>
        </w:tc>
        <w:tc>
          <w:tcPr>
            <w:tcW w:w="1500" w:type="dxa"/>
            <w:tcBorders>
              <w:top w:val="nil"/>
              <w:left w:val="nil"/>
              <w:bottom w:val="single" w:sz="4" w:space="0" w:color="auto"/>
              <w:right w:val="single" w:sz="4" w:space="0" w:color="auto"/>
            </w:tcBorders>
            <w:vAlign w:val="center"/>
            <w:tcPrChange w:id="3729" w:author="USA - June 2025" w:date="2025-06-16T14:52:00Z">
              <w:tcPr>
                <w:tcW w:w="1560" w:type="dxa"/>
                <w:gridSpan w:val="2"/>
                <w:tcBorders>
                  <w:top w:val="nil"/>
                  <w:left w:val="nil"/>
                  <w:bottom w:val="single" w:sz="4" w:space="0" w:color="auto"/>
                  <w:right w:val="single" w:sz="4" w:space="0" w:color="auto"/>
                </w:tcBorders>
                <w:vAlign w:val="center"/>
              </w:tcPr>
            </w:tcPrChange>
          </w:tcPr>
          <w:p w14:paraId="5FD4C7FE" w14:textId="77777777" w:rsidR="000B5796" w:rsidRPr="00AA0583" w:rsidRDefault="000B5796">
            <w:pPr>
              <w:pStyle w:val="Tabletext"/>
              <w:jc w:val="center"/>
              <w:rPr>
                <w:ins w:id="3730" w:author="USA - June 2025" w:date="2025-06-16T14:45:00Z"/>
                <w:rFonts w:eastAsiaTheme="minorEastAsia"/>
                <w:rPrChange w:id="3731" w:author="USA - June 2025" w:date="2025-06-16T16:10:00Z">
                  <w:rPr>
                    <w:ins w:id="3732" w:author="USA - June 2025" w:date="2025-06-16T14:45:00Z"/>
                    <w:b/>
                    <w:bCs/>
                    <w:color w:val="000000"/>
                    <w:highlight w:val="cyan"/>
                  </w:rPr>
                </w:rPrChange>
              </w:rPr>
              <w:pPrChange w:id="3733" w:author="USA - June 2025" w:date="2025-06-16T14:51:00Z">
                <w:pPr>
                  <w:tabs>
                    <w:tab w:val="clear" w:pos="1134"/>
                    <w:tab w:val="clear" w:pos="1871"/>
                    <w:tab w:val="clear" w:pos="2268"/>
                  </w:tabs>
                  <w:overflowPunct/>
                  <w:autoSpaceDE/>
                  <w:autoSpaceDN/>
                  <w:adjustRightInd/>
                  <w:spacing w:before="0"/>
                  <w:textAlignment w:val="auto"/>
                </w:pPr>
              </w:pPrChange>
            </w:pPr>
            <w:ins w:id="3734" w:author="USA - June 2025" w:date="2025-06-16T14:45:00Z">
              <w:r w:rsidRPr="00AA0583">
                <w:rPr>
                  <w:rFonts w:eastAsiaTheme="minorEastAsia"/>
                  <w:rPrChange w:id="3735" w:author="USA - June 2025" w:date="2025-06-16T16:10:00Z">
                    <w:rPr>
                      <w:b/>
                      <w:bCs/>
                      <w:color w:val="000000"/>
                      <w:highlight w:val="cyan"/>
                    </w:rPr>
                  </w:rPrChange>
                </w:rPr>
                <w:t>6.0</w:t>
              </w:r>
            </w:ins>
          </w:p>
        </w:tc>
      </w:tr>
      <w:tr w:rsidR="000B5796" w:rsidRPr="000C4903" w14:paraId="15AE11B8" w14:textId="77777777" w:rsidTr="002C15BF">
        <w:trPr>
          <w:trHeight w:val="70"/>
          <w:ins w:id="3736" w:author="USA - June 2025" w:date="2025-06-16T14:45:00Z"/>
          <w:trPrChange w:id="3737" w:author="USA - June 2025" w:date="2025-06-16T14:52:00Z">
            <w:trPr>
              <w:trHeight w:val="600"/>
            </w:trPr>
          </w:trPrChange>
        </w:trPr>
        <w:tc>
          <w:tcPr>
            <w:tcW w:w="4531" w:type="dxa"/>
            <w:tcBorders>
              <w:top w:val="nil"/>
              <w:left w:val="single" w:sz="4" w:space="0" w:color="auto"/>
              <w:bottom w:val="single" w:sz="4" w:space="0" w:color="auto"/>
              <w:right w:val="single" w:sz="4" w:space="0" w:color="auto"/>
            </w:tcBorders>
            <w:vAlign w:val="bottom"/>
            <w:tcPrChange w:id="3738" w:author="USA - June 2025" w:date="2025-06-16T14:52:00Z">
              <w:tcPr>
                <w:tcW w:w="3900" w:type="dxa"/>
                <w:tcBorders>
                  <w:top w:val="nil"/>
                  <w:left w:val="single" w:sz="4" w:space="0" w:color="auto"/>
                  <w:bottom w:val="single" w:sz="4" w:space="0" w:color="auto"/>
                  <w:right w:val="single" w:sz="4" w:space="0" w:color="auto"/>
                </w:tcBorders>
                <w:vAlign w:val="bottom"/>
              </w:tcPr>
            </w:tcPrChange>
          </w:tcPr>
          <w:p w14:paraId="5B3B94B4" w14:textId="77777777" w:rsidR="000B5796" w:rsidRPr="00AA0583" w:rsidRDefault="000B5796" w:rsidP="002C15BF">
            <w:pPr>
              <w:pStyle w:val="Tabletext"/>
              <w:rPr>
                <w:ins w:id="3739" w:author="USA - June 2025" w:date="2025-06-16T14:45:00Z"/>
                <w:rFonts w:eastAsiaTheme="minorEastAsia"/>
                <w:rPrChange w:id="3740" w:author="USA - June 2025" w:date="2025-06-16T16:10:00Z">
                  <w:rPr>
                    <w:ins w:id="3741" w:author="USA - June 2025" w:date="2025-06-16T14:45:00Z"/>
                    <w:b/>
                    <w:bCs/>
                    <w:color w:val="000000"/>
                    <w:highlight w:val="cyan"/>
                  </w:rPr>
                </w:rPrChange>
              </w:rPr>
            </w:pPr>
            <w:ins w:id="3742" w:author="USA - June 2025" w:date="2025-06-16T14:45:00Z">
              <w:r w:rsidRPr="00AA0583">
                <w:rPr>
                  <w:rFonts w:eastAsiaTheme="minorEastAsia"/>
                  <w:rPrChange w:id="3743" w:author="USA - June 2025" w:date="2025-06-16T16:10:00Z">
                    <w:rPr>
                      <w:b/>
                      <w:bCs/>
                      <w:color w:val="000000"/>
                      <w:highlight w:val="cyan"/>
                    </w:rPr>
                  </w:rPrChange>
                </w:rPr>
                <w:t>Number of Devices for (dB) BEFORE exceeding IMT UE RF Sensitivity</w:t>
              </w:r>
            </w:ins>
          </w:p>
        </w:tc>
        <w:tc>
          <w:tcPr>
            <w:tcW w:w="1276" w:type="dxa"/>
            <w:tcBorders>
              <w:top w:val="nil"/>
              <w:left w:val="nil"/>
              <w:bottom w:val="single" w:sz="4" w:space="0" w:color="auto"/>
              <w:right w:val="single" w:sz="4" w:space="0" w:color="auto"/>
            </w:tcBorders>
            <w:vAlign w:val="center"/>
            <w:tcPrChange w:id="3744" w:author="USA - June 2025" w:date="2025-06-16T14:52:00Z">
              <w:tcPr>
                <w:tcW w:w="1600" w:type="dxa"/>
                <w:gridSpan w:val="2"/>
                <w:tcBorders>
                  <w:top w:val="nil"/>
                  <w:left w:val="nil"/>
                  <w:bottom w:val="single" w:sz="4" w:space="0" w:color="auto"/>
                  <w:right w:val="single" w:sz="4" w:space="0" w:color="auto"/>
                </w:tcBorders>
                <w:vAlign w:val="center"/>
              </w:tcPr>
            </w:tcPrChange>
          </w:tcPr>
          <w:p w14:paraId="17C4A29F" w14:textId="0A091D43" w:rsidR="000B5796" w:rsidRPr="00AA0583" w:rsidRDefault="000B5796">
            <w:pPr>
              <w:pStyle w:val="Tabletext"/>
              <w:jc w:val="center"/>
              <w:rPr>
                <w:ins w:id="3745" w:author="USA - June 2025" w:date="2025-06-16T14:45:00Z"/>
                <w:rFonts w:eastAsiaTheme="minorEastAsia"/>
                <w:rPrChange w:id="3746" w:author="USA - June 2025" w:date="2025-06-16T16:10:00Z">
                  <w:rPr>
                    <w:ins w:id="3747" w:author="USA - June 2025" w:date="2025-06-16T14:45:00Z"/>
                    <w:b/>
                    <w:bCs/>
                    <w:color w:val="000000"/>
                    <w:highlight w:val="cyan"/>
                  </w:rPr>
                </w:rPrChange>
              </w:rPr>
              <w:pPrChange w:id="3748" w:author="USA - June 2025" w:date="2025-06-16T14:51:00Z">
                <w:pPr>
                  <w:tabs>
                    <w:tab w:val="clear" w:pos="1134"/>
                    <w:tab w:val="clear" w:pos="1871"/>
                    <w:tab w:val="clear" w:pos="2268"/>
                  </w:tabs>
                  <w:overflowPunct/>
                  <w:autoSpaceDE/>
                  <w:autoSpaceDN/>
                  <w:adjustRightInd/>
                  <w:spacing w:before="0"/>
                  <w:textAlignment w:val="auto"/>
                </w:pPr>
              </w:pPrChange>
            </w:pPr>
            <w:ins w:id="3749" w:author="USA - June 2025" w:date="2025-06-16T14:45:00Z">
              <w:r w:rsidRPr="00AA0583">
                <w:rPr>
                  <w:rFonts w:eastAsiaTheme="minorEastAsia"/>
                  <w:rPrChange w:id="3750" w:author="USA - June 2025" w:date="2025-06-16T16:10:00Z">
                    <w:rPr>
                      <w:b/>
                      <w:bCs/>
                      <w:color w:val="000000"/>
                      <w:highlight w:val="cyan"/>
                    </w:rPr>
                  </w:rPrChange>
                </w:rPr>
                <w:t>2</w:t>
              </w:r>
            </w:ins>
          </w:p>
        </w:tc>
        <w:tc>
          <w:tcPr>
            <w:tcW w:w="1276" w:type="dxa"/>
            <w:tcBorders>
              <w:top w:val="nil"/>
              <w:left w:val="nil"/>
              <w:bottom w:val="single" w:sz="4" w:space="0" w:color="auto"/>
              <w:right w:val="single" w:sz="4" w:space="0" w:color="auto"/>
            </w:tcBorders>
            <w:vAlign w:val="center"/>
            <w:tcPrChange w:id="3751" w:author="USA - June 2025" w:date="2025-06-16T14:52:00Z">
              <w:tcPr>
                <w:tcW w:w="1480" w:type="dxa"/>
                <w:gridSpan w:val="2"/>
                <w:tcBorders>
                  <w:top w:val="nil"/>
                  <w:left w:val="nil"/>
                  <w:bottom w:val="single" w:sz="4" w:space="0" w:color="auto"/>
                  <w:right w:val="single" w:sz="4" w:space="0" w:color="auto"/>
                </w:tcBorders>
                <w:vAlign w:val="center"/>
              </w:tcPr>
            </w:tcPrChange>
          </w:tcPr>
          <w:p w14:paraId="6D9F7BE9" w14:textId="138BB4E4" w:rsidR="000B5796" w:rsidRPr="00AA0583" w:rsidRDefault="000B5796">
            <w:pPr>
              <w:pStyle w:val="Tabletext"/>
              <w:jc w:val="center"/>
              <w:rPr>
                <w:ins w:id="3752" w:author="USA - June 2025" w:date="2025-06-16T14:45:00Z"/>
                <w:rFonts w:eastAsiaTheme="minorEastAsia"/>
                <w:rPrChange w:id="3753" w:author="USA - June 2025" w:date="2025-06-16T16:10:00Z">
                  <w:rPr>
                    <w:ins w:id="3754" w:author="USA - June 2025" w:date="2025-06-16T14:45:00Z"/>
                    <w:b/>
                    <w:bCs/>
                    <w:color w:val="000000"/>
                    <w:highlight w:val="cyan"/>
                  </w:rPr>
                </w:rPrChange>
              </w:rPr>
              <w:pPrChange w:id="3755" w:author="USA - June 2025" w:date="2025-06-16T14:51:00Z">
                <w:pPr>
                  <w:tabs>
                    <w:tab w:val="clear" w:pos="1134"/>
                    <w:tab w:val="clear" w:pos="1871"/>
                    <w:tab w:val="clear" w:pos="2268"/>
                  </w:tabs>
                  <w:overflowPunct/>
                  <w:autoSpaceDE/>
                  <w:autoSpaceDN/>
                  <w:adjustRightInd/>
                  <w:spacing w:before="0"/>
                  <w:textAlignment w:val="auto"/>
                </w:pPr>
              </w:pPrChange>
            </w:pPr>
            <w:ins w:id="3756" w:author="USA - June 2025" w:date="2025-06-16T14:45:00Z">
              <w:r w:rsidRPr="00AA0583">
                <w:rPr>
                  <w:rFonts w:eastAsiaTheme="minorEastAsia"/>
                  <w:rPrChange w:id="3757" w:author="USA - June 2025" w:date="2025-06-16T16:10:00Z">
                    <w:rPr>
                      <w:b/>
                      <w:bCs/>
                      <w:color w:val="000000"/>
                      <w:highlight w:val="cyan"/>
                    </w:rPr>
                  </w:rPrChange>
                </w:rPr>
                <w:t>18,624</w:t>
              </w:r>
            </w:ins>
          </w:p>
        </w:tc>
        <w:tc>
          <w:tcPr>
            <w:tcW w:w="1417" w:type="dxa"/>
            <w:tcBorders>
              <w:top w:val="nil"/>
              <w:left w:val="nil"/>
              <w:bottom w:val="single" w:sz="4" w:space="0" w:color="auto"/>
              <w:right w:val="single" w:sz="4" w:space="0" w:color="auto"/>
            </w:tcBorders>
            <w:vAlign w:val="center"/>
            <w:tcPrChange w:id="3758" w:author="USA - June 2025" w:date="2025-06-16T14:52:00Z">
              <w:tcPr>
                <w:tcW w:w="1460" w:type="dxa"/>
                <w:gridSpan w:val="2"/>
                <w:tcBorders>
                  <w:top w:val="nil"/>
                  <w:left w:val="nil"/>
                  <w:bottom w:val="single" w:sz="4" w:space="0" w:color="auto"/>
                  <w:right w:val="single" w:sz="4" w:space="0" w:color="auto"/>
                </w:tcBorders>
                <w:vAlign w:val="center"/>
              </w:tcPr>
            </w:tcPrChange>
          </w:tcPr>
          <w:p w14:paraId="1A6184CB" w14:textId="397672B2" w:rsidR="000B5796" w:rsidRPr="00AA0583" w:rsidRDefault="000B5796">
            <w:pPr>
              <w:pStyle w:val="Tabletext"/>
              <w:jc w:val="center"/>
              <w:rPr>
                <w:ins w:id="3759" w:author="USA - June 2025" w:date="2025-06-16T14:45:00Z"/>
                <w:rFonts w:eastAsiaTheme="minorEastAsia"/>
                <w:rPrChange w:id="3760" w:author="USA - June 2025" w:date="2025-06-16T16:10:00Z">
                  <w:rPr>
                    <w:ins w:id="3761" w:author="USA - June 2025" w:date="2025-06-16T14:45:00Z"/>
                    <w:b/>
                    <w:bCs/>
                    <w:color w:val="000000"/>
                    <w:highlight w:val="cyan"/>
                  </w:rPr>
                </w:rPrChange>
              </w:rPr>
              <w:pPrChange w:id="3762" w:author="USA - June 2025" w:date="2025-06-16T14:51:00Z">
                <w:pPr>
                  <w:tabs>
                    <w:tab w:val="clear" w:pos="1134"/>
                    <w:tab w:val="clear" w:pos="1871"/>
                    <w:tab w:val="clear" w:pos="2268"/>
                  </w:tabs>
                  <w:overflowPunct/>
                  <w:autoSpaceDE/>
                  <w:autoSpaceDN/>
                  <w:adjustRightInd/>
                  <w:spacing w:before="0"/>
                  <w:textAlignment w:val="auto"/>
                </w:pPr>
              </w:pPrChange>
            </w:pPr>
            <w:ins w:id="3763" w:author="USA - June 2025" w:date="2025-06-16T14:45:00Z">
              <w:r w:rsidRPr="00AA0583">
                <w:rPr>
                  <w:rFonts w:eastAsiaTheme="minorEastAsia"/>
                  <w:rPrChange w:id="3764" w:author="USA - June 2025" w:date="2025-06-16T16:10:00Z">
                    <w:rPr>
                      <w:b/>
                      <w:bCs/>
                      <w:color w:val="000000"/>
                      <w:highlight w:val="cyan"/>
                    </w:rPr>
                  </w:rPrChange>
                </w:rPr>
                <w:t>391,018</w:t>
              </w:r>
            </w:ins>
          </w:p>
        </w:tc>
        <w:tc>
          <w:tcPr>
            <w:tcW w:w="1500" w:type="dxa"/>
            <w:tcBorders>
              <w:top w:val="nil"/>
              <w:left w:val="nil"/>
              <w:bottom w:val="single" w:sz="4" w:space="0" w:color="auto"/>
              <w:right w:val="single" w:sz="4" w:space="0" w:color="auto"/>
            </w:tcBorders>
            <w:vAlign w:val="center"/>
            <w:tcPrChange w:id="3765" w:author="USA - June 2025" w:date="2025-06-16T14:52:00Z">
              <w:tcPr>
                <w:tcW w:w="1560" w:type="dxa"/>
                <w:gridSpan w:val="2"/>
                <w:tcBorders>
                  <w:top w:val="nil"/>
                  <w:left w:val="nil"/>
                  <w:bottom w:val="single" w:sz="4" w:space="0" w:color="auto"/>
                  <w:right w:val="single" w:sz="4" w:space="0" w:color="auto"/>
                </w:tcBorders>
                <w:vAlign w:val="center"/>
              </w:tcPr>
            </w:tcPrChange>
          </w:tcPr>
          <w:p w14:paraId="2A302FFF" w14:textId="7604C576" w:rsidR="000B5796" w:rsidRPr="00AA0583" w:rsidRDefault="000B5796">
            <w:pPr>
              <w:pStyle w:val="Tabletext"/>
              <w:jc w:val="center"/>
              <w:rPr>
                <w:ins w:id="3766" w:author="USA - June 2025" w:date="2025-06-16T14:45:00Z"/>
                <w:rFonts w:eastAsiaTheme="minorEastAsia"/>
                <w:rPrChange w:id="3767" w:author="USA - June 2025" w:date="2025-06-16T16:10:00Z">
                  <w:rPr>
                    <w:ins w:id="3768" w:author="USA - June 2025" w:date="2025-06-16T14:45:00Z"/>
                    <w:b/>
                    <w:bCs/>
                    <w:color w:val="000000"/>
                    <w:highlight w:val="cyan"/>
                  </w:rPr>
                </w:rPrChange>
              </w:rPr>
              <w:pPrChange w:id="3769" w:author="USA - June 2025" w:date="2025-06-16T14:51:00Z">
                <w:pPr>
                  <w:tabs>
                    <w:tab w:val="clear" w:pos="1134"/>
                    <w:tab w:val="clear" w:pos="1871"/>
                    <w:tab w:val="clear" w:pos="2268"/>
                  </w:tabs>
                  <w:overflowPunct/>
                  <w:autoSpaceDE/>
                  <w:autoSpaceDN/>
                  <w:adjustRightInd/>
                  <w:spacing w:before="0"/>
                  <w:textAlignment w:val="auto"/>
                </w:pPr>
              </w:pPrChange>
            </w:pPr>
            <w:ins w:id="3770" w:author="USA - June 2025" w:date="2025-06-16T14:45:00Z">
              <w:r w:rsidRPr="00AA0583">
                <w:rPr>
                  <w:rFonts w:eastAsiaTheme="minorEastAsia"/>
                  <w:rPrChange w:id="3771" w:author="USA - June 2025" w:date="2025-06-16T16:10:00Z">
                    <w:rPr>
                      <w:b/>
                      <w:bCs/>
                      <w:color w:val="000000"/>
                      <w:highlight w:val="cyan"/>
                    </w:rPr>
                  </w:rPrChange>
                </w:rPr>
                <w:t>3,261,341</w:t>
              </w:r>
            </w:ins>
          </w:p>
        </w:tc>
      </w:tr>
    </w:tbl>
    <w:p w14:paraId="628BF705" w14:textId="77777777" w:rsidR="003E5C04" w:rsidRDefault="003E5C04" w:rsidP="006C23EF">
      <w:pPr>
        <w:pStyle w:val="Tablefin"/>
        <w:rPr>
          <w:ins w:id="3772" w:author="USA - June 2025" w:date="2025-06-16T05:31:00Z"/>
        </w:rPr>
      </w:pPr>
    </w:p>
    <w:p w14:paraId="75D770F1" w14:textId="0586A321" w:rsidR="00AD0722" w:rsidRPr="00BE29DD" w:rsidRDefault="00AD0722" w:rsidP="00AD0722">
      <w:pPr>
        <w:rPr>
          <w:ins w:id="3773" w:author="USA" w:date="2024-05-09T11:46:00Z"/>
        </w:rPr>
      </w:pPr>
      <w:ins w:id="3774" w:author="USA" w:date="2024-05-09T11:46:00Z">
        <w:r w:rsidRPr="00BE29DD">
          <w:t>Table A2.6 shows the impact of 24.1-24.15 GHz Beam WPT on IMT BS in the 24 GHz IMT band. It can be seen</w:t>
        </w:r>
      </w:ins>
      <w:ins w:id="3775" w:author="USA - June 2025" w:date="2025-06-16T15:43:00Z">
        <w:r w:rsidR="008A3023">
          <w:t>,</w:t>
        </w:r>
      </w:ins>
      <w:ins w:id="3776" w:author="USA" w:date="2024-05-09T11:46:00Z">
        <w:r w:rsidRPr="00BE29DD">
          <w:t xml:space="preserve"> that even at 10m separation with path losses due only to free space propagation and building penetration loss a BS could operate without OOBE harmful interference even with more </w:t>
        </w:r>
        <w:r w:rsidRPr="00AA0583">
          <w:t xml:space="preserve">than </w:t>
        </w:r>
      </w:ins>
      <w:ins w:id="3777" w:author="USA - June 2025" w:date="2025-06-16T16:28:00Z">
        <w:r w:rsidR="003D5D58" w:rsidRPr="00AA0583">
          <w:t>twenty-five</w:t>
        </w:r>
      </w:ins>
      <w:ins w:id="3778" w:author="USA" w:date="2024-05-09T11:46:00Z">
        <w:r w:rsidRPr="00AA0583">
          <w:t xml:space="preserve"> 24 GHz </w:t>
        </w:r>
      </w:ins>
      <w:ins w:id="3779" w:author="USA_2025" w:date="2025-04-09T11:17:00Z">
        <w:r w:rsidRPr="00AA0583">
          <w:t xml:space="preserve">Beam </w:t>
        </w:r>
      </w:ins>
      <w:ins w:id="3780" w:author="USA" w:date="2024-05-09T11:46:00Z">
        <w:r w:rsidRPr="00AA0583">
          <w:t>WPT devices within this distance.</w:t>
        </w:r>
      </w:ins>
    </w:p>
    <w:p w14:paraId="6514C13D" w14:textId="77777777" w:rsidR="00AD0722" w:rsidRPr="00BE29DD" w:rsidRDefault="00AD0722" w:rsidP="00AD0722">
      <w:pPr>
        <w:pStyle w:val="TableNo"/>
        <w:keepLines/>
        <w:rPr>
          <w:ins w:id="3781" w:author="USA" w:date="2024-05-09T11:46:00Z"/>
        </w:rPr>
      </w:pPr>
      <w:ins w:id="3782" w:author="USA" w:date="2024-05-09T11:46:00Z">
        <w:r w:rsidRPr="00BE29DD">
          <w:t>TABLE A2.6</w:t>
        </w:r>
      </w:ins>
    </w:p>
    <w:p w14:paraId="6943EDC4" w14:textId="60E5D8D0" w:rsidR="00DA50C0" w:rsidRPr="00DA50C0" w:rsidRDefault="00AD0722" w:rsidP="006B3669">
      <w:pPr>
        <w:pStyle w:val="Tabletitle"/>
        <w:rPr>
          <w:ins w:id="3783" w:author="USA" w:date="2024-05-09T11:46:00Z"/>
        </w:rPr>
      </w:pPr>
      <w:ins w:id="3784" w:author="USA" w:date="2024-05-09T11:46:00Z">
        <w:r w:rsidRPr="00BE29DD">
          <w:t>Power budget for 24.25-27.5 IMT BS Impact</w:t>
        </w:r>
      </w:ins>
    </w:p>
    <w:tbl>
      <w:tblPr>
        <w:tblW w:w="9990" w:type="dxa"/>
        <w:tblLook w:val="04A0" w:firstRow="1" w:lastRow="0" w:firstColumn="1" w:lastColumn="0" w:noHBand="0" w:noVBand="1"/>
        <w:tblPrChange w:id="3785" w:author="USA - June 2025" w:date="2025-06-16T15:04:00Z">
          <w:tblPr>
            <w:tblW w:w="9990" w:type="dxa"/>
            <w:tblLook w:val="04A0" w:firstRow="1" w:lastRow="0" w:firstColumn="1" w:lastColumn="0" w:noHBand="0" w:noVBand="1"/>
          </w:tblPr>
        </w:tblPrChange>
      </w:tblPr>
      <w:tblGrid>
        <w:gridCol w:w="4531"/>
        <w:gridCol w:w="1276"/>
        <w:gridCol w:w="1387"/>
        <w:gridCol w:w="1266"/>
        <w:gridCol w:w="1530"/>
        <w:tblGridChange w:id="3786">
          <w:tblGrid>
            <w:gridCol w:w="3934"/>
            <w:gridCol w:w="286"/>
            <w:gridCol w:w="311"/>
            <w:gridCol w:w="1043"/>
            <w:gridCol w:w="233"/>
            <w:gridCol w:w="53"/>
            <w:gridCol w:w="1334"/>
            <w:gridCol w:w="286"/>
            <w:gridCol w:w="980"/>
            <w:gridCol w:w="700"/>
            <w:gridCol w:w="830"/>
            <w:gridCol w:w="530"/>
          </w:tblGrid>
        </w:tblGridChange>
      </w:tblGrid>
      <w:tr w:rsidR="00DA50C0" w:rsidRPr="00AA0583" w14:paraId="17FC5A5B" w14:textId="77777777" w:rsidTr="002C15BF">
        <w:trPr>
          <w:trHeight w:val="60"/>
          <w:tblHeader/>
          <w:ins w:id="3787" w:author="USA - June 2025" w:date="2025-06-16T14:59:00Z"/>
          <w:trPrChange w:id="3788" w:author="USA - June 2025" w:date="2025-06-16T15:04:00Z">
            <w:trPr>
              <w:gridAfter w:val="0"/>
              <w:trHeight w:val="60"/>
            </w:trPr>
          </w:trPrChange>
        </w:trPr>
        <w:tc>
          <w:tcPr>
            <w:tcW w:w="45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Change w:id="3789" w:author="USA - June 2025" w:date="2025-06-16T15:04:00Z">
              <w:tcPr>
                <w:tcW w:w="3934" w:type="dxa"/>
                <w:tcBorders>
                  <w:top w:val="single" w:sz="4" w:space="0" w:color="auto"/>
                  <w:left w:val="single" w:sz="4" w:space="0" w:color="auto"/>
                  <w:bottom w:val="single" w:sz="4" w:space="0" w:color="auto"/>
                  <w:right w:val="single" w:sz="4" w:space="0" w:color="auto"/>
                </w:tcBorders>
                <w:vAlign w:val="bottom"/>
              </w:tcPr>
            </w:tcPrChange>
          </w:tcPr>
          <w:p w14:paraId="04ECD902" w14:textId="1DF3E0B5" w:rsidR="00DA50C0" w:rsidRPr="00950089" w:rsidRDefault="00DA50C0" w:rsidP="002C15BF">
            <w:pPr>
              <w:pStyle w:val="Tablehead"/>
              <w:rPr>
                <w:ins w:id="3790" w:author="USA - June 2025" w:date="2025-06-16T14:59:00Z"/>
                <w:rFonts w:eastAsiaTheme="minorEastAsia"/>
              </w:rPr>
            </w:pPr>
            <w:ins w:id="3791" w:author="USA - June 2025" w:date="2025-06-16T15:00:00Z">
              <w:r w:rsidRPr="00950089">
                <w:rPr>
                  <w:rFonts w:eastAsiaTheme="minorEastAsia"/>
                </w:rPr>
                <w:t>Distance from IMT BS Antenna (m)</w:t>
              </w:r>
            </w:ins>
          </w:p>
        </w:tc>
        <w:tc>
          <w:tcPr>
            <w:tcW w:w="1276"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3792" w:author="USA - June 2025" w:date="2025-06-16T15:04:00Z">
              <w:tcPr>
                <w:tcW w:w="1640" w:type="dxa"/>
                <w:gridSpan w:val="3"/>
                <w:tcBorders>
                  <w:top w:val="single" w:sz="4" w:space="0" w:color="auto"/>
                  <w:left w:val="nil"/>
                  <w:bottom w:val="single" w:sz="4" w:space="0" w:color="auto"/>
                  <w:right w:val="single" w:sz="4" w:space="0" w:color="auto"/>
                </w:tcBorders>
              </w:tcPr>
            </w:tcPrChange>
          </w:tcPr>
          <w:p w14:paraId="0D4DD43B" w14:textId="30003B8C" w:rsidR="00DA50C0" w:rsidRPr="00BA4BFB" w:rsidRDefault="00DA50C0">
            <w:pPr>
              <w:pStyle w:val="Tablehead"/>
              <w:rPr>
                <w:ins w:id="3793" w:author="USA - June 2025" w:date="2025-06-16T14:59:00Z"/>
                <w:rFonts w:eastAsiaTheme="minorEastAsia"/>
              </w:rPr>
              <w:pPrChange w:id="3794" w:author="USA - June 2025" w:date="2025-06-16T15:04:00Z">
                <w:pPr>
                  <w:tabs>
                    <w:tab w:val="clear" w:pos="1134"/>
                    <w:tab w:val="clear" w:pos="1871"/>
                    <w:tab w:val="clear" w:pos="2268"/>
                  </w:tabs>
                  <w:overflowPunct/>
                  <w:autoSpaceDE/>
                  <w:autoSpaceDN/>
                  <w:adjustRightInd/>
                  <w:spacing w:before="0"/>
                  <w:textAlignment w:val="auto"/>
                </w:pPr>
              </w:pPrChange>
            </w:pPr>
            <w:ins w:id="3795" w:author="USA - June 2025" w:date="2025-06-16T15:00:00Z">
              <w:r w:rsidRPr="00BA4BFB">
                <w:rPr>
                  <w:rFonts w:eastAsiaTheme="minorEastAsia"/>
                </w:rPr>
                <w:t>10.00</w:t>
              </w:r>
            </w:ins>
          </w:p>
        </w:tc>
        <w:tc>
          <w:tcPr>
            <w:tcW w:w="1387"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3796" w:author="USA - June 2025" w:date="2025-06-16T15:04:00Z">
              <w:tcPr>
                <w:tcW w:w="1620" w:type="dxa"/>
                <w:gridSpan w:val="3"/>
                <w:tcBorders>
                  <w:top w:val="single" w:sz="4" w:space="0" w:color="auto"/>
                  <w:left w:val="nil"/>
                  <w:bottom w:val="single" w:sz="4" w:space="0" w:color="auto"/>
                  <w:right w:val="single" w:sz="4" w:space="0" w:color="auto"/>
                </w:tcBorders>
              </w:tcPr>
            </w:tcPrChange>
          </w:tcPr>
          <w:p w14:paraId="7DD39F3E" w14:textId="13F941C1" w:rsidR="00DA50C0" w:rsidRPr="002F31FB" w:rsidRDefault="00DA50C0">
            <w:pPr>
              <w:pStyle w:val="Tablehead"/>
              <w:rPr>
                <w:ins w:id="3797" w:author="USA - June 2025" w:date="2025-06-16T14:59:00Z"/>
                <w:rFonts w:eastAsiaTheme="minorEastAsia"/>
              </w:rPr>
              <w:pPrChange w:id="3798" w:author="USA - June 2025" w:date="2025-06-16T15:04:00Z">
                <w:pPr>
                  <w:tabs>
                    <w:tab w:val="clear" w:pos="1134"/>
                    <w:tab w:val="clear" w:pos="1871"/>
                    <w:tab w:val="clear" w:pos="2268"/>
                  </w:tabs>
                  <w:overflowPunct/>
                  <w:autoSpaceDE/>
                  <w:autoSpaceDN/>
                  <w:adjustRightInd/>
                  <w:spacing w:before="0"/>
                  <w:textAlignment w:val="auto"/>
                </w:pPr>
              </w:pPrChange>
            </w:pPr>
            <w:ins w:id="3799" w:author="USA - June 2025" w:date="2025-06-16T15:00:00Z">
              <w:r w:rsidRPr="002F31FB">
                <w:rPr>
                  <w:rFonts w:eastAsiaTheme="minorEastAsia"/>
                </w:rPr>
                <w:t>50.00</w:t>
              </w:r>
            </w:ins>
          </w:p>
        </w:tc>
        <w:tc>
          <w:tcPr>
            <w:tcW w:w="1266"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3800" w:author="USA - June 2025" w:date="2025-06-16T15:04:00Z">
              <w:tcPr>
                <w:tcW w:w="1266" w:type="dxa"/>
                <w:gridSpan w:val="2"/>
                <w:tcBorders>
                  <w:top w:val="single" w:sz="4" w:space="0" w:color="auto"/>
                  <w:left w:val="nil"/>
                  <w:bottom w:val="single" w:sz="4" w:space="0" w:color="auto"/>
                  <w:right w:val="single" w:sz="4" w:space="0" w:color="auto"/>
                </w:tcBorders>
              </w:tcPr>
            </w:tcPrChange>
          </w:tcPr>
          <w:p w14:paraId="3A90F620" w14:textId="5C5C3F0F" w:rsidR="00DA50C0" w:rsidRPr="002F31FB" w:rsidRDefault="00DA50C0">
            <w:pPr>
              <w:pStyle w:val="Tablehead"/>
              <w:rPr>
                <w:ins w:id="3801" w:author="USA - June 2025" w:date="2025-06-16T14:59:00Z"/>
                <w:rFonts w:eastAsiaTheme="minorEastAsia"/>
              </w:rPr>
              <w:pPrChange w:id="3802" w:author="USA - June 2025" w:date="2025-06-16T15:04:00Z">
                <w:pPr>
                  <w:tabs>
                    <w:tab w:val="clear" w:pos="1134"/>
                    <w:tab w:val="clear" w:pos="1871"/>
                    <w:tab w:val="clear" w:pos="2268"/>
                  </w:tabs>
                  <w:overflowPunct/>
                  <w:autoSpaceDE/>
                  <w:autoSpaceDN/>
                  <w:adjustRightInd/>
                  <w:spacing w:before="0"/>
                  <w:textAlignment w:val="auto"/>
                </w:pPr>
              </w:pPrChange>
            </w:pPr>
            <w:ins w:id="3803" w:author="USA - June 2025" w:date="2025-06-16T15:00:00Z">
              <w:r w:rsidRPr="002F31FB">
                <w:rPr>
                  <w:rFonts w:eastAsiaTheme="minorEastAsia"/>
                </w:rPr>
                <w:t>100.00</w:t>
              </w:r>
            </w:ins>
          </w:p>
        </w:tc>
        <w:tc>
          <w:tcPr>
            <w:tcW w:w="1530" w:type="dxa"/>
            <w:tcBorders>
              <w:top w:val="single" w:sz="4" w:space="0" w:color="auto"/>
              <w:left w:val="nil"/>
              <w:bottom w:val="single" w:sz="4" w:space="0" w:color="auto"/>
              <w:right w:val="single" w:sz="4" w:space="0" w:color="auto"/>
            </w:tcBorders>
            <w:shd w:val="clear" w:color="auto" w:fill="BFBFBF" w:themeFill="background1" w:themeFillShade="BF"/>
            <w:vAlign w:val="center"/>
            <w:tcPrChange w:id="3804" w:author="USA - June 2025" w:date="2025-06-16T15:04:00Z">
              <w:tcPr>
                <w:tcW w:w="1530" w:type="dxa"/>
                <w:gridSpan w:val="2"/>
                <w:tcBorders>
                  <w:top w:val="single" w:sz="4" w:space="0" w:color="auto"/>
                  <w:left w:val="nil"/>
                  <w:bottom w:val="single" w:sz="4" w:space="0" w:color="auto"/>
                  <w:right w:val="single" w:sz="4" w:space="0" w:color="auto"/>
                </w:tcBorders>
              </w:tcPr>
            </w:tcPrChange>
          </w:tcPr>
          <w:p w14:paraId="663EF2FA" w14:textId="59EC1A42" w:rsidR="00DA50C0" w:rsidRPr="002F31FB" w:rsidRDefault="00DA50C0">
            <w:pPr>
              <w:pStyle w:val="Tablehead"/>
              <w:rPr>
                <w:ins w:id="3805" w:author="USA - June 2025" w:date="2025-06-16T14:59:00Z"/>
                <w:rFonts w:eastAsiaTheme="minorEastAsia"/>
              </w:rPr>
              <w:pPrChange w:id="3806" w:author="USA - June 2025" w:date="2025-06-16T15:04:00Z">
                <w:pPr>
                  <w:tabs>
                    <w:tab w:val="clear" w:pos="1134"/>
                    <w:tab w:val="clear" w:pos="1871"/>
                    <w:tab w:val="clear" w:pos="2268"/>
                  </w:tabs>
                  <w:overflowPunct/>
                  <w:autoSpaceDE/>
                  <w:autoSpaceDN/>
                  <w:adjustRightInd/>
                  <w:spacing w:before="0"/>
                  <w:textAlignment w:val="auto"/>
                </w:pPr>
              </w:pPrChange>
            </w:pPr>
            <w:ins w:id="3807" w:author="USA - June 2025" w:date="2025-06-16T15:00:00Z">
              <w:r w:rsidRPr="002F31FB">
                <w:rPr>
                  <w:rFonts w:eastAsiaTheme="minorEastAsia"/>
                </w:rPr>
                <w:t>200.00</w:t>
              </w:r>
            </w:ins>
          </w:p>
        </w:tc>
      </w:tr>
      <w:tr w:rsidR="00CB3FFB" w:rsidRPr="00AA0583" w14:paraId="4323E413" w14:textId="77777777" w:rsidTr="002C15BF">
        <w:trPr>
          <w:trHeight w:val="60"/>
          <w:ins w:id="3808" w:author="USA - June 2025" w:date="2025-06-16T14:58:00Z"/>
          <w:trPrChange w:id="3809" w:author="USA - June 2025" w:date="2025-06-16T15:04:00Z">
            <w:trPr>
              <w:gridAfter w:val="0"/>
              <w:trHeight w:val="60"/>
            </w:trPr>
          </w:trPrChange>
        </w:trPr>
        <w:tc>
          <w:tcPr>
            <w:tcW w:w="4531" w:type="dxa"/>
            <w:tcBorders>
              <w:top w:val="single" w:sz="4" w:space="0" w:color="auto"/>
              <w:left w:val="single" w:sz="4" w:space="0" w:color="auto"/>
              <w:bottom w:val="single" w:sz="4" w:space="0" w:color="auto"/>
              <w:right w:val="single" w:sz="4" w:space="0" w:color="auto"/>
            </w:tcBorders>
            <w:vAlign w:val="bottom"/>
            <w:tcPrChange w:id="3810" w:author="USA - June 2025" w:date="2025-06-16T15:04:00Z">
              <w:tcPr>
                <w:tcW w:w="3934" w:type="dxa"/>
                <w:tcBorders>
                  <w:top w:val="single" w:sz="4" w:space="0" w:color="auto"/>
                  <w:left w:val="single" w:sz="4" w:space="0" w:color="auto"/>
                  <w:bottom w:val="single" w:sz="4" w:space="0" w:color="auto"/>
                  <w:right w:val="single" w:sz="4" w:space="0" w:color="auto"/>
                </w:tcBorders>
                <w:vAlign w:val="bottom"/>
              </w:tcPr>
            </w:tcPrChange>
          </w:tcPr>
          <w:p w14:paraId="66325B51" w14:textId="77777777" w:rsidR="00CB3FFB" w:rsidRPr="00AA0583" w:rsidRDefault="00CB3FFB" w:rsidP="002C15BF">
            <w:pPr>
              <w:pStyle w:val="Tabletext"/>
              <w:rPr>
                <w:ins w:id="3811" w:author="USA - June 2025" w:date="2025-06-16T14:58:00Z"/>
                <w:rFonts w:eastAsiaTheme="minorEastAsia"/>
                <w:rPrChange w:id="3812" w:author="USA - June 2025" w:date="2025-06-16T16:10:00Z">
                  <w:rPr>
                    <w:ins w:id="3813" w:author="USA - June 2025" w:date="2025-06-16T14:58:00Z"/>
                    <w:b/>
                    <w:bCs/>
                    <w:color w:val="000000"/>
                    <w:highlight w:val="cyan"/>
                  </w:rPr>
                </w:rPrChange>
              </w:rPr>
            </w:pPr>
            <w:ins w:id="3814" w:author="USA - June 2025" w:date="2025-06-16T14:58:00Z">
              <w:r w:rsidRPr="00AA0583">
                <w:rPr>
                  <w:rFonts w:eastAsiaTheme="minorEastAsia"/>
                  <w:rPrChange w:id="3815" w:author="USA - June 2025" w:date="2025-06-16T16:10:00Z">
                    <w:rPr>
                      <w:b/>
                      <w:bCs/>
                      <w:color w:val="000000"/>
                      <w:highlight w:val="cyan"/>
                    </w:rPr>
                  </w:rPrChange>
                </w:rPr>
                <w:t>Atmosphere conditions</w:t>
              </w:r>
            </w:ins>
          </w:p>
        </w:tc>
        <w:tc>
          <w:tcPr>
            <w:tcW w:w="5459" w:type="dxa"/>
            <w:gridSpan w:val="4"/>
            <w:tcBorders>
              <w:top w:val="single" w:sz="4" w:space="0" w:color="auto"/>
              <w:left w:val="nil"/>
              <w:bottom w:val="single" w:sz="4" w:space="0" w:color="auto"/>
              <w:right w:val="single" w:sz="4" w:space="0" w:color="auto"/>
            </w:tcBorders>
            <w:vAlign w:val="center"/>
            <w:tcPrChange w:id="3816" w:author="USA - June 2025" w:date="2025-06-16T15:04:00Z">
              <w:tcPr>
                <w:tcW w:w="6056" w:type="dxa"/>
                <w:gridSpan w:val="10"/>
                <w:tcBorders>
                  <w:top w:val="single" w:sz="4" w:space="0" w:color="auto"/>
                  <w:left w:val="nil"/>
                  <w:bottom w:val="single" w:sz="4" w:space="0" w:color="auto"/>
                  <w:right w:val="single" w:sz="4" w:space="0" w:color="auto"/>
                </w:tcBorders>
              </w:tcPr>
            </w:tcPrChange>
          </w:tcPr>
          <w:p w14:paraId="0E613B12" w14:textId="48A1C277" w:rsidR="00CB3FFB" w:rsidRPr="00AA0583" w:rsidRDefault="00CB3FFB">
            <w:pPr>
              <w:pStyle w:val="Tabletext"/>
              <w:jc w:val="center"/>
              <w:rPr>
                <w:ins w:id="3817" w:author="USA - June 2025" w:date="2025-06-16T14:58:00Z"/>
                <w:rFonts w:eastAsiaTheme="minorEastAsia"/>
                <w:rPrChange w:id="3818" w:author="USA - June 2025" w:date="2025-06-16T16:10:00Z">
                  <w:rPr>
                    <w:ins w:id="3819" w:author="USA - June 2025" w:date="2025-06-16T14:58:00Z"/>
                    <w:b/>
                    <w:bCs/>
                    <w:color w:val="000000"/>
                    <w:highlight w:val="cyan"/>
                  </w:rPr>
                </w:rPrChange>
              </w:rPr>
              <w:pPrChange w:id="3820" w:author="USA - June 2025" w:date="2025-06-16T15:04:00Z">
                <w:pPr>
                  <w:tabs>
                    <w:tab w:val="clear" w:pos="1134"/>
                    <w:tab w:val="clear" w:pos="1871"/>
                    <w:tab w:val="clear" w:pos="2268"/>
                  </w:tabs>
                  <w:overflowPunct/>
                  <w:autoSpaceDE/>
                  <w:autoSpaceDN/>
                  <w:adjustRightInd/>
                  <w:spacing w:before="0"/>
                  <w:textAlignment w:val="auto"/>
                </w:pPr>
              </w:pPrChange>
            </w:pPr>
            <w:ins w:id="3821" w:author="USA - June 2025" w:date="2025-06-16T14:58:00Z">
              <w:r w:rsidRPr="00AA0583">
                <w:rPr>
                  <w:rFonts w:eastAsiaTheme="minorEastAsia"/>
                  <w:rPrChange w:id="3822" w:author="USA - June 2025" w:date="2025-06-16T16:10:00Z">
                    <w:rPr>
                      <w:b/>
                      <w:bCs/>
                      <w:color w:val="000000"/>
                      <w:highlight w:val="cyan"/>
                    </w:rPr>
                  </w:rPrChange>
                </w:rPr>
                <w:t>Dry</w:t>
              </w:r>
            </w:ins>
          </w:p>
        </w:tc>
      </w:tr>
      <w:tr w:rsidR="00CB3FFB" w:rsidRPr="00AA0583" w14:paraId="55C4F4AE" w14:textId="77777777" w:rsidTr="002C15BF">
        <w:trPr>
          <w:trHeight w:val="50"/>
          <w:ins w:id="3823" w:author="USA - June 2025" w:date="2025-06-16T14:58:00Z"/>
          <w:trPrChange w:id="3824" w:author="USA - June 2025" w:date="2025-06-16T15:04:00Z">
            <w:trPr>
              <w:gridAfter w:val="0"/>
              <w:trHeight w:val="50"/>
            </w:trPr>
          </w:trPrChange>
        </w:trPr>
        <w:tc>
          <w:tcPr>
            <w:tcW w:w="4531" w:type="dxa"/>
            <w:tcBorders>
              <w:top w:val="single" w:sz="4" w:space="0" w:color="auto"/>
              <w:left w:val="single" w:sz="4" w:space="0" w:color="auto"/>
              <w:bottom w:val="single" w:sz="4" w:space="0" w:color="auto"/>
              <w:right w:val="single" w:sz="4" w:space="0" w:color="auto"/>
            </w:tcBorders>
            <w:vAlign w:val="bottom"/>
            <w:tcPrChange w:id="3825" w:author="USA - June 2025" w:date="2025-06-16T15:04:00Z">
              <w:tcPr>
                <w:tcW w:w="3934" w:type="dxa"/>
                <w:tcBorders>
                  <w:top w:val="single" w:sz="4" w:space="0" w:color="auto"/>
                  <w:left w:val="single" w:sz="4" w:space="0" w:color="auto"/>
                  <w:bottom w:val="single" w:sz="4" w:space="0" w:color="auto"/>
                  <w:right w:val="single" w:sz="4" w:space="0" w:color="auto"/>
                </w:tcBorders>
                <w:vAlign w:val="bottom"/>
              </w:tcPr>
            </w:tcPrChange>
          </w:tcPr>
          <w:p w14:paraId="52F19221" w14:textId="77777777" w:rsidR="00CB3FFB" w:rsidRPr="00AA0583" w:rsidRDefault="00CB3FFB" w:rsidP="002C15BF">
            <w:pPr>
              <w:pStyle w:val="Tabletext"/>
              <w:rPr>
                <w:ins w:id="3826" w:author="USA - June 2025" w:date="2025-06-16T14:58:00Z"/>
                <w:rFonts w:eastAsiaTheme="minorEastAsia"/>
                <w:rPrChange w:id="3827" w:author="USA - June 2025" w:date="2025-06-16T16:10:00Z">
                  <w:rPr>
                    <w:ins w:id="3828" w:author="USA - June 2025" w:date="2025-06-16T14:58:00Z"/>
                    <w:b/>
                    <w:bCs/>
                    <w:color w:val="000000"/>
                    <w:highlight w:val="cyan"/>
                  </w:rPr>
                </w:rPrChange>
              </w:rPr>
            </w:pPr>
            <w:ins w:id="3829" w:author="USA - June 2025" w:date="2025-06-16T14:58:00Z">
              <w:r w:rsidRPr="00AA0583">
                <w:rPr>
                  <w:rFonts w:eastAsiaTheme="minorEastAsia"/>
                  <w:rPrChange w:id="3830" w:author="USA - June 2025" w:date="2025-06-16T16:10:00Z">
                    <w:rPr>
                      <w:b/>
                      <w:bCs/>
                      <w:color w:val="000000"/>
                      <w:highlight w:val="cyan"/>
                    </w:rPr>
                  </w:rPrChange>
                </w:rPr>
                <w:t>Threshold Input Power (dBm)</w:t>
              </w:r>
            </w:ins>
          </w:p>
        </w:tc>
        <w:tc>
          <w:tcPr>
            <w:tcW w:w="5459" w:type="dxa"/>
            <w:gridSpan w:val="4"/>
            <w:tcBorders>
              <w:top w:val="single" w:sz="4" w:space="0" w:color="auto"/>
              <w:left w:val="nil"/>
              <w:bottom w:val="single" w:sz="4" w:space="0" w:color="auto"/>
              <w:right w:val="single" w:sz="4" w:space="0" w:color="auto"/>
            </w:tcBorders>
            <w:vAlign w:val="center"/>
            <w:tcPrChange w:id="3831" w:author="USA - June 2025" w:date="2025-06-16T15:04:00Z">
              <w:tcPr>
                <w:tcW w:w="6056" w:type="dxa"/>
                <w:gridSpan w:val="10"/>
                <w:tcBorders>
                  <w:top w:val="single" w:sz="4" w:space="0" w:color="auto"/>
                  <w:left w:val="nil"/>
                  <w:bottom w:val="single" w:sz="4" w:space="0" w:color="auto"/>
                  <w:right w:val="single" w:sz="4" w:space="0" w:color="auto"/>
                </w:tcBorders>
              </w:tcPr>
            </w:tcPrChange>
          </w:tcPr>
          <w:p w14:paraId="7AF9A1E6" w14:textId="7A35E8A5" w:rsidR="00CB3FFB" w:rsidRPr="00AA0583" w:rsidRDefault="00621A55">
            <w:pPr>
              <w:pStyle w:val="Tabletext"/>
              <w:jc w:val="center"/>
              <w:rPr>
                <w:ins w:id="3832" w:author="USA - June 2025" w:date="2025-06-16T14:58:00Z"/>
                <w:rFonts w:eastAsiaTheme="minorEastAsia"/>
                <w:rPrChange w:id="3833" w:author="USA - June 2025" w:date="2025-06-16T16:10:00Z">
                  <w:rPr>
                    <w:ins w:id="3834" w:author="USA - June 2025" w:date="2025-06-16T14:58:00Z"/>
                    <w:b/>
                    <w:bCs/>
                    <w:color w:val="000000"/>
                    <w:highlight w:val="cyan"/>
                  </w:rPr>
                </w:rPrChange>
              </w:rPr>
              <w:pPrChange w:id="3835" w:author="USA - June 2025" w:date="2025-06-16T15:04:00Z">
                <w:pPr>
                  <w:tabs>
                    <w:tab w:val="clear" w:pos="1134"/>
                    <w:tab w:val="clear" w:pos="1871"/>
                    <w:tab w:val="clear" w:pos="2268"/>
                  </w:tabs>
                  <w:overflowPunct/>
                  <w:autoSpaceDE/>
                  <w:autoSpaceDN/>
                  <w:adjustRightInd/>
                  <w:spacing w:before="0"/>
                  <w:textAlignment w:val="auto"/>
                </w:pPr>
              </w:pPrChange>
            </w:pPr>
            <w:ins w:id="3836" w:author="Fernandez Jimenez, Virginia" w:date="2025-06-18T11:28:00Z" w16du:dateUtc="2025-06-18T09:28:00Z">
              <w:r>
                <w:rPr>
                  <w:rFonts w:eastAsiaTheme="minorEastAsia"/>
                </w:rPr>
                <w:t>‒</w:t>
              </w:r>
            </w:ins>
            <w:ins w:id="3837" w:author="USA - June 2025" w:date="2025-06-16T14:58:00Z">
              <w:r w:rsidR="00CB3FFB" w:rsidRPr="00AA0583">
                <w:rPr>
                  <w:rFonts w:eastAsiaTheme="minorEastAsia"/>
                  <w:rPrChange w:id="3838" w:author="USA - June 2025" w:date="2025-06-16T16:10:00Z">
                    <w:rPr>
                      <w:b/>
                      <w:bCs/>
                      <w:color w:val="000000"/>
                      <w:highlight w:val="cyan"/>
                    </w:rPr>
                  </w:rPrChange>
                </w:rPr>
                <w:t>-97</w:t>
              </w:r>
            </w:ins>
          </w:p>
        </w:tc>
      </w:tr>
      <w:tr w:rsidR="00CB3FFB" w:rsidRPr="00AA0583" w14:paraId="7006F541" w14:textId="77777777" w:rsidTr="002C15BF">
        <w:trPr>
          <w:trHeight w:val="50"/>
          <w:ins w:id="3839" w:author="USA - June 2025" w:date="2025-06-16T14:58:00Z"/>
          <w:trPrChange w:id="3840" w:author="USA - June 2025" w:date="2025-06-16T15:0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3841"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7FEBA86D" w14:textId="77777777" w:rsidR="00CB3FFB" w:rsidRPr="00AA0583" w:rsidRDefault="00CB3FFB" w:rsidP="002C15BF">
            <w:pPr>
              <w:pStyle w:val="Tabletext"/>
              <w:rPr>
                <w:ins w:id="3842" w:author="USA - June 2025" w:date="2025-06-16T14:58:00Z"/>
                <w:rFonts w:eastAsiaTheme="minorEastAsia"/>
                <w:rPrChange w:id="3843" w:author="USA - June 2025" w:date="2025-06-16T16:10:00Z">
                  <w:rPr>
                    <w:ins w:id="3844" w:author="USA - June 2025" w:date="2025-06-16T14:58:00Z"/>
                    <w:b/>
                    <w:bCs/>
                    <w:color w:val="000000"/>
                    <w:highlight w:val="cyan"/>
                  </w:rPr>
                </w:rPrChange>
              </w:rPr>
            </w:pPr>
            <w:ins w:id="3845" w:author="USA - June 2025" w:date="2025-06-16T14:58:00Z">
              <w:r w:rsidRPr="00AA0583">
                <w:rPr>
                  <w:rFonts w:eastAsiaTheme="minorEastAsia"/>
                  <w:rPrChange w:id="3846" w:author="USA - June 2025" w:date="2025-06-16T16:10:00Z">
                    <w:rPr>
                      <w:b/>
                      <w:bCs/>
                      <w:color w:val="000000"/>
                      <w:highlight w:val="cyan"/>
                    </w:rPr>
                  </w:rPrChange>
                </w:rPr>
                <w:t>IMT BS Antenna Gain at Horizontal (dBi)</w:t>
              </w:r>
            </w:ins>
          </w:p>
        </w:tc>
        <w:tc>
          <w:tcPr>
            <w:tcW w:w="5459" w:type="dxa"/>
            <w:gridSpan w:val="4"/>
            <w:tcBorders>
              <w:top w:val="nil"/>
              <w:left w:val="nil"/>
              <w:bottom w:val="single" w:sz="4" w:space="0" w:color="auto"/>
              <w:right w:val="single" w:sz="4" w:space="0" w:color="auto"/>
            </w:tcBorders>
            <w:vAlign w:val="center"/>
            <w:tcPrChange w:id="3847" w:author="USA - June 2025" w:date="2025-06-16T15:04:00Z">
              <w:tcPr>
                <w:tcW w:w="6056" w:type="dxa"/>
                <w:gridSpan w:val="10"/>
                <w:tcBorders>
                  <w:top w:val="nil"/>
                  <w:left w:val="nil"/>
                  <w:bottom w:val="single" w:sz="4" w:space="0" w:color="auto"/>
                  <w:right w:val="single" w:sz="4" w:space="0" w:color="auto"/>
                </w:tcBorders>
              </w:tcPr>
            </w:tcPrChange>
          </w:tcPr>
          <w:p w14:paraId="27B54439" w14:textId="7E8FE65A" w:rsidR="00CB3FFB" w:rsidRPr="00AA0583" w:rsidRDefault="00CB3FFB">
            <w:pPr>
              <w:pStyle w:val="Tabletext"/>
              <w:jc w:val="center"/>
              <w:rPr>
                <w:ins w:id="3848" w:author="USA - June 2025" w:date="2025-06-16T14:58:00Z"/>
                <w:rFonts w:eastAsiaTheme="minorEastAsia"/>
                <w:rPrChange w:id="3849" w:author="USA - June 2025" w:date="2025-06-16T16:10:00Z">
                  <w:rPr>
                    <w:ins w:id="3850" w:author="USA - June 2025" w:date="2025-06-16T14:58:00Z"/>
                    <w:b/>
                    <w:bCs/>
                    <w:color w:val="000000"/>
                    <w:highlight w:val="cyan"/>
                  </w:rPr>
                </w:rPrChange>
              </w:rPr>
              <w:pPrChange w:id="3851" w:author="USA - June 2025" w:date="2025-06-16T15:04:00Z">
                <w:pPr>
                  <w:tabs>
                    <w:tab w:val="clear" w:pos="1134"/>
                    <w:tab w:val="clear" w:pos="1871"/>
                    <w:tab w:val="clear" w:pos="2268"/>
                  </w:tabs>
                  <w:overflowPunct/>
                  <w:autoSpaceDE/>
                  <w:autoSpaceDN/>
                  <w:adjustRightInd/>
                  <w:spacing w:before="0"/>
                  <w:textAlignment w:val="auto"/>
                </w:pPr>
              </w:pPrChange>
            </w:pPr>
            <w:ins w:id="3852" w:author="USA - June 2025" w:date="2025-06-16T14:58:00Z">
              <w:r w:rsidRPr="00AA0583">
                <w:rPr>
                  <w:rFonts w:eastAsiaTheme="minorEastAsia"/>
                  <w:rPrChange w:id="3853" w:author="USA - June 2025" w:date="2025-06-16T16:10:00Z">
                    <w:rPr>
                      <w:b/>
                      <w:bCs/>
                      <w:color w:val="000000"/>
                      <w:highlight w:val="cyan"/>
                    </w:rPr>
                  </w:rPrChange>
                </w:rPr>
                <w:t>0.00</w:t>
              </w:r>
            </w:ins>
          </w:p>
        </w:tc>
      </w:tr>
      <w:tr w:rsidR="00CB3FFB" w:rsidRPr="00AA0583" w14:paraId="44A57C8A" w14:textId="77777777" w:rsidTr="002C15BF">
        <w:trPr>
          <w:trHeight w:val="50"/>
          <w:ins w:id="3854" w:author="USA - June 2025" w:date="2025-06-16T14:58:00Z"/>
          <w:trPrChange w:id="3855" w:author="USA - June 2025" w:date="2025-06-16T15:0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3856"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55FBA171" w14:textId="77777777" w:rsidR="00CB3FFB" w:rsidRPr="00AA0583" w:rsidRDefault="00CB3FFB" w:rsidP="002C15BF">
            <w:pPr>
              <w:pStyle w:val="Tabletext"/>
              <w:rPr>
                <w:ins w:id="3857" w:author="USA - June 2025" w:date="2025-06-16T14:58:00Z"/>
                <w:rFonts w:eastAsiaTheme="minorEastAsia"/>
                <w:rPrChange w:id="3858" w:author="USA - June 2025" w:date="2025-06-16T16:10:00Z">
                  <w:rPr>
                    <w:ins w:id="3859" w:author="USA - June 2025" w:date="2025-06-16T14:58:00Z"/>
                    <w:b/>
                    <w:bCs/>
                    <w:color w:val="000000"/>
                    <w:highlight w:val="cyan"/>
                  </w:rPr>
                </w:rPrChange>
              </w:rPr>
            </w:pPr>
            <w:ins w:id="3860" w:author="USA - June 2025" w:date="2025-06-16T14:58:00Z">
              <w:r w:rsidRPr="00AA0583">
                <w:rPr>
                  <w:rFonts w:eastAsiaTheme="minorEastAsia"/>
                  <w:rPrChange w:id="3861" w:author="USA - June 2025" w:date="2025-06-16T16:10:00Z">
                    <w:rPr>
                      <w:b/>
                      <w:bCs/>
                      <w:color w:val="000000"/>
                      <w:highlight w:val="cyan"/>
                    </w:rPr>
                  </w:rPrChange>
                </w:rPr>
                <w:t>Observation Bandwidth (MHz)</w:t>
              </w:r>
            </w:ins>
          </w:p>
        </w:tc>
        <w:tc>
          <w:tcPr>
            <w:tcW w:w="5459" w:type="dxa"/>
            <w:gridSpan w:val="4"/>
            <w:tcBorders>
              <w:top w:val="nil"/>
              <w:left w:val="nil"/>
              <w:bottom w:val="single" w:sz="4" w:space="0" w:color="auto"/>
              <w:right w:val="single" w:sz="4" w:space="0" w:color="auto"/>
            </w:tcBorders>
            <w:vAlign w:val="center"/>
            <w:tcPrChange w:id="3862" w:author="USA - June 2025" w:date="2025-06-16T15:04:00Z">
              <w:tcPr>
                <w:tcW w:w="6056" w:type="dxa"/>
                <w:gridSpan w:val="10"/>
                <w:tcBorders>
                  <w:top w:val="nil"/>
                  <w:left w:val="nil"/>
                  <w:bottom w:val="single" w:sz="4" w:space="0" w:color="auto"/>
                  <w:right w:val="single" w:sz="4" w:space="0" w:color="auto"/>
                </w:tcBorders>
              </w:tcPr>
            </w:tcPrChange>
          </w:tcPr>
          <w:p w14:paraId="5443B5E2" w14:textId="7941D663" w:rsidR="00CB3FFB" w:rsidRPr="00AA0583" w:rsidRDefault="00CB3FFB">
            <w:pPr>
              <w:pStyle w:val="Tabletext"/>
              <w:jc w:val="center"/>
              <w:rPr>
                <w:ins w:id="3863" w:author="USA - June 2025" w:date="2025-06-16T14:58:00Z"/>
                <w:rFonts w:eastAsiaTheme="minorEastAsia"/>
                <w:rPrChange w:id="3864" w:author="USA - June 2025" w:date="2025-06-16T16:10:00Z">
                  <w:rPr>
                    <w:ins w:id="3865" w:author="USA - June 2025" w:date="2025-06-16T14:58:00Z"/>
                    <w:b/>
                    <w:bCs/>
                    <w:color w:val="000000"/>
                    <w:highlight w:val="cyan"/>
                  </w:rPr>
                </w:rPrChange>
              </w:rPr>
              <w:pPrChange w:id="3866" w:author="USA - June 2025" w:date="2025-06-16T15:04:00Z">
                <w:pPr>
                  <w:tabs>
                    <w:tab w:val="clear" w:pos="1134"/>
                    <w:tab w:val="clear" w:pos="1871"/>
                    <w:tab w:val="clear" w:pos="2268"/>
                  </w:tabs>
                  <w:overflowPunct/>
                  <w:autoSpaceDE/>
                  <w:autoSpaceDN/>
                  <w:adjustRightInd/>
                  <w:spacing w:before="0"/>
                  <w:textAlignment w:val="auto"/>
                </w:pPr>
              </w:pPrChange>
            </w:pPr>
            <w:ins w:id="3867" w:author="USA - June 2025" w:date="2025-06-16T14:58:00Z">
              <w:r w:rsidRPr="00AA0583">
                <w:rPr>
                  <w:rFonts w:eastAsiaTheme="minorEastAsia"/>
                  <w:rPrChange w:id="3868" w:author="USA - June 2025" w:date="2025-06-16T16:10:00Z">
                    <w:rPr>
                      <w:b/>
                      <w:bCs/>
                      <w:color w:val="000000"/>
                      <w:highlight w:val="cyan"/>
                    </w:rPr>
                  </w:rPrChange>
                </w:rPr>
                <w:t>50.0</w:t>
              </w:r>
            </w:ins>
          </w:p>
        </w:tc>
      </w:tr>
      <w:tr w:rsidR="00035626" w:rsidRPr="00AA0583" w14:paraId="4758AF32" w14:textId="77777777" w:rsidTr="002C15BF">
        <w:trPr>
          <w:trHeight w:val="50"/>
          <w:ins w:id="3869" w:author="USA - June 2025" w:date="2025-06-16T14:58:00Z"/>
          <w:trPrChange w:id="3870" w:author="USA - June 2025" w:date="2025-06-16T15:0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3871"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1BA78104" w14:textId="77777777" w:rsidR="00035626" w:rsidRPr="00AA0583" w:rsidRDefault="00035626" w:rsidP="002C15BF">
            <w:pPr>
              <w:pStyle w:val="Tabletext"/>
              <w:rPr>
                <w:ins w:id="3872" w:author="USA - June 2025" w:date="2025-06-16T14:58:00Z"/>
                <w:rFonts w:eastAsiaTheme="minorEastAsia"/>
                <w:rPrChange w:id="3873" w:author="USA - June 2025" w:date="2025-06-16T16:10:00Z">
                  <w:rPr>
                    <w:ins w:id="3874" w:author="USA - June 2025" w:date="2025-06-16T14:58:00Z"/>
                    <w:b/>
                    <w:bCs/>
                    <w:color w:val="000000"/>
                    <w:highlight w:val="cyan"/>
                  </w:rPr>
                </w:rPrChange>
              </w:rPr>
            </w:pPr>
            <w:ins w:id="3875" w:author="USA - June 2025" w:date="2025-06-16T14:58:00Z">
              <w:r w:rsidRPr="00AA0583">
                <w:rPr>
                  <w:rFonts w:eastAsiaTheme="minorEastAsia"/>
                  <w:rPrChange w:id="3876" w:author="USA - June 2025" w:date="2025-06-16T16:10:00Z">
                    <w:rPr>
                      <w:b/>
                      <w:bCs/>
                      <w:color w:val="000000"/>
                      <w:highlight w:val="cyan"/>
                    </w:rPr>
                  </w:rPrChange>
                </w:rPr>
                <w:t>Threshold Input Spectral Power (dBW/MHz)</w:t>
              </w:r>
            </w:ins>
          </w:p>
        </w:tc>
        <w:tc>
          <w:tcPr>
            <w:tcW w:w="5459" w:type="dxa"/>
            <w:gridSpan w:val="4"/>
            <w:tcBorders>
              <w:top w:val="nil"/>
              <w:left w:val="nil"/>
              <w:bottom w:val="single" w:sz="4" w:space="0" w:color="auto"/>
              <w:right w:val="single" w:sz="4" w:space="0" w:color="auto"/>
            </w:tcBorders>
            <w:vAlign w:val="center"/>
            <w:tcPrChange w:id="3877" w:author="USA - June 2025" w:date="2025-06-16T15:04:00Z">
              <w:tcPr>
                <w:tcW w:w="6056" w:type="dxa"/>
                <w:gridSpan w:val="10"/>
                <w:tcBorders>
                  <w:top w:val="nil"/>
                  <w:left w:val="nil"/>
                  <w:bottom w:val="single" w:sz="4" w:space="0" w:color="auto"/>
                  <w:right w:val="single" w:sz="4" w:space="0" w:color="auto"/>
                </w:tcBorders>
              </w:tcPr>
            </w:tcPrChange>
          </w:tcPr>
          <w:p w14:paraId="675873A0" w14:textId="33478C6C" w:rsidR="00035626" w:rsidRPr="00AA0583" w:rsidRDefault="00621A55">
            <w:pPr>
              <w:pStyle w:val="Tabletext"/>
              <w:jc w:val="center"/>
              <w:rPr>
                <w:ins w:id="3878" w:author="USA - June 2025" w:date="2025-06-16T14:58:00Z"/>
                <w:rFonts w:eastAsiaTheme="minorEastAsia"/>
                <w:rPrChange w:id="3879" w:author="USA - June 2025" w:date="2025-06-16T16:10:00Z">
                  <w:rPr>
                    <w:ins w:id="3880" w:author="USA - June 2025" w:date="2025-06-16T14:58:00Z"/>
                    <w:b/>
                    <w:bCs/>
                    <w:color w:val="000000"/>
                    <w:highlight w:val="cyan"/>
                  </w:rPr>
                </w:rPrChange>
              </w:rPr>
              <w:pPrChange w:id="3881" w:author="USA - June 2025" w:date="2025-06-16T15:04:00Z">
                <w:pPr>
                  <w:tabs>
                    <w:tab w:val="clear" w:pos="1134"/>
                    <w:tab w:val="clear" w:pos="1871"/>
                    <w:tab w:val="clear" w:pos="2268"/>
                  </w:tabs>
                  <w:overflowPunct/>
                  <w:autoSpaceDE/>
                  <w:autoSpaceDN/>
                  <w:adjustRightInd/>
                  <w:spacing w:before="0"/>
                  <w:textAlignment w:val="auto"/>
                </w:pPr>
              </w:pPrChange>
            </w:pPr>
            <w:ins w:id="3882" w:author="Fernandez Jimenez, Virginia" w:date="2025-06-18T11:28:00Z" w16du:dateUtc="2025-06-18T09:28:00Z">
              <w:r>
                <w:rPr>
                  <w:rFonts w:eastAsiaTheme="minorEastAsia"/>
                </w:rPr>
                <w:t>‒</w:t>
              </w:r>
            </w:ins>
            <w:ins w:id="3883" w:author="USA - June 2025" w:date="2025-06-16T14:58:00Z">
              <w:r w:rsidR="00035626" w:rsidRPr="00AA0583">
                <w:rPr>
                  <w:rFonts w:eastAsiaTheme="minorEastAsia"/>
                  <w:rPrChange w:id="3884" w:author="USA - June 2025" w:date="2025-06-16T16:10:00Z">
                    <w:rPr>
                      <w:b/>
                      <w:bCs/>
                      <w:color w:val="000000"/>
                      <w:highlight w:val="cyan"/>
                    </w:rPr>
                  </w:rPrChange>
                </w:rPr>
                <w:t>144</w:t>
              </w:r>
            </w:ins>
          </w:p>
        </w:tc>
      </w:tr>
      <w:tr w:rsidR="00035626" w:rsidRPr="002C15BF" w14:paraId="08BC6AE6" w14:textId="77777777" w:rsidTr="00E17E70">
        <w:trPr>
          <w:trHeight w:val="50"/>
          <w:ins w:id="3885" w:author="USA - June 2025" w:date="2025-06-16T14:58:00Z"/>
          <w:trPrChange w:id="3886" w:author="USA - June 2025" w:date="2025-06-16T15:04:00Z">
            <w:trPr>
              <w:gridAfter w:val="0"/>
              <w:trHeight w:val="50"/>
            </w:trPr>
          </w:trPrChange>
        </w:trPr>
        <w:tc>
          <w:tcPr>
            <w:tcW w:w="9990" w:type="dxa"/>
            <w:gridSpan w:val="5"/>
            <w:tcBorders>
              <w:top w:val="nil"/>
              <w:left w:val="single" w:sz="4" w:space="0" w:color="auto"/>
              <w:bottom w:val="single" w:sz="4" w:space="0" w:color="auto"/>
              <w:right w:val="single" w:sz="4" w:space="0" w:color="auto"/>
            </w:tcBorders>
            <w:shd w:val="clear" w:color="000000" w:fill="FFEB9C"/>
            <w:vAlign w:val="center"/>
            <w:tcPrChange w:id="3887" w:author="USA - June 2025" w:date="2025-06-16T15:04:00Z">
              <w:tcPr>
                <w:tcW w:w="9990" w:type="dxa"/>
                <w:gridSpan w:val="11"/>
                <w:tcBorders>
                  <w:top w:val="nil"/>
                  <w:left w:val="single" w:sz="4" w:space="0" w:color="auto"/>
                  <w:bottom w:val="single" w:sz="4" w:space="0" w:color="auto"/>
                  <w:right w:val="single" w:sz="4" w:space="0" w:color="auto"/>
                </w:tcBorders>
                <w:shd w:val="clear" w:color="000000" w:fill="FFEB9C"/>
                <w:vAlign w:val="bottom"/>
              </w:tcPr>
            </w:tcPrChange>
          </w:tcPr>
          <w:p w14:paraId="748761B6" w14:textId="65112416" w:rsidR="00035626" w:rsidRPr="002C15BF" w:rsidRDefault="00035626" w:rsidP="002C15BF">
            <w:pPr>
              <w:pStyle w:val="Tabletext"/>
              <w:rPr>
                <w:ins w:id="3888" w:author="USA - June 2025" w:date="2025-06-16T14:58:00Z"/>
                <w:rFonts w:eastAsiaTheme="minorEastAsia"/>
                <w:b/>
                <w:bCs/>
                <w:rPrChange w:id="3889" w:author="USA - June 2025" w:date="2025-06-16T16:10:00Z">
                  <w:rPr>
                    <w:ins w:id="3890" w:author="USA - June 2025" w:date="2025-06-16T14:58:00Z"/>
                    <w:b/>
                    <w:bCs/>
                    <w:color w:val="000000"/>
                    <w:highlight w:val="cyan"/>
                  </w:rPr>
                </w:rPrChange>
              </w:rPr>
            </w:pPr>
            <w:ins w:id="3891" w:author="USA - June 2025" w:date="2025-06-16T14:58:00Z">
              <w:r w:rsidRPr="002C15BF">
                <w:rPr>
                  <w:rFonts w:eastAsiaTheme="minorEastAsia"/>
                  <w:b/>
                  <w:bCs/>
                  <w:rPrChange w:id="3892" w:author="USA - June 2025" w:date="2025-06-16T16:10:00Z">
                    <w:rPr>
                      <w:b/>
                      <w:bCs/>
                      <w:color w:val="000000"/>
                      <w:highlight w:val="cyan"/>
                    </w:rPr>
                  </w:rPrChange>
                </w:rPr>
                <w:t>ISM out of band EIRP</w:t>
              </w:r>
            </w:ins>
          </w:p>
        </w:tc>
      </w:tr>
      <w:tr w:rsidR="00035626" w:rsidRPr="00AA0583" w14:paraId="4E820BE2" w14:textId="77777777" w:rsidTr="002C15BF">
        <w:trPr>
          <w:trHeight w:val="50"/>
          <w:ins w:id="3893" w:author="USA - June 2025" w:date="2025-06-16T14:58:00Z"/>
          <w:trPrChange w:id="3894" w:author="USA - June 2025" w:date="2025-06-16T15:0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3895"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3F5D9CB2" w14:textId="77777777" w:rsidR="00035626" w:rsidRPr="00AA0583" w:rsidRDefault="00035626" w:rsidP="002C15BF">
            <w:pPr>
              <w:pStyle w:val="Tabletext"/>
              <w:rPr>
                <w:ins w:id="3896" w:author="USA - June 2025" w:date="2025-06-16T14:58:00Z"/>
                <w:rFonts w:eastAsiaTheme="minorEastAsia"/>
                <w:rPrChange w:id="3897" w:author="USA - June 2025" w:date="2025-06-16T16:10:00Z">
                  <w:rPr>
                    <w:ins w:id="3898" w:author="USA - June 2025" w:date="2025-06-16T14:58:00Z"/>
                    <w:b/>
                    <w:bCs/>
                    <w:color w:val="000000"/>
                    <w:highlight w:val="cyan"/>
                  </w:rPr>
                </w:rPrChange>
              </w:rPr>
            </w:pPr>
            <w:ins w:id="3899" w:author="USA - June 2025" w:date="2025-06-16T14:58:00Z">
              <w:r w:rsidRPr="00AA0583">
                <w:rPr>
                  <w:rFonts w:eastAsiaTheme="minorEastAsia"/>
                  <w:rPrChange w:id="3900" w:author="USA - June 2025" w:date="2025-06-16T16:10:00Z">
                    <w:rPr>
                      <w:b/>
                      <w:bCs/>
                      <w:color w:val="000000"/>
                      <w:highlight w:val="cyan"/>
                    </w:rPr>
                  </w:rPrChange>
                </w:rPr>
                <w:t>The field strength levels of emissions which lie outside the 24 GHz band.  Field strength limit (uV/m) FCC 18.305 Field Strength Limits</w:t>
              </w:r>
            </w:ins>
          </w:p>
        </w:tc>
        <w:tc>
          <w:tcPr>
            <w:tcW w:w="5459" w:type="dxa"/>
            <w:gridSpan w:val="4"/>
            <w:tcBorders>
              <w:top w:val="nil"/>
              <w:left w:val="nil"/>
              <w:bottom w:val="single" w:sz="4" w:space="0" w:color="auto"/>
              <w:right w:val="single" w:sz="4" w:space="0" w:color="auto"/>
            </w:tcBorders>
            <w:vAlign w:val="center"/>
            <w:tcPrChange w:id="3901" w:author="USA - June 2025" w:date="2025-06-16T15:04:00Z">
              <w:tcPr>
                <w:tcW w:w="6056" w:type="dxa"/>
                <w:gridSpan w:val="10"/>
                <w:tcBorders>
                  <w:top w:val="nil"/>
                  <w:left w:val="nil"/>
                  <w:bottom w:val="single" w:sz="4" w:space="0" w:color="auto"/>
                  <w:right w:val="single" w:sz="4" w:space="0" w:color="auto"/>
                </w:tcBorders>
              </w:tcPr>
            </w:tcPrChange>
          </w:tcPr>
          <w:p w14:paraId="4C7563CA" w14:textId="0F8A536D" w:rsidR="00035626" w:rsidRPr="00AA0583" w:rsidRDefault="00035626">
            <w:pPr>
              <w:pStyle w:val="Tabletext"/>
              <w:jc w:val="center"/>
              <w:rPr>
                <w:ins w:id="3902" w:author="USA - June 2025" w:date="2025-06-16T14:58:00Z"/>
                <w:rFonts w:eastAsiaTheme="minorEastAsia"/>
                <w:rPrChange w:id="3903" w:author="USA - June 2025" w:date="2025-06-16T16:10:00Z">
                  <w:rPr>
                    <w:ins w:id="3904" w:author="USA - June 2025" w:date="2025-06-16T14:58:00Z"/>
                    <w:b/>
                    <w:bCs/>
                    <w:color w:val="000000"/>
                    <w:highlight w:val="cyan"/>
                  </w:rPr>
                </w:rPrChange>
              </w:rPr>
              <w:pPrChange w:id="3905" w:author="USA - June 2025" w:date="2025-06-16T15:04:00Z">
                <w:pPr>
                  <w:tabs>
                    <w:tab w:val="clear" w:pos="1134"/>
                    <w:tab w:val="clear" w:pos="1871"/>
                    <w:tab w:val="clear" w:pos="2268"/>
                  </w:tabs>
                  <w:overflowPunct/>
                  <w:autoSpaceDE/>
                  <w:autoSpaceDN/>
                  <w:adjustRightInd/>
                  <w:spacing w:before="0"/>
                  <w:textAlignment w:val="auto"/>
                </w:pPr>
              </w:pPrChange>
            </w:pPr>
            <w:ins w:id="3906" w:author="USA - June 2025" w:date="2025-06-16T14:58:00Z">
              <w:r w:rsidRPr="00AA0583">
                <w:rPr>
                  <w:rFonts w:eastAsiaTheme="minorEastAsia"/>
                  <w:rPrChange w:id="3907" w:author="USA - June 2025" w:date="2025-06-16T16:10:00Z">
                    <w:rPr>
                      <w:b/>
                      <w:bCs/>
                      <w:color w:val="000000"/>
                      <w:highlight w:val="cyan"/>
                    </w:rPr>
                  </w:rPrChange>
                </w:rPr>
                <w:t>25</w:t>
              </w:r>
            </w:ins>
          </w:p>
        </w:tc>
      </w:tr>
      <w:tr w:rsidR="00035626" w:rsidRPr="00AA0583" w14:paraId="2A4F3EB4" w14:textId="77777777" w:rsidTr="002C15BF">
        <w:trPr>
          <w:trHeight w:val="50"/>
          <w:ins w:id="3908" w:author="USA - June 2025" w:date="2025-06-16T14:58:00Z"/>
          <w:trPrChange w:id="3909" w:author="USA - June 2025" w:date="2025-06-16T15:0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3910"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6E0EAC39" w14:textId="77777777" w:rsidR="00035626" w:rsidRPr="00AA0583" w:rsidRDefault="00035626" w:rsidP="002C15BF">
            <w:pPr>
              <w:pStyle w:val="Tabletext"/>
              <w:rPr>
                <w:ins w:id="3911" w:author="USA - June 2025" w:date="2025-06-16T14:58:00Z"/>
                <w:rFonts w:eastAsiaTheme="minorEastAsia"/>
                <w:rPrChange w:id="3912" w:author="USA - June 2025" w:date="2025-06-16T16:10:00Z">
                  <w:rPr>
                    <w:ins w:id="3913" w:author="USA - June 2025" w:date="2025-06-16T14:58:00Z"/>
                    <w:b/>
                    <w:bCs/>
                    <w:color w:val="000000"/>
                    <w:highlight w:val="cyan"/>
                  </w:rPr>
                </w:rPrChange>
              </w:rPr>
            </w:pPr>
            <w:ins w:id="3914" w:author="USA - June 2025" w:date="2025-06-16T14:58:00Z">
              <w:r w:rsidRPr="00AA0583">
                <w:rPr>
                  <w:rFonts w:eastAsiaTheme="minorEastAsia"/>
                  <w:rPrChange w:id="3915" w:author="USA - June 2025" w:date="2025-06-16T16:10:00Z">
                    <w:rPr>
                      <w:b/>
                      <w:bCs/>
                      <w:color w:val="000000"/>
                      <w:highlight w:val="cyan"/>
                    </w:rPr>
                  </w:rPrChange>
                </w:rPr>
                <w:t>Distance of Field strength limit (m)</w:t>
              </w:r>
            </w:ins>
          </w:p>
        </w:tc>
        <w:tc>
          <w:tcPr>
            <w:tcW w:w="5459" w:type="dxa"/>
            <w:gridSpan w:val="4"/>
            <w:tcBorders>
              <w:top w:val="nil"/>
              <w:left w:val="nil"/>
              <w:bottom w:val="single" w:sz="4" w:space="0" w:color="auto"/>
              <w:right w:val="single" w:sz="4" w:space="0" w:color="auto"/>
            </w:tcBorders>
            <w:vAlign w:val="center"/>
            <w:tcPrChange w:id="3916" w:author="USA - June 2025" w:date="2025-06-16T15:04:00Z">
              <w:tcPr>
                <w:tcW w:w="6056" w:type="dxa"/>
                <w:gridSpan w:val="10"/>
                <w:tcBorders>
                  <w:top w:val="nil"/>
                  <w:left w:val="nil"/>
                  <w:bottom w:val="single" w:sz="4" w:space="0" w:color="auto"/>
                  <w:right w:val="single" w:sz="4" w:space="0" w:color="auto"/>
                </w:tcBorders>
              </w:tcPr>
            </w:tcPrChange>
          </w:tcPr>
          <w:p w14:paraId="0F00BC94" w14:textId="2FE4D4DC" w:rsidR="00035626" w:rsidRPr="00AA0583" w:rsidRDefault="00035626">
            <w:pPr>
              <w:pStyle w:val="Tabletext"/>
              <w:jc w:val="center"/>
              <w:rPr>
                <w:ins w:id="3917" w:author="USA - June 2025" w:date="2025-06-16T14:58:00Z"/>
                <w:rFonts w:eastAsiaTheme="minorEastAsia"/>
                <w:rPrChange w:id="3918" w:author="USA - June 2025" w:date="2025-06-16T16:10:00Z">
                  <w:rPr>
                    <w:ins w:id="3919" w:author="USA - June 2025" w:date="2025-06-16T14:58:00Z"/>
                    <w:b/>
                    <w:bCs/>
                    <w:color w:val="000000"/>
                    <w:highlight w:val="cyan"/>
                  </w:rPr>
                </w:rPrChange>
              </w:rPr>
              <w:pPrChange w:id="3920" w:author="USA - June 2025" w:date="2025-06-16T15:04:00Z">
                <w:pPr>
                  <w:tabs>
                    <w:tab w:val="clear" w:pos="1134"/>
                    <w:tab w:val="clear" w:pos="1871"/>
                    <w:tab w:val="clear" w:pos="2268"/>
                  </w:tabs>
                  <w:overflowPunct/>
                  <w:autoSpaceDE/>
                  <w:autoSpaceDN/>
                  <w:adjustRightInd/>
                  <w:spacing w:before="0"/>
                  <w:textAlignment w:val="auto"/>
                </w:pPr>
              </w:pPrChange>
            </w:pPr>
            <w:ins w:id="3921" w:author="USA - June 2025" w:date="2025-06-16T14:58:00Z">
              <w:r w:rsidRPr="00AA0583">
                <w:rPr>
                  <w:rFonts w:eastAsiaTheme="minorEastAsia"/>
                  <w:rPrChange w:id="3922" w:author="USA - June 2025" w:date="2025-06-16T16:10:00Z">
                    <w:rPr>
                      <w:b/>
                      <w:bCs/>
                      <w:color w:val="000000"/>
                      <w:highlight w:val="cyan"/>
                    </w:rPr>
                  </w:rPrChange>
                </w:rPr>
                <w:t>300</w:t>
              </w:r>
            </w:ins>
          </w:p>
        </w:tc>
      </w:tr>
      <w:tr w:rsidR="00035626" w:rsidRPr="00AA0583" w14:paraId="1169B74B" w14:textId="77777777" w:rsidTr="002C15BF">
        <w:trPr>
          <w:trHeight w:val="50"/>
          <w:ins w:id="3923" w:author="USA - June 2025" w:date="2025-06-16T14:58:00Z"/>
          <w:trPrChange w:id="3924" w:author="USA - June 2025" w:date="2025-06-16T15:0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3925"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3D253710" w14:textId="77777777" w:rsidR="00035626" w:rsidRPr="00AA0583" w:rsidRDefault="00035626" w:rsidP="002C15BF">
            <w:pPr>
              <w:pStyle w:val="Tabletext"/>
              <w:rPr>
                <w:ins w:id="3926" w:author="USA - June 2025" w:date="2025-06-16T14:58:00Z"/>
                <w:rFonts w:eastAsiaTheme="minorEastAsia"/>
                <w:rPrChange w:id="3927" w:author="USA - June 2025" w:date="2025-06-16T16:10:00Z">
                  <w:rPr>
                    <w:ins w:id="3928" w:author="USA - June 2025" w:date="2025-06-16T14:58:00Z"/>
                    <w:b/>
                    <w:bCs/>
                    <w:color w:val="000000"/>
                    <w:highlight w:val="cyan"/>
                  </w:rPr>
                </w:rPrChange>
              </w:rPr>
            </w:pPr>
            <w:ins w:id="3929" w:author="USA - June 2025" w:date="2025-06-16T14:58:00Z">
              <w:r w:rsidRPr="00AA0583">
                <w:rPr>
                  <w:rFonts w:eastAsiaTheme="minorEastAsia"/>
                  <w:rPrChange w:id="3930" w:author="USA - June 2025" w:date="2025-06-16T16:10:00Z">
                    <w:rPr>
                      <w:b/>
                      <w:bCs/>
                      <w:color w:val="000000"/>
                      <w:highlight w:val="cyan"/>
                    </w:rPr>
                  </w:rPrChange>
                </w:rPr>
                <w:t>EIRP (dBm) out of band per 1 MHz = 10*log10(4*pi*E^2*distance^2 / 0.377).  Also see NTIA Technical Memorandum TM-10-469 Eq-59</w:t>
              </w:r>
            </w:ins>
          </w:p>
        </w:tc>
        <w:tc>
          <w:tcPr>
            <w:tcW w:w="5459" w:type="dxa"/>
            <w:gridSpan w:val="4"/>
            <w:tcBorders>
              <w:top w:val="nil"/>
              <w:left w:val="nil"/>
              <w:bottom w:val="single" w:sz="4" w:space="0" w:color="auto"/>
              <w:right w:val="single" w:sz="4" w:space="0" w:color="auto"/>
            </w:tcBorders>
            <w:vAlign w:val="center"/>
            <w:tcPrChange w:id="3931" w:author="USA - June 2025" w:date="2025-06-16T15:04:00Z">
              <w:tcPr>
                <w:tcW w:w="6056" w:type="dxa"/>
                <w:gridSpan w:val="10"/>
                <w:tcBorders>
                  <w:top w:val="nil"/>
                  <w:left w:val="nil"/>
                  <w:bottom w:val="single" w:sz="4" w:space="0" w:color="auto"/>
                  <w:right w:val="single" w:sz="4" w:space="0" w:color="auto"/>
                </w:tcBorders>
              </w:tcPr>
            </w:tcPrChange>
          </w:tcPr>
          <w:p w14:paraId="1119449B" w14:textId="4A644A11" w:rsidR="00035626" w:rsidRPr="00AA0583" w:rsidRDefault="00621A55">
            <w:pPr>
              <w:pStyle w:val="Tabletext"/>
              <w:jc w:val="center"/>
              <w:rPr>
                <w:ins w:id="3932" w:author="USA - June 2025" w:date="2025-06-16T14:58:00Z"/>
                <w:rFonts w:eastAsiaTheme="minorEastAsia"/>
                <w:rPrChange w:id="3933" w:author="USA - June 2025" w:date="2025-06-16T16:10:00Z">
                  <w:rPr>
                    <w:ins w:id="3934" w:author="USA - June 2025" w:date="2025-06-16T14:58:00Z"/>
                    <w:b/>
                    <w:bCs/>
                    <w:color w:val="000000"/>
                    <w:highlight w:val="cyan"/>
                  </w:rPr>
                </w:rPrChange>
              </w:rPr>
              <w:pPrChange w:id="3935" w:author="USA - June 2025" w:date="2025-06-16T15:04:00Z">
                <w:pPr>
                  <w:tabs>
                    <w:tab w:val="clear" w:pos="1134"/>
                    <w:tab w:val="clear" w:pos="1871"/>
                    <w:tab w:val="clear" w:pos="2268"/>
                  </w:tabs>
                  <w:overflowPunct/>
                  <w:autoSpaceDE/>
                  <w:autoSpaceDN/>
                  <w:adjustRightInd/>
                  <w:spacing w:before="0"/>
                  <w:textAlignment w:val="auto"/>
                </w:pPr>
              </w:pPrChange>
            </w:pPr>
            <w:ins w:id="3936" w:author="Fernandez Jimenez, Virginia" w:date="2025-06-18T11:28:00Z" w16du:dateUtc="2025-06-18T09:28:00Z">
              <w:r>
                <w:rPr>
                  <w:rFonts w:eastAsiaTheme="minorEastAsia"/>
                </w:rPr>
                <w:t>‒</w:t>
              </w:r>
            </w:ins>
            <w:ins w:id="3937" w:author="USA - June 2025" w:date="2025-06-16T14:58:00Z">
              <w:r w:rsidR="00035626" w:rsidRPr="00AA0583">
                <w:rPr>
                  <w:rFonts w:eastAsiaTheme="minorEastAsia"/>
                  <w:rPrChange w:id="3938" w:author="USA - June 2025" w:date="2025-06-16T16:10:00Z">
                    <w:rPr>
                      <w:b/>
                      <w:bCs/>
                      <w:color w:val="000000"/>
                      <w:highlight w:val="cyan"/>
                    </w:rPr>
                  </w:rPrChange>
                </w:rPr>
                <w:t>27.27</w:t>
              </w:r>
            </w:ins>
          </w:p>
        </w:tc>
      </w:tr>
      <w:tr w:rsidR="00035626" w:rsidRPr="00AA0583" w14:paraId="68479134" w14:textId="77777777" w:rsidTr="002C15BF">
        <w:trPr>
          <w:trHeight w:val="50"/>
          <w:ins w:id="3939" w:author="USA - June 2025" w:date="2025-06-16T14:58:00Z"/>
          <w:trPrChange w:id="3940" w:author="USA - June 2025" w:date="2025-06-16T15:0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3941"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1FA96894" w14:textId="77777777" w:rsidR="00035626" w:rsidRPr="00AA0583" w:rsidRDefault="00035626" w:rsidP="002C15BF">
            <w:pPr>
              <w:pStyle w:val="Tabletext"/>
              <w:rPr>
                <w:ins w:id="3942" w:author="USA - June 2025" w:date="2025-06-16T14:58:00Z"/>
                <w:rFonts w:eastAsiaTheme="minorEastAsia"/>
                <w:rPrChange w:id="3943" w:author="USA - June 2025" w:date="2025-06-16T16:10:00Z">
                  <w:rPr>
                    <w:ins w:id="3944" w:author="USA - June 2025" w:date="2025-06-16T14:58:00Z"/>
                    <w:b/>
                    <w:bCs/>
                    <w:color w:val="000000"/>
                    <w:highlight w:val="cyan"/>
                  </w:rPr>
                </w:rPrChange>
              </w:rPr>
            </w:pPr>
            <w:ins w:id="3945" w:author="USA - June 2025" w:date="2025-06-16T14:58:00Z">
              <w:r w:rsidRPr="00AA0583">
                <w:rPr>
                  <w:rFonts w:eastAsiaTheme="minorEastAsia"/>
                  <w:rPrChange w:id="3946" w:author="USA - June 2025" w:date="2025-06-16T16:10:00Z">
                    <w:rPr>
                      <w:b/>
                      <w:bCs/>
                      <w:color w:val="000000"/>
                      <w:highlight w:val="cyan"/>
                    </w:rPr>
                  </w:rPrChange>
                </w:rPr>
                <w:t>Device EIRP (dB(W/MHz)</w:t>
              </w:r>
            </w:ins>
          </w:p>
        </w:tc>
        <w:tc>
          <w:tcPr>
            <w:tcW w:w="5459" w:type="dxa"/>
            <w:gridSpan w:val="4"/>
            <w:tcBorders>
              <w:top w:val="nil"/>
              <w:left w:val="nil"/>
              <w:bottom w:val="single" w:sz="4" w:space="0" w:color="auto"/>
              <w:right w:val="single" w:sz="4" w:space="0" w:color="auto"/>
            </w:tcBorders>
            <w:vAlign w:val="center"/>
            <w:tcPrChange w:id="3947" w:author="USA - June 2025" w:date="2025-06-16T15:04:00Z">
              <w:tcPr>
                <w:tcW w:w="6056" w:type="dxa"/>
                <w:gridSpan w:val="10"/>
                <w:tcBorders>
                  <w:top w:val="nil"/>
                  <w:left w:val="nil"/>
                  <w:bottom w:val="single" w:sz="4" w:space="0" w:color="auto"/>
                  <w:right w:val="single" w:sz="4" w:space="0" w:color="auto"/>
                </w:tcBorders>
              </w:tcPr>
            </w:tcPrChange>
          </w:tcPr>
          <w:p w14:paraId="39395A3C" w14:textId="047A3F1A" w:rsidR="00035626" w:rsidRPr="00AA0583" w:rsidRDefault="00621A55">
            <w:pPr>
              <w:pStyle w:val="Tabletext"/>
              <w:jc w:val="center"/>
              <w:rPr>
                <w:ins w:id="3948" w:author="USA - June 2025" w:date="2025-06-16T14:58:00Z"/>
                <w:rFonts w:eastAsiaTheme="minorEastAsia"/>
                <w:rPrChange w:id="3949" w:author="USA - June 2025" w:date="2025-06-16T16:10:00Z">
                  <w:rPr>
                    <w:ins w:id="3950" w:author="USA - June 2025" w:date="2025-06-16T14:58:00Z"/>
                    <w:b/>
                    <w:bCs/>
                    <w:color w:val="000000"/>
                    <w:highlight w:val="cyan"/>
                  </w:rPr>
                </w:rPrChange>
              </w:rPr>
              <w:pPrChange w:id="3951" w:author="USA - June 2025" w:date="2025-06-16T15:04:00Z">
                <w:pPr>
                  <w:tabs>
                    <w:tab w:val="clear" w:pos="1134"/>
                    <w:tab w:val="clear" w:pos="1871"/>
                    <w:tab w:val="clear" w:pos="2268"/>
                  </w:tabs>
                  <w:overflowPunct/>
                  <w:autoSpaceDE/>
                  <w:autoSpaceDN/>
                  <w:adjustRightInd/>
                  <w:spacing w:before="0"/>
                  <w:textAlignment w:val="auto"/>
                </w:pPr>
              </w:pPrChange>
            </w:pPr>
            <w:ins w:id="3952" w:author="Fernandez Jimenez, Virginia" w:date="2025-06-18T11:28:00Z" w16du:dateUtc="2025-06-18T09:28:00Z">
              <w:r>
                <w:rPr>
                  <w:rFonts w:eastAsiaTheme="minorEastAsia"/>
                </w:rPr>
                <w:t>‒</w:t>
              </w:r>
            </w:ins>
            <w:ins w:id="3953" w:author="USA - June 2025" w:date="2025-06-16T14:58:00Z">
              <w:r w:rsidR="00035626" w:rsidRPr="00AA0583">
                <w:rPr>
                  <w:rFonts w:eastAsiaTheme="minorEastAsia"/>
                  <w:rPrChange w:id="3954" w:author="USA - June 2025" w:date="2025-06-16T16:10:00Z">
                    <w:rPr>
                      <w:b/>
                      <w:bCs/>
                      <w:color w:val="000000"/>
                      <w:highlight w:val="cyan"/>
                    </w:rPr>
                  </w:rPrChange>
                </w:rPr>
                <w:t>57.27</w:t>
              </w:r>
            </w:ins>
          </w:p>
        </w:tc>
      </w:tr>
      <w:tr w:rsidR="00E17E70" w:rsidRPr="002C15BF" w14:paraId="6F82B8D6" w14:textId="77777777" w:rsidTr="00E17E70">
        <w:trPr>
          <w:trHeight w:val="50"/>
          <w:ins w:id="3955" w:author="USA - June 2025" w:date="2025-06-16T14:58:00Z"/>
          <w:trPrChange w:id="3956" w:author="USA - June 2025" w:date="2025-06-16T15:05:00Z">
            <w:trPr>
              <w:gridAfter w:val="0"/>
              <w:trHeight w:val="50"/>
            </w:trPr>
          </w:trPrChange>
        </w:trPr>
        <w:tc>
          <w:tcPr>
            <w:tcW w:w="9990" w:type="dxa"/>
            <w:gridSpan w:val="5"/>
            <w:tcBorders>
              <w:top w:val="nil"/>
              <w:left w:val="single" w:sz="4" w:space="0" w:color="auto"/>
              <w:bottom w:val="single" w:sz="4" w:space="0" w:color="auto"/>
              <w:right w:val="single" w:sz="4" w:space="0" w:color="auto"/>
            </w:tcBorders>
            <w:shd w:val="clear" w:color="000000" w:fill="FFEB9C"/>
            <w:vAlign w:val="center"/>
            <w:tcPrChange w:id="3957" w:author="USA - June 2025" w:date="2025-06-16T15:05:00Z">
              <w:tcPr>
                <w:tcW w:w="9990" w:type="dxa"/>
                <w:gridSpan w:val="11"/>
                <w:tcBorders>
                  <w:top w:val="nil"/>
                  <w:left w:val="single" w:sz="4" w:space="0" w:color="auto"/>
                  <w:bottom w:val="single" w:sz="4" w:space="0" w:color="auto"/>
                  <w:right w:val="single" w:sz="4" w:space="0" w:color="auto"/>
                </w:tcBorders>
                <w:shd w:val="clear" w:color="000000" w:fill="FFEB9C"/>
                <w:vAlign w:val="bottom"/>
              </w:tcPr>
            </w:tcPrChange>
          </w:tcPr>
          <w:p w14:paraId="70CC7A74" w14:textId="3012E65C" w:rsidR="00E17E70" w:rsidRPr="002C15BF" w:rsidRDefault="00E17E70" w:rsidP="002C15BF">
            <w:pPr>
              <w:pStyle w:val="Tabletext"/>
              <w:rPr>
                <w:ins w:id="3958" w:author="USA - June 2025" w:date="2025-06-16T14:58:00Z"/>
                <w:rFonts w:eastAsiaTheme="minorEastAsia"/>
                <w:b/>
                <w:bCs/>
                <w:rPrChange w:id="3959" w:author="USA - June 2025" w:date="2025-06-16T16:10:00Z">
                  <w:rPr>
                    <w:ins w:id="3960" w:author="USA - June 2025" w:date="2025-06-16T14:58:00Z"/>
                    <w:b/>
                    <w:bCs/>
                    <w:color w:val="000000"/>
                    <w:highlight w:val="cyan"/>
                  </w:rPr>
                </w:rPrChange>
              </w:rPr>
            </w:pPr>
            <w:ins w:id="3961" w:author="USA - June 2025" w:date="2025-06-16T14:58:00Z">
              <w:r w:rsidRPr="002C15BF">
                <w:rPr>
                  <w:rFonts w:eastAsiaTheme="minorEastAsia"/>
                  <w:b/>
                  <w:bCs/>
                  <w:rPrChange w:id="3962" w:author="USA - June 2025" w:date="2025-06-16T16:10:00Z">
                    <w:rPr>
                      <w:b/>
                      <w:bCs/>
                      <w:color w:val="000000"/>
                      <w:highlight w:val="cyan"/>
                    </w:rPr>
                  </w:rPrChange>
                </w:rPr>
                <w:t>Losses</w:t>
              </w:r>
            </w:ins>
          </w:p>
        </w:tc>
      </w:tr>
      <w:tr w:rsidR="00035626" w:rsidRPr="00AA0583" w14:paraId="3D73847E" w14:textId="77777777" w:rsidTr="002C15BF">
        <w:trPr>
          <w:trHeight w:val="600"/>
          <w:ins w:id="3963" w:author="USA - June 2025" w:date="2025-06-16T14:58:00Z"/>
          <w:trPrChange w:id="3964" w:author="USA - June 2025" w:date="2025-06-16T15:04:00Z">
            <w:trPr>
              <w:gridAfter w:val="0"/>
              <w:trHeight w:val="600"/>
            </w:trPr>
          </w:trPrChange>
        </w:trPr>
        <w:tc>
          <w:tcPr>
            <w:tcW w:w="4531" w:type="dxa"/>
            <w:tcBorders>
              <w:top w:val="nil"/>
              <w:left w:val="single" w:sz="4" w:space="0" w:color="auto"/>
              <w:bottom w:val="single" w:sz="4" w:space="0" w:color="auto"/>
              <w:right w:val="single" w:sz="4" w:space="0" w:color="auto"/>
            </w:tcBorders>
            <w:vAlign w:val="bottom"/>
            <w:tcPrChange w:id="3965"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04F9DDF6" w14:textId="173D98C0" w:rsidR="00035626" w:rsidRPr="00AA0583" w:rsidRDefault="00035626" w:rsidP="002C15BF">
            <w:pPr>
              <w:pStyle w:val="Tabletext"/>
              <w:rPr>
                <w:ins w:id="3966" w:author="USA - June 2025" w:date="2025-06-16T14:58:00Z"/>
                <w:rFonts w:eastAsiaTheme="minorEastAsia"/>
                <w:rPrChange w:id="3967" w:author="USA - June 2025" w:date="2025-06-16T16:10:00Z">
                  <w:rPr>
                    <w:ins w:id="3968" w:author="USA - June 2025" w:date="2025-06-16T14:58:00Z"/>
                    <w:b/>
                    <w:bCs/>
                    <w:color w:val="000000"/>
                    <w:highlight w:val="cyan"/>
                  </w:rPr>
                </w:rPrChange>
              </w:rPr>
            </w:pPr>
            <w:ins w:id="3969" w:author="USA - June 2025" w:date="2025-06-16T14:58:00Z">
              <w:r w:rsidRPr="00AA0583">
                <w:rPr>
                  <w:rFonts w:eastAsiaTheme="minorEastAsia"/>
                  <w:rPrChange w:id="3970" w:author="USA - June 2025" w:date="2025-06-16T16:10:00Z">
                    <w:rPr>
                      <w:b/>
                      <w:bCs/>
                      <w:color w:val="000000"/>
                      <w:highlight w:val="cyan"/>
                    </w:rPr>
                  </w:rPrChange>
                </w:rPr>
                <w:t xml:space="preserve">Normalized Antenna Gain at Horizontal (Note that the device is ceiling </w:t>
              </w:r>
            </w:ins>
            <w:ins w:id="3971" w:author="USA - June 2025" w:date="2025-06-16T15:44:00Z">
              <w:r w:rsidR="00127F3E" w:rsidRPr="00AA0583">
                <w:rPr>
                  <w:rFonts w:eastAsiaTheme="minorEastAsia"/>
                </w:rPr>
                <w:t>mounted</w:t>
              </w:r>
            </w:ins>
            <w:ins w:id="3972" w:author="USA - June 2025" w:date="2025-06-16T14:58:00Z">
              <w:r w:rsidRPr="00AA0583">
                <w:rPr>
                  <w:rFonts w:eastAsiaTheme="minorEastAsia"/>
                  <w:rPrChange w:id="3973" w:author="USA - June 2025" w:date="2025-06-16T16:10:00Z">
                    <w:rPr>
                      <w:b/>
                      <w:bCs/>
                      <w:color w:val="000000"/>
                      <w:highlight w:val="cyan"/>
                    </w:rPr>
                  </w:rPrChange>
                </w:rPr>
                <w:t xml:space="preserve"> and points downward)</w:t>
              </w:r>
            </w:ins>
          </w:p>
        </w:tc>
        <w:tc>
          <w:tcPr>
            <w:tcW w:w="5459" w:type="dxa"/>
            <w:gridSpan w:val="4"/>
            <w:tcBorders>
              <w:top w:val="nil"/>
              <w:left w:val="nil"/>
              <w:bottom w:val="single" w:sz="4" w:space="0" w:color="auto"/>
              <w:right w:val="single" w:sz="4" w:space="0" w:color="auto"/>
            </w:tcBorders>
            <w:vAlign w:val="center"/>
            <w:tcPrChange w:id="3974" w:author="USA - June 2025" w:date="2025-06-16T15:04:00Z">
              <w:tcPr>
                <w:tcW w:w="6056" w:type="dxa"/>
                <w:gridSpan w:val="10"/>
                <w:tcBorders>
                  <w:top w:val="nil"/>
                  <w:left w:val="nil"/>
                  <w:bottom w:val="single" w:sz="4" w:space="0" w:color="auto"/>
                  <w:right w:val="single" w:sz="4" w:space="0" w:color="auto"/>
                </w:tcBorders>
              </w:tcPr>
            </w:tcPrChange>
          </w:tcPr>
          <w:p w14:paraId="03826BF0" w14:textId="77777777" w:rsidR="00035626" w:rsidRPr="00AA0583" w:rsidRDefault="00035626">
            <w:pPr>
              <w:pStyle w:val="Tabletext"/>
              <w:jc w:val="center"/>
              <w:rPr>
                <w:ins w:id="3975" w:author="USA - June 2025" w:date="2025-06-16T14:58:00Z"/>
                <w:rFonts w:eastAsiaTheme="minorEastAsia"/>
                <w:rPrChange w:id="3976" w:author="USA - June 2025" w:date="2025-06-16T16:10:00Z">
                  <w:rPr>
                    <w:ins w:id="3977" w:author="USA - June 2025" w:date="2025-06-16T14:58:00Z"/>
                    <w:b/>
                    <w:bCs/>
                    <w:color w:val="000000"/>
                    <w:highlight w:val="cyan"/>
                  </w:rPr>
                </w:rPrChange>
              </w:rPr>
              <w:pPrChange w:id="3978" w:author="USA - June 2025" w:date="2025-06-16T15:04:00Z">
                <w:pPr>
                  <w:tabs>
                    <w:tab w:val="clear" w:pos="1134"/>
                    <w:tab w:val="clear" w:pos="1871"/>
                    <w:tab w:val="clear" w:pos="2268"/>
                  </w:tabs>
                  <w:overflowPunct/>
                  <w:autoSpaceDE/>
                  <w:autoSpaceDN/>
                  <w:adjustRightInd/>
                  <w:spacing w:before="0"/>
                  <w:textAlignment w:val="auto"/>
                </w:pPr>
              </w:pPrChange>
            </w:pPr>
            <w:ins w:id="3979" w:author="USA - June 2025" w:date="2025-06-16T14:58:00Z">
              <w:r w:rsidRPr="00AA0583">
                <w:rPr>
                  <w:rFonts w:eastAsiaTheme="minorEastAsia"/>
                  <w:rPrChange w:id="3980" w:author="USA - June 2025" w:date="2025-06-16T16:10:00Z">
                    <w:rPr>
                      <w:b/>
                      <w:bCs/>
                      <w:color w:val="000000"/>
                      <w:highlight w:val="cyan"/>
                    </w:rPr>
                  </w:rPrChange>
                </w:rPr>
                <w:t>-4</w:t>
              </w:r>
            </w:ins>
          </w:p>
        </w:tc>
      </w:tr>
      <w:tr w:rsidR="00DA50C0" w:rsidRPr="00AA0583" w14:paraId="5CAFCF43" w14:textId="77777777" w:rsidTr="002C15BF">
        <w:tblPrEx>
          <w:tblPrExChange w:id="3981" w:author="USA - June 2025" w:date="2025-06-16T15:04:00Z">
            <w:tblPrEx>
              <w:tblW w:w="10520" w:type="dxa"/>
            </w:tblPrEx>
          </w:tblPrExChange>
        </w:tblPrEx>
        <w:trPr>
          <w:trHeight w:val="50"/>
          <w:ins w:id="3982" w:author="USA - June 2025" w:date="2025-06-16T14:58:00Z"/>
          <w:trPrChange w:id="3983" w:author="USA - June 2025" w:date="2025-06-16T15:04:00Z">
            <w:trPr>
              <w:trHeight w:val="600"/>
            </w:trPr>
          </w:trPrChange>
        </w:trPr>
        <w:tc>
          <w:tcPr>
            <w:tcW w:w="4531" w:type="dxa"/>
            <w:tcBorders>
              <w:top w:val="nil"/>
              <w:left w:val="single" w:sz="4" w:space="0" w:color="auto"/>
              <w:bottom w:val="single" w:sz="4" w:space="0" w:color="auto"/>
              <w:right w:val="single" w:sz="4" w:space="0" w:color="auto"/>
            </w:tcBorders>
            <w:vAlign w:val="bottom"/>
            <w:tcPrChange w:id="3984" w:author="USA - June 2025" w:date="2025-06-16T15:04:00Z">
              <w:tcPr>
                <w:tcW w:w="4220" w:type="dxa"/>
                <w:gridSpan w:val="2"/>
                <w:tcBorders>
                  <w:top w:val="nil"/>
                  <w:left w:val="single" w:sz="4" w:space="0" w:color="auto"/>
                  <w:bottom w:val="single" w:sz="4" w:space="0" w:color="auto"/>
                  <w:right w:val="single" w:sz="4" w:space="0" w:color="auto"/>
                </w:tcBorders>
                <w:vAlign w:val="bottom"/>
              </w:tcPr>
            </w:tcPrChange>
          </w:tcPr>
          <w:p w14:paraId="13AEB95B" w14:textId="77777777" w:rsidR="00DA50C0" w:rsidRPr="00AA0583" w:rsidRDefault="00DA50C0" w:rsidP="002C15BF">
            <w:pPr>
              <w:pStyle w:val="Tabletext"/>
              <w:rPr>
                <w:ins w:id="3985" w:author="USA - June 2025" w:date="2025-06-16T14:58:00Z"/>
                <w:rFonts w:eastAsiaTheme="minorEastAsia"/>
                <w:rPrChange w:id="3986" w:author="USA - June 2025" w:date="2025-06-16T16:10:00Z">
                  <w:rPr>
                    <w:ins w:id="3987" w:author="USA - June 2025" w:date="2025-06-16T14:58:00Z"/>
                    <w:b/>
                    <w:bCs/>
                    <w:color w:val="000000"/>
                    <w:highlight w:val="cyan"/>
                  </w:rPr>
                </w:rPrChange>
              </w:rPr>
            </w:pPr>
            <w:ins w:id="3988" w:author="USA - June 2025" w:date="2025-06-16T14:58:00Z">
              <w:r w:rsidRPr="00AA0583">
                <w:rPr>
                  <w:rFonts w:eastAsiaTheme="minorEastAsia"/>
                  <w:rPrChange w:id="3989" w:author="USA - June 2025" w:date="2025-06-16T16:10:00Z">
                    <w:rPr>
                      <w:b/>
                      <w:bCs/>
                      <w:color w:val="000000"/>
                      <w:highlight w:val="cyan"/>
                    </w:rPr>
                  </w:rPrChange>
                </w:rPr>
                <w:t>Free Space Loss (dB)</w:t>
              </w:r>
            </w:ins>
          </w:p>
        </w:tc>
        <w:tc>
          <w:tcPr>
            <w:tcW w:w="1276" w:type="dxa"/>
            <w:tcBorders>
              <w:top w:val="nil"/>
              <w:left w:val="nil"/>
              <w:bottom w:val="single" w:sz="4" w:space="0" w:color="auto"/>
              <w:right w:val="single" w:sz="4" w:space="0" w:color="auto"/>
            </w:tcBorders>
            <w:vAlign w:val="center"/>
            <w:tcPrChange w:id="3990" w:author="USA - June 2025" w:date="2025-06-16T15:04:00Z">
              <w:tcPr>
                <w:tcW w:w="1640" w:type="dxa"/>
                <w:gridSpan w:val="4"/>
                <w:tcBorders>
                  <w:top w:val="nil"/>
                  <w:left w:val="nil"/>
                  <w:bottom w:val="single" w:sz="4" w:space="0" w:color="auto"/>
                  <w:right w:val="single" w:sz="4" w:space="0" w:color="auto"/>
                </w:tcBorders>
              </w:tcPr>
            </w:tcPrChange>
          </w:tcPr>
          <w:p w14:paraId="31099AE5" w14:textId="77777777" w:rsidR="00DA50C0" w:rsidRPr="00AA0583" w:rsidRDefault="00DA50C0">
            <w:pPr>
              <w:pStyle w:val="Tabletext"/>
              <w:jc w:val="center"/>
              <w:rPr>
                <w:ins w:id="3991" w:author="USA - June 2025" w:date="2025-06-16T14:58:00Z"/>
                <w:rFonts w:eastAsiaTheme="minorEastAsia"/>
                <w:rPrChange w:id="3992" w:author="USA - June 2025" w:date="2025-06-16T16:10:00Z">
                  <w:rPr>
                    <w:ins w:id="3993" w:author="USA - June 2025" w:date="2025-06-16T14:58:00Z"/>
                    <w:b/>
                    <w:bCs/>
                    <w:color w:val="000000"/>
                    <w:highlight w:val="cyan"/>
                  </w:rPr>
                </w:rPrChange>
              </w:rPr>
              <w:pPrChange w:id="3994" w:author="USA - June 2025" w:date="2025-06-16T15:04:00Z">
                <w:pPr>
                  <w:tabs>
                    <w:tab w:val="clear" w:pos="1134"/>
                    <w:tab w:val="clear" w:pos="1871"/>
                    <w:tab w:val="clear" w:pos="2268"/>
                  </w:tabs>
                  <w:overflowPunct/>
                  <w:autoSpaceDE/>
                  <w:autoSpaceDN/>
                  <w:adjustRightInd/>
                  <w:spacing w:before="0"/>
                  <w:textAlignment w:val="auto"/>
                </w:pPr>
              </w:pPrChange>
            </w:pPr>
            <w:ins w:id="3995" w:author="USA - June 2025" w:date="2025-06-16T14:58:00Z">
              <w:r w:rsidRPr="00AA0583">
                <w:rPr>
                  <w:rFonts w:eastAsiaTheme="minorEastAsia"/>
                  <w:rPrChange w:id="3996" w:author="USA - June 2025" w:date="2025-06-16T16:10:00Z">
                    <w:rPr>
                      <w:b/>
                      <w:bCs/>
                      <w:color w:val="000000"/>
                      <w:highlight w:val="cyan"/>
                    </w:rPr>
                  </w:rPrChange>
                </w:rPr>
                <w:t>79.98</w:t>
              </w:r>
            </w:ins>
          </w:p>
        </w:tc>
        <w:tc>
          <w:tcPr>
            <w:tcW w:w="1387" w:type="dxa"/>
            <w:tcBorders>
              <w:top w:val="nil"/>
              <w:left w:val="nil"/>
              <w:bottom w:val="single" w:sz="4" w:space="0" w:color="auto"/>
              <w:right w:val="single" w:sz="4" w:space="0" w:color="auto"/>
            </w:tcBorders>
            <w:vAlign w:val="center"/>
            <w:tcPrChange w:id="3997" w:author="USA - June 2025" w:date="2025-06-16T15:04:00Z">
              <w:tcPr>
                <w:tcW w:w="1620" w:type="dxa"/>
                <w:gridSpan w:val="2"/>
                <w:tcBorders>
                  <w:top w:val="nil"/>
                  <w:left w:val="nil"/>
                  <w:bottom w:val="single" w:sz="4" w:space="0" w:color="auto"/>
                  <w:right w:val="single" w:sz="4" w:space="0" w:color="auto"/>
                </w:tcBorders>
              </w:tcPr>
            </w:tcPrChange>
          </w:tcPr>
          <w:p w14:paraId="58881DEE" w14:textId="77777777" w:rsidR="00DA50C0" w:rsidRPr="00AA0583" w:rsidRDefault="00DA50C0">
            <w:pPr>
              <w:pStyle w:val="Tabletext"/>
              <w:jc w:val="center"/>
              <w:rPr>
                <w:ins w:id="3998" w:author="USA - June 2025" w:date="2025-06-16T14:58:00Z"/>
                <w:rFonts w:eastAsiaTheme="minorEastAsia"/>
                <w:rPrChange w:id="3999" w:author="USA - June 2025" w:date="2025-06-16T16:10:00Z">
                  <w:rPr>
                    <w:ins w:id="4000" w:author="USA - June 2025" w:date="2025-06-16T14:58:00Z"/>
                    <w:b/>
                    <w:bCs/>
                    <w:color w:val="000000"/>
                    <w:highlight w:val="cyan"/>
                  </w:rPr>
                </w:rPrChange>
              </w:rPr>
              <w:pPrChange w:id="4001" w:author="USA - June 2025" w:date="2025-06-16T15:04:00Z">
                <w:pPr>
                  <w:tabs>
                    <w:tab w:val="clear" w:pos="1134"/>
                    <w:tab w:val="clear" w:pos="1871"/>
                    <w:tab w:val="clear" w:pos="2268"/>
                  </w:tabs>
                  <w:overflowPunct/>
                  <w:autoSpaceDE/>
                  <w:autoSpaceDN/>
                  <w:adjustRightInd/>
                  <w:spacing w:before="0"/>
                  <w:textAlignment w:val="auto"/>
                </w:pPr>
              </w:pPrChange>
            </w:pPr>
            <w:ins w:id="4002" w:author="USA - June 2025" w:date="2025-06-16T14:58:00Z">
              <w:r w:rsidRPr="00AA0583">
                <w:rPr>
                  <w:rFonts w:eastAsiaTheme="minorEastAsia"/>
                  <w:rPrChange w:id="4003" w:author="USA - June 2025" w:date="2025-06-16T16:10:00Z">
                    <w:rPr>
                      <w:b/>
                      <w:bCs/>
                      <w:color w:val="000000"/>
                      <w:highlight w:val="cyan"/>
                    </w:rPr>
                  </w:rPrChange>
                </w:rPr>
                <w:t>93.96</w:t>
              </w:r>
            </w:ins>
          </w:p>
        </w:tc>
        <w:tc>
          <w:tcPr>
            <w:tcW w:w="1266" w:type="dxa"/>
            <w:tcBorders>
              <w:top w:val="nil"/>
              <w:left w:val="nil"/>
              <w:bottom w:val="single" w:sz="4" w:space="0" w:color="auto"/>
              <w:right w:val="single" w:sz="4" w:space="0" w:color="auto"/>
            </w:tcBorders>
            <w:vAlign w:val="center"/>
            <w:tcPrChange w:id="4004" w:author="USA - June 2025" w:date="2025-06-16T15:04:00Z">
              <w:tcPr>
                <w:tcW w:w="1680" w:type="dxa"/>
                <w:gridSpan w:val="2"/>
                <w:tcBorders>
                  <w:top w:val="nil"/>
                  <w:left w:val="nil"/>
                  <w:bottom w:val="single" w:sz="4" w:space="0" w:color="auto"/>
                  <w:right w:val="single" w:sz="4" w:space="0" w:color="auto"/>
                </w:tcBorders>
              </w:tcPr>
            </w:tcPrChange>
          </w:tcPr>
          <w:p w14:paraId="78F10C06" w14:textId="77777777" w:rsidR="00DA50C0" w:rsidRPr="00AA0583" w:rsidRDefault="00DA50C0">
            <w:pPr>
              <w:pStyle w:val="Tabletext"/>
              <w:jc w:val="center"/>
              <w:rPr>
                <w:ins w:id="4005" w:author="USA - June 2025" w:date="2025-06-16T14:58:00Z"/>
                <w:rFonts w:eastAsiaTheme="minorEastAsia"/>
                <w:rPrChange w:id="4006" w:author="USA - June 2025" w:date="2025-06-16T16:10:00Z">
                  <w:rPr>
                    <w:ins w:id="4007" w:author="USA - June 2025" w:date="2025-06-16T14:58:00Z"/>
                    <w:b/>
                    <w:bCs/>
                    <w:color w:val="000000"/>
                    <w:highlight w:val="cyan"/>
                  </w:rPr>
                </w:rPrChange>
              </w:rPr>
              <w:pPrChange w:id="4008" w:author="USA - June 2025" w:date="2025-06-16T15:04:00Z">
                <w:pPr>
                  <w:tabs>
                    <w:tab w:val="clear" w:pos="1134"/>
                    <w:tab w:val="clear" w:pos="1871"/>
                    <w:tab w:val="clear" w:pos="2268"/>
                  </w:tabs>
                  <w:overflowPunct/>
                  <w:autoSpaceDE/>
                  <w:autoSpaceDN/>
                  <w:adjustRightInd/>
                  <w:spacing w:before="0"/>
                  <w:textAlignment w:val="auto"/>
                </w:pPr>
              </w:pPrChange>
            </w:pPr>
            <w:ins w:id="4009" w:author="USA - June 2025" w:date="2025-06-16T14:58:00Z">
              <w:r w:rsidRPr="00AA0583">
                <w:rPr>
                  <w:rFonts w:eastAsiaTheme="minorEastAsia"/>
                  <w:rPrChange w:id="4010" w:author="USA - June 2025" w:date="2025-06-16T16:10:00Z">
                    <w:rPr>
                      <w:b/>
                      <w:bCs/>
                      <w:color w:val="000000"/>
                      <w:highlight w:val="cyan"/>
                    </w:rPr>
                  </w:rPrChange>
                </w:rPr>
                <w:t>99.98</w:t>
              </w:r>
            </w:ins>
          </w:p>
        </w:tc>
        <w:tc>
          <w:tcPr>
            <w:tcW w:w="1530" w:type="dxa"/>
            <w:tcBorders>
              <w:top w:val="nil"/>
              <w:left w:val="nil"/>
              <w:bottom w:val="single" w:sz="4" w:space="0" w:color="auto"/>
              <w:right w:val="single" w:sz="4" w:space="0" w:color="auto"/>
            </w:tcBorders>
            <w:vAlign w:val="center"/>
            <w:tcPrChange w:id="4011" w:author="USA - June 2025" w:date="2025-06-16T15:04:00Z">
              <w:tcPr>
                <w:tcW w:w="1360" w:type="dxa"/>
                <w:gridSpan w:val="2"/>
                <w:tcBorders>
                  <w:top w:val="nil"/>
                  <w:left w:val="nil"/>
                  <w:bottom w:val="single" w:sz="4" w:space="0" w:color="auto"/>
                  <w:right w:val="single" w:sz="4" w:space="0" w:color="auto"/>
                </w:tcBorders>
              </w:tcPr>
            </w:tcPrChange>
          </w:tcPr>
          <w:p w14:paraId="526736D8" w14:textId="77777777" w:rsidR="00DA50C0" w:rsidRPr="00AA0583" w:rsidRDefault="00DA50C0">
            <w:pPr>
              <w:pStyle w:val="Tabletext"/>
              <w:jc w:val="center"/>
              <w:rPr>
                <w:ins w:id="4012" w:author="USA - June 2025" w:date="2025-06-16T14:58:00Z"/>
                <w:rFonts w:eastAsiaTheme="minorEastAsia"/>
                <w:rPrChange w:id="4013" w:author="USA - June 2025" w:date="2025-06-16T16:10:00Z">
                  <w:rPr>
                    <w:ins w:id="4014" w:author="USA - June 2025" w:date="2025-06-16T14:58:00Z"/>
                    <w:b/>
                    <w:bCs/>
                    <w:color w:val="000000"/>
                    <w:highlight w:val="cyan"/>
                  </w:rPr>
                </w:rPrChange>
              </w:rPr>
              <w:pPrChange w:id="4015" w:author="USA - June 2025" w:date="2025-06-16T15:04:00Z">
                <w:pPr>
                  <w:tabs>
                    <w:tab w:val="clear" w:pos="1134"/>
                    <w:tab w:val="clear" w:pos="1871"/>
                    <w:tab w:val="clear" w:pos="2268"/>
                  </w:tabs>
                  <w:overflowPunct/>
                  <w:autoSpaceDE/>
                  <w:autoSpaceDN/>
                  <w:adjustRightInd/>
                  <w:spacing w:before="0"/>
                  <w:textAlignment w:val="auto"/>
                </w:pPr>
              </w:pPrChange>
            </w:pPr>
            <w:ins w:id="4016" w:author="USA - June 2025" w:date="2025-06-16T14:58:00Z">
              <w:r w:rsidRPr="00AA0583">
                <w:rPr>
                  <w:rFonts w:eastAsiaTheme="minorEastAsia"/>
                  <w:rPrChange w:id="4017" w:author="USA - June 2025" w:date="2025-06-16T16:10:00Z">
                    <w:rPr>
                      <w:b/>
                      <w:bCs/>
                      <w:color w:val="000000"/>
                      <w:highlight w:val="cyan"/>
                    </w:rPr>
                  </w:rPrChange>
                </w:rPr>
                <w:t>106.00</w:t>
              </w:r>
            </w:ins>
          </w:p>
        </w:tc>
      </w:tr>
      <w:tr w:rsidR="00035626" w:rsidRPr="00AA0583" w14:paraId="308B9771" w14:textId="77777777" w:rsidTr="002C15BF">
        <w:trPr>
          <w:trHeight w:val="50"/>
          <w:ins w:id="4018" w:author="USA - June 2025" w:date="2025-06-16T14:58:00Z"/>
          <w:trPrChange w:id="4019" w:author="USA - June 2025" w:date="2025-06-16T15:0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4020"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5FAF3287" w14:textId="77777777" w:rsidR="00035626" w:rsidRPr="00AA0583" w:rsidRDefault="00035626" w:rsidP="002C15BF">
            <w:pPr>
              <w:pStyle w:val="Tabletext"/>
              <w:rPr>
                <w:ins w:id="4021" w:author="USA - June 2025" w:date="2025-06-16T14:58:00Z"/>
                <w:rFonts w:eastAsiaTheme="minorEastAsia"/>
                <w:rPrChange w:id="4022" w:author="USA - June 2025" w:date="2025-06-16T16:10:00Z">
                  <w:rPr>
                    <w:ins w:id="4023" w:author="USA - June 2025" w:date="2025-06-16T14:58:00Z"/>
                    <w:b/>
                    <w:bCs/>
                    <w:color w:val="000000"/>
                    <w:highlight w:val="cyan"/>
                  </w:rPr>
                </w:rPrChange>
              </w:rPr>
            </w:pPr>
            <w:ins w:id="4024" w:author="USA - June 2025" w:date="2025-06-16T14:58:00Z">
              <w:r w:rsidRPr="00AA0583">
                <w:rPr>
                  <w:rFonts w:eastAsiaTheme="minorEastAsia"/>
                  <w:rPrChange w:id="4025" w:author="USA - June 2025" w:date="2025-06-16T16:10:00Z">
                    <w:rPr>
                      <w:b/>
                      <w:bCs/>
                      <w:color w:val="000000"/>
                      <w:highlight w:val="cyan"/>
                    </w:rPr>
                  </w:rPrChange>
                </w:rPr>
                <w:t>Gaseous Loss (dB)</w:t>
              </w:r>
            </w:ins>
          </w:p>
        </w:tc>
        <w:tc>
          <w:tcPr>
            <w:tcW w:w="5459" w:type="dxa"/>
            <w:gridSpan w:val="4"/>
            <w:tcBorders>
              <w:top w:val="nil"/>
              <w:left w:val="nil"/>
              <w:bottom w:val="single" w:sz="4" w:space="0" w:color="auto"/>
              <w:right w:val="single" w:sz="4" w:space="0" w:color="auto"/>
            </w:tcBorders>
            <w:vAlign w:val="center"/>
            <w:tcPrChange w:id="4026" w:author="USA - June 2025" w:date="2025-06-16T15:04:00Z">
              <w:tcPr>
                <w:tcW w:w="6056" w:type="dxa"/>
                <w:gridSpan w:val="10"/>
                <w:tcBorders>
                  <w:top w:val="nil"/>
                  <w:left w:val="nil"/>
                  <w:bottom w:val="single" w:sz="4" w:space="0" w:color="auto"/>
                  <w:right w:val="single" w:sz="4" w:space="0" w:color="auto"/>
                </w:tcBorders>
              </w:tcPr>
            </w:tcPrChange>
          </w:tcPr>
          <w:p w14:paraId="70ACCEEF" w14:textId="77777777" w:rsidR="00035626" w:rsidRPr="00AA0583" w:rsidRDefault="00035626">
            <w:pPr>
              <w:pStyle w:val="Tabletext"/>
              <w:jc w:val="center"/>
              <w:rPr>
                <w:ins w:id="4027" w:author="USA - June 2025" w:date="2025-06-16T14:58:00Z"/>
                <w:rFonts w:eastAsiaTheme="minorEastAsia"/>
                <w:rPrChange w:id="4028" w:author="USA - June 2025" w:date="2025-06-16T16:10:00Z">
                  <w:rPr>
                    <w:ins w:id="4029" w:author="USA - June 2025" w:date="2025-06-16T14:58:00Z"/>
                    <w:b/>
                    <w:bCs/>
                    <w:color w:val="000000"/>
                    <w:highlight w:val="cyan"/>
                  </w:rPr>
                </w:rPrChange>
              </w:rPr>
              <w:pPrChange w:id="4030" w:author="USA - June 2025" w:date="2025-06-16T15:04:00Z">
                <w:pPr>
                  <w:tabs>
                    <w:tab w:val="clear" w:pos="1134"/>
                    <w:tab w:val="clear" w:pos="1871"/>
                    <w:tab w:val="clear" w:pos="2268"/>
                  </w:tabs>
                  <w:overflowPunct/>
                  <w:autoSpaceDE/>
                  <w:autoSpaceDN/>
                  <w:adjustRightInd/>
                  <w:spacing w:before="0"/>
                  <w:textAlignment w:val="auto"/>
                </w:pPr>
              </w:pPrChange>
            </w:pPr>
            <w:ins w:id="4031" w:author="USA - June 2025" w:date="2025-06-16T14:58:00Z">
              <w:r w:rsidRPr="00AA0583">
                <w:rPr>
                  <w:rFonts w:eastAsiaTheme="minorEastAsia"/>
                  <w:rPrChange w:id="4032" w:author="USA - June 2025" w:date="2025-06-16T16:10:00Z">
                    <w:rPr>
                      <w:b/>
                      <w:bCs/>
                      <w:color w:val="000000"/>
                      <w:highlight w:val="cyan"/>
                    </w:rPr>
                  </w:rPrChange>
                </w:rPr>
                <w:t>0.00</w:t>
              </w:r>
            </w:ins>
          </w:p>
        </w:tc>
      </w:tr>
      <w:tr w:rsidR="00035626" w:rsidRPr="00AA0583" w14:paraId="09F1CB1E" w14:textId="77777777" w:rsidTr="002C15BF">
        <w:trPr>
          <w:trHeight w:val="50"/>
          <w:ins w:id="4033" w:author="USA - June 2025" w:date="2025-06-16T14:58:00Z"/>
          <w:trPrChange w:id="4034" w:author="USA - June 2025" w:date="2025-06-16T15:05: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4035" w:author="USA - June 2025" w:date="2025-06-16T15:05:00Z">
              <w:tcPr>
                <w:tcW w:w="3934" w:type="dxa"/>
                <w:tcBorders>
                  <w:top w:val="nil"/>
                  <w:left w:val="single" w:sz="4" w:space="0" w:color="auto"/>
                  <w:bottom w:val="single" w:sz="4" w:space="0" w:color="auto"/>
                  <w:right w:val="single" w:sz="4" w:space="0" w:color="auto"/>
                </w:tcBorders>
                <w:vAlign w:val="bottom"/>
              </w:tcPr>
            </w:tcPrChange>
          </w:tcPr>
          <w:p w14:paraId="763DA430" w14:textId="77777777" w:rsidR="00035626" w:rsidRPr="00AA0583" w:rsidRDefault="00035626" w:rsidP="002C15BF">
            <w:pPr>
              <w:pStyle w:val="Tabletext"/>
              <w:rPr>
                <w:ins w:id="4036" w:author="USA - June 2025" w:date="2025-06-16T14:58:00Z"/>
                <w:rFonts w:eastAsiaTheme="minorEastAsia"/>
                <w:rPrChange w:id="4037" w:author="USA - June 2025" w:date="2025-06-16T16:10:00Z">
                  <w:rPr>
                    <w:ins w:id="4038" w:author="USA - June 2025" w:date="2025-06-16T14:58:00Z"/>
                    <w:b/>
                    <w:bCs/>
                    <w:color w:val="000000"/>
                    <w:highlight w:val="cyan"/>
                  </w:rPr>
                </w:rPrChange>
              </w:rPr>
            </w:pPr>
            <w:ins w:id="4039" w:author="USA - June 2025" w:date="2025-06-16T14:58:00Z">
              <w:r w:rsidRPr="00AA0583">
                <w:rPr>
                  <w:rFonts w:eastAsiaTheme="minorEastAsia"/>
                  <w:rPrChange w:id="4040" w:author="USA - June 2025" w:date="2025-06-16T16:10:00Z">
                    <w:rPr>
                      <w:b/>
                      <w:bCs/>
                      <w:color w:val="000000"/>
                      <w:highlight w:val="cyan"/>
                    </w:rPr>
                  </w:rPrChange>
                </w:rPr>
                <w:t>Polarization mismatch loss (dB)</w:t>
              </w:r>
            </w:ins>
          </w:p>
        </w:tc>
        <w:tc>
          <w:tcPr>
            <w:tcW w:w="5459" w:type="dxa"/>
            <w:gridSpan w:val="4"/>
            <w:tcBorders>
              <w:top w:val="nil"/>
              <w:left w:val="nil"/>
              <w:bottom w:val="single" w:sz="4" w:space="0" w:color="auto"/>
              <w:right w:val="single" w:sz="4" w:space="0" w:color="auto"/>
            </w:tcBorders>
            <w:vAlign w:val="center"/>
            <w:tcPrChange w:id="4041" w:author="USA - June 2025" w:date="2025-06-16T15:05:00Z">
              <w:tcPr>
                <w:tcW w:w="6056" w:type="dxa"/>
                <w:gridSpan w:val="10"/>
                <w:tcBorders>
                  <w:top w:val="nil"/>
                  <w:left w:val="nil"/>
                  <w:bottom w:val="single" w:sz="4" w:space="0" w:color="auto"/>
                  <w:right w:val="single" w:sz="4" w:space="0" w:color="auto"/>
                </w:tcBorders>
              </w:tcPr>
            </w:tcPrChange>
          </w:tcPr>
          <w:p w14:paraId="3B280919" w14:textId="6BB21B74" w:rsidR="00035626" w:rsidRPr="00AA0583" w:rsidRDefault="00035626">
            <w:pPr>
              <w:pStyle w:val="Tabletext"/>
              <w:jc w:val="center"/>
              <w:rPr>
                <w:ins w:id="4042" w:author="USA - June 2025" w:date="2025-06-16T14:58:00Z"/>
                <w:rFonts w:eastAsiaTheme="minorEastAsia"/>
                <w:rPrChange w:id="4043" w:author="USA - June 2025" w:date="2025-06-16T16:10:00Z">
                  <w:rPr>
                    <w:ins w:id="4044" w:author="USA - June 2025" w:date="2025-06-16T14:58:00Z"/>
                    <w:b/>
                    <w:bCs/>
                    <w:color w:val="000000"/>
                    <w:highlight w:val="cyan"/>
                  </w:rPr>
                </w:rPrChange>
              </w:rPr>
              <w:pPrChange w:id="4045" w:author="USA - June 2025" w:date="2025-06-16T15:04:00Z">
                <w:pPr>
                  <w:tabs>
                    <w:tab w:val="clear" w:pos="1134"/>
                    <w:tab w:val="clear" w:pos="1871"/>
                    <w:tab w:val="clear" w:pos="2268"/>
                  </w:tabs>
                  <w:overflowPunct/>
                  <w:autoSpaceDE/>
                  <w:autoSpaceDN/>
                  <w:adjustRightInd/>
                  <w:spacing w:before="0"/>
                  <w:textAlignment w:val="auto"/>
                </w:pPr>
              </w:pPrChange>
            </w:pPr>
            <w:ins w:id="4046" w:author="USA - June 2025" w:date="2025-06-16T14:58:00Z">
              <w:r w:rsidRPr="00AA0583">
                <w:rPr>
                  <w:rFonts w:eastAsiaTheme="minorEastAsia"/>
                  <w:rPrChange w:id="4047" w:author="USA - June 2025" w:date="2025-06-16T16:10:00Z">
                    <w:rPr>
                      <w:b/>
                      <w:bCs/>
                      <w:color w:val="000000"/>
                      <w:highlight w:val="cyan"/>
                    </w:rPr>
                  </w:rPrChange>
                </w:rPr>
                <w:t>3.0</w:t>
              </w:r>
            </w:ins>
          </w:p>
        </w:tc>
      </w:tr>
      <w:tr w:rsidR="00DA50C0" w:rsidRPr="00AA0583" w14:paraId="57050D86" w14:textId="77777777" w:rsidTr="002C15BF">
        <w:tblPrEx>
          <w:tblPrExChange w:id="4048" w:author="USA - June 2025" w:date="2025-06-16T15:44:00Z">
            <w:tblPrEx>
              <w:tblW w:w="10520" w:type="dxa"/>
            </w:tblPrEx>
          </w:tblPrExChange>
        </w:tblPrEx>
        <w:trPr>
          <w:trHeight w:val="50"/>
          <w:ins w:id="4049" w:author="USA - June 2025" w:date="2025-06-16T14:58:00Z"/>
          <w:trPrChange w:id="4050" w:author="USA - June 2025" w:date="2025-06-16T15:44:00Z">
            <w:trPr>
              <w:trHeight w:val="600"/>
            </w:trPr>
          </w:trPrChange>
        </w:trPr>
        <w:tc>
          <w:tcPr>
            <w:tcW w:w="4531" w:type="dxa"/>
            <w:tcBorders>
              <w:top w:val="single" w:sz="4" w:space="0" w:color="auto"/>
              <w:left w:val="single" w:sz="4" w:space="0" w:color="auto"/>
              <w:bottom w:val="single" w:sz="4" w:space="0" w:color="auto"/>
              <w:right w:val="single" w:sz="4" w:space="0" w:color="auto"/>
            </w:tcBorders>
            <w:vAlign w:val="bottom"/>
            <w:tcPrChange w:id="4051" w:author="USA - June 2025" w:date="2025-06-16T15:44:00Z">
              <w:tcPr>
                <w:tcW w:w="4220" w:type="dxa"/>
                <w:gridSpan w:val="2"/>
                <w:tcBorders>
                  <w:top w:val="nil"/>
                  <w:left w:val="single" w:sz="4" w:space="0" w:color="auto"/>
                  <w:bottom w:val="single" w:sz="4" w:space="0" w:color="auto"/>
                  <w:right w:val="single" w:sz="4" w:space="0" w:color="auto"/>
                </w:tcBorders>
                <w:vAlign w:val="bottom"/>
              </w:tcPr>
            </w:tcPrChange>
          </w:tcPr>
          <w:p w14:paraId="1C09F8DF" w14:textId="77777777" w:rsidR="00DA50C0" w:rsidRPr="00AA0583" w:rsidRDefault="00DA50C0" w:rsidP="002C15BF">
            <w:pPr>
              <w:pStyle w:val="Tabletext"/>
              <w:rPr>
                <w:ins w:id="4052" w:author="USA - June 2025" w:date="2025-06-16T14:58:00Z"/>
                <w:rFonts w:eastAsiaTheme="minorEastAsia"/>
                <w:rPrChange w:id="4053" w:author="USA - June 2025" w:date="2025-06-16T16:10:00Z">
                  <w:rPr>
                    <w:ins w:id="4054" w:author="USA - June 2025" w:date="2025-06-16T14:58:00Z"/>
                    <w:b/>
                    <w:bCs/>
                    <w:color w:val="000000"/>
                    <w:highlight w:val="cyan"/>
                  </w:rPr>
                </w:rPrChange>
              </w:rPr>
            </w:pPr>
            <w:ins w:id="4055" w:author="USA - June 2025" w:date="2025-06-16T14:58:00Z">
              <w:r w:rsidRPr="00AA0583">
                <w:rPr>
                  <w:rFonts w:eastAsiaTheme="minorEastAsia"/>
                  <w:rPrChange w:id="4056" w:author="USA - June 2025" w:date="2025-06-16T16:10:00Z">
                    <w:rPr>
                      <w:b/>
                      <w:bCs/>
                      <w:color w:val="000000"/>
                      <w:highlight w:val="cyan"/>
                    </w:rPr>
                  </w:rPrChange>
                </w:rPr>
                <w:lastRenderedPageBreak/>
                <w:t>Clutter loss (P.2108 at 50%) (dB)</w:t>
              </w:r>
            </w:ins>
          </w:p>
        </w:tc>
        <w:tc>
          <w:tcPr>
            <w:tcW w:w="1276" w:type="dxa"/>
            <w:tcBorders>
              <w:top w:val="single" w:sz="4" w:space="0" w:color="auto"/>
              <w:left w:val="nil"/>
              <w:bottom w:val="single" w:sz="4" w:space="0" w:color="auto"/>
              <w:right w:val="single" w:sz="4" w:space="0" w:color="auto"/>
            </w:tcBorders>
            <w:vAlign w:val="center"/>
            <w:tcPrChange w:id="4057" w:author="USA - June 2025" w:date="2025-06-16T15:44:00Z">
              <w:tcPr>
                <w:tcW w:w="1640" w:type="dxa"/>
                <w:gridSpan w:val="4"/>
                <w:tcBorders>
                  <w:top w:val="nil"/>
                  <w:left w:val="nil"/>
                  <w:bottom w:val="single" w:sz="4" w:space="0" w:color="auto"/>
                  <w:right w:val="single" w:sz="4" w:space="0" w:color="auto"/>
                </w:tcBorders>
                <w:shd w:val="clear" w:color="000000" w:fill="E2EFDA"/>
              </w:tcPr>
            </w:tcPrChange>
          </w:tcPr>
          <w:p w14:paraId="459D349D" w14:textId="77777777" w:rsidR="00DA50C0" w:rsidRPr="00AA0583" w:rsidRDefault="00DA50C0">
            <w:pPr>
              <w:pStyle w:val="Tabletext"/>
              <w:jc w:val="center"/>
              <w:rPr>
                <w:ins w:id="4058" w:author="USA - June 2025" w:date="2025-06-16T14:58:00Z"/>
                <w:rFonts w:eastAsiaTheme="minorEastAsia"/>
                <w:rPrChange w:id="4059" w:author="USA - June 2025" w:date="2025-06-16T16:10:00Z">
                  <w:rPr>
                    <w:ins w:id="4060" w:author="USA - June 2025" w:date="2025-06-16T14:58:00Z"/>
                    <w:b/>
                    <w:bCs/>
                    <w:color w:val="000000"/>
                    <w:highlight w:val="cyan"/>
                  </w:rPr>
                </w:rPrChange>
              </w:rPr>
              <w:pPrChange w:id="4061" w:author="USA - June 2025" w:date="2025-06-16T15:04:00Z">
                <w:pPr>
                  <w:tabs>
                    <w:tab w:val="clear" w:pos="1134"/>
                    <w:tab w:val="clear" w:pos="1871"/>
                    <w:tab w:val="clear" w:pos="2268"/>
                  </w:tabs>
                  <w:overflowPunct/>
                  <w:autoSpaceDE/>
                  <w:autoSpaceDN/>
                  <w:adjustRightInd/>
                  <w:spacing w:before="0"/>
                  <w:textAlignment w:val="auto"/>
                </w:pPr>
              </w:pPrChange>
            </w:pPr>
            <w:ins w:id="4062" w:author="USA - June 2025" w:date="2025-06-16T14:58:00Z">
              <w:r w:rsidRPr="00AA0583">
                <w:rPr>
                  <w:rFonts w:eastAsiaTheme="minorEastAsia"/>
                  <w:rPrChange w:id="4063" w:author="USA - June 2025" w:date="2025-06-16T16:10:00Z">
                    <w:rPr>
                      <w:b/>
                      <w:bCs/>
                      <w:color w:val="000000"/>
                      <w:highlight w:val="cyan"/>
                    </w:rPr>
                  </w:rPrChange>
                </w:rPr>
                <w:t>0.00</w:t>
              </w:r>
            </w:ins>
          </w:p>
        </w:tc>
        <w:tc>
          <w:tcPr>
            <w:tcW w:w="1387" w:type="dxa"/>
            <w:tcBorders>
              <w:top w:val="single" w:sz="4" w:space="0" w:color="auto"/>
              <w:left w:val="nil"/>
              <w:bottom w:val="single" w:sz="4" w:space="0" w:color="auto"/>
              <w:right w:val="single" w:sz="4" w:space="0" w:color="auto"/>
            </w:tcBorders>
            <w:vAlign w:val="center"/>
            <w:tcPrChange w:id="4064" w:author="USA - June 2025" w:date="2025-06-16T15:44:00Z">
              <w:tcPr>
                <w:tcW w:w="1620" w:type="dxa"/>
                <w:gridSpan w:val="2"/>
                <w:tcBorders>
                  <w:top w:val="nil"/>
                  <w:left w:val="nil"/>
                  <w:bottom w:val="single" w:sz="4" w:space="0" w:color="auto"/>
                  <w:right w:val="single" w:sz="4" w:space="0" w:color="auto"/>
                </w:tcBorders>
                <w:shd w:val="clear" w:color="000000" w:fill="E2EFDA"/>
              </w:tcPr>
            </w:tcPrChange>
          </w:tcPr>
          <w:p w14:paraId="3AF84E51" w14:textId="77777777" w:rsidR="00DA50C0" w:rsidRPr="00AA0583" w:rsidRDefault="00DA50C0">
            <w:pPr>
              <w:pStyle w:val="Tabletext"/>
              <w:jc w:val="center"/>
              <w:rPr>
                <w:ins w:id="4065" w:author="USA - June 2025" w:date="2025-06-16T14:58:00Z"/>
                <w:rFonts w:eastAsiaTheme="minorEastAsia"/>
                <w:rPrChange w:id="4066" w:author="USA - June 2025" w:date="2025-06-16T16:10:00Z">
                  <w:rPr>
                    <w:ins w:id="4067" w:author="USA - June 2025" w:date="2025-06-16T14:58:00Z"/>
                    <w:b/>
                    <w:bCs/>
                    <w:color w:val="000000"/>
                    <w:highlight w:val="cyan"/>
                  </w:rPr>
                </w:rPrChange>
              </w:rPr>
              <w:pPrChange w:id="4068" w:author="USA - June 2025" w:date="2025-06-16T15:04:00Z">
                <w:pPr>
                  <w:tabs>
                    <w:tab w:val="clear" w:pos="1134"/>
                    <w:tab w:val="clear" w:pos="1871"/>
                    <w:tab w:val="clear" w:pos="2268"/>
                  </w:tabs>
                  <w:overflowPunct/>
                  <w:autoSpaceDE/>
                  <w:autoSpaceDN/>
                  <w:adjustRightInd/>
                  <w:spacing w:before="0"/>
                  <w:textAlignment w:val="auto"/>
                </w:pPr>
              </w:pPrChange>
            </w:pPr>
            <w:ins w:id="4069" w:author="USA - June 2025" w:date="2025-06-16T14:58:00Z">
              <w:r w:rsidRPr="00AA0583">
                <w:rPr>
                  <w:rFonts w:eastAsiaTheme="minorEastAsia"/>
                  <w:rPrChange w:id="4070" w:author="USA - June 2025" w:date="2025-06-16T16:10:00Z">
                    <w:rPr>
                      <w:b/>
                      <w:bCs/>
                      <w:color w:val="000000"/>
                      <w:highlight w:val="cyan"/>
                    </w:rPr>
                  </w:rPrChange>
                </w:rPr>
                <w:t>6.01</w:t>
              </w:r>
            </w:ins>
          </w:p>
        </w:tc>
        <w:tc>
          <w:tcPr>
            <w:tcW w:w="1266" w:type="dxa"/>
            <w:tcBorders>
              <w:top w:val="single" w:sz="4" w:space="0" w:color="auto"/>
              <w:left w:val="nil"/>
              <w:bottom w:val="single" w:sz="4" w:space="0" w:color="auto"/>
              <w:right w:val="single" w:sz="4" w:space="0" w:color="auto"/>
            </w:tcBorders>
            <w:vAlign w:val="center"/>
            <w:tcPrChange w:id="4071" w:author="USA - June 2025" w:date="2025-06-16T15:44:00Z">
              <w:tcPr>
                <w:tcW w:w="1680" w:type="dxa"/>
                <w:gridSpan w:val="2"/>
                <w:tcBorders>
                  <w:top w:val="nil"/>
                  <w:left w:val="nil"/>
                  <w:bottom w:val="single" w:sz="4" w:space="0" w:color="auto"/>
                  <w:right w:val="single" w:sz="4" w:space="0" w:color="auto"/>
                </w:tcBorders>
                <w:shd w:val="clear" w:color="000000" w:fill="E2EFDA"/>
              </w:tcPr>
            </w:tcPrChange>
          </w:tcPr>
          <w:p w14:paraId="62E146C0" w14:textId="77777777" w:rsidR="00DA50C0" w:rsidRPr="00AA0583" w:rsidRDefault="00DA50C0">
            <w:pPr>
              <w:pStyle w:val="Tabletext"/>
              <w:jc w:val="center"/>
              <w:rPr>
                <w:ins w:id="4072" w:author="USA - June 2025" w:date="2025-06-16T14:58:00Z"/>
                <w:rFonts w:eastAsiaTheme="minorEastAsia"/>
                <w:rPrChange w:id="4073" w:author="USA - June 2025" w:date="2025-06-16T16:10:00Z">
                  <w:rPr>
                    <w:ins w:id="4074" w:author="USA - June 2025" w:date="2025-06-16T14:58:00Z"/>
                    <w:b/>
                    <w:bCs/>
                    <w:color w:val="000000"/>
                    <w:highlight w:val="cyan"/>
                  </w:rPr>
                </w:rPrChange>
              </w:rPr>
              <w:pPrChange w:id="4075" w:author="USA - June 2025" w:date="2025-06-16T15:04:00Z">
                <w:pPr>
                  <w:tabs>
                    <w:tab w:val="clear" w:pos="1134"/>
                    <w:tab w:val="clear" w:pos="1871"/>
                    <w:tab w:val="clear" w:pos="2268"/>
                  </w:tabs>
                  <w:overflowPunct/>
                  <w:autoSpaceDE/>
                  <w:autoSpaceDN/>
                  <w:adjustRightInd/>
                  <w:spacing w:before="0"/>
                  <w:textAlignment w:val="auto"/>
                </w:pPr>
              </w:pPrChange>
            </w:pPr>
            <w:ins w:id="4076" w:author="USA - June 2025" w:date="2025-06-16T14:58:00Z">
              <w:r w:rsidRPr="00AA0583">
                <w:rPr>
                  <w:rFonts w:eastAsiaTheme="minorEastAsia"/>
                  <w:rPrChange w:id="4077" w:author="USA - June 2025" w:date="2025-06-16T16:10:00Z">
                    <w:rPr>
                      <w:b/>
                      <w:bCs/>
                      <w:color w:val="000000"/>
                      <w:highlight w:val="cyan"/>
                    </w:rPr>
                  </w:rPrChange>
                </w:rPr>
                <w:t>13.21</w:t>
              </w:r>
            </w:ins>
          </w:p>
        </w:tc>
        <w:tc>
          <w:tcPr>
            <w:tcW w:w="1530" w:type="dxa"/>
            <w:tcBorders>
              <w:top w:val="single" w:sz="4" w:space="0" w:color="auto"/>
              <w:left w:val="nil"/>
              <w:bottom w:val="single" w:sz="4" w:space="0" w:color="auto"/>
              <w:right w:val="single" w:sz="4" w:space="0" w:color="auto"/>
            </w:tcBorders>
            <w:vAlign w:val="center"/>
            <w:tcPrChange w:id="4078" w:author="USA - June 2025" w:date="2025-06-16T15:44:00Z">
              <w:tcPr>
                <w:tcW w:w="1360" w:type="dxa"/>
                <w:gridSpan w:val="2"/>
                <w:tcBorders>
                  <w:top w:val="nil"/>
                  <w:left w:val="nil"/>
                  <w:bottom w:val="single" w:sz="4" w:space="0" w:color="auto"/>
                  <w:right w:val="single" w:sz="4" w:space="0" w:color="auto"/>
                </w:tcBorders>
                <w:shd w:val="clear" w:color="000000" w:fill="E2EFDA"/>
              </w:tcPr>
            </w:tcPrChange>
          </w:tcPr>
          <w:p w14:paraId="77641EF8" w14:textId="77777777" w:rsidR="00DA50C0" w:rsidRPr="00AA0583" w:rsidRDefault="00DA50C0">
            <w:pPr>
              <w:pStyle w:val="Tabletext"/>
              <w:jc w:val="center"/>
              <w:rPr>
                <w:ins w:id="4079" w:author="USA - June 2025" w:date="2025-06-16T14:58:00Z"/>
                <w:rFonts w:eastAsiaTheme="minorEastAsia"/>
                <w:rPrChange w:id="4080" w:author="USA - June 2025" w:date="2025-06-16T16:10:00Z">
                  <w:rPr>
                    <w:ins w:id="4081" w:author="USA - June 2025" w:date="2025-06-16T14:58:00Z"/>
                    <w:b/>
                    <w:bCs/>
                    <w:color w:val="000000"/>
                    <w:highlight w:val="cyan"/>
                  </w:rPr>
                </w:rPrChange>
              </w:rPr>
              <w:pPrChange w:id="4082" w:author="USA - June 2025" w:date="2025-06-16T15:04:00Z">
                <w:pPr>
                  <w:tabs>
                    <w:tab w:val="clear" w:pos="1134"/>
                    <w:tab w:val="clear" w:pos="1871"/>
                    <w:tab w:val="clear" w:pos="2268"/>
                  </w:tabs>
                  <w:overflowPunct/>
                  <w:autoSpaceDE/>
                  <w:autoSpaceDN/>
                  <w:adjustRightInd/>
                  <w:spacing w:before="0"/>
                  <w:textAlignment w:val="auto"/>
                </w:pPr>
              </w:pPrChange>
            </w:pPr>
            <w:ins w:id="4083" w:author="USA - June 2025" w:date="2025-06-16T14:58:00Z">
              <w:r w:rsidRPr="00AA0583">
                <w:rPr>
                  <w:rFonts w:eastAsiaTheme="minorEastAsia"/>
                  <w:rPrChange w:id="4084" w:author="USA - June 2025" w:date="2025-06-16T16:10:00Z">
                    <w:rPr>
                      <w:b/>
                      <w:bCs/>
                      <w:color w:val="000000"/>
                      <w:highlight w:val="cyan"/>
                    </w:rPr>
                  </w:rPrChange>
                </w:rPr>
                <w:t>20.40</w:t>
              </w:r>
            </w:ins>
          </w:p>
        </w:tc>
      </w:tr>
      <w:tr w:rsidR="0011232D" w:rsidRPr="00AA0583" w14:paraId="1D70C02C" w14:textId="77777777" w:rsidTr="002C15BF">
        <w:trPr>
          <w:trHeight w:val="50"/>
          <w:ins w:id="4085" w:author="USA - June 2025" w:date="2025-06-16T14:58:00Z"/>
          <w:trPrChange w:id="4086" w:author="USA - June 2025" w:date="2025-06-16T15:4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4087" w:author="USA - June 2025" w:date="2025-06-16T15:44:00Z">
              <w:tcPr>
                <w:tcW w:w="3934" w:type="dxa"/>
                <w:tcBorders>
                  <w:top w:val="nil"/>
                  <w:left w:val="single" w:sz="4" w:space="0" w:color="auto"/>
                  <w:bottom w:val="single" w:sz="4" w:space="0" w:color="auto"/>
                  <w:right w:val="single" w:sz="4" w:space="0" w:color="auto"/>
                </w:tcBorders>
                <w:shd w:val="clear" w:color="000000" w:fill="FFFF00"/>
                <w:vAlign w:val="bottom"/>
              </w:tcPr>
            </w:tcPrChange>
          </w:tcPr>
          <w:p w14:paraId="77E4AA37" w14:textId="77777777" w:rsidR="0011232D" w:rsidRPr="00AA0583" w:rsidRDefault="0011232D" w:rsidP="002C15BF">
            <w:pPr>
              <w:pStyle w:val="Tabletext"/>
              <w:rPr>
                <w:ins w:id="4088" w:author="USA - June 2025" w:date="2025-06-16T14:58:00Z"/>
                <w:rFonts w:eastAsiaTheme="minorEastAsia"/>
                <w:rPrChange w:id="4089" w:author="USA - June 2025" w:date="2025-06-16T16:10:00Z">
                  <w:rPr>
                    <w:ins w:id="4090" w:author="USA - June 2025" w:date="2025-06-16T14:58:00Z"/>
                    <w:b/>
                    <w:bCs/>
                    <w:color w:val="000000"/>
                    <w:highlight w:val="cyan"/>
                  </w:rPr>
                </w:rPrChange>
              </w:rPr>
            </w:pPr>
            <w:ins w:id="4091" w:author="USA - June 2025" w:date="2025-06-16T14:58:00Z">
              <w:r w:rsidRPr="00AA0583">
                <w:rPr>
                  <w:rFonts w:eastAsiaTheme="minorEastAsia"/>
                  <w:rPrChange w:id="4092" w:author="USA - June 2025" w:date="2025-06-16T16:10:00Z">
                    <w:rPr>
                      <w:b/>
                      <w:bCs/>
                      <w:color w:val="000000"/>
                      <w:highlight w:val="cyan"/>
                    </w:rPr>
                  </w:rPrChange>
                </w:rPr>
                <w:t>Building Entry Loss P.2109 (P=50%) - Traditional Buildings (dB)</w:t>
              </w:r>
            </w:ins>
          </w:p>
        </w:tc>
        <w:tc>
          <w:tcPr>
            <w:tcW w:w="5459" w:type="dxa"/>
            <w:gridSpan w:val="4"/>
            <w:tcBorders>
              <w:top w:val="nil"/>
              <w:left w:val="nil"/>
              <w:bottom w:val="single" w:sz="4" w:space="0" w:color="auto"/>
              <w:right w:val="single" w:sz="4" w:space="0" w:color="auto"/>
            </w:tcBorders>
            <w:vAlign w:val="center"/>
            <w:tcPrChange w:id="4093" w:author="USA - June 2025" w:date="2025-06-16T15:44:00Z">
              <w:tcPr>
                <w:tcW w:w="6056" w:type="dxa"/>
                <w:gridSpan w:val="10"/>
                <w:tcBorders>
                  <w:top w:val="nil"/>
                  <w:left w:val="nil"/>
                  <w:bottom w:val="single" w:sz="4" w:space="0" w:color="auto"/>
                  <w:right w:val="single" w:sz="4" w:space="0" w:color="auto"/>
                </w:tcBorders>
                <w:vAlign w:val="center"/>
              </w:tcPr>
            </w:tcPrChange>
          </w:tcPr>
          <w:p w14:paraId="77B2B258" w14:textId="407FFF48" w:rsidR="0011232D" w:rsidRPr="00AA0583" w:rsidRDefault="0011232D">
            <w:pPr>
              <w:pStyle w:val="Tabletext"/>
              <w:jc w:val="center"/>
              <w:rPr>
                <w:ins w:id="4094" w:author="USA - June 2025" w:date="2025-06-16T14:58:00Z"/>
                <w:rFonts w:eastAsiaTheme="minorEastAsia"/>
                <w:rPrChange w:id="4095" w:author="USA - June 2025" w:date="2025-06-16T16:10:00Z">
                  <w:rPr>
                    <w:ins w:id="4096" w:author="USA - June 2025" w:date="2025-06-16T14:58:00Z"/>
                    <w:b/>
                    <w:bCs/>
                    <w:color w:val="000000"/>
                    <w:highlight w:val="cyan"/>
                  </w:rPr>
                </w:rPrChange>
              </w:rPr>
              <w:pPrChange w:id="4097" w:author="USA - June 2025" w:date="2025-06-16T15:04:00Z">
                <w:pPr>
                  <w:tabs>
                    <w:tab w:val="clear" w:pos="1134"/>
                    <w:tab w:val="clear" w:pos="1871"/>
                    <w:tab w:val="clear" w:pos="2268"/>
                  </w:tabs>
                  <w:overflowPunct/>
                  <w:autoSpaceDE/>
                  <w:autoSpaceDN/>
                  <w:adjustRightInd/>
                  <w:spacing w:before="0"/>
                  <w:textAlignment w:val="auto"/>
                </w:pPr>
              </w:pPrChange>
            </w:pPr>
            <w:ins w:id="4098" w:author="USA - June 2025" w:date="2025-06-16T14:58:00Z">
              <w:r w:rsidRPr="00AA0583">
                <w:rPr>
                  <w:rFonts w:eastAsiaTheme="minorEastAsia"/>
                  <w:rPrChange w:id="4099" w:author="USA - June 2025" w:date="2025-06-16T16:10:00Z">
                    <w:rPr>
                      <w:b/>
                      <w:bCs/>
                      <w:color w:val="000000"/>
                      <w:highlight w:val="cyan"/>
                    </w:rPr>
                  </w:rPrChange>
                </w:rPr>
                <w:t>19.8</w:t>
              </w:r>
            </w:ins>
          </w:p>
        </w:tc>
      </w:tr>
      <w:tr w:rsidR="00DA50C0" w:rsidRPr="00AA0583" w14:paraId="3F20EAB5" w14:textId="77777777" w:rsidTr="002C15BF">
        <w:tblPrEx>
          <w:tblPrExChange w:id="4100" w:author="USA - June 2025" w:date="2025-06-16T15:04:00Z">
            <w:tblPrEx>
              <w:tblW w:w="10520" w:type="dxa"/>
            </w:tblPrEx>
          </w:tblPrExChange>
        </w:tblPrEx>
        <w:trPr>
          <w:trHeight w:val="50"/>
          <w:ins w:id="4101" w:author="USA - June 2025" w:date="2025-06-16T14:58:00Z"/>
          <w:trPrChange w:id="4102" w:author="USA - June 2025" w:date="2025-06-16T15:04:00Z">
            <w:trPr>
              <w:trHeight w:val="600"/>
            </w:trPr>
          </w:trPrChange>
        </w:trPr>
        <w:tc>
          <w:tcPr>
            <w:tcW w:w="4531" w:type="dxa"/>
            <w:tcBorders>
              <w:top w:val="nil"/>
              <w:left w:val="single" w:sz="4" w:space="0" w:color="auto"/>
              <w:bottom w:val="single" w:sz="4" w:space="0" w:color="auto"/>
              <w:right w:val="single" w:sz="4" w:space="0" w:color="auto"/>
            </w:tcBorders>
            <w:shd w:val="clear" w:color="000000" w:fill="FFFFFF"/>
            <w:vAlign w:val="bottom"/>
            <w:tcPrChange w:id="4103" w:author="USA - June 2025" w:date="2025-06-16T15:04:00Z">
              <w:tcPr>
                <w:tcW w:w="4220" w:type="dxa"/>
                <w:gridSpan w:val="2"/>
                <w:tcBorders>
                  <w:top w:val="nil"/>
                  <w:left w:val="single" w:sz="4" w:space="0" w:color="auto"/>
                  <w:bottom w:val="single" w:sz="4" w:space="0" w:color="auto"/>
                  <w:right w:val="single" w:sz="4" w:space="0" w:color="auto"/>
                </w:tcBorders>
                <w:shd w:val="clear" w:color="000000" w:fill="FFFFFF"/>
                <w:vAlign w:val="bottom"/>
              </w:tcPr>
            </w:tcPrChange>
          </w:tcPr>
          <w:p w14:paraId="09892889" w14:textId="77777777" w:rsidR="00DA50C0" w:rsidRPr="00AA0583" w:rsidRDefault="00DA50C0" w:rsidP="002C15BF">
            <w:pPr>
              <w:pStyle w:val="Tabletext"/>
              <w:rPr>
                <w:ins w:id="4104" w:author="USA - June 2025" w:date="2025-06-16T14:58:00Z"/>
                <w:rFonts w:eastAsiaTheme="minorEastAsia"/>
                <w:rPrChange w:id="4105" w:author="USA - June 2025" w:date="2025-06-16T16:10:00Z">
                  <w:rPr>
                    <w:ins w:id="4106" w:author="USA - June 2025" w:date="2025-06-16T14:58:00Z"/>
                    <w:b/>
                    <w:bCs/>
                    <w:color w:val="000000"/>
                    <w:highlight w:val="cyan"/>
                  </w:rPr>
                </w:rPrChange>
              </w:rPr>
            </w:pPr>
            <w:ins w:id="4107" w:author="USA - June 2025" w:date="2025-06-16T14:58:00Z">
              <w:r w:rsidRPr="00AA0583">
                <w:rPr>
                  <w:rFonts w:eastAsiaTheme="minorEastAsia"/>
                  <w:rPrChange w:id="4108" w:author="USA - June 2025" w:date="2025-06-16T16:10:00Z">
                    <w:rPr>
                      <w:b/>
                      <w:bCs/>
                      <w:color w:val="000000"/>
                      <w:highlight w:val="cyan"/>
                    </w:rPr>
                  </w:rPrChange>
                </w:rPr>
                <w:t>Total Losses (dB)</w:t>
              </w:r>
            </w:ins>
          </w:p>
        </w:tc>
        <w:tc>
          <w:tcPr>
            <w:tcW w:w="1276" w:type="dxa"/>
            <w:tcBorders>
              <w:top w:val="nil"/>
              <w:left w:val="nil"/>
              <w:bottom w:val="single" w:sz="4" w:space="0" w:color="auto"/>
              <w:right w:val="single" w:sz="4" w:space="0" w:color="auto"/>
            </w:tcBorders>
            <w:vAlign w:val="center"/>
            <w:tcPrChange w:id="4109" w:author="USA - June 2025" w:date="2025-06-16T15:04:00Z">
              <w:tcPr>
                <w:tcW w:w="1640" w:type="dxa"/>
                <w:gridSpan w:val="4"/>
                <w:tcBorders>
                  <w:top w:val="nil"/>
                  <w:left w:val="nil"/>
                  <w:bottom w:val="single" w:sz="4" w:space="0" w:color="auto"/>
                  <w:right w:val="single" w:sz="4" w:space="0" w:color="auto"/>
                </w:tcBorders>
              </w:tcPr>
            </w:tcPrChange>
          </w:tcPr>
          <w:p w14:paraId="6DE4CD5C" w14:textId="77777777" w:rsidR="00DA50C0" w:rsidRPr="00AA0583" w:rsidRDefault="00DA50C0">
            <w:pPr>
              <w:pStyle w:val="Tabletext"/>
              <w:rPr>
                <w:ins w:id="4110" w:author="USA - June 2025" w:date="2025-06-16T14:58:00Z"/>
                <w:rFonts w:eastAsiaTheme="minorEastAsia"/>
                <w:rPrChange w:id="4111" w:author="USA - June 2025" w:date="2025-06-16T16:10:00Z">
                  <w:rPr>
                    <w:ins w:id="4112" w:author="USA - June 2025" w:date="2025-06-16T14:58:00Z"/>
                    <w:b/>
                    <w:bCs/>
                    <w:color w:val="000000"/>
                    <w:highlight w:val="cyan"/>
                  </w:rPr>
                </w:rPrChange>
              </w:rPr>
              <w:pPrChange w:id="4113" w:author="USA - June 2025" w:date="2025-06-16T15:04:00Z">
                <w:pPr>
                  <w:tabs>
                    <w:tab w:val="clear" w:pos="1134"/>
                    <w:tab w:val="clear" w:pos="1871"/>
                    <w:tab w:val="clear" w:pos="2268"/>
                  </w:tabs>
                  <w:overflowPunct/>
                  <w:autoSpaceDE/>
                  <w:autoSpaceDN/>
                  <w:adjustRightInd/>
                  <w:spacing w:before="0"/>
                  <w:textAlignment w:val="auto"/>
                </w:pPr>
              </w:pPrChange>
            </w:pPr>
            <w:ins w:id="4114" w:author="USA - June 2025" w:date="2025-06-16T14:58:00Z">
              <w:r w:rsidRPr="00AA0583">
                <w:rPr>
                  <w:rFonts w:eastAsiaTheme="minorEastAsia"/>
                  <w:rPrChange w:id="4115" w:author="USA - June 2025" w:date="2025-06-16T16:10:00Z">
                    <w:rPr>
                      <w:b/>
                      <w:bCs/>
                      <w:color w:val="000000"/>
                      <w:highlight w:val="cyan"/>
                    </w:rPr>
                  </w:rPrChange>
                </w:rPr>
                <w:t>106.7</w:t>
              </w:r>
            </w:ins>
          </w:p>
        </w:tc>
        <w:tc>
          <w:tcPr>
            <w:tcW w:w="1387" w:type="dxa"/>
            <w:tcBorders>
              <w:top w:val="nil"/>
              <w:left w:val="nil"/>
              <w:bottom w:val="single" w:sz="4" w:space="0" w:color="auto"/>
              <w:right w:val="single" w:sz="4" w:space="0" w:color="auto"/>
            </w:tcBorders>
            <w:vAlign w:val="center"/>
            <w:tcPrChange w:id="4116" w:author="USA - June 2025" w:date="2025-06-16T15:04:00Z">
              <w:tcPr>
                <w:tcW w:w="1620" w:type="dxa"/>
                <w:gridSpan w:val="2"/>
                <w:tcBorders>
                  <w:top w:val="nil"/>
                  <w:left w:val="nil"/>
                  <w:bottom w:val="single" w:sz="4" w:space="0" w:color="auto"/>
                  <w:right w:val="single" w:sz="4" w:space="0" w:color="auto"/>
                </w:tcBorders>
              </w:tcPr>
            </w:tcPrChange>
          </w:tcPr>
          <w:p w14:paraId="7DA72819" w14:textId="77777777" w:rsidR="00DA50C0" w:rsidRPr="00AA0583" w:rsidRDefault="00DA50C0">
            <w:pPr>
              <w:pStyle w:val="Tabletext"/>
              <w:jc w:val="center"/>
              <w:rPr>
                <w:ins w:id="4117" w:author="USA - June 2025" w:date="2025-06-16T14:58:00Z"/>
                <w:rFonts w:eastAsiaTheme="minorEastAsia"/>
                <w:rPrChange w:id="4118" w:author="USA - June 2025" w:date="2025-06-16T16:10:00Z">
                  <w:rPr>
                    <w:ins w:id="4119" w:author="USA - June 2025" w:date="2025-06-16T14:58:00Z"/>
                    <w:b/>
                    <w:bCs/>
                    <w:color w:val="000000"/>
                    <w:highlight w:val="cyan"/>
                  </w:rPr>
                </w:rPrChange>
              </w:rPr>
              <w:pPrChange w:id="4120" w:author="USA - June 2025" w:date="2025-06-16T15:04:00Z">
                <w:pPr>
                  <w:tabs>
                    <w:tab w:val="clear" w:pos="1134"/>
                    <w:tab w:val="clear" w:pos="1871"/>
                    <w:tab w:val="clear" w:pos="2268"/>
                  </w:tabs>
                  <w:overflowPunct/>
                  <w:autoSpaceDE/>
                  <w:autoSpaceDN/>
                  <w:adjustRightInd/>
                  <w:spacing w:before="0"/>
                  <w:textAlignment w:val="auto"/>
                </w:pPr>
              </w:pPrChange>
            </w:pPr>
            <w:ins w:id="4121" w:author="USA - June 2025" w:date="2025-06-16T14:58:00Z">
              <w:r w:rsidRPr="00AA0583">
                <w:rPr>
                  <w:rFonts w:eastAsiaTheme="minorEastAsia"/>
                  <w:rPrChange w:id="4122" w:author="USA - June 2025" w:date="2025-06-16T16:10:00Z">
                    <w:rPr>
                      <w:b/>
                      <w:bCs/>
                      <w:color w:val="000000"/>
                      <w:highlight w:val="cyan"/>
                    </w:rPr>
                  </w:rPrChange>
                </w:rPr>
                <w:t>126.7</w:t>
              </w:r>
            </w:ins>
          </w:p>
        </w:tc>
        <w:tc>
          <w:tcPr>
            <w:tcW w:w="1266" w:type="dxa"/>
            <w:tcBorders>
              <w:top w:val="nil"/>
              <w:left w:val="nil"/>
              <w:bottom w:val="single" w:sz="4" w:space="0" w:color="auto"/>
              <w:right w:val="single" w:sz="4" w:space="0" w:color="auto"/>
            </w:tcBorders>
            <w:vAlign w:val="center"/>
            <w:tcPrChange w:id="4123" w:author="USA - June 2025" w:date="2025-06-16T15:04:00Z">
              <w:tcPr>
                <w:tcW w:w="1680" w:type="dxa"/>
                <w:gridSpan w:val="2"/>
                <w:tcBorders>
                  <w:top w:val="nil"/>
                  <w:left w:val="nil"/>
                  <w:bottom w:val="single" w:sz="4" w:space="0" w:color="auto"/>
                  <w:right w:val="single" w:sz="4" w:space="0" w:color="auto"/>
                </w:tcBorders>
              </w:tcPr>
            </w:tcPrChange>
          </w:tcPr>
          <w:p w14:paraId="10BA33A8" w14:textId="77777777" w:rsidR="00DA50C0" w:rsidRPr="00AA0583" w:rsidRDefault="00DA50C0">
            <w:pPr>
              <w:pStyle w:val="Tabletext"/>
              <w:jc w:val="center"/>
              <w:rPr>
                <w:ins w:id="4124" w:author="USA - June 2025" w:date="2025-06-16T14:58:00Z"/>
                <w:rFonts w:eastAsiaTheme="minorEastAsia"/>
                <w:rPrChange w:id="4125" w:author="USA - June 2025" w:date="2025-06-16T16:10:00Z">
                  <w:rPr>
                    <w:ins w:id="4126" w:author="USA - June 2025" w:date="2025-06-16T14:58:00Z"/>
                    <w:b/>
                    <w:bCs/>
                    <w:color w:val="000000"/>
                    <w:highlight w:val="cyan"/>
                  </w:rPr>
                </w:rPrChange>
              </w:rPr>
              <w:pPrChange w:id="4127" w:author="USA - June 2025" w:date="2025-06-16T15:04:00Z">
                <w:pPr>
                  <w:tabs>
                    <w:tab w:val="clear" w:pos="1134"/>
                    <w:tab w:val="clear" w:pos="1871"/>
                    <w:tab w:val="clear" w:pos="2268"/>
                  </w:tabs>
                  <w:overflowPunct/>
                  <w:autoSpaceDE/>
                  <w:autoSpaceDN/>
                  <w:adjustRightInd/>
                  <w:spacing w:before="0"/>
                  <w:textAlignment w:val="auto"/>
                </w:pPr>
              </w:pPrChange>
            </w:pPr>
            <w:ins w:id="4128" w:author="USA - June 2025" w:date="2025-06-16T14:58:00Z">
              <w:r w:rsidRPr="00AA0583">
                <w:rPr>
                  <w:rFonts w:eastAsiaTheme="minorEastAsia"/>
                  <w:rPrChange w:id="4129" w:author="USA - June 2025" w:date="2025-06-16T16:10:00Z">
                    <w:rPr>
                      <w:b/>
                      <w:bCs/>
                      <w:color w:val="000000"/>
                      <w:highlight w:val="cyan"/>
                    </w:rPr>
                  </w:rPrChange>
                </w:rPr>
                <w:t>139.9</w:t>
              </w:r>
            </w:ins>
          </w:p>
        </w:tc>
        <w:tc>
          <w:tcPr>
            <w:tcW w:w="1530" w:type="dxa"/>
            <w:tcBorders>
              <w:top w:val="nil"/>
              <w:left w:val="nil"/>
              <w:bottom w:val="single" w:sz="4" w:space="0" w:color="auto"/>
              <w:right w:val="single" w:sz="4" w:space="0" w:color="auto"/>
            </w:tcBorders>
            <w:vAlign w:val="center"/>
            <w:tcPrChange w:id="4130" w:author="USA - June 2025" w:date="2025-06-16T15:04:00Z">
              <w:tcPr>
                <w:tcW w:w="1360" w:type="dxa"/>
                <w:gridSpan w:val="2"/>
                <w:tcBorders>
                  <w:top w:val="nil"/>
                  <w:left w:val="nil"/>
                  <w:bottom w:val="single" w:sz="4" w:space="0" w:color="auto"/>
                  <w:right w:val="single" w:sz="4" w:space="0" w:color="auto"/>
                </w:tcBorders>
              </w:tcPr>
            </w:tcPrChange>
          </w:tcPr>
          <w:p w14:paraId="525C6F26" w14:textId="77777777" w:rsidR="00DA50C0" w:rsidRPr="00AA0583" w:rsidRDefault="00DA50C0">
            <w:pPr>
              <w:pStyle w:val="Tabletext"/>
              <w:jc w:val="center"/>
              <w:rPr>
                <w:ins w:id="4131" w:author="USA - June 2025" w:date="2025-06-16T14:58:00Z"/>
                <w:rFonts w:eastAsiaTheme="minorEastAsia"/>
                <w:rPrChange w:id="4132" w:author="USA - June 2025" w:date="2025-06-16T16:10:00Z">
                  <w:rPr>
                    <w:ins w:id="4133" w:author="USA - June 2025" w:date="2025-06-16T14:58:00Z"/>
                    <w:b/>
                    <w:bCs/>
                    <w:color w:val="000000"/>
                    <w:highlight w:val="cyan"/>
                  </w:rPr>
                </w:rPrChange>
              </w:rPr>
              <w:pPrChange w:id="4134" w:author="USA - June 2025" w:date="2025-06-16T15:04:00Z">
                <w:pPr>
                  <w:tabs>
                    <w:tab w:val="clear" w:pos="1134"/>
                    <w:tab w:val="clear" w:pos="1871"/>
                    <w:tab w:val="clear" w:pos="2268"/>
                  </w:tabs>
                  <w:overflowPunct/>
                  <w:autoSpaceDE/>
                  <w:autoSpaceDN/>
                  <w:adjustRightInd/>
                  <w:spacing w:before="0"/>
                  <w:textAlignment w:val="auto"/>
                </w:pPr>
              </w:pPrChange>
            </w:pPr>
            <w:ins w:id="4135" w:author="USA - June 2025" w:date="2025-06-16T14:58:00Z">
              <w:r w:rsidRPr="00AA0583">
                <w:rPr>
                  <w:rFonts w:eastAsiaTheme="minorEastAsia"/>
                  <w:rPrChange w:id="4136" w:author="USA - June 2025" w:date="2025-06-16T16:10:00Z">
                    <w:rPr>
                      <w:b/>
                      <w:bCs/>
                      <w:color w:val="000000"/>
                      <w:highlight w:val="cyan"/>
                    </w:rPr>
                  </w:rPrChange>
                </w:rPr>
                <w:t>153.2</w:t>
              </w:r>
            </w:ins>
          </w:p>
        </w:tc>
      </w:tr>
      <w:tr w:rsidR="00E17E70" w:rsidRPr="002C15BF" w14:paraId="214D4FA2" w14:textId="77777777" w:rsidTr="009B058D">
        <w:trPr>
          <w:trHeight w:val="50"/>
          <w:ins w:id="4137" w:author="USA - June 2025" w:date="2025-06-16T14:58:00Z"/>
          <w:trPrChange w:id="4138" w:author="USA - June 2025" w:date="2025-06-16T15:05:00Z">
            <w:trPr>
              <w:gridAfter w:val="0"/>
              <w:trHeight w:val="50"/>
            </w:trPr>
          </w:trPrChange>
        </w:trPr>
        <w:tc>
          <w:tcPr>
            <w:tcW w:w="9990" w:type="dxa"/>
            <w:gridSpan w:val="5"/>
            <w:tcBorders>
              <w:top w:val="nil"/>
              <w:left w:val="single" w:sz="4" w:space="0" w:color="auto"/>
              <w:bottom w:val="single" w:sz="4" w:space="0" w:color="auto"/>
              <w:right w:val="single" w:sz="4" w:space="0" w:color="auto"/>
            </w:tcBorders>
            <w:shd w:val="clear" w:color="auto" w:fill="FFEB9C"/>
            <w:vAlign w:val="center"/>
            <w:tcPrChange w:id="4139" w:author="USA - June 2025" w:date="2025-06-16T15:05:00Z">
              <w:tcPr>
                <w:tcW w:w="9990" w:type="dxa"/>
                <w:gridSpan w:val="11"/>
                <w:tcBorders>
                  <w:top w:val="nil"/>
                  <w:left w:val="single" w:sz="4" w:space="0" w:color="auto"/>
                  <w:bottom w:val="single" w:sz="4" w:space="0" w:color="auto"/>
                  <w:right w:val="single" w:sz="4" w:space="0" w:color="auto"/>
                </w:tcBorders>
                <w:shd w:val="clear" w:color="000000" w:fill="FFEB9C"/>
                <w:vAlign w:val="bottom"/>
              </w:tcPr>
            </w:tcPrChange>
          </w:tcPr>
          <w:p w14:paraId="104E277B" w14:textId="478511F4" w:rsidR="00E17E70" w:rsidRPr="002C15BF" w:rsidRDefault="00E17E70" w:rsidP="002C15BF">
            <w:pPr>
              <w:pStyle w:val="Tabletext"/>
              <w:rPr>
                <w:ins w:id="4140" w:author="USA - June 2025" w:date="2025-06-16T14:58:00Z"/>
                <w:rFonts w:eastAsiaTheme="minorEastAsia"/>
                <w:b/>
                <w:bCs/>
                <w:rPrChange w:id="4141" w:author="USA - June 2025" w:date="2025-06-16T16:10:00Z">
                  <w:rPr>
                    <w:ins w:id="4142" w:author="USA - June 2025" w:date="2025-06-16T14:58:00Z"/>
                    <w:b/>
                    <w:bCs/>
                    <w:color w:val="000000"/>
                    <w:highlight w:val="cyan"/>
                  </w:rPr>
                </w:rPrChange>
              </w:rPr>
            </w:pPr>
            <w:ins w:id="4143" w:author="USA - June 2025" w:date="2025-06-16T14:58:00Z">
              <w:r w:rsidRPr="002C15BF">
                <w:rPr>
                  <w:rFonts w:eastAsiaTheme="minorEastAsia"/>
                  <w:b/>
                  <w:bCs/>
                  <w:rPrChange w:id="4144" w:author="USA - June 2025" w:date="2025-06-16T16:10:00Z">
                    <w:rPr>
                      <w:b/>
                      <w:bCs/>
                      <w:color w:val="000000"/>
                      <w:highlight w:val="cyan"/>
                    </w:rPr>
                  </w:rPrChange>
                </w:rPr>
                <w:t>Calculations</w:t>
              </w:r>
            </w:ins>
          </w:p>
        </w:tc>
      </w:tr>
      <w:tr w:rsidR="00DA50C0" w:rsidRPr="00AA0583" w14:paraId="5B0AA658" w14:textId="77777777" w:rsidTr="002C15BF">
        <w:tblPrEx>
          <w:tblPrExChange w:id="4145" w:author="USA - June 2025" w:date="2025-06-16T15:04:00Z">
            <w:tblPrEx>
              <w:tblW w:w="10520" w:type="dxa"/>
            </w:tblPrEx>
          </w:tblPrExChange>
        </w:tblPrEx>
        <w:trPr>
          <w:trHeight w:val="600"/>
          <w:ins w:id="4146" w:author="USA - June 2025" w:date="2025-06-16T14:58:00Z"/>
          <w:trPrChange w:id="4147" w:author="USA - June 2025" w:date="2025-06-16T15:04:00Z">
            <w:trPr>
              <w:trHeight w:val="600"/>
            </w:trPr>
          </w:trPrChange>
        </w:trPr>
        <w:tc>
          <w:tcPr>
            <w:tcW w:w="4531" w:type="dxa"/>
            <w:tcBorders>
              <w:top w:val="nil"/>
              <w:left w:val="single" w:sz="4" w:space="0" w:color="auto"/>
              <w:bottom w:val="single" w:sz="4" w:space="0" w:color="auto"/>
              <w:right w:val="single" w:sz="4" w:space="0" w:color="auto"/>
            </w:tcBorders>
            <w:vAlign w:val="bottom"/>
            <w:tcPrChange w:id="4148" w:author="USA - June 2025" w:date="2025-06-16T15:04:00Z">
              <w:tcPr>
                <w:tcW w:w="4220" w:type="dxa"/>
                <w:gridSpan w:val="2"/>
                <w:tcBorders>
                  <w:top w:val="nil"/>
                  <w:left w:val="single" w:sz="4" w:space="0" w:color="auto"/>
                  <w:bottom w:val="single" w:sz="4" w:space="0" w:color="auto"/>
                  <w:right w:val="single" w:sz="4" w:space="0" w:color="auto"/>
                </w:tcBorders>
                <w:vAlign w:val="bottom"/>
              </w:tcPr>
            </w:tcPrChange>
          </w:tcPr>
          <w:p w14:paraId="2DF4CB4D" w14:textId="77777777" w:rsidR="00DA50C0" w:rsidRPr="00AA0583" w:rsidRDefault="00DA50C0" w:rsidP="002C15BF">
            <w:pPr>
              <w:pStyle w:val="Tabletext"/>
              <w:rPr>
                <w:ins w:id="4149" w:author="USA - June 2025" w:date="2025-06-16T14:58:00Z"/>
                <w:rFonts w:eastAsiaTheme="minorEastAsia"/>
                <w:rPrChange w:id="4150" w:author="USA - June 2025" w:date="2025-06-16T16:10:00Z">
                  <w:rPr>
                    <w:ins w:id="4151" w:author="USA - June 2025" w:date="2025-06-16T14:58:00Z"/>
                    <w:b/>
                    <w:bCs/>
                    <w:color w:val="000000"/>
                    <w:highlight w:val="cyan"/>
                  </w:rPr>
                </w:rPrChange>
              </w:rPr>
            </w:pPr>
            <w:ins w:id="4152" w:author="USA - June 2025" w:date="2025-06-16T14:58:00Z">
              <w:r w:rsidRPr="00AA0583">
                <w:rPr>
                  <w:rFonts w:eastAsiaTheme="minorEastAsia"/>
                  <w:rPrChange w:id="4153" w:author="USA - June 2025" w:date="2025-06-16T16:10:00Z">
                    <w:rPr>
                      <w:b/>
                      <w:bCs/>
                      <w:color w:val="000000"/>
                      <w:highlight w:val="cyan"/>
                    </w:rPr>
                  </w:rPrChange>
                </w:rPr>
                <w:t>Single Interferer level at IMT BS Antenna dB(W/MHz) for Traditional Buildings</w:t>
              </w:r>
            </w:ins>
          </w:p>
        </w:tc>
        <w:tc>
          <w:tcPr>
            <w:tcW w:w="1276" w:type="dxa"/>
            <w:tcBorders>
              <w:top w:val="nil"/>
              <w:left w:val="nil"/>
              <w:bottom w:val="single" w:sz="4" w:space="0" w:color="auto"/>
              <w:right w:val="single" w:sz="4" w:space="0" w:color="auto"/>
            </w:tcBorders>
            <w:vAlign w:val="center"/>
            <w:tcPrChange w:id="4154" w:author="USA - June 2025" w:date="2025-06-16T15:04:00Z">
              <w:tcPr>
                <w:tcW w:w="1640" w:type="dxa"/>
                <w:gridSpan w:val="4"/>
                <w:tcBorders>
                  <w:top w:val="nil"/>
                  <w:left w:val="nil"/>
                  <w:bottom w:val="single" w:sz="4" w:space="0" w:color="auto"/>
                  <w:right w:val="single" w:sz="4" w:space="0" w:color="auto"/>
                </w:tcBorders>
              </w:tcPr>
            </w:tcPrChange>
          </w:tcPr>
          <w:p w14:paraId="23280D76" w14:textId="05EF9F64" w:rsidR="00DA50C0" w:rsidRPr="00AA0583" w:rsidRDefault="00621A55">
            <w:pPr>
              <w:pStyle w:val="Tabletext"/>
              <w:jc w:val="center"/>
              <w:rPr>
                <w:ins w:id="4155" w:author="USA - June 2025" w:date="2025-06-16T14:58:00Z"/>
                <w:rFonts w:eastAsiaTheme="minorEastAsia"/>
                <w:rPrChange w:id="4156" w:author="USA - June 2025" w:date="2025-06-16T16:10:00Z">
                  <w:rPr>
                    <w:ins w:id="4157" w:author="USA - June 2025" w:date="2025-06-16T14:58:00Z"/>
                    <w:b/>
                    <w:bCs/>
                    <w:color w:val="000000"/>
                    <w:highlight w:val="cyan"/>
                  </w:rPr>
                </w:rPrChange>
              </w:rPr>
              <w:pPrChange w:id="4158" w:author="USA - June 2025" w:date="2025-06-16T15:04:00Z">
                <w:pPr>
                  <w:tabs>
                    <w:tab w:val="clear" w:pos="1134"/>
                    <w:tab w:val="clear" w:pos="1871"/>
                    <w:tab w:val="clear" w:pos="2268"/>
                  </w:tabs>
                  <w:overflowPunct/>
                  <w:autoSpaceDE/>
                  <w:autoSpaceDN/>
                  <w:adjustRightInd/>
                  <w:spacing w:before="0"/>
                  <w:textAlignment w:val="auto"/>
                </w:pPr>
              </w:pPrChange>
            </w:pPr>
            <w:ins w:id="4159" w:author="Fernandez Jimenez, Virginia" w:date="2025-06-18T11:28:00Z" w16du:dateUtc="2025-06-18T09:28:00Z">
              <w:r>
                <w:rPr>
                  <w:rFonts w:eastAsiaTheme="minorEastAsia"/>
                </w:rPr>
                <w:t>‒</w:t>
              </w:r>
            </w:ins>
            <w:ins w:id="4160" w:author="USA - June 2025" w:date="2025-06-16T14:58:00Z">
              <w:r w:rsidR="00DA50C0" w:rsidRPr="00AA0583">
                <w:rPr>
                  <w:rFonts w:eastAsiaTheme="minorEastAsia"/>
                  <w:rPrChange w:id="4161" w:author="USA - June 2025" w:date="2025-06-16T16:10:00Z">
                    <w:rPr>
                      <w:b/>
                      <w:bCs/>
                      <w:color w:val="000000"/>
                      <w:highlight w:val="cyan"/>
                    </w:rPr>
                  </w:rPrChange>
                </w:rPr>
                <w:t>164.0</w:t>
              </w:r>
            </w:ins>
          </w:p>
        </w:tc>
        <w:tc>
          <w:tcPr>
            <w:tcW w:w="1387" w:type="dxa"/>
            <w:tcBorders>
              <w:top w:val="nil"/>
              <w:left w:val="nil"/>
              <w:bottom w:val="single" w:sz="4" w:space="0" w:color="auto"/>
              <w:right w:val="single" w:sz="4" w:space="0" w:color="auto"/>
            </w:tcBorders>
            <w:vAlign w:val="center"/>
            <w:tcPrChange w:id="4162" w:author="USA - June 2025" w:date="2025-06-16T15:04:00Z">
              <w:tcPr>
                <w:tcW w:w="1620" w:type="dxa"/>
                <w:gridSpan w:val="2"/>
                <w:tcBorders>
                  <w:top w:val="nil"/>
                  <w:left w:val="nil"/>
                  <w:bottom w:val="single" w:sz="4" w:space="0" w:color="auto"/>
                  <w:right w:val="single" w:sz="4" w:space="0" w:color="auto"/>
                </w:tcBorders>
              </w:tcPr>
            </w:tcPrChange>
          </w:tcPr>
          <w:p w14:paraId="52991C17" w14:textId="5F4597D5" w:rsidR="00DA50C0" w:rsidRPr="00AA0583" w:rsidRDefault="00621A55">
            <w:pPr>
              <w:pStyle w:val="Tabletext"/>
              <w:jc w:val="center"/>
              <w:rPr>
                <w:ins w:id="4163" w:author="USA - June 2025" w:date="2025-06-16T14:58:00Z"/>
                <w:rFonts w:eastAsiaTheme="minorEastAsia"/>
                <w:rPrChange w:id="4164" w:author="USA - June 2025" w:date="2025-06-16T16:10:00Z">
                  <w:rPr>
                    <w:ins w:id="4165" w:author="USA - June 2025" w:date="2025-06-16T14:58:00Z"/>
                    <w:b/>
                    <w:bCs/>
                    <w:color w:val="000000"/>
                    <w:highlight w:val="cyan"/>
                  </w:rPr>
                </w:rPrChange>
              </w:rPr>
              <w:pPrChange w:id="4166" w:author="USA - June 2025" w:date="2025-06-16T15:04:00Z">
                <w:pPr>
                  <w:tabs>
                    <w:tab w:val="clear" w:pos="1134"/>
                    <w:tab w:val="clear" w:pos="1871"/>
                    <w:tab w:val="clear" w:pos="2268"/>
                  </w:tabs>
                  <w:overflowPunct/>
                  <w:autoSpaceDE/>
                  <w:autoSpaceDN/>
                  <w:adjustRightInd/>
                  <w:spacing w:before="0"/>
                  <w:textAlignment w:val="auto"/>
                </w:pPr>
              </w:pPrChange>
            </w:pPr>
            <w:ins w:id="4167" w:author="Fernandez Jimenez, Virginia" w:date="2025-06-18T11:28:00Z" w16du:dateUtc="2025-06-18T09:28:00Z">
              <w:r>
                <w:rPr>
                  <w:rFonts w:eastAsiaTheme="minorEastAsia"/>
                </w:rPr>
                <w:t>‒</w:t>
              </w:r>
            </w:ins>
            <w:ins w:id="4168" w:author="USA - June 2025" w:date="2025-06-16T14:58:00Z">
              <w:r w:rsidR="00DA50C0" w:rsidRPr="00AA0583">
                <w:rPr>
                  <w:rFonts w:eastAsiaTheme="minorEastAsia"/>
                  <w:rPrChange w:id="4169" w:author="USA - June 2025" w:date="2025-06-16T16:10:00Z">
                    <w:rPr>
                      <w:b/>
                      <w:bCs/>
                      <w:color w:val="000000"/>
                      <w:highlight w:val="cyan"/>
                    </w:rPr>
                  </w:rPrChange>
                </w:rPr>
                <w:t>184.0</w:t>
              </w:r>
            </w:ins>
          </w:p>
        </w:tc>
        <w:tc>
          <w:tcPr>
            <w:tcW w:w="1266" w:type="dxa"/>
            <w:tcBorders>
              <w:top w:val="nil"/>
              <w:left w:val="nil"/>
              <w:bottom w:val="single" w:sz="4" w:space="0" w:color="auto"/>
              <w:right w:val="single" w:sz="4" w:space="0" w:color="auto"/>
            </w:tcBorders>
            <w:vAlign w:val="center"/>
            <w:tcPrChange w:id="4170" w:author="USA - June 2025" w:date="2025-06-16T15:04:00Z">
              <w:tcPr>
                <w:tcW w:w="1680" w:type="dxa"/>
                <w:gridSpan w:val="2"/>
                <w:tcBorders>
                  <w:top w:val="nil"/>
                  <w:left w:val="nil"/>
                  <w:bottom w:val="single" w:sz="4" w:space="0" w:color="auto"/>
                  <w:right w:val="single" w:sz="4" w:space="0" w:color="auto"/>
                </w:tcBorders>
              </w:tcPr>
            </w:tcPrChange>
          </w:tcPr>
          <w:p w14:paraId="56D78F59" w14:textId="5A5FB7ED" w:rsidR="00DA50C0" w:rsidRPr="00AA0583" w:rsidRDefault="00621A55">
            <w:pPr>
              <w:pStyle w:val="Tabletext"/>
              <w:jc w:val="center"/>
              <w:rPr>
                <w:ins w:id="4171" w:author="USA - June 2025" w:date="2025-06-16T14:58:00Z"/>
                <w:rFonts w:eastAsiaTheme="minorEastAsia"/>
                <w:rPrChange w:id="4172" w:author="USA - June 2025" w:date="2025-06-16T16:10:00Z">
                  <w:rPr>
                    <w:ins w:id="4173" w:author="USA - June 2025" w:date="2025-06-16T14:58:00Z"/>
                    <w:b/>
                    <w:bCs/>
                    <w:color w:val="000000"/>
                    <w:highlight w:val="cyan"/>
                  </w:rPr>
                </w:rPrChange>
              </w:rPr>
              <w:pPrChange w:id="4174" w:author="USA - June 2025" w:date="2025-06-16T15:04:00Z">
                <w:pPr>
                  <w:tabs>
                    <w:tab w:val="clear" w:pos="1134"/>
                    <w:tab w:val="clear" w:pos="1871"/>
                    <w:tab w:val="clear" w:pos="2268"/>
                  </w:tabs>
                  <w:overflowPunct/>
                  <w:autoSpaceDE/>
                  <w:autoSpaceDN/>
                  <w:adjustRightInd/>
                  <w:spacing w:before="0"/>
                  <w:textAlignment w:val="auto"/>
                </w:pPr>
              </w:pPrChange>
            </w:pPr>
            <w:ins w:id="4175" w:author="Fernandez Jimenez, Virginia" w:date="2025-06-18T11:28:00Z" w16du:dateUtc="2025-06-18T09:28:00Z">
              <w:r>
                <w:rPr>
                  <w:rFonts w:eastAsiaTheme="minorEastAsia"/>
                </w:rPr>
                <w:t>‒</w:t>
              </w:r>
            </w:ins>
            <w:ins w:id="4176" w:author="USA - June 2025" w:date="2025-06-16T14:58:00Z">
              <w:r w:rsidR="00DA50C0" w:rsidRPr="00AA0583">
                <w:rPr>
                  <w:rFonts w:eastAsiaTheme="minorEastAsia"/>
                  <w:rPrChange w:id="4177" w:author="USA - June 2025" w:date="2025-06-16T16:10:00Z">
                    <w:rPr>
                      <w:b/>
                      <w:bCs/>
                      <w:color w:val="000000"/>
                      <w:highlight w:val="cyan"/>
                    </w:rPr>
                  </w:rPrChange>
                </w:rPr>
                <w:t>197.2</w:t>
              </w:r>
            </w:ins>
          </w:p>
        </w:tc>
        <w:tc>
          <w:tcPr>
            <w:tcW w:w="1530" w:type="dxa"/>
            <w:tcBorders>
              <w:top w:val="nil"/>
              <w:left w:val="nil"/>
              <w:bottom w:val="single" w:sz="4" w:space="0" w:color="auto"/>
              <w:right w:val="single" w:sz="4" w:space="0" w:color="auto"/>
            </w:tcBorders>
            <w:vAlign w:val="center"/>
            <w:tcPrChange w:id="4178" w:author="USA - June 2025" w:date="2025-06-16T15:04:00Z">
              <w:tcPr>
                <w:tcW w:w="1360" w:type="dxa"/>
                <w:gridSpan w:val="2"/>
                <w:tcBorders>
                  <w:top w:val="nil"/>
                  <w:left w:val="nil"/>
                  <w:bottom w:val="single" w:sz="4" w:space="0" w:color="auto"/>
                  <w:right w:val="single" w:sz="4" w:space="0" w:color="auto"/>
                </w:tcBorders>
              </w:tcPr>
            </w:tcPrChange>
          </w:tcPr>
          <w:p w14:paraId="26A31FE0" w14:textId="4E1E5CCB" w:rsidR="00DA50C0" w:rsidRPr="00AA0583" w:rsidRDefault="00621A55">
            <w:pPr>
              <w:pStyle w:val="Tabletext"/>
              <w:jc w:val="center"/>
              <w:rPr>
                <w:ins w:id="4179" w:author="USA - June 2025" w:date="2025-06-16T14:58:00Z"/>
                <w:rFonts w:eastAsiaTheme="minorEastAsia"/>
                <w:rPrChange w:id="4180" w:author="USA - June 2025" w:date="2025-06-16T16:10:00Z">
                  <w:rPr>
                    <w:ins w:id="4181" w:author="USA - June 2025" w:date="2025-06-16T14:58:00Z"/>
                    <w:b/>
                    <w:bCs/>
                    <w:color w:val="000000"/>
                    <w:highlight w:val="cyan"/>
                  </w:rPr>
                </w:rPrChange>
              </w:rPr>
              <w:pPrChange w:id="4182" w:author="USA - June 2025" w:date="2025-06-16T15:04:00Z">
                <w:pPr>
                  <w:tabs>
                    <w:tab w:val="clear" w:pos="1134"/>
                    <w:tab w:val="clear" w:pos="1871"/>
                    <w:tab w:val="clear" w:pos="2268"/>
                  </w:tabs>
                  <w:overflowPunct/>
                  <w:autoSpaceDE/>
                  <w:autoSpaceDN/>
                  <w:adjustRightInd/>
                  <w:spacing w:before="0"/>
                  <w:textAlignment w:val="auto"/>
                </w:pPr>
              </w:pPrChange>
            </w:pPr>
            <w:ins w:id="4183" w:author="Fernandez Jimenez, Virginia" w:date="2025-06-18T11:28:00Z" w16du:dateUtc="2025-06-18T09:28:00Z">
              <w:r>
                <w:rPr>
                  <w:rFonts w:eastAsiaTheme="minorEastAsia"/>
                </w:rPr>
                <w:t>‒</w:t>
              </w:r>
            </w:ins>
            <w:ins w:id="4184" w:author="USA - June 2025" w:date="2025-06-16T14:58:00Z">
              <w:r w:rsidR="00DA50C0" w:rsidRPr="00AA0583">
                <w:rPr>
                  <w:rFonts w:eastAsiaTheme="minorEastAsia"/>
                  <w:rPrChange w:id="4185" w:author="USA - June 2025" w:date="2025-06-16T16:10:00Z">
                    <w:rPr>
                      <w:b/>
                      <w:bCs/>
                      <w:color w:val="000000"/>
                      <w:highlight w:val="cyan"/>
                    </w:rPr>
                  </w:rPrChange>
                </w:rPr>
                <w:t>210.4</w:t>
              </w:r>
            </w:ins>
          </w:p>
        </w:tc>
      </w:tr>
      <w:tr w:rsidR="00DA50C0" w:rsidRPr="00AA0583" w14:paraId="187AEB67" w14:textId="77777777" w:rsidTr="002C15BF">
        <w:tblPrEx>
          <w:tblPrExChange w:id="4186" w:author="USA - June 2025" w:date="2025-06-16T15:04:00Z">
            <w:tblPrEx>
              <w:tblW w:w="10520" w:type="dxa"/>
            </w:tblPrEx>
          </w:tblPrExChange>
        </w:tblPrEx>
        <w:trPr>
          <w:trHeight w:val="50"/>
          <w:ins w:id="4187" w:author="USA - June 2025" w:date="2025-06-16T14:58:00Z"/>
          <w:trPrChange w:id="4188" w:author="USA - June 2025" w:date="2025-06-16T15:04:00Z">
            <w:trPr>
              <w:trHeight w:val="600"/>
            </w:trPr>
          </w:trPrChange>
        </w:trPr>
        <w:tc>
          <w:tcPr>
            <w:tcW w:w="4531" w:type="dxa"/>
            <w:tcBorders>
              <w:top w:val="nil"/>
              <w:left w:val="single" w:sz="4" w:space="0" w:color="auto"/>
              <w:bottom w:val="single" w:sz="4" w:space="0" w:color="auto"/>
              <w:right w:val="single" w:sz="4" w:space="0" w:color="auto"/>
            </w:tcBorders>
            <w:vAlign w:val="bottom"/>
            <w:tcPrChange w:id="4189" w:author="USA - June 2025" w:date="2025-06-16T15:04:00Z">
              <w:tcPr>
                <w:tcW w:w="4220" w:type="dxa"/>
                <w:gridSpan w:val="2"/>
                <w:tcBorders>
                  <w:top w:val="nil"/>
                  <w:left w:val="single" w:sz="4" w:space="0" w:color="auto"/>
                  <w:bottom w:val="single" w:sz="4" w:space="0" w:color="auto"/>
                  <w:right w:val="single" w:sz="4" w:space="0" w:color="auto"/>
                </w:tcBorders>
                <w:vAlign w:val="bottom"/>
              </w:tcPr>
            </w:tcPrChange>
          </w:tcPr>
          <w:p w14:paraId="429C733B" w14:textId="77777777" w:rsidR="00DA50C0" w:rsidRPr="00AA0583" w:rsidRDefault="00DA50C0" w:rsidP="002C15BF">
            <w:pPr>
              <w:pStyle w:val="Tabletext"/>
              <w:rPr>
                <w:ins w:id="4190" w:author="USA - June 2025" w:date="2025-06-16T14:58:00Z"/>
                <w:rFonts w:eastAsiaTheme="minorEastAsia"/>
                <w:rPrChange w:id="4191" w:author="USA - June 2025" w:date="2025-06-16T16:10:00Z">
                  <w:rPr>
                    <w:ins w:id="4192" w:author="USA - June 2025" w:date="2025-06-16T14:58:00Z"/>
                    <w:b/>
                    <w:bCs/>
                    <w:color w:val="000000"/>
                    <w:highlight w:val="cyan"/>
                  </w:rPr>
                </w:rPrChange>
              </w:rPr>
            </w:pPr>
            <w:ins w:id="4193" w:author="USA - June 2025" w:date="2025-06-16T14:58:00Z">
              <w:r w:rsidRPr="00AA0583">
                <w:rPr>
                  <w:rFonts w:eastAsiaTheme="minorEastAsia"/>
                  <w:rPrChange w:id="4194" w:author="USA - June 2025" w:date="2025-06-16T16:10:00Z">
                    <w:rPr>
                      <w:b/>
                      <w:bCs/>
                      <w:color w:val="000000"/>
                      <w:highlight w:val="cyan"/>
                    </w:rPr>
                  </w:rPrChange>
                </w:rPr>
                <w:t>Margin for Traditional Bldgs (dB)</w:t>
              </w:r>
            </w:ins>
          </w:p>
        </w:tc>
        <w:tc>
          <w:tcPr>
            <w:tcW w:w="1276" w:type="dxa"/>
            <w:tcBorders>
              <w:top w:val="nil"/>
              <w:left w:val="nil"/>
              <w:bottom w:val="single" w:sz="4" w:space="0" w:color="auto"/>
              <w:right w:val="single" w:sz="4" w:space="0" w:color="auto"/>
            </w:tcBorders>
            <w:vAlign w:val="center"/>
            <w:tcPrChange w:id="4195" w:author="USA - June 2025" w:date="2025-06-16T15:04:00Z">
              <w:tcPr>
                <w:tcW w:w="1640" w:type="dxa"/>
                <w:gridSpan w:val="4"/>
                <w:tcBorders>
                  <w:top w:val="nil"/>
                  <w:left w:val="nil"/>
                  <w:bottom w:val="single" w:sz="4" w:space="0" w:color="auto"/>
                  <w:right w:val="single" w:sz="4" w:space="0" w:color="auto"/>
                </w:tcBorders>
              </w:tcPr>
            </w:tcPrChange>
          </w:tcPr>
          <w:p w14:paraId="06FD828B" w14:textId="77777777" w:rsidR="00DA50C0" w:rsidRPr="00AA0583" w:rsidRDefault="00DA50C0">
            <w:pPr>
              <w:pStyle w:val="Tabletext"/>
              <w:jc w:val="center"/>
              <w:rPr>
                <w:ins w:id="4196" w:author="USA - June 2025" w:date="2025-06-16T14:58:00Z"/>
                <w:rFonts w:eastAsiaTheme="minorEastAsia"/>
                <w:rPrChange w:id="4197" w:author="USA - June 2025" w:date="2025-06-16T16:10:00Z">
                  <w:rPr>
                    <w:ins w:id="4198" w:author="USA - June 2025" w:date="2025-06-16T14:58:00Z"/>
                    <w:b/>
                    <w:bCs/>
                    <w:color w:val="000000"/>
                    <w:highlight w:val="cyan"/>
                  </w:rPr>
                </w:rPrChange>
              </w:rPr>
              <w:pPrChange w:id="4199" w:author="USA - June 2025" w:date="2025-06-16T15:04:00Z">
                <w:pPr>
                  <w:tabs>
                    <w:tab w:val="clear" w:pos="1134"/>
                    <w:tab w:val="clear" w:pos="1871"/>
                    <w:tab w:val="clear" w:pos="2268"/>
                  </w:tabs>
                  <w:overflowPunct/>
                  <w:autoSpaceDE/>
                  <w:autoSpaceDN/>
                  <w:adjustRightInd/>
                  <w:spacing w:before="0"/>
                  <w:textAlignment w:val="auto"/>
                </w:pPr>
              </w:pPrChange>
            </w:pPr>
            <w:ins w:id="4200" w:author="USA - June 2025" w:date="2025-06-16T14:58:00Z">
              <w:r w:rsidRPr="00AA0583">
                <w:rPr>
                  <w:rFonts w:eastAsiaTheme="minorEastAsia"/>
                  <w:rPrChange w:id="4201" w:author="USA - June 2025" w:date="2025-06-16T16:10:00Z">
                    <w:rPr>
                      <w:b/>
                      <w:bCs/>
                      <w:color w:val="000000"/>
                      <w:highlight w:val="cyan"/>
                    </w:rPr>
                  </w:rPrChange>
                </w:rPr>
                <w:t>20.0</w:t>
              </w:r>
            </w:ins>
          </w:p>
        </w:tc>
        <w:tc>
          <w:tcPr>
            <w:tcW w:w="1387" w:type="dxa"/>
            <w:tcBorders>
              <w:top w:val="nil"/>
              <w:left w:val="nil"/>
              <w:bottom w:val="single" w:sz="4" w:space="0" w:color="auto"/>
              <w:right w:val="single" w:sz="4" w:space="0" w:color="auto"/>
            </w:tcBorders>
            <w:vAlign w:val="center"/>
            <w:tcPrChange w:id="4202" w:author="USA - June 2025" w:date="2025-06-16T15:04:00Z">
              <w:tcPr>
                <w:tcW w:w="1620" w:type="dxa"/>
                <w:gridSpan w:val="2"/>
                <w:tcBorders>
                  <w:top w:val="nil"/>
                  <w:left w:val="nil"/>
                  <w:bottom w:val="single" w:sz="4" w:space="0" w:color="auto"/>
                  <w:right w:val="single" w:sz="4" w:space="0" w:color="auto"/>
                </w:tcBorders>
              </w:tcPr>
            </w:tcPrChange>
          </w:tcPr>
          <w:p w14:paraId="4685B562" w14:textId="77777777" w:rsidR="00DA50C0" w:rsidRPr="00AA0583" w:rsidRDefault="00DA50C0">
            <w:pPr>
              <w:pStyle w:val="Tabletext"/>
              <w:jc w:val="center"/>
              <w:rPr>
                <w:ins w:id="4203" w:author="USA - June 2025" w:date="2025-06-16T14:58:00Z"/>
                <w:rFonts w:eastAsiaTheme="minorEastAsia"/>
                <w:rPrChange w:id="4204" w:author="USA - June 2025" w:date="2025-06-16T16:10:00Z">
                  <w:rPr>
                    <w:ins w:id="4205" w:author="USA - June 2025" w:date="2025-06-16T14:58:00Z"/>
                    <w:b/>
                    <w:bCs/>
                    <w:color w:val="000000"/>
                    <w:highlight w:val="cyan"/>
                  </w:rPr>
                </w:rPrChange>
              </w:rPr>
              <w:pPrChange w:id="4206" w:author="USA - June 2025" w:date="2025-06-16T15:04:00Z">
                <w:pPr>
                  <w:tabs>
                    <w:tab w:val="clear" w:pos="1134"/>
                    <w:tab w:val="clear" w:pos="1871"/>
                    <w:tab w:val="clear" w:pos="2268"/>
                  </w:tabs>
                  <w:overflowPunct/>
                  <w:autoSpaceDE/>
                  <w:autoSpaceDN/>
                  <w:adjustRightInd/>
                  <w:spacing w:before="0"/>
                  <w:textAlignment w:val="auto"/>
                </w:pPr>
              </w:pPrChange>
            </w:pPr>
            <w:ins w:id="4207" w:author="USA - June 2025" w:date="2025-06-16T14:58:00Z">
              <w:r w:rsidRPr="00AA0583">
                <w:rPr>
                  <w:rFonts w:eastAsiaTheme="minorEastAsia"/>
                  <w:rPrChange w:id="4208" w:author="USA - June 2025" w:date="2025-06-16T16:10:00Z">
                    <w:rPr>
                      <w:b/>
                      <w:bCs/>
                      <w:color w:val="000000"/>
                      <w:highlight w:val="cyan"/>
                    </w:rPr>
                  </w:rPrChange>
                </w:rPr>
                <w:t>40.0</w:t>
              </w:r>
            </w:ins>
          </w:p>
        </w:tc>
        <w:tc>
          <w:tcPr>
            <w:tcW w:w="1266" w:type="dxa"/>
            <w:tcBorders>
              <w:top w:val="nil"/>
              <w:left w:val="nil"/>
              <w:bottom w:val="single" w:sz="4" w:space="0" w:color="auto"/>
              <w:right w:val="single" w:sz="4" w:space="0" w:color="auto"/>
            </w:tcBorders>
            <w:vAlign w:val="center"/>
            <w:tcPrChange w:id="4209" w:author="USA - June 2025" w:date="2025-06-16T15:04:00Z">
              <w:tcPr>
                <w:tcW w:w="1680" w:type="dxa"/>
                <w:gridSpan w:val="2"/>
                <w:tcBorders>
                  <w:top w:val="nil"/>
                  <w:left w:val="nil"/>
                  <w:bottom w:val="single" w:sz="4" w:space="0" w:color="auto"/>
                  <w:right w:val="single" w:sz="4" w:space="0" w:color="auto"/>
                </w:tcBorders>
              </w:tcPr>
            </w:tcPrChange>
          </w:tcPr>
          <w:p w14:paraId="128C54DC" w14:textId="77777777" w:rsidR="00DA50C0" w:rsidRPr="00AA0583" w:rsidRDefault="00DA50C0">
            <w:pPr>
              <w:pStyle w:val="Tabletext"/>
              <w:jc w:val="center"/>
              <w:rPr>
                <w:ins w:id="4210" w:author="USA - June 2025" w:date="2025-06-16T14:58:00Z"/>
                <w:rFonts w:eastAsiaTheme="minorEastAsia"/>
                <w:rPrChange w:id="4211" w:author="USA - June 2025" w:date="2025-06-16T16:10:00Z">
                  <w:rPr>
                    <w:ins w:id="4212" w:author="USA - June 2025" w:date="2025-06-16T14:58:00Z"/>
                    <w:b/>
                    <w:bCs/>
                    <w:color w:val="000000"/>
                    <w:highlight w:val="cyan"/>
                  </w:rPr>
                </w:rPrChange>
              </w:rPr>
              <w:pPrChange w:id="4213" w:author="USA - June 2025" w:date="2025-06-16T15:04:00Z">
                <w:pPr>
                  <w:tabs>
                    <w:tab w:val="clear" w:pos="1134"/>
                    <w:tab w:val="clear" w:pos="1871"/>
                    <w:tab w:val="clear" w:pos="2268"/>
                  </w:tabs>
                  <w:overflowPunct/>
                  <w:autoSpaceDE/>
                  <w:autoSpaceDN/>
                  <w:adjustRightInd/>
                  <w:spacing w:before="0"/>
                  <w:textAlignment w:val="auto"/>
                </w:pPr>
              </w:pPrChange>
            </w:pPr>
            <w:ins w:id="4214" w:author="USA - June 2025" w:date="2025-06-16T14:58:00Z">
              <w:r w:rsidRPr="00AA0583">
                <w:rPr>
                  <w:rFonts w:eastAsiaTheme="minorEastAsia"/>
                  <w:rPrChange w:id="4215" w:author="USA - June 2025" w:date="2025-06-16T16:10:00Z">
                    <w:rPr>
                      <w:b/>
                      <w:bCs/>
                      <w:color w:val="000000"/>
                      <w:highlight w:val="cyan"/>
                    </w:rPr>
                  </w:rPrChange>
                </w:rPr>
                <w:t>53.2</w:t>
              </w:r>
            </w:ins>
          </w:p>
        </w:tc>
        <w:tc>
          <w:tcPr>
            <w:tcW w:w="1530" w:type="dxa"/>
            <w:tcBorders>
              <w:top w:val="nil"/>
              <w:left w:val="nil"/>
              <w:bottom w:val="single" w:sz="4" w:space="0" w:color="auto"/>
              <w:right w:val="single" w:sz="4" w:space="0" w:color="auto"/>
            </w:tcBorders>
            <w:vAlign w:val="center"/>
            <w:tcPrChange w:id="4216" w:author="USA - June 2025" w:date="2025-06-16T15:04:00Z">
              <w:tcPr>
                <w:tcW w:w="1360" w:type="dxa"/>
                <w:gridSpan w:val="2"/>
                <w:tcBorders>
                  <w:top w:val="nil"/>
                  <w:left w:val="nil"/>
                  <w:bottom w:val="single" w:sz="4" w:space="0" w:color="auto"/>
                  <w:right w:val="single" w:sz="4" w:space="0" w:color="auto"/>
                </w:tcBorders>
              </w:tcPr>
            </w:tcPrChange>
          </w:tcPr>
          <w:p w14:paraId="2CA030BF" w14:textId="77777777" w:rsidR="00DA50C0" w:rsidRPr="00AA0583" w:rsidRDefault="00DA50C0">
            <w:pPr>
              <w:pStyle w:val="Tabletext"/>
              <w:jc w:val="center"/>
              <w:rPr>
                <w:ins w:id="4217" w:author="USA - June 2025" w:date="2025-06-16T14:58:00Z"/>
                <w:rFonts w:eastAsiaTheme="minorEastAsia"/>
                <w:rPrChange w:id="4218" w:author="USA - June 2025" w:date="2025-06-16T16:10:00Z">
                  <w:rPr>
                    <w:ins w:id="4219" w:author="USA - June 2025" w:date="2025-06-16T14:58:00Z"/>
                    <w:b/>
                    <w:bCs/>
                    <w:color w:val="000000"/>
                    <w:highlight w:val="cyan"/>
                  </w:rPr>
                </w:rPrChange>
              </w:rPr>
              <w:pPrChange w:id="4220" w:author="USA - June 2025" w:date="2025-06-16T15:04:00Z">
                <w:pPr>
                  <w:tabs>
                    <w:tab w:val="clear" w:pos="1134"/>
                    <w:tab w:val="clear" w:pos="1871"/>
                    <w:tab w:val="clear" w:pos="2268"/>
                  </w:tabs>
                  <w:overflowPunct/>
                  <w:autoSpaceDE/>
                  <w:autoSpaceDN/>
                  <w:adjustRightInd/>
                  <w:spacing w:before="0"/>
                  <w:textAlignment w:val="auto"/>
                </w:pPr>
              </w:pPrChange>
            </w:pPr>
            <w:ins w:id="4221" w:author="USA - June 2025" w:date="2025-06-16T14:58:00Z">
              <w:r w:rsidRPr="00AA0583">
                <w:rPr>
                  <w:rFonts w:eastAsiaTheme="minorEastAsia"/>
                  <w:rPrChange w:id="4222" w:author="USA - June 2025" w:date="2025-06-16T16:10:00Z">
                    <w:rPr>
                      <w:b/>
                      <w:bCs/>
                      <w:color w:val="000000"/>
                      <w:highlight w:val="cyan"/>
                    </w:rPr>
                  </w:rPrChange>
                </w:rPr>
                <w:t>66.4</w:t>
              </w:r>
            </w:ins>
          </w:p>
        </w:tc>
      </w:tr>
      <w:tr w:rsidR="00E17E70" w:rsidRPr="00AA0583" w14:paraId="30151D48" w14:textId="77777777" w:rsidTr="002C15BF">
        <w:trPr>
          <w:trHeight w:val="50"/>
          <w:ins w:id="4223" w:author="USA - June 2025" w:date="2025-06-16T14:58:00Z"/>
          <w:trPrChange w:id="4224" w:author="USA - June 2025" w:date="2025-06-16T15:04:00Z">
            <w:trPr>
              <w:gridAfter w:val="0"/>
              <w:trHeight w:val="50"/>
            </w:trPr>
          </w:trPrChange>
        </w:trPr>
        <w:tc>
          <w:tcPr>
            <w:tcW w:w="4531" w:type="dxa"/>
            <w:tcBorders>
              <w:top w:val="nil"/>
              <w:left w:val="single" w:sz="4" w:space="0" w:color="auto"/>
              <w:bottom w:val="single" w:sz="4" w:space="0" w:color="auto"/>
              <w:right w:val="single" w:sz="4" w:space="0" w:color="auto"/>
            </w:tcBorders>
            <w:vAlign w:val="bottom"/>
            <w:tcPrChange w:id="4225" w:author="USA - June 2025" w:date="2025-06-16T15:04:00Z">
              <w:tcPr>
                <w:tcW w:w="3934" w:type="dxa"/>
                <w:tcBorders>
                  <w:top w:val="nil"/>
                  <w:left w:val="single" w:sz="4" w:space="0" w:color="auto"/>
                  <w:bottom w:val="single" w:sz="4" w:space="0" w:color="auto"/>
                  <w:right w:val="single" w:sz="4" w:space="0" w:color="auto"/>
                </w:tcBorders>
                <w:vAlign w:val="bottom"/>
              </w:tcPr>
            </w:tcPrChange>
          </w:tcPr>
          <w:p w14:paraId="3EA583FE" w14:textId="77777777" w:rsidR="00E17E70" w:rsidRPr="00AA0583" w:rsidRDefault="00E17E70" w:rsidP="002C15BF">
            <w:pPr>
              <w:pStyle w:val="Tabletext"/>
              <w:rPr>
                <w:ins w:id="4226" w:author="USA - June 2025" w:date="2025-06-16T14:58:00Z"/>
                <w:rFonts w:eastAsiaTheme="minorEastAsia"/>
                <w:rPrChange w:id="4227" w:author="USA - June 2025" w:date="2025-06-16T16:10:00Z">
                  <w:rPr>
                    <w:ins w:id="4228" w:author="USA - June 2025" w:date="2025-06-16T14:58:00Z"/>
                    <w:b/>
                    <w:bCs/>
                    <w:color w:val="000000"/>
                    <w:highlight w:val="cyan"/>
                  </w:rPr>
                </w:rPrChange>
              </w:rPr>
            </w:pPr>
            <w:ins w:id="4229" w:author="USA - June 2025" w:date="2025-06-16T14:58:00Z">
              <w:r w:rsidRPr="00AA0583">
                <w:rPr>
                  <w:rFonts w:eastAsiaTheme="minorEastAsia"/>
                  <w:rPrChange w:id="4230" w:author="USA - June 2025" w:date="2025-06-16T16:10:00Z">
                    <w:rPr>
                      <w:b/>
                      <w:bCs/>
                      <w:color w:val="000000"/>
                      <w:highlight w:val="cyan"/>
                    </w:rPr>
                  </w:rPrChange>
                </w:rPr>
                <w:t>Protection Margin (dB)</w:t>
              </w:r>
            </w:ins>
          </w:p>
        </w:tc>
        <w:tc>
          <w:tcPr>
            <w:tcW w:w="5459" w:type="dxa"/>
            <w:gridSpan w:val="4"/>
            <w:tcBorders>
              <w:top w:val="nil"/>
              <w:left w:val="nil"/>
              <w:bottom w:val="single" w:sz="4" w:space="0" w:color="auto"/>
              <w:right w:val="single" w:sz="4" w:space="0" w:color="auto"/>
            </w:tcBorders>
            <w:vAlign w:val="center"/>
            <w:tcPrChange w:id="4231" w:author="USA - June 2025" w:date="2025-06-16T15:04:00Z">
              <w:tcPr>
                <w:tcW w:w="6056" w:type="dxa"/>
                <w:gridSpan w:val="10"/>
                <w:tcBorders>
                  <w:top w:val="nil"/>
                  <w:left w:val="nil"/>
                  <w:bottom w:val="single" w:sz="4" w:space="0" w:color="auto"/>
                  <w:right w:val="single" w:sz="4" w:space="0" w:color="auto"/>
                </w:tcBorders>
              </w:tcPr>
            </w:tcPrChange>
          </w:tcPr>
          <w:p w14:paraId="3D70EBDC" w14:textId="77777777" w:rsidR="00E17E70" w:rsidRPr="00AA0583" w:rsidRDefault="00E17E70">
            <w:pPr>
              <w:pStyle w:val="Tabletext"/>
              <w:jc w:val="center"/>
              <w:rPr>
                <w:ins w:id="4232" w:author="USA - June 2025" w:date="2025-06-16T14:58:00Z"/>
                <w:rFonts w:eastAsiaTheme="minorEastAsia"/>
                <w:rPrChange w:id="4233" w:author="USA - June 2025" w:date="2025-06-16T16:10:00Z">
                  <w:rPr>
                    <w:ins w:id="4234" w:author="USA - June 2025" w:date="2025-06-16T14:58:00Z"/>
                    <w:b/>
                    <w:bCs/>
                    <w:color w:val="000000"/>
                    <w:highlight w:val="cyan"/>
                  </w:rPr>
                </w:rPrChange>
              </w:rPr>
              <w:pPrChange w:id="4235" w:author="USA - June 2025" w:date="2025-06-16T15:04:00Z">
                <w:pPr>
                  <w:tabs>
                    <w:tab w:val="clear" w:pos="1134"/>
                    <w:tab w:val="clear" w:pos="1871"/>
                    <w:tab w:val="clear" w:pos="2268"/>
                  </w:tabs>
                  <w:overflowPunct/>
                  <w:autoSpaceDE/>
                  <w:autoSpaceDN/>
                  <w:adjustRightInd/>
                  <w:spacing w:before="0"/>
                  <w:textAlignment w:val="auto"/>
                </w:pPr>
              </w:pPrChange>
            </w:pPr>
            <w:ins w:id="4236" w:author="USA - June 2025" w:date="2025-06-16T14:58:00Z">
              <w:r w:rsidRPr="00AA0583">
                <w:rPr>
                  <w:rFonts w:eastAsiaTheme="minorEastAsia"/>
                  <w:rPrChange w:id="4237" w:author="USA - June 2025" w:date="2025-06-16T16:10:00Z">
                    <w:rPr>
                      <w:b/>
                      <w:bCs/>
                      <w:color w:val="000000"/>
                      <w:highlight w:val="cyan"/>
                    </w:rPr>
                  </w:rPrChange>
                </w:rPr>
                <w:t>6.0</w:t>
              </w:r>
            </w:ins>
          </w:p>
        </w:tc>
      </w:tr>
      <w:tr w:rsidR="00DA50C0" w:rsidRPr="00DA50C0" w14:paraId="4DBF1347" w14:textId="77777777" w:rsidTr="002C15BF">
        <w:tblPrEx>
          <w:tblPrExChange w:id="4238" w:author="USA - June 2025" w:date="2025-06-16T15:04:00Z">
            <w:tblPrEx>
              <w:tblW w:w="10520" w:type="dxa"/>
            </w:tblPrEx>
          </w:tblPrExChange>
        </w:tblPrEx>
        <w:trPr>
          <w:trHeight w:val="50"/>
          <w:ins w:id="4239" w:author="USA - June 2025" w:date="2025-06-16T14:58:00Z"/>
          <w:trPrChange w:id="4240" w:author="USA - June 2025" w:date="2025-06-16T15:04:00Z">
            <w:trPr>
              <w:trHeight w:val="600"/>
            </w:trPr>
          </w:trPrChange>
        </w:trPr>
        <w:tc>
          <w:tcPr>
            <w:tcW w:w="4531" w:type="dxa"/>
            <w:tcBorders>
              <w:top w:val="nil"/>
              <w:left w:val="single" w:sz="4" w:space="0" w:color="auto"/>
              <w:bottom w:val="single" w:sz="4" w:space="0" w:color="auto"/>
              <w:right w:val="single" w:sz="4" w:space="0" w:color="auto"/>
            </w:tcBorders>
            <w:vAlign w:val="bottom"/>
            <w:tcPrChange w:id="4241" w:author="USA - June 2025" w:date="2025-06-16T15:04:00Z">
              <w:tcPr>
                <w:tcW w:w="4220" w:type="dxa"/>
                <w:gridSpan w:val="2"/>
                <w:tcBorders>
                  <w:top w:val="nil"/>
                  <w:left w:val="single" w:sz="4" w:space="0" w:color="auto"/>
                  <w:bottom w:val="single" w:sz="4" w:space="0" w:color="auto"/>
                  <w:right w:val="single" w:sz="4" w:space="0" w:color="auto"/>
                </w:tcBorders>
                <w:vAlign w:val="bottom"/>
              </w:tcPr>
            </w:tcPrChange>
          </w:tcPr>
          <w:p w14:paraId="35111C23" w14:textId="77777777" w:rsidR="00DA50C0" w:rsidRPr="00AA0583" w:rsidRDefault="00DA50C0" w:rsidP="002C15BF">
            <w:pPr>
              <w:pStyle w:val="Tabletext"/>
              <w:rPr>
                <w:ins w:id="4242" w:author="USA - June 2025" w:date="2025-06-16T14:58:00Z"/>
                <w:rFonts w:eastAsiaTheme="minorEastAsia"/>
                <w:rPrChange w:id="4243" w:author="USA - June 2025" w:date="2025-06-16T16:10:00Z">
                  <w:rPr>
                    <w:ins w:id="4244" w:author="USA - June 2025" w:date="2025-06-16T14:58:00Z"/>
                    <w:b/>
                    <w:bCs/>
                    <w:color w:val="000000"/>
                    <w:highlight w:val="cyan"/>
                  </w:rPr>
                </w:rPrChange>
              </w:rPr>
            </w:pPr>
            <w:ins w:id="4245" w:author="USA - June 2025" w:date="2025-06-16T14:58:00Z">
              <w:r w:rsidRPr="00AA0583">
                <w:rPr>
                  <w:rFonts w:eastAsiaTheme="minorEastAsia"/>
                  <w:rPrChange w:id="4246" w:author="USA - June 2025" w:date="2025-06-16T16:10:00Z">
                    <w:rPr>
                      <w:b/>
                      <w:bCs/>
                      <w:color w:val="000000"/>
                      <w:highlight w:val="cyan"/>
                    </w:rPr>
                  </w:rPrChange>
                </w:rPr>
                <w:t>Number of Devices for Traditional Bldgs (dB) BEFORE exceeding IMT BS Receiver Sensitivity</w:t>
              </w:r>
            </w:ins>
          </w:p>
        </w:tc>
        <w:tc>
          <w:tcPr>
            <w:tcW w:w="1276" w:type="dxa"/>
            <w:tcBorders>
              <w:top w:val="nil"/>
              <w:left w:val="nil"/>
              <w:bottom w:val="single" w:sz="4" w:space="0" w:color="auto"/>
              <w:right w:val="single" w:sz="4" w:space="0" w:color="auto"/>
            </w:tcBorders>
            <w:vAlign w:val="center"/>
            <w:tcPrChange w:id="4247" w:author="USA - June 2025" w:date="2025-06-16T15:04:00Z">
              <w:tcPr>
                <w:tcW w:w="1640" w:type="dxa"/>
                <w:gridSpan w:val="4"/>
                <w:tcBorders>
                  <w:top w:val="nil"/>
                  <w:left w:val="nil"/>
                  <w:bottom w:val="single" w:sz="4" w:space="0" w:color="auto"/>
                  <w:right w:val="single" w:sz="4" w:space="0" w:color="auto"/>
                </w:tcBorders>
              </w:tcPr>
            </w:tcPrChange>
          </w:tcPr>
          <w:p w14:paraId="6C714168" w14:textId="25FDF46F" w:rsidR="00DA50C0" w:rsidRPr="00AA0583" w:rsidRDefault="00DA50C0">
            <w:pPr>
              <w:pStyle w:val="Tabletext"/>
              <w:jc w:val="center"/>
              <w:rPr>
                <w:ins w:id="4248" w:author="USA - June 2025" w:date="2025-06-16T14:58:00Z"/>
                <w:rFonts w:eastAsiaTheme="minorEastAsia"/>
                <w:rPrChange w:id="4249" w:author="USA - June 2025" w:date="2025-06-16T16:10:00Z">
                  <w:rPr>
                    <w:ins w:id="4250" w:author="USA - June 2025" w:date="2025-06-16T14:58:00Z"/>
                    <w:b/>
                    <w:bCs/>
                    <w:color w:val="000000"/>
                    <w:highlight w:val="cyan"/>
                  </w:rPr>
                </w:rPrChange>
              </w:rPr>
              <w:pPrChange w:id="4251" w:author="USA - June 2025" w:date="2025-06-16T15:04:00Z">
                <w:pPr>
                  <w:tabs>
                    <w:tab w:val="clear" w:pos="1134"/>
                    <w:tab w:val="clear" w:pos="1871"/>
                    <w:tab w:val="clear" w:pos="2268"/>
                  </w:tabs>
                  <w:overflowPunct/>
                  <w:autoSpaceDE/>
                  <w:autoSpaceDN/>
                  <w:adjustRightInd/>
                  <w:spacing w:before="0"/>
                  <w:textAlignment w:val="auto"/>
                </w:pPr>
              </w:pPrChange>
            </w:pPr>
            <w:ins w:id="4252" w:author="USA - June 2025" w:date="2025-06-16T14:58:00Z">
              <w:r w:rsidRPr="00AA0583">
                <w:rPr>
                  <w:rFonts w:eastAsiaTheme="minorEastAsia"/>
                  <w:rPrChange w:id="4253" w:author="USA - June 2025" w:date="2025-06-16T16:10:00Z">
                    <w:rPr>
                      <w:b/>
                      <w:bCs/>
                      <w:color w:val="000000"/>
                      <w:highlight w:val="cyan"/>
                    </w:rPr>
                  </w:rPrChange>
                </w:rPr>
                <w:t>25</w:t>
              </w:r>
            </w:ins>
          </w:p>
        </w:tc>
        <w:tc>
          <w:tcPr>
            <w:tcW w:w="1387" w:type="dxa"/>
            <w:tcBorders>
              <w:top w:val="nil"/>
              <w:left w:val="nil"/>
              <w:bottom w:val="single" w:sz="4" w:space="0" w:color="auto"/>
              <w:right w:val="single" w:sz="4" w:space="0" w:color="auto"/>
            </w:tcBorders>
            <w:vAlign w:val="center"/>
            <w:tcPrChange w:id="4254" w:author="USA - June 2025" w:date="2025-06-16T15:04:00Z">
              <w:tcPr>
                <w:tcW w:w="1620" w:type="dxa"/>
                <w:gridSpan w:val="2"/>
                <w:tcBorders>
                  <w:top w:val="nil"/>
                  <w:left w:val="nil"/>
                  <w:bottom w:val="single" w:sz="4" w:space="0" w:color="auto"/>
                  <w:right w:val="single" w:sz="4" w:space="0" w:color="auto"/>
                </w:tcBorders>
              </w:tcPr>
            </w:tcPrChange>
          </w:tcPr>
          <w:p w14:paraId="4FE712B0" w14:textId="2E80ED8F" w:rsidR="00DA50C0" w:rsidRPr="00AA0583" w:rsidRDefault="00DA50C0">
            <w:pPr>
              <w:pStyle w:val="Tabletext"/>
              <w:jc w:val="center"/>
              <w:rPr>
                <w:ins w:id="4255" w:author="USA - June 2025" w:date="2025-06-16T14:58:00Z"/>
                <w:rFonts w:eastAsiaTheme="minorEastAsia"/>
                <w:rPrChange w:id="4256" w:author="USA - June 2025" w:date="2025-06-16T16:10:00Z">
                  <w:rPr>
                    <w:ins w:id="4257" w:author="USA - June 2025" w:date="2025-06-16T14:58:00Z"/>
                    <w:b/>
                    <w:bCs/>
                    <w:color w:val="000000"/>
                    <w:highlight w:val="cyan"/>
                  </w:rPr>
                </w:rPrChange>
              </w:rPr>
              <w:pPrChange w:id="4258" w:author="USA - June 2025" w:date="2025-06-16T15:04:00Z">
                <w:pPr>
                  <w:tabs>
                    <w:tab w:val="clear" w:pos="1134"/>
                    <w:tab w:val="clear" w:pos="1871"/>
                    <w:tab w:val="clear" w:pos="2268"/>
                  </w:tabs>
                  <w:overflowPunct/>
                  <w:autoSpaceDE/>
                  <w:autoSpaceDN/>
                  <w:adjustRightInd/>
                  <w:spacing w:before="0"/>
                  <w:textAlignment w:val="auto"/>
                </w:pPr>
              </w:pPrChange>
            </w:pPr>
            <w:ins w:id="4259" w:author="USA - June 2025" w:date="2025-06-16T14:58:00Z">
              <w:r w:rsidRPr="00AA0583">
                <w:rPr>
                  <w:rFonts w:eastAsiaTheme="minorEastAsia"/>
                  <w:rPrChange w:id="4260" w:author="USA - June 2025" w:date="2025-06-16T16:10:00Z">
                    <w:rPr>
                      <w:b/>
                      <w:bCs/>
                      <w:color w:val="000000"/>
                      <w:highlight w:val="cyan"/>
                    </w:rPr>
                  </w:rPrChange>
                </w:rPr>
                <w:t>2,512</w:t>
              </w:r>
            </w:ins>
          </w:p>
        </w:tc>
        <w:tc>
          <w:tcPr>
            <w:tcW w:w="1266" w:type="dxa"/>
            <w:tcBorders>
              <w:top w:val="nil"/>
              <w:left w:val="nil"/>
              <w:bottom w:val="single" w:sz="4" w:space="0" w:color="auto"/>
              <w:right w:val="single" w:sz="4" w:space="0" w:color="auto"/>
            </w:tcBorders>
            <w:vAlign w:val="center"/>
            <w:tcPrChange w:id="4261" w:author="USA - June 2025" w:date="2025-06-16T15:04:00Z">
              <w:tcPr>
                <w:tcW w:w="1680" w:type="dxa"/>
                <w:gridSpan w:val="2"/>
                <w:tcBorders>
                  <w:top w:val="nil"/>
                  <w:left w:val="nil"/>
                  <w:bottom w:val="single" w:sz="4" w:space="0" w:color="auto"/>
                  <w:right w:val="single" w:sz="4" w:space="0" w:color="auto"/>
                </w:tcBorders>
              </w:tcPr>
            </w:tcPrChange>
          </w:tcPr>
          <w:p w14:paraId="6EC4D6F5" w14:textId="0EC9E02F" w:rsidR="00DA50C0" w:rsidRPr="00AA0583" w:rsidRDefault="00DA50C0">
            <w:pPr>
              <w:pStyle w:val="Tabletext"/>
              <w:jc w:val="center"/>
              <w:rPr>
                <w:ins w:id="4262" w:author="USA - June 2025" w:date="2025-06-16T14:58:00Z"/>
                <w:rFonts w:eastAsiaTheme="minorEastAsia"/>
                <w:rPrChange w:id="4263" w:author="USA - June 2025" w:date="2025-06-16T16:10:00Z">
                  <w:rPr>
                    <w:ins w:id="4264" w:author="USA - June 2025" w:date="2025-06-16T14:58:00Z"/>
                    <w:b/>
                    <w:bCs/>
                    <w:color w:val="000000"/>
                    <w:highlight w:val="cyan"/>
                  </w:rPr>
                </w:rPrChange>
              </w:rPr>
              <w:pPrChange w:id="4265" w:author="USA - June 2025" w:date="2025-06-16T15:04:00Z">
                <w:pPr>
                  <w:tabs>
                    <w:tab w:val="clear" w:pos="1134"/>
                    <w:tab w:val="clear" w:pos="1871"/>
                    <w:tab w:val="clear" w:pos="2268"/>
                  </w:tabs>
                  <w:overflowPunct/>
                  <w:autoSpaceDE/>
                  <w:autoSpaceDN/>
                  <w:adjustRightInd/>
                  <w:spacing w:before="0"/>
                  <w:textAlignment w:val="auto"/>
                </w:pPr>
              </w:pPrChange>
            </w:pPr>
            <w:ins w:id="4266" w:author="USA - June 2025" w:date="2025-06-16T14:58:00Z">
              <w:r w:rsidRPr="00AA0583">
                <w:rPr>
                  <w:rFonts w:eastAsiaTheme="minorEastAsia"/>
                  <w:rPrChange w:id="4267" w:author="USA - June 2025" w:date="2025-06-16T16:10:00Z">
                    <w:rPr>
                      <w:b/>
                      <w:bCs/>
                      <w:color w:val="000000"/>
                      <w:highlight w:val="cyan"/>
                    </w:rPr>
                  </w:rPrChange>
                </w:rPr>
                <w:t>52,747</w:t>
              </w:r>
            </w:ins>
          </w:p>
        </w:tc>
        <w:tc>
          <w:tcPr>
            <w:tcW w:w="1530" w:type="dxa"/>
            <w:tcBorders>
              <w:top w:val="nil"/>
              <w:left w:val="nil"/>
              <w:bottom w:val="single" w:sz="4" w:space="0" w:color="auto"/>
              <w:right w:val="single" w:sz="4" w:space="0" w:color="auto"/>
            </w:tcBorders>
            <w:vAlign w:val="center"/>
            <w:tcPrChange w:id="4268" w:author="USA - June 2025" w:date="2025-06-16T15:04:00Z">
              <w:tcPr>
                <w:tcW w:w="1360" w:type="dxa"/>
                <w:gridSpan w:val="2"/>
                <w:tcBorders>
                  <w:top w:val="nil"/>
                  <w:left w:val="nil"/>
                  <w:bottom w:val="single" w:sz="4" w:space="0" w:color="auto"/>
                  <w:right w:val="single" w:sz="4" w:space="0" w:color="auto"/>
                </w:tcBorders>
              </w:tcPr>
            </w:tcPrChange>
          </w:tcPr>
          <w:p w14:paraId="107759DC" w14:textId="273D4F11" w:rsidR="00DA50C0" w:rsidRPr="00AA0583" w:rsidRDefault="00DA50C0">
            <w:pPr>
              <w:pStyle w:val="Tabletext"/>
              <w:jc w:val="center"/>
              <w:rPr>
                <w:ins w:id="4269" w:author="USA - June 2025" w:date="2025-06-16T14:58:00Z"/>
                <w:rFonts w:eastAsiaTheme="minorEastAsia"/>
                <w:rPrChange w:id="4270" w:author="USA - June 2025" w:date="2025-06-16T16:10:00Z">
                  <w:rPr>
                    <w:ins w:id="4271" w:author="USA - June 2025" w:date="2025-06-16T14:58:00Z"/>
                    <w:b/>
                    <w:bCs/>
                    <w:color w:val="000000"/>
                    <w:highlight w:val="cyan"/>
                  </w:rPr>
                </w:rPrChange>
              </w:rPr>
              <w:pPrChange w:id="4272" w:author="USA - June 2025" w:date="2025-06-16T15:04:00Z">
                <w:pPr>
                  <w:tabs>
                    <w:tab w:val="clear" w:pos="1134"/>
                    <w:tab w:val="clear" w:pos="1871"/>
                    <w:tab w:val="clear" w:pos="2268"/>
                  </w:tabs>
                  <w:overflowPunct/>
                  <w:autoSpaceDE/>
                  <w:autoSpaceDN/>
                  <w:adjustRightInd/>
                  <w:spacing w:before="0"/>
                  <w:textAlignment w:val="auto"/>
                </w:pPr>
              </w:pPrChange>
            </w:pPr>
            <w:ins w:id="4273" w:author="USA - June 2025" w:date="2025-06-16T14:58:00Z">
              <w:r w:rsidRPr="00AA0583">
                <w:rPr>
                  <w:rFonts w:eastAsiaTheme="minorEastAsia"/>
                  <w:rPrChange w:id="4274" w:author="USA - June 2025" w:date="2025-06-16T16:10:00Z">
                    <w:rPr>
                      <w:b/>
                      <w:bCs/>
                      <w:color w:val="000000"/>
                      <w:highlight w:val="cyan"/>
                    </w:rPr>
                  </w:rPrChange>
                </w:rPr>
                <w:t>1,105,086</w:t>
              </w:r>
            </w:ins>
          </w:p>
        </w:tc>
      </w:tr>
    </w:tbl>
    <w:p w14:paraId="24079208" w14:textId="0DF39A38" w:rsidR="006C23EF" w:rsidRPr="00536915" w:rsidRDefault="00233E4C" w:rsidP="00C50431">
      <w:pPr>
        <w:shd w:val="clear" w:color="auto" w:fill="FFFFFF" w:themeFill="background1"/>
        <w:rPr>
          <w:ins w:id="4275" w:author="Author" w:date="2025-06-19T10:35:00Z" w16du:dateUtc="2025-06-19T08:35:00Z"/>
        </w:rPr>
        <w:pPrChange w:id="4276" w:author="USA - June 2026" w:date="2026-03-09T21:28:00Z" w16du:dateUtc="2026-03-10T04:28:00Z">
          <w:pPr/>
        </w:pPrChange>
      </w:pPr>
      <w:ins w:id="4277" w:author="USA - June 2026" w:date="2026-03-06T11:36:00Z" w16du:dateUtc="2026-03-06T19:36:00Z">
        <w:r w:rsidRPr="0054691E">
          <w:rPr>
            <w:highlight w:val="green"/>
          </w:rPr>
          <w:t xml:space="preserve">Tables </w:t>
        </w:r>
      </w:ins>
      <w:ins w:id="4278" w:author="USA - June 2026" w:date="2026-03-06T11:56:00Z" w16du:dateUtc="2026-03-06T19:56:00Z">
        <w:r w:rsidR="00124C35" w:rsidRPr="0054691E">
          <w:rPr>
            <w:highlight w:val="green"/>
          </w:rPr>
          <w:t>A2.7</w:t>
        </w:r>
      </w:ins>
      <w:ins w:id="4279" w:author="USA - June 2026" w:date="2026-03-06T11:36:00Z" w16du:dateUtc="2026-03-06T19:36:00Z">
        <w:r w:rsidRPr="0054691E">
          <w:rPr>
            <w:highlight w:val="green"/>
          </w:rPr>
          <w:t xml:space="preserve"> and </w:t>
        </w:r>
      </w:ins>
      <w:ins w:id="4280" w:author="USA - June 2026" w:date="2026-03-06T12:10:00Z" w16du:dateUtc="2026-03-06T20:10:00Z">
        <w:r w:rsidR="00396C4A" w:rsidRPr="0054691E">
          <w:rPr>
            <w:highlight w:val="green"/>
          </w:rPr>
          <w:t>A2.8</w:t>
        </w:r>
      </w:ins>
      <w:ins w:id="4281" w:author="USA - June 2026" w:date="2026-03-06T11:36:00Z" w16du:dateUtc="2026-03-06T19:36:00Z">
        <w:r w:rsidRPr="0054691E">
          <w:rPr>
            <w:highlight w:val="green"/>
          </w:rPr>
          <w:t xml:space="preserve"> show the result of impact study due to blocking effect of high power WPT output power to the IMT UE and B</w:t>
        </w:r>
      </w:ins>
      <w:ins w:id="4282" w:author="USA - June 2026" w:date="2026-03-06T11:37:00Z" w16du:dateUtc="2026-03-06T19:37:00Z">
        <w:r w:rsidRPr="0054691E">
          <w:rPr>
            <w:highlight w:val="green"/>
          </w:rPr>
          <w:t>S, respectively. Due to beamforming and focusing</w:t>
        </w:r>
      </w:ins>
      <w:ins w:id="4283" w:author="USA - June 2026" w:date="2026-03-06T11:39:00Z" w16du:dateUtc="2026-03-06T19:39:00Z">
        <w:r w:rsidRPr="0054691E">
          <w:rPr>
            <w:highlight w:val="green"/>
          </w:rPr>
          <w:t>, t</w:t>
        </w:r>
      </w:ins>
      <w:ins w:id="4284" w:author="USA - June 2026" w:date="2026-03-06T11:37:00Z" w16du:dateUtc="2026-03-06T19:37:00Z">
        <w:r w:rsidRPr="0054691E">
          <w:rPr>
            <w:highlight w:val="green"/>
          </w:rPr>
          <w:t>he WPT transmitter system</w:t>
        </w:r>
      </w:ins>
      <w:ins w:id="4285" w:author="USA - June 2026" w:date="2026-03-06T11:39:00Z" w16du:dateUtc="2026-03-06T19:39:00Z">
        <w:r w:rsidRPr="0054691E">
          <w:rPr>
            <w:highlight w:val="green"/>
          </w:rPr>
          <w:t xml:space="preserve"> only sends the high intensity RF energy to the WPT receiver</w:t>
        </w:r>
      </w:ins>
      <w:ins w:id="4286" w:author="USA - June 2026" w:date="2026-03-06T11:40:00Z" w16du:dateUtc="2026-03-06T19:40:00Z">
        <w:r w:rsidRPr="0054691E">
          <w:rPr>
            <w:highlight w:val="green"/>
          </w:rPr>
          <w:t>, and the</w:t>
        </w:r>
      </w:ins>
      <w:ins w:id="4287" w:author="USA - June 2026" w:date="2026-03-06T11:41:00Z" w16du:dateUtc="2026-03-06T19:41:00Z">
        <w:r w:rsidRPr="0054691E">
          <w:rPr>
            <w:highlight w:val="green"/>
          </w:rPr>
          <w:t xml:space="preserve"> horizontal</w:t>
        </w:r>
      </w:ins>
      <w:ins w:id="4288" w:author="USA - June 2026" w:date="2026-03-06T11:40:00Z" w16du:dateUtc="2026-03-06T19:40:00Z">
        <w:r w:rsidRPr="0054691E">
          <w:rPr>
            <w:highlight w:val="green"/>
          </w:rPr>
          <w:t xml:space="preserve"> median EIRP of the </w:t>
        </w:r>
      </w:ins>
      <w:ins w:id="4289" w:author="USA - June 2026" w:date="2026-03-06T11:41:00Z" w16du:dateUtc="2026-03-06T19:41:00Z">
        <w:r w:rsidRPr="0054691E">
          <w:rPr>
            <w:highlight w:val="green"/>
          </w:rPr>
          <w:t xml:space="preserve">ceiling mounted transmitter is used for the impact study at various distances. </w:t>
        </w:r>
      </w:ins>
      <w:ins w:id="4290" w:author="USA - June 2026" w:date="2026-03-06T11:42:00Z" w16du:dateUtc="2026-03-06T19:42:00Z">
        <w:r w:rsidRPr="0054691E">
          <w:rPr>
            <w:highlight w:val="green"/>
          </w:rPr>
          <w:t xml:space="preserve">The </w:t>
        </w:r>
      </w:ins>
      <w:ins w:id="4291" w:author="USA - June 2026" w:date="2026-03-06T11:43:00Z" w16du:dateUtc="2026-03-06T19:43:00Z">
        <w:r w:rsidRPr="0054691E">
          <w:rPr>
            <w:highlight w:val="green"/>
          </w:rPr>
          <w:t>results show that an IMT UE device in the same room as the WPT device may be blocke</w:t>
        </w:r>
      </w:ins>
      <w:ins w:id="4292" w:author="USA - June 2026" w:date="2026-03-06T11:44:00Z" w16du:dateUtc="2026-03-06T19:44:00Z">
        <w:r w:rsidRPr="0054691E">
          <w:rPr>
            <w:highlight w:val="green"/>
          </w:rPr>
          <w:t xml:space="preserve">d, however, this only occurs if UE device </w:t>
        </w:r>
      </w:ins>
      <w:ins w:id="4293" w:author="USA - June 2026" w:date="2026-03-06T11:45:00Z" w16du:dateUtc="2026-03-06T19:45:00Z">
        <w:r w:rsidRPr="0054691E">
          <w:rPr>
            <w:highlight w:val="green"/>
          </w:rPr>
          <w:t xml:space="preserve">performance </w:t>
        </w:r>
      </w:ins>
      <w:ins w:id="4294" w:author="USA - June 2026" w:date="2026-03-06T11:44:00Z" w16du:dateUtc="2026-03-06T19:44:00Z">
        <w:r w:rsidRPr="0054691E">
          <w:rPr>
            <w:highlight w:val="green"/>
          </w:rPr>
          <w:t xml:space="preserve">does not exceed </w:t>
        </w:r>
      </w:ins>
      <w:ins w:id="4295" w:author="USA - June 2026" w:date="2026-03-06T11:45:00Z" w16du:dateUtc="2026-03-06T19:45:00Z">
        <w:r w:rsidRPr="0054691E">
          <w:rPr>
            <w:highlight w:val="green"/>
          </w:rPr>
          <w:t xml:space="preserve">3GPP TS 38.101-2 certification requirements </w:t>
        </w:r>
      </w:ins>
      <w:ins w:id="4296" w:author="USA - June 2026" w:date="2026-03-06T11:46:00Z" w16du:dateUtc="2026-03-06T19:46:00Z">
        <w:r w:rsidRPr="0054691E">
          <w:rPr>
            <w:highlight w:val="green"/>
          </w:rPr>
          <w:t xml:space="preserve">and the available signal from the BS is </w:t>
        </w:r>
      </w:ins>
      <w:ins w:id="4297" w:author="USA - June 2026" w:date="2026-03-06T11:47:00Z" w16du:dateUtc="2026-03-06T19:47:00Z">
        <w:r w:rsidRPr="0054691E">
          <w:rPr>
            <w:highlight w:val="green"/>
          </w:rPr>
          <w:t xml:space="preserve">the lowest level defined by the </w:t>
        </w:r>
      </w:ins>
      <w:ins w:id="4298" w:author="USA - June 2026" w:date="2026-03-06T11:48:00Z" w16du:dateUtc="2026-03-06T19:48:00Z">
        <w:r w:rsidRPr="0054691E">
          <w:rPr>
            <w:highlight w:val="green"/>
          </w:rPr>
          <w:t>UE device reference sensitivity</w:t>
        </w:r>
      </w:ins>
      <w:ins w:id="4299" w:author="USA - June 2026" w:date="2026-03-06T11:49:00Z" w16du:dateUtc="2026-03-06T19:49:00Z">
        <w:r w:rsidR="00124C35" w:rsidRPr="0054691E">
          <w:rPr>
            <w:highlight w:val="green"/>
          </w:rPr>
          <w:t xml:space="preserve"> level</w:t>
        </w:r>
      </w:ins>
      <w:ins w:id="4300" w:author="USA - June 2026" w:date="2026-03-06T11:47:00Z" w16du:dateUtc="2026-03-06T19:47:00Z">
        <w:r w:rsidRPr="0054691E">
          <w:rPr>
            <w:highlight w:val="green"/>
          </w:rPr>
          <w:t>.</w:t>
        </w:r>
      </w:ins>
    </w:p>
    <w:p w14:paraId="4C27C9FA" w14:textId="77777777" w:rsidR="00124C35" w:rsidRPr="00536915" w:rsidRDefault="00124C35" w:rsidP="00C50431">
      <w:pPr>
        <w:shd w:val="clear" w:color="auto" w:fill="FFFFFF" w:themeFill="background1"/>
        <w:tabs>
          <w:tab w:val="clear" w:pos="1134"/>
          <w:tab w:val="clear" w:pos="1871"/>
          <w:tab w:val="clear" w:pos="2268"/>
        </w:tabs>
        <w:overflowPunct/>
        <w:autoSpaceDE/>
        <w:autoSpaceDN/>
        <w:adjustRightInd/>
        <w:spacing w:before="0"/>
        <w:jc w:val="center"/>
        <w:textAlignment w:val="auto"/>
        <w:rPr>
          <w:ins w:id="4301" w:author="USA - June 2026" w:date="2026-03-06T11:52:00Z" w16du:dateUtc="2026-03-06T19:52:00Z"/>
        </w:rPr>
        <w:pPrChange w:id="430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p>
    <w:p w14:paraId="503CAD91" w14:textId="0080413E" w:rsidR="00124C35" w:rsidRPr="004356E3" w:rsidRDefault="00124C35" w:rsidP="00C50431">
      <w:pPr>
        <w:pStyle w:val="Caption"/>
        <w:keepNext/>
        <w:shd w:val="clear" w:color="auto" w:fill="FFFFFF" w:themeFill="background1"/>
        <w:jc w:val="center"/>
        <w:rPr>
          <w:ins w:id="4303" w:author="USA - June 2026" w:date="2026-03-06T11:55:00Z" w16du:dateUtc="2026-03-06T19:55:00Z"/>
          <w:bCs/>
          <w:sz w:val="20"/>
          <w:highlight w:val="green"/>
          <w:rPrChange w:id="4304" w:author="USA - June 2026" w:date="2026-03-06T11:56:00Z" w16du:dateUtc="2026-03-06T19:56:00Z">
            <w:rPr>
              <w:ins w:id="4305" w:author="USA - June 2026" w:date="2026-03-06T11:55:00Z" w16du:dateUtc="2026-03-06T19:55:00Z"/>
            </w:rPr>
          </w:rPrChange>
        </w:rPr>
        <w:pPrChange w:id="4306" w:author="USA - June 2026" w:date="2026-03-09T21:28:00Z" w16du:dateUtc="2026-03-10T04:28:00Z">
          <w:pPr/>
        </w:pPrChange>
      </w:pPr>
      <w:ins w:id="4307" w:author="USA - June 2026" w:date="2026-03-06T11:55:00Z" w16du:dateUtc="2026-03-06T19:55:00Z">
        <w:r w:rsidRPr="004356E3">
          <w:rPr>
            <w:b w:val="0"/>
            <w:bCs/>
            <w:sz w:val="20"/>
            <w:highlight w:val="green"/>
            <w:rPrChange w:id="4308" w:author="USA - June 2026" w:date="2026-03-06T11:55:00Z" w16du:dateUtc="2026-03-06T19:55:00Z">
              <w:rPr/>
            </w:rPrChange>
          </w:rPr>
          <w:t>T</w:t>
        </w:r>
        <w:r w:rsidRPr="004356E3">
          <w:rPr>
            <w:b w:val="0"/>
            <w:bCs/>
            <w:sz w:val="20"/>
            <w:highlight w:val="green"/>
          </w:rPr>
          <w:t>ABLE A2.7</w:t>
        </w:r>
      </w:ins>
      <w:ins w:id="4309" w:author="USA - June 2026" w:date="2026-03-06T11:56:00Z" w16du:dateUtc="2026-03-06T19:56:00Z">
        <w:r w:rsidRPr="004356E3">
          <w:rPr>
            <w:b w:val="0"/>
            <w:bCs/>
            <w:sz w:val="20"/>
            <w:highlight w:val="green"/>
          </w:rPr>
          <w:br/>
          <w:t>Blocking impact study of WPT device on IMT UE</w:t>
        </w:r>
      </w:ins>
    </w:p>
    <w:tbl>
      <w:tblPr>
        <w:tblW w:w="8785" w:type="dxa"/>
        <w:jc w:val="center"/>
        <w:tblLook w:val="04A0" w:firstRow="1" w:lastRow="0" w:firstColumn="1" w:lastColumn="0" w:noHBand="0" w:noVBand="1"/>
        <w:tblPrChange w:id="4310" w:author="USA - June 2026" w:date="2026-03-06T11:53:00Z" w16du:dateUtc="2026-03-06T19:53:00Z">
          <w:tblPr>
            <w:tblW w:w="9743" w:type="dxa"/>
            <w:tblLook w:val="04A0" w:firstRow="1" w:lastRow="0" w:firstColumn="1" w:lastColumn="0" w:noHBand="0" w:noVBand="1"/>
          </w:tblPr>
        </w:tblPrChange>
      </w:tblPr>
      <w:tblGrid>
        <w:gridCol w:w="2880"/>
        <w:gridCol w:w="1181"/>
        <w:gridCol w:w="1181"/>
        <w:gridCol w:w="1181"/>
        <w:gridCol w:w="1181"/>
        <w:gridCol w:w="1181"/>
        <w:tblGridChange w:id="4311">
          <w:tblGrid>
            <w:gridCol w:w="2880"/>
            <w:gridCol w:w="1181"/>
            <w:gridCol w:w="1181"/>
            <w:gridCol w:w="1181"/>
            <w:gridCol w:w="479"/>
            <w:gridCol w:w="702"/>
            <w:gridCol w:w="479"/>
            <w:gridCol w:w="479"/>
            <w:gridCol w:w="223"/>
            <w:gridCol w:w="958"/>
            <w:gridCol w:w="479"/>
          </w:tblGrid>
        </w:tblGridChange>
      </w:tblGrid>
      <w:tr w:rsidR="009A0062" w:rsidRPr="004356E3" w14:paraId="08887865" w14:textId="77777777" w:rsidTr="002406CB">
        <w:trPr>
          <w:trHeight w:val="276"/>
          <w:jc w:val="center"/>
          <w:ins w:id="4312" w:author="USA - June 2026" w:date="2026-03-06T11:52:00Z"/>
          <w:trPrChange w:id="4313" w:author="USA - June 2026" w:date="2026-03-06T11:53:00Z" w16du:dateUtc="2026-03-06T19:53:00Z">
            <w:trPr>
              <w:gridAfter w:val="0"/>
              <w:trHeight w:val="276"/>
            </w:trPr>
          </w:trPrChange>
        </w:trPr>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Change w:id="4314" w:author="USA - June 2026" w:date="2026-03-06T11:53:00Z" w16du:dateUtc="2026-03-06T19:53:00Z">
              <w:tcPr>
                <w:tcW w:w="2880" w:type="dxa"/>
                <w:tcBorders>
                  <w:top w:val="single" w:sz="4" w:space="0" w:color="auto"/>
                  <w:left w:val="single" w:sz="4" w:space="0" w:color="auto"/>
                  <w:bottom w:val="single" w:sz="4" w:space="0" w:color="auto"/>
                  <w:right w:val="single" w:sz="4" w:space="0" w:color="auto"/>
                </w:tcBorders>
                <w:vAlign w:val="bottom"/>
              </w:tcPr>
            </w:tcPrChange>
          </w:tcPr>
          <w:p w14:paraId="78AD40FD" w14:textId="5EE73D75" w:rsidR="009A0062" w:rsidRPr="004356E3" w:rsidRDefault="009A0062" w:rsidP="0097154E">
            <w:pPr>
              <w:pStyle w:val="Tabletext"/>
              <w:rPr>
                <w:ins w:id="4315" w:author="USA - June 2026" w:date="2026-03-06T11:52:00Z" w16du:dateUtc="2026-03-06T19:52:00Z"/>
                <w:rFonts w:eastAsiaTheme="minorEastAsia"/>
                <w:highlight w:val="green"/>
              </w:rPr>
              <w:pPrChange w:id="4316"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317" w:author="USA - June 2026" w:date="2026-03-06T11:52:00Z" w16du:dateUtc="2026-03-06T19:52:00Z">
              <w:r w:rsidRPr="004356E3">
                <w:rPr>
                  <w:rFonts w:eastAsiaTheme="minorEastAsia"/>
                  <w:highlight w:val="green"/>
                </w:rPr>
                <w:t>Distance from IMT BS Antenna (m)</w:t>
              </w:r>
            </w:ins>
          </w:p>
        </w:tc>
        <w:tc>
          <w:tcPr>
            <w:tcW w:w="1181" w:type="dxa"/>
            <w:tcBorders>
              <w:top w:val="single" w:sz="4" w:space="0" w:color="auto"/>
              <w:left w:val="nil"/>
              <w:bottom w:val="single" w:sz="4" w:space="0" w:color="auto"/>
              <w:right w:val="single" w:sz="4" w:space="0" w:color="auto"/>
            </w:tcBorders>
            <w:shd w:val="clear" w:color="auto" w:fill="FFFFFF" w:themeFill="background1"/>
            <w:vAlign w:val="center"/>
            <w:tcPrChange w:id="4318" w:author="USA - June 2026" w:date="2026-03-06T11:53:00Z" w16du:dateUtc="2026-03-06T19:53:00Z">
              <w:tcPr>
                <w:tcW w:w="1181" w:type="dxa"/>
                <w:tcBorders>
                  <w:top w:val="single" w:sz="4" w:space="0" w:color="auto"/>
                  <w:left w:val="nil"/>
                  <w:bottom w:val="single" w:sz="4" w:space="0" w:color="auto"/>
                  <w:right w:val="single" w:sz="4" w:space="0" w:color="auto"/>
                </w:tcBorders>
                <w:vAlign w:val="center"/>
              </w:tcPr>
            </w:tcPrChange>
          </w:tcPr>
          <w:p w14:paraId="682D948F" w14:textId="77777777" w:rsidR="009A0062" w:rsidRPr="004356E3" w:rsidRDefault="009A0062" w:rsidP="005B5628">
            <w:pPr>
              <w:pStyle w:val="Tabletext"/>
              <w:jc w:val="center"/>
              <w:rPr>
                <w:ins w:id="4319" w:author="USA - June 2026" w:date="2026-03-06T11:54:00Z" w16du:dateUtc="2026-03-06T19:54:00Z"/>
                <w:rFonts w:eastAsiaTheme="minorEastAsia"/>
                <w:highlight w:val="green"/>
              </w:rPr>
              <w:pPrChange w:id="432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321" w:author="USA - June 2026" w:date="2026-03-06T11:52:00Z" w16du:dateUtc="2026-03-06T19:52:00Z">
              <w:r w:rsidRPr="004356E3">
                <w:rPr>
                  <w:rFonts w:eastAsiaTheme="minorEastAsia"/>
                  <w:highlight w:val="green"/>
                </w:rPr>
                <w:t>10.00</w:t>
              </w:r>
            </w:ins>
          </w:p>
          <w:p w14:paraId="29A322C5" w14:textId="37A910BC" w:rsidR="009A0062" w:rsidRPr="004356E3" w:rsidRDefault="009A0062" w:rsidP="005B5628">
            <w:pPr>
              <w:pStyle w:val="Tabletext"/>
              <w:jc w:val="center"/>
              <w:rPr>
                <w:ins w:id="4322" w:author="USA - June 2026" w:date="2026-03-06T11:52:00Z" w16du:dateUtc="2026-03-06T19:52:00Z"/>
                <w:rFonts w:eastAsiaTheme="minorEastAsia"/>
                <w:highlight w:val="green"/>
              </w:rPr>
              <w:pPrChange w:id="432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324" w:author="USA - June 2026" w:date="2026-03-06T11:54:00Z" w16du:dateUtc="2026-03-06T19:54:00Z">
              <w:r w:rsidRPr="004356E3">
                <w:rPr>
                  <w:rFonts w:eastAsiaTheme="minorEastAsia"/>
                  <w:highlight w:val="green"/>
                  <w:rPrChange w:id="4325" w:author="USA - June 2026" w:date="2026-03-06T11:54:00Z" w16du:dateUtc="2026-03-06T19:54:00Z">
                    <w:rPr>
                      <w:rFonts w:ascii="Calibri" w:hAnsi="Calibri" w:cs="Calibri"/>
                      <w:b/>
                      <w:bCs/>
                      <w:color w:val="000000"/>
                      <w:sz w:val="20"/>
                      <w:lang w:val="en-US"/>
                    </w:rPr>
                  </w:rPrChange>
                </w:rPr>
                <w:t>(same room)</w:t>
              </w:r>
            </w:ins>
          </w:p>
        </w:tc>
        <w:tc>
          <w:tcPr>
            <w:tcW w:w="1181" w:type="dxa"/>
            <w:tcBorders>
              <w:top w:val="single" w:sz="4" w:space="0" w:color="auto"/>
              <w:left w:val="nil"/>
              <w:bottom w:val="single" w:sz="4" w:space="0" w:color="auto"/>
              <w:right w:val="single" w:sz="4" w:space="0" w:color="auto"/>
            </w:tcBorders>
            <w:shd w:val="clear" w:color="auto" w:fill="FFFFFF" w:themeFill="background1"/>
            <w:vAlign w:val="center"/>
            <w:tcPrChange w:id="4326" w:author="USA - June 2026" w:date="2026-03-06T11:53:00Z" w16du:dateUtc="2026-03-06T19:53:00Z">
              <w:tcPr>
                <w:tcW w:w="1181" w:type="dxa"/>
                <w:tcBorders>
                  <w:top w:val="single" w:sz="4" w:space="0" w:color="auto"/>
                  <w:left w:val="nil"/>
                  <w:bottom w:val="single" w:sz="4" w:space="0" w:color="auto"/>
                  <w:right w:val="single" w:sz="4" w:space="0" w:color="auto"/>
                </w:tcBorders>
                <w:vAlign w:val="center"/>
              </w:tcPr>
            </w:tcPrChange>
          </w:tcPr>
          <w:p w14:paraId="7279B8F4" w14:textId="6BF3CD84" w:rsidR="009A0062" w:rsidRPr="004356E3" w:rsidRDefault="009A0062" w:rsidP="005B5628">
            <w:pPr>
              <w:pStyle w:val="Tabletext"/>
              <w:jc w:val="center"/>
              <w:rPr>
                <w:ins w:id="4327" w:author="USA - June 2026" w:date="2026-03-06T11:52:00Z" w16du:dateUtc="2026-03-06T19:52:00Z"/>
                <w:rFonts w:eastAsiaTheme="minorEastAsia"/>
                <w:highlight w:val="green"/>
              </w:rPr>
              <w:pPrChange w:id="4328"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329" w:author="USA - June 2026" w:date="2026-03-06T11:52:00Z" w16du:dateUtc="2026-03-06T19:52:00Z">
              <w:r w:rsidRPr="004356E3">
                <w:rPr>
                  <w:rFonts w:eastAsiaTheme="minorEastAsia"/>
                  <w:highlight w:val="green"/>
                </w:rPr>
                <w:t>10.00</w:t>
              </w:r>
            </w:ins>
          </w:p>
        </w:tc>
        <w:tc>
          <w:tcPr>
            <w:tcW w:w="1181" w:type="dxa"/>
            <w:tcBorders>
              <w:top w:val="single" w:sz="4" w:space="0" w:color="auto"/>
              <w:left w:val="nil"/>
              <w:bottom w:val="single" w:sz="4" w:space="0" w:color="auto"/>
              <w:right w:val="single" w:sz="4" w:space="0" w:color="auto"/>
            </w:tcBorders>
            <w:shd w:val="clear" w:color="auto" w:fill="FFFFFF" w:themeFill="background1"/>
            <w:vAlign w:val="center"/>
            <w:tcPrChange w:id="4330" w:author="USA - June 2026" w:date="2026-03-06T11:53:00Z" w16du:dateUtc="2026-03-06T19:53:00Z">
              <w:tcPr>
                <w:tcW w:w="1181" w:type="dxa"/>
                <w:tcBorders>
                  <w:top w:val="single" w:sz="4" w:space="0" w:color="auto"/>
                  <w:left w:val="nil"/>
                  <w:bottom w:val="single" w:sz="4" w:space="0" w:color="auto"/>
                  <w:right w:val="single" w:sz="4" w:space="0" w:color="auto"/>
                </w:tcBorders>
                <w:vAlign w:val="center"/>
              </w:tcPr>
            </w:tcPrChange>
          </w:tcPr>
          <w:p w14:paraId="42B95D3B" w14:textId="03203D43" w:rsidR="009A0062" w:rsidRPr="004356E3" w:rsidRDefault="009A0062" w:rsidP="005B5628">
            <w:pPr>
              <w:pStyle w:val="Tabletext"/>
              <w:jc w:val="center"/>
              <w:rPr>
                <w:ins w:id="4331" w:author="USA - June 2026" w:date="2026-03-06T11:52:00Z" w16du:dateUtc="2026-03-06T19:52:00Z"/>
                <w:rFonts w:eastAsiaTheme="minorEastAsia"/>
                <w:highlight w:val="green"/>
              </w:rPr>
              <w:pPrChange w:id="433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333" w:author="USA - June 2026" w:date="2026-03-06T11:52:00Z" w16du:dateUtc="2026-03-06T19:52:00Z">
              <w:r w:rsidRPr="004356E3">
                <w:rPr>
                  <w:rFonts w:eastAsiaTheme="minorEastAsia"/>
                  <w:highlight w:val="green"/>
                </w:rPr>
                <w:t>50.00</w:t>
              </w:r>
            </w:ins>
          </w:p>
        </w:tc>
        <w:tc>
          <w:tcPr>
            <w:tcW w:w="1181" w:type="dxa"/>
            <w:tcBorders>
              <w:top w:val="single" w:sz="4" w:space="0" w:color="auto"/>
              <w:left w:val="nil"/>
              <w:bottom w:val="single" w:sz="4" w:space="0" w:color="auto"/>
              <w:right w:val="single" w:sz="4" w:space="0" w:color="auto"/>
            </w:tcBorders>
            <w:shd w:val="clear" w:color="auto" w:fill="FFFFFF" w:themeFill="background1"/>
            <w:vAlign w:val="center"/>
            <w:tcPrChange w:id="4334" w:author="USA - June 2026" w:date="2026-03-06T11:53:00Z" w16du:dateUtc="2026-03-06T19:53:00Z">
              <w:tcPr>
                <w:tcW w:w="1660" w:type="dxa"/>
                <w:gridSpan w:val="3"/>
                <w:tcBorders>
                  <w:top w:val="single" w:sz="4" w:space="0" w:color="auto"/>
                  <w:left w:val="nil"/>
                  <w:bottom w:val="single" w:sz="4" w:space="0" w:color="auto"/>
                  <w:right w:val="single" w:sz="4" w:space="0" w:color="auto"/>
                </w:tcBorders>
                <w:vAlign w:val="center"/>
              </w:tcPr>
            </w:tcPrChange>
          </w:tcPr>
          <w:p w14:paraId="5C3A6C2F" w14:textId="06DAF402" w:rsidR="009A0062" w:rsidRPr="004356E3" w:rsidRDefault="009A0062" w:rsidP="005B5628">
            <w:pPr>
              <w:pStyle w:val="Tabletext"/>
              <w:jc w:val="center"/>
              <w:rPr>
                <w:ins w:id="4335" w:author="USA - June 2026" w:date="2026-03-06T11:52:00Z" w16du:dateUtc="2026-03-06T19:52:00Z"/>
                <w:rFonts w:eastAsiaTheme="minorEastAsia"/>
                <w:highlight w:val="green"/>
              </w:rPr>
              <w:pPrChange w:id="433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337" w:author="USA - June 2026" w:date="2026-03-06T11:52:00Z" w16du:dateUtc="2026-03-06T19:52:00Z">
              <w:r w:rsidRPr="004356E3">
                <w:rPr>
                  <w:rFonts w:eastAsiaTheme="minorEastAsia"/>
                  <w:highlight w:val="green"/>
                </w:rPr>
                <w:t>100.00</w:t>
              </w:r>
            </w:ins>
          </w:p>
        </w:tc>
        <w:tc>
          <w:tcPr>
            <w:tcW w:w="1181" w:type="dxa"/>
            <w:tcBorders>
              <w:top w:val="single" w:sz="4" w:space="0" w:color="auto"/>
              <w:left w:val="nil"/>
              <w:bottom w:val="single" w:sz="4" w:space="0" w:color="auto"/>
              <w:right w:val="single" w:sz="4" w:space="0" w:color="auto"/>
            </w:tcBorders>
            <w:shd w:val="clear" w:color="auto" w:fill="FFFFFF" w:themeFill="background1"/>
            <w:vAlign w:val="center"/>
            <w:tcPrChange w:id="4338" w:author="USA - June 2026" w:date="2026-03-06T11:53:00Z" w16du:dateUtc="2026-03-06T19:53:00Z">
              <w:tcPr>
                <w:tcW w:w="1660" w:type="dxa"/>
                <w:gridSpan w:val="3"/>
                <w:tcBorders>
                  <w:top w:val="single" w:sz="4" w:space="0" w:color="auto"/>
                  <w:left w:val="nil"/>
                  <w:bottom w:val="single" w:sz="4" w:space="0" w:color="auto"/>
                  <w:right w:val="single" w:sz="4" w:space="0" w:color="auto"/>
                </w:tcBorders>
                <w:vAlign w:val="center"/>
              </w:tcPr>
            </w:tcPrChange>
          </w:tcPr>
          <w:p w14:paraId="4855396A" w14:textId="18CF9AD7" w:rsidR="009A0062" w:rsidRPr="004356E3" w:rsidRDefault="009A0062" w:rsidP="005B5628">
            <w:pPr>
              <w:pStyle w:val="Tabletext"/>
              <w:jc w:val="center"/>
              <w:rPr>
                <w:ins w:id="4339" w:author="USA - June 2026" w:date="2026-03-06T11:52:00Z" w16du:dateUtc="2026-03-06T19:52:00Z"/>
                <w:rFonts w:eastAsiaTheme="minorEastAsia"/>
                <w:highlight w:val="green"/>
              </w:rPr>
              <w:pPrChange w:id="434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341" w:author="USA - June 2026" w:date="2026-03-06T11:52:00Z" w16du:dateUtc="2026-03-06T19:52:00Z">
              <w:r w:rsidRPr="004356E3">
                <w:rPr>
                  <w:rFonts w:eastAsiaTheme="minorEastAsia"/>
                  <w:highlight w:val="green"/>
                </w:rPr>
                <w:t>200.00</w:t>
              </w:r>
            </w:ins>
          </w:p>
        </w:tc>
      </w:tr>
      <w:tr w:rsidR="001F6CA9" w:rsidRPr="004356E3" w14:paraId="2BFE46D9" w14:textId="77777777" w:rsidTr="008975E8">
        <w:trPr>
          <w:trHeight w:val="276"/>
          <w:jc w:val="center"/>
          <w:ins w:id="4342" w:author="USA - June 2026" w:date="2026-03-06T11:52:00Z"/>
        </w:trPr>
        <w:tc>
          <w:tcPr>
            <w:tcW w:w="2880" w:type="dxa"/>
            <w:tcBorders>
              <w:top w:val="nil"/>
              <w:left w:val="single" w:sz="4" w:space="0" w:color="auto"/>
              <w:bottom w:val="single" w:sz="4" w:space="0" w:color="auto"/>
              <w:right w:val="single" w:sz="4" w:space="0" w:color="auto"/>
            </w:tcBorders>
            <w:vAlign w:val="bottom"/>
            <w:hideMark/>
          </w:tcPr>
          <w:p w14:paraId="767F68D8" w14:textId="77777777" w:rsidR="001F6CA9" w:rsidRPr="004356E3" w:rsidRDefault="001F6CA9" w:rsidP="0097154E">
            <w:pPr>
              <w:pStyle w:val="Tabletext"/>
              <w:rPr>
                <w:ins w:id="4343" w:author="USA - June 2026" w:date="2026-03-06T11:52:00Z" w16du:dateUtc="2026-03-06T19:52:00Z"/>
                <w:rFonts w:eastAsiaTheme="minorEastAsia"/>
                <w:highlight w:val="green"/>
              </w:rPr>
              <w:pPrChange w:id="4344"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345" w:author="USA - June 2026" w:date="2026-03-06T11:52:00Z" w16du:dateUtc="2026-03-06T19:52:00Z">
              <w:r w:rsidRPr="004356E3">
                <w:rPr>
                  <w:rFonts w:eastAsiaTheme="minorEastAsia"/>
                  <w:highlight w:val="green"/>
                </w:rPr>
                <w:t>Blocking Interference power allowed(dBm)</w:t>
              </w:r>
            </w:ins>
          </w:p>
        </w:tc>
        <w:tc>
          <w:tcPr>
            <w:tcW w:w="5905" w:type="dxa"/>
            <w:gridSpan w:val="5"/>
            <w:tcBorders>
              <w:top w:val="nil"/>
              <w:left w:val="nil"/>
              <w:bottom w:val="single" w:sz="4" w:space="0" w:color="auto"/>
              <w:right w:val="single" w:sz="4" w:space="0" w:color="auto"/>
            </w:tcBorders>
            <w:vAlign w:val="center"/>
            <w:hideMark/>
          </w:tcPr>
          <w:p w14:paraId="616648A8" w14:textId="65D69522" w:rsidR="001F6CA9" w:rsidRPr="004356E3" w:rsidRDefault="001F6CA9" w:rsidP="005B5628">
            <w:pPr>
              <w:pStyle w:val="Tabletext"/>
              <w:jc w:val="center"/>
              <w:rPr>
                <w:ins w:id="4346" w:author="USA - June 2026" w:date="2026-03-06T11:52:00Z" w16du:dateUtc="2026-03-06T19:52:00Z"/>
                <w:rFonts w:eastAsiaTheme="minorEastAsia"/>
                <w:highlight w:val="green"/>
              </w:rPr>
              <w:pPrChange w:id="434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348" w:author="USA - June 2026" w:date="2026-03-06T11:52:00Z" w16du:dateUtc="2026-03-06T19:52:00Z">
              <w:r w:rsidRPr="004356E3">
                <w:rPr>
                  <w:rFonts w:eastAsiaTheme="minorEastAsia"/>
                  <w:highlight w:val="green"/>
                </w:rPr>
                <w:t>-52.8</w:t>
              </w:r>
            </w:ins>
          </w:p>
        </w:tc>
      </w:tr>
      <w:tr w:rsidR="001F6CA9" w:rsidRPr="004356E3" w14:paraId="4E9F67FB" w14:textId="77777777" w:rsidTr="00E43DF4">
        <w:trPr>
          <w:trHeight w:val="276"/>
          <w:jc w:val="center"/>
          <w:ins w:id="4349" w:author="USA - June 2026" w:date="2026-03-06T11:52:00Z"/>
        </w:trPr>
        <w:tc>
          <w:tcPr>
            <w:tcW w:w="2880" w:type="dxa"/>
            <w:tcBorders>
              <w:top w:val="nil"/>
              <w:left w:val="single" w:sz="4" w:space="0" w:color="auto"/>
              <w:bottom w:val="single" w:sz="4" w:space="0" w:color="auto"/>
              <w:right w:val="single" w:sz="4" w:space="0" w:color="auto"/>
            </w:tcBorders>
            <w:vAlign w:val="bottom"/>
            <w:hideMark/>
          </w:tcPr>
          <w:p w14:paraId="54F0C94C" w14:textId="77777777" w:rsidR="001F6CA9" w:rsidRPr="004356E3" w:rsidRDefault="001F6CA9" w:rsidP="0097154E">
            <w:pPr>
              <w:pStyle w:val="Tabletext"/>
              <w:rPr>
                <w:ins w:id="4350" w:author="USA - June 2026" w:date="2026-03-06T11:52:00Z" w16du:dateUtc="2026-03-06T19:52:00Z"/>
                <w:rFonts w:eastAsiaTheme="minorEastAsia"/>
                <w:highlight w:val="green"/>
              </w:rPr>
              <w:pPrChange w:id="4351"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352" w:author="USA - June 2026" w:date="2026-03-06T11:52:00Z" w16du:dateUtc="2026-03-06T19:52:00Z">
              <w:r w:rsidRPr="004356E3">
                <w:rPr>
                  <w:rFonts w:eastAsiaTheme="minorEastAsia"/>
                  <w:highlight w:val="green"/>
                </w:rPr>
                <w:t>IMT BS Antenna Gain at Horizontal (dBi)</w:t>
              </w:r>
            </w:ins>
          </w:p>
        </w:tc>
        <w:tc>
          <w:tcPr>
            <w:tcW w:w="5905" w:type="dxa"/>
            <w:gridSpan w:val="5"/>
            <w:tcBorders>
              <w:top w:val="nil"/>
              <w:left w:val="nil"/>
              <w:bottom w:val="single" w:sz="4" w:space="0" w:color="auto"/>
              <w:right w:val="single" w:sz="4" w:space="0" w:color="auto"/>
            </w:tcBorders>
            <w:vAlign w:val="center"/>
            <w:hideMark/>
          </w:tcPr>
          <w:p w14:paraId="6588DD51" w14:textId="1FFF6DBE" w:rsidR="001F6CA9" w:rsidRPr="004356E3" w:rsidRDefault="001F6CA9" w:rsidP="005B5628">
            <w:pPr>
              <w:pStyle w:val="Tabletext"/>
              <w:jc w:val="center"/>
              <w:rPr>
                <w:ins w:id="4353" w:author="USA - June 2026" w:date="2026-03-06T11:52:00Z" w16du:dateUtc="2026-03-06T19:52:00Z"/>
                <w:rFonts w:eastAsiaTheme="minorEastAsia"/>
                <w:highlight w:val="green"/>
              </w:rPr>
              <w:pPrChange w:id="4354"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355" w:author="USA - June 2026" w:date="2026-03-06T11:52:00Z" w16du:dateUtc="2026-03-06T19:52:00Z">
              <w:r w:rsidRPr="004356E3">
                <w:rPr>
                  <w:rFonts w:eastAsiaTheme="minorEastAsia"/>
                  <w:highlight w:val="green"/>
                </w:rPr>
                <w:t>0.00</w:t>
              </w:r>
            </w:ins>
          </w:p>
        </w:tc>
      </w:tr>
      <w:tr w:rsidR="001F6CA9" w:rsidRPr="004356E3" w14:paraId="6B3DE461" w14:textId="77777777" w:rsidTr="00AA1640">
        <w:trPr>
          <w:trHeight w:val="276"/>
          <w:jc w:val="center"/>
          <w:ins w:id="4356" w:author="USA - June 2026" w:date="2026-03-06T11:52:00Z"/>
        </w:trPr>
        <w:tc>
          <w:tcPr>
            <w:tcW w:w="2880" w:type="dxa"/>
            <w:tcBorders>
              <w:top w:val="nil"/>
              <w:left w:val="single" w:sz="4" w:space="0" w:color="auto"/>
              <w:bottom w:val="single" w:sz="4" w:space="0" w:color="auto"/>
              <w:right w:val="single" w:sz="4" w:space="0" w:color="auto"/>
            </w:tcBorders>
            <w:vAlign w:val="bottom"/>
            <w:hideMark/>
          </w:tcPr>
          <w:p w14:paraId="5464F62D" w14:textId="77777777" w:rsidR="001F6CA9" w:rsidRPr="004356E3" w:rsidRDefault="001F6CA9" w:rsidP="0097154E">
            <w:pPr>
              <w:pStyle w:val="Tabletext"/>
              <w:rPr>
                <w:ins w:id="4357" w:author="USA - June 2026" w:date="2026-03-06T11:52:00Z" w16du:dateUtc="2026-03-06T19:52:00Z"/>
                <w:rFonts w:eastAsiaTheme="minorEastAsia"/>
                <w:highlight w:val="green"/>
              </w:rPr>
              <w:pPrChange w:id="4358"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359" w:author="USA - June 2026" w:date="2026-03-06T11:52:00Z" w16du:dateUtc="2026-03-06T19:52:00Z">
              <w:r w:rsidRPr="004356E3">
                <w:rPr>
                  <w:rFonts w:eastAsiaTheme="minorEastAsia"/>
                  <w:highlight w:val="green"/>
                </w:rPr>
                <w:t>Observation Bandwidth (MHz)</w:t>
              </w:r>
            </w:ins>
          </w:p>
        </w:tc>
        <w:tc>
          <w:tcPr>
            <w:tcW w:w="5905" w:type="dxa"/>
            <w:gridSpan w:val="5"/>
            <w:tcBorders>
              <w:top w:val="nil"/>
              <w:left w:val="nil"/>
              <w:bottom w:val="single" w:sz="4" w:space="0" w:color="auto"/>
              <w:right w:val="single" w:sz="4" w:space="0" w:color="auto"/>
            </w:tcBorders>
            <w:vAlign w:val="center"/>
            <w:hideMark/>
          </w:tcPr>
          <w:p w14:paraId="4E45EA64" w14:textId="7E8B64BA" w:rsidR="001F6CA9" w:rsidRPr="004356E3" w:rsidRDefault="001F6CA9" w:rsidP="005B5628">
            <w:pPr>
              <w:pStyle w:val="Tabletext"/>
              <w:jc w:val="center"/>
              <w:rPr>
                <w:ins w:id="4360" w:author="USA - June 2026" w:date="2026-03-06T11:52:00Z" w16du:dateUtc="2026-03-06T19:52:00Z"/>
                <w:rFonts w:eastAsiaTheme="minorEastAsia"/>
                <w:highlight w:val="green"/>
              </w:rPr>
              <w:pPrChange w:id="436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362" w:author="USA - June 2026" w:date="2026-03-06T11:52:00Z" w16du:dateUtc="2026-03-06T19:52:00Z">
              <w:r w:rsidRPr="004356E3">
                <w:rPr>
                  <w:rFonts w:eastAsiaTheme="minorEastAsia"/>
                  <w:highlight w:val="green"/>
                </w:rPr>
                <w:t>50.0</w:t>
              </w:r>
            </w:ins>
          </w:p>
        </w:tc>
      </w:tr>
      <w:tr w:rsidR="001F6CA9" w:rsidRPr="004356E3" w14:paraId="47998B4E" w14:textId="77777777" w:rsidTr="00E14675">
        <w:trPr>
          <w:trHeight w:val="276"/>
          <w:jc w:val="center"/>
          <w:ins w:id="4363" w:author="USA - June 2026" w:date="2026-03-06T11:52:00Z"/>
        </w:trPr>
        <w:tc>
          <w:tcPr>
            <w:tcW w:w="2880" w:type="dxa"/>
            <w:tcBorders>
              <w:top w:val="nil"/>
              <w:left w:val="single" w:sz="4" w:space="0" w:color="auto"/>
              <w:bottom w:val="nil"/>
              <w:right w:val="single" w:sz="4" w:space="0" w:color="auto"/>
            </w:tcBorders>
            <w:vAlign w:val="bottom"/>
          </w:tcPr>
          <w:p w14:paraId="406F4637" w14:textId="2450E7A1" w:rsidR="001F6CA9" w:rsidRPr="004356E3" w:rsidRDefault="001F6CA9" w:rsidP="0097154E">
            <w:pPr>
              <w:pStyle w:val="Tabletext"/>
              <w:rPr>
                <w:ins w:id="4364" w:author="USA - June 2026" w:date="2026-03-06T11:52:00Z" w16du:dateUtc="2026-03-06T19:52:00Z"/>
                <w:rFonts w:eastAsiaTheme="minorEastAsia"/>
                <w:highlight w:val="green"/>
              </w:rPr>
              <w:pPrChange w:id="4365"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366" w:author="USA - June 2026" w:date="2026-03-06T11:52:00Z" w16du:dateUtc="2026-03-06T19:52:00Z">
              <w:r w:rsidRPr="004356E3">
                <w:rPr>
                  <w:rFonts w:eastAsiaTheme="minorEastAsia"/>
                  <w:highlight w:val="green"/>
                </w:rPr>
                <w:t>Atmosphere conditions</w:t>
              </w:r>
            </w:ins>
          </w:p>
        </w:tc>
        <w:tc>
          <w:tcPr>
            <w:tcW w:w="5905" w:type="dxa"/>
            <w:gridSpan w:val="5"/>
            <w:tcBorders>
              <w:top w:val="nil"/>
              <w:left w:val="nil"/>
              <w:bottom w:val="nil"/>
              <w:right w:val="single" w:sz="4" w:space="0" w:color="auto"/>
            </w:tcBorders>
            <w:vAlign w:val="center"/>
          </w:tcPr>
          <w:p w14:paraId="5BAE44FD" w14:textId="042E9D08" w:rsidR="001F6CA9" w:rsidRPr="004356E3" w:rsidRDefault="001F6CA9" w:rsidP="005B5628">
            <w:pPr>
              <w:pStyle w:val="Tabletext"/>
              <w:jc w:val="center"/>
              <w:rPr>
                <w:ins w:id="4367" w:author="USA - June 2026" w:date="2026-03-06T11:52:00Z" w16du:dateUtc="2026-03-06T19:52:00Z"/>
                <w:rFonts w:eastAsiaTheme="minorEastAsia"/>
                <w:highlight w:val="green"/>
              </w:rPr>
              <w:pPrChange w:id="4368"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369" w:author="USA - June 2026" w:date="2026-03-06T11:52:00Z" w16du:dateUtc="2026-03-06T19:52:00Z">
              <w:r w:rsidRPr="004356E3">
                <w:rPr>
                  <w:rFonts w:eastAsiaTheme="minorEastAsia"/>
                  <w:highlight w:val="green"/>
                </w:rPr>
                <w:t>Dry</w:t>
              </w:r>
            </w:ins>
          </w:p>
        </w:tc>
      </w:tr>
      <w:tr w:rsidR="00B34C7B" w:rsidRPr="004356E3" w14:paraId="3C796CF5" w14:textId="77777777" w:rsidTr="009B058D">
        <w:trPr>
          <w:trHeight w:val="288"/>
          <w:jc w:val="center"/>
          <w:ins w:id="4370" w:author="USA - June 2026" w:date="2026-03-06T11:52:00Z"/>
        </w:trPr>
        <w:tc>
          <w:tcPr>
            <w:tcW w:w="8785" w:type="dxa"/>
            <w:gridSpan w:val="6"/>
            <w:tcBorders>
              <w:top w:val="single" w:sz="4" w:space="0" w:color="auto"/>
              <w:left w:val="single" w:sz="4" w:space="0" w:color="auto"/>
              <w:bottom w:val="single" w:sz="4" w:space="0" w:color="auto"/>
              <w:right w:val="single" w:sz="4" w:space="0" w:color="auto"/>
            </w:tcBorders>
            <w:shd w:val="clear" w:color="auto" w:fill="FFEB9C"/>
            <w:vAlign w:val="bottom"/>
            <w:hideMark/>
          </w:tcPr>
          <w:p w14:paraId="0E03A263" w14:textId="5F56344D" w:rsidR="00B34C7B" w:rsidRPr="004356E3" w:rsidRDefault="00B34C7B" w:rsidP="006C4096">
            <w:pPr>
              <w:pStyle w:val="Tabletext"/>
              <w:rPr>
                <w:ins w:id="4371" w:author="USA - June 2026" w:date="2026-03-06T11:52:00Z" w16du:dateUtc="2026-03-06T19:52:00Z"/>
                <w:rFonts w:eastAsiaTheme="minorEastAsia"/>
                <w:b/>
                <w:bCs/>
                <w:highlight w:val="green"/>
              </w:rPr>
              <w:pPrChange w:id="437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373" w:author="USA - June 2026" w:date="2026-03-06T11:52:00Z" w16du:dateUtc="2026-03-06T19:52:00Z">
              <w:r w:rsidRPr="004356E3">
                <w:rPr>
                  <w:rFonts w:eastAsiaTheme="minorEastAsia"/>
                  <w:b/>
                  <w:bCs/>
                  <w:highlight w:val="green"/>
                </w:rPr>
                <w:t>WPT Device Blocking Power</w:t>
              </w:r>
            </w:ins>
          </w:p>
        </w:tc>
      </w:tr>
      <w:tr w:rsidR="001F6CA9" w:rsidRPr="004356E3" w14:paraId="53DBFDE9" w14:textId="77777777" w:rsidTr="00CC1970">
        <w:trPr>
          <w:trHeight w:val="276"/>
          <w:jc w:val="center"/>
          <w:ins w:id="4374" w:author="USA - June 2026" w:date="2026-03-06T11:52:00Z"/>
        </w:trPr>
        <w:tc>
          <w:tcPr>
            <w:tcW w:w="2880" w:type="dxa"/>
            <w:tcBorders>
              <w:top w:val="nil"/>
              <w:left w:val="single" w:sz="4" w:space="0" w:color="auto"/>
              <w:bottom w:val="single" w:sz="4" w:space="0" w:color="auto"/>
              <w:right w:val="single" w:sz="4" w:space="0" w:color="auto"/>
            </w:tcBorders>
            <w:vAlign w:val="bottom"/>
            <w:hideMark/>
          </w:tcPr>
          <w:p w14:paraId="1955C74D" w14:textId="77777777" w:rsidR="001F6CA9" w:rsidRPr="004356E3" w:rsidRDefault="001F6CA9" w:rsidP="0097154E">
            <w:pPr>
              <w:pStyle w:val="Tabletext"/>
              <w:rPr>
                <w:ins w:id="4375" w:author="USA - June 2026" w:date="2026-03-06T11:52:00Z" w16du:dateUtc="2026-03-06T19:52:00Z"/>
                <w:rFonts w:eastAsiaTheme="minorEastAsia"/>
                <w:highlight w:val="green"/>
              </w:rPr>
              <w:pPrChange w:id="4376"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377" w:author="USA - June 2026" w:date="2026-03-06T11:52:00Z" w16du:dateUtc="2026-03-06T19:52:00Z">
              <w:r w:rsidRPr="004356E3">
                <w:rPr>
                  <w:rFonts w:eastAsiaTheme="minorEastAsia"/>
                  <w:highlight w:val="green"/>
                </w:rPr>
                <w:t>Total Radiated Power (</w:t>
              </w:r>
              <w:proofErr w:type="spellStart"/>
              <w:r w:rsidRPr="004356E3">
                <w:rPr>
                  <w:rFonts w:eastAsiaTheme="minorEastAsia"/>
                  <w:highlight w:val="green"/>
                </w:rPr>
                <w:t>dBW</w:t>
              </w:r>
              <w:proofErr w:type="spellEnd"/>
              <w:r w:rsidRPr="004356E3">
                <w:rPr>
                  <w:rFonts w:eastAsiaTheme="minorEastAsia"/>
                  <w:highlight w:val="green"/>
                </w:rPr>
                <w:t>)</w:t>
              </w:r>
            </w:ins>
          </w:p>
        </w:tc>
        <w:tc>
          <w:tcPr>
            <w:tcW w:w="5905" w:type="dxa"/>
            <w:gridSpan w:val="5"/>
            <w:tcBorders>
              <w:top w:val="nil"/>
              <w:left w:val="nil"/>
              <w:bottom w:val="single" w:sz="4" w:space="0" w:color="auto"/>
              <w:right w:val="single" w:sz="4" w:space="0" w:color="auto"/>
            </w:tcBorders>
            <w:vAlign w:val="center"/>
            <w:hideMark/>
          </w:tcPr>
          <w:p w14:paraId="7979E1E5" w14:textId="1F6D38B6" w:rsidR="001F6CA9" w:rsidRPr="004356E3" w:rsidRDefault="001F6CA9" w:rsidP="005B5628">
            <w:pPr>
              <w:pStyle w:val="Tabletext"/>
              <w:jc w:val="center"/>
              <w:rPr>
                <w:ins w:id="4378" w:author="USA - June 2026" w:date="2026-03-06T11:52:00Z" w16du:dateUtc="2026-03-06T19:52:00Z"/>
                <w:rFonts w:eastAsiaTheme="minorEastAsia"/>
                <w:highlight w:val="green"/>
              </w:rPr>
              <w:pPrChange w:id="437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380" w:author="USA - June 2026" w:date="2026-03-06T11:52:00Z" w16du:dateUtc="2026-03-06T19:52:00Z">
              <w:r w:rsidRPr="004356E3">
                <w:rPr>
                  <w:rFonts w:eastAsiaTheme="minorEastAsia"/>
                  <w:highlight w:val="green"/>
                </w:rPr>
                <w:t>17</w:t>
              </w:r>
            </w:ins>
          </w:p>
        </w:tc>
      </w:tr>
      <w:tr w:rsidR="001F6CA9" w:rsidRPr="004356E3" w14:paraId="7C8AABC2" w14:textId="77777777" w:rsidTr="00241324">
        <w:trPr>
          <w:trHeight w:val="552"/>
          <w:jc w:val="center"/>
          <w:ins w:id="4381" w:author="USA - June 2026" w:date="2026-03-06T11:52:00Z"/>
        </w:trPr>
        <w:tc>
          <w:tcPr>
            <w:tcW w:w="2880" w:type="dxa"/>
            <w:tcBorders>
              <w:top w:val="nil"/>
              <w:left w:val="single" w:sz="4" w:space="0" w:color="auto"/>
              <w:bottom w:val="single" w:sz="4" w:space="0" w:color="auto"/>
              <w:right w:val="single" w:sz="4" w:space="0" w:color="auto"/>
            </w:tcBorders>
            <w:vAlign w:val="bottom"/>
            <w:hideMark/>
          </w:tcPr>
          <w:p w14:paraId="39A8A6E4" w14:textId="77777777" w:rsidR="001F6CA9" w:rsidRPr="004356E3" w:rsidRDefault="001F6CA9" w:rsidP="0097154E">
            <w:pPr>
              <w:pStyle w:val="Tabletext"/>
              <w:rPr>
                <w:ins w:id="4382" w:author="USA - June 2026" w:date="2026-03-06T11:52:00Z" w16du:dateUtc="2026-03-06T19:52:00Z"/>
                <w:rFonts w:eastAsiaTheme="minorEastAsia"/>
                <w:highlight w:val="green"/>
              </w:rPr>
              <w:pPrChange w:id="4383"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384" w:author="USA - June 2026" w:date="2026-03-06T11:52:00Z" w16du:dateUtc="2026-03-06T19:52:00Z">
              <w:r w:rsidRPr="004356E3">
                <w:rPr>
                  <w:rFonts w:eastAsiaTheme="minorEastAsia"/>
                  <w:highlight w:val="green"/>
                </w:rPr>
                <w:t>Median antenna gain at horizontal (Note that the device is ceiling monted and points downward)</w:t>
              </w:r>
            </w:ins>
          </w:p>
        </w:tc>
        <w:tc>
          <w:tcPr>
            <w:tcW w:w="5905" w:type="dxa"/>
            <w:gridSpan w:val="5"/>
            <w:tcBorders>
              <w:top w:val="nil"/>
              <w:left w:val="nil"/>
              <w:bottom w:val="single" w:sz="4" w:space="0" w:color="auto"/>
              <w:right w:val="single" w:sz="4" w:space="0" w:color="auto"/>
            </w:tcBorders>
            <w:vAlign w:val="center"/>
            <w:hideMark/>
          </w:tcPr>
          <w:p w14:paraId="210CA109" w14:textId="30FBF550" w:rsidR="001F6CA9" w:rsidRPr="004356E3" w:rsidRDefault="001F6CA9" w:rsidP="005B5628">
            <w:pPr>
              <w:pStyle w:val="Tabletext"/>
              <w:jc w:val="center"/>
              <w:rPr>
                <w:ins w:id="4385" w:author="USA - June 2026" w:date="2026-03-06T11:52:00Z" w16du:dateUtc="2026-03-06T19:52:00Z"/>
                <w:rFonts w:eastAsiaTheme="minorEastAsia"/>
                <w:highlight w:val="green"/>
              </w:rPr>
              <w:pPrChange w:id="438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387" w:author="USA - June 2026" w:date="2026-03-06T11:52:00Z" w16du:dateUtc="2026-03-06T19:52:00Z">
              <w:r w:rsidRPr="004356E3">
                <w:rPr>
                  <w:rFonts w:eastAsiaTheme="minorEastAsia"/>
                  <w:highlight w:val="green"/>
                </w:rPr>
                <w:t>-10</w:t>
              </w:r>
            </w:ins>
          </w:p>
        </w:tc>
      </w:tr>
      <w:tr w:rsidR="001F6CA9" w:rsidRPr="004356E3" w14:paraId="70093DBB" w14:textId="77777777" w:rsidTr="008F152C">
        <w:trPr>
          <w:trHeight w:val="276"/>
          <w:jc w:val="center"/>
          <w:ins w:id="4388" w:author="USA - June 2026" w:date="2026-03-06T11:52:00Z"/>
        </w:trPr>
        <w:tc>
          <w:tcPr>
            <w:tcW w:w="2880" w:type="dxa"/>
            <w:tcBorders>
              <w:top w:val="nil"/>
              <w:left w:val="single" w:sz="4" w:space="0" w:color="auto"/>
              <w:bottom w:val="single" w:sz="4" w:space="0" w:color="auto"/>
              <w:right w:val="single" w:sz="4" w:space="0" w:color="auto"/>
            </w:tcBorders>
            <w:vAlign w:val="bottom"/>
            <w:hideMark/>
          </w:tcPr>
          <w:p w14:paraId="6EEC3B58" w14:textId="77777777" w:rsidR="001F6CA9" w:rsidRPr="004356E3" w:rsidRDefault="001F6CA9" w:rsidP="0097154E">
            <w:pPr>
              <w:pStyle w:val="Tabletext"/>
              <w:rPr>
                <w:ins w:id="4389" w:author="USA - June 2026" w:date="2026-03-06T11:52:00Z" w16du:dateUtc="2026-03-06T19:52:00Z"/>
                <w:rFonts w:eastAsiaTheme="minorEastAsia"/>
                <w:highlight w:val="green"/>
              </w:rPr>
              <w:pPrChange w:id="4390"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391" w:author="USA - June 2026" w:date="2026-03-06T11:52:00Z" w16du:dateUtc="2026-03-06T19:52:00Z">
              <w:r w:rsidRPr="004356E3">
                <w:rPr>
                  <w:rFonts w:eastAsiaTheme="minorEastAsia"/>
                  <w:highlight w:val="green"/>
                </w:rPr>
                <w:t>Device EIRP at BS direction (dBm)</w:t>
              </w:r>
            </w:ins>
          </w:p>
        </w:tc>
        <w:tc>
          <w:tcPr>
            <w:tcW w:w="5905" w:type="dxa"/>
            <w:gridSpan w:val="5"/>
            <w:tcBorders>
              <w:top w:val="nil"/>
              <w:left w:val="nil"/>
              <w:bottom w:val="single" w:sz="4" w:space="0" w:color="auto"/>
              <w:right w:val="single" w:sz="4" w:space="0" w:color="auto"/>
            </w:tcBorders>
            <w:vAlign w:val="center"/>
            <w:hideMark/>
          </w:tcPr>
          <w:p w14:paraId="61E02C1D" w14:textId="5EE9530B" w:rsidR="001F6CA9" w:rsidRPr="004356E3" w:rsidRDefault="001F6CA9" w:rsidP="005B5628">
            <w:pPr>
              <w:pStyle w:val="Tabletext"/>
              <w:jc w:val="center"/>
              <w:rPr>
                <w:ins w:id="4392" w:author="USA - June 2026" w:date="2026-03-06T11:52:00Z" w16du:dateUtc="2026-03-06T19:52:00Z"/>
                <w:rFonts w:eastAsiaTheme="minorEastAsia"/>
                <w:highlight w:val="green"/>
              </w:rPr>
              <w:pPrChange w:id="439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394" w:author="USA - June 2026" w:date="2026-03-06T11:52:00Z" w16du:dateUtc="2026-03-06T19:52:00Z">
              <w:r w:rsidRPr="004356E3">
                <w:rPr>
                  <w:rFonts w:eastAsiaTheme="minorEastAsia"/>
                  <w:highlight w:val="green"/>
                </w:rPr>
                <w:t>37.00</w:t>
              </w:r>
            </w:ins>
          </w:p>
        </w:tc>
      </w:tr>
      <w:tr w:rsidR="00B34C7B" w:rsidRPr="004356E3" w14:paraId="53F46E6D" w14:textId="77777777" w:rsidTr="0018213A">
        <w:trPr>
          <w:trHeight w:val="288"/>
          <w:jc w:val="center"/>
          <w:ins w:id="4395" w:author="USA - June 2026" w:date="2026-03-06T11:52:00Z"/>
        </w:trPr>
        <w:tc>
          <w:tcPr>
            <w:tcW w:w="8785" w:type="dxa"/>
            <w:gridSpan w:val="6"/>
            <w:tcBorders>
              <w:top w:val="nil"/>
              <w:left w:val="single" w:sz="4" w:space="0" w:color="auto"/>
              <w:bottom w:val="single" w:sz="4" w:space="0" w:color="auto"/>
              <w:right w:val="single" w:sz="4" w:space="0" w:color="auto"/>
            </w:tcBorders>
            <w:shd w:val="clear" w:color="auto" w:fill="FFEB9C"/>
            <w:vAlign w:val="bottom"/>
            <w:hideMark/>
          </w:tcPr>
          <w:p w14:paraId="408546A8" w14:textId="042B7BEE" w:rsidR="00B34C7B" w:rsidRPr="004356E3" w:rsidRDefault="00B34C7B" w:rsidP="0018213A">
            <w:pPr>
              <w:pStyle w:val="Tabletext"/>
              <w:rPr>
                <w:ins w:id="4396" w:author="USA - June 2026" w:date="2026-03-06T11:52:00Z" w16du:dateUtc="2026-03-06T19:52:00Z"/>
                <w:rFonts w:eastAsiaTheme="minorEastAsia"/>
                <w:b/>
                <w:bCs/>
                <w:highlight w:val="green"/>
              </w:rPr>
              <w:pPrChange w:id="439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398" w:author="USA - June 2026" w:date="2026-03-06T11:52:00Z" w16du:dateUtc="2026-03-06T19:52:00Z">
              <w:r w:rsidRPr="004356E3">
                <w:rPr>
                  <w:rFonts w:eastAsiaTheme="minorEastAsia"/>
                  <w:b/>
                  <w:bCs/>
                  <w:highlight w:val="green"/>
                </w:rPr>
                <w:t>Losses</w:t>
              </w:r>
            </w:ins>
          </w:p>
        </w:tc>
      </w:tr>
      <w:tr w:rsidR="009A0062" w:rsidRPr="004356E3" w14:paraId="1C4A7D50" w14:textId="77777777" w:rsidTr="00124C35">
        <w:trPr>
          <w:trHeight w:val="276"/>
          <w:jc w:val="center"/>
          <w:ins w:id="4399" w:author="USA - June 2026" w:date="2026-03-06T11:52:00Z"/>
          <w:trPrChange w:id="4400" w:author="USA - June 2026" w:date="2026-03-06T11:53:00Z" w16du:dateUtc="2026-03-06T19:53:00Z">
            <w:trPr>
              <w:gridAfter w:val="0"/>
              <w:trHeight w:val="276"/>
            </w:trPr>
          </w:trPrChange>
        </w:trPr>
        <w:tc>
          <w:tcPr>
            <w:tcW w:w="2880" w:type="dxa"/>
            <w:tcBorders>
              <w:top w:val="nil"/>
              <w:left w:val="single" w:sz="4" w:space="0" w:color="auto"/>
              <w:bottom w:val="single" w:sz="4" w:space="0" w:color="auto"/>
              <w:right w:val="single" w:sz="4" w:space="0" w:color="auto"/>
            </w:tcBorders>
            <w:vAlign w:val="bottom"/>
            <w:hideMark/>
            <w:tcPrChange w:id="4401" w:author="USA - June 2026" w:date="2026-03-06T11:53:00Z" w16du:dateUtc="2026-03-06T19:53:00Z">
              <w:tcPr>
                <w:tcW w:w="2880" w:type="dxa"/>
                <w:tcBorders>
                  <w:top w:val="nil"/>
                  <w:left w:val="single" w:sz="4" w:space="0" w:color="auto"/>
                  <w:bottom w:val="single" w:sz="4" w:space="0" w:color="auto"/>
                  <w:right w:val="single" w:sz="4" w:space="0" w:color="auto"/>
                </w:tcBorders>
                <w:vAlign w:val="bottom"/>
                <w:hideMark/>
              </w:tcPr>
            </w:tcPrChange>
          </w:tcPr>
          <w:p w14:paraId="633D2BCE" w14:textId="77777777" w:rsidR="009A0062" w:rsidRPr="004356E3" w:rsidRDefault="009A0062" w:rsidP="0097154E">
            <w:pPr>
              <w:pStyle w:val="Tabletext"/>
              <w:rPr>
                <w:ins w:id="4402" w:author="USA - June 2026" w:date="2026-03-06T11:52:00Z" w16du:dateUtc="2026-03-06T19:52:00Z"/>
                <w:rFonts w:eastAsiaTheme="minorEastAsia"/>
                <w:highlight w:val="green"/>
              </w:rPr>
              <w:pPrChange w:id="4403"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404" w:author="USA - June 2026" w:date="2026-03-06T11:52:00Z" w16du:dateUtc="2026-03-06T19:52:00Z">
              <w:r w:rsidRPr="004356E3">
                <w:rPr>
                  <w:rFonts w:eastAsiaTheme="minorEastAsia"/>
                  <w:highlight w:val="green"/>
                </w:rPr>
                <w:t>Free Space Loss (dB)</w:t>
              </w:r>
            </w:ins>
          </w:p>
        </w:tc>
        <w:tc>
          <w:tcPr>
            <w:tcW w:w="1181" w:type="dxa"/>
            <w:tcBorders>
              <w:top w:val="nil"/>
              <w:left w:val="nil"/>
              <w:bottom w:val="single" w:sz="4" w:space="0" w:color="auto"/>
              <w:right w:val="single" w:sz="4" w:space="0" w:color="auto"/>
            </w:tcBorders>
            <w:vAlign w:val="center"/>
            <w:hideMark/>
            <w:tcPrChange w:id="4405"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3CC6605E" w14:textId="77777777" w:rsidR="009A0062" w:rsidRPr="004356E3" w:rsidRDefault="009A0062" w:rsidP="005B5628">
            <w:pPr>
              <w:pStyle w:val="Tabletext"/>
              <w:jc w:val="center"/>
              <w:rPr>
                <w:ins w:id="4406" w:author="USA - June 2026" w:date="2026-03-06T11:52:00Z" w16du:dateUtc="2026-03-06T19:52:00Z"/>
                <w:rFonts w:eastAsiaTheme="minorEastAsia"/>
                <w:highlight w:val="green"/>
              </w:rPr>
              <w:pPrChange w:id="440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08" w:author="USA - June 2026" w:date="2026-03-06T11:52:00Z" w16du:dateUtc="2026-03-06T19:52:00Z">
              <w:r w:rsidRPr="004356E3">
                <w:rPr>
                  <w:rFonts w:eastAsiaTheme="minorEastAsia"/>
                  <w:highlight w:val="green"/>
                </w:rPr>
                <w:t>80.10</w:t>
              </w:r>
            </w:ins>
          </w:p>
        </w:tc>
        <w:tc>
          <w:tcPr>
            <w:tcW w:w="1181" w:type="dxa"/>
            <w:tcBorders>
              <w:top w:val="nil"/>
              <w:left w:val="nil"/>
              <w:bottom w:val="single" w:sz="4" w:space="0" w:color="auto"/>
              <w:right w:val="single" w:sz="4" w:space="0" w:color="auto"/>
            </w:tcBorders>
            <w:vAlign w:val="center"/>
            <w:hideMark/>
            <w:tcPrChange w:id="4409"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216BCA85" w14:textId="77777777" w:rsidR="009A0062" w:rsidRPr="004356E3" w:rsidRDefault="009A0062" w:rsidP="005B5628">
            <w:pPr>
              <w:pStyle w:val="Tabletext"/>
              <w:jc w:val="center"/>
              <w:rPr>
                <w:ins w:id="4410" w:author="USA - June 2026" w:date="2026-03-06T11:52:00Z" w16du:dateUtc="2026-03-06T19:52:00Z"/>
                <w:rFonts w:eastAsiaTheme="minorEastAsia"/>
                <w:highlight w:val="green"/>
              </w:rPr>
              <w:pPrChange w:id="441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12" w:author="USA - June 2026" w:date="2026-03-06T11:52:00Z" w16du:dateUtc="2026-03-06T19:52:00Z">
              <w:r w:rsidRPr="004356E3">
                <w:rPr>
                  <w:rFonts w:eastAsiaTheme="minorEastAsia"/>
                  <w:highlight w:val="green"/>
                </w:rPr>
                <w:t>80.10</w:t>
              </w:r>
            </w:ins>
          </w:p>
        </w:tc>
        <w:tc>
          <w:tcPr>
            <w:tcW w:w="1181" w:type="dxa"/>
            <w:tcBorders>
              <w:top w:val="nil"/>
              <w:left w:val="nil"/>
              <w:bottom w:val="single" w:sz="4" w:space="0" w:color="auto"/>
              <w:right w:val="single" w:sz="4" w:space="0" w:color="auto"/>
            </w:tcBorders>
            <w:vAlign w:val="center"/>
            <w:hideMark/>
            <w:tcPrChange w:id="4413"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3F451806" w14:textId="77777777" w:rsidR="009A0062" w:rsidRPr="004356E3" w:rsidRDefault="009A0062" w:rsidP="005B5628">
            <w:pPr>
              <w:pStyle w:val="Tabletext"/>
              <w:jc w:val="center"/>
              <w:rPr>
                <w:ins w:id="4414" w:author="USA - June 2026" w:date="2026-03-06T11:52:00Z" w16du:dateUtc="2026-03-06T19:52:00Z"/>
                <w:rFonts w:eastAsiaTheme="minorEastAsia"/>
                <w:highlight w:val="green"/>
              </w:rPr>
              <w:pPrChange w:id="4415"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16" w:author="USA - June 2026" w:date="2026-03-06T11:52:00Z" w16du:dateUtc="2026-03-06T19:52:00Z">
              <w:r w:rsidRPr="004356E3">
                <w:rPr>
                  <w:rFonts w:eastAsiaTheme="minorEastAsia"/>
                  <w:highlight w:val="green"/>
                </w:rPr>
                <w:t>94.08</w:t>
              </w:r>
            </w:ins>
          </w:p>
        </w:tc>
        <w:tc>
          <w:tcPr>
            <w:tcW w:w="1181" w:type="dxa"/>
            <w:tcBorders>
              <w:top w:val="nil"/>
              <w:left w:val="nil"/>
              <w:bottom w:val="single" w:sz="4" w:space="0" w:color="auto"/>
              <w:right w:val="single" w:sz="4" w:space="0" w:color="auto"/>
            </w:tcBorders>
            <w:vAlign w:val="center"/>
            <w:hideMark/>
            <w:tcPrChange w:id="4417"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58B77180" w14:textId="77777777" w:rsidR="009A0062" w:rsidRPr="004356E3" w:rsidRDefault="009A0062" w:rsidP="005B5628">
            <w:pPr>
              <w:pStyle w:val="Tabletext"/>
              <w:jc w:val="center"/>
              <w:rPr>
                <w:ins w:id="4418" w:author="USA - June 2026" w:date="2026-03-06T11:52:00Z" w16du:dateUtc="2026-03-06T19:52:00Z"/>
                <w:rFonts w:eastAsiaTheme="minorEastAsia"/>
                <w:highlight w:val="green"/>
              </w:rPr>
              <w:pPrChange w:id="441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20" w:author="USA - June 2026" w:date="2026-03-06T11:52:00Z" w16du:dateUtc="2026-03-06T19:52:00Z">
              <w:r w:rsidRPr="004356E3">
                <w:rPr>
                  <w:rFonts w:eastAsiaTheme="minorEastAsia"/>
                  <w:highlight w:val="green"/>
                </w:rPr>
                <w:t>100.10</w:t>
              </w:r>
            </w:ins>
          </w:p>
        </w:tc>
        <w:tc>
          <w:tcPr>
            <w:tcW w:w="1181" w:type="dxa"/>
            <w:tcBorders>
              <w:top w:val="nil"/>
              <w:left w:val="nil"/>
              <w:bottom w:val="single" w:sz="4" w:space="0" w:color="auto"/>
              <w:right w:val="single" w:sz="4" w:space="0" w:color="auto"/>
            </w:tcBorders>
            <w:vAlign w:val="center"/>
            <w:hideMark/>
            <w:tcPrChange w:id="4421"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108A14BE" w14:textId="77777777" w:rsidR="009A0062" w:rsidRPr="004356E3" w:rsidRDefault="009A0062" w:rsidP="00F20D40">
            <w:pPr>
              <w:pStyle w:val="Tabletext"/>
              <w:jc w:val="center"/>
              <w:rPr>
                <w:ins w:id="4422" w:author="USA - June 2026" w:date="2026-03-06T11:52:00Z" w16du:dateUtc="2026-03-06T19:52:00Z"/>
                <w:rFonts w:eastAsiaTheme="minorEastAsia"/>
                <w:highlight w:val="green"/>
              </w:rPr>
              <w:pPrChange w:id="442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24" w:author="USA - June 2026" w:date="2026-03-06T11:52:00Z" w16du:dateUtc="2026-03-06T19:52:00Z">
              <w:r w:rsidRPr="004356E3">
                <w:rPr>
                  <w:rFonts w:eastAsiaTheme="minorEastAsia"/>
                  <w:highlight w:val="green"/>
                </w:rPr>
                <w:t>106.12</w:t>
              </w:r>
            </w:ins>
          </w:p>
        </w:tc>
      </w:tr>
      <w:tr w:rsidR="003E70E8" w:rsidRPr="004356E3" w14:paraId="64C83D89" w14:textId="77777777" w:rsidTr="00F466BB">
        <w:trPr>
          <w:trHeight w:val="276"/>
          <w:jc w:val="center"/>
          <w:ins w:id="4425" w:author="USA - June 2026" w:date="2026-03-06T11:52:00Z"/>
        </w:trPr>
        <w:tc>
          <w:tcPr>
            <w:tcW w:w="2880" w:type="dxa"/>
            <w:tcBorders>
              <w:top w:val="nil"/>
              <w:left w:val="single" w:sz="4" w:space="0" w:color="auto"/>
              <w:bottom w:val="single" w:sz="4" w:space="0" w:color="auto"/>
              <w:right w:val="single" w:sz="4" w:space="0" w:color="auto"/>
            </w:tcBorders>
            <w:vAlign w:val="bottom"/>
            <w:hideMark/>
          </w:tcPr>
          <w:p w14:paraId="70B63A0E" w14:textId="77777777" w:rsidR="003E70E8" w:rsidRPr="004356E3" w:rsidRDefault="003E70E8" w:rsidP="0097154E">
            <w:pPr>
              <w:pStyle w:val="Tabletext"/>
              <w:rPr>
                <w:ins w:id="4426" w:author="USA - June 2026" w:date="2026-03-06T11:52:00Z" w16du:dateUtc="2026-03-06T19:52:00Z"/>
                <w:rFonts w:eastAsiaTheme="minorEastAsia"/>
                <w:highlight w:val="green"/>
              </w:rPr>
              <w:pPrChange w:id="4427"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428" w:author="USA - June 2026" w:date="2026-03-06T11:52:00Z" w16du:dateUtc="2026-03-06T19:52:00Z">
              <w:r w:rsidRPr="004356E3">
                <w:rPr>
                  <w:rFonts w:eastAsiaTheme="minorEastAsia"/>
                  <w:highlight w:val="green"/>
                </w:rPr>
                <w:t>Gaseous Loss (dB)</w:t>
              </w:r>
            </w:ins>
          </w:p>
        </w:tc>
        <w:tc>
          <w:tcPr>
            <w:tcW w:w="5905" w:type="dxa"/>
            <w:gridSpan w:val="5"/>
            <w:tcBorders>
              <w:top w:val="nil"/>
              <w:left w:val="nil"/>
              <w:bottom w:val="single" w:sz="4" w:space="0" w:color="auto"/>
              <w:right w:val="single" w:sz="4" w:space="0" w:color="auto"/>
            </w:tcBorders>
            <w:vAlign w:val="center"/>
            <w:hideMark/>
          </w:tcPr>
          <w:p w14:paraId="13E21EE7" w14:textId="3A0FAFA9" w:rsidR="003E70E8" w:rsidRPr="004356E3" w:rsidRDefault="003E70E8" w:rsidP="005B5628">
            <w:pPr>
              <w:pStyle w:val="Tabletext"/>
              <w:jc w:val="center"/>
              <w:rPr>
                <w:ins w:id="4429" w:author="USA - June 2026" w:date="2026-03-06T11:52:00Z" w16du:dateUtc="2026-03-06T19:52:00Z"/>
                <w:rFonts w:eastAsiaTheme="minorEastAsia"/>
                <w:highlight w:val="green"/>
              </w:rPr>
              <w:pPrChange w:id="443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31" w:author="USA - June 2026" w:date="2026-03-06T11:52:00Z" w16du:dateUtc="2026-03-06T19:52:00Z">
              <w:r w:rsidRPr="004356E3">
                <w:rPr>
                  <w:rFonts w:eastAsiaTheme="minorEastAsia"/>
                  <w:highlight w:val="green"/>
                </w:rPr>
                <w:t>0.00</w:t>
              </w:r>
            </w:ins>
          </w:p>
        </w:tc>
      </w:tr>
      <w:tr w:rsidR="003E70E8" w:rsidRPr="004356E3" w14:paraId="589B1EC1" w14:textId="77777777" w:rsidTr="00CE58ED">
        <w:trPr>
          <w:trHeight w:val="276"/>
          <w:jc w:val="center"/>
          <w:ins w:id="4432" w:author="USA - June 2026" w:date="2026-03-06T11:52:00Z"/>
        </w:trPr>
        <w:tc>
          <w:tcPr>
            <w:tcW w:w="2880" w:type="dxa"/>
            <w:tcBorders>
              <w:top w:val="nil"/>
              <w:left w:val="single" w:sz="4" w:space="0" w:color="auto"/>
              <w:bottom w:val="single" w:sz="4" w:space="0" w:color="auto"/>
              <w:right w:val="single" w:sz="4" w:space="0" w:color="auto"/>
            </w:tcBorders>
            <w:vAlign w:val="bottom"/>
            <w:hideMark/>
          </w:tcPr>
          <w:p w14:paraId="70EDA4C2" w14:textId="77777777" w:rsidR="003E70E8" w:rsidRPr="004356E3" w:rsidRDefault="003E70E8" w:rsidP="0097154E">
            <w:pPr>
              <w:pStyle w:val="Tabletext"/>
              <w:rPr>
                <w:ins w:id="4433" w:author="USA - June 2026" w:date="2026-03-06T11:52:00Z" w16du:dateUtc="2026-03-06T19:52:00Z"/>
                <w:rFonts w:eastAsiaTheme="minorEastAsia"/>
                <w:highlight w:val="green"/>
              </w:rPr>
              <w:pPrChange w:id="4434"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435" w:author="USA - June 2026" w:date="2026-03-06T11:52:00Z" w16du:dateUtc="2026-03-06T19:52:00Z">
              <w:r w:rsidRPr="004356E3">
                <w:rPr>
                  <w:rFonts w:eastAsiaTheme="minorEastAsia"/>
                  <w:highlight w:val="green"/>
                </w:rPr>
                <w:t>Polarization mismatch loss (dB)</w:t>
              </w:r>
            </w:ins>
          </w:p>
        </w:tc>
        <w:tc>
          <w:tcPr>
            <w:tcW w:w="5905" w:type="dxa"/>
            <w:gridSpan w:val="5"/>
            <w:tcBorders>
              <w:top w:val="nil"/>
              <w:left w:val="nil"/>
              <w:bottom w:val="single" w:sz="4" w:space="0" w:color="auto"/>
              <w:right w:val="single" w:sz="4" w:space="0" w:color="auto"/>
            </w:tcBorders>
            <w:vAlign w:val="center"/>
            <w:hideMark/>
          </w:tcPr>
          <w:p w14:paraId="63CD5DFA" w14:textId="20572A82" w:rsidR="003E70E8" w:rsidRPr="004356E3" w:rsidRDefault="003E70E8" w:rsidP="005B5628">
            <w:pPr>
              <w:pStyle w:val="Tabletext"/>
              <w:jc w:val="center"/>
              <w:rPr>
                <w:ins w:id="4436" w:author="USA - June 2026" w:date="2026-03-06T11:52:00Z" w16du:dateUtc="2026-03-06T19:52:00Z"/>
                <w:rFonts w:eastAsiaTheme="minorEastAsia"/>
                <w:highlight w:val="green"/>
              </w:rPr>
              <w:pPrChange w:id="443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38" w:author="USA - June 2026" w:date="2026-03-06T11:52:00Z" w16du:dateUtc="2026-03-06T19:52:00Z">
              <w:r w:rsidRPr="004356E3">
                <w:rPr>
                  <w:rFonts w:eastAsiaTheme="minorEastAsia"/>
                  <w:highlight w:val="green"/>
                </w:rPr>
                <w:t>3.0</w:t>
              </w:r>
            </w:ins>
          </w:p>
        </w:tc>
      </w:tr>
      <w:tr w:rsidR="009A0062" w:rsidRPr="004356E3" w14:paraId="513E750B" w14:textId="77777777" w:rsidTr="000E2E94">
        <w:trPr>
          <w:trHeight w:val="276"/>
          <w:jc w:val="center"/>
          <w:ins w:id="4439" w:author="USA - June 2026" w:date="2026-03-06T11:52:00Z"/>
          <w:trPrChange w:id="4440" w:author="USA - June 2026" w:date="2026-03-06T11:53:00Z" w16du:dateUtc="2026-03-06T19:53:00Z">
            <w:trPr>
              <w:gridAfter w:val="0"/>
              <w:trHeight w:val="276"/>
            </w:trPr>
          </w:trPrChange>
        </w:trPr>
        <w:tc>
          <w:tcPr>
            <w:tcW w:w="2880" w:type="dxa"/>
            <w:tcBorders>
              <w:top w:val="nil"/>
              <w:left w:val="single" w:sz="4" w:space="0" w:color="auto"/>
              <w:bottom w:val="single" w:sz="4" w:space="0" w:color="auto"/>
              <w:right w:val="single" w:sz="4" w:space="0" w:color="auto"/>
            </w:tcBorders>
            <w:vAlign w:val="bottom"/>
            <w:hideMark/>
            <w:tcPrChange w:id="4441" w:author="USA - June 2026" w:date="2026-03-06T11:53:00Z" w16du:dateUtc="2026-03-06T19:53:00Z">
              <w:tcPr>
                <w:tcW w:w="2880" w:type="dxa"/>
                <w:tcBorders>
                  <w:top w:val="nil"/>
                  <w:left w:val="single" w:sz="4" w:space="0" w:color="auto"/>
                  <w:bottom w:val="single" w:sz="4" w:space="0" w:color="auto"/>
                  <w:right w:val="single" w:sz="4" w:space="0" w:color="auto"/>
                </w:tcBorders>
                <w:vAlign w:val="bottom"/>
                <w:hideMark/>
              </w:tcPr>
            </w:tcPrChange>
          </w:tcPr>
          <w:p w14:paraId="51F7B145" w14:textId="77777777" w:rsidR="009A0062" w:rsidRPr="004356E3" w:rsidRDefault="009A0062" w:rsidP="0097154E">
            <w:pPr>
              <w:pStyle w:val="Tabletext"/>
              <w:rPr>
                <w:ins w:id="4442" w:author="USA - June 2026" w:date="2026-03-06T11:52:00Z" w16du:dateUtc="2026-03-06T19:52:00Z"/>
                <w:rFonts w:eastAsiaTheme="minorEastAsia"/>
                <w:highlight w:val="green"/>
              </w:rPr>
              <w:pPrChange w:id="4443"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444" w:author="USA - June 2026" w:date="2026-03-06T11:52:00Z" w16du:dateUtc="2026-03-06T19:52:00Z">
              <w:r w:rsidRPr="004356E3">
                <w:rPr>
                  <w:rFonts w:eastAsiaTheme="minorEastAsia"/>
                  <w:highlight w:val="green"/>
                </w:rPr>
                <w:t>Clutter loss (P.2108 at 50%) (dB)</w:t>
              </w:r>
            </w:ins>
          </w:p>
        </w:tc>
        <w:tc>
          <w:tcPr>
            <w:tcW w:w="1181" w:type="dxa"/>
            <w:tcBorders>
              <w:top w:val="nil"/>
              <w:left w:val="nil"/>
              <w:bottom w:val="single" w:sz="4" w:space="0" w:color="auto"/>
              <w:right w:val="single" w:sz="4" w:space="0" w:color="auto"/>
            </w:tcBorders>
            <w:shd w:val="clear" w:color="auto" w:fill="FFFFFF" w:themeFill="background1"/>
            <w:vAlign w:val="center"/>
            <w:hideMark/>
            <w:tcPrChange w:id="4445" w:author="USA - June 2026" w:date="2026-03-06T11:53:00Z" w16du:dateUtc="2026-03-06T19:53:00Z">
              <w:tcPr>
                <w:tcW w:w="1181" w:type="dxa"/>
                <w:tcBorders>
                  <w:top w:val="nil"/>
                  <w:left w:val="nil"/>
                  <w:bottom w:val="single" w:sz="4" w:space="0" w:color="auto"/>
                  <w:right w:val="single" w:sz="4" w:space="0" w:color="auto"/>
                </w:tcBorders>
                <w:shd w:val="clear" w:color="000000" w:fill="E2EFDA"/>
                <w:vAlign w:val="center"/>
                <w:hideMark/>
              </w:tcPr>
            </w:tcPrChange>
          </w:tcPr>
          <w:p w14:paraId="26589822" w14:textId="77777777" w:rsidR="009A0062" w:rsidRPr="004356E3" w:rsidRDefault="009A0062" w:rsidP="005B5628">
            <w:pPr>
              <w:pStyle w:val="Tabletext"/>
              <w:jc w:val="center"/>
              <w:rPr>
                <w:ins w:id="4446" w:author="USA - June 2026" w:date="2026-03-06T11:52:00Z" w16du:dateUtc="2026-03-06T19:52:00Z"/>
                <w:rFonts w:eastAsiaTheme="minorEastAsia"/>
                <w:highlight w:val="green"/>
              </w:rPr>
              <w:pPrChange w:id="444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48" w:author="USA - June 2026" w:date="2026-03-06T11:52:00Z" w16du:dateUtc="2026-03-06T19:52:00Z">
              <w:r w:rsidRPr="004356E3">
                <w:rPr>
                  <w:rFonts w:eastAsiaTheme="minorEastAsia"/>
                  <w:highlight w:val="green"/>
                </w:rPr>
                <w:t>0.00</w:t>
              </w:r>
            </w:ins>
          </w:p>
        </w:tc>
        <w:tc>
          <w:tcPr>
            <w:tcW w:w="1181" w:type="dxa"/>
            <w:tcBorders>
              <w:top w:val="nil"/>
              <w:left w:val="nil"/>
              <w:bottom w:val="single" w:sz="4" w:space="0" w:color="auto"/>
              <w:right w:val="single" w:sz="4" w:space="0" w:color="auto"/>
            </w:tcBorders>
            <w:shd w:val="clear" w:color="auto" w:fill="FFFFFF" w:themeFill="background1"/>
            <w:vAlign w:val="center"/>
            <w:hideMark/>
            <w:tcPrChange w:id="4449" w:author="USA - June 2026" w:date="2026-03-06T11:53:00Z" w16du:dateUtc="2026-03-06T19:53:00Z">
              <w:tcPr>
                <w:tcW w:w="1181" w:type="dxa"/>
                <w:tcBorders>
                  <w:top w:val="nil"/>
                  <w:left w:val="nil"/>
                  <w:bottom w:val="single" w:sz="4" w:space="0" w:color="auto"/>
                  <w:right w:val="single" w:sz="4" w:space="0" w:color="auto"/>
                </w:tcBorders>
                <w:shd w:val="clear" w:color="000000" w:fill="E2EFDA"/>
                <w:vAlign w:val="center"/>
                <w:hideMark/>
              </w:tcPr>
            </w:tcPrChange>
          </w:tcPr>
          <w:p w14:paraId="2FD111B1" w14:textId="77777777" w:rsidR="009A0062" w:rsidRPr="004356E3" w:rsidRDefault="009A0062" w:rsidP="005B5628">
            <w:pPr>
              <w:pStyle w:val="Tabletext"/>
              <w:jc w:val="center"/>
              <w:rPr>
                <w:ins w:id="4450" w:author="USA - June 2026" w:date="2026-03-06T11:52:00Z" w16du:dateUtc="2026-03-06T19:52:00Z"/>
                <w:rFonts w:eastAsiaTheme="minorEastAsia"/>
                <w:highlight w:val="green"/>
              </w:rPr>
              <w:pPrChange w:id="445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52" w:author="USA - June 2026" w:date="2026-03-06T11:52:00Z" w16du:dateUtc="2026-03-06T19:52:00Z">
              <w:r w:rsidRPr="004356E3">
                <w:rPr>
                  <w:rFonts w:eastAsiaTheme="minorEastAsia"/>
                  <w:highlight w:val="green"/>
                </w:rPr>
                <w:t>0.00</w:t>
              </w:r>
            </w:ins>
          </w:p>
        </w:tc>
        <w:tc>
          <w:tcPr>
            <w:tcW w:w="1181" w:type="dxa"/>
            <w:tcBorders>
              <w:top w:val="nil"/>
              <w:left w:val="nil"/>
              <w:bottom w:val="single" w:sz="4" w:space="0" w:color="auto"/>
              <w:right w:val="single" w:sz="4" w:space="0" w:color="auto"/>
            </w:tcBorders>
            <w:shd w:val="clear" w:color="auto" w:fill="FFFFFF" w:themeFill="background1"/>
            <w:vAlign w:val="center"/>
            <w:hideMark/>
            <w:tcPrChange w:id="4453" w:author="USA - June 2026" w:date="2026-03-06T11:53:00Z" w16du:dateUtc="2026-03-06T19:53:00Z">
              <w:tcPr>
                <w:tcW w:w="1181" w:type="dxa"/>
                <w:tcBorders>
                  <w:top w:val="nil"/>
                  <w:left w:val="nil"/>
                  <w:bottom w:val="single" w:sz="4" w:space="0" w:color="auto"/>
                  <w:right w:val="single" w:sz="4" w:space="0" w:color="auto"/>
                </w:tcBorders>
                <w:shd w:val="clear" w:color="000000" w:fill="E2EFDA"/>
                <w:vAlign w:val="center"/>
                <w:hideMark/>
              </w:tcPr>
            </w:tcPrChange>
          </w:tcPr>
          <w:p w14:paraId="02A075C4" w14:textId="77777777" w:rsidR="009A0062" w:rsidRPr="004356E3" w:rsidRDefault="009A0062" w:rsidP="005B5628">
            <w:pPr>
              <w:pStyle w:val="Tabletext"/>
              <w:jc w:val="center"/>
              <w:rPr>
                <w:ins w:id="4454" w:author="USA - June 2026" w:date="2026-03-06T11:52:00Z" w16du:dateUtc="2026-03-06T19:52:00Z"/>
                <w:rFonts w:eastAsiaTheme="minorEastAsia"/>
                <w:highlight w:val="green"/>
              </w:rPr>
              <w:pPrChange w:id="4455"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56" w:author="USA - June 2026" w:date="2026-03-06T11:52:00Z" w16du:dateUtc="2026-03-06T19:52:00Z">
              <w:r w:rsidRPr="004356E3">
                <w:rPr>
                  <w:rFonts w:eastAsiaTheme="minorEastAsia"/>
                  <w:highlight w:val="green"/>
                </w:rPr>
                <w:t>6.01</w:t>
              </w:r>
            </w:ins>
          </w:p>
        </w:tc>
        <w:tc>
          <w:tcPr>
            <w:tcW w:w="1181" w:type="dxa"/>
            <w:tcBorders>
              <w:top w:val="nil"/>
              <w:left w:val="nil"/>
              <w:bottom w:val="single" w:sz="4" w:space="0" w:color="auto"/>
              <w:right w:val="single" w:sz="4" w:space="0" w:color="auto"/>
            </w:tcBorders>
            <w:shd w:val="clear" w:color="auto" w:fill="FFFFFF" w:themeFill="background1"/>
            <w:vAlign w:val="center"/>
            <w:hideMark/>
            <w:tcPrChange w:id="4457" w:author="USA - June 2026" w:date="2026-03-06T11:53:00Z" w16du:dateUtc="2026-03-06T19:53:00Z">
              <w:tcPr>
                <w:tcW w:w="1660" w:type="dxa"/>
                <w:gridSpan w:val="3"/>
                <w:tcBorders>
                  <w:top w:val="nil"/>
                  <w:left w:val="nil"/>
                  <w:bottom w:val="single" w:sz="4" w:space="0" w:color="auto"/>
                  <w:right w:val="single" w:sz="4" w:space="0" w:color="auto"/>
                </w:tcBorders>
                <w:shd w:val="clear" w:color="000000" w:fill="E2EFDA"/>
                <w:vAlign w:val="center"/>
                <w:hideMark/>
              </w:tcPr>
            </w:tcPrChange>
          </w:tcPr>
          <w:p w14:paraId="60D29819" w14:textId="77777777" w:rsidR="009A0062" w:rsidRPr="004356E3" w:rsidRDefault="009A0062" w:rsidP="005B5628">
            <w:pPr>
              <w:pStyle w:val="Tabletext"/>
              <w:jc w:val="center"/>
              <w:rPr>
                <w:ins w:id="4458" w:author="USA - June 2026" w:date="2026-03-06T11:52:00Z" w16du:dateUtc="2026-03-06T19:52:00Z"/>
                <w:rFonts w:eastAsiaTheme="minorEastAsia"/>
                <w:highlight w:val="green"/>
              </w:rPr>
              <w:pPrChange w:id="445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60" w:author="USA - June 2026" w:date="2026-03-06T11:52:00Z" w16du:dateUtc="2026-03-06T19:52:00Z">
              <w:r w:rsidRPr="004356E3">
                <w:rPr>
                  <w:rFonts w:eastAsiaTheme="minorEastAsia"/>
                  <w:highlight w:val="green"/>
                </w:rPr>
                <w:t>13.21</w:t>
              </w:r>
            </w:ins>
          </w:p>
        </w:tc>
        <w:tc>
          <w:tcPr>
            <w:tcW w:w="1181" w:type="dxa"/>
            <w:tcBorders>
              <w:top w:val="nil"/>
              <w:left w:val="nil"/>
              <w:bottom w:val="single" w:sz="4" w:space="0" w:color="auto"/>
              <w:right w:val="single" w:sz="4" w:space="0" w:color="auto"/>
            </w:tcBorders>
            <w:shd w:val="clear" w:color="auto" w:fill="FFFFFF" w:themeFill="background1"/>
            <w:vAlign w:val="center"/>
            <w:hideMark/>
            <w:tcPrChange w:id="4461" w:author="USA - June 2026" w:date="2026-03-06T11:53:00Z" w16du:dateUtc="2026-03-06T19:53:00Z">
              <w:tcPr>
                <w:tcW w:w="1660" w:type="dxa"/>
                <w:gridSpan w:val="3"/>
                <w:tcBorders>
                  <w:top w:val="nil"/>
                  <w:left w:val="nil"/>
                  <w:bottom w:val="single" w:sz="4" w:space="0" w:color="auto"/>
                  <w:right w:val="single" w:sz="4" w:space="0" w:color="auto"/>
                </w:tcBorders>
                <w:shd w:val="clear" w:color="000000" w:fill="E2EFDA"/>
                <w:vAlign w:val="center"/>
                <w:hideMark/>
              </w:tcPr>
            </w:tcPrChange>
          </w:tcPr>
          <w:p w14:paraId="0A21E442" w14:textId="77777777" w:rsidR="009A0062" w:rsidRPr="004356E3" w:rsidRDefault="009A0062" w:rsidP="000E2E94">
            <w:pPr>
              <w:pStyle w:val="Tabletext"/>
              <w:jc w:val="center"/>
              <w:rPr>
                <w:ins w:id="4462" w:author="USA - June 2026" w:date="2026-03-06T11:52:00Z" w16du:dateUtc="2026-03-06T19:52:00Z"/>
                <w:rFonts w:eastAsiaTheme="minorEastAsia"/>
                <w:highlight w:val="green"/>
              </w:rPr>
              <w:pPrChange w:id="446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64" w:author="USA - June 2026" w:date="2026-03-06T11:52:00Z" w16du:dateUtc="2026-03-06T19:52:00Z">
              <w:r w:rsidRPr="004356E3">
                <w:rPr>
                  <w:rFonts w:eastAsiaTheme="minorEastAsia"/>
                  <w:highlight w:val="green"/>
                </w:rPr>
                <w:t>20.40</w:t>
              </w:r>
            </w:ins>
          </w:p>
        </w:tc>
      </w:tr>
      <w:tr w:rsidR="009A0062" w:rsidRPr="004356E3" w14:paraId="1D0E4015" w14:textId="77777777" w:rsidTr="00F45C82">
        <w:trPr>
          <w:trHeight w:val="570"/>
          <w:jc w:val="center"/>
          <w:ins w:id="4465" w:author="USA - June 2026" w:date="2026-03-06T11:52:00Z"/>
          <w:trPrChange w:id="4466" w:author="USA - June 2026" w:date="2026-03-06T11:53:00Z" w16du:dateUtc="2026-03-06T19:53:00Z">
            <w:trPr>
              <w:gridAfter w:val="0"/>
              <w:trHeight w:val="570"/>
            </w:trPr>
          </w:trPrChange>
        </w:trPr>
        <w:tc>
          <w:tcPr>
            <w:tcW w:w="2880" w:type="dxa"/>
            <w:tcBorders>
              <w:top w:val="nil"/>
              <w:left w:val="single" w:sz="4" w:space="0" w:color="auto"/>
              <w:bottom w:val="single" w:sz="4" w:space="0" w:color="auto"/>
              <w:right w:val="single" w:sz="4" w:space="0" w:color="auto"/>
            </w:tcBorders>
            <w:vAlign w:val="bottom"/>
            <w:hideMark/>
            <w:tcPrChange w:id="4467" w:author="USA - June 2026" w:date="2026-03-06T11:53:00Z" w16du:dateUtc="2026-03-06T19:53:00Z">
              <w:tcPr>
                <w:tcW w:w="2880" w:type="dxa"/>
                <w:tcBorders>
                  <w:top w:val="nil"/>
                  <w:left w:val="single" w:sz="4" w:space="0" w:color="auto"/>
                  <w:bottom w:val="single" w:sz="4" w:space="0" w:color="auto"/>
                  <w:right w:val="single" w:sz="4" w:space="0" w:color="auto"/>
                </w:tcBorders>
                <w:vAlign w:val="bottom"/>
                <w:hideMark/>
              </w:tcPr>
            </w:tcPrChange>
          </w:tcPr>
          <w:p w14:paraId="641D0242" w14:textId="77777777" w:rsidR="009A0062" w:rsidRPr="004356E3" w:rsidRDefault="009A0062" w:rsidP="003A7644">
            <w:pPr>
              <w:pStyle w:val="Tabletext"/>
              <w:rPr>
                <w:ins w:id="4468" w:author="USA - June 2026" w:date="2026-03-06T11:52:00Z" w16du:dateUtc="2026-03-06T19:52:00Z"/>
                <w:rFonts w:eastAsiaTheme="minorEastAsia"/>
                <w:highlight w:val="green"/>
              </w:rPr>
              <w:pPrChange w:id="4469"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470" w:author="USA - June 2026" w:date="2026-03-06T11:52:00Z" w16du:dateUtc="2026-03-06T19:52:00Z">
              <w:r w:rsidRPr="004356E3">
                <w:rPr>
                  <w:rFonts w:eastAsiaTheme="minorEastAsia"/>
                  <w:highlight w:val="green"/>
                </w:rPr>
                <w:lastRenderedPageBreak/>
                <w:t>Building Entry Loss P.2109 (P=50%) - Traditional Buildings (dB)</w:t>
              </w:r>
            </w:ins>
          </w:p>
        </w:tc>
        <w:tc>
          <w:tcPr>
            <w:tcW w:w="1181" w:type="dxa"/>
            <w:tcBorders>
              <w:top w:val="nil"/>
              <w:left w:val="nil"/>
              <w:bottom w:val="single" w:sz="4" w:space="0" w:color="auto"/>
              <w:right w:val="single" w:sz="4" w:space="0" w:color="auto"/>
            </w:tcBorders>
            <w:shd w:val="clear" w:color="auto" w:fill="FFFFFF" w:themeFill="background1"/>
            <w:noWrap/>
            <w:vAlign w:val="center"/>
            <w:hideMark/>
            <w:tcPrChange w:id="4471" w:author="USA - June 2026" w:date="2026-03-06T11:53:00Z" w16du:dateUtc="2026-03-06T19:53:00Z">
              <w:tcPr>
                <w:tcW w:w="1181" w:type="dxa"/>
                <w:tcBorders>
                  <w:top w:val="nil"/>
                  <w:left w:val="nil"/>
                  <w:bottom w:val="single" w:sz="4" w:space="0" w:color="auto"/>
                  <w:right w:val="single" w:sz="4" w:space="0" w:color="auto"/>
                </w:tcBorders>
                <w:shd w:val="clear" w:color="000000" w:fill="FCE4D6"/>
                <w:noWrap/>
                <w:vAlign w:val="center"/>
                <w:hideMark/>
              </w:tcPr>
            </w:tcPrChange>
          </w:tcPr>
          <w:p w14:paraId="47EC80F5" w14:textId="77777777" w:rsidR="009A0062" w:rsidRPr="004356E3" w:rsidRDefault="009A0062" w:rsidP="003A7644">
            <w:pPr>
              <w:pStyle w:val="Tabletext"/>
              <w:rPr>
                <w:ins w:id="4472" w:author="USA - June 2026" w:date="2026-03-06T11:52:00Z" w16du:dateUtc="2026-03-06T19:52:00Z"/>
                <w:rFonts w:eastAsiaTheme="minorEastAsia"/>
                <w:highlight w:val="green"/>
              </w:rPr>
              <w:pPrChange w:id="447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74" w:author="USA - June 2026" w:date="2026-03-06T11:52:00Z" w16du:dateUtc="2026-03-06T19:52:00Z">
              <w:r w:rsidRPr="004356E3">
                <w:rPr>
                  <w:rFonts w:eastAsiaTheme="minorEastAsia"/>
                  <w:highlight w:val="green"/>
                </w:rPr>
                <w:t>0.0</w:t>
              </w:r>
            </w:ins>
          </w:p>
        </w:tc>
        <w:tc>
          <w:tcPr>
            <w:tcW w:w="1181" w:type="dxa"/>
            <w:tcBorders>
              <w:top w:val="nil"/>
              <w:left w:val="nil"/>
              <w:bottom w:val="single" w:sz="4" w:space="0" w:color="auto"/>
              <w:right w:val="single" w:sz="4" w:space="0" w:color="auto"/>
            </w:tcBorders>
            <w:shd w:val="clear" w:color="auto" w:fill="FFFFFF" w:themeFill="background1"/>
            <w:noWrap/>
            <w:vAlign w:val="center"/>
            <w:hideMark/>
            <w:tcPrChange w:id="4475" w:author="USA - June 2026" w:date="2026-03-06T11:53:00Z" w16du:dateUtc="2026-03-06T19:53:00Z">
              <w:tcPr>
                <w:tcW w:w="1181" w:type="dxa"/>
                <w:tcBorders>
                  <w:top w:val="nil"/>
                  <w:left w:val="nil"/>
                  <w:bottom w:val="single" w:sz="4" w:space="0" w:color="auto"/>
                  <w:right w:val="single" w:sz="4" w:space="0" w:color="auto"/>
                </w:tcBorders>
                <w:shd w:val="clear" w:color="000000" w:fill="FCE4D6"/>
                <w:noWrap/>
                <w:vAlign w:val="center"/>
                <w:hideMark/>
              </w:tcPr>
            </w:tcPrChange>
          </w:tcPr>
          <w:p w14:paraId="571C0ED2" w14:textId="77777777" w:rsidR="009A0062" w:rsidRPr="004356E3" w:rsidRDefault="009A0062" w:rsidP="003A7644">
            <w:pPr>
              <w:pStyle w:val="Tabletext"/>
              <w:rPr>
                <w:ins w:id="4476" w:author="USA - June 2026" w:date="2026-03-06T11:52:00Z" w16du:dateUtc="2026-03-06T19:52:00Z"/>
                <w:rFonts w:eastAsiaTheme="minorEastAsia"/>
                <w:highlight w:val="green"/>
              </w:rPr>
              <w:pPrChange w:id="447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78" w:author="USA - June 2026" w:date="2026-03-06T11:52:00Z" w16du:dateUtc="2026-03-06T19:52:00Z">
              <w:r w:rsidRPr="004356E3">
                <w:rPr>
                  <w:rFonts w:eastAsiaTheme="minorEastAsia"/>
                  <w:highlight w:val="green"/>
                </w:rPr>
                <w:t>19.8</w:t>
              </w:r>
            </w:ins>
          </w:p>
        </w:tc>
        <w:tc>
          <w:tcPr>
            <w:tcW w:w="1181" w:type="dxa"/>
            <w:tcBorders>
              <w:top w:val="nil"/>
              <w:left w:val="nil"/>
              <w:bottom w:val="single" w:sz="4" w:space="0" w:color="auto"/>
              <w:right w:val="single" w:sz="4" w:space="0" w:color="auto"/>
            </w:tcBorders>
            <w:noWrap/>
            <w:vAlign w:val="center"/>
            <w:hideMark/>
            <w:tcPrChange w:id="4479" w:author="USA - June 2026" w:date="2026-03-06T11:53:00Z" w16du:dateUtc="2026-03-06T19:53:00Z">
              <w:tcPr>
                <w:tcW w:w="1181" w:type="dxa"/>
                <w:tcBorders>
                  <w:top w:val="nil"/>
                  <w:left w:val="nil"/>
                  <w:bottom w:val="single" w:sz="4" w:space="0" w:color="auto"/>
                  <w:right w:val="single" w:sz="4" w:space="0" w:color="auto"/>
                </w:tcBorders>
                <w:noWrap/>
                <w:vAlign w:val="center"/>
                <w:hideMark/>
              </w:tcPr>
            </w:tcPrChange>
          </w:tcPr>
          <w:p w14:paraId="6A7163A1" w14:textId="77777777" w:rsidR="009A0062" w:rsidRPr="004356E3" w:rsidRDefault="009A0062" w:rsidP="003A7644">
            <w:pPr>
              <w:pStyle w:val="Tabletext"/>
              <w:rPr>
                <w:ins w:id="4480" w:author="USA - June 2026" w:date="2026-03-06T11:52:00Z" w16du:dateUtc="2026-03-06T19:52:00Z"/>
                <w:rFonts w:eastAsiaTheme="minorEastAsia"/>
                <w:highlight w:val="green"/>
              </w:rPr>
              <w:pPrChange w:id="448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82" w:author="USA - June 2026" w:date="2026-03-06T11:52:00Z" w16du:dateUtc="2026-03-06T19:52:00Z">
              <w:r w:rsidRPr="004356E3">
                <w:rPr>
                  <w:rFonts w:eastAsiaTheme="minorEastAsia"/>
                  <w:highlight w:val="green"/>
                </w:rPr>
                <w:t>19.8</w:t>
              </w:r>
            </w:ins>
          </w:p>
        </w:tc>
        <w:tc>
          <w:tcPr>
            <w:tcW w:w="1181" w:type="dxa"/>
            <w:tcBorders>
              <w:top w:val="nil"/>
              <w:left w:val="nil"/>
              <w:bottom w:val="single" w:sz="4" w:space="0" w:color="auto"/>
              <w:right w:val="single" w:sz="4" w:space="0" w:color="auto"/>
            </w:tcBorders>
            <w:noWrap/>
            <w:vAlign w:val="center"/>
            <w:hideMark/>
            <w:tcPrChange w:id="4483" w:author="USA - June 2026" w:date="2026-03-06T11:53:00Z" w16du:dateUtc="2026-03-06T19:53:00Z">
              <w:tcPr>
                <w:tcW w:w="1660" w:type="dxa"/>
                <w:gridSpan w:val="3"/>
                <w:tcBorders>
                  <w:top w:val="nil"/>
                  <w:left w:val="nil"/>
                  <w:bottom w:val="single" w:sz="4" w:space="0" w:color="auto"/>
                  <w:right w:val="single" w:sz="4" w:space="0" w:color="auto"/>
                </w:tcBorders>
                <w:noWrap/>
                <w:vAlign w:val="center"/>
                <w:hideMark/>
              </w:tcPr>
            </w:tcPrChange>
          </w:tcPr>
          <w:p w14:paraId="1B08136C" w14:textId="77777777" w:rsidR="009A0062" w:rsidRPr="004356E3" w:rsidRDefault="009A0062" w:rsidP="003A7644">
            <w:pPr>
              <w:pStyle w:val="Tabletext"/>
              <w:rPr>
                <w:ins w:id="4484" w:author="USA - June 2026" w:date="2026-03-06T11:52:00Z" w16du:dateUtc="2026-03-06T19:52:00Z"/>
                <w:rFonts w:eastAsiaTheme="minorEastAsia"/>
                <w:highlight w:val="green"/>
              </w:rPr>
              <w:pPrChange w:id="4485"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86" w:author="USA - June 2026" w:date="2026-03-06T11:52:00Z" w16du:dateUtc="2026-03-06T19:52:00Z">
              <w:r w:rsidRPr="004356E3">
                <w:rPr>
                  <w:rFonts w:eastAsiaTheme="minorEastAsia"/>
                  <w:highlight w:val="green"/>
                </w:rPr>
                <w:t>19.8</w:t>
              </w:r>
            </w:ins>
          </w:p>
        </w:tc>
        <w:tc>
          <w:tcPr>
            <w:tcW w:w="1181" w:type="dxa"/>
            <w:tcBorders>
              <w:top w:val="nil"/>
              <w:left w:val="nil"/>
              <w:bottom w:val="single" w:sz="4" w:space="0" w:color="auto"/>
              <w:right w:val="single" w:sz="4" w:space="0" w:color="auto"/>
            </w:tcBorders>
            <w:noWrap/>
            <w:vAlign w:val="center"/>
            <w:hideMark/>
            <w:tcPrChange w:id="4487" w:author="USA - June 2026" w:date="2026-03-06T11:53:00Z" w16du:dateUtc="2026-03-06T19:53:00Z">
              <w:tcPr>
                <w:tcW w:w="1660" w:type="dxa"/>
                <w:gridSpan w:val="3"/>
                <w:tcBorders>
                  <w:top w:val="nil"/>
                  <w:left w:val="nil"/>
                  <w:bottom w:val="single" w:sz="4" w:space="0" w:color="auto"/>
                  <w:right w:val="single" w:sz="4" w:space="0" w:color="auto"/>
                </w:tcBorders>
                <w:noWrap/>
                <w:vAlign w:val="center"/>
                <w:hideMark/>
              </w:tcPr>
            </w:tcPrChange>
          </w:tcPr>
          <w:p w14:paraId="1FDDDA59" w14:textId="77777777" w:rsidR="009A0062" w:rsidRPr="004356E3" w:rsidRDefault="009A0062" w:rsidP="003A7644">
            <w:pPr>
              <w:pStyle w:val="Tabletext"/>
              <w:rPr>
                <w:ins w:id="4488" w:author="USA - June 2026" w:date="2026-03-06T11:52:00Z" w16du:dateUtc="2026-03-06T19:52:00Z"/>
                <w:rFonts w:eastAsiaTheme="minorEastAsia"/>
                <w:highlight w:val="green"/>
              </w:rPr>
              <w:pPrChange w:id="448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490" w:author="USA - June 2026" w:date="2026-03-06T11:52:00Z" w16du:dateUtc="2026-03-06T19:52:00Z">
              <w:r w:rsidRPr="004356E3">
                <w:rPr>
                  <w:rFonts w:eastAsiaTheme="minorEastAsia"/>
                  <w:highlight w:val="green"/>
                </w:rPr>
                <w:t>19.8</w:t>
              </w:r>
            </w:ins>
          </w:p>
        </w:tc>
      </w:tr>
      <w:tr w:rsidR="009A0062" w:rsidRPr="004356E3" w14:paraId="658D7700" w14:textId="77777777" w:rsidTr="00124C35">
        <w:trPr>
          <w:trHeight w:val="276"/>
          <w:jc w:val="center"/>
          <w:ins w:id="4491" w:author="USA - June 2026" w:date="2026-03-06T11:52:00Z"/>
          <w:trPrChange w:id="4492" w:author="USA - June 2026" w:date="2026-03-06T11:53:00Z" w16du:dateUtc="2026-03-06T19:53:00Z">
            <w:trPr>
              <w:gridAfter w:val="0"/>
              <w:trHeight w:val="276"/>
            </w:trPr>
          </w:trPrChange>
        </w:trPr>
        <w:tc>
          <w:tcPr>
            <w:tcW w:w="2880" w:type="dxa"/>
            <w:tcBorders>
              <w:top w:val="nil"/>
              <w:left w:val="single" w:sz="4" w:space="0" w:color="auto"/>
              <w:bottom w:val="single" w:sz="4" w:space="0" w:color="auto"/>
              <w:right w:val="single" w:sz="4" w:space="0" w:color="auto"/>
            </w:tcBorders>
            <w:shd w:val="clear" w:color="000000" w:fill="FFFFFF"/>
            <w:vAlign w:val="bottom"/>
            <w:hideMark/>
            <w:tcPrChange w:id="4493" w:author="USA - June 2026" w:date="2026-03-06T11:53:00Z" w16du:dateUtc="2026-03-06T19:53:00Z">
              <w:tcPr>
                <w:tcW w:w="2880" w:type="dxa"/>
                <w:tcBorders>
                  <w:top w:val="nil"/>
                  <w:left w:val="single" w:sz="4" w:space="0" w:color="auto"/>
                  <w:bottom w:val="single" w:sz="4" w:space="0" w:color="auto"/>
                  <w:right w:val="single" w:sz="4" w:space="0" w:color="auto"/>
                </w:tcBorders>
                <w:shd w:val="clear" w:color="000000" w:fill="FFFFFF"/>
                <w:vAlign w:val="bottom"/>
                <w:hideMark/>
              </w:tcPr>
            </w:tcPrChange>
          </w:tcPr>
          <w:p w14:paraId="46BD1E80" w14:textId="77777777" w:rsidR="009A0062" w:rsidRPr="004356E3" w:rsidRDefault="009A0062" w:rsidP="003A7644">
            <w:pPr>
              <w:pStyle w:val="Tabletext"/>
              <w:rPr>
                <w:ins w:id="4494" w:author="USA - June 2026" w:date="2026-03-06T11:52:00Z" w16du:dateUtc="2026-03-06T19:52:00Z"/>
                <w:rFonts w:eastAsiaTheme="minorEastAsia"/>
                <w:highlight w:val="green"/>
              </w:rPr>
              <w:pPrChange w:id="4495"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496" w:author="USA - June 2026" w:date="2026-03-06T11:52:00Z" w16du:dateUtc="2026-03-06T19:52:00Z">
              <w:r w:rsidRPr="004356E3">
                <w:rPr>
                  <w:rFonts w:eastAsiaTheme="minorEastAsia"/>
                  <w:highlight w:val="green"/>
                </w:rPr>
                <w:t>Total Losses (dB)</w:t>
              </w:r>
            </w:ins>
          </w:p>
        </w:tc>
        <w:tc>
          <w:tcPr>
            <w:tcW w:w="1181" w:type="dxa"/>
            <w:tcBorders>
              <w:top w:val="nil"/>
              <w:left w:val="nil"/>
              <w:bottom w:val="single" w:sz="4" w:space="0" w:color="auto"/>
              <w:right w:val="single" w:sz="4" w:space="0" w:color="auto"/>
            </w:tcBorders>
            <w:vAlign w:val="center"/>
            <w:hideMark/>
            <w:tcPrChange w:id="4497"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6047E92B" w14:textId="77777777" w:rsidR="009A0062" w:rsidRPr="004356E3" w:rsidRDefault="009A0062" w:rsidP="003A7644">
            <w:pPr>
              <w:pStyle w:val="Tabletext"/>
              <w:rPr>
                <w:ins w:id="4498" w:author="USA - June 2026" w:date="2026-03-06T11:52:00Z" w16du:dateUtc="2026-03-06T19:52:00Z"/>
                <w:rFonts w:eastAsiaTheme="minorEastAsia"/>
                <w:highlight w:val="green"/>
              </w:rPr>
              <w:pPrChange w:id="449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00" w:author="USA - June 2026" w:date="2026-03-06T11:52:00Z" w16du:dateUtc="2026-03-06T19:52:00Z">
              <w:r w:rsidRPr="004356E3">
                <w:rPr>
                  <w:rFonts w:eastAsiaTheme="minorEastAsia"/>
                  <w:highlight w:val="green"/>
                </w:rPr>
                <w:t>83.1</w:t>
              </w:r>
            </w:ins>
          </w:p>
        </w:tc>
        <w:tc>
          <w:tcPr>
            <w:tcW w:w="1181" w:type="dxa"/>
            <w:tcBorders>
              <w:top w:val="nil"/>
              <w:left w:val="nil"/>
              <w:bottom w:val="single" w:sz="4" w:space="0" w:color="auto"/>
              <w:right w:val="single" w:sz="4" w:space="0" w:color="auto"/>
            </w:tcBorders>
            <w:vAlign w:val="center"/>
            <w:hideMark/>
            <w:tcPrChange w:id="4501"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41C8FA33" w14:textId="77777777" w:rsidR="009A0062" w:rsidRPr="004356E3" w:rsidRDefault="009A0062" w:rsidP="003A7644">
            <w:pPr>
              <w:pStyle w:val="Tabletext"/>
              <w:rPr>
                <w:ins w:id="4502" w:author="USA - June 2026" w:date="2026-03-06T11:52:00Z" w16du:dateUtc="2026-03-06T19:52:00Z"/>
                <w:rFonts w:eastAsiaTheme="minorEastAsia"/>
                <w:highlight w:val="green"/>
              </w:rPr>
              <w:pPrChange w:id="450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04" w:author="USA - June 2026" w:date="2026-03-06T11:52:00Z" w16du:dateUtc="2026-03-06T19:52:00Z">
              <w:r w:rsidRPr="004356E3">
                <w:rPr>
                  <w:rFonts w:eastAsiaTheme="minorEastAsia"/>
                  <w:highlight w:val="green"/>
                </w:rPr>
                <w:t>102.9</w:t>
              </w:r>
            </w:ins>
          </w:p>
        </w:tc>
        <w:tc>
          <w:tcPr>
            <w:tcW w:w="1181" w:type="dxa"/>
            <w:tcBorders>
              <w:top w:val="nil"/>
              <w:left w:val="nil"/>
              <w:bottom w:val="single" w:sz="4" w:space="0" w:color="auto"/>
              <w:right w:val="single" w:sz="4" w:space="0" w:color="auto"/>
            </w:tcBorders>
            <w:vAlign w:val="center"/>
            <w:hideMark/>
            <w:tcPrChange w:id="4505"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56335FBA" w14:textId="77777777" w:rsidR="009A0062" w:rsidRPr="004356E3" w:rsidRDefault="009A0062" w:rsidP="003A7644">
            <w:pPr>
              <w:pStyle w:val="Tabletext"/>
              <w:rPr>
                <w:ins w:id="4506" w:author="USA - June 2026" w:date="2026-03-06T11:52:00Z" w16du:dateUtc="2026-03-06T19:52:00Z"/>
                <w:rFonts w:eastAsiaTheme="minorEastAsia"/>
                <w:highlight w:val="green"/>
              </w:rPr>
              <w:pPrChange w:id="450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08" w:author="USA - June 2026" w:date="2026-03-06T11:52:00Z" w16du:dateUtc="2026-03-06T19:52:00Z">
              <w:r w:rsidRPr="004356E3">
                <w:rPr>
                  <w:rFonts w:eastAsiaTheme="minorEastAsia"/>
                  <w:highlight w:val="green"/>
                </w:rPr>
                <w:t>122.8</w:t>
              </w:r>
            </w:ins>
          </w:p>
        </w:tc>
        <w:tc>
          <w:tcPr>
            <w:tcW w:w="1181" w:type="dxa"/>
            <w:tcBorders>
              <w:top w:val="nil"/>
              <w:left w:val="nil"/>
              <w:bottom w:val="single" w:sz="4" w:space="0" w:color="auto"/>
              <w:right w:val="single" w:sz="4" w:space="0" w:color="auto"/>
            </w:tcBorders>
            <w:vAlign w:val="center"/>
            <w:hideMark/>
            <w:tcPrChange w:id="4509"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0BEC3D50" w14:textId="77777777" w:rsidR="009A0062" w:rsidRPr="004356E3" w:rsidRDefault="009A0062" w:rsidP="003A7644">
            <w:pPr>
              <w:pStyle w:val="Tabletext"/>
              <w:rPr>
                <w:ins w:id="4510" w:author="USA - June 2026" w:date="2026-03-06T11:52:00Z" w16du:dateUtc="2026-03-06T19:52:00Z"/>
                <w:rFonts w:eastAsiaTheme="minorEastAsia"/>
                <w:highlight w:val="green"/>
              </w:rPr>
              <w:pPrChange w:id="451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12" w:author="USA - June 2026" w:date="2026-03-06T11:52:00Z" w16du:dateUtc="2026-03-06T19:52:00Z">
              <w:r w:rsidRPr="004356E3">
                <w:rPr>
                  <w:rFonts w:eastAsiaTheme="minorEastAsia"/>
                  <w:highlight w:val="green"/>
                </w:rPr>
                <w:t>136.1</w:t>
              </w:r>
            </w:ins>
          </w:p>
        </w:tc>
        <w:tc>
          <w:tcPr>
            <w:tcW w:w="1181" w:type="dxa"/>
            <w:tcBorders>
              <w:top w:val="nil"/>
              <w:left w:val="nil"/>
              <w:bottom w:val="single" w:sz="4" w:space="0" w:color="auto"/>
              <w:right w:val="single" w:sz="4" w:space="0" w:color="auto"/>
            </w:tcBorders>
            <w:vAlign w:val="center"/>
            <w:hideMark/>
            <w:tcPrChange w:id="4513"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00F8D845" w14:textId="77777777" w:rsidR="009A0062" w:rsidRPr="004356E3" w:rsidRDefault="009A0062" w:rsidP="003A7644">
            <w:pPr>
              <w:pStyle w:val="Tabletext"/>
              <w:rPr>
                <w:ins w:id="4514" w:author="USA - June 2026" w:date="2026-03-06T11:52:00Z" w16du:dateUtc="2026-03-06T19:52:00Z"/>
                <w:rFonts w:eastAsiaTheme="minorEastAsia"/>
                <w:highlight w:val="green"/>
              </w:rPr>
              <w:pPrChange w:id="4515"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16" w:author="USA - June 2026" w:date="2026-03-06T11:52:00Z" w16du:dateUtc="2026-03-06T19:52:00Z">
              <w:r w:rsidRPr="004356E3">
                <w:rPr>
                  <w:rFonts w:eastAsiaTheme="minorEastAsia"/>
                  <w:highlight w:val="green"/>
                </w:rPr>
                <w:t>149.3</w:t>
              </w:r>
            </w:ins>
          </w:p>
        </w:tc>
      </w:tr>
      <w:tr w:rsidR="0097154E" w:rsidRPr="004356E3" w14:paraId="037708A1" w14:textId="77777777" w:rsidTr="0018213A">
        <w:trPr>
          <w:trHeight w:val="288"/>
          <w:jc w:val="center"/>
          <w:ins w:id="4517" w:author="USA - June 2026" w:date="2026-03-06T11:52:00Z"/>
        </w:trPr>
        <w:tc>
          <w:tcPr>
            <w:tcW w:w="8785" w:type="dxa"/>
            <w:gridSpan w:val="6"/>
            <w:tcBorders>
              <w:top w:val="nil"/>
              <w:left w:val="single" w:sz="4" w:space="0" w:color="auto"/>
              <w:bottom w:val="single" w:sz="4" w:space="0" w:color="auto"/>
              <w:right w:val="single" w:sz="4" w:space="0" w:color="auto"/>
            </w:tcBorders>
            <w:shd w:val="clear" w:color="auto" w:fill="FFEB9C"/>
            <w:vAlign w:val="bottom"/>
            <w:hideMark/>
          </w:tcPr>
          <w:p w14:paraId="1291EE7E" w14:textId="275EBDC2" w:rsidR="0097154E" w:rsidRPr="004356E3" w:rsidRDefault="0097154E" w:rsidP="009B058D">
            <w:pPr>
              <w:pStyle w:val="Tabletext"/>
              <w:rPr>
                <w:ins w:id="4518" w:author="USA - June 2026" w:date="2026-03-06T11:52:00Z" w16du:dateUtc="2026-03-06T19:52:00Z"/>
                <w:rFonts w:eastAsiaTheme="minorEastAsia"/>
                <w:b/>
                <w:bCs/>
                <w:highlight w:val="green"/>
              </w:rPr>
              <w:pPrChange w:id="451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20" w:author="USA - June 2026" w:date="2026-03-06T11:52:00Z" w16du:dateUtc="2026-03-06T19:52:00Z">
              <w:r w:rsidRPr="004356E3">
                <w:rPr>
                  <w:rFonts w:eastAsiaTheme="minorEastAsia"/>
                  <w:b/>
                  <w:bCs/>
                  <w:highlight w:val="green"/>
                </w:rPr>
                <w:t>Calculations</w:t>
              </w:r>
            </w:ins>
          </w:p>
        </w:tc>
      </w:tr>
      <w:tr w:rsidR="009A0062" w:rsidRPr="004356E3" w14:paraId="3A7EF199" w14:textId="77777777" w:rsidTr="00124C35">
        <w:trPr>
          <w:trHeight w:val="552"/>
          <w:jc w:val="center"/>
          <w:ins w:id="4521" w:author="USA - June 2026" w:date="2026-03-06T11:52:00Z"/>
          <w:trPrChange w:id="4522" w:author="USA - June 2026" w:date="2026-03-06T11:53:00Z" w16du:dateUtc="2026-03-06T19:53:00Z">
            <w:trPr>
              <w:gridAfter w:val="0"/>
              <w:trHeight w:val="552"/>
            </w:trPr>
          </w:trPrChange>
        </w:trPr>
        <w:tc>
          <w:tcPr>
            <w:tcW w:w="2880" w:type="dxa"/>
            <w:tcBorders>
              <w:top w:val="nil"/>
              <w:left w:val="single" w:sz="4" w:space="0" w:color="auto"/>
              <w:bottom w:val="single" w:sz="4" w:space="0" w:color="auto"/>
              <w:right w:val="single" w:sz="4" w:space="0" w:color="auto"/>
            </w:tcBorders>
            <w:vAlign w:val="bottom"/>
            <w:hideMark/>
            <w:tcPrChange w:id="4523" w:author="USA - June 2026" w:date="2026-03-06T11:53:00Z" w16du:dateUtc="2026-03-06T19:53:00Z">
              <w:tcPr>
                <w:tcW w:w="2880" w:type="dxa"/>
                <w:tcBorders>
                  <w:top w:val="nil"/>
                  <w:left w:val="single" w:sz="4" w:space="0" w:color="auto"/>
                  <w:bottom w:val="single" w:sz="4" w:space="0" w:color="auto"/>
                  <w:right w:val="single" w:sz="4" w:space="0" w:color="auto"/>
                </w:tcBorders>
                <w:vAlign w:val="bottom"/>
                <w:hideMark/>
              </w:tcPr>
            </w:tcPrChange>
          </w:tcPr>
          <w:p w14:paraId="0892CC74" w14:textId="77777777" w:rsidR="009A0062" w:rsidRPr="004356E3" w:rsidRDefault="009A0062" w:rsidP="0030620E">
            <w:pPr>
              <w:pStyle w:val="Tabletext"/>
              <w:rPr>
                <w:ins w:id="4524" w:author="USA - June 2026" w:date="2026-03-06T11:52:00Z" w16du:dateUtc="2026-03-06T19:52:00Z"/>
                <w:rFonts w:eastAsiaTheme="minorEastAsia"/>
                <w:highlight w:val="green"/>
              </w:rPr>
              <w:pPrChange w:id="4525"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526" w:author="USA - June 2026" w:date="2026-03-06T11:52:00Z" w16du:dateUtc="2026-03-06T19:52:00Z">
              <w:r w:rsidRPr="004356E3">
                <w:rPr>
                  <w:rFonts w:eastAsiaTheme="minorEastAsia"/>
                  <w:highlight w:val="green"/>
                </w:rPr>
                <w:t>Single Interferer level at IMT BS Antenna dBm for Traditional Buildings</w:t>
              </w:r>
            </w:ins>
          </w:p>
        </w:tc>
        <w:tc>
          <w:tcPr>
            <w:tcW w:w="1181" w:type="dxa"/>
            <w:tcBorders>
              <w:top w:val="nil"/>
              <w:left w:val="nil"/>
              <w:bottom w:val="single" w:sz="4" w:space="0" w:color="auto"/>
              <w:right w:val="single" w:sz="4" w:space="0" w:color="auto"/>
            </w:tcBorders>
            <w:vAlign w:val="center"/>
            <w:hideMark/>
            <w:tcPrChange w:id="4527"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02BA27F4" w14:textId="77777777" w:rsidR="009A0062" w:rsidRPr="004356E3" w:rsidRDefault="009A0062" w:rsidP="0030620E">
            <w:pPr>
              <w:pStyle w:val="Tabletext"/>
              <w:rPr>
                <w:ins w:id="4528" w:author="USA - June 2026" w:date="2026-03-06T11:52:00Z" w16du:dateUtc="2026-03-06T19:52:00Z"/>
                <w:rFonts w:eastAsiaTheme="minorEastAsia"/>
                <w:highlight w:val="green"/>
              </w:rPr>
              <w:pPrChange w:id="452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30" w:author="USA - June 2026" w:date="2026-03-06T11:52:00Z" w16du:dateUtc="2026-03-06T19:52:00Z">
              <w:r w:rsidRPr="004356E3">
                <w:rPr>
                  <w:rFonts w:eastAsiaTheme="minorEastAsia"/>
                  <w:highlight w:val="green"/>
                </w:rPr>
                <w:t>-46.1</w:t>
              </w:r>
            </w:ins>
          </w:p>
        </w:tc>
        <w:tc>
          <w:tcPr>
            <w:tcW w:w="1181" w:type="dxa"/>
            <w:tcBorders>
              <w:top w:val="nil"/>
              <w:left w:val="nil"/>
              <w:bottom w:val="single" w:sz="4" w:space="0" w:color="auto"/>
              <w:right w:val="single" w:sz="4" w:space="0" w:color="auto"/>
            </w:tcBorders>
            <w:vAlign w:val="center"/>
            <w:hideMark/>
            <w:tcPrChange w:id="4531"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3A9B7CC1" w14:textId="77777777" w:rsidR="009A0062" w:rsidRPr="004356E3" w:rsidRDefault="009A0062" w:rsidP="0030620E">
            <w:pPr>
              <w:pStyle w:val="Tabletext"/>
              <w:rPr>
                <w:ins w:id="4532" w:author="USA - June 2026" w:date="2026-03-06T11:52:00Z" w16du:dateUtc="2026-03-06T19:52:00Z"/>
                <w:rFonts w:eastAsiaTheme="minorEastAsia"/>
                <w:highlight w:val="green"/>
              </w:rPr>
              <w:pPrChange w:id="453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34" w:author="USA - June 2026" w:date="2026-03-06T11:52:00Z" w16du:dateUtc="2026-03-06T19:52:00Z">
              <w:r w:rsidRPr="004356E3">
                <w:rPr>
                  <w:rFonts w:eastAsiaTheme="minorEastAsia"/>
                  <w:highlight w:val="green"/>
                </w:rPr>
                <w:t>-65.9</w:t>
              </w:r>
            </w:ins>
          </w:p>
        </w:tc>
        <w:tc>
          <w:tcPr>
            <w:tcW w:w="1181" w:type="dxa"/>
            <w:tcBorders>
              <w:top w:val="nil"/>
              <w:left w:val="nil"/>
              <w:bottom w:val="single" w:sz="4" w:space="0" w:color="auto"/>
              <w:right w:val="single" w:sz="4" w:space="0" w:color="auto"/>
            </w:tcBorders>
            <w:vAlign w:val="center"/>
            <w:hideMark/>
            <w:tcPrChange w:id="4535"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7A0DCC08" w14:textId="77777777" w:rsidR="009A0062" w:rsidRPr="004356E3" w:rsidRDefault="009A0062" w:rsidP="0030620E">
            <w:pPr>
              <w:pStyle w:val="Tabletext"/>
              <w:rPr>
                <w:ins w:id="4536" w:author="USA - June 2026" w:date="2026-03-06T11:52:00Z" w16du:dateUtc="2026-03-06T19:52:00Z"/>
                <w:rFonts w:eastAsiaTheme="minorEastAsia"/>
                <w:highlight w:val="green"/>
              </w:rPr>
              <w:pPrChange w:id="453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38" w:author="USA - June 2026" w:date="2026-03-06T11:52:00Z" w16du:dateUtc="2026-03-06T19:52:00Z">
              <w:r w:rsidRPr="004356E3">
                <w:rPr>
                  <w:rFonts w:eastAsiaTheme="minorEastAsia"/>
                  <w:highlight w:val="green"/>
                </w:rPr>
                <w:t>-85.8</w:t>
              </w:r>
            </w:ins>
          </w:p>
        </w:tc>
        <w:tc>
          <w:tcPr>
            <w:tcW w:w="1181" w:type="dxa"/>
            <w:tcBorders>
              <w:top w:val="nil"/>
              <w:left w:val="nil"/>
              <w:bottom w:val="single" w:sz="4" w:space="0" w:color="auto"/>
              <w:right w:val="single" w:sz="4" w:space="0" w:color="auto"/>
            </w:tcBorders>
            <w:vAlign w:val="center"/>
            <w:hideMark/>
            <w:tcPrChange w:id="4539"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7E595087" w14:textId="77777777" w:rsidR="009A0062" w:rsidRPr="004356E3" w:rsidRDefault="009A0062" w:rsidP="0030620E">
            <w:pPr>
              <w:pStyle w:val="Tabletext"/>
              <w:rPr>
                <w:ins w:id="4540" w:author="USA - June 2026" w:date="2026-03-06T11:52:00Z" w16du:dateUtc="2026-03-06T19:52:00Z"/>
                <w:rFonts w:eastAsiaTheme="minorEastAsia"/>
                <w:highlight w:val="green"/>
              </w:rPr>
              <w:pPrChange w:id="454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42" w:author="USA - June 2026" w:date="2026-03-06T11:52:00Z" w16du:dateUtc="2026-03-06T19:52:00Z">
              <w:r w:rsidRPr="004356E3">
                <w:rPr>
                  <w:rFonts w:eastAsiaTheme="minorEastAsia"/>
                  <w:highlight w:val="green"/>
                </w:rPr>
                <w:t>-99.1</w:t>
              </w:r>
            </w:ins>
          </w:p>
        </w:tc>
        <w:tc>
          <w:tcPr>
            <w:tcW w:w="1181" w:type="dxa"/>
            <w:tcBorders>
              <w:top w:val="nil"/>
              <w:left w:val="nil"/>
              <w:bottom w:val="single" w:sz="4" w:space="0" w:color="auto"/>
              <w:right w:val="single" w:sz="4" w:space="0" w:color="auto"/>
            </w:tcBorders>
            <w:vAlign w:val="center"/>
            <w:hideMark/>
            <w:tcPrChange w:id="4543"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43735489" w14:textId="77777777" w:rsidR="009A0062" w:rsidRPr="004356E3" w:rsidRDefault="009A0062" w:rsidP="0030620E">
            <w:pPr>
              <w:pStyle w:val="Tabletext"/>
              <w:rPr>
                <w:ins w:id="4544" w:author="USA - June 2026" w:date="2026-03-06T11:52:00Z" w16du:dateUtc="2026-03-06T19:52:00Z"/>
                <w:rFonts w:eastAsiaTheme="minorEastAsia"/>
                <w:highlight w:val="green"/>
              </w:rPr>
              <w:pPrChange w:id="4545"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46" w:author="USA - June 2026" w:date="2026-03-06T11:52:00Z" w16du:dateUtc="2026-03-06T19:52:00Z">
              <w:r w:rsidRPr="004356E3">
                <w:rPr>
                  <w:rFonts w:eastAsiaTheme="minorEastAsia"/>
                  <w:highlight w:val="green"/>
                </w:rPr>
                <w:t>-112.3</w:t>
              </w:r>
            </w:ins>
          </w:p>
        </w:tc>
      </w:tr>
      <w:tr w:rsidR="009A0062" w:rsidRPr="004356E3" w14:paraId="03003AE7" w14:textId="77777777" w:rsidTr="00124C35">
        <w:trPr>
          <w:trHeight w:val="276"/>
          <w:jc w:val="center"/>
          <w:ins w:id="4547" w:author="USA - June 2026" w:date="2026-03-06T11:52:00Z"/>
          <w:trPrChange w:id="4548" w:author="USA - June 2026" w:date="2026-03-06T11:53:00Z" w16du:dateUtc="2026-03-06T19:53:00Z">
            <w:trPr>
              <w:gridAfter w:val="0"/>
              <w:trHeight w:val="276"/>
            </w:trPr>
          </w:trPrChange>
        </w:trPr>
        <w:tc>
          <w:tcPr>
            <w:tcW w:w="2880" w:type="dxa"/>
            <w:tcBorders>
              <w:top w:val="nil"/>
              <w:left w:val="single" w:sz="4" w:space="0" w:color="auto"/>
              <w:bottom w:val="single" w:sz="4" w:space="0" w:color="auto"/>
              <w:right w:val="single" w:sz="4" w:space="0" w:color="auto"/>
            </w:tcBorders>
            <w:vAlign w:val="bottom"/>
            <w:hideMark/>
            <w:tcPrChange w:id="4549" w:author="USA - June 2026" w:date="2026-03-06T11:53:00Z" w16du:dateUtc="2026-03-06T19:53:00Z">
              <w:tcPr>
                <w:tcW w:w="2880" w:type="dxa"/>
                <w:tcBorders>
                  <w:top w:val="nil"/>
                  <w:left w:val="single" w:sz="4" w:space="0" w:color="auto"/>
                  <w:bottom w:val="single" w:sz="4" w:space="0" w:color="auto"/>
                  <w:right w:val="single" w:sz="4" w:space="0" w:color="auto"/>
                </w:tcBorders>
                <w:vAlign w:val="bottom"/>
                <w:hideMark/>
              </w:tcPr>
            </w:tcPrChange>
          </w:tcPr>
          <w:p w14:paraId="33074EA7" w14:textId="77777777" w:rsidR="009A0062" w:rsidRPr="004356E3" w:rsidRDefault="009A0062" w:rsidP="0030620E">
            <w:pPr>
              <w:pStyle w:val="Tabletext"/>
              <w:rPr>
                <w:ins w:id="4550" w:author="USA - June 2026" w:date="2026-03-06T11:52:00Z" w16du:dateUtc="2026-03-06T19:52:00Z"/>
                <w:rFonts w:eastAsiaTheme="minorEastAsia"/>
                <w:highlight w:val="green"/>
              </w:rPr>
              <w:pPrChange w:id="4551"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552" w:author="USA - June 2026" w:date="2026-03-06T11:52:00Z" w16du:dateUtc="2026-03-06T19:52:00Z">
              <w:r w:rsidRPr="004356E3">
                <w:rPr>
                  <w:rFonts w:eastAsiaTheme="minorEastAsia"/>
                  <w:highlight w:val="green"/>
                </w:rPr>
                <w:t>Margin for Traditional Bldgs (dB)</w:t>
              </w:r>
            </w:ins>
          </w:p>
        </w:tc>
        <w:tc>
          <w:tcPr>
            <w:tcW w:w="1181" w:type="dxa"/>
            <w:tcBorders>
              <w:top w:val="nil"/>
              <w:left w:val="nil"/>
              <w:bottom w:val="single" w:sz="4" w:space="0" w:color="auto"/>
              <w:right w:val="single" w:sz="4" w:space="0" w:color="auto"/>
            </w:tcBorders>
            <w:vAlign w:val="center"/>
            <w:hideMark/>
            <w:tcPrChange w:id="4553"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3A612EDD" w14:textId="77777777" w:rsidR="009A0062" w:rsidRPr="004356E3" w:rsidRDefault="009A0062" w:rsidP="0030620E">
            <w:pPr>
              <w:pStyle w:val="Tabletext"/>
              <w:rPr>
                <w:ins w:id="4554" w:author="USA - June 2026" w:date="2026-03-06T11:52:00Z" w16du:dateUtc="2026-03-06T19:52:00Z"/>
                <w:rFonts w:eastAsiaTheme="minorEastAsia"/>
                <w:highlight w:val="green"/>
              </w:rPr>
              <w:pPrChange w:id="4555"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56" w:author="USA - June 2026" w:date="2026-03-06T11:52:00Z" w16du:dateUtc="2026-03-06T19:52:00Z">
              <w:r w:rsidRPr="004356E3">
                <w:rPr>
                  <w:rFonts w:eastAsiaTheme="minorEastAsia"/>
                  <w:highlight w:val="green"/>
                </w:rPr>
                <w:t>-6.7</w:t>
              </w:r>
            </w:ins>
          </w:p>
        </w:tc>
        <w:tc>
          <w:tcPr>
            <w:tcW w:w="1181" w:type="dxa"/>
            <w:tcBorders>
              <w:top w:val="nil"/>
              <w:left w:val="nil"/>
              <w:bottom w:val="single" w:sz="4" w:space="0" w:color="auto"/>
              <w:right w:val="single" w:sz="4" w:space="0" w:color="auto"/>
            </w:tcBorders>
            <w:vAlign w:val="center"/>
            <w:hideMark/>
            <w:tcPrChange w:id="4557"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3D4FB817" w14:textId="77777777" w:rsidR="009A0062" w:rsidRPr="004356E3" w:rsidRDefault="009A0062" w:rsidP="0030620E">
            <w:pPr>
              <w:pStyle w:val="Tabletext"/>
              <w:rPr>
                <w:ins w:id="4558" w:author="USA - June 2026" w:date="2026-03-06T11:52:00Z" w16du:dateUtc="2026-03-06T19:52:00Z"/>
                <w:rFonts w:eastAsiaTheme="minorEastAsia"/>
                <w:highlight w:val="green"/>
              </w:rPr>
              <w:pPrChange w:id="455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60" w:author="USA - June 2026" w:date="2026-03-06T11:52:00Z" w16du:dateUtc="2026-03-06T19:52:00Z">
              <w:r w:rsidRPr="004356E3">
                <w:rPr>
                  <w:rFonts w:eastAsiaTheme="minorEastAsia"/>
                  <w:highlight w:val="green"/>
                </w:rPr>
                <w:t>13.1</w:t>
              </w:r>
            </w:ins>
          </w:p>
        </w:tc>
        <w:tc>
          <w:tcPr>
            <w:tcW w:w="1181" w:type="dxa"/>
            <w:tcBorders>
              <w:top w:val="nil"/>
              <w:left w:val="nil"/>
              <w:bottom w:val="single" w:sz="4" w:space="0" w:color="auto"/>
              <w:right w:val="single" w:sz="4" w:space="0" w:color="auto"/>
            </w:tcBorders>
            <w:vAlign w:val="center"/>
            <w:hideMark/>
            <w:tcPrChange w:id="4561"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36562219" w14:textId="77777777" w:rsidR="009A0062" w:rsidRPr="004356E3" w:rsidRDefault="009A0062" w:rsidP="0030620E">
            <w:pPr>
              <w:pStyle w:val="Tabletext"/>
              <w:rPr>
                <w:ins w:id="4562" w:author="USA - June 2026" w:date="2026-03-06T11:52:00Z" w16du:dateUtc="2026-03-06T19:52:00Z"/>
                <w:rFonts w:eastAsiaTheme="minorEastAsia"/>
                <w:highlight w:val="green"/>
              </w:rPr>
              <w:pPrChange w:id="456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64" w:author="USA - June 2026" w:date="2026-03-06T11:52:00Z" w16du:dateUtc="2026-03-06T19:52:00Z">
              <w:r w:rsidRPr="004356E3">
                <w:rPr>
                  <w:rFonts w:eastAsiaTheme="minorEastAsia"/>
                  <w:highlight w:val="green"/>
                </w:rPr>
                <w:t>33.0</w:t>
              </w:r>
            </w:ins>
          </w:p>
        </w:tc>
        <w:tc>
          <w:tcPr>
            <w:tcW w:w="1181" w:type="dxa"/>
            <w:tcBorders>
              <w:top w:val="nil"/>
              <w:left w:val="nil"/>
              <w:bottom w:val="single" w:sz="4" w:space="0" w:color="auto"/>
              <w:right w:val="single" w:sz="4" w:space="0" w:color="auto"/>
            </w:tcBorders>
            <w:vAlign w:val="center"/>
            <w:hideMark/>
            <w:tcPrChange w:id="4565"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2166E776" w14:textId="77777777" w:rsidR="009A0062" w:rsidRPr="004356E3" w:rsidRDefault="009A0062" w:rsidP="0030620E">
            <w:pPr>
              <w:pStyle w:val="Tabletext"/>
              <w:rPr>
                <w:ins w:id="4566" w:author="USA - June 2026" w:date="2026-03-06T11:52:00Z" w16du:dateUtc="2026-03-06T19:52:00Z"/>
                <w:rFonts w:eastAsiaTheme="minorEastAsia"/>
                <w:highlight w:val="green"/>
              </w:rPr>
              <w:pPrChange w:id="456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68" w:author="USA - June 2026" w:date="2026-03-06T11:52:00Z" w16du:dateUtc="2026-03-06T19:52:00Z">
              <w:r w:rsidRPr="004356E3">
                <w:rPr>
                  <w:rFonts w:eastAsiaTheme="minorEastAsia"/>
                  <w:highlight w:val="green"/>
                </w:rPr>
                <w:t>46.3</w:t>
              </w:r>
            </w:ins>
          </w:p>
        </w:tc>
        <w:tc>
          <w:tcPr>
            <w:tcW w:w="1181" w:type="dxa"/>
            <w:tcBorders>
              <w:top w:val="nil"/>
              <w:left w:val="nil"/>
              <w:bottom w:val="single" w:sz="4" w:space="0" w:color="auto"/>
              <w:right w:val="single" w:sz="4" w:space="0" w:color="auto"/>
            </w:tcBorders>
            <w:vAlign w:val="center"/>
            <w:hideMark/>
            <w:tcPrChange w:id="4569"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03CA4D32" w14:textId="77777777" w:rsidR="009A0062" w:rsidRPr="004356E3" w:rsidRDefault="009A0062" w:rsidP="0030620E">
            <w:pPr>
              <w:pStyle w:val="Tabletext"/>
              <w:rPr>
                <w:ins w:id="4570" w:author="USA - June 2026" w:date="2026-03-06T11:52:00Z" w16du:dateUtc="2026-03-06T19:52:00Z"/>
                <w:rFonts w:eastAsiaTheme="minorEastAsia"/>
                <w:highlight w:val="green"/>
              </w:rPr>
              <w:pPrChange w:id="457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72" w:author="USA - June 2026" w:date="2026-03-06T11:52:00Z" w16du:dateUtc="2026-03-06T19:52:00Z">
              <w:r w:rsidRPr="004356E3">
                <w:rPr>
                  <w:rFonts w:eastAsiaTheme="minorEastAsia"/>
                  <w:highlight w:val="green"/>
                </w:rPr>
                <w:t>59.5</w:t>
              </w:r>
            </w:ins>
          </w:p>
        </w:tc>
      </w:tr>
      <w:tr w:rsidR="009A0062" w:rsidRPr="004356E3" w14:paraId="65676F86" w14:textId="77777777" w:rsidTr="00124C35">
        <w:tblPrEx>
          <w:tblPrExChange w:id="4573" w:author="USA - June 2026" w:date="2026-03-06T11:53:00Z" w16du:dateUtc="2026-03-06T19:53:00Z">
            <w:tblPrEx>
              <w:tblW w:w="10222" w:type="dxa"/>
            </w:tblPrEx>
          </w:tblPrExChange>
        </w:tblPrEx>
        <w:trPr>
          <w:trHeight w:val="552"/>
          <w:jc w:val="center"/>
          <w:ins w:id="4574" w:author="USA - June 2026" w:date="2026-03-06T11:52:00Z"/>
          <w:trPrChange w:id="4575" w:author="USA - June 2026" w:date="2026-03-06T11:53:00Z" w16du:dateUtc="2026-03-06T19:53:00Z">
            <w:trPr>
              <w:trHeight w:val="552"/>
            </w:trPr>
          </w:trPrChange>
        </w:trPr>
        <w:tc>
          <w:tcPr>
            <w:tcW w:w="2880" w:type="dxa"/>
            <w:tcBorders>
              <w:top w:val="nil"/>
              <w:left w:val="single" w:sz="4" w:space="0" w:color="auto"/>
              <w:bottom w:val="single" w:sz="4" w:space="0" w:color="auto"/>
              <w:right w:val="single" w:sz="4" w:space="0" w:color="auto"/>
            </w:tcBorders>
            <w:vAlign w:val="bottom"/>
            <w:hideMark/>
            <w:tcPrChange w:id="4576" w:author="USA - June 2026" w:date="2026-03-06T11:53:00Z" w16du:dateUtc="2026-03-06T19:53:00Z">
              <w:tcPr>
                <w:tcW w:w="2880" w:type="dxa"/>
                <w:tcBorders>
                  <w:top w:val="nil"/>
                  <w:left w:val="single" w:sz="4" w:space="0" w:color="auto"/>
                  <w:bottom w:val="single" w:sz="4" w:space="0" w:color="auto"/>
                  <w:right w:val="single" w:sz="4" w:space="0" w:color="auto"/>
                </w:tcBorders>
                <w:vAlign w:val="bottom"/>
                <w:hideMark/>
              </w:tcPr>
            </w:tcPrChange>
          </w:tcPr>
          <w:p w14:paraId="3AE06B30" w14:textId="7D535829" w:rsidR="009A0062" w:rsidRPr="004356E3" w:rsidRDefault="009A0062" w:rsidP="0030620E">
            <w:pPr>
              <w:pStyle w:val="Tabletext"/>
              <w:rPr>
                <w:ins w:id="4577" w:author="USA - June 2026" w:date="2026-03-06T11:52:00Z" w16du:dateUtc="2026-03-06T19:52:00Z"/>
                <w:rFonts w:eastAsiaTheme="minorEastAsia"/>
                <w:highlight w:val="green"/>
              </w:rPr>
              <w:pPrChange w:id="4578"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579" w:author="USA - June 2026" w:date="2026-03-06T11:52:00Z" w16du:dateUtc="2026-03-06T19:52:00Z">
              <w:r w:rsidRPr="004356E3">
                <w:rPr>
                  <w:rFonts w:eastAsiaTheme="minorEastAsia"/>
                  <w:highlight w:val="green"/>
                </w:rPr>
                <w:t xml:space="preserve">Number of Devices for Traditional Bldgs (dB) BEFORE exceeding IMT BS Receiver </w:t>
              </w:r>
            </w:ins>
            <w:ins w:id="4580" w:author="USA - June 2026" w:date="2026-03-09T22:09:00Z" w16du:dateUtc="2026-03-10T05:09:00Z">
              <w:r w:rsidR="00C95EFA" w:rsidRPr="004356E3">
                <w:rPr>
                  <w:rFonts w:eastAsiaTheme="minorEastAsia"/>
                  <w:highlight w:val="green"/>
                </w:rPr>
                <w:t>b</w:t>
              </w:r>
            </w:ins>
            <w:ins w:id="4581" w:author="USA - June 2026" w:date="2026-03-09T22:08:00Z" w16du:dateUtc="2026-03-10T05:08:00Z">
              <w:r w:rsidR="00C95EFA" w:rsidRPr="004356E3">
                <w:rPr>
                  <w:rFonts w:eastAsiaTheme="minorEastAsia"/>
                  <w:highlight w:val="green"/>
                </w:rPr>
                <w:t xml:space="preserve">locking </w:t>
              </w:r>
            </w:ins>
            <w:ins w:id="4582" w:author="USA - June 2026" w:date="2026-03-09T22:09:00Z" w16du:dateUtc="2026-03-10T05:09:00Z">
              <w:r w:rsidR="00C95EFA" w:rsidRPr="004356E3">
                <w:rPr>
                  <w:rFonts w:eastAsiaTheme="minorEastAsia"/>
                  <w:highlight w:val="green"/>
                </w:rPr>
                <w:t>t</w:t>
              </w:r>
            </w:ins>
            <w:ins w:id="4583" w:author="USA - June 2026" w:date="2026-03-09T22:08:00Z" w16du:dateUtc="2026-03-10T05:08:00Z">
              <w:r w:rsidR="00C95EFA" w:rsidRPr="004356E3">
                <w:rPr>
                  <w:rFonts w:eastAsiaTheme="minorEastAsia"/>
                  <w:highlight w:val="green"/>
                </w:rPr>
                <w:t>hreshold at REFSE</w:t>
              </w:r>
            </w:ins>
            <w:ins w:id="4584" w:author="USA - June 2026" w:date="2026-03-09T22:09:00Z" w16du:dateUtc="2026-03-10T05:09:00Z">
              <w:r w:rsidR="00C95EFA" w:rsidRPr="004356E3">
                <w:rPr>
                  <w:rFonts w:eastAsiaTheme="minorEastAsia"/>
                  <w:highlight w:val="green"/>
                </w:rPr>
                <w:t>NSE</w:t>
              </w:r>
            </w:ins>
          </w:p>
        </w:tc>
        <w:tc>
          <w:tcPr>
            <w:tcW w:w="1181" w:type="dxa"/>
            <w:tcBorders>
              <w:top w:val="nil"/>
              <w:left w:val="nil"/>
              <w:bottom w:val="single" w:sz="4" w:space="0" w:color="auto"/>
              <w:right w:val="single" w:sz="4" w:space="0" w:color="auto"/>
            </w:tcBorders>
            <w:vAlign w:val="center"/>
            <w:hideMark/>
            <w:tcPrChange w:id="4585"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4E7CDDEA" w14:textId="77777777" w:rsidR="009A0062" w:rsidRPr="004356E3" w:rsidRDefault="009A0062" w:rsidP="0030620E">
            <w:pPr>
              <w:pStyle w:val="Tabletext"/>
              <w:rPr>
                <w:ins w:id="4586" w:author="USA - June 2026" w:date="2026-03-06T11:52:00Z" w16du:dateUtc="2026-03-06T19:52:00Z"/>
                <w:rFonts w:eastAsiaTheme="minorEastAsia"/>
                <w:highlight w:val="green"/>
              </w:rPr>
              <w:pPrChange w:id="458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88" w:author="USA - June 2026" w:date="2026-03-06T11:52:00Z" w16du:dateUtc="2026-03-06T19:52:00Z">
              <w:r w:rsidRPr="004356E3">
                <w:rPr>
                  <w:rFonts w:eastAsiaTheme="minorEastAsia"/>
                  <w:highlight w:val="green"/>
                </w:rPr>
                <w:t xml:space="preserve">                                0 </w:t>
              </w:r>
            </w:ins>
          </w:p>
        </w:tc>
        <w:tc>
          <w:tcPr>
            <w:tcW w:w="1181" w:type="dxa"/>
            <w:tcBorders>
              <w:top w:val="nil"/>
              <w:left w:val="nil"/>
              <w:bottom w:val="single" w:sz="4" w:space="0" w:color="auto"/>
              <w:right w:val="single" w:sz="4" w:space="0" w:color="auto"/>
            </w:tcBorders>
            <w:vAlign w:val="center"/>
            <w:hideMark/>
            <w:tcPrChange w:id="4589" w:author="USA - June 2026" w:date="2026-03-06T11:53:00Z" w16du:dateUtc="2026-03-06T19:53:00Z">
              <w:tcPr>
                <w:tcW w:w="1181" w:type="dxa"/>
                <w:tcBorders>
                  <w:top w:val="nil"/>
                  <w:left w:val="nil"/>
                  <w:bottom w:val="single" w:sz="4" w:space="0" w:color="auto"/>
                  <w:right w:val="single" w:sz="4" w:space="0" w:color="auto"/>
                </w:tcBorders>
                <w:vAlign w:val="center"/>
                <w:hideMark/>
              </w:tcPr>
            </w:tcPrChange>
          </w:tcPr>
          <w:p w14:paraId="275A43CF" w14:textId="77777777" w:rsidR="009A0062" w:rsidRPr="004356E3" w:rsidRDefault="009A0062" w:rsidP="0030620E">
            <w:pPr>
              <w:pStyle w:val="Tabletext"/>
              <w:rPr>
                <w:ins w:id="4590" w:author="USA - June 2026" w:date="2026-03-06T11:52:00Z" w16du:dateUtc="2026-03-06T19:52:00Z"/>
                <w:rFonts w:eastAsiaTheme="minorEastAsia"/>
                <w:highlight w:val="green"/>
              </w:rPr>
              <w:pPrChange w:id="459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92" w:author="USA - June 2026" w:date="2026-03-06T11:52:00Z" w16du:dateUtc="2026-03-06T19:52:00Z">
              <w:r w:rsidRPr="004356E3">
                <w:rPr>
                  <w:rFonts w:eastAsiaTheme="minorEastAsia"/>
                  <w:highlight w:val="green"/>
                </w:rPr>
                <w:t xml:space="preserve">                              20 </w:t>
              </w:r>
            </w:ins>
          </w:p>
        </w:tc>
        <w:tc>
          <w:tcPr>
            <w:tcW w:w="1181" w:type="dxa"/>
            <w:tcBorders>
              <w:top w:val="nil"/>
              <w:left w:val="nil"/>
              <w:bottom w:val="single" w:sz="4" w:space="0" w:color="auto"/>
              <w:right w:val="single" w:sz="4" w:space="0" w:color="auto"/>
            </w:tcBorders>
            <w:vAlign w:val="center"/>
            <w:hideMark/>
            <w:tcPrChange w:id="4593" w:author="USA - June 2026" w:date="2026-03-06T11:53:00Z" w16du:dateUtc="2026-03-06T19:53:00Z">
              <w:tcPr>
                <w:tcW w:w="1660" w:type="dxa"/>
                <w:gridSpan w:val="2"/>
                <w:tcBorders>
                  <w:top w:val="nil"/>
                  <w:left w:val="nil"/>
                  <w:bottom w:val="single" w:sz="4" w:space="0" w:color="auto"/>
                  <w:right w:val="single" w:sz="4" w:space="0" w:color="auto"/>
                </w:tcBorders>
                <w:vAlign w:val="center"/>
                <w:hideMark/>
              </w:tcPr>
            </w:tcPrChange>
          </w:tcPr>
          <w:p w14:paraId="4CE821F5" w14:textId="77777777" w:rsidR="009A0062" w:rsidRPr="004356E3" w:rsidRDefault="009A0062" w:rsidP="0030620E">
            <w:pPr>
              <w:pStyle w:val="Tabletext"/>
              <w:rPr>
                <w:ins w:id="4594" w:author="USA - June 2026" w:date="2026-03-06T11:52:00Z" w16du:dateUtc="2026-03-06T19:52:00Z"/>
                <w:rFonts w:eastAsiaTheme="minorEastAsia"/>
                <w:highlight w:val="green"/>
              </w:rPr>
              <w:pPrChange w:id="4595"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596" w:author="USA - June 2026" w:date="2026-03-06T11:52:00Z" w16du:dateUtc="2026-03-06T19:52:00Z">
              <w:r w:rsidRPr="004356E3">
                <w:rPr>
                  <w:rFonts w:eastAsiaTheme="minorEastAsia"/>
                  <w:highlight w:val="green"/>
                </w:rPr>
                <w:t xml:space="preserve">                     2,013 </w:t>
              </w:r>
            </w:ins>
          </w:p>
        </w:tc>
        <w:tc>
          <w:tcPr>
            <w:tcW w:w="1181" w:type="dxa"/>
            <w:tcBorders>
              <w:top w:val="nil"/>
              <w:left w:val="nil"/>
              <w:bottom w:val="single" w:sz="4" w:space="0" w:color="auto"/>
              <w:right w:val="single" w:sz="4" w:space="0" w:color="auto"/>
            </w:tcBorders>
            <w:vAlign w:val="center"/>
            <w:hideMark/>
            <w:tcPrChange w:id="4597"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006B91F8" w14:textId="77777777" w:rsidR="009A0062" w:rsidRPr="004356E3" w:rsidRDefault="009A0062" w:rsidP="0030620E">
            <w:pPr>
              <w:pStyle w:val="Tabletext"/>
              <w:rPr>
                <w:ins w:id="4598" w:author="USA - June 2026" w:date="2026-03-06T11:52:00Z" w16du:dateUtc="2026-03-06T19:52:00Z"/>
                <w:rFonts w:eastAsiaTheme="minorEastAsia"/>
                <w:highlight w:val="green"/>
              </w:rPr>
              <w:pPrChange w:id="459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00" w:author="USA - June 2026" w:date="2026-03-06T11:52:00Z" w16du:dateUtc="2026-03-06T19:52:00Z">
              <w:r w:rsidRPr="004356E3">
                <w:rPr>
                  <w:rFonts w:eastAsiaTheme="minorEastAsia"/>
                  <w:highlight w:val="green"/>
                </w:rPr>
                <w:t xml:space="preserve">                   42,261 </w:t>
              </w:r>
            </w:ins>
          </w:p>
        </w:tc>
        <w:tc>
          <w:tcPr>
            <w:tcW w:w="1181" w:type="dxa"/>
            <w:tcBorders>
              <w:top w:val="nil"/>
              <w:left w:val="nil"/>
              <w:bottom w:val="single" w:sz="4" w:space="0" w:color="auto"/>
              <w:right w:val="single" w:sz="4" w:space="0" w:color="auto"/>
            </w:tcBorders>
            <w:vAlign w:val="center"/>
            <w:hideMark/>
            <w:tcPrChange w:id="4601" w:author="USA - June 2026" w:date="2026-03-06T11:53:00Z" w16du:dateUtc="2026-03-06T19:53:00Z">
              <w:tcPr>
                <w:tcW w:w="1660" w:type="dxa"/>
                <w:gridSpan w:val="3"/>
                <w:tcBorders>
                  <w:top w:val="nil"/>
                  <w:left w:val="nil"/>
                  <w:bottom w:val="single" w:sz="4" w:space="0" w:color="auto"/>
                  <w:right w:val="single" w:sz="4" w:space="0" w:color="auto"/>
                </w:tcBorders>
                <w:vAlign w:val="center"/>
                <w:hideMark/>
              </w:tcPr>
            </w:tcPrChange>
          </w:tcPr>
          <w:p w14:paraId="39CB8207" w14:textId="77777777" w:rsidR="009A0062" w:rsidRPr="004356E3" w:rsidRDefault="009A0062" w:rsidP="0030620E">
            <w:pPr>
              <w:pStyle w:val="Tabletext"/>
              <w:rPr>
                <w:ins w:id="4602" w:author="USA - June 2026" w:date="2026-03-06T11:52:00Z" w16du:dateUtc="2026-03-06T19:52:00Z"/>
                <w:rFonts w:eastAsiaTheme="minorEastAsia"/>
                <w:highlight w:val="green"/>
              </w:rPr>
              <w:pPrChange w:id="460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04" w:author="USA - June 2026" w:date="2026-03-06T11:52:00Z" w16du:dateUtc="2026-03-06T19:52:00Z">
              <w:r w:rsidRPr="004356E3">
                <w:rPr>
                  <w:rFonts w:eastAsiaTheme="minorEastAsia"/>
                  <w:highlight w:val="green"/>
                </w:rPr>
                <w:t xml:space="preserve">                 885,397 </w:t>
              </w:r>
            </w:ins>
          </w:p>
        </w:tc>
      </w:tr>
    </w:tbl>
    <w:p w14:paraId="0BAC7475" w14:textId="77777777" w:rsidR="00124C35" w:rsidRPr="004356E3" w:rsidRDefault="00124C35" w:rsidP="0030620E">
      <w:pPr>
        <w:shd w:val="clear" w:color="auto" w:fill="FFFFFF" w:themeFill="background1"/>
        <w:tabs>
          <w:tab w:val="clear" w:pos="1134"/>
          <w:tab w:val="clear" w:pos="1871"/>
          <w:tab w:val="clear" w:pos="2268"/>
        </w:tabs>
        <w:overflowPunct/>
        <w:autoSpaceDE/>
        <w:autoSpaceDN/>
        <w:adjustRightInd/>
        <w:spacing w:before="0"/>
        <w:jc w:val="center"/>
        <w:textAlignment w:val="auto"/>
        <w:rPr>
          <w:ins w:id="4605" w:author="USA - June 2026" w:date="2026-03-06T11:57:00Z" w16du:dateUtc="2026-03-06T19:57:00Z"/>
          <w:highlight w:val="green"/>
        </w:rPr>
        <w:pPrChange w:id="460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p>
    <w:p w14:paraId="22A1FB51" w14:textId="0D5A47BA" w:rsidR="00926388" w:rsidRPr="004356E3" w:rsidRDefault="00926388" w:rsidP="0030620E">
      <w:pPr>
        <w:pStyle w:val="Caption"/>
        <w:keepNext/>
        <w:shd w:val="clear" w:color="auto" w:fill="FFFFFF" w:themeFill="background1"/>
        <w:jc w:val="center"/>
        <w:rPr>
          <w:ins w:id="4607" w:author="USA - June 2026" w:date="2026-03-06T12:01:00Z" w16du:dateUtc="2026-03-06T20:01:00Z"/>
          <w:bCs/>
          <w:sz w:val="20"/>
          <w:highlight w:val="green"/>
          <w:rPrChange w:id="4608" w:author="USA - June 2026" w:date="2026-03-06T12:02:00Z" w16du:dateUtc="2026-03-06T20:02:00Z">
            <w:rPr>
              <w:ins w:id="4609" w:author="USA - June 2026" w:date="2026-03-06T12:01:00Z" w16du:dateUtc="2026-03-06T20:01:00Z"/>
            </w:rPr>
          </w:rPrChange>
        </w:rPr>
        <w:pPrChange w:id="4610" w:author="USA - June 2026" w:date="2026-03-09T21:28:00Z" w16du:dateUtc="2026-03-10T04:28:00Z">
          <w:pPr/>
        </w:pPrChange>
      </w:pPr>
      <w:ins w:id="4611" w:author="USA - June 2026" w:date="2026-03-06T12:01:00Z" w16du:dateUtc="2026-03-06T20:01:00Z">
        <w:r w:rsidRPr="004356E3">
          <w:rPr>
            <w:b w:val="0"/>
            <w:bCs/>
            <w:sz w:val="20"/>
            <w:highlight w:val="green"/>
            <w:rPrChange w:id="4612" w:author="USA - June 2026" w:date="2026-03-06T12:01:00Z" w16du:dateUtc="2026-03-06T20:01:00Z">
              <w:rPr/>
            </w:rPrChange>
          </w:rPr>
          <w:t>TABLE A2.</w:t>
        </w:r>
        <w:r w:rsidRPr="004356E3">
          <w:rPr>
            <w:b w:val="0"/>
            <w:bCs/>
            <w:sz w:val="20"/>
            <w:highlight w:val="green"/>
          </w:rPr>
          <w:t>8</w:t>
        </w:r>
      </w:ins>
      <w:ins w:id="4613" w:author="USA - June 2026" w:date="2026-03-06T12:02:00Z" w16du:dateUtc="2026-03-06T20:02:00Z">
        <w:r w:rsidRPr="004356E3">
          <w:rPr>
            <w:b w:val="0"/>
            <w:bCs/>
            <w:sz w:val="20"/>
            <w:highlight w:val="green"/>
          </w:rPr>
          <w:br/>
          <w:t xml:space="preserve">Blocking impact study of WPT device on IMT </w:t>
        </w:r>
      </w:ins>
      <w:r w:rsidR="007457BD" w:rsidRPr="004356E3">
        <w:rPr>
          <w:b w:val="0"/>
          <w:bCs/>
          <w:sz w:val="20"/>
          <w:highlight w:val="green"/>
        </w:rPr>
        <w:t>BS</w:t>
      </w:r>
    </w:p>
    <w:tbl>
      <w:tblPr>
        <w:tblW w:w="7544" w:type="dxa"/>
        <w:jc w:val="center"/>
        <w:tblLook w:val="04A0" w:firstRow="1" w:lastRow="0" w:firstColumn="1" w:lastColumn="0" w:noHBand="0" w:noVBand="1"/>
        <w:tblPrChange w:id="4614" w:author="USA - June 2026" w:date="2026-03-06T11:59:00Z" w16du:dateUtc="2026-03-06T19:59:00Z">
          <w:tblPr>
            <w:tblW w:w="8038" w:type="dxa"/>
            <w:tblLook w:val="04A0" w:firstRow="1" w:lastRow="0" w:firstColumn="1" w:lastColumn="0" w:noHBand="0" w:noVBand="1"/>
          </w:tblPr>
        </w:tblPrChange>
      </w:tblPr>
      <w:tblGrid>
        <w:gridCol w:w="2880"/>
        <w:gridCol w:w="1166"/>
        <w:gridCol w:w="1166"/>
        <w:gridCol w:w="1166"/>
        <w:gridCol w:w="1166"/>
        <w:tblGridChange w:id="4615">
          <w:tblGrid>
            <w:gridCol w:w="2880"/>
            <w:gridCol w:w="1166"/>
            <w:gridCol w:w="1166"/>
            <w:gridCol w:w="1166"/>
            <w:gridCol w:w="1166"/>
            <w:gridCol w:w="494"/>
          </w:tblGrid>
        </w:tblGridChange>
      </w:tblGrid>
      <w:tr w:rsidR="00A57AE6" w:rsidRPr="004356E3" w14:paraId="7A277692" w14:textId="77777777" w:rsidTr="00536915">
        <w:trPr>
          <w:trHeight w:val="261"/>
          <w:jc w:val="center"/>
          <w:ins w:id="4616" w:author="USA - June 2026" w:date="2026-03-06T11:58:00Z"/>
          <w:trPrChange w:id="4617" w:author="USA - June 2026" w:date="2026-03-06T11:59:00Z" w16du:dateUtc="2026-03-06T19:59:00Z">
            <w:trPr>
              <w:trHeight w:val="261"/>
            </w:trPr>
          </w:trPrChange>
        </w:trPr>
        <w:tc>
          <w:tcPr>
            <w:tcW w:w="2880" w:type="dxa"/>
            <w:tcBorders>
              <w:top w:val="single" w:sz="4" w:space="0" w:color="auto"/>
              <w:left w:val="single" w:sz="4" w:space="0" w:color="auto"/>
              <w:bottom w:val="single" w:sz="4" w:space="0" w:color="auto"/>
              <w:right w:val="single" w:sz="4" w:space="0" w:color="auto"/>
            </w:tcBorders>
            <w:vAlign w:val="bottom"/>
            <w:tcPrChange w:id="4618" w:author="USA - June 2026" w:date="2026-03-06T11:59:00Z" w16du:dateUtc="2026-03-06T19:59:00Z">
              <w:tcPr>
                <w:tcW w:w="2880" w:type="dxa"/>
                <w:tcBorders>
                  <w:top w:val="single" w:sz="4" w:space="0" w:color="auto"/>
                  <w:left w:val="single" w:sz="4" w:space="0" w:color="auto"/>
                  <w:bottom w:val="single" w:sz="4" w:space="0" w:color="auto"/>
                  <w:right w:val="single" w:sz="4" w:space="0" w:color="auto"/>
                </w:tcBorders>
                <w:vAlign w:val="bottom"/>
              </w:tcPr>
            </w:tcPrChange>
          </w:tcPr>
          <w:p w14:paraId="73A6C153" w14:textId="65CB5684" w:rsidR="00A57AE6" w:rsidRPr="004356E3" w:rsidRDefault="00A57AE6" w:rsidP="0054691E">
            <w:pPr>
              <w:pStyle w:val="Tabletext"/>
              <w:rPr>
                <w:ins w:id="4619" w:author="USA - June 2026" w:date="2026-03-06T11:58:00Z" w16du:dateUtc="2026-03-06T19:58:00Z"/>
                <w:rFonts w:eastAsiaTheme="minorEastAsia"/>
                <w:highlight w:val="green"/>
              </w:rPr>
              <w:pPrChange w:id="4620"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621" w:author="USA - June 2026" w:date="2026-03-06T11:58:00Z" w16du:dateUtc="2026-03-06T19:58:00Z">
              <w:r w:rsidRPr="004356E3">
                <w:rPr>
                  <w:rFonts w:eastAsiaTheme="minorEastAsia"/>
                  <w:highlight w:val="green"/>
                </w:rPr>
                <w:t>Distance from IMT BS Antenna (m)</w:t>
              </w:r>
            </w:ins>
          </w:p>
        </w:tc>
        <w:tc>
          <w:tcPr>
            <w:tcW w:w="1166" w:type="dxa"/>
            <w:tcBorders>
              <w:top w:val="single" w:sz="4" w:space="0" w:color="auto"/>
              <w:left w:val="nil"/>
              <w:bottom w:val="single" w:sz="4" w:space="0" w:color="auto"/>
              <w:right w:val="single" w:sz="4" w:space="0" w:color="auto"/>
            </w:tcBorders>
            <w:vAlign w:val="center"/>
            <w:tcPrChange w:id="4622" w:author="USA - June 2026" w:date="2026-03-06T11:59:00Z" w16du:dateUtc="2026-03-06T19:59:00Z">
              <w:tcPr>
                <w:tcW w:w="1166" w:type="dxa"/>
                <w:tcBorders>
                  <w:top w:val="single" w:sz="4" w:space="0" w:color="auto"/>
                  <w:left w:val="nil"/>
                  <w:bottom w:val="single" w:sz="4" w:space="0" w:color="auto"/>
                  <w:right w:val="single" w:sz="4" w:space="0" w:color="auto"/>
                </w:tcBorders>
                <w:vAlign w:val="center"/>
              </w:tcPr>
            </w:tcPrChange>
          </w:tcPr>
          <w:p w14:paraId="5F538EDA" w14:textId="44C3016F" w:rsidR="00A57AE6" w:rsidRPr="004356E3" w:rsidRDefault="00A57AE6" w:rsidP="0054691E">
            <w:pPr>
              <w:pStyle w:val="Tabletext"/>
              <w:rPr>
                <w:ins w:id="4623" w:author="USA - June 2026" w:date="2026-03-06T11:58:00Z" w16du:dateUtc="2026-03-06T19:58:00Z"/>
                <w:rFonts w:eastAsiaTheme="minorEastAsia"/>
                <w:highlight w:val="green"/>
              </w:rPr>
              <w:pPrChange w:id="4624"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25" w:author="USA - June 2026" w:date="2026-03-06T11:58:00Z" w16du:dateUtc="2026-03-06T19:58:00Z">
              <w:r w:rsidRPr="004356E3">
                <w:rPr>
                  <w:rFonts w:eastAsiaTheme="minorEastAsia"/>
                  <w:highlight w:val="green"/>
                </w:rPr>
                <w:t>10.00</w:t>
              </w:r>
            </w:ins>
          </w:p>
        </w:tc>
        <w:tc>
          <w:tcPr>
            <w:tcW w:w="1166" w:type="dxa"/>
            <w:tcBorders>
              <w:top w:val="single" w:sz="4" w:space="0" w:color="auto"/>
              <w:left w:val="nil"/>
              <w:bottom w:val="single" w:sz="4" w:space="0" w:color="auto"/>
              <w:right w:val="single" w:sz="4" w:space="0" w:color="auto"/>
            </w:tcBorders>
            <w:vAlign w:val="center"/>
            <w:tcPrChange w:id="4626" w:author="USA - June 2026" w:date="2026-03-06T11:59:00Z" w16du:dateUtc="2026-03-06T19:59:00Z">
              <w:tcPr>
                <w:tcW w:w="1166" w:type="dxa"/>
                <w:tcBorders>
                  <w:top w:val="single" w:sz="4" w:space="0" w:color="auto"/>
                  <w:left w:val="nil"/>
                  <w:bottom w:val="single" w:sz="4" w:space="0" w:color="auto"/>
                  <w:right w:val="single" w:sz="4" w:space="0" w:color="auto"/>
                </w:tcBorders>
                <w:vAlign w:val="center"/>
              </w:tcPr>
            </w:tcPrChange>
          </w:tcPr>
          <w:p w14:paraId="239C2B39" w14:textId="081AE65B" w:rsidR="00A57AE6" w:rsidRPr="004356E3" w:rsidRDefault="00A57AE6" w:rsidP="0054691E">
            <w:pPr>
              <w:pStyle w:val="Tabletext"/>
              <w:rPr>
                <w:ins w:id="4627" w:author="USA - June 2026" w:date="2026-03-06T11:58:00Z" w16du:dateUtc="2026-03-06T19:58:00Z"/>
                <w:rFonts w:eastAsiaTheme="minorEastAsia"/>
                <w:highlight w:val="green"/>
              </w:rPr>
              <w:pPrChange w:id="4628"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29" w:author="USA - June 2026" w:date="2026-03-06T11:58:00Z" w16du:dateUtc="2026-03-06T19:58:00Z">
              <w:r w:rsidRPr="004356E3">
                <w:rPr>
                  <w:rFonts w:eastAsiaTheme="minorEastAsia"/>
                  <w:highlight w:val="green"/>
                </w:rPr>
                <w:t>50.00</w:t>
              </w:r>
            </w:ins>
          </w:p>
        </w:tc>
        <w:tc>
          <w:tcPr>
            <w:tcW w:w="1166" w:type="dxa"/>
            <w:tcBorders>
              <w:top w:val="single" w:sz="4" w:space="0" w:color="auto"/>
              <w:left w:val="nil"/>
              <w:bottom w:val="single" w:sz="4" w:space="0" w:color="auto"/>
              <w:right w:val="single" w:sz="4" w:space="0" w:color="auto"/>
            </w:tcBorders>
            <w:vAlign w:val="center"/>
            <w:tcPrChange w:id="4630" w:author="USA - June 2026" w:date="2026-03-06T11:59:00Z" w16du:dateUtc="2026-03-06T19:59:00Z">
              <w:tcPr>
                <w:tcW w:w="1166" w:type="dxa"/>
                <w:tcBorders>
                  <w:top w:val="single" w:sz="4" w:space="0" w:color="auto"/>
                  <w:left w:val="nil"/>
                  <w:bottom w:val="single" w:sz="4" w:space="0" w:color="auto"/>
                  <w:right w:val="single" w:sz="4" w:space="0" w:color="auto"/>
                </w:tcBorders>
                <w:vAlign w:val="center"/>
              </w:tcPr>
            </w:tcPrChange>
          </w:tcPr>
          <w:p w14:paraId="3932DE02" w14:textId="0B03DB2C" w:rsidR="00A57AE6" w:rsidRPr="004356E3" w:rsidRDefault="00A57AE6" w:rsidP="0054691E">
            <w:pPr>
              <w:pStyle w:val="Tabletext"/>
              <w:rPr>
                <w:ins w:id="4631" w:author="USA - June 2026" w:date="2026-03-06T11:58:00Z" w16du:dateUtc="2026-03-06T19:58:00Z"/>
                <w:rFonts w:eastAsiaTheme="minorEastAsia"/>
                <w:highlight w:val="green"/>
              </w:rPr>
              <w:pPrChange w:id="463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33" w:author="USA - June 2026" w:date="2026-03-06T11:58:00Z" w16du:dateUtc="2026-03-06T19:58:00Z">
              <w:r w:rsidRPr="004356E3">
                <w:rPr>
                  <w:rFonts w:eastAsiaTheme="minorEastAsia"/>
                  <w:highlight w:val="green"/>
                </w:rPr>
                <w:t>100.00</w:t>
              </w:r>
            </w:ins>
          </w:p>
        </w:tc>
        <w:tc>
          <w:tcPr>
            <w:tcW w:w="1166" w:type="dxa"/>
            <w:tcBorders>
              <w:top w:val="single" w:sz="4" w:space="0" w:color="auto"/>
              <w:left w:val="nil"/>
              <w:bottom w:val="single" w:sz="4" w:space="0" w:color="auto"/>
              <w:right w:val="single" w:sz="4" w:space="0" w:color="auto"/>
            </w:tcBorders>
            <w:vAlign w:val="center"/>
            <w:tcPrChange w:id="4634" w:author="USA - June 2026" w:date="2026-03-06T11:59:00Z" w16du:dateUtc="2026-03-06T19:59:00Z">
              <w:tcPr>
                <w:tcW w:w="1660" w:type="dxa"/>
                <w:gridSpan w:val="2"/>
                <w:tcBorders>
                  <w:top w:val="single" w:sz="4" w:space="0" w:color="auto"/>
                  <w:left w:val="nil"/>
                  <w:bottom w:val="single" w:sz="4" w:space="0" w:color="auto"/>
                  <w:right w:val="single" w:sz="4" w:space="0" w:color="auto"/>
                </w:tcBorders>
                <w:vAlign w:val="center"/>
              </w:tcPr>
            </w:tcPrChange>
          </w:tcPr>
          <w:p w14:paraId="6F7BC452" w14:textId="2DFBDD9C" w:rsidR="00A57AE6" w:rsidRPr="004356E3" w:rsidRDefault="00A57AE6" w:rsidP="0054691E">
            <w:pPr>
              <w:pStyle w:val="Tabletext"/>
              <w:rPr>
                <w:ins w:id="4635" w:author="USA - June 2026" w:date="2026-03-06T11:58:00Z" w16du:dateUtc="2026-03-06T19:58:00Z"/>
                <w:rFonts w:eastAsiaTheme="minorEastAsia"/>
                <w:highlight w:val="green"/>
              </w:rPr>
              <w:pPrChange w:id="463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37" w:author="USA - June 2026" w:date="2026-03-06T11:58:00Z" w16du:dateUtc="2026-03-06T19:58:00Z">
              <w:r w:rsidRPr="004356E3">
                <w:rPr>
                  <w:rFonts w:eastAsiaTheme="minorEastAsia"/>
                  <w:highlight w:val="green"/>
                </w:rPr>
                <w:t>200.00</w:t>
              </w:r>
            </w:ins>
          </w:p>
        </w:tc>
      </w:tr>
      <w:tr w:rsidR="006F37BE" w:rsidRPr="004356E3" w14:paraId="7A9D3E20" w14:textId="77777777" w:rsidTr="00536915">
        <w:trPr>
          <w:trHeight w:val="276"/>
          <w:jc w:val="center"/>
          <w:ins w:id="4638" w:author="USA - June 2026" w:date="2026-03-06T11:58:00Z"/>
        </w:trPr>
        <w:tc>
          <w:tcPr>
            <w:tcW w:w="2880" w:type="dxa"/>
            <w:tcBorders>
              <w:top w:val="nil"/>
              <w:left w:val="single" w:sz="4" w:space="0" w:color="auto"/>
              <w:bottom w:val="single" w:sz="4" w:space="0" w:color="auto"/>
              <w:right w:val="single" w:sz="4" w:space="0" w:color="auto"/>
            </w:tcBorders>
            <w:vAlign w:val="bottom"/>
            <w:hideMark/>
          </w:tcPr>
          <w:p w14:paraId="56FCB7BF" w14:textId="77777777" w:rsidR="006F37BE" w:rsidRPr="004356E3" w:rsidRDefault="006F37BE" w:rsidP="0054691E">
            <w:pPr>
              <w:pStyle w:val="Tabletext"/>
              <w:rPr>
                <w:ins w:id="4639" w:author="USA - June 2026" w:date="2026-03-06T11:58:00Z" w16du:dateUtc="2026-03-06T19:58:00Z"/>
                <w:rFonts w:eastAsiaTheme="minorEastAsia"/>
                <w:highlight w:val="green"/>
              </w:rPr>
              <w:pPrChange w:id="4640"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641" w:author="USA - June 2026" w:date="2026-03-06T11:58:00Z" w16du:dateUtc="2026-03-06T19:58:00Z">
              <w:r w:rsidRPr="004356E3">
                <w:rPr>
                  <w:rFonts w:eastAsiaTheme="minorEastAsia"/>
                  <w:highlight w:val="green"/>
                </w:rPr>
                <w:t>Blocking Interference power allowed(dBm)</w:t>
              </w:r>
            </w:ins>
          </w:p>
        </w:tc>
        <w:tc>
          <w:tcPr>
            <w:tcW w:w="4664" w:type="dxa"/>
            <w:gridSpan w:val="4"/>
            <w:tcBorders>
              <w:top w:val="nil"/>
              <w:left w:val="nil"/>
              <w:bottom w:val="single" w:sz="4" w:space="0" w:color="auto"/>
              <w:right w:val="single" w:sz="4" w:space="0" w:color="auto"/>
            </w:tcBorders>
            <w:vAlign w:val="center"/>
            <w:hideMark/>
          </w:tcPr>
          <w:p w14:paraId="18D6919F" w14:textId="19E077BD" w:rsidR="006F37BE" w:rsidRPr="004356E3" w:rsidRDefault="006F37BE" w:rsidP="0054691E">
            <w:pPr>
              <w:pStyle w:val="Tabletext"/>
              <w:rPr>
                <w:ins w:id="4642" w:author="USA - June 2026" w:date="2026-03-06T11:58:00Z" w16du:dateUtc="2026-03-06T19:58:00Z"/>
                <w:rFonts w:eastAsiaTheme="minorEastAsia"/>
                <w:highlight w:val="green"/>
              </w:rPr>
              <w:pPrChange w:id="464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44" w:author="USA - June 2026" w:date="2026-03-06T11:58:00Z" w16du:dateUtc="2026-03-06T19:58:00Z">
              <w:r w:rsidRPr="004356E3">
                <w:rPr>
                  <w:rFonts w:eastAsiaTheme="minorEastAsia"/>
                  <w:highlight w:val="green"/>
                </w:rPr>
                <w:t>-61</w:t>
              </w:r>
            </w:ins>
          </w:p>
        </w:tc>
      </w:tr>
      <w:tr w:rsidR="006F37BE" w:rsidRPr="004356E3" w14:paraId="2690C589" w14:textId="77777777" w:rsidTr="00536915">
        <w:trPr>
          <w:trHeight w:val="276"/>
          <w:jc w:val="center"/>
          <w:ins w:id="4645" w:author="USA - June 2026" w:date="2026-03-06T11:58:00Z"/>
        </w:trPr>
        <w:tc>
          <w:tcPr>
            <w:tcW w:w="2880" w:type="dxa"/>
            <w:tcBorders>
              <w:top w:val="nil"/>
              <w:left w:val="single" w:sz="4" w:space="0" w:color="auto"/>
              <w:bottom w:val="single" w:sz="4" w:space="0" w:color="auto"/>
              <w:right w:val="single" w:sz="4" w:space="0" w:color="auto"/>
            </w:tcBorders>
            <w:vAlign w:val="bottom"/>
            <w:hideMark/>
          </w:tcPr>
          <w:p w14:paraId="7D6548C2" w14:textId="77777777" w:rsidR="006F37BE" w:rsidRPr="004356E3" w:rsidRDefault="006F37BE" w:rsidP="0054691E">
            <w:pPr>
              <w:pStyle w:val="Tabletext"/>
              <w:rPr>
                <w:ins w:id="4646" w:author="USA - June 2026" w:date="2026-03-06T11:58:00Z" w16du:dateUtc="2026-03-06T19:58:00Z"/>
                <w:rFonts w:eastAsiaTheme="minorEastAsia"/>
                <w:highlight w:val="green"/>
              </w:rPr>
              <w:pPrChange w:id="4647"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648" w:author="USA - June 2026" w:date="2026-03-06T11:58:00Z" w16du:dateUtc="2026-03-06T19:58:00Z">
              <w:r w:rsidRPr="004356E3">
                <w:rPr>
                  <w:rFonts w:eastAsiaTheme="minorEastAsia"/>
                  <w:highlight w:val="green"/>
                </w:rPr>
                <w:t>IMT BS Antenna Gain at Horizontal (dBi)</w:t>
              </w:r>
            </w:ins>
          </w:p>
        </w:tc>
        <w:tc>
          <w:tcPr>
            <w:tcW w:w="4664" w:type="dxa"/>
            <w:gridSpan w:val="4"/>
            <w:tcBorders>
              <w:top w:val="nil"/>
              <w:left w:val="nil"/>
              <w:bottom w:val="single" w:sz="4" w:space="0" w:color="auto"/>
              <w:right w:val="single" w:sz="4" w:space="0" w:color="auto"/>
            </w:tcBorders>
            <w:vAlign w:val="center"/>
            <w:hideMark/>
          </w:tcPr>
          <w:p w14:paraId="1B51A76D" w14:textId="4DEEAB87" w:rsidR="006F37BE" w:rsidRPr="004356E3" w:rsidRDefault="006F37BE" w:rsidP="0054691E">
            <w:pPr>
              <w:pStyle w:val="Tabletext"/>
              <w:rPr>
                <w:ins w:id="4649" w:author="USA - June 2026" w:date="2026-03-06T11:58:00Z" w16du:dateUtc="2026-03-06T19:58:00Z"/>
                <w:rFonts w:eastAsiaTheme="minorEastAsia"/>
                <w:highlight w:val="green"/>
              </w:rPr>
              <w:pPrChange w:id="465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51" w:author="USA - June 2026" w:date="2026-03-06T11:58:00Z" w16du:dateUtc="2026-03-06T19:58:00Z">
              <w:r w:rsidRPr="004356E3">
                <w:rPr>
                  <w:rFonts w:eastAsiaTheme="minorEastAsia"/>
                  <w:highlight w:val="green"/>
                </w:rPr>
                <w:t>0.00</w:t>
              </w:r>
            </w:ins>
          </w:p>
        </w:tc>
      </w:tr>
      <w:tr w:rsidR="006F37BE" w:rsidRPr="004356E3" w14:paraId="3A05F217" w14:textId="77777777" w:rsidTr="00536915">
        <w:trPr>
          <w:trHeight w:val="261"/>
          <w:jc w:val="center"/>
          <w:ins w:id="4652" w:author="USA - June 2026" w:date="2026-03-06T11:58:00Z"/>
        </w:trPr>
        <w:tc>
          <w:tcPr>
            <w:tcW w:w="2880" w:type="dxa"/>
            <w:tcBorders>
              <w:top w:val="nil"/>
              <w:left w:val="single" w:sz="4" w:space="0" w:color="auto"/>
              <w:bottom w:val="single" w:sz="4" w:space="0" w:color="auto"/>
              <w:right w:val="single" w:sz="4" w:space="0" w:color="auto"/>
            </w:tcBorders>
            <w:vAlign w:val="bottom"/>
            <w:hideMark/>
          </w:tcPr>
          <w:p w14:paraId="1AF6D072" w14:textId="77777777" w:rsidR="006F37BE" w:rsidRPr="004356E3" w:rsidRDefault="006F37BE" w:rsidP="0054691E">
            <w:pPr>
              <w:pStyle w:val="Tabletext"/>
              <w:rPr>
                <w:ins w:id="4653" w:author="USA - June 2026" w:date="2026-03-06T11:58:00Z" w16du:dateUtc="2026-03-06T19:58:00Z"/>
                <w:rFonts w:eastAsiaTheme="minorEastAsia"/>
                <w:highlight w:val="green"/>
              </w:rPr>
              <w:pPrChange w:id="4654"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655" w:author="USA - June 2026" w:date="2026-03-06T11:58:00Z" w16du:dateUtc="2026-03-06T19:58:00Z">
              <w:r w:rsidRPr="004356E3">
                <w:rPr>
                  <w:rFonts w:eastAsiaTheme="minorEastAsia"/>
                  <w:highlight w:val="green"/>
                </w:rPr>
                <w:t>Observation Bandwidth (MHz)</w:t>
              </w:r>
            </w:ins>
          </w:p>
        </w:tc>
        <w:tc>
          <w:tcPr>
            <w:tcW w:w="4664" w:type="dxa"/>
            <w:gridSpan w:val="4"/>
            <w:tcBorders>
              <w:top w:val="nil"/>
              <w:left w:val="nil"/>
              <w:bottom w:val="single" w:sz="4" w:space="0" w:color="auto"/>
              <w:right w:val="single" w:sz="4" w:space="0" w:color="auto"/>
            </w:tcBorders>
            <w:vAlign w:val="center"/>
            <w:hideMark/>
          </w:tcPr>
          <w:p w14:paraId="728D83CB" w14:textId="70A978AA" w:rsidR="006F37BE" w:rsidRPr="004356E3" w:rsidRDefault="006F37BE" w:rsidP="0054691E">
            <w:pPr>
              <w:pStyle w:val="Tabletext"/>
              <w:rPr>
                <w:ins w:id="4656" w:author="USA - June 2026" w:date="2026-03-06T11:58:00Z" w16du:dateUtc="2026-03-06T19:58:00Z"/>
                <w:rFonts w:eastAsiaTheme="minorEastAsia"/>
                <w:highlight w:val="green"/>
              </w:rPr>
              <w:pPrChange w:id="465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58" w:author="USA - June 2026" w:date="2026-03-06T11:58:00Z" w16du:dateUtc="2026-03-06T19:58:00Z">
              <w:r w:rsidRPr="004356E3">
                <w:rPr>
                  <w:rFonts w:eastAsiaTheme="minorEastAsia"/>
                  <w:highlight w:val="green"/>
                </w:rPr>
                <w:t>50.0</w:t>
              </w:r>
            </w:ins>
          </w:p>
        </w:tc>
      </w:tr>
      <w:tr w:rsidR="006F37BE" w:rsidRPr="004356E3" w14:paraId="489D6509" w14:textId="77777777" w:rsidTr="00536915">
        <w:trPr>
          <w:trHeight w:val="261"/>
          <w:jc w:val="center"/>
          <w:ins w:id="4659" w:author="USA - June 2026" w:date="2026-03-06T11:58:00Z"/>
        </w:trPr>
        <w:tc>
          <w:tcPr>
            <w:tcW w:w="2880" w:type="dxa"/>
            <w:tcBorders>
              <w:top w:val="nil"/>
              <w:left w:val="single" w:sz="4" w:space="0" w:color="auto"/>
              <w:bottom w:val="nil"/>
              <w:right w:val="single" w:sz="4" w:space="0" w:color="auto"/>
            </w:tcBorders>
            <w:vAlign w:val="bottom"/>
          </w:tcPr>
          <w:p w14:paraId="11253333" w14:textId="4AE76BD1" w:rsidR="006F37BE" w:rsidRPr="004356E3" w:rsidRDefault="006F37BE" w:rsidP="0054691E">
            <w:pPr>
              <w:pStyle w:val="Tabletext"/>
              <w:rPr>
                <w:ins w:id="4660" w:author="USA - June 2026" w:date="2026-03-06T11:58:00Z" w16du:dateUtc="2026-03-06T19:58:00Z"/>
                <w:rFonts w:eastAsiaTheme="minorEastAsia"/>
                <w:highlight w:val="green"/>
              </w:rPr>
              <w:pPrChange w:id="4661"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662" w:author="USA - June 2026" w:date="2026-03-06T11:58:00Z" w16du:dateUtc="2026-03-06T19:58:00Z">
              <w:r w:rsidRPr="004356E3">
                <w:rPr>
                  <w:rFonts w:eastAsiaTheme="minorEastAsia"/>
                  <w:highlight w:val="green"/>
                </w:rPr>
                <w:t>Atmosphere conditions</w:t>
              </w:r>
            </w:ins>
          </w:p>
        </w:tc>
        <w:tc>
          <w:tcPr>
            <w:tcW w:w="4664" w:type="dxa"/>
            <w:gridSpan w:val="4"/>
            <w:tcBorders>
              <w:top w:val="nil"/>
              <w:left w:val="nil"/>
              <w:bottom w:val="nil"/>
              <w:right w:val="single" w:sz="4" w:space="0" w:color="auto"/>
            </w:tcBorders>
            <w:vAlign w:val="center"/>
          </w:tcPr>
          <w:p w14:paraId="1EA204C3" w14:textId="6CE1BE3A" w:rsidR="006F37BE" w:rsidRPr="004356E3" w:rsidRDefault="006F37BE" w:rsidP="0054691E">
            <w:pPr>
              <w:pStyle w:val="Tabletext"/>
              <w:rPr>
                <w:ins w:id="4663" w:author="USA - June 2026" w:date="2026-03-06T11:58:00Z" w16du:dateUtc="2026-03-06T19:58:00Z"/>
                <w:rFonts w:eastAsiaTheme="minorEastAsia"/>
                <w:highlight w:val="green"/>
              </w:rPr>
              <w:pPrChange w:id="4664"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65" w:author="USA - June 2026" w:date="2026-03-06T11:58:00Z" w16du:dateUtc="2026-03-06T19:58:00Z">
              <w:r w:rsidRPr="004356E3">
                <w:rPr>
                  <w:rFonts w:eastAsiaTheme="minorEastAsia"/>
                  <w:highlight w:val="green"/>
                </w:rPr>
                <w:t>Dry</w:t>
              </w:r>
            </w:ins>
          </w:p>
        </w:tc>
      </w:tr>
      <w:tr w:rsidR="006C4096" w:rsidRPr="004356E3" w14:paraId="01A389E4" w14:textId="77777777" w:rsidTr="00241448">
        <w:trPr>
          <w:trHeight w:val="288"/>
          <w:jc w:val="center"/>
          <w:ins w:id="4666" w:author="USA - June 2026" w:date="2026-03-06T11:58:00Z"/>
        </w:trPr>
        <w:tc>
          <w:tcPr>
            <w:tcW w:w="7544" w:type="dxa"/>
            <w:gridSpan w:val="5"/>
            <w:tcBorders>
              <w:top w:val="single" w:sz="4" w:space="0" w:color="auto"/>
              <w:left w:val="single" w:sz="4" w:space="0" w:color="auto"/>
              <w:bottom w:val="single" w:sz="4" w:space="0" w:color="auto"/>
              <w:right w:val="single" w:sz="4" w:space="0" w:color="auto"/>
            </w:tcBorders>
            <w:shd w:val="clear" w:color="auto" w:fill="FFEB9C"/>
            <w:vAlign w:val="bottom"/>
            <w:hideMark/>
          </w:tcPr>
          <w:p w14:paraId="0302131A" w14:textId="1BA365ED" w:rsidR="006C4096" w:rsidRPr="004356E3" w:rsidRDefault="006C4096" w:rsidP="0018213A">
            <w:pPr>
              <w:pStyle w:val="Tabletext"/>
              <w:rPr>
                <w:ins w:id="4667" w:author="USA - June 2026" w:date="2026-03-06T11:58:00Z" w16du:dateUtc="2026-03-06T19:58:00Z"/>
                <w:rFonts w:eastAsiaTheme="minorEastAsia"/>
                <w:b/>
                <w:bCs/>
                <w:highlight w:val="green"/>
              </w:rPr>
              <w:pPrChange w:id="4668"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69" w:author="USA - June 2026" w:date="2026-03-06T11:58:00Z" w16du:dateUtc="2026-03-06T19:58:00Z">
              <w:r w:rsidRPr="004356E3">
                <w:rPr>
                  <w:rFonts w:eastAsiaTheme="minorEastAsia"/>
                  <w:b/>
                  <w:bCs/>
                  <w:highlight w:val="green"/>
                </w:rPr>
                <w:t>WPT Device Blocking Power</w:t>
              </w:r>
            </w:ins>
          </w:p>
        </w:tc>
      </w:tr>
      <w:tr w:rsidR="008124F9" w:rsidRPr="004356E3" w14:paraId="355C15AC" w14:textId="77777777" w:rsidTr="00536915">
        <w:trPr>
          <w:trHeight w:val="276"/>
          <w:jc w:val="center"/>
          <w:ins w:id="4670" w:author="USA - June 2026" w:date="2026-03-06T11:58:00Z"/>
        </w:trPr>
        <w:tc>
          <w:tcPr>
            <w:tcW w:w="2880" w:type="dxa"/>
            <w:tcBorders>
              <w:top w:val="nil"/>
              <w:left w:val="single" w:sz="4" w:space="0" w:color="auto"/>
              <w:bottom w:val="single" w:sz="4" w:space="0" w:color="auto"/>
              <w:right w:val="single" w:sz="4" w:space="0" w:color="auto"/>
            </w:tcBorders>
            <w:vAlign w:val="bottom"/>
            <w:hideMark/>
          </w:tcPr>
          <w:p w14:paraId="79EDA134" w14:textId="77777777" w:rsidR="008124F9" w:rsidRPr="004356E3" w:rsidRDefault="008124F9" w:rsidP="0054691E">
            <w:pPr>
              <w:pStyle w:val="Tabletext"/>
              <w:rPr>
                <w:ins w:id="4671" w:author="USA - June 2026" w:date="2026-03-06T11:58:00Z" w16du:dateUtc="2026-03-06T19:58:00Z"/>
                <w:rFonts w:eastAsiaTheme="minorEastAsia"/>
                <w:highlight w:val="green"/>
              </w:rPr>
              <w:pPrChange w:id="4672"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673" w:author="USA - June 2026" w:date="2026-03-06T11:58:00Z" w16du:dateUtc="2026-03-06T19:58:00Z">
              <w:r w:rsidRPr="004356E3">
                <w:rPr>
                  <w:rFonts w:eastAsiaTheme="minorEastAsia"/>
                  <w:highlight w:val="green"/>
                </w:rPr>
                <w:t>Total Radiated Power (dBW)</w:t>
              </w:r>
            </w:ins>
          </w:p>
        </w:tc>
        <w:tc>
          <w:tcPr>
            <w:tcW w:w="4664" w:type="dxa"/>
            <w:gridSpan w:val="4"/>
            <w:tcBorders>
              <w:top w:val="nil"/>
              <w:left w:val="nil"/>
              <w:bottom w:val="single" w:sz="4" w:space="0" w:color="auto"/>
              <w:right w:val="single" w:sz="4" w:space="0" w:color="auto"/>
            </w:tcBorders>
            <w:vAlign w:val="center"/>
            <w:hideMark/>
          </w:tcPr>
          <w:p w14:paraId="7EC06127" w14:textId="625D75D5" w:rsidR="008124F9" w:rsidRPr="004356E3" w:rsidRDefault="008124F9" w:rsidP="0054691E">
            <w:pPr>
              <w:pStyle w:val="Tabletext"/>
              <w:rPr>
                <w:ins w:id="4674" w:author="USA - June 2026" w:date="2026-03-06T11:58:00Z" w16du:dateUtc="2026-03-06T19:58:00Z"/>
                <w:rFonts w:eastAsiaTheme="minorEastAsia"/>
                <w:highlight w:val="green"/>
              </w:rPr>
              <w:pPrChange w:id="4675"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76" w:author="USA - June 2026" w:date="2026-03-06T11:58:00Z" w16du:dateUtc="2026-03-06T19:58:00Z">
              <w:r w:rsidRPr="004356E3">
                <w:rPr>
                  <w:rFonts w:eastAsiaTheme="minorEastAsia"/>
                  <w:highlight w:val="green"/>
                </w:rPr>
                <w:t>17</w:t>
              </w:r>
            </w:ins>
          </w:p>
        </w:tc>
      </w:tr>
      <w:tr w:rsidR="008124F9" w:rsidRPr="004356E3" w14:paraId="3642920C" w14:textId="77777777" w:rsidTr="00536915">
        <w:trPr>
          <w:trHeight w:val="552"/>
          <w:jc w:val="center"/>
          <w:ins w:id="4677" w:author="USA - June 2026" w:date="2026-03-06T11:58:00Z"/>
        </w:trPr>
        <w:tc>
          <w:tcPr>
            <w:tcW w:w="2880" w:type="dxa"/>
            <w:tcBorders>
              <w:top w:val="nil"/>
              <w:left w:val="single" w:sz="4" w:space="0" w:color="auto"/>
              <w:bottom w:val="single" w:sz="4" w:space="0" w:color="auto"/>
              <w:right w:val="single" w:sz="4" w:space="0" w:color="auto"/>
            </w:tcBorders>
            <w:vAlign w:val="bottom"/>
            <w:hideMark/>
          </w:tcPr>
          <w:p w14:paraId="28B82EBE" w14:textId="77777777" w:rsidR="008124F9" w:rsidRPr="004356E3" w:rsidRDefault="008124F9" w:rsidP="0054691E">
            <w:pPr>
              <w:pStyle w:val="Tabletext"/>
              <w:rPr>
                <w:ins w:id="4678" w:author="USA - June 2026" w:date="2026-03-06T11:58:00Z" w16du:dateUtc="2026-03-06T19:58:00Z"/>
                <w:rFonts w:eastAsiaTheme="minorEastAsia"/>
                <w:highlight w:val="green"/>
              </w:rPr>
              <w:pPrChange w:id="4679"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680" w:author="USA - June 2026" w:date="2026-03-06T11:58:00Z" w16du:dateUtc="2026-03-06T19:58:00Z">
              <w:r w:rsidRPr="004356E3">
                <w:rPr>
                  <w:rFonts w:eastAsiaTheme="minorEastAsia"/>
                  <w:highlight w:val="green"/>
                </w:rPr>
                <w:t>Median antenna gain at horizontal (Note that the device is ceiling monted and points downward)</w:t>
              </w:r>
            </w:ins>
          </w:p>
        </w:tc>
        <w:tc>
          <w:tcPr>
            <w:tcW w:w="4664" w:type="dxa"/>
            <w:gridSpan w:val="4"/>
            <w:tcBorders>
              <w:top w:val="nil"/>
              <w:left w:val="nil"/>
              <w:bottom w:val="single" w:sz="4" w:space="0" w:color="auto"/>
              <w:right w:val="single" w:sz="4" w:space="0" w:color="auto"/>
            </w:tcBorders>
            <w:vAlign w:val="center"/>
            <w:hideMark/>
          </w:tcPr>
          <w:p w14:paraId="311964F3" w14:textId="4CB972BB" w:rsidR="008124F9" w:rsidRPr="004356E3" w:rsidRDefault="008124F9" w:rsidP="0054691E">
            <w:pPr>
              <w:pStyle w:val="Tabletext"/>
              <w:rPr>
                <w:ins w:id="4681" w:author="USA - June 2026" w:date="2026-03-06T11:58:00Z" w16du:dateUtc="2026-03-06T19:58:00Z"/>
                <w:rFonts w:eastAsiaTheme="minorEastAsia"/>
                <w:highlight w:val="green"/>
              </w:rPr>
              <w:pPrChange w:id="468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83" w:author="USA - June 2026" w:date="2026-03-06T11:58:00Z" w16du:dateUtc="2026-03-06T19:58:00Z">
              <w:r w:rsidRPr="004356E3">
                <w:rPr>
                  <w:rFonts w:eastAsiaTheme="minorEastAsia"/>
                  <w:highlight w:val="green"/>
                </w:rPr>
                <w:t>-10</w:t>
              </w:r>
            </w:ins>
          </w:p>
        </w:tc>
      </w:tr>
      <w:tr w:rsidR="008124F9" w:rsidRPr="004356E3" w14:paraId="11F176AB" w14:textId="77777777" w:rsidTr="00536915">
        <w:trPr>
          <w:trHeight w:val="276"/>
          <w:jc w:val="center"/>
          <w:ins w:id="4684" w:author="USA - June 2026" w:date="2026-03-06T11:58:00Z"/>
        </w:trPr>
        <w:tc>
          <w:tcPr>
            <w:tcW w:w="2880" w:type="dxa"/>
            <w:tcBorders>
              <w:top w:val="nil"/>
              <w:left w:val="single" w:sz="4" w:space="0" w:color="auto"/>
              <w:bottom w:val="single" w:sz="4" w:space="0" w:color="auto"/>
              <w:right w:val="single" w:sz="4" w:space="0" w:color="auto"/>
            </w:tcBorders>
            <w:vAlign w:val="bottom"/>
            <w:hideMark/>
          </w:tcPr>
          <w:p w14:paraId="32E9B30C" w14:textId="77777777" w:rsidR="008124F9" w:rsidRPr="004356E3" w:rsidRDefault="008124F9" w:rsidP="0054691E">
            <w:pPr>
              <w:pStyle w:val="Tabletext"/>
              <w:rPr>
                <w:ins w:id="4685" w:author="USA - June 2026" w:date="2026-03-06T11:58:00Z" w16du:dateUtc="2026-03-06T19:58:00Z"/>
                <w:rFonts w:eastAsiaTheme="minorEastAsia"/>
                <w:highlight w:val="green"/>
              </w:rPr>
              <w:pPrChange w:id="4686"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687" w:author="USA - June 2026" w:date="2026-03-06T11:58:00Z" w16du:dateUtc="2026-03-06T19:58:00Z">
              <w:r w:rsidRPr="004356E3">
                <w:rPr>
                  <w:rFonts w:eastAsiaTheme="minorEastAsia"/>
                  <w:highlight w:val="green"/>
                </w:rPr>
                <w:t>Device EIRP at BS direction (dBm)</w:t>
              </w:r>
            </w:ins>
          </w:p>
        </w:tc>
        <w:tc>
          <w:tcPr>
            <w:tcW w:w="4664" w:type="dxa"/>
            <w:gridSpan w:val="4"/>
            <w:tcBorders>
              <w:top w:val="nil"/>
              <w:left w:val="nil"/>
              <w:bottom w:val="single" w:sz="4" w:space="0" w:color="auto"/>
              <w:right w:val="single" w:sz="4" w:space="0" w:color="auto"/>
            </w:tcBorders>
            <w:vAlign w:val="center"/>
            <w:hideMark/>
          </w:tcPr>
          <w:p w14:paraId="1AC1A55C" w14:textId="54762E1F" w:rsidR="008124F9" w:rsidRPr="004356E3" w:rsidRDefault="008124F9" w:rsidP="0054691E">
            <w:pPr>
              <w:pStyle w:val="Tabletext"/>
              <w:rPr>
                <w:ins w:id="4688" w:author="USA - June 2026" w:date="2026-03-06T11:58:00Z" w16du:dateUtc="2026-03-06T19:58:00Z"/>
                <w:rFonts w:eastAsiaTheme="minorEastAsia"/>
                <w:highlight w:val="green"/>
              </w:rPr>
              <w:pPrChange w:id="468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90" w:author="USA - June 2026" w:date="2026-03-06T11:58:00Z" w16du:dateUtc="2026-03-06T19:58:00Z">
              <w:r w:rsidRPr="004356E3">
                <w:rPr>
                  <w:rFonts w:eastAsiaTheme="minorEastAsia"/>
                  <w:highlight w:val="green"/>
                </w:rPr>
                <w:t>37.00</w:t>
              </w:r>
            </w:ins>
          </w:p>
        </w:tc>
      </w:tr>
      <w:tr w:rsidR="006C4096" w:rsidRPr="004356E3" w14:paraId="0C9A0243" w14:textId="77777777" w:rsidTr="00241448">
        <w:trPr>
          <w:trHeight w:val="288"/>
          <w:jc w:val="center"/>
          <w:ins w:id="4691" w:author="USA - June 2026" w:date="2026-03-06T11:58:00Z"/>
        </w:trPr>
        <w:tc>
          <w:tcPr>
            <w:tcW w:w="7544" w:type="dxa"/>
            <w:gridSpan w:val="5"/>
            <w:tcBorders>
              <w:top w:val="nil"/>
              <w:left w:val="single" w:sz="4" w:space="0" w:color="auto"/>
              <w:bottom w:val="single" w:sz="4" w:space="0" w:color="auto"/>
              <w:right w:val="single" w:sz="4" w:space="0" w:color="auto"/>
            </w:tcBorders>
            <w:shd w:val="clear" w:color="auto" w:fill="FFEB9C"/>
            <w:vAlign w:val="bottom"/>
            <w:hideMark/>
          </w:tcPr>
          <w:p w14:paraId="56CCDF29" w14:textId="59718FAA" w:rsidR="006C4096" w:rsidRPr="004356E3" w:rsidRDefault="006C4096" w:rsidP="0018213A">
            <w:pPr>
              <w:pStyle w:val="Tabletext"/>
              <w:rPr>
                <w:ins w:id="4692" w:author="USA - June 2026" w:date="2026-03-06T11:58:00Z" w16du:dateUtc="2026-03-06T19:58:00Z"/>
                <w:rFonts w:eastAsiaTheme="minorEastAsia"/>
                <w:b/>
                <w:bCs/>
                <w:highlight w:val="green"/>
              </w:rPr>
              <w:pPrChange w:id="469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694" w:author="USA - June 2026" w:date="2026-03-06T11:58:00Z" w16du:dateUtc="2026-03-06T19:58:00Z">
              <w:r w:rsidRPr="004356E3">
                <w:rPr>
                  <w:rFonts w:eastAsiaTheme="minorEastAsia"/>
                  <w:b/>
                  <w:bCs/>
                  <w:highlight w:val="green"/>
                </w:rPr>
                <w:t>Losses</w:t>
              </w:r>
            </w:ins>
          </w:p>
        </w:tc>
      </w:tr>
      <w:tr w:rsidR="00A57AE6" w:rsidRPr="004356E3" w14:paraId="1C8334B0" w14:textId="77777777" w:rsidTr="00536915">
        <w:trPr>
          <w:trHeight w:val="276"/>
          <w:jc w:val="center"/>
          <w:ins w:id="4695" w:author="USA - June 2026" w:date="2026-03-06T11:58:00Z"/>
          <w:trPrChange w:id="4696" w:author="USA - June 2026" w:date="2026-03-06T11:59:00Z" w16du:dateUtc="2026-03-06T19:59:00Z">
            <w:trPr>
              <w:trHeight w:val="276"/>
            </w:trPr>
          </w:trPrChange>
        </w:trPr>
        <w:tc>
          <w:tcPr>
            <w:tcW w:w="2880" w:type="dxa"/>
            <w:tcBorders>
              <w:top w:val="nil"/>
              <w:left w:val="single" w:sz="4" w:space="0" w:color="auto"/>
              <w:bottom w:val="single" w:sz="4" w:space="0" w:color="auto"/>
              <w:right w:val="single" w:sz="4" w:space="0" w:color="auto"/>
            </w:tcBorders>
            <w:vAlign w:val="bottom"/>
            <w:hideMark/>
            <w:tcPrChange w:id="4697" w:author="USA - June 2026" w:date="2026-03-06T11:59:00Z" w16du:dateUtc="2026-03-06T19:59:00Z">
              <w:tcPr>
                <w:tcW w:w="2880" w:type="dxa"/>
                <w:tcBorders>
                  <w:top w:val="nil"/>
                  <w:left w:val="single" w:sz="4" w:space="0" w:color="auto"/>
                  <w:bottom w:val="single" w:sz="4" w:space="0" w:color="auto"/>
                  <w:right w:val="single" w:sz="4" w:space="0" w:color="auto"/>
                </w:tcBorders>
                <w:vAlign w:val="bottom"/>
                <w:hideMark/>
              </w:tcPr>
            </w:tcPrChange>
          </w:tcPr>
          <w:p w14:paraId="0B557A11" w14:textId="77777777" w:rsidR="00A57AE6" w:rsidRPr="004356E3" w:rsidRDefault="00A57AE6" w:rsidP="0054691E">
            <w:pPr>
              <w:pStyle w:val="Tabletext"/>
              <w:rPr>
                <w:ins w:id="4698" w:author="USA - June 2026" w:date="2026-03-06T11:58:00Z" w16du:dateUtc="2026-03-06T19:58:00Z"/>
                <w:rFonts w:eastAsiaTheme="minorEastAsia"/>
                <w:highlight w:val="green"/>
              </w:rPr>
              <w:pPrChange w:id="4699"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700" w:author="USA - June 2026" w:date="2026-03-06T11:58:00Z" w16du:dateUtc="2026-03-06T19:58:00Z">
              <w:r w:rsidRPr="004356E3">
                <w:rPr>
                  <w:rFonts w:eastAsiaTheme="minorEastAsia"/>
                  <w:highlight w:val="green"/>
                </w:rPr>
                <w:t>Free Space Loss (dB)</w:t>
              </w:r>
            </w:ins>
          </w:p>
        </w:tc>
        <w:tc>
          <w:tcPr>
            <w:tcW w:w="1166" w:type="dxa"/>
            <w:tcBorders>
              <w:top w:val="nil"/>
              <w:left w:val="nil"/>
              <w:bottom w:val="single" w:sz="4" w:space="0" w:color="auto"/>
              <w:right w:val="single" w:sz="4" w:space="0" w:color="auto"/>
            </w:tcBorders>
            <w:vAlign w:val="center"/>
            <w:hideMark/>
            <w:tcPrChange w:id="4701"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69389AB7" w14:textId="77777777" w:rsidR="00A57AE6" w:rsidRPr="004356E3" w:rsidRDefault="00A57AE6" w:rsidP="0054691E">
            <w:pPr>
              <w:pStyle w:val="Tabletext"/>
              <w:rPr>
                <w:ins w:id="4702" w:author="USA - June 2026" w:date="2026-03-06T11:58:00Z" w16du:dateUtc="2026-03-06T19:58:00Z"/>
                <w:rFonts w:eastAsiaTheme="minorEastAsia"/>
                <w:highlight w:val="green"/>
              </w:rPr>
              <w:pPrChange w:id="470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04" w:author="USA - June 2026" w:date="2026-03-06T11:58:00Z" w16du:dateUtc="2026-03-06T19:58:00Z">
              <w:r w:rsidRPr="004356E3">
                <w:rPr>
                  <w:rFonts w:eastAsiaTheme="minorEastAsia"/>
                  <w:highlight w:val="green"/>
                </w:rPr>
                <w:t>80.10</w:t>
              </w:r>
            </w:ins>
          </w:p>
        </w:tc>
        <w:tc>
          <w:tcPr>
            <w:tcW w:w="1166" w:type="dxa"/>
            <w:tcBorders>
              <w:top w:val="nil"/>
              <w:left w:val="nil"/>
              <w:bottom w:val="single" w:sz="4" w:space="0" w:color="auto"/>
              <w:right w:val="single" w:sz="4" w:space="0" w:color="auto"/>
            </w:tcBorders>
            <w:vAlign w:val="center"/>
            <w:hideMark/>
            <w:tcPrChange w:id="4705"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3B9455B1" w14:textId="77777777" w:rsidR="00A57AE6" w:rsidRPr="004356E3" w:rsidRDefault="00A57AE6" w:rsidP="0054691E">
            <w:pPr>
              <w:pStyle w:val="Tabletext"/>
              <w:rPr>
                <w:ins w:id="4706" w:author="USA - June 2026" w:date="2026-03-06T11:58:00Z" w16du:dateUtc="2026-03-06T19:58:00Z"/>
                <w:rFonts w:eastAsiaTheme="minorEastAsia"/>
                <w:highlight w:val="green"/>
              </w:rPr>
              <w:pPrChange w:id="470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08" w:author="USA - June 2026" w:date="2026-03-06T11:58:00Z" w16du:dateUtc="2026-03-06T19:58:00Z">
              <w:r w:rsidRPr="004356E3">
                <w:rPr>
                  <w:rFonts w:eastAsiaTheme="minorEastAsia"/>
                  <w:highlight w:val="green"/>
                </w:rPr>
                <w:t>94.08</w:t>
              </w:r>
            </w:ins>
          </w:p>
        </w:tc>
        <w:tc>
          <w:tcPr>
            <w:tcW w:w="1166" w:type="dxa"/>
            <w:tcBorders>
              <w:top w:val="nil"/>
              <w:left w:val="nil"/>
              <w:bottom w:val="single" w:sz="4" w:space="0" w:color="auto"/>
              <w:right w:val="single" w:sz="4" w:space="0" w:color="auto"/>
            </w:tcBorders>
            <w:vAlign w:val="center"/>
            <w:hideMark/>
            <w:tcPrChange w:id="4709"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44A840C4" w14:textId="77777777" w:rsidR="00A57AE6" w:rsidRPr="004356E3" w:rsidRDefault="00A57AE6" w:rsidP="0054691E">
            <w:pPr>
              <w:pStyle w:val="Tabletext"/>
              <w:rPr>
                <w:ins w:id="4710" w:author="USA - June 2026" w:date="2026-03-06T11:58:00Z" w16du:dateUtc="2026-03-06T19:58:00Z"/>
                <w:rFonts w:eastAsiaTheme="minorEastAsia"/>
                <w:highlight w:val="green"/>
              </w:rPr>
              <w:pPrChange w:id="471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12" w:author="USA - June 2026" w:date="2026-03-06T11:58:00Z" w16du:dateUtc="2026-03-06T19:58:00Z">
              <w:r w:rsidRPr="004356E3">
                <w:rPr>
                  <w:rFonts w:eastAsiaTheme="minorEastAsia"/>
                  <w:highlight w:val="green"/>
                </w:rPr>
                <w:t>100.10</w:t>
              </w:r>
            </w:ins>
          </w:p>
        </w:tc>
        <w:tc>
          <w:tcPr>
            <w:tcW w:w="1166" w:type="dxa"/>
            <w:tcBorders>
              <w:top w:val="nil"/>
              <w:left w:val="nil"/>
              <w:bottom w:val="single" w:sz="4" w:space="0" w:color="auto"/>
              <w:right w:val="single" w:sz="4" w:space="0" w:color="auto"/>
            </w:tcBorders>
            <w:vAlign w:val="center"/>
            <w:hideMark/>
            <w:tcPrChange w:id="4713" w:author="USA - June 2026" w:date="2026-03-06T11:59:00Z" w16du:dateUtc="2026-03-06T19:59:00Z">
              <w:tcPr>
                <w:tcW w:w="1660" w:type="dxa"/>
                <w:gridSpan w:val="2"/>
                <w:tcBorders>
                  <w:top w:val="nil"/>
                  <w:left w:val="nil"/>
                  <w:bottom w:val="single" w:sz="4" w:space="0" w:color="auto"/>
                  <w:right w:val="single" w:sz="4" w:space="0" w:color="auto"/>
                </w:tcBorders>
                <w:vAlign w:val="center"/>
                <w:hideMark/>
              </w:tcPr>
            </w:tcPrChange>
          </w:tcPr>
          <w:p w14:paraId="05C97467" w14:textId="77777777" w:rsidR="00A57AE6" w:rsidRPr="004356E3" w:rsidRDefault="00A57AE6" w:rsidP="0054691E">
            <w:pPr>
              <w:pStyle w:val="Tabletext"/>
              <w:rPr>
                <w:ins w:id="4714" w:author="USA - June 2026" w:date="2026-03-06T11:58:00Z" w16du:dateUtc="2026-03-06T19:58:00Z"/>
                <w:rFonts w:eastAsiaTheme="minorEastAsia"/>
                <w:highlight w:val="green"/>
              </w:rPr>
              <w:pPrChange w:id="4715"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16" w:author="USA - June 2026" w:date="2026-03-06T11:58:00Z" w16du:dateUtc="2026-03-06T19:58:00Z">
              <w:r w:rsidRPr="004356E3">
                <w:rPr>
                  <w:rFonts w:eastAsiaTheme="minorEastAsia"/>
                  <w:highlight w:val="green"/>
                </w:rPr>
                <w:t>106.12</w:t>
              </w:r>
            </w:ins>
          </w:p>
        </w:tc>
      </w:tr>
      <w:tr w:rsidR="008124F9" w:rsidRPr="004356E3" w14:paraId="2123FF3A" w14:textId="77777777" w:rsidTr="00536915">
        <w:trPr>
          <w:trHeight w:val="276"/>
          <w:jc w:val="center"/>
          <w:ins w:id="4717" w:author="USA - June 2026" w:date="2026-03-06T11:58:00Z"/>
        </w:trPr>
        <w:tc>
          <w:tcPr>
            <w:tcW w:w="2880" w:type="dxa"/>
            <w:tcBorders>
              <w:top w:val="nil"/>
              <w:left w:val="single" w:sz="4" w:space="0" w:color="auto"/>
              <w:bottom w:val="single" w:sz="4" w:space="0" w:color="auto"/>
              <w:right w:val="single" w:sz="4" w:space="0" w:color="auto"/>
            </w:tcBorders>
            <w:vAlign w:val="bottom"/>
            <w:hideMark/>
          </w:tcPr>
          <w:p w14:paraId="70891049" w14:textId="77777777" w:rsidR="008124F9" w:rsidRPr="004356E3" w:rsidRDefault="008124F9" w:rsidP="0054691E">
            <w:pPr>
              <w:pStyle w:val="Tabletext"/>
              <w:rPr>
                <w:ins w:id="4718" w:author="USA - June 2026" w:date="2026-03-06T11:58:00Z" w16du:dateUtc="2026-03-06T19:58:00Z"/>
                <w:rFonts w:eastAsiaTheme="minorEastAsia"/>
                <w:highlight w:val="green"/>
              </w:rPr>
              <w:pPrChange w:id="4719"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720" w:author="USA - June 2026" w:date="2026-03-06T11:58:00Z" w16du:dateUtc="2026-03-06T19:58:00Z">
              <w:r w:rsidRPr="004356E3">
                <w:rPr>
                  <w:rFonts w:eastAsiaTheme="minorEastAsia"/>
                  <w:highlight w:val="green"/>
                </w:rPr>
                <w:t>Gaseous Loss (dB)</w:t>
              </w:r>
            </w:ins>
          </w:p>
        </w:tc>
        <w:tc>
          <w:tcPr>
            <w:tcW w:w="4664" w:type="dxa"/>
            <w:gridSpan w:val="4"/>
            <w:tcBorders>
              <w:top w:val="nil"/>
              <w:left w:val="nil"/>
              <w:bottom w:val="single" w:sz="4" w:space="0" w:color="auto"/>
              <w:right w:val="single" w:sz="4" w:space="0" w:color="auto"/>
            </w:tcBorders>
            <w:vAlign w:val="center"/>
            <w:hideMark/>
          </w:tcPr>
          <w:p w14:paraId="231614AD" w14:textId="352C834A" w:rsidR="008124F9" w:rsidRPr="004356E3" w:rsidRDefault="008124F9" w:rsidP="0054691E">
            <w:pPr>
              <w:pStyle w:val="Tabletext"/>
              <w:rPr>
                <w:ins w:id="4721" w:author="USA - June 2026" w:date="2026-03-06T11:58:00Z" w16du:dateUtc="2026-03-06T19:58:00Z"/>
                <w:rFonts w:eastAsiaTheme="minorEastAsia"/>
                <w:highlight w:val="green"/>
              </w:rPr>
              <w:pPrChange w:id="472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23" w:author="USA - June 2026" w:date="2026-03-06T11:58:00Z" w16du:dateUtc="2026-03-06T19:58:00Z">
              <w:r w:rsidRPr="004356E3">
                <w:rPr>
                  <w:rFonts w:eastAsiaTheme="minorEastAsia"/>
                  <w:highlight w:val="green"/>
                </w:rPr>
                <w:t>0.00</w:t>
              </w:r>
            </w:ins>
          </w:p>
        </w:tc>
      </w:tr>
      <w:tr w:rsidR="008124F9" w:rsidRPr="004356E3" w14:paraId="5D56A5B1" w14:textId="77777777" w:rsidTr="00536915">
        <w:trPr>
          <w:trHeight w:val="276"/>
          <w:jc w:val="center"/>
          <w:ins w:id="4724" w:author="USA - June 2026" w:date="2026-03-06T11:58:00Z"/>
        </w:trPr>
        <w:tc>
          <w:tcPr>
            <w:tcW w:w="2880" w:type="dxa"/>
            <w:tcBorders>
              <w:top w:val="nil"/>
              <w:left w:val="single" w:sz="4" w:space="0" w:color="auto"/>
              <w:bottom w:val="single" w:sz="4" w:space="0" w:color="auto"/>
              <w:right w:val="single" w:sz="4" w:space="0" w:color="auto"/>
            </w:tcBorders>
            <w:vAlign w:val="bottom"/>
            <w:hideMark/>
          </w:tcPr>
          <w:p w14:paraId="7D030765" w14:textId="77777777" w:rsidR="008124F9" w:rsidRPr="004356E3" w:rsidRDefault="008124F9" w:rsidP="0054691E">
            <w:pPr>
              <w:pStyle w:val="Tabletext"/>
              <w:rPr>
                <w:ins w:id="4725" w:author="USA - June 2026" w:date="2026-03-06T11:58:00Z" w16du:dateUtc="2026-03-06T19:58:00Z"/>
                <w:rFonts w:eastAsiaTheme="minorEastAsia"/>
                <w:highlight w:val="green"/>
              </w:rPr>
              <w:pPrChange w:id="4726"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727" w:author="USA - June 2026" w:date="2026-03-06T11:58:00Z" w16du:dateUtc="2026-03-06T19:58:00Z">
              <w:r w:rsidRPr="004356E3">
                <w:rPr>
                  <w:rFonts w:eastAsiaTheme="minorEastAsia"/>
                  <w:highlight w:val="green"/>
                </w:rPr>
                <w:t>Polarization mismatch loss (dB)</w:t>
              </w:r>
            </w:ins>
          </w:p>
        </w:tc>
        <w:tc>
          <w:tcPr>
            <w:tcW w:w="4664" w:type="dxa"/>
            <w:gridSpan w:val="4"/>
            <w:tcBorders>
              <w:top w:val="nil"/>
              <w:left w:val="nil"/>
              <w:bottom w:val="single" w:sz="4" w:space="0" w:color="auto"/>
              <w:right w:val="single" w:sz="4" w:space="0" w:color="auto"/>
            </w:tcBorders>
            <w:vAlign w:val="center"/>
            <w:hideMark/>
          </w:tcPr>
          <w:p w14:paraId="3217FD21" w14:textId="2F6A10E4" w:rsidR="008124F9" w:rsidRPr="004356E3" w:rsidRDefault="008124F9" w:rsidP="0054691E">
            <w:pPr>
              <w:pStyle w:val="Tabletext"/>
              <w:rPr>
                <w:ins w:id="4728" w:author="USA - June 2026" w:date="2026-03-06T11:58:00Z" w16du:dateUtc="2026-03-06T19:58:00Z"/>
                <w:rFonts w:eastAsiaTheme="minorEastAsia"/>
                <w:highlight w:val="green"/>
              </w:rPr>
              <w:pPrChange w:id="472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30" w:author="USA - June 2026" w:date="2026-03-06T11:58:00Z" w16du:dateUtc="2026-03-06T19:58:00Z">
              <w:r w:rsidRPr="004356E3">
                <w:rPr>
                  <w:rFonts w:eastAsiaTheme="minorEastAsia"/>
                  <w:highlight w:val="green"/>
                </w:rPr>
                <w:t>3.0</w:t>
              </w:r>
            </w:ins>
          </w:p>
        </w:tc>
      </w:tr>
      <w:tr w:rsidR="00A57AE6" w:rsidRPr="004356E3" w14:paraId="7FFB51BF" w14:textId="77777777" w:rsidTr="00536915">
        <w:trPr>
          <w:trHeight w:val="276"/>
          <w:jc w:val="center"/>
          <w:ins w:id="4731" w:author="USA - June 2026" w:date="2026-03-06T11:58:00Z"/>
          <w:trPrChange w:id="4732" w:author="USA - June 2026" w:date="2026-03-06T11:59:00Z" w16du:dateUtc="2026-03-06T19:59:00Z">
            <w:trPr>
              <w:trHeight w:val="276"/>
            </w:trPr>
          </w:trPrChange>
        </w:trPr>
        <w:tc>
          <w:tcPr>
            <w:tcW w:w="2880" w:type="dxa"/>
            <w:tcBorders>
              <w:top w:val="nil"/>
              <w:left w:val="single" w:sz="4" w:space="0" w:color="auto"/>
              <w:bottom w:val="single" w:sz="4" w:space="0" w:color="auto"/>
              <w:right w:val="single" w:sz="4" w:space="0" w:color="auto"/>
            </w:tcBorders>
            <w:vAlign w:val="bottom"/>
            <w:hideMark/>
            <w:tcPrChange w:id="4733" w:author="USA - June 2026" w:date="2026-03-06T11:59:00Z" w16du:dateUtc="2026-03-06T19:59:00Z">
              <w:tcPr>
                <w:tcW w:w="2880" w:type="dxa"/>
                <w:tcBorders>
                  <w:top w:val="nil"/>
                  <w:left w:val="single" w:sz="4" w:space="0" w:color="auto"/>
                  <w:bottom w:val="single" w:sz="4" w:space="0" w:color="auto"/>
                  <w:right w:val="single" w:sz="4" w:space="0" w:color="auto"/>
                </w:tcBorders>
                <w:vAlign w:val="bottom"/>
                <w:hideMark/>
              </w:tcPr>
            </w:tcPrChange>
          </w:tcPr>
          <w:p w14:paraId="601F54CF" w14:textId="77777777" w:rsidR="00A57AE6" w:rsidRPr="004356E3" w:rsidRDefault="00A57AE6" w:rsidP="0054691E">
            <w:pPr>
              <w:pStyle w:val="Tabletext"/>
              <w:rPr>
                <w:ins w:id="4734" w:author="USA - June 2026" w:date="2026-03-06T11:58:00Z" w16du:dateUtc="2026-03-06T19:58:00Z"/>
                <w:rFonts w:eastAsiaTheme="minorEastAsia"/>
                <w:highlight w:val="green"/>
              </w:rPr>
              <w:pPrChange w:id="4735"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736" w:author="USA - June 2026" w:date="2026-03-06T11:58:00Z" w16du:dateUtc="2026-03-06T19:58:00Z">
              <w:r w:rsidRPr="004356E3">
                <w:rPr>
                  <w:rFonts w:eastAsiaTheme="minorEastAsia"/>
                  <w:highlight w:val="green"/>
                </w:rPr>
                <w:t>Clutter loss (P.2108 at 50%) (dB)</w:t>
              </w:r>
            </w:ins>
          </w:p>
        </w:tc>
        <w:tc>
          <w:tcPr>
            <w:tcW w:w="1166" w:type="dxa"/>
            <w:tcBorders>
              <w:top w:val="nil"/>
              <w:left w:val="nil"/>
              <w:bottom w:val="single" w:sz="4" w:space="0" w:color="auto"/>
              <w:right w:val="single" w:sz="4" w:space="0" w:color="auto"/>
            </w:tcBorders>
            <w:vAlign w:val="center"/>
            <w:hideMark/>
            <w:tcPrChange w:id="4737" w:author="USA - June 2026" w:date="2026-03-06T11:59:00Z" w16du:dateUtc="2026-03-06T19:59:00Z">
              <w:tcPr>
                <w:tcW w:w="1166" w:type="dxa"/>
                <w:tcBorders>
                  <w:top w:val="nil"/>
                  <w:left w:val="nil"/>
                  <w:bottom w:val="single" w:sz="4" w:space="0" w:color="auto"/>
                  <w:right w:val="single" w:sz="4" w:space="0" w:color="auto"/>
                </w:tcBorders>
                <w:shd w:val="clear" w:color="000000" w:fill="E2EFDA"/>
                <w:vAlign w:val="center"/>
                <w:hideMark/>
              </w:tcPr>
            </w:tcPrChange>
          </w:tcPr>
          <w:p w14:paraId="2D057D6A" w14:textId="77777777" w:rsidR="00A57AE6" w:rsidRPr="004356E3" w:rsidRDefault="00A57AE6" w:rsidP="0054691E">
            <w:pPr>
              <w:pStyle w:val="Tabletext"/>
              <w:rPr>
                <w:ins w:id="4738" w:author="USA - June 2026" w:date="2026-03-06T11:58:00Z" w16du:dateUtc="2026-03-06T19:58:00Z"/>
                <w:rFonts w:eastAsiaTheme="minorEastAsia"/>
                <w:highlight w:val="green"/>
              </w:rPr>
              <w:pPrChange w:id="473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40" w:author="USA - June 2026" w:date="2026-03-06T11:58:00Z" w16du:dateUtc="2026-03-06T19:58:00Z">
              <w:r w:rsidRPr="004356E3">
                <w:rPr>
                  <w:rFonts w:eastAsiaTheme="minorEastAsia"/>
                  <w:highlight w:val="green"/>
                </w:rPr>
                <w:t>0.00</w:t>
              </w:r>
            </w:ins>
          </w:p>
        </w:tc>
        <w:tc>
          <w:tcPr>
            <w:tcW w:w="1166" w:type="dxa"/>
            <w:tcBorders>
              <w:top w:val="nil"/>
              <w:left w:val="nil"/>
              <w:bottom w:val="single" w:sz="4" w:space="0" w:color="auto"/>
              <w:right w:val="single" w:sz="4" w:space="0" w:color="auto"/>
            </w:tcBorders>
            <w:vAlign w:val="center"/>
            <w:hideMark/>
            <w:tcPrChange w:id="4741" w:author="USA - June 2026" w:date="2026-03-06T11:59:00Z" w16du:dateUtc="2026-03-06T19:59:00Z">
              <w:tcPr>
                <w:tcW w:w="1166" w:type="dxa"/>
                <w:tcBorders>
                  <w:top w:val="nil"/>
                  <w:left w:val="nil"/>
                  <w:bottom w:val="single" w:sz="4" w:space="0" w:color="auto"/>
                  <w:right w:val="single" w:sz="4" w:space="0" w:color="auto"/>
                </w:tcBorders>
                <w:shd w:val="clear" w:color="000000" w:fill="E2EFDA"/>
                <w:vAlign w:val="center"/>
                <w:hideMark/>
              </w:tcPr>
            </w:tcPrChange>
          </w:tcPr>
          <w:p w14:paraId="46A91AC8" w14:textId="77777777" w:rsidR="00A57AE6" w:rsidRPr="004356E3" w:rsidRDefault="00A57AE6" w:rsidP="0054691E">
            <w:pPr>
              <w:pStyle w:val="Tabletext"/>
              <w:rPr>
                <w:ins w:id="4742" w:author="USA - June 2026" w:date="2026-03-06T11:58:00Z" w16du:dateUtc="2026-03-06T19:58:00Z"/>
                <w:rFonts w:eastAsiaTheme="minorEastAsia"/>
                <w:highlight w:val="green"/>
              </w:rPr>
              <w:pPrChange w:id="474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44" w:author="USA - June 2026" w:date="2026-03-06T11:58:00Z" w16du:dateUtc="2026-03-06T19:58:00Z">
              <w:r w:rsidRPr="004356E3">
                <w:rPr>
                  <w:rFonts w:eastAsiaTheme="minorEastAsia"/>
                  <w:highlight w:val="green"/>
                </w:rPr>
                <w:t>6.01</w:t>
              </w:r>
            </w:ins>
          </w:p>
        </w:tc>
        <w:tc>
          <w:tcPr>
            <w:tcW w:w="1166" w:type="dxa"/>
            <w:tcBorders>
              <w:top w:val="nil"/>
              <w:left w:val="nil"/>
              <w:bottom w:val="single" w:sz="4" w:space="0" w:color="auto"/>
              <w:right w:val="single" w:sz="4" w:space="0" w:color="auto"/>
            </w:tcBorders>
            <w:vAlign w:val="center"/>
            <w:hideMark/>
            <w:tcPrChange w:id="4745" w:author="USA - June 2026" w:date="2026-03-06T11:59:00Z" w16du:dateUtc="2026-03-06T19:59:00Z">
              <w:tcPr>
                <w:tcW w:w="1166" w:type="dxa"/>
                <w:tcBorders>
                  <w:top w:val="nil"/>
                  <w:left w:val="nil"/>
                  <w:bottom w:val="single" w:sz="4" w:space="0" w:color="auto"/>
                  <w:right w:val="single" w:sz="4" w:space="0" w:color="auto"/>
                </w:tcBorders>
                <w:shd w:val="clear" w:color="000000" w:fill="E2EFDA"/>
                <w:vAlign w:val="center"/>
                <w:hideMark/>
              </w:tcPr>
            </w:tcPrChange>
          </w:tcPr>
          <w:p w14:paraId="60754B3D" w14:textId="77777777" w:rsidR="00A57AE6" w:rsidRPr="004356E3" w:rsidRDefault="00A57AE6" w:rsidP="0054691E">
            <w:pPr>
              <w:pStyle w:val="Tabletext"/>
              <w:rPr>
                <w:ins w:id="4746" w:author="USA - June 2026" w:date="2026-03-06T11:58:00Z" w16du:dateUtc="2026-03-06T19:58:00Z"/>
                <w:rFonts w:eastAsiaTheme="minorEastAsia"/>
                <w:highlight w:val="green"/>
              </w:rPr>
              <w:pPrChange w:id="474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48" w:author="USA - June 2026" w:date="2026-03-06T11:58:00Z" w16du:dateUtc="2026-03-06T19:58:00Z">
              <w:r w:rsidRPr="004356E3">
                <w:rPr>
                  <w:rFonts w:eastAsiaTheme="minorEastAsia"/>
                  <w:highlight w:val="green"/>
                </w:rPr>
                <w:t>13.21</w:t>
              </w:r>
            </w:ins>
          </w:p>
        </w:tc>
        <w:tc>
          <w:tcPr>
            <w:tcW w:w="1166" w:type="dxa"/>
            <w:tcBorders>
              <w:top w:val="nil"/>
              <w:left w:val="nil"/>
              <w:bottom w:val="single" w:sz="4" w:space="0" w:color="auto"/>
              <w:right w:val="single" w:sz="4" w:space="0" w:color="auto"/>
            </w:tcBorders>
            <w:vAlign w:val="center"/>
            <w:hideMark/>
            <w:tcPrChange w:id="4749" w:author="USA - June 2026" w:date="2026-03-06T11:59:00Z" w16du:dateUtc="2026-03-06T19:59:00Z">
              <w:tcPr>
                <w:tcW w:w="1660" w:type="dxa"/>
                <w:gridSpan w:val="2"/>
                <w:tcBorders>
                  <w:top w:val="nil"/>
                  <w:left w:val="nil"/>
                  <w:bottom w:val="single" w:sz="4" w:space="0" w:color="auto"/>
                  <w:right w:val="single" w:sz="4" w:space="0" w:color="auto"/>
                </w:tcBorders>
                <w:shd w:val="clear" w:color="000000" w:fill="E2EFDA"/>
                <w:vAlign w:val="center"/>
                <w:hideMark/>
              </w:tcPr>
            </w:tcPrChange>
          </w:tcPr>
          <w:p w14:paraId="0ED4422C" w14:textId="77777777" w:rsidR="00A57AE6" w:rsidRPr="004356E3" w:rsidRDefault="00A57AE6" w:rsidP="0054691E">
            <w:pPr>
              <w:pStyle w:val="Tabletext"/>
              <w:rPr>
                <w:ins w:id="4750" w:author="USA - June 2026" w:date="2026-03-06T11:58:00Z" w16du:dateUtc="2026-03-06T19:58:00Z"/>
                <w:rFonts w:eastAsiaTheme="minorEastAsia"/>
                <w:highlight w:val="green"/>
              </w:rPr>
              <w:pPrChange w:id="475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52" w:author="USA - June 2026" w:date="2026-03-06T11:58:00Z" w16du:dateUtc="2026-03-06T19:58:00Z">
              <w:r w:rsidRPr="004356E3">
                <w:rPr>
                  <w:rFonts w:eastAsiaTheme="minorEastAsia"/>
                  <w:highlight w:val="green"/>
                </w:rPr>
                <w:t>20.40</w:t>
              </w:r>
            </w:ins>
          </w:p>
        </w:tc>
      </w:tr>
      <w:tr w:rsidR="008124F9" w:rsidRPr="004356E3" w14:paraId="58A778D6" w14:textId="77777777" w:rsidTr="00536915">
        <w:trPr>
          <w:trHeight w:val="570"/>
          <w:jc w:val="center"/>
          <w:ins w:id="4753" w:author="USA - June 2026" w:date="2026-03-06T11:58:00Z"/>
        </w:trPr>
        <w:tc>
          <w:tcPr>
            <w:tcW w:w="2880" w:type="dxa"/>
            <w:tcBorders>
              <w:top w:val="nil"/>
              <w:left w:val="single" w:sz="4" w:space="0" w:color="auto"/>
              <w:bottom w:val="single" w:sz="4" w:space="0" w:color="auto"/>
              <w:right w:val="single" w:sz="4" w:space="0" w:color="auto"/>
            </w:tcBorders>
            <w:vAlign w:val="bottom"/>
            <w:hideMark/>
          </w:tcPr>
          <w:p w14:paraId="677BFC54" w14:textId="77777777" w:rsidR="008124F9" w:rsidRPr="004356E3" w:rsidRDefault="008124F9" w:rsidP="0054691E">
            <w:pPr>
              <w:pStyle w:val="Tabletext"/>
              <w:rPr>
                <w:ins w:id="4754" w:author="USA - June 2026" w:date="2026-03-06T11:58:00Z" w16du:dateUtc="2026-03-06T19:58:00Z"/>
                <w:rFonts w:eastAsiaTheme="minorEastAsia"/>
                <w:highlight w:val="green"/>
              </w:rPr>
              <w:pPrChange w:id="4755"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756" w:author="USA - June 2026" w:date="2026-03-06T11:58:00Z" w16du:dateUtc="2026-03-06T19:58:00Z">
              <w:r w:rsidRPr="004356E3">
                <w:rPr>
                  <w:rFonts w:eastAsiaTheme="minorEastAsia"/>
                  <w:highlight w:val="green"/>
                </w:rPr>
                <w:t>Building Entry Loss P.2109 (P=50%) - Traditional Buildings (dB)</w:t>
              </w:r>
            </w:ins>
          </w:p>
        </w:tc>
        <w:tc>
          <w:tcPr>
            <w:tcW w:w="4664" w:type="dxa"/>
            <w:gridSpan w:val="4"/>
            <w:tcBorders>
              <w:top w:val="nil"/>
              <w:left w:val="nil"/>
              <w:bottom w:val="single" w:sz="4" w:space="0" w:color="auto"/>
              <w:right w:val="single" w:sz="4" w:space="0" w:color="auto"/>
            </w:tcBorders>
            <w:noWrap/>
            <w:vAlign w:val="center"/>
            <w:hideMark/>
          </w:tcPr>
          <w:p w14:paraId="744D684E" w14:textId="3E5278E2" w:rsidR="008124F9" w:rsidRPr="004356E3" w:rsidRDefault="008124F9" w:rsidP="0054691E">
            <w:pPr>
              <w:pStyle w:val="Tabletext"/>
              <w:rPr>
                <w:ins w:id="4757" w:author="USA - June 2026" w:date="2026-03-06T11:58:00Z" w16du:dateUtc="2026-03-06T19:58:00Z"/>
                <w:rFonts w:eastAsiaTheme="minorEastAsia"/>
                <w:highlight w:val="green"/>
              </w:rPr>
              <w:pPrChange w:id="4758"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59" w:author="USA - June 2026" w:date="2026-03-06T11:58:00Z" w16du:dateUtc="2026-03-06T19:58:00Z">
              <w:r w:rsidRPr="004356E3">
                <w:rPr>
                  <w:rFonts w:eastAsiaTheme="minorEastAsia"/>
                  <w:highlight w:val="green"/>
                </w:rPr>
                <w:t>19.8</w:t>
              </w:r>
            </w:ins>
          </w:p>
        </w:tc>
      </w:tr>
      <w:tr w:rsidR="00A57AE6" w:rsidRPr="004356E3" w14:paraId="20CF9B24" w14:textId="77777777" w:rsidTr="00536915">
        <w:trPr>
          <w:trHeight w:val="276"/>
          <w:jc w:val="center"/>
          <w:ins w:id="4760" w:author="USA - June 2026" w:date="2026-03-06T11:58:00Z"/>
          <w:trPrChange w:id="4761" w:author="USA - June 2026" w:date="2026-03-06T11:59:00Z" w16du:dateUtc="2026-03-06T19:59:00Z">
            <w:trPr>
              <w:trHeight w:val="276"/>
            </w:trPr>
          </w:trPrChange>
        </w:trPr>
        <w:tc>
          <w:tcPr>
            <w:tcW w:w="2880" w:type="dxa"/>
            <w:tcBorders>
              <w:top w:val="nil"/>
              <w:left w:val="single" w:sz="4" w:space="0" w:color="auto"/>
              <w:bottom w:val="single" w:sz="4" w:space="0" w:color="auto"/>
              <w:right w:val="single" w:sz="4" w:space="0" w:color="auto"/>
            </w:tcBorders>
            <w:vAlign w:val="bottom"/>
            <w:hideMark/>
            <w:tcPrChange w:id="4762" w:author="USA - June 2026" w:date="2026-03-06T11:59:00Z" w16du:dateUtc="2026-03-06T19:59:00Z">
              <w:tcPr>
                <w:tcW w:w="2880" w:type="dxa"/>
                <w:tcBorders>
                  <w:top w:val="nil"/>
                  <w:left w:val="single" w:sz="4" w:space="0" w:color="auto"/>
                  <w:bottom w:val="single" w:sz="4" w:space="0" w:color="auto"/>
                  <w:right w:val="single" w:sz="4" w:space="0" w:color="auto"/>
                </w:tcBorders>
                <w:shd w:val="clear" w:color="000000" w:fill="FFFFFF"/>
                <w:vAlign w:val="bottom"/>
                <w:hideMark/>
              </w:tcPr>
            </w:tcPrChange>
          </w:tcPr>
          <w:p w14:paraId="2BD3975D" w14:textId="77777777" w:rsidR="00A57AE6" w:rsidRPr="004356E3" w:rsidRDefault="00A57AE6" w:rsidP="0054691E">
            <w:pPr>
              <w:pStyle w:val="Tabletext"/>
              <w:rPr>
                <w:ins w:id="4763" w:author="USA - June 2026" w:date="2026-03-06T11:58:00Z" w16du:dateUtc="2026-03-06T19:58:00Z"/>
                <w:rFonts w:eastAsiaTheme="minorEastAsia"/>
                <w:highlight w:val="green"/>
              </w:rPr>
              <w:pPrChange w:id="4764"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765" w:author="USA - June 2026" w:date="2026-03-06T11:58:00Z" w16du:dateUtc="2026-03-06T19:58:00Z">
              <w:r w:rsidRPr="004356E3">
                <w:rPr>
                  <w:rFonts w:eastAsiaTheme="minorEastAsia"/>
                  <w:highlight w:val="green"/>
                </w:rPr>
                <w:t>Total Losses (dB)</w:t>
              </w:r>
            </w:ins>
          </w:p>
        </w:tc>
        <w:tc>
          <w:tcPr>
            <w:tcW w:w="1166" w:type="dxa"/>
            <w:tcBorders>
              <w:top w:val="nil"/>
              <w:left w:val="nil"/>
              <w:bottom w:val="single" w:sz="4" w:space="0" w:color="auto"/>
              <w:right w:val="single" w:sz="4" w:space="0" w:color="auto"/>
            </w:tcBorders>
            <w:vAlign w:val="center"/>
            <w:hideMark/>
            <w:tcPrChange w:id="4766"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6F629AA8" w14:textId="77777777" w:rsidR="00A57AE6" w:rsidRPr="004356E3" w:rsidRDefault="00A57AE6" w:rsidP="0054691E">
            <w:pPr>
              <w:pStyle w:val="Tabletext"/>
              <w:rPr>
                <w:ins w:id="4767" w:author="USA - June 2026" w:date="2026-03-06T11:58:00Z" w16du:dateUtc="2026-03-06T19:58:00Z"/>
                <w:rFonts w:eastAsiaTheme="minorEastAsia"/>
                <w:highlight w:val="green"/>
              </w:rPr>
              <w:pPrChange w:id="4768"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69" w:author="USA - June 2026" w:date="2026-03-06T11:58:00Z" w16du:dateUtc="2026-03-06T19:58:00Z">
              <w:r w:rsidRPr="004356E3">
                <w:rPr>
                  <w:rFonts w:eastAsiaTheme="minorEastAsia"/>
                  <w:highlight w:val="green"/>
                </w:rPr>
                <w:t>102.8</w:t>
              </w:r>
            </w:ins>
          </w:p>
        </w:tc>
        <w:tc>
          <w:tcPr>
            <w:tcW w:w="1166" w:type="dxa"/>
            <w:tcBorders>
              <w:top w:val="nil"/>
              <w:left w:val="nil"/>
              <w:bottom w:val="single" w:sz="4" w:space="0" w:color="auto"/>
              <w:right w:val="single" w:sz="4" w:space="0" w:color="auto"/>
            </w:tcBorders>
            <w:vAlign w:val="center"/>
            <w:hideMark/>
            <w:tcPrChange w:id="4770"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34D41100" w14:textId="77777777" w:rsidR="00A57AE6" w:rsidRPr="004356E3" w:rsidRDefault="00A57AE6" w:rsidP="0054691E">
            <w:pPr>
              <w:pStyle w:val="Tabletext"/>
              <w:rPr>
                <w:ins w:id="4771" w:author="USA - June 2026" w:date="2026-03-06T11:58:00Z" w16du:dateUtc="2026-03-06T19:58:00Z"/>
                <w:rFonts w:eastAsiaTheme="minorEastAsia"/>
                <w:highlight w:val="green"/>
              </w:rPr>
              <w:pPrChange w:id="477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73" w:author="USA - June 2026" w:date="2026-03-06T11:58:00Z" w16du:dateUtc="2026-03-06T19:58:00Z">
              <w:r w:rsidRPr="004356E3">
                <w:rPr>
                  <w:rFonts w:eastAsiaTheme="minorEastAsia"/>
                  <w:highlight w:val="green"/>
                </w:rPr>
                <w:t>122.8</w:t>
              </w:r>
            </w:ins>
          </w:p>
        </w:tc>
        <w:tc>
          <w:tcPr>
            <w:tcW w:w="1166" w:type="dxa"/>
            <w:tcBorders>
              <w:top w:val="nil"/>
              <w:left w:val="nil"/>
              <w:bottom w:val="single" w:sz="4" w:space="0" w:color="auto"/>
              <w:right w:val="single" w:sz="4" w:space="0" w:color="auto"/>
            </w:tcBorders>
            <w:vAlign w:val="center"/>
            <w:hideMark/>
            <w:tcPrChange w:id="4774"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469CEB1E" w14:textId="77777777" w:rsidR="00A57AE6" w:rsidRPr="004356E3" w:rsidRDefault="00A57AE6" w:rsidP="0054691E">
            <w:pPr>
              <w:pStyle w:val="Tabletext"/>
              <w:rPr>
                <w:ins w:id="4775" w:author="USA - June 2026" w:date="2026-03-06T11:58:00Z" w16du:dateUtc="2026-03-06T19:58:00Z"/>
                <w:rFonts w:eastAsiaTheme="minorEastAsia"/>
                <w:highlight w:val="green"/>
              </w:rPr>
              <w:pPrChange w:id="477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77" w:author="USA - June 2026" w:date="2026-03-06T11:58:00Z" w16du:dateUtc="2026-03-06T19:58:00Z">
              <w:r w:rsidRPr="004356E3">
                <w:rPr>
                  <w:rFonts w:eastAsiaTheme="minorEastAsia"/>
                  <w:highlight w:val="green"/>
                </w:rPr>
                <w:t>136.1</w:t>
              </w:r>
            </w:ins>
          </w:p>
        </w:tc>
        <w:tc>
          <w:tcPr>
            <w:tcW w:w="1166" w:type="dxa"/>
            <w:tcBorders>
              <w:top w:val="nil"/>
              <w:left w:val="nil"/>
              <w:bottom w:val="single" w:sz="4" w:space="0" w:color="auto"/>
              <w:right w:val="single" w:sz="4" w:space="0" w:color="auto"/>
            </w:tcBorders>
            <w:vAlign w:val="center"/>
            <w:hideMark/>
            <w:tcPrChange w:id="4778" w:author="USA - June 2026" w:date="2026-03-06T11:59:00Z" w16du:dateUtc="2026-03-06T19:59:00Z">
              <w:tcPr>
                <w:tcW w:w="1660" w:type="dxa"/>
                <w:gridSpan w:val="2"/>
                <w:tcBorders>
                  <w:top w:val="nil"/>
                  <w:left w:val="nil"/>
                  <w:bottom w:val="single" w:sz="4" w:space="0" w:color="auto"/>
                  <w:right w:val="single" w:sz="4" w:space="0" w:color="auto"/>
                </w:tcBorders>
                <w:vAlign w:val="center"/>
                <w:hideMark/>
              </w:tcPr>
            </w:tcPrChange>
          </w:tcPr>
          <w:p w14:paraId="0CF4A7A2" w14:textId="77777777" w:rsidR="00A57AE6" w:rsidRPr="004356E3" w:rsidRDefault="00A57AE6" w:rsidP="0054691E">
            <w:pPr>
              <w:pStyle w:val="Tabletext"/>
              <w:rPr>
                <w:ins w:id="4779" w:author="USA - June 2026" w:date="2026-03-06T11:58:00Z" w16du:dateUtc="2026-03-06T19:58:00Z"/>
                <w:rFonts w:eastAsiaTheme="minorEastAsia"/>
                <w:highlight w:val="green"/>
              </w:rPr>
              <w:pPrChange w:id="478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81" w:author="USA - June 2026" w:date="2026-03-06T11:58:00Z" w16du:dateUtc="2026-03-06T19:58:00Z">
              <w:r w:rsidRPr="004356E3">
                <w:rPr>
                  <w:rFonts w:eastAsiaTheme="minorEastAsia"/>
                  <w:highlight w:val="green"/>
                </w:rPr>
                <w:t>149.3</w:t>
              </w:r>
            </w:ins>
          </w:p>
        </w:tc>
      </w:tr>
      <w:tr w:rsidR="006C4096" w:rsidRPr="004356E3" w14:paraId="080C5872" w14:textId="77777777" w:rsidTr="0018213A">
        <w:trPr>
          <w:trHeight w:val="288"/>
          <w:jc w:val="center"/>
          <w:ins w:id="4782" w:author="USA - June 2026" w:date="2026-03-06T11:58:00Z"/>
        </w:trPr>
        <w:tc>
          <w:tcPr>
            <w:tcW w:w="7544" w:type="dxa"/>
            <w:gridSpan w:val="5"/>
            <w:tcBorders>
              <w:top w:val="nil"/>
              <w:left w:val="single" w:sz="4" w:space="0" w:color="auto"/>
              <w:bottom w:val="single" w:sz="4" w:space="0" w:color="auto"/>
              <w:right w:val="single" w:sz="4" w:space="0" w:color="auto"/>
            </w:tcBorders>
            <w:shd w:val="clear" w:color="auto" w:fill="FFEB9C"/>
            <w:vAlign w:val="bottom"/>
            <w:hideMark/>
          </w:tcPr>
          <w:p w14:paraId="77C6287E" w14:textId="6ECEA34C" w:rsidR="006C4096" w:rsidRPr="004356E3" w:rsidRDefault="006C4096" w:rsidP="0018213A">
            <w:pPr>
              <w:pStyle w:val="Tabletext"/>
              <w:rPr>
                <w:ins w:id="4783" w:author="USA - June 2026" w:date="2026-03-06T11:58:00Z" w16du:dateUtc="2026-03-06T19:58:00Z"/>
                <w:rFonts w:eastAsiaTheme="minorEastAsia"/>
                <w:b/>
                <w:bCs/>
                <w:highlight w:val="green"/>
              </w:rPr>
              <w:pPrChange w:id="4784"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85" w:author="USA - June 2026" w:date="2026-03-06T11:58:00Z" w16du:dateUtc="2026-03-06T19:58:00Z">
              <w:r w:rsidRPr="004356E3">
                <w:rPr>
                  <w:rFonts w:eastAsiaTheme="minorEastAsia"/>
                  <w:b/>
                  <w:bCs/>
                  <w:highlight w:val="green"/>
                </w:rPr>
                <w:t>Calculations</w:t>
              </w:r>
            </w:ins>
          </w:p>
        </w:tc>
      </w:tr>
      <w:tr w:rsidR="00A57AE6" w:rsidRPr="004356E3" w14:paraId="07BB8A51" w14:textId="77777777" w:rsidTr="00536915">
        <w:trPr>
          <w:trHeight w:val="552"/>
          <w:jc w:val="center"/>
          <w:ins w:id="4786" w:author="USA - June 2026" w:date="2026-03-06T11:58:00Z"/>
          <w:trPrChange w:id="4787" w:author="USA - June 2026" w:date="2026-03-06T11:59:00Z" w16du:dateUtc="2026-03-06T19:59:00Z">
            <w:trPr>
              <w:trHeight w:val="552"/>
            </w:trPr>
          </w:trPrChange>
        </w:trPr>
        <w:tc>
          <w:tcPr>
            <w:tcW w:w="2880" w:type="dxa"/>
            <w:tcBorders>
              <w:top w:val="nil"/>
              <w:left w:val="single" w:sz="4" w:space="0" w:color="auto"/>
              <w:bottom w:val="single" w:sz="4" w:space="0" w:color="auto"/>
              <w:right w:val="single" w:sz="4" w:space="0" w:color="auto"/>
            </w:tcBorders>
            <w:vAlign w:val="bottom"/>
            <w:hideMark/>
            <w:tcPrChange w:id="4788" w:author="USA - June 2026" w:date="2026-03-06T11:59:00Z" w16du:dateUtc="2026-03-06T19:59:00Z">
              <w:tcPr>
                <w:tcW w:w="2880" w:type="dxa"/>
                <w:tcBorders>
                  <w:top w:val="nil"/>
                  <w:left w:val="single" w:sz="4" w:space="0" w:color="auto"/>
                  <w:bottom w:val="single" w:sz="4" w:space="0" w:color="auto"/>
                  <w:right w:val="single" w:sz="4" w:space="0" w:color="auto"/>
                </w:tcBorders>
                <w:vAlign w:val="bottom"/>
                <w:hideMark/>
              </w:tcPr>
            </w:tcPrChange>
          </w:tcPr>
          <w:p w14:paraId="5CA9CBD4" w14:textId="77777777" w:rsidR="00A57AE6" w:rsidRPr="004356E3" w:rsidRDefault="00A57AE6" w:rsidP="0054691E">
            <w:pPr>
              <w:pStyle w:val="Tabletext"/>
              <w:rPr>
                <w:ins w:id="4789" w:author="USA - June 2026" w:date="2026-03-06T11:58:00Z" w16du:dateUtc="2026-03-06T19:58:00Z"/>
                <w:rFonts w:eastAsiaTheme="minorEastAsia"/>
                <w:highlight w:val="green"/>
              </w:rPr>
              <w:pPrChange w:id="4790"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791" w:author="USA - June 2026" w:date="2026-03-06T11:58:00Z" w16du:dateUtc="2026-03-06T19:58:00Z">
              <w:r w:rsidRPr="004356E3">
                <w:rPr>
                  <w:rFonts w:eastAsiaTheme="minorEastAsia"/>
                  <w:highlight w:val="green"/>
                </w:rPr>
                <w:t>Single Interferer level at IMT BS Antenna dBm for Traditional Buildings</w:t>
              </w:r>
            </w:ins>
          </w:p>
        </w:tc>
        <w:tc>
          <w:tcPr>
            <w:tcW w:w="1166" w:type="dxa"/>
            <w:tcBorders>
              <w:top w:val="nil"/>
              <w:left w:val="nil"/>
              <w:bottom w:val="single" w:sz="4" w:space="0" w:color="auto"/>
              <w:right w:val="single" w:sz="4" w:space="0" w:color="auto"/>
            </w:tcBorders>
            <w:vAlign w:val="center"/>
            <w:hideMark/>
            <w:tcPrChange w:id="4792"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78FD699E" w14:textId="77777777" w:rsidR="00A57AE6" w:rsidRPr="004356E3" w:rsidRDefault="00A57AE6" w:rsidP="0054691E">
            <w:pPr>
              <w:pStyle w:val="Tabletext"/>
              <w:rPr>
                <w:ins w:id="4793" w:author="USA - June 2026" w:date="2026-03-06T11:58:00Z" w16du:dateUtc="2026-03-06T19:58:00Z"/>
                <w:rFonts w:eastAsiaTheme="minorEastAsia"/>
                <w:highlight w:val="green"/>
              </w:rPr>
              <w:pPrChange w:id="4794"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95" w:author="USA - June 2026" w:date="2026-03-06T11:58:00Z" w16du:dateUtc="2026-03-06T19:58:00Z">
              <w:r w:rsidRPr="004356E3">
                <w:rPr>
                  <w:rFonts w:eastAsiaTheme="minorEastAsia"/>
                  <w:highlight w:val="green"/>
                </w:rPr>
                <w:t>-65.8</w:t>
              </w:r>
            </w:ins>
          </w:p>
        </w:tc>
        <w:tc>
          <w:tcPr>
            <w:tcW w:w="1166" w:type="dxa"/>
            <w:tcBorders>
              <w:top w:val="nil"/>
              <w:left w:val="nil"/>
              <w:bottom w:val="single" w:sz="4" w:space="0" w:color="auto"/>
              <w:right w:val="single" w:sz="4" w:space="0" w:color="auto"/>
            </w:tcBorders>
            <w:vAlign w:val="center"/>
            <w:hideMark/>
            <w:tcPrChange w:id="4796"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2CC9B7EE" w14:textId="77777777" w:rsidR="00A57AE6" w:rsidRPr="004356E3" w:rsidRDefault="00A57AE6" w:rsidP="0054691E">
            <w:pPr>
              <w:pStyle w:val="Tabletext"/>
              <w:rPr>
                <w:ins w:id="4797" w:author="USA - June 2026" w:date="2026-03-06T11:58:00Z" w16du:dateUtc="2026-03-06T19:58:00Z"/>
                <w:rFonts w:eastAsiaTheme="minorEastAsia"/>
                <w:highlight w:val="green"/>
              </w:rPr>
              <w:pPrChange w:id="4798"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799" w:author="USA - June 2026" w:date="2026-03-06T11:58:00Z" w16du:dateUtc="2026-03-06T19:58:00Z">
              <w:r w:rsidRPr="004356E3">
                <w:rPr>
                  <w:rFonts w:eastAsiaTheme="minorEastAsia"/>
                  <w:highlight w:val="green"/>
                </w:rPr>
                <w:t>-85.8</w:t>
              </w:r>
            </w:ins>
          </w:p>
        </w:tc>
        <w:tc>
          <w:tcPr>
            <w:tcW w:w="1166" w:type="dxa"/>
            <w:tcBorders>
              <w:top w:val="nil"/>
              <w:left w:val="nil"/>
              <w:bottom w:val="single" w:sz="4" w:space="0" w:color="auto"/>
              <w:right w:val="single" w:sz="4" w:space="0" w:color="auto"/>
            </w:tcBorders>
            <w:vAlign w:val="center"/>
            <w:hideMark/>
            <w:tcPrChange w:id="4800"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51A1DDBB" w14:textId="77777777" w:rsidR="00A57AE6" w:rsidRPr="004356E3" w:rsidRDefault="00A57AE6" w:rsidP="0054691E">
            <w:pPr>
              <w:pStyle w:val="Tabletext"/>
              <w:rPr>
                <w:ins w:id="4801" w:author="USA - June 2026" w:date="2026-03-06T11:58:00Z" w16du:dateUtc="2026-03-06T19:58:00Z"/>
                <w:rFonts w:eastAsiaTheme="minorEastAsia"/>
                <w:highlight w:val="green"/>
              </w:rPr>
              <w:pPrChange w:id="4802"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03" w:author="USA - June 2026" w:date="2026-03-06T11:58:00Z" w16du:dateUtc="2026-03-06T19:58:00Z">
              <w:r w:rsidRPr="004356E3">
                <w:rPr>
                  <w:rFonts w:eastAsiaTheme="minorEastAsia"/>
                  <w:highlight w:val="green"/>
                </w:rPr>
                <w:t>-99.1</w:t>
              </w:r>
            </w:ins>
          </w:p>
        </w:tc>
        <w:tc>
          <w:tcPr>
            <w:tcW w:w="1166" w:type="dxa"/>
            <w:tcBorders>
              <w:top w:val="nil"/>
              <w:left w:val="nil"/>
              <w:bottom w:val="single" w:sz="4" w:space="0" w:color="auto"/>
              <w:right w:val="single" w:sz="4" w:space="0" w:color="auto"/>
            </w:tcBorders>
            <w:vAlign w:val="center"/>
            <w:hideMark/>
            <w:tcPrChange w:id="4804" w:author="USA - June 2026" w:date="2026-03-06T11:59:00Z" w16du:dateUtc="2026-03-06T19:59:00Z">
              <w:tcPr>
                <w:tcW w:w="1660" w:type="dxa"/>
                <w:gridSpan w:val="2"/>
                <w:tcBorders>
                  <w:top w:val="nil"/>
                  <w:left w:val="nil"/>
                  <w:bottom w:val="single" w:sz="4" w:space="0" w:color="auto"/>
                  <w:right w:val="single" w:sz="4" w:space="0" w:color="auto"/>
                </w:tcBorders>
                <w:vAlign w:val="center"/>
                <w:hideMark/>
              </w:tcPr>
            </w:tcPrChange>
          </w:tcPr>
          <w:p w14:paraId="49C43895" w14:textId="77777777" w:rsidR="00A57AE6" w:rsidRPr="004356E3" w:rsidRDefault="00A57AE6" w:rsidP="0054691E">
            <w:pPr>
              <w:pStyle w:val="Tabletext"/>
              <w:rPr>
                <w:ins w:id="4805" w:author="USA - June 2026" w:date="2026-03-06T11:58:00Z" w16du:dateUtc="2026-03-06T19:58:00Z"/>
                <w:rFonts w:eastAsiaTheme="minorEastAsia"/>
                <w:highlight w:val="green"/>
              </w:rPr>
              <w:pPrChange w:id="480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07" w:author="USA - June 2026" w:date="2026-03-06T11:58:00Z" w16du:dateUtc="2026-03-06T19:58:00Z">
              <w:r w:rsidRPr="004356E3">
                <w:rPr>
                  <w:rFonts w:eastAsiaTheme="minorEastAsia"/>
                  <w:highlight w:val="green"/>
                </w:rPr>
                <w:t>-112.3</w:t>
              </w:r>
            </w:ins>
          </w:p>
        </w:tc>
      </w:tr>
      <w:tr w:rsidR="00A57AE6" w:rsidRPr="004356E3" w14:paraId="6688266C" w14:textId="77777777" w:rsidTr="00536915">
        <w:trPr>
          <w:trHeight w:val="276"/>
          <w:jc w:val="center"/>
          <w:ins w:id="4808" w:author="USA - June 2026" w:date="2026-03-06T11:58:00Z"/>
          <w:trPrChange w:id="4809" w:author="USA - June 2026" w:date="2026-03-06T11:59:00Z" w16du:dateUtc="2026-03-06T19:59:00Z">
            <w:trPr>
              <w:trHeight w:val="276"/>
            </w:trPr>
          </w:trPrChange>
        </w:trPr>
        <w:tc>
          <w:tcPr>
            <w:tcW w:w="2880" w:type="dxa"/>
            <w:tcBorders>
              <w:top w:val="nil"/>
              <w:left w:val="single" w:sz="4" w:space="0" w:color="auto"/>
              <w:bottom w:val="single" w:sz="4" w:space="0" w:color="auto"/>
              <w:right w:val="single" w:sz="4" w:space="0" w:color="auto"/>
            </w:tcBorders>
            <w:vAlign w:val="bottom"/>
            <w:hideMark/>
            <w:tcPrChange w:id="4810" w:author="USA - June 2026" w:date="2026-03-06T11:59:00Z" w16du:dateUtc="2026-03-06T19:59:00Z">
              <w:tcPr>
                <w:tcW w:w="2880" w:type="dxa"/>
                <w:tcBorders>
                  <w:top w:val="nil"/>
                  <w:left w:val="single" w:sz="4" w:space="0" w:color="auto"/>
                  <w:bottom w:val="single" w:sz="4" w:space="0" w:color="auto"/>
                  <w:right w:val="single" w:sz="4" w:space="0" w:color="auto"/>
                </w:tcBorders>
                <w:vAlign w:val="bottom"/>
                <w:hideMark/>
              </w:tcPr>
            </w:tcPrChange>
          </w:tcPr>
          <w:p w14:paraId="40B60544" w14:textId="77777777" w:rsidR="00A57AE6" w:rsidRPr="004356E3" w:rsidRDefault="00A57AE6" w:rsidP="0054691E">
            <w:pPr>
              <w:pStyle w:val="Tabletext"/>
              <w:rPr>
                <w:ins w:id="4811" w:author="USA - June 2026" w:date="2026-03-06T11:58:00Z" w16du:dateUtc="2026-03-06T19:58:00Z"/>
                <w:rFonts w:eastAsiaTheme="minorEastAsia"/>
                <w:highlight w:val="green"/>
              </w:rPr>
              <w:pPrChange w:id="4812"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813" w:author="USA - June 2026" w:date="2026-03-06T11:58:00Z" w16du:dateUtc="2026-03-06T19:58:00Z">
              <w:r w:rsidRPr="004356E3">
                <w:rPr>
                  <w:rFonts w:eastAsiaTheme="minorEastAsia"/>
                  <w:highlight w:val="green"/>
                </w:rPr>
                <w:lastRenderedPageBreak/>
                <w:t>Margin for Traditional Bldgs (dB)</w:t>
              </w:r>
            </w:ins>
          </w:p>
        </w:tc>
        <w:tc>
          <w:tcPr>
            <w:tcW w:w="1166" w:type="dxa"/>
            <w:tcBorders>
              <w:top w:val="nil"/>
              <w:left w:val="nil"/>
              <w:bottom w:val="single" w:sz="4" w:space="0" w:color="auto"/>
              <w:right w:val="single" w:sz="4" w:space="0" w:color="auto"/>
            </w:tcBorders>
            <w:vAlign w:val="center"/>
            <w:hideMark/>
            <w:tcPrChange w:id="4814"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21F4D241" w14:textId="77777777" w:rsidR="00A57AE6" w:rsidRPr="004356E3" w:rsidRDefault="00A57AE6" w:rsidP="0054691E">
            <w:pPr>
              <w:pStyle w:val="Tabletext"/>
              <w:rPr>
                <w:ins w:id="4815" w:author="USA - June 2026" w:date="2026-03-06T11:58:00Z" w16du:dateUtc="2026-03-06T19:58:00Z"/>
                <w:rFonts w:eastAsiaTheme="minorEastAsia"/>
                <w:highlight w:val="green"/>
              </w:rPr>
              <w:pPrChange w:id="4816"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17" w:author="USA - June 2026" w:date="2026-03-06T11:58:00Z" w16du:dateUtc="2026-03-06T19:58:00Z">
              <w:r w:rsidRPr="004356E3">
                <w:rPr>
                  <w:rFonts w:eastAsiaTheme="minorEastAsia"/>
                  <w:highlight w:val="green"/>
                </w:rPr>
                <w:t>4.8</w:t>
              </w:r>
            </w:ins>
          </w:p>
        </w:tc>
        <w:tc>
          <w:tcPr>
            <w:tcW w:w="1166" w:type="dxa"/>
            <w:tcBorders>
              <w:top w:val="nil"/>
              <w:left w:val="nil"/>
              <w:bottom w:val="single" w:sz="4" w:space="0" w:color="auto"/>
              <w:right w:val="single" w:sz="4" w:space="0" w:color="auto"/>
            </w:tcBorders>
            <w:vAlign w:val="center"/>
            <w:hideMark/>
            <w:tcPrChange w:id="4818"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4832C534" w14:textId="77777777" w:rsidR="00A57AE6" w:rsidRPr="004356E3" w:rsidRDefault="00A57AE6" w:rsidP="0054691E">
            <w:pPr>
              <w:pStyle w:val="Tabletext"/>
              <w:rPr>
                <w:ins w:id="4819" w:author="USA - June 2026" w:date="2026-03-06T11:58:00Z" w16du:dateUtc="2026-03-06T19:58:00Z"/>
                <w:rFonts w:eastAsiaTheme="minorEastAsia"/>
                <w:highlight w:val="green"/>
              </w:rPr>
              <w:pPrChange w:id="4820"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21" w:author="USA - June 2026" w:date="2026-03-06T11:58:00Z" w16du:dateUtc="2026-03-06T19:58:00Z">
              <w:r w:rsidRPr="004356E3">
                <w:rPr>
                  <w:rFonts w:eastAsiaTheme="minorEastAsia"/>
                  <w:highlight w:val="green"/>
                </w:rPr>
                <w:t>24.8</w:t>
              </w:r>
            </w:ins>
          </w:p>
        </w:tc>
        <w:tc>
          <w:tcPr>
            <w:tcW w:w="1166" w:type="dxa"/>
            <w:tcBorders>
              <w:top w:val="nil"/>
              <w:left w:val="nil"/>
              <w:bottom w:val="single" w:sz="4" w:space="0" w:color="auto"/>
              <w:right w:val="single" w:sz="4" w:space="0" w:color="auto"/>
            </w:tcBorders>
            <w:vAlign w:val="center"/>
            <w:hideMark/>
            <w:tcPrChange w:id="4822"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5EC44191" w14:textId="77777777" w:rsidR="00A57AE6" w:rsidRPr="004356E3" w:rsidRDefault="00A57AE6" w:rsidP="0054691E">
            <w:pPr>
              <w:pStyle w:val="Tabletext"/>
              <w:rPr>
                <w:ins w:id="4823" w:author="USA - June 2026" w:date="2026-03-06T11:58:00Z" w16du:dateUtc="2026-03-06T19:58:00Z"/>
                <w:rFonts w:eastAsiaTheme="minorEastAsia"/>
                <w:highlight w:val="green"/>
              </w:rPr>
              <w:pPrChange w:id="4824"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25" w:author="USA - June 2026" w:date="2026-03-06T11:58:00Z" w16du:dateUtc="2026-03-06T19:58:00Z">
              <w:r w:rsidRPr="004356E3">
                <w:rPr>
                  <w:rFonts w:eastAsiaTheme="minorEastAsia"/>
                  <w:highlight w:val="green"/>
                </w:rPr>
                <w:t>38.1</w:t>
              </w:r>
            </w:ins>
          </w:p>
        </w:tc>
        <w:tc>
          <w:tcPr>
            <w:tcW w:w="1166" w:type="dxa"/>
            <w:tcBorders>
              <w:top w:val="nil"/>
              <w:left w:val="nil"/>
              <w:bottom w:val="single" w:sz="4" w:space="0" w:color="auto"/>
              <w:right w:val="single" w:sz="4" w:space="0" w:color="auto"/>
            </w:tcBorders>
            <w:vAlign w:val="center"/>
            <w:hideMark/>
            <w:tcPrChange w:id="4826" w:author="USA - June 2026" w:date="2026-03-06T11:59:00Z" w16du:dateUtc="2026-03-06T19:59:00Z">
              <w:tcPr>
                <w:tcW w:w="1660" w:type="dxa"/>
                <w:gridSpan w:val="2"/>
                <w:tcBorders>
                  <w:top w:val="nil"/>
                  <w:left w:val="nil"/>
                  <w:bottom w:val="single" w:sz="4" w:space="0" w:color="auto"/>
                  <w:right w:val="single" w:sz="4" w:space="0" w:color="auto"/>
                </w:tcBorders>
                <w:vAlign w:val="center"/>
                <w:hideMark/>
              </w:tcPr>
            </w:tcPrChange>
          </w:tcPr>
          <w:p w14:paraId="2A14442C" w14:textId="77777777" w:rsidR="00A57AE6" w:rsidRPr="004356E3" w:rsidRDefault="00A57AE6" w:rsidP="0054691E">
            <w:pPr>
              <w:pStyle w:val="Tabletext"/>
              <w:rPr>
                <w:ins w:id="4827" w:author="USA - June 2026" w:date="2026-03-06T11:58:00Z" w16du:dateUtc="2026-03-06T19:58:00Z"/>
                <w:rFonts w:eastAsiaTheme="minorEastAsia"/>
                <w:highlight w:val="green"/>
              </w:rPr>
              <w:pPrChange w:id="4828"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29" w:author="USA - June 2026" w:date="2026-03-06T11:58:00Z" w16du:dateUtc="2026-03-06T19:58:00Z">
              <w:r w:rsidRPr="004356E3">
                <w:rPr>
                  <w:rFonts w:eastAsiaTheme="minorEastAsia"/>
                  <w:highlight w:val="green"/>
                </w:rPr>
                <w:t>51.3</w:t>
              </w:r>
            </w:ins>
          </w:p>
        </w:tc>
      </w:tr>
      <w:tr w:rsidR="00A57AE6" w:rsidRPr="00124C35" w14:paraId="711F2B16" w14:textId="77777777" w:rsidTr="00536915">
        <w:trPr>
          <w:trHeight w:val="552"/>
          <w:jc w:val="center"/>
          <w:ins w:id="4830" w:author="USA - June 2026" w:date="2026-03-06T11:58:00Z"/>
          <w:trPrChange w:id="4831" w:author="USA - June 2026" w:date="2026-03-06T11:59:00Z" w16du:dateUtc="2026-03-06T19:59:00Z">
            <w:trPr>
              <w:trHeight w:val="552"/>
            </w:trPr>
          </w:trPrChange>
        </w:trPr>
        <w:tc>
          <w:tcPr>
            <w:tcW w:w="2880" w:type="dxa"/>
            <w:tcBorders>
              <w:top w:val="nil"/>
              <w:left w:val="single" w:sz="4" w:space="0" w:color="auto"/>
              <w:bottom w:val="single" w:sz="4" w:space="0" w:color="auto"/>
              <w:right w:val="single" w:sz="4" w:space="0" w:color="auto"/>
            </w:tcBorders>
            <w:vAlign w:val="bottom"/>
            <w:hideMark/>
            <w:tcPrChange w:id="4832" w:author="USA - June 2026" w:date="2026-03-06T11:59:00Z" w16du:dateUtc="2026-03-06T19:59:00Z">
              <w:tcPr>
                <w:tcW w:w="2880" w:type="dxa"/>
                <w:tcBorders>
                  <w:top w:val="nil"/>
                  <w:left w:val="single" w:sz="4" w:space="0" w:color="auto"/>
                  <w:bottom w:val="single" w:sz="4" w:space="0" w:color="auto"/>
                  <w:right w:val="single" w:sz="4" w:space="0" w:color="auto"/>
                </w:tcBorders>
                <w:vAlign w:val="bottom"/>
                <w:hideMark/>
              </w:tcPr>
            </w:tcPrChange>
          </w:tcPr>
          <w:p w14:paraId="1036E04B" w14:textId="5AE9DA9E" w:rsidR="00A57AE6" w:rsidRPr="004356E3" w:rsidRDefault="00A57AE6" w:rsidP="0054691E">
            <w:pPr>
              <w:pStyle w:val="Tabletext"/>
              <w:rPr>
                <w:ins w:id="4833" w:author="USA - June 2026" w:date="2026-03-06T11:58:00Z" w16du:dateUtc="2026-03-06T19:58:00Z"/>
                <w:rFonts w:eastAsiaTheme="minorEastAsia"/>
                <w:highlight w:val="green"/>
              </w:rPr>
              <w:pPrChange w:id="4834" w:author="USA - June 2026" w:date="2026-03-09T21:28:00Z" w16du:dateUtc="2026-03-10T04:28:00Z">
                <w:pPr>
                  <w:tabs>
                    <w:tab w:val="clear" w:pos="1134"/>
                    <w:tab w:val="clear" w:pos="1871"/>
                    <w:tab w:val="clear" w:pos="2268"/>
                  </w:tabs>
                  <w:overflowPunct/>
                  <w:autoSpaceDE/>
                  <w:autoSpaceDN/>
                  <w:adjustRightInd/>
                  <w:spacing w:before="0"/>
                  <w:textAlignment w:val="auto"/>
                </w:pPr>
              </w:pPrChange>
            </w:pPr>
            <w:ins w:id="4835" w:author="USA - June 2026" w:date="2026-03-06T11:58:00Z" w16du:dateUtc="2026-03-06T19:58:00Z">
              <w:r w:rsidRPr="004356E3">
                <w:rPr>
                  <w:rFonts w:eastAsiaTheme="minorEastAsia"/>
                  <w:highlight w:val="green"/>
                </w:rPr>
                <w:t xml:space="preserve">Number of Devices for Traditional Bldgs (dB) BEFORE exceeding IMT BS Receiver </w:t>
              </w:r>
            </w:ins>
            <w:ins w:id="4836" w:author="USA - June 2026" w:date="2026-03-09T22:10:00Z" w16du:dateUtc="2026-03-10T05:10:00Z">
              <w:r w:rsidR="00016069" w:rsidRPr="004356E3">
                <w:rPr>
                  <w:rFonts w:eastAsiaTheme="minorEastAsia"/>
                  <w:highlight w:val="green"/>
                </w:rPr>
                <w:t>blocking threshold at REFSENSE</w:t>
              </w:r>
            </w:ins>
          </w:p>
        </w:tc>
        <w:tc>
          <w:tcPr>
            <w:tcW w:w="1166" w:type="dxa"/>
            <w:tcBorders>
              <w:top w:val="nil"/>
              <w:left w:val="nil"/>
              <w:bottom w:val="single" w:sz="4" w:space="0" w:color="auto"/>
              <w:right w:val="single" w:sz="4" w:space="0" w:color="auto"/>
            </w:tcBorders>
            <w:vAlign w:val="center"/>
            <w:hideMark/>
            <w:tcPrChange w:id="4837"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244755AB" w14:textId="77777777" w:rsidR="00A57AE6" w:rsidRPr="004356E3" w:rsidRDefault="00A57AE6" w:rsidP="0054691E">
            <w:pPr>
              <w:pStyle w:val="Tabletext"/>
              <w:rPr>
                <w:ins w:id="4838" w:author="USA - June 2026" w:date="2026-03-06T11:58:00Z" w16du:dateUtc="2026-03-06T19:58:00Z"/>
                <w:rFonts w:eastAsiaTheme="minorEastAsia"/>
                <w:highlight w:val="green"/>
              </w:rPr>
              <w:pPrChange w:id="4839"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40" w:author="USA - June 2026" w:date="2026-03-06T11:58:00Z" w16du:dateUtc="2026-03-06T19:58:00Z">
              <w:r w:rsidRPr="004356E3">
                <w:rPr>
                  <w:rFonts w:eastAsiaTheme="minorEastAsia"/>
                  <w:highlight w:val="green"/>
                </w:rPr>
                <w:t xml:space="preserve">                                3 </w:t>
              </w:r>
            </w:ins>
          </w:p>
        </w:tc>
        <w:tc>
          <w:tcPr>
            <w:tcW w:w="1166" w:type="dxa"/>
            <w:tcBorders>
              <w:top w:val="nil"/>
              <w:left w:val="nil"/>
              <w:bottom w:val="single" w:sz="4" w:space="0" w:color="auto"/>
              <w:right w:val="single" w:sz="4" w:space="0" w:color="auto"/>
            </w:tcBorders>
            <w:vAlign w:val="center"/>
            <w:hideMark/>
            <w:tcPrChange w:id="4841"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5FAE5257" w14:textId="77777777" w:rsidR="00A57AE6" w:rsidRPr="004356E3" w:rsidRDefault="00A57AE6" w:rsidP="0054691E">
            <w:pPr>
              <w:pStyle w:val="Tabletext"/>
              <w:rPr>
                <w:ins w:id="4842" w:author="USA - June 2026" w:date="2026-03-06T11:58:00Z" w16du:dateUtc="2026-03-06T19:58:00Z"/>
                <w:rFonts w:eastAsiaTheme="minorEastAsia"/>
                <w:highlight w:val="green"/>
              </w:rPr>
              <w:pPrChange w:id="4843"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44" w:author="USA - June 2026" w:date="2026-03-06T11:58:00Z" w16du:dateUtc="2026-03-06T19:58:00Z">
              <w:r w:rsidRPr="004356E3">
                <w:rPr>
                  <w:rFonts w:eastAsiaTheme="minorEastAsia"/>
                  <w:highlight w:val="green"/>
                </w:rPr>
                <w:t xml:space="preserve">                         305 </w:t>
              </w:r>
            </w:ins>
          </w:p>
        </w:tc>
        <w:tc>
          <w:tcPr>
            <w:tcW w:w="1166" w:type="dxa"/>
            <w:tcBorders>
              <w:top w:val="nil"/>
              <w:left w:val="nil"/>
              <w:bottom w:val="single" w:sz="4" w:space="0" w:color="auto"/>
              <w:right w:val="single" w:sz="4" w:space="0" w:color="auto"/>
            </w:tcBorders>
            <w:vAlign w:val="center"/>
            <w:hideMark/>
            <w:tcPrChange w:id="4845" w:author="USA - June 2026" w:date="2026-03-06T11:59:00Z" w16du:dateUtc="2026-03-06T19:59:00Z">
              <w:tcPr>
                <w:tcW w:w="1166" w:type="dxa"/>
                <w:tcBorders>
                  <w:top w:val="nil"/>
                  <w:left w:val="nil"/>
                  <w:bottom w:val="single" w:sz="4" w:space="0" w:color="auto"/>
                  <w:right w:val="single" w:sz="4" w:space="0" w:color="auto"/>
                </w:tcBorders>
                <w:vAlign w:val="center"/>
                <w:hideMark/>
              </w:tcPr>
            </w:tcPrChange>
          </w:tcPr>
          <w:p w14:paraId="3D99CFE9" w14:textId="77777777" w:rsidR="00A57AE6" w:rsidRPr="004356E3" w:rsidRDefault="00A57AE6" w:rsidP="0054691E">
            <w:pPr>
              <w:pStyle w:val="Tabletext"/>
              <w:rPr>
                <w:ins w:id="4846" w:author="USA - June 2026" w:date="2026-03-06T11:58:00Z" w16du:dateUtc="2026-03-06T19:58:00Z"/>
                <w:rFonts w:eastAsiaTheme="minorEastAsia"/>
                <w:highlight w:val="green"/>
              </w:rPr>
              <w:pPrChange w:id="4847"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48" w:author="USA - June 2026" w:date="2026-03-06T11:58:00Z" w16du:dateUtc="2026-03-06T19:58:00Z">
              <w:r w:rsidRPr="004356E3">
                <w:rPr>
                  <w:rFonts w:eastAsiaTheme="minorEastAsia"/>
                  <w:highlight w:val="green"/>
                </w:rPr>
                <w:t xml:space="preserve">                     6,396 </w:t>
              </w:r>
            </w:ins>
          </w:p>
        </w:tc>
        <w:tc>
          <w:tcPr>
            <w:tcW w:w="1166" w:type="dxa"/>
            <w:tcBorders>
              <w:top w:val="nil"/>
              <w:left w:val="nil"/>
              <w:bottom w:val="single" w:sz="4" w:space="0" w:color="auto"/>
              <w:right w:val="single" w:sz="4" w:space="0" w:color="auto"/>
            </w:tcBorders>
            <w:vAlign w:val="center"/>
            <w:hideMark/>
            <w:tcPrChange w:id="4849" w:author="USA - June 2026" w:date="2026-03-06T11:59:00Z" w16du:dateUtc="2026-03-06T19:59:00Z">
              <w:tcPr>
                <w:tcW w:w="1660" w:type="dxa"/>
                <w:gridSpan w:val="2"/>
                <w:tcBorders>
                  <w:top w:val="nil"/>
                  <w:left w:val="nil"/>
                  <w:bottom w:val="single" w:sz="4" w:space="0" w:color="auto"/>
                  <w:right w:val="single" w:sz="4" w:space="0" w:color="auto"/>
                </w:tcBorders>
                <w:vAlign w:val="center"/>
                <w:hideMark/>
              </w:tcPr>
            </w:tcPrChange>
          </w:tcPr>
          <w:p w14:paraId="50CA0498" w14:textId="77777777" w:rsidR="00A57AE6" w:rsidRPr="0054691E" w:rsidRDefault="00A57AE6" w:rsidP="0054691E">
            <w:pPr>
              <w:pStyle w:val="Tabletext"/>
              <w:rPr>
                <w:ins w:id="4850" w:author="USA - June 2026" w:date="2026-03-06T11:58:00Z" w16du:dateUtc="2026-03-06T19:58:00Z"/>
                <w:rFonts w:eastAsiaTheme="minorEastAsia"/>
              </w:rPr>
              <w:pPrChange w:id="4851" w:author="USA - June 2026" w:date="2026-03-09T21:28:00Z" w16du:dateUtc="2026-03-10T04:28:00Z">
                <w:pPr>
                  <w:tabs>
                    <w:tab w:val="clear" w:pos="1134"/>
                    <w:tab w:val="clear" w:pos="1871"/>
                    <w:tab w:val="clear" w:pos="2268"/>
                  </w:tabs>
                  <w:overflowPunct/>
                  <w:autoSpaceDE/>
                  <w:autoSpaceDN/>
                  <w:adjustRightInd/>
                  <w:spacing w:before="0"/>
                  <w:jc w:val="center"/>
                  <w:textAlignment w:val="auto"/>
                </w:pPr>
              </w:pPrChange>
            </w:pPr>
            <w:ins w:id="4852" w:author="USA - June 2026" w:date="2026-03-06T11:58:00Z" w16du:dateUtc="2026-03-06T19:58:00Z">
              <w:r w:rsidRPr="004356E3">
                <w:rPr>
                  <w:rFonts w:eastAsiaTheme="minorEastAsia"/>
                  <w:highlight w:val="green"/>
                </w:rPr>
                <w:t xml:space="preserve">                 134,010</w:t>
              </w:r>
              <w:r w:rsidRPr="0054691E">
                <w:rPr>
                  <w:rFonts w:eastAsiaTheme="minorEastAsia"/>
                </w:rPr>
                <w:t xml:space="preserve"> </w:t>
              </w:r>
            </w:ins>
          </w:p>
        </w:tc>
      </w:tr>
    </w:tbl>
    <w:p w14:paraId="506915DB" w14:textId="77777777" w:rsidR="006C23EF" w:rsidRDefault="006C23EF">
      <w:pPr>
        <w:tabs>
          <w:tab w:val="clear" w:pos="1134"/>
          <w:tab w:val="clear" w:pos="1871"/>
          <w:tab w:val="clear" w:pos="2268"/>
        </w:tabs>
        <w:overflowPunct/>
        <w:autoSpaceDE/>
        <w:autoSpaceDN/>
        <w:adjustRightInd/>
        <w:spacing w:before="0"/>
        <w:jc w:val="center"/>
        <w:textAlignment w:val="auto"/>
        <w:rPr>
          <w:ins w:id="4853" w:author="Author" w:date="2025-06-19T10:35:00Z" w16du:dateUtc="2025-06-19T08:35:00Z"/>
          <w:caps/>
        </w:rPr>
        <w:pPrChange w:id="4854" w:author="USA - June 2026" w:date="2026-03-06T11:50:00Z" w16du:dateUtc="2026-03-06T19:50:00Z">
          <w:pPr>
            <w:tabs>
              <w:tab w:val="clear" w:pos="1134"/>
              <w:tab w:val="clear" w:pos="1871"/>
              <w:tab w:val="clear" w:pos="2268"/>
            </w:tabs>
            <w:overflowPunct/>
            <w:autoSpaceDE/>
            <w:autoSpaceDN/>
            <w:adjustRightInd/>
            <w:spacing w:before="0"/>
            <w:textAlignment w:val="auto"/>
          </w:pPr>
        </w:pPrChange>
      </w:pPr>
      <w:ins w:id="4855" w:author="Author" w:date="2025-06-19T10:35:00Z" w16du:dateUtc="2025-06-19T08:35:00Z">
        <w:r>
          <w:br w:type="page"/>
        </w:r>
      </w:ins>
    </w:p>
    <w:p w14:paraId="628CC881" w14:textId="517A0044" w:rsidR="00AD0722" w:rsidRPr="00BE29DD" w:rsidRDefault="00AD0722" w:rsidP="00BE29DD">
      <w:pPr>
        <w:pStyle w:val="Reftitle"/>
        <w:rPr>
          <w:ins w:id="4856" w:author="WG1A2" w:date="2024-06-18T16:42:00Z"/>
        </w:rPr>
      </w:pPr>
      <w:ins w:id="4857" w:author="251 (USA)" w:date="2023-05-29T18:33:00Z">
        <w:r w:rsidRPr="00BE29DD">
          <w:lastRenderedPageBreak/>
          <w:t>References</w:t>
        </w:r>
      </w:ins>
    </w:p>
    <w:p w14:paraId="4DF4DD25" w14:textId="77777777" w:rsidR="00AD0722" w:rsidRPr="00621A55" w:rsidRDefault="00AD0722">
      <w:pPr>
        <w:pStyle w:val="EditorsNote"/>
        <w:rPr>
          <w:ins w:id="4858" w:author="251 (USA)" w:date="2023-05-29T18:33:00Z"/>
        </w:rPr>
        <w:pPrChange w:id="4859" w:author="WG1A2" w:date="2024-06-18T16:42:00Z">
          <w:pPr>
            <w:pStyle w:val="Rectitle"/>
          </w:pPr>
        </w:pPrChange>
      </w:pPr>
      <w:ins w:id="4860" w:author="WG1A2" w:date="2024-06-18T16:42:00Z">
        <w:r w:rsidRPr="00BE29DD">
          <w:rPr>
            <w:highlight w:val="yellow"/>
            <w:rPrChange w:id="4861" w:author="WG1A2" w:date="2024-06-18T16:47:00Z">
              <w:rPr>
                <w:i/>
                <w:iCs/>
              </w:rPr>
            </w:rPrChange>
          </w:rPr>
          <w:t>{Editor</w:t>
        </w:r>
      </w:ins>
      <w:ins w:id="4862" w:author="Chamova, Alisa" w:date="2024-06-21T12:15:00Z">
        <w:r w:rsidRPr="00BE29DD">
          <w:rPr>
            <w:highlight w:val="yellow"/>
          </w:rPr>
          <w:t>´</w:t>
        </w:r>
      </w:ins>
      <w:ins w:id="4863" w:author="WG1A2" w:date="2024-06-18T16:42:00Z">
        <w:r w:rsidRPr="00BE29DD">
          <w:rPr>
            <w:highlight w:val="yellow"/>
            <w:rPrChange w:id="4864" w:author="WG1A2" w:date="2024-06-18T16:47:00Z">
              <w:rPr>
                <w:i/>
                <w:iCs/>
              </w:rPr>
            </w:rPrChange>
          </w:rPr>
          <w:t xml:space="preserve">s note: </w:t>
        </w:r>
      </w:ins>
      <w:ins w:id="4865" w:author="WG1A2" w:date="2024-06-18T16:46:00Z">
        <w:r w:rsidRPr="00BE29DD">
          <w:rPr>
            <w:highlight w:val="yellow"/>
            <w:rPrChange w:id="4866" w:author="WG1A2" w:date="2024-06-18T16:47:00Z">
              <w:rPr/>
            </w:rPrChange>
          </w:rPr>
          <w:t>review of the version numbers is needed to see if the latest version can be used</w:t>
        </w:r>
      </w:ins>
      <w:ins w:id="4867" w:author="WG1A2" w:date="2024-06-18T16:42:00Z">
        <w:r w:rsidRPr="00BE29DD">
          <w:rPr>
            <w:highlight w:val="yellow"/>
            <w:rPrChange w:id="4868" w:author="WG1A2" w:date="2024-06-18T16:47:00Z">
              <w:rPr>
                <w:i/>
                <w:iCs/>
              </w:rPr>
            </w:rPrChange>
          </w:rPr>
          <w:t xml:space="preserve"> </w:t>
        </w:r>
      </w:ins>
      <w:ins w:id="4869" w:author="WG1A2" w:date="2024-06-18T16:43:00Z">
        <w:r w:rsidRPr="00BE29DD">
          <w:rPr>
            <w:highlight w:val="yellow"/>
            <w:rPrChange w:id="4870" w:author="WG1A2" w:date="2024-06-18T16:47:00Z">
              <w:rPr>
                <w:i/>
                <w:iCs/>
              </w:rPr>
            </w:rPrChange>
          </w:rPr>
          <w:t>}</w:t>
        </w:r>
      </w:ins>
    </w:p>
    <w:p w14:paraId="45D4BDF1" w14:textId="77777777" w:rsidR="00AD0722" w:rsidRPr="00BE29DD" w:rsidRDefault="00AD0722" w:rsidP="00AD0722">
      <w:pPr>
        <w:pStyle w:val="Reftext"/>
        <w:rPr>
          <w:ins w:id="4871" w:author="SWG Beam WPT session" w:date="2023-06-02T10:50:00Z"/>
        </w:rPr>
      </w:pPr>
      <w:ins w:id="4872" w:author="SWG Beam WPT session" w:date="2023-06-02T10:50:00Z">
        <w:r w:rsidRPr="00BE29DD">
          <w:t>[1]</w:t>
        </w:r>
        <w:r w:rsidRPr="00BE29DD">
          <w:tab/>
          <w:t xml:space="preserve">Recommendation ITU-R P.452-17, </w:t>
        </w:r>
        <w:r w:rsidRPr="00BE29DD">
          <w:rPr>
            <w:i/>
            <w:iCs/>
          </w:rPr>
          <w:t>Prediction procedure for the evaluation of microwave interference between stations on the surface of the Earth at Frequencies above 0.7</w:t>
        </w:r>
        <w:r w:rsidRPr="00BE29DD">
          <w:t xml:space="preserve"> (2021)</w:t>
        </w:r>
      </w:ins>
    </w:p>
    <w:p w14:paraId="0D8796CD" w14:textId="77777777" w:rsidR="00AD0722" w:rsidRPr="00BE29DD" w:rsidRDefault="00AD0722" w:rsidP="00AD0722">
      <w:pPr>
        <w:pStyle w:val="Reftext"/>
        <w:rPr>
          <w:ins w:id="4873" w:author="Chamova, Alisa" w:date="2024-06-21T12:14:00Z"/>
        </w:rPr>
      </w:pPr>
      <w:ins w:id="4874" w:author="251 (USA)" w:date="2023-05-29T18:33:00Z">
        <w:r w:rsidRPr="00BE29DD">
          <w:t>[</w:t>
        </w:r>
      </w:ins>
      <w:ins w:id="4875" w:author="SWG Beam WPT session" w:date="2023-06-02T10:53:00Z">
        <w:r w:rsidRPr="00BE29DD">
          <w:t>2</w:t>
        </w:r>
      </w:ins>
      <w:ins w:id="4876" w:author="251 (USA)" w:date="2023-05-29T18:33:00Z">
        <w:r w:rsidRPr="00BE29DD">
          <w:t>]</w:t>
        </w:r>
        <w:r w:rsidRPr="00BE29DD">
          <w:tab/>
          <w:t xml:space="preserve">Recommendation ITU-R P.525-4, </w:t>
        </w:r>
        <w:r w:rsidRPr="00BE29DD">
          <w:rPr>
            <w:i/>
            <w:iCs/>
          </w:rPr>
          <w:t>Calculation of free-space attenuation</w:t>
        </w:r>
        <w:r w:rsidRPr="00BE29DD">
          <w:t xml:space="preserve"> (1978-1982-1994-2016-2019)</w:t>
        </w:r>
      </w:ins>
    </w:p>
    <w:p w14:paraId="25B0FE8E" w14:textId="77777777" w:rsidR="00AD0722" w:rsidRPr="00BE29DD" w:rsidRDefault="00AD0722" w:rsidP="00AD0722">
      <w:pPr>
        <w:pStyle w:val="Reftext"/>
        <w:rPr>
          <w:ins w:id="4877" w:author="Chamova, Alisa" w:date="2024-06-21T12:14:00Z"/>
        </w:rPr>
      </w:pPr>
      <w:ins w:id="4878" w:author="251 (USA)" w:date="2023-05-29T18:33:00Z">
        <w:r w:rsidRPr="00BE29DD">
          <w:t>[</w:t>
        </w:r>
      </w:ins>
      <w:ins w:id="4879" w:author="SWG Beam WPT session" w:date="2023-06-02T10:53:00Z">
        <w:r w:rsidRPr="00BE29DD">
          <w:t>3</w:t>
        </w:r>
      </w:ins>
      <w:ins w:id="4880" w:author="251 (USA)" w:date="2023-05-29T18:33:00Z">
        <w:r w:rsidRPr="00BE29DD">
          <w:t>]</w:t>
        </w:r>
        <w:r w:rsidRPr="00BE29DD">
          <w:tab/>
          <w:t xml:space="preserve">Recommendation ITU-R P.676-12, </w:t>
        </w:r>
        <w:r w:rsidRPr="00BE29DD">
          <w:rPr>
            <w:i/>
            <w:iCs/>
          </w:rPr>
          <w:t>Attenuation by atmospheric gases and related effects</w:t>
        </w:r>
        <w:r w:rsidRPr="00BE29DD">
          <w:t xml:space="preserve"> (Question ITU-R 201/3) (1990-1992-1995-1997-1999-2001-2005-2007-2009-2012-2013-2016-2019)</w:t>
        </w:r>
      </w:ins>
    </w:p>
    <w:p w14:paraId="12225D63" w14:textId="77777777" w:rsidR="00AD0722" w:rsidRPr="00BE29DD" w:rsidRDefault="00AD0722" w:rsidP="00AD0722">
      <w:pPr>
        <w:pStyle w:val="Reftext"/>
        <w:rPr>
          <w:ins w:id="4881" w:author="251 (USA)" w:date="2023-05-29T18:33:00Z"/>
        </w:rPr>
      </w:pPr>
      <w:ins w:id="4882" w:author="251 (USA)" w:date="2023-05-29T18:33:00Z">
        <w:r w:rsidRPr="00BE29DD">
          <w:t>[</w:t>
        </w:r>
      </w:ins>
      <w:ins w:id="4883" w:author="SWG Beam WPT session" w:date="2023-06-02T10:53:00Z">
        <w:r w:rsidRPr="00BE29DD">
          <w:t>4</w:t>
        </w:r>
      </w:ins>
      <w:ins w:id="4884" w:author="251 (USA)" w:date="2023-05-29T18:33:00Z">
        <w:r w:rsidRPr="00BE29DD">
          <w:t>]</w:t>
        </w:r>
        <w:r w:rsidRPr="00BE29DD">
          <w:tab/>
          <w:t>Recommendation ITU-R P.2108-1</w:t>
        </w:r>
      </w:ins>
      <w:ins w:id="4885" w:author="ITU_R" w:date="2023-06-01T20:58:00Z">
        <w:r w:rsidRPr="00BE29DD">
          <w:t>,</w:t>
        </w:r>
      </w:ins>
      <w:ins w:id="4886" w:author="251 (USA)" w:date="2023-05-29T18:33:00Z">
        <w:r w:rsidRPr="00BE29DD">
          <w:t xml:space="preserve"> </w:t>
        </w:r>
        <w:r w:rsidRPr="00BE29DD">
          <w:rPr>
            <w:i/>
            <w:iCs/>
          </w:rPr>
          <w:t>Prediction of clutter loss</w:t>
        </w:r>
        <w:r w:rsidRPr="00BE29DD">
          <w:t xml:space="preserve"> (2017-2021)</w:t>
        </w:r>
      </w:ins>
    </w:p>
    <w:p w14:paraId="4B656399" w14:textId="77777777" w:rsidR="00AD0722" w:rsidRPr="00BE29DD" w:rsidRDefault="00AD0722" w:rsidP="00AD0722">
      <w:pPr>
        <w:pStyle w:val="Reftext"/>
        <w:rPr>
          <w:ins w:id="4887" w:author="251 (USA)" w:date="2023-05-29T18:33:00Z"/>
        </w:rPr>
      </w:pPr>
      <w:ins w:id="4888" w:author="251 (USA)" w:date="2023-05-29T18:33:00Z">
        <w:r w:rsidRPr="00BE29DD">
          <w:t>[</w:t>
        </w:r>
      </w:ins>
      <w:ins w:id="4889" w:author="SWG Beam WPT session" w:date="2023-06-02T10:53:00Z">
        <w:r w:rsidRPr="00BE29DD">
          <w:t>5</w:t>
        </w:r>
      </w:ins>
      <w:ins w:id="4890" w:author="251 (USA)" w:date="2023-05-29T18:33:00Z">
        <w:r w:rsidRPr="00BE29DD">
          <w:t>]</w:t>
        </w:r>
        <w:r w:rsidRPr="00BE29DD">
          <w:tab/>
          <w:t>Recommendation ITU-R P.2109-1</w:t>
        </w:r>
      </w:ins>
      <w:ins w:id="4891" w:author="ITU_R" w:date="2023-06-01T20:58:00Z">
        <w:r w:rsidRPr="00BE29DD">
          <w:t>,</w:t>
        </w:r>
      </w:ins>
      <w:ins w:id="4892" w:author="251 (USA)" w:date="2023-05-29T18:33:00Z">
        <w:r w:rsidRPr="00BE29DD">
          <w:t xml:space="preserve"> </w:t>
        </w:r>
        <w:r w:rsidRPr="00BE29DD">
          <w:rPr>
            <w:i/>
            <w:iCs/>
          </w:rPr>
          <w:t>Prediction of building entry loss</w:t>
        </w:r>
        <w:r w:rsidRPr="00BE29DD">
          <w:t xml:space="preserve"> (2017-2019)</w:t>
        </w:r>
      </w:ins>
    </w:p>
    <w:p w14:paraId="0BAACD1C" w14:textId="77777777" w:rsidR="00AD0722" w:rsidRPr="00BE29DD" w:rsidRDefault="00AD0722" w:rsidP="00AD0722">
      <w:pPr>
        <w:pStyle w:val="Reftext"/>
        <w:rPr>
          <w:ins w:id="4893" w:author="251 (USA)" w:date="2023-05-29T18:33:00Z"/>
        </w:rPr>
      </w:pPr>
      <w:ins w:id="4894" w:author="251 (USA)" w:date="2023-05-29T18:33:00Z">
        <w:r w:rsidRPr="00BE29DD">
          <w:t>[</w:t>
        </w:r>
      </w:ins>
      <w:ins w:id="4895" w:author="SWG Beam WPT session" w:date="2023-06-02T10:53:00Z">
        <w:r w:rsidRPr="00BE29DD">
          <w:t>6</w:t>
        </w:r>
      </w:ins>
      <w:ins w:id="4896" w:author="251 (USA)" w:date="2023-05-29T18:33:00Z">
        <w:r w:rsidRPr="00BE29DD">
          <w:t>]</w:t>
        </w:r>
        <w:r w:rsidRPr="00BE29DD">
          <w:tab/>
          <w:t>Recommendation ITU-R RA.769</w:t>
        </w:r>
      </w:ins>
      <w:ins w:id="4897" w:author="ITU_R" w:date="2023-06-01T20:58:00Z">
        <w:r w:rsidRPr="00BE29DD">
          <w:t>,</w:t>
        </w:r>
      </w:ins>
      <w:ins w:id="4898" w:author="251 (USA)" w:date="2023-05-29T18:33:00Z">
        <w:r w:rsidRPr="00BE29DD">
          <w:t xml:space="preserve"> </w:t>
        </w:r>
        <w:r w:rsidRPr="00BE29DD">
          <w:rPr>
            <w:i/>
            <w:iCs/>
          </w:rPr>
          <w:t>Protection Criteria used for Radioastronomical Measurements</w:t>
        </w:r>
      </w:ins>
    </w:p>
    <w:p w14:paraId="328B6D8F" w14:textId="77777777" w:rsidR="00AD0722" w:rsidRPr="00BE29DD" w:rsidRDefault="00AD0722" w:rsidP="00AD0722">
      <w:pPr>
        <w:pStyle w:val="Reftext"/>
        <w:rPr>
          <w:ins w:id="4899" w:author="251 (USA)" w:date="2023-05-29T18:33:00Z"/>
        </w:rPr>
      </w:pPr>
      <w:ins w:id="4900" w:author="251 (USA)" w:date="2023-05-29T18:33:00Z">
        <w:r w:rsidRPr="00BE29DD">
          <w:t>[</w:t>
        </w:r>
      </w:ins>
      <w:ins w:id="4901" w:author="SWG Beam WPT session" w:date="2023-06-02T10:53:00Z">
        <w:r w:rsidRPr="00BE29DD">
          <w:t>7</w:t>
        </w:r>
      </w:ins>
      <w:ins w:id="4902" w:author="251 (USA)" w:date="2023-05-29T18:33:00Z">
        <w:r w:rsidRPr="00BE29DD">
          <w:t>]</w:t>
        </w:r>
        <w:r w:rsidRPr="00BE29DD">
          <w:tab/>
          <w:t>Recommendation ITU-R RA.1513-2</w:t>
        </w:r>
      </w:ins>
      <w:ins w:id="4903" w:author="ITU_R" w:date="2023-06-01T20:58:00Z">
        <w:r w:rsidRPr="00BE29DD">
          <w:t>,</w:t>
        </w:r>
      </w:ins>
      <w:bookmarkStart w:id="4904" w:name="Pre_title"/>
      <w:ins w:id="4905" w:author="251 (USA)" w:date="2023-05-29T18:33:00Z">
        <w:r w:rsidRPr="00BE29DD">
          <w:t xml:space="preserve"> </w:t>
        </w:r>
        <w:r w:rsidRPr="00BE29DD">
          <w:rPr>
            <w:i/>
            <w:iCs/>
          </w:rPr>
          <w:t>Levels of data loss to radio astronomy observations and percentage-of-time criteria resulting from degradation by interference for frequency bands allocated to the radio astronomy on a primary basis</w:t>
        </w:r>
        <w:bookmarkEnd w:id="4904"/>
        <w:r w:rsidRPr="00BE29DD">
          <w:t xml:space="preserve"> (2015)</w:t>
        </w:r>
      </w:ins>
    </w:p>
    <w:p w14:paraId="29F6DE3E" w14:textId="77777777" w:rsidR="00AD0722" w:rsidRPr="00BE29DD" w:rsidRDefault="00AD0722" w:rsidP="00AD0722">
      <w:pPr>
        <w:pStyle w:val="Reftext"/>
        <w:rPr>
          <w:ins w:id="4906" w:author="251 (USA)" w:date="2023-05-29T18:33:00Z"/>
        </w:rPr>
      </w:pPr>
      <w:ins w:id="4907" w:author="251 (USA)" w:date="2023-05-29T18:33:00Z">
        <w:r w:rsidRPr="00BE29DD">
          <w:t>[</w:t>
        </w:r>
      </w:ins>
      <w:ins w:id="4908" w:author="SWG Beam WPT session" w:date="2023-06-02T10:53:00Z">
        <w:r w:rsidRPr="00BE29DD">
          <w:t>8</w:t>
        </w:r>
      </w:ins>
      <w:ins w:id="4909" w:author="251 (USA)" w:date="2023-05-29T18:33:00Z">
        <w:r w:rsidRPr="00BE29DD">
          <w:t>]</w:t>
        </w:r>
        <w:r w:rsidRPr="00BE29DD">
          <w:tab/>
          <w:t xml:space="preserve">Recommendation ITU-R RS.1861-1, </w:t>
        </w:r>
        <w:r w:rsidRPr="00BE29DD">
          <w:rPr>
            <w:i/>
            <w:iCs/>
          </w:rPr>
          <w:t>Typical technical and operational characteristics of Earth exploration-satellite service (passive) systems using allocations between 1.4 and 275 GHz</w:t>
        </w:r>
        <w:r w:rsidRPr="00BE29DD">
          <w:t xml:space="preserve"> (Question ITU-R 243/7) (2010-2021)</w:t>
        </w:r>
      </w:ins>
    </w:p>
    <w:p w14:paraId="7EB8BB73" w14:textId="77777777" w:rsidR="00AD0722" w:rsidRPr="00BE29DD" w:rsidRDefault="00AD0722" w:rsidP="006C23EF">
      <w:pPr>
        <w:pStyle w:val="Reftext"/>
        <w:rPr>
          <w:ins w:id="4910" w:author="251 (USA)" w:date="2023-05-29T18:33:00Z"/>
        </w:rPr>
      </w:pPr>
      <w:ins w:id="4911" w:author="251 (USA)" w:date="2023-05-29T18:33:00Z">
        <w:r w:rsidRPr="00BE29DD">
          <w:t>[</w:t>
        </w:r>
      </w:ins>
      <w:ins w:id="4912" w:author="SWG Beam WPT session" w:date="2023-06-02T10:53:00Z">
        <w:r w:rsidRPr="00BE29DD">
          <w:t>9</w:t>
        </w:r>
      </w:ins>
      <w:ins w:id="4913" w:author="251 (USA)" w:date="2023-05-29T18:33:00Z">
        <w:r w:rsidRPr="00BE29DD">
          <w:t>]</w:t>
        </w:r>
        <w:r w:rsidRPr="00BE29DD">
          <w:tab/>
          <w:t xml:space="preserve">Recommendation ITU-R RS.2017-0, </w:t>
        </w:r>
        <w:r w:rsidRPr="00BE29DD">
          <w:rPr>
            <w:i/>
            <w:iCs/>
          </w:rPr>
          <w:t>Performance and interference criteria for satellite passive remote sensing</w:t>
        </w:r>
        <w:r w:rsidRPr="00BE29DD">
          <w:t xml:space="preserve"> (2012)</w:t>
        </w:r>
      </w:ins>
    </w:p>
    <w:p w14:paraId="652641AA" w14:textId="58A4F810" w:rsidR="000069D4" w:rsidRDefault="00AD0722" w:rsidP="006C23EF">
      <w:pPr>
        <w:pStyle w:val="Reftext"/>
        <w:rPr>
          <w:ins w:id="4914" w:author="USA - June 2026" w:date="2026-03-09T10:39:00Z" w16du:dateUtc="2026-03-09T17:39:00Z"/>
        </w:rPr>
      </w:pPr>
      <w:ins w:id="4915" w:author="251 (USA)" w:date="2023-05-29T18:33:00Z">
        <w:r w:rsidRPr="00BE29DD">
          <w:t>[</w:t>
        </w:r>
      </w:ins>
      <w:ins w:id="4916" w:author="SWG Beam WPT session" w:date="2023-06-02T10:53:00Z">
        <w:r w:rsidRPr="00BE29DD">
          <w:t>10</w:t>
        </w:r>
      </w:ins>
      <w:ins w:id="4917" w:author="251 (USA)" w:date="2023-05-29T18:33:00Z">
        <w:r w:rsidRPr="00BE29DD">
          <w:t>]</w:t>
        </w:r>
        <w:r w:rsidRPr="00BE29DD">
          <w:tab/>
          <w:t>Recommendation</w:t>
        </w:r>
      </w:ins>
      <w:ins w:id="4918" w:author="ITU_R" w:date="2023-06-01T20:58:00Z">
        <w:r w:rsidRPr="00BE29DD">
          <w:t xml:space="preserve"> ITU-R</w:t>
        </w:r>
      </w:ins>
      <w:ins w:id="4919" w:author="251 (USA)" w:date="2023-05-29T18:33:00Z">
        <w:r w:rsidRPr="00BE29DD">
          <w:t xml:space="preserve"> SM.2129</w:t>
        </w:r>
      </w:ins>
      <w:ins w:id="4920" w:author="ITU_R" w:date="2023-06-01T20:58:00Z">
        <w:r w:rsidRPr="00BE29DD">
          <w:t>,</w:t>
        </w:r>
      </w:ins>
      <w:ins w:id="4921" w:author="251 (USA)" w:date="2023-05-29T18:33:00Z">
        <w:r w:rsidRPr="00BE29DD">
          <w:t xml:space="preserve"> </w:t>
        </w:r>
        <w:r w:rsidRPr="00BE29DD">
          <w:rPr>
            <w:i/>
            <w:iCs/>
          </w:rPr>
          <w:t>Guidance on frequency ranges for operation of non-beam wireless power transmission systems for mobile and portable devices</w:t>
        </w:r>
        <w:r w:rsidRPr="00BE29DD">
          <w:t xml:space="preserve"> </w:t>
        </w:r>
      </w:ins>
      <w:bookmarkEnd w:id="6"/>
    </w:p>
    <w:p w14:paraId="207EA732" w14:textId="77777777" w:rsidR="006E43C0" w:rsidRPr="002406CB" w:rsidRDefault="006E43C0" w:rsidP="002406CB">
      <w:pPr>
        <w:shd w:val="clear" w:color="auto" w:fill="FFFFFF" w:themeFill="background1"/>
        <w:rPr>
          <w:ins w:id="4922" w:author="USA - June 2026" w:date="2026-03-09T10:39:00Z" w16du:dateUtc="2026-03-09T17:39:00Z"/>
          <w:i/>
          <w:iCs/>
          <w:highlight w:val="green"/>
          <w:rPrChange w:id="4923" w:author="USA - June 2026" w:date="2026-03-09T22:13:00Z" w16du:dateUtc="2026-03-10T05:13:00Z">
            <w:rPr>
              <w:ins w:id="4924" w:author="USA - June 2026" w:date="2026-03-09T10:39:00Z" w16du:dateUtc="2026-03-09T17:39:00Z"/>
            </w:rPr>
          </w:rPrChange>
        </w:rPr>
        <w:pPrChange w:id="4925" w:author="USA - June 2026" w:date="2026-03-09T22:12:00Z" w16du:dateUtc="2026-03-10T05:12:00Z">
          <w:pPr>
            <w:pStyle w:val="Reftext"/>
          </w:pPr>
        </w:pPrChange>
      </w:pPr>
      <w:ins w:id="4926" w:author="USA - June 2026" w:date="2026-03-09T10:39:00Z" w16du:dateUtc="2026-03-09T17:39:00Z">
        <w:r w:rsidRPr="002406CB">
          <w:rPr>
            <w:highlight w:val="green"/>
          </w:rPr>
          <w:t>[11]</w:t>
        </w:r>
        <w:r w:rsidRPr="002406CB">
          <w:rPr>
            <w:highlight w:val="green"/>
          </w:rPr>
          <w:tab/>
        </w:r>
        <w:r w:rsidRPr="002406CB">
          <w:rPr>
            <w:highlight w:val="green"/>
          </w:rPr>
          <w:fldChar w:fldCharType="begin"/>
        </w:r>
        <w:r w:rsidRPr="002406CB">
          <w:rPr>
            <w:highlight w:val="green"/>
          </w:rPr>
          <w:instrText>HYPERLINK "https://www.3gpp.org/ftp/Specs/archive/38_series/38.104/38104-i40.zip"</w:instrText>
        </w:r>
        <w:r w:rsidRPr="002406CB">
          <w:rPr>
            <w:highlight w:val="green"/>
          </w:rPr>
        </w:r>
        <w:r w:rsidRPr="002406CB">
          <w:rPr>
            <w:highlight w:val="green"/>
          </w:rPr>
          <w:fldChar w:fldCharType="separate"/>
        </w:r>
        <w:r w:rsidRPr="002406CB">
          <w:rPr>
            <w:highlight w:val="green"/>
            <w:rPrChange w:id="4927" w:author="USA - June 2026" w:date="2026-03-09T22:12:00Z" w16du:dateUtc="2026-03-10T05:12:00Z">
              <w:rPr>
                <w:rStyle w:val="Hyperlink"/>
                <w:rFonts w:eastAsiaTheme="majorEastAsia"/>
                <w:szCs w:val="24"/>
              </w:rPr>
            </w:rPrChange>
          </w:rPr>
          <w:t>3GPP TS 38.104 V18.4.0 (2023-12)</w:t>
        </w:r>
        <w:r w:rsidRPr="002406CB">
          <w:rPr>
            <w:highlight w:val="green"/>
            <w:rPrChange w:id="4928" w:author="USA - June 2026" w:date="2026-03-09T22:12:00Z" w16du:dateUtc="2026-03-10T05:12:00Z">
              <w:rPr>
                <w:rStyle w:val="Hyperlink"/>
                <w:rFonts w:eastAsiaTheme="majorEastAsia"/>
                <w:szCs w:val="24"/>
              </w:rPr>
            </w:rPrChange>
          </w:rPr>
          <w:fldChar w:fldCharType="end"/>
        </w:r>
        <w:r w:rsidRPr="002406CB">
          <w:rPr>
            <w:highlight w:val="green"/>
          </w:rPr>
          <w:t xml:space="preserve">, </w:t>
        </w:r>
        <w:r w:rsidRPr="002406CB">
          <w:rPr>
            <w:highlight w:val="green"/>
            <w:rPrChange w:id="4929" w:author="USA - June 2026" w:date="2026-03-09T22:12:00Z" w16du:dateUtc="2026-03-10T05:12:00Z">
              <w:rPr>
                <w:i/>
                <w:iCs/>
                <w:szCs w:val="24"/>
              </w:rPr>
            </w:rPrChange>
          </w:rPr>
          <w:t xml:space="preserve">NR; </w:t>
        </w:r>
        <w:r w:rsidRPr="002406CB">
          <w:rPr>
            <w:i/>
            <w:iCs/>
            <w:highlight w:val="green"/>
          </w:rPr>
          <w:t>Base Station (BS) radio transmission a “NR; Base Station (BS) radio transmission and reception</w:t>
        </w:r>
      </w:ins>
    </w:p>
    <w:p w14:paraId="35E0DE4A" w14:textId="77777777" w:rsidR="006E43C0" w:rsidRPr="00B82784" w:rsidRDefault="006E43C0" w:rsidP="002406CB">
      <w:pPr>
        <w:shd w:val="clear" w:color="auto" w:fill="FFFFFF" w:themeFill="background1"/>
        <w:rPr>
          <w:ins w:id="4930" w:author="USA - June 2026" w:date="2026-03-09T10:39:00Z" w16du:dateUtc="2026-03-09T17:39:00Z"/>
          <w:i/>
          <w:iCs/>
          <w:rPrChange w:id="4931" w:author="USA - June 2026" w:date="2026-03-09T22:13:00Z" w16du:dateUtc="2026-03-10T05:13:00Z">
            <w:rPr>
              <w:ins w:id="4932" w:author="USA - June 2026" w:date="2026-03-09T10:39:00Z" w16du:dateUtc="2026-03-09T17:39:00Z"/>
            </w:rPr>
          </w:rPrChange>
        </w:rPr>
        <w:pPrChange w:id="4933" w:author="USA - June 2026" w:date="2026-03-09T22:12:00Z" w16du:dateUtc="2026-03-10T05:12:00Z">
          <w:pPr>
            <w:pStyle w:val="Reftext"/>
          </w:pPr>
        </w:pPrChange>
      </w:pPr>
      <w:ins w:id="4934" w:author="USA - June 2026" w:date="2026-03-09T10:39:00Z" w16du:dateUtc="2026-03-09T17:39:00Z">
        <w:r w:rsidRPr="002406CB">
          <w:rPr>
            <w:highlight w:val="green"/>
          </w:rPr>
          <w:t>[12]</w:t>
        </w:r>
        <w:r w:rsidRPr="002406CB">
          <w:rPr>
            <w:highlight w:val="green"/>
          </w:rPr>
          <w:tab/>
        </w:r>
        <w:r w:rsidRPr="002406CB">
          <w:rPr>
            <w:highlight w:val="green"/>
          </w:rPr>
          <w:fldChar w:fldCharType="begin"/>
        </w:r>
        <w:r w:rsidRPr="002406CB">
          <w:rPr>
            <w:highlight w:val="green"/>
          </w:rPr>
          <w:instrText>HYPERLINK "https://www.3gpp.org/ftp/Specs/archive/38_series/38.101-2/38101-2-i40.zip"</w:instrText>
        </w:r>
        <w:r w:rsidRPr="002406CB">
          <w:rPr>
            <w:highlight w:val="green"/>
          </w:rPr>
        </w:r>
        <w:r w:rsidRPr="002406CB">
          <w:rPr>
            <w:highlight w:val="green"/>
          </w:rPr>
          <w:fldChar w:fldCharType="separate"/>
        </w:r>
        <w:r w:rsidRPr="002406CB">
          <w:rPr>
            <w:highlight w:val="green"/>
            <w:rPrChange w:id="4935" w:author="USA - June 2026" w:date="2026-03-09T22:12:00Z" w16du:dateUtc="2026-03-10T05:12:00Z">
              <w:rPr>
                <w:rStyle w:val="Hyperlink"/>
                <w:rFonts w:eastAsiaTheme="majorEastAsia"/>
                <w:szCs w:val="24"/>
              </w:rPr>
            </w:rPrChange>
          </w:rPr>
          <w:t>3GPP TS 38.101-2 V18.4.0 (2023-12)</w:t>
        </w:r>
        <w:r w:rsidRPr="002406CB">
          <w:rPr>
            <w:highlight w:val="green"/>
            <w:rPrChange w:id="4936" w:author="USA - June 2026" w:date="2026-03-09T22:12:00Z" w16du:dateUtc="2026-03-10T05:12:00Z">
              <w:rPr>
                <w:rStyle w:val="Hyperlink"/>
                <w:rFonts w:eastAsiaTheme="majorEastAsia"/>
                <w:szCs w:val="24"/>
              </w:rPr>
            </w:rPrChange>
          </w:rPr>
          <w:fldChar w:fldCharType="end"/>
        </w:r>
        <w:r w:rsidRPr="002406CB">
          <w:rPr>
            <w:highlight w:val="green"/>
            <w:rPrChange w:id="4937" w:author="USA - June 2026" w:date="2026-03-09T22:12:00Z" w16du:dateUtc="2026-03-10T05:12:00Z">
              <w:rPr>
                <w:szCs w:val="24"/>
                <w:lang w:val="en-US"/>
              </w:rPr>
            </w:rPrChange>
          </w:rPr>
          <w:t xml:space="preserve">, </w:t>
        </w:r>
        <w:r w:rsidRPr="002406CB">
          <w:rPr>
            <w:highlight w:val="green"/>
            <w:rPrChange w:id="4938" w:author="USA - June 2026" w:date="2026-03-09T22:12:00Z" w16du:dateUtc="2026-03-10T05:12:00Z">
              <w:rPr>
                <w:i/>
                <w:iCs/>
                <w:szCs w:val="24"/>
              </w:rPr>
            </w:rPrChange>
          </w:rPr>
          <w:t xml:space="preserve">NR; </w:t>
        </w:r>
        <w:r w:rsidRPr="002406CB">
          <w:rPr>
            <w:i/>
            <w:iCs/>
            <w:highlight w:val="green"/>
          </w:rPr>
          <w:t>User Equipment (UE) radio transmission and reception</w:t>
        </w:r>
        <w:r w:rsidRPr="002406CB">
          <w:rPr>
            <w:i/>
            <w:iCs/>
            <w:highlight w:val="green"/>
            <w:rPrChange w:id="4939" w:author="USA - June 2026" w:date="2026-03-09T22:13:00Z" w16du:dateUtc="2026-03-10T05:13:00Z">
              <w:rPr>
                <w:i/>
                <w:iCs/>
                <w:szCs w:val="24"/>
                <w:lang w:val="en-US"/>
              </w:rPr>
            </w:rPrChange>
          </w:rPr>
          <w:t>; Part 2: Range 2 Standalone</w:t>
        </w:r>
      </w:ins>
    </w:p>
    <w:p w14:paraId="2749E8C3" w14:textId="77777777" w:rsidR="006E43C0" w:rsidRPr="00BE29DD" w:rsidRDefault="006E43C0" w:rsidP="006C23EF">
      <w:pPr>
        <w:pStyle w:val="Reftext"/>
      </w:pPr>
    </w:p>
    <w:sectPr w:rsidR="006E43C0" w:rsidRPr="00BE29DD" w:rsidSect="00D02712">
      <w:headerReference w:type="default" r:id="rId66"/>
      <w:footerReference w:type="default" r:id="rId67"/>
      <w:footerReference w:type="first" r:id="rId68"/>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AC714" w14:textId="77777777" w:rsidR="003A072B" w:rsidRDefault="003A072B">
      <w:r>
        <w:separator/>
      </w:r>
    </w:p>
  </w:endnote>
  <w:endnote w:type="continuationSeparator" w:id="0">
    <w:p w14:paraId="6B9FFC03" w14:textId="77777777" w:rsidR="003A072B" w:rsidRDefault="003A0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BatangChe">
    <w:charset w:val="81"/>
    <w:family w:val="modern"/>
    <w:pitch w:val="fixed"/>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7A706" w14:textId="1EF2B9FF" w:rsidR="00FA124A" w:rsidRPr="002C15BF" w:rsidRDefault="00D52EEF" w:rsidP="002C15BF">
    <w:pPr>
      <w:pStyle w:val="Footer"/>
      <w:tabs>
        <w:tab w:val="clear" w:pos="5954"/>
      </w:tabs>
      <w:rPr>
        <w:lang w:val="en-US"/>
      </w:rPr>
    </w:pPr>
    <w:fldSimple w:instr=" FILENAME \p \* MERGEFORMAT ">
      <w:r w:rsidRPr="00D52EEF">
        <w:rPr>
          <w:lang w:val="en-US"/>
        </w:rPr>
        <w:t>M</w:t>
      </w:r>
      <w:r>
        <w:t>:\BRSGD\TEXT2023\SG01\WP1A\100\104\104N04e.docx</w:t>
      </w:r>
    </w:fldSimple>
    <w:r w:rsidR="002C15BF">
      <w:t xml:space="preserve"> </w:t>
    </w:r>
    <w:r w:rsidR="002C15BF">
      <w:rPr>
        <w:lang w:val="en-US"/>
      </w:rPr>
      <w:tab/>
    </w:r>
    <w:r w:rsidR="002C15BF">
      <w:fldChar w:fldCharType="begin"/>
    </w:r>
    <w:r w:rsidR="002C15BF">
      <w:instrText xml:space="preserve"> savedate \@ dd.MM.yy </w:instrText>
    </w:r>
    <w:r w:rsidR="002C15BF">
      <w:fldChar w:fldCharType="separate"/>
    </w:r>
    <w:r w:rsidR="009B2461">
      <w:t>09.03.26</w:t>
    </w:r>
    <w:r w:rsidR="002C15B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CA13A" w14:textId="1FD09CBF" w:rsidR="00FA124A" w:rsidRPr="002C15BF" w:rsidRDefault="00D52EEF" w:rsidP="00E6257C">
    <w:pPr>
      <w:pStyle w:val="Footer"/>
      <w:rPr>
        <w:lang w:val="en-US"/>
      </w:rPr>
    </w:pPr>
    <w:fldSimple w:instr=" FILENAME \p \* MERGEFORMAT ">
      <w:r w:rsidRPr="00D52EEF">
        <w:rPr>
          <w:lang w:val="en-US"/>
        </w:rPr>
        <w:t>M</w:t>
      </w:r>
      <w:r>
        <w:t>:\BRSGD\TEXT2023\SG01\WP1A\100\104\104N04e.docx</w:t>
      </w:r>
    </w:fldSimple>
    <w:r w:rsidR="002C15BF" w:rsidRPr="002F7CB3">
      <w:rPr>
        <w:lang w:val="en-US"/>
      </w:rPr>
      <w:tab/>
    </w:r>
    <w:r w:rsidR="002C15BF">
      <w:rPr>
        <w:lang w:val="en-US"/>
      </w:rPr>
      <w:tab/>
    </w:r>
    <w:r w:rsidR="002C15BF">
      <w:fldChar w:fldCharType="begin"/>
    </w:r>
    <w:r w:rsidR="002C15BF">
      <w:instrText xml:space="preserve"> savedate \@ dd.MM.yy </w:instrText>
    </w:r>
    <w:r w:rsidR="002C15BF">
      <w:fldChar w:fldCharType="separate"/>
    </w:r>
    <w:r w:rsidR="009B2461">
      <w:t>09.03.26</w:t>
    </w:r>
    <w:r w:rsidR="002C15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59B65" w14:textId="77777777" w:rsidR="003A072B" w:rsidRDefault="003A072B">
      <w:r>
        <w:t>____________________</w:t>
      </w:r>
    </w:p>
  </w:footnote>
  <w:footnote w:type="continuationSeparator" w:id="0">
    <w:p w14:paraId="550350EA" w14:textId="77777777" w:rsidR="003A072B" w:rsidRDefault="003A072B">
      <w:r>
        <w:continuationSeparator/>
      </w:r>
    </w:p>
  </w:footnote>
  <w:footnote w:id="1">
    <w:p w14:paraId="1A76D1FF" w14:textId="14C16BE4" w:rsidR="00C06EBF" w:rsidRPr="00024616" w:rsidDel="00C06EBF" w:rsidRDefault="00C06EBF" w:rsidP="00AD0722">
      <w:pPr>
        <w:pStyle w:val="FootnoteText"/>
        <w:rPr>
          <w:ins w:id="690" w:author="251 (USA)" w:date="2023-05-29T18:25:00Z"/>
          <w:del w:id="691" w:author="USA - June 2026" w:date="2026-02-19T17:34:00Z" w16du:dateUtc="2026-02-20T01:34:00Z"/>
        </w:rPr>
      </w:pPr>
      <w:ins w:id="692" w:author="251 (USA)" w:date="2023-05-29T18:25:00Z">
        <w:del w:id="693" w:author="USA - June 2026" w:date="2026-02-19T17:34:00Z" w16du:dateUtc="2026-02-20T01:34:00Z">
          <w:r w:rsidDel="00C06EBF">
            <w:rPr>
              <w:rStyle w:val="FootnoteReference"/>
            </w:rPr>
            <w:footnoteRef/>
          </w:r>
          <w:r w:rsidDel="00C06EBF">
            <w:tab/>
          </w:r>
          <w:r w:rsidRPr="00024616" w:rsidDel="00C06EBF">
            <w:delText>Calculated based on antenna gain and using 60% for antenna aperture efficiency per Recommendation ITU-R RS.1813.</w:delText>
          </w:r>
        </w:del>
      </w:ins>
    </w:p>
  </w:footnote>
  <w:footnote w:id="2">
    <w:p w14:paraId="5B62E533" w14:textId="77777777" w:rsidR="00AD0722" w:rsidRPr="006733D2" w:rsidRDefault="00AD0722" w:rsidP="00AD0722">
      <w:pPr>
        <w:pStyle w:val="FootnoteText"/>
        <w:rPr>
          <w:ins w:id="1619" w:author="251 (USA)" w:date="2023-05-29T18:33:00Z"/>
        </w:rPr>
      </w:pPr>
      <w:ins w:id="1620" w:author="251 (USA)" w:date="2023-05-29T18:33:00Z">
        <w:r>
          <w:rPr>
            <w:rStyle w:val="FootnoteReference"/>
          </w:rPr>
          <w:footnoteRef/>
        </w:r>
      </w:ins>
      <w:ins w:id="1621" w:author="Chamova, Alisa" w:date="2023-06-07T10:45:00Z">
        <w:r>
          <w:tab/>
        </w:r>
      </w:ins>
      <w:ins w:id="1622" w:author="251 (USA)" w:date="2023-05-29T18:33:00Z">
        <w:r w:rsidRPr="00A55D19">
          <w:t>The FCC discussed potential rule changes in ET Docket No. 19-226 that could affect their regulation of beam or “at-a-distance” WPT, including the possibility of moving such devices out of Part 18 of FCC rules covering ISM equipment.</w:t>
        </w:r>
      </w:ins>
      <w:ins w:id="1623" w:author="USA" w:date="2024-05-09T11:40:00Z">
        <w:r>
          <w:t xml:space="preserve"> </w:t>
        </w:r>
        <w:r w:rsidRPr="00C82E96">
          <w:t>Changes in the OOB limits would impact the study results.</w:t>
        </w:r>
      </w:ins>
    </w:p>
  </w:footnote>
  <w:footnote w:id="3">
    <w:p w14:paraId="7BFFACE4" w14:textId="77777777" w:rsidR="00AD0722" w:rsidRPr="00AD1CA1" w:rsidRDefault="00AD0722" w:rsidP="00AD0722">
      <w:pPr>
        <w:pStyle w:val="FootnoteText"/>
        <w:rPr>
          <w:ins w:id="3195" w:author="USA" w:date="2024-05-09T11:46:00Z"/>
          <w:szCs w:val="24"/>
        </w:rPr>
      </w:pPr>
      <w:ins w:id="3196" w:author="USA" w:date="2024-05-09T11:46:00Z">
        <w:r w:rsidRPr="00B70161">
          <w:rPr>
            <w:rStyle w:val="FootnoteReference"/>
            <w:szCs w:val="18"/>
          </w:rPr>
          <w:footnoteRef/>
        </w:r>
        <w:r w:rsidRPr="00B70161">
          <w:rPr>
            <w:sz w:val="18"/>
            <w:szCs w:val="18"/>
          </w:rPr>
          <w:t xml:space="preserve"> </w:t>
        </w:r>
        <w:r>
          <w:rPr>
            <w:sz w:val="18"/>
            <w:szCs w:val="18"/>
          </w:rPr>
          <w:tab/>
        </w:r>
        <w:r w:rsidRPr="00AD1CA1">
          <w:rPr>
            <w:szCs w:val="24"/>
            <w:lang w:val="en-US"/>
          </w:rPr>
          <w:t xml:space="preserve">Calculation based on BS receiver blocking characteristics available in </w:t>
        </w:r>
        <w:r>
          <w:fldChar w:fldCharType="begin"/>
        </w:r>
        <w:r>
          <w:instrText>HYPERLINK "https://www.3gpp.org/ftp/Specs/archive/38_series/38.104/38104-i40.zip"</w:instrText>
        </w:r>
        <w:r>
          <w:fldChar w:fldCharType="separate"/>
        </w:r>
        <w:r w:rsidRPr="00AD1CA1">
          <w:rPr>
            <w:rStyle w:val="Hyperlink"/>
            <w:rFonts w:eastAsiaTheme="majorEastAsia"/>
            <w:szCs w:val="24"/>
          </w:rPr>
          <w:t>3GPP TS 38.104 V18.4.0 (2023-12)</w:t>
        </w:r>
        <w:r>
          <w:rPr>
            <w:rStyle w:val="Hyperlink"/>
            <w:rFonts w:eastAsiaTheme="majorEastAsia"/>
            <w:szCs w:val="24"/>
          </w:rPr>
          <w:fldChar w:fldCharType="end"/>
        </w:r>
        <w:r w:rsidRPr="00AD1CA1">
          <w:rPr>
            <w:szCs w:val="24"/>
          </w:rPr>
          <w:t>, “NR; Base Station (BS) radio transmission a “NR; Base Station (BS) radio transmission and reception”. See § 10.3.3 and § 10.5.2.3.</w:t>
        </w:r>
      </w:ins>
    </w:p>
  </w:footnote>
  <w:footnote w:id="4">
    <w:p w14:paraId="1A989F17" w14:textId="77777777" w:rsidR="00AD0722" w:rsidRPr="00AD1CA1" w:rsidRDefault="00AD0722" w:rsidP="00AD0722">
      <w:pPr>
        <w:pStyle w:val="FootnoteText"/>
        <w:rPr>
          <w:ins w:id="3199" w:author="USA" w:date="2024-05-09T11:46:00Z"/>
          <w:szCs w:val="24"/>
        </w:rPr>
      </w:pPr>
      <w:ins w:id="3200" w:author="USA" w:date="2024-05-09T11:46:00Z">
        <w:r w:rsidRPr="00B70161">
          <w:rPr>
            <w:rStyle w:val="FootnoteReference"/>
            <w:szCs w:val="18"/>
          </w:rPr>
          <w:footnoteRef/>
        </w:r>
        <w:r w:rsidRPr="00B70161">
          <w:rPr>
            <w:sz w:val="18"/>
            <w:szCs w:val="18"/>
          </w:rPr>
          <w:t xml:space="preserve"> </w:t>
        </w:r>
        <w:r>
          <w:rPr>
            <w:sz w:val="18"/>
            <w:szCs w:val="18"/>
          </w:rPr>
          <w:tab/>
        </w:r>
        <w:r w:rsidRPr="00AD1CA1">
          <w:rPr>
            <w:szCs w:val="24"/>
            <w:lang w:val="en-US"/>
          </w:rPr>
          <w:t>Calculation based on UE receiver blocking characteristics available in</w:t>
        </w:r>
        <w:r w:rsidRPr="00AD1CA1">
          <w:rPr>
            <w:szCs w:val="24"/>
          </w:rPr>
          <w:t xml:space="preserve"> </w:t>
        </w:r>
        <w:r>
          <w:fldChar w:fldCharType="begin"/>
        </w:r>
        <w:r>
          <w:instrText>HYPERLINK "https://www.3gpp.org/ftp/Specs/archive/38_series/38.101-2/38101-2-i40.zip"</w:instrText>
        </w:r>
        <w:r>
          <w:fldChar w:fldCharType="separate"/>
        </w:r>
        <w:r w:rsidRPr="00AD1CA1">
          <w:rPr>
            <w:rStyle w:val="Hyperlink"/>
            <w:rFonts w:eastAsiaTheme="majorEastAsia"/>
            <w:szCs w:val="24"/>
          </w:rPr>
          <w:t>3GPP TS 38.101-2 V18.4.0 (2023-12)</w:t>
        </w:r>
        <w:r>
          <w:rPr>
            <w:rStyle w:val="Hyperlink"/>
            <w:rFonts w:eastAsiaTheme="majorEastAsia"/>
            <w:szCs w:val="24"/>
          </w:rPr>
          <w:fldChar w:fldCharType="end"/>
        </w:r>
        <w:r w:rsidRPr="00AD1CA1">
          <w:rPr>
            <w:szCs w:val="24"/>
            <w:lang w:val="en-US"/>
          </w:rPr>
          <w:t xml:space="preserve">, </w:t>
        </w:r>
        <w:r w:rsidRPr="00AD1CA1">
          <w:rPr>
            <w:szCs w:val="24"/>
          </w:rPr>
          <w:t>“NR; User Equipment (UE) radio transmission and reception</w:t>
        </w:r>
        <w:r w:rsidRPr="00AD1CA1">
          <w:rPr>
            <w:szCs w:val="24"/>
            <w:lang w:val="en-US"/>
          </w:rPr>
          <w:t>; Part 2: Range 2 Standalone</w:t>
        </w:r>
        <w:r w:rsidRPr="00AD1CA1">
          <w:rPr>
            <w:szCs w:val="24"/>
          </w:rPr>
          <w:t xml:space="preserve">”. See § </w:t>
        </w:r>
        <w:r w:rsidRPr="00AD1CA1">
          <w:rPr>
            <w:szCs w:val="24"/>
            <w:lang w:val="en-US"/>
          </w:rPr>
          <w:t>7.3.2.3</w:t>
        </w:r>
        <w:r w:rsidRPr="00AD1CA1">
          <w:rPr>
            <w:szCs w:val="24"/>
          </w:rPr>
          <w:t xml:space="preserve"> and § </w:t>
        </w:r>
        <w:r w:rsidRPr="00AD1CA1">
          <w:rPr>
            <w:szCs w:val="24"/>
            <w:lang w:val="en-US"/>
          </w:rPr>
          <w:t>7.6.2</w:t>
        </w:r>
        <w:r w:rsidRPr="00AD1CA1">
          <w:rPr>
            <w:szCs w:val="24"/>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6041A"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54283F0C" w14:textId="75F51165" w:rsidR="00FA124A" w:rsidRDefault="00D73DE0">
    <w:pPr>
      <w:pStyle w:val="Header"/>
      <w:rPr>
        <w:lang w:val="en-US"/>
      </w:rPr>
    </w:pPr>
    <w:r>
      <w:rPr>
        <w:lang w:val="en-US"/>
      </w:rPr>
      <w:t>1A/104 (Annex 4)-E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5EDC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D711DF"/>
    <w:multiLevelType w:val="multilevel"/>
    <w:tmpl w:val="993638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2.%3"/>
      <w:lvlJc w:val="left"/>
      <w:pPr>
        <w:ind w:left="1080" w:hanging="360"/>
      </w:pPr>
      <w:rPr>
        <w:rFonts w:hint="default"/>
      </w:rPr>
    </w:lvl>
    <w:lvl w:ilvl="3">
      <w:start w:val="1"/>
      <w:numFmt w:val="decimal"/>
      <w:lvlText w:val="%3.%4"/>
      <w:lvlJc w:val="left"/>
      <w:pPr>
        <w:ind w:left="1440" w:hanging="360"/>
      </w:pPr>
      <w:rPr>
        <w:rFonts w:hint="default"/>
      </w:rPr>
    </w:lvl>
    <w:lvl w:ilvl="4">
      <w:start w:val="1"/>
      <w:numFmt w:val="decimal"/>
      <w:lvlText w:val="%4.%5"/>
      <w:lvlJc w:val="left"/>
      <w:pPr>
        <w:ind w:left="1800" w:hanging="360"/>
      </w:pPr>
      <w:rPr>
        <w:rFonts w:hint="default"/>
      </w:rPr>
    </w:lvl>
    <w:lvl w:ilvl="5">
      <w:start w:val="1"/>
      <w:numFmt w:val="decimal"/>
      <w:lvlText w:val="%5.%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7.%8"/>
      <w:lvlJc w:val="left"/>
      <w:pPr>
        <w:ind w:left="2880" w:hanging="360"/>
      </w:pPr>
      <w:rPr>
        <w:rFonts w:hint="default"/>
      </w:rPr>
    </w:lvl>
    <w:lvl w:ilvl="8">
      <w:start w:val="1"/>
      <w:numFmt w:val="decimal"/>
      <w:lvlText w:val="%8.%9"/>
      <w:lvlJc w:val="left"/>
      <w:pPr>
        <w:ind w:left="3240" w:hanging="360"/>
      </w:pPr>
      <w:rPr>
        <w:rFonts w:hint="default"/>
      </w:rPr>
    </w:lvl>
  </w:abstractNum>
  <w:abstractNum w:abstractNumId="11" w15:restartNumberingAfterBreak="0">
    <w:nsid w:val="085C6F2D"/>
    <w:multiLevelType w:val="hybridMultilevel"/>
    <w:tmpl w:val="A468A66C"/>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720"/>
        </w:tabs>
        <w:ind w:left="720" w:hanging="360"/>
      </w:pPr>
      <w:rPr>
        <w:rFonts w:ascii="Courier New" w:hAnsi="Courier New" w:cs="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09F80F60"/>
    <w:multiLevelType w:val="hybridMultilevel"/>
    <w:tmpl w:val="4F1A070E"/>
    <w:lvl w:ilvl="0" w:tplc="132A8F5C">
      <w:start w:val="500"/>
      <w:numFmt w:val="decimal"/>
      <w:lvlText w:val="%1"/>
      <w:lvlJc w:val="left"/>
      <w:pPr>
        <w:ind w:left="1500" w:hanging="1140"/>
      </w:pPr>
      <w:rPr>
        <w:rFonts w:eastAsiaTheme="minorEastAsia" w:cstheme="minorBidi"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FF14D8F"/>
    <w:multiLevelType w:val="hybridMultilevel"/>
    <w:tmpl w:val="6D723DC6"/>
    <w:lvl w:ilvl="0" w:tplc="0409000B">
      <w:start w:val="1"/>
      <w:numFmt w:val="bullet"/>
      <w:lvlText w:val=""/>
      <w:lvlJc w:val="left"/>
      <w:pPr>
        <w:ind w:left="360" w:hanging="360"/>
      </w:pPr>
      <w:rPr>
        <w:rFonts w:ascii="Wingdings" w:hAnsi="Wingding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4" w15:restartNumberingAfterBreak="0">
    <w:nsid w:val="1C326121"/>
    <w:multiLevelType w:val="hybridMultilevel"/>
    <w:tmpl w:val="D2DE4A10"/>
    <w:lvl w:ilvl="0" w:tplc="04090001">
      <w:start w:val="1"/>
      <w:numFmt w:val="bullet"/>
      <w:lvlText w:val=""/>
      <w:lvlJc w:val="left"/>
      <w:pPr>
        <w:ind w:left="780" w:hanging="420"/>
      </w:pPr>
      <w:rPr>
        <w:rFonts w:ascii="Symbol" w:hAnsi="Symbol" w:hint="default"/>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start w:val="1"/>
      <w:numFmt w:val="bullet"/>
      <w:lvlText w:val=""/>
      <w:lvlJc w:val="left"/>
      <w:pPr>
        <w:ind w:left="2460" w:hanging="420"/>
      </w:pPr>
      <w:rPr>
        <w:rFonts w:ascii="Wingdings" w:hAnsi="Wingdings" w:hint="default"/>
      </w:rPr>
    </w:lvl>
    <w:lvl w:ilvl="5" w:tplc="0409000D">
      <w:start w:val="1"/>
      <w:numFmt w:val="bullet"/>
      <w:lvlText w:val=""/>
      <w:lvlJc w:val="left"/>
      <w:pPr>
        <w:ind w:left="2880" w:hanging="420"/>
      </w:pPr>
      <w:rPr>
        <w:rFonts w:ascii="Wingdings" w:hAnsi="Wingdings" w:hint="default"/>
      </w:rPr>
    </w:lvl>
    <w:lvl w:ilvl="6" w:tplc="04090001">
      <w:start w:val="1"/>
      <w:numFmt w:val="bullet"/>
      <w:lvlText w:val=""/>
      <w:lvlJc w:val="left"/>
      <w:pPr>
        <w:ind w:left="3300" w:hanging="420"/>
      </w:pPr>
      <w:rPr>
        <w:rFonts w:ascii="Wingdings" w:hAnsi="Wingdings" w:hint="default"/>
      </w:rPr>
    </w:lvl>
    <w:lvl w:ilvl="7" w:tplc="0409000B">
      <w:start w:val="1"/>
      <w:numFmt w:val="bullet"/>
      <w:lvlText w:val=""/>
      <w:lvlJc w:val="left"/>
      <w:pPr>
        <w:ind w:left="3720" w:hanging="420"/>
      </w:pPr>
      <w:rPr>
        <w:rFonts w:ascii="Wingdings" w:hAnsi="Wingdings" w:hint="default"/>
      </w:rPr>
    </w:lvl>
    <w:lvl w:ilvl="8" w:tplc="0409000D">
      <w:start w:val="1"/>
      <w:numFmt w:val="bullet"/>
      <w:lvlText w:val=""/>
      <w:lvlJc w:val="left"/>
      <w:pPr>
        <w:ind w:left="4140" w:hanging="420"/>
      </w:pPr>
      <w:rPr>
        <w:rFonts w:ascii="Wingdings" w:hAnsi="Wingdings" w:hint="default"/>
      </w:rPr>
    </w:lvl>
  </w:abstractNum>
  <w:abstractNum w:abstractNumId="15" w15:restartNumberingAfterBreak="0">
    <w:nsid w:val="1D5755D3"/>
    <w:multiLevelType w:val="hybridMultilevel"/>
    <w:tmpl w:val="4BEE7E38"/>
    <w:lvl w:ilvl="0" w:tplc="EC6A2416">
      <w:start w:val="1"/>
      <w:numFmt w:val="bullet"/>
      <w:lvlText w:val=""/>
      <w:lvlJc w:val="left"/>
      <w:pPr>
        <w:tabs>
          <w:tab w:val="num"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rPr>
    </w:lvl>
    <w:lvl w:ilvl="1" w:tplc="D4F2FC80" w:tentative="1">
      <w:start w:val="1"/>
      <w:numFmt w:val="bullet"/>
      <w:lvlText w:val=""/>
      <w:lvlJc w:val="left"/>
      <w:pPr>
        <w:tabs>
          <w:tab w:val="num" w:pos="840"/>
        </w:tabs>
        <w:ind w:left="840" w:hanging="420"/>
      </w:pPr>
      <w:rPr>
        <w:rFonts w:ascii="Wingdings" w:hAnsi="Wingdings" w:hint="default"/>
      </w:rPr>
    </w:lvl>
    <w:lvl w:ilvl="2" w:tplc="6E0AFC6C" w:tentative="1">
      <w:start w:val="1"/>
      <w:numFmt w:val="bullet"/>
      <w:lvlText w:val=""/>
      <w:lvlJc w:val="left"/>
      <w:pPr>
        <w:tabs>
          <w:tab w:val="num" w:pos="1260"/>
        </w:tabs>
        <w:ind w:left="1260" w:hanging="420"/>
      </w:pPr>
      <w:rPr>
        <w:rFonts w:ascii="Wingdings" w:hAnsi="Wingdings" w:hint="default"/>
      </w:rPr>
    </w:lvl>
    <w:lvl w:ilvl="3" w:tplc="61E4D78E">
      <w:start w:val="1"/>
      <w:numFmt w:val="bullet"/>
      <w:lvlText w:val=""/>
      <w:lvlJc w:val="left"/>
      <w:pPr>
        <w:tabs>
          <w:tab w:val="num" w:pos="1680"/>
        </w:tabs>
        <w:ind w:left="1680" w:hanging="420"/>
      </w:pPr>
      <w:rPr>
        <w:rFonts w:ascii="Wingdings" w:hAnsi="Wingdings" w:hint="default"/>
      </w:rPr>
    </w:lvl>
    <w:lvl w:ilvl="4" w:tplc="FAA432A4" w:tentative="1">
      <w:start w:val="1"/>
      <w:numFmt w:val="bullet"/>
      <w:lvlText w:val=""/>
      <w:lvlJc w:val="left"/>
      <w:pPr>
        <w:tabs>
          <w:tab w:val="num" w:pos="2100"/>
        </w:tabs>
        <w:ind w:left="2100" w:hanging="420"/>
      </w:pPr>
      <w:rPr>
        <w:rFonts w:ascii="Wingdings" w:hAnsi="Wingdings" w:hint="default"/>
      </w:rPr>
    </w:lvl>
    <w:lvl w:ilvl="5" w:tplc="32100376" w:tentative="1">
      <w:start w:val="1"/>
      <w:numFmt w:val="bullet"/>
      <w:lvlText w:val=""/>
      <w:lvlJc w:val="left"/>
      <w:pPr>
        <w:tabs>
          <w:tab w:val="num" w:pos="2520"/>
        </w:tabs>
        <w:ind w:left="2520" w:hanging="420"/>
      </w:pPr>
      <w:rPr>
        <w:rFonts w:ascii="Wingdings" w:hAnsi="Wingdings" w:hint="default"/>
      </w:rPr>
    </w:lvl>
    <w:lvl w:ilvl="6" w:tplc="2E467A08" w:tentative="1">
      <w:start w:val="1"/>
      <w:numFmt w:val="bullet"/>
      <w:lvlText w:val=""/>
      <w:lvlJc w:val="left"/>
      <w:pPr>
        <w:tabs>
          <w:tab w:val="num" w:pos="2940"/>
        </w:tabs>
        <w:ind w:left="2940" w:hanging="420"/>
      </w:pPr>
      <w:rPr>
        <w:rFonts w:ascii="Wingdings" w:hAnsi="Wingdings" w:hint="default"/>
      </w:rPr>
    </w:lvl>
    <w:lvl w:ilvl="7" w:tplc="F8F8088E" w:tentative="1">
      <w:start w:val="1"/>
      <w:numFmt w:val="bullet"/>
      <w:lvlText w:val=""/>
      <w:lvlJc w:val="left"/>
      <w:pPr>
        <w:tabs>
          <w:tab w:val="num" w:pos="3360"/>
        </w:tabs>
        <w:ind w:left="3360" w:hanging="420"/>
      </w:pPr>
      <w:rPr>
        <w:rFonts w:ascii="Wingdings" w:hAnsi="Wingdings" w:hint="default"/>
      </w:rPr>
    </w:lvl>
    <w:lvl w:ilvl="8" w:tplc="6F0232CE"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1E8512A4"/>
    <w:multiLevelType w:val="hybridMultilevel"/>
    <w:tmpl w:val="E73ECA4C"/>
    <w:lvl w:ilvl="0" w:tplc="465EF330">
      <w:start w:val="1"/>
      <w:numFmt w:val="decimal"/>
      <w:lvlText w:val="APP2-%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F28794F"/>
    <w:multiLevelType w:val="hybridMultilevel"/>
    <w:tmpl w:val="1FD0F490"/>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12F4188"/>
    <w:multiLevelType w:val="multilevel"/>
    <w:tmpl w:val="80C4782C"/>
    <w:lvl w:ilvl="0">
      <w:start w:val="1"/>
      <w:numFmt w:val="decimal"/>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rPr>
    </w:lvl>
    <w:lvl w:ilvl="1">
      <w:start w:val="1"/>
      <w:numFmt w:val="decimal"/>
      <w:suff w:val="space"/>
      <w:lvlText w:val="A%1.%2"/>
      <w:lvlJc w:val="left"/>
      <w:pPr>
        <w:ind w:left="576" w:hanging="576"/>
      </w:pPr>
      <w:rPr>
        <w:rFonts w:hint="default"/>
      </w:rPr>
    </w:lvl>
    <w:lvl w:ilvl="2">
      <w:start w:val="1"/>
      <w:numFmt w:val="decimal"/>
      <w:lvlText w:val="A%1.%2.%3"/>
      <w:lvlJc w:val="left"/>
      <w:pPr>
        <w:tabs>
          <w:tab w:val="num" w:pos="720"/>
        </w:tabs>
        <w:ind w:left="720" w:hanging="720"/>
      </w:pPr>
      <w:rPr>
        <w:rFonts w:hint="default"/>
      </w:rPr>
    </w:lvl>
    <w:lvl w:ilvl="3">
      <w:start w:val="1"/>
      <w:numFmt w:val="decimal"/>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3897884"/>
    <w:multiLevelType w:val="hybridMultilevel"/>
    <w:tmpl w:val="6C881C6A"/>
    <w:lvl w:ilvl="0" w:tplc="0409000B">
      <w:start w:val="1"/>
      <w:numFmt w:val="bullet"/>
      <w:lvlText w:val=""/>
      <w:lvlJc w:val="left"/>
      <w:pPr>
        <w:ind w:left="360" w:hanging="360"/>
      </w:pPr>
      <w:rPr>
        <w:rFonts w:ascii="Wingdings" w:hAnsi="Wingding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0" w15:restartNumberingAfterBreak="0">
    <w:nsid w:val="26901629"/>
    <w:multiLevelType w:val="singleLevel"/>
    <w:tmpl w:val="B9CC6176"/>
    <w:lvl w:ilvl="0">
      <w:start w:val="1"/>
      <w:numFmt w:val="bullet"/>
      <w:lvlText w:val=""/>
      <w:lvlJc w:val="left"/>
      <w:pPr>
        <w:tabs>
          <w:tab w:val="num" w:pos="425"/>
        </w:tabs>
        <w:ind w:left="425" w:hanging="425"/>
      </w:pPr>
      <w:rPr>
        <w:rFonts w:ascii="Symbol" w:hAnsi="Symbol" w:hint="default"/>
      </w:rPr>
    </w:lvl>
  </w:abstractNum>
  <w:abstractNum w:abstractNumId="21" w15:restartNumberingAfterBreak="0">
    <w:nsid w:val="2A2F7E15"/>
    <w:multiLevelType w:val="hybridMultilevel"/>
    <w:tmpl w:val="86F6F5D6"/>
    <w:lvl w:ilvl="0" w:tplc="41AE4140">
      <w:start w:val="1"/>
      <w:numFmt w:val="decimal"/>
      <w:lvlText w:val="(%1) "/>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2" w15:restartNumberingAfterBreak="0">
    <w:nsid w:val="2A694524"/>
    <w:multiLevelType w:val="hybridMultilevel"/>
    <w:tmpl w:val="F9446324"/>
    <w:lvl w:ilvl="0" w:tplc="62B66D2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EB76EEC"/>
    <w:multiLevelType w:val="hybridMultilevel"/>
    <w:tmpl w:val="6B668B86"/>
    <w:lvl w:ilvl="0" w:tplc="0AFA9538">
      <w:start w:val="1"/>
      <w:numFmt w:val="decimal"/>
      <w:lvlText w:val="A%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615791F"/>
    <w:multiLevelType w:val="hybridMultilevel"/>
    <w:tmpl w:val="F00C94A6"/>
    <w:lvl w:ilvl="0" w:tplc="C86085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26" w15:restartNumberingAfterBreak="0">
    <w:nsid w:val="454D6B14"/>
    <w:multiLevelType w:val="hybridMultilevel"/>
    <w:tmpl w:val="0E0C1EF6"/>
    <w:lvl w:ilvl="0" w:tplc="E3BC4DF4">
      <w:start w:val="1"/>
      <w:numFmt w:val="decimal"/>
      <w:lvlText w:val="%1."/>
      <w:lvlJc w:val="left"/>
      <w:pPr>
        <w:ind w:left="443"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4BEB36E4"/>
    <w:multiLevelType w:val="multilevel"/>
    <w:tmpl w:val="56E88E8E"/>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1C2377C"/>
    <w:multiLevelType w:val="hybridMultilevel"/>
    <w:tmpl w:val="7A9E94A4"/>
    <w:lvl w:ilvl="0" w:tplc="04090001">
      <w:start w:val="1"/>
      <w:numFmt w:val="bullet"/>
      <w:lvlText w:val=""/>
      <w:lvlJc w:val="left"/>
      <w:pPr>
        <w:ind w:left="780" w:hanging="420"/>
      </w:pPr>
      <w:rPr>
        <w:rFonts w:ascii="Symbol" w:hAnsi="Symbol" w:hint="default"/>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start w:val="1"/>
      <w:numFmt w:val="bullet"/>
      <w:lvlText w:val=""/>
      <w:lvlJc w:val="left"/>
      <w:pPr>
        <w:ind w:left="2460" w:hanging="420"/>
      </w:pPr>
      <w:rPr>
        <w:rFonts w:ascii="Wingdings" w:hAnsi="Wingdings" w:hint="default"/>
      </w:rPr>
    </w:lvl>
    <w:lvl w:ilvl="5" w:tplc="0409000D">
      <w:start w:val="1"/>
      <w:numFmt w:val="bullet"/>
      <w:lvlText w:val=""/>
      <w:lvlJc w:val="left"/>
      <w:pPr>
        <w:ind w:left="2880" w:hanging="420"/>
      </w:pPr>
      <w:rPr>
        <w:rFonts w:ascii="Wingdings" w:hAnsi="Wingdings" w:hint="default"/>
      </w:rPr>
    </w:lvl>
    <w:lvl w:ilvl="6" w:tplc="04090001">
      <w:start w:val="1"/>
      <w:numFmt w:val="bullet"/>
      <w:lvlText w:val=""/>
      <w:lvlJc w:val="left"/>
      <w:pPr>
        <w:ind w:left="3300" w:hanging="420"/>
      </w:pPr>
      <w:rPr>
        <w:rFonts w:ascii="Wingdings" w:hAnsi="Wingdings" w:hint="default"/>
      </w:rPr>
    </w:lvl>
    <w:lvl w:ilvl="7" w:tplc="0409000B">
      <w:start w:val="1"/>
      <w:numFmt w:val="bullet"/>
      <w:lvlText w:val=""/>
      <w:lvlJc w:val="left"/>
      <w:pPr>
        <w:ind w:left="3720" w:hanging="420"/>
      </w:pPr>
      <w:rPr>
        <w:rFonts w:ascii="Wingdings" w:hAnsi="Wingdings" w:hint="default"/>
      </w:rPr>
    </w:lvl>
    <w:lvl w:ilvl="8" w:tplc="0409000D">
      <w:start w:val="1"/>
      <w:numFmt w:val="bullet"/>
      <w:lvlText w:val=""/>
      <w:lvlJc w:val="left"/>
      <w:pPr>
        <w:ind w:left="4140" w:hanging="420"/>
      </w:pPr>
      <w:rPr>
        <w:rFonts w:ascii="Wingdings" w:hAnsi="Wingdings" w:hint="default"/>
      </w:rPr>
    </w:lvl>
  </w:abstractNum>
  <w:abstractNum w:abstractNumId="29" w15:restartNumberingAfterBreak="0">
    <w:nsid w:val="533B3777"/>
    <w:multiLevelType w:val="hybridMultilevel"/>
    <w:tmpl w:val="FE6ABAD6"/>
    <w:lvl w:ilvl="0" w:tplc="04090001">
      <w:start w:val="1"/>
      <w:numFmt w:val="bullet"/>
      <w:lvlText w:val=""/>
      <w:lvlJc w:val="left"/>
      <w:pPr>
        <w:ind w:left="780" w:hanging="420"/>
      </w:pPr>
      <w:rPr>
        <w:rFonts w:ascii="Symbol" w:hAnsi="Symbol" w:hint="default"/>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start w:val="1"/>
      <w:numFmt w:val="bullet"/>
      <w:lvlText w:val=""/>
      <w:lvlJc w:val="left"/>
      <w:pPr>
        <w:ind w:left="2460" w:hanging="420"/>
      </w:pPr>
      <w:rPr>
        <w:rFonts w:ascii="Wingdings" w:hAnsi="Wingdings" w:hint="default"/>
      </w:rPr>
    </w:lvl>
    <w:lvl w:ilvl="5" w:tplc="0409000D">
      <w:start w:val="1"/>
      <w:numFmt w:val="bullet"/>
      <w:lvlText w:val=""/>
      <w:lvlJc w:val="left"/>
      <w:pPr>
        <w:ind w:left="2880" w:hanging="420"/>
      </w:pPr>
      <w:rPr>
        <w:rFonts w:ascii="Wingdings" w:hAnsi="Wingdings" w:hint="default"/>
      </w:rPr>
    </w:lvl>
    <w:lvl w:ilvl="6" w:tplc="04090001">
      <w:start w:val="1"/>
      <w:numFmt w:val="bullet"/>
      <w:lvlText w:val=""/>
      <w:lvlJc w:val="left"/>
      <w:pPr>
        <w:ind w:left="3300" w:hanging="420"/>
      </w:pPr>
      <w:rPr>
        <w:rFonts w:ascii="Wingdings" w:hAnsi="Wingdings" w:hint="default"/>
      </w:rPr>
    </w:lvl>
    <w:lvl w:ilvl="7" w:tplc="0409000B">
      <w:start w:val="1"/>
      <w:numFmt w:val="bullet"/>
      <w:lvlText w:val=""/>
      <w:lvlJc w:val="left"/>
      <w:pPr>
        <w:ind w:left="3720" w:hanging="420"/>
      </w:pPr>
      <w:rPr>
        <w:rFonts w:ascii="Wingdings" w:hAnsi="Wingdings" w:hint="default"/>
      </w:rPr>
    </w:lvl>
    <w:lvl w:ilvl="8" w:tplc="0409000D">
      <w:start w:val="1"/>
      <w:numFmt w:val="bullet"/>
      <w:lvlText w:val=""/>
      <w:lvlJc w:val="left"/>
      <w:pPr>
        <w:ind w:left="4140" w:hanging="420"/>
      </w:pPr>
      <w:rPr>
        <w:rFonts w:ascii="Wingdings" w:hAnsi="Wingdings" w:hint="default"/>
      </w:rPr>
    </w:lvl>
  </w:abstractNum>
  <w:abstractNum w:abstractNumId="30" w15:restartNumberingAfterBreak="0">
    <w:nsid w:val="5B505F91"/>
    <w:multiLevelType w:val="hybridMultilevel"/>
    <w:tmpl w:val="7EC83216"/>
    <w:lvl w:ilvl="0" w:tplc="ED405FDA">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B2739A"/>
    <w:multiLevelType w:val="hybridMultilevel"/>
    <w:tmpl w:val="1398EBB0"/>
    <w:lvl w:ilvl="0" w:tplc="41DE768C">
      <w:start w:val="1"/>
      <w:numFmt w:val="decimal"/>
      <w:lvlText w:val="[%1]"/>
      <w:lvlJc w:val="left"/>
      <w:pPr>
        <w:tabs>
          <w:tab w:val="num" w:pos="720"/>
        </w:tabs>
        <w:ind w:left="720" w:hanging="360"/>
      </w:pPr>
      <w:rPr>
        <w:rFonts w:cs="Times New Roman" w:hint="default"/>
        <w:sz w:val="18"/>
      </w:rPr>
    </w:lvl>
    <w:lvl w:ilvl="1" w:tplc="BB9A84F4" w:tentative="1">
      <w:start w:val="1"/>
      <w:numFmt w:val="lowerLetter"/>
      <w:lvlText w:val="%2."/>
      <w:lvlJc w:val="left"/>
      <w:pPr>
        <w:tabs>
          <w:tab w:val="num" w:pos="1440"/>
        </w:tabs>
        <w:ind w:left="1440" w:hanging="360"/>
      </w:pPr>
      <w:rPr>
        <w:rFonts w:cs="Times New Roman"/>
      </w:rPr>
    </w:lvl>
    <w:lvl w:ilvl="2" w:tplc="227C38FC" w:tentative="1">
      <w:start w:val="1"/>
      <w:numFmt w:val="lowerRoman"/>
      <w:lvlText w:val="%3."/>
      <w:lvlJc w:val="right"/>
      <w:pPr>
        <w:tabs>
          <w:tab w:val="num" w:pos="2160"/>
        </w:tabs>
        <w:ind w:left="2160" w:hanging="180"/>
      </w:pPr>
      <w:rPr>
        <w:rFonts w:cs="Times New Roman"/>
      </w:rPr>
    </w:lvl>
    <w:lvl w:ilvl="3" w:tplc="A22E4176" w:tentative="1">
      <w:start w:val="1"/>
      <w:numFmt w:val="decimal"/>
      <w:lvlText w:val="%4."/>
      <w:lvlJc w:val="left"/>
      <w:pPr>
        <w:tabs>
          <w:tab w:val="num" w:pos="2880"/>
        </w:tabs>
        <w:ind w:left="2880" w:hanging="360"/>
      </w:pPr>
      <w:rPr>
        <w:rFonts w:cs="Times New Roman"/>
      </w:rPr>
    </w:lvl>
    <w:lvl w:ilvl="4" w:tplc="A4C82986" w:tentative="1">
      <w:start w:val="1"/>
      <w:numFmt w:val="lowerLetter"/>
      <w:lvlText w:val="%5."/>
      <w:lvlJc w:val="left"/>
      <w:pPr>
        <w:tabs>
          <w:tab w:val="num" w:pos="3600"/>
        </w:tabs>
        <w:ind w:left="3600" w:hanging="360"/>
      </w:pPr>
      <w:rPr>
        <w:rFonts w:cs="Times New Roman"/>
      </w:rPr>
    </w:lvl>
    <w:lvl w:ilvl="5" w:tplc="874E369A" w:tentative="1">
      <w:start w:val="1"/>
      <w:numFmt w:val="lowerRoman"/>
      <w:lvlText w:val="%6."/>
      <w:lvlJc w:val="right"/>
      <w:pPr>
        <w:tabs>
          <w:tab w:val="num" w:pos="4320"/>
        </w:tabs>
        <w:ind w:left="4320" w:hanging="180"/>
      </w:pPr>
      <w:rPr>
        <w:rFonts w:cs="Times New Roman"/>
      </w:rPr>
    </w:lvl>
    <w:lvl w:ilvl="6" w:tplc="036470A4" w:tentative="1">
      <w:start w:val="1"/>
      <w:numFmt w:val="decimal"/>
      <w:lvlText w:val="%7."/>
      <w:lvlJc w:val="left"/>
      <w:pPr>
        <w:tabs>
          <w:tab w:val="num" w:pos="5040"/>
        </w:tabs>
        <w:ind w:left="5040" w:hanging="360"/>
      </w:pPr>
      <w:rPr>
        <w:rFonts w:cs="Times New Roman"/>
      </w:rPr>
    </w:lvl>
    <w:lvl w:ilvl="7" w:tplc="CFC2E76E" w:tentative="1">
      <w:start w:val="1"/>
      <w:numFmt w:val="lowerLetter"/>
      <w:lvlText w:val="%8."/>
      <w:lvlJc w:val="left"/>
      <w:pPr>
        <w:tabs>
          <w:tab w:val="num" w:pos="5760"/>
        </w:tabs>
        <w:ind w:left="5760" w:hanging="360"/>
      </w:pPr>
      <w:rPr>
        <w:rFonts w:cs="Times New Roman"/>
      </w:rPr>
    </w:lvl>
    <w:lvl w:ilvl="8" w:tplc="0752430E" w:tentative="1">
      <w:start w:val="1"/>
      <w:numFmt w:val="lowerRoman"/>
      <w:lvlText w:val="%9."/>
      <w:lvlJc w:val="right"/>
      <w:pPr>
        <w:tabs>
          <w:tab w:val="num" w:pos="6480"/>
        </w:tabs>
        <w:ind w:left="6480" w:hanging="180"/>
      </w:pPr>
      <w:rPr>
        <w:rFonts w:cs="Times New Roman"/>
      </w:rPr>
    </w:lvl>
  </w:abstractNum>
  <w:abstractNum w:abstractNumId="32" w15:restartNumberingAfterBreak="0">
    <w:nsid w:val="61182925"/>
    <w:multiLevelType w:val="singleLevel"/>
    <w:tmpl w:val="A9EE9842"/>
    <w:lvl w:ilvl="0">
      <w:start w:val="1"/>
      <w:numFmt w:val="decimal"/>
      <w:lvlText w:val="%1."/>
      <w:lvlJc w:val="left"/>
      <w:pPr>
        <w:tabs>
          <w:tab w:val="num" w:pos="1080"/>
        </w:tabs>
        <w:ind w:left="0" w:firstLine="720"/>
      </w:pPr>
    </w:lvl>
  </w:abstractNum>
  <w:abstractNum w:abstractNumId="33" w15:restartNumberingAfterBreak="0">
    <w:nsid w:val="63F62788"/>
    <w:multiLevelType w:val="hybridMultilevel"/>
    <w:tmpl w:val="93C0C404"/>
    <w:lvl w:ilvl="0" w:tplc="0409000B">
      <w:start w:val="1"/>
      <w:numFmt w:val="bullet"/>
      <w:lvlText w:val=""/>
      <w:lvlJc w:val="left"/>
      <w:pPr>
        <w:ind w:left="360" w:hanging="360"/>
      </w:pPr>
      <w:rPr>
        <w:rFonts w:ascii="Wingdings" w:hAnsi="Wingding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4" w15:restartNumberingAfterBreak="0">
    <w:nsid w:val="660B7161"/>
    <w:multiLevelType w:val="hybridMultilevel"/>
    <w:tmpl w:val="5E265DB2"/>
    <w:lvl w:ilvl="0" w:tplc="10E8DBB6">
      <w:start w:val="1"/>
      <w:numFmt w:val="decimal"/>
      <w:lvlText w:val="图%1."/>
      <w:lvlJc w:val="left"/>
      <w:pPr>
        <w:ind w:left="420" w:hanging="4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98B62154" w:tentative="1">
      <w:start w:val="1"/>
      <w:numFmt w:val="lowerLetter"/>
      <w:lvlText w:val="%2)"/>
      <w:lvlJc w:val="left"/>
      <w:pPr>
        <w:ind w:left="840" w:hanging="420"/>
      </w:pPr>
    </w:lvl>
    <w:lvl w:ilvl="2" w:tplc="F2705790" w:tentative="1">
      <w:start w:val="1"/>
      <w:numFmt w:val="lowerRoman"/>
      <w:lvlText w:val="%3."/>
      <w:lvlJc w:val="right"/>
      <w:pPr>
        <w:ind w:left="1260" w:hanging="420"/>
      </w:pPr>
    </w:lvl>
    <w:lvl w:ilvl="3" w:tplc="85AA3A66" w:tentative="1">
      <w:start w:val="1"/>
      <w:numFmt w:val="decimal"/>
      <w:lvlText w:val="%4."/>
      <w:lvlJc w:val="left"/>
      <w:pPr>
        <w:ind w:left="1680" w:hanging="420"/>
      </w:pPr>
    </w:lvl>
    <w:lvl w:ilvl="4" w:tplc="C3C4D73A" w:tentative="1">
      <w:start w:val="1"/>
      <w:numFmt w:val="lowerLetter"/>
      <w:lvlText w:val="%5)"/>
      <w:lvlJc w:val="left"/>
      <w:pPr>
        <w:ind w:left="2100" w:hanging="420"/>
      </w:pPr>
    </w:lvl>
    <w:lvl w:ilvl="5" w:tplc="5EFC7A06" w:tentative="1">
      <w:start w:val="1"/>
      <w:numFmt w:val="lowerRoman"/>
      <w:lvlText w:val="%6."/>
      <w:lvlJc w:val="right"/>
      <w:pPr>
        <w:ind w:left="2520" w:hanging="420"/>
      </w:pPr>
    </w:lvl>
    <w:lvl w:ilvl="6" w:tplc="95148A3E" w:tentative="1">
      <w:start w:val="1"/>
      <w:numFmt w:val="decimal"/>
      <w:lvlText w:val="%7."/>
      <w:lvlJc w:val="left"/>
      <w:pPr>
        <w:ind w:left="2940" w:hanging="420"/>
      </w:pPr>
    </w:lvl>
    <w:lvl w:ilvl="7" w:tplc="F17E0338" w:tentative="1">
      <w:start w:val="1"/>
      <w:numFmt w:val="lowerLetter"/>
      <w:lvlText w:val="%8)"/>
      <w:lvlJc w:val="left"/>
      <w:pPr>
        <w:ind w:left="3360" w:hanging="420"/>
      </w:pPr>
    </w:lvl>
    <w:lvl w:ilvl="8" w:tplc="C03C39C8" w:tentative="1">
      <w:start w:val="1"/>
      <w:numFmt w:val="lowerRoman"/>
      <w:lvlText w:val="%9."/>
      <w:lvlJc w:val="right"/>
      <w:pPr>
        <w:ind w:left="3780" w:hanging="420"/>
      </w:pPr>
    </w:lvl>
  </w:abstractNum>
  <w:abstractNum w:abstractNumId="35" w15:restartNumberingAfterBreak="0">
    <w:nsid w:val="69A81F82"/>
    <w:multiLevelType w:val="hybridMultilevel"/>
    <w:tmpl w:val="1BB44932"/>
    <w:lvl w:ilvl="0" w:tplc="BC3615C8">
      <w:start w:val="500"/>
      <w:numFmt w:val="decimal"/>
      <w:lvlText w:val="(%1)"/>
      <w:lvlJc w:val="left"/>
      <w:pPr>
        <w:ind w:left="1500" w:hanging="1140"/>
      </w:pPr>
      <w:rPr>
        <w:rFonts w:ascii="Times New Roman" w:eastAsiaTheme="minorEastAsia" w:hAnsi="Times New Roman" w:cstheme="minorBidi"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6224F22"/>
    <w:multiLevelType w:val="hybridMultilevel"/>
    <w:tmpl w:val="521A1A4A"/>
    <w:lvl w:ilvl="0" w:tplc="F00A2DD8">
      <w:numFmt w:val="bullet"/>
      <w:lvlText w:val=""/>
      <w:lvlJc w:val="left"/>
      <w:pPr>
        <w:ind w:left="1288" w:hanging="720"/>
      </w:pPr>
      <w:rPr>
        <w:rFonts w:ascii="Symbol" w:eastAsia="Times New Roman" w:hAnsi="Symbol" w:hint="default"/>
      </w:rPr>
    </w:lvl>
    <w:lvl w:ilvl="1" w:tplc="04090003">
      <w:start w:val="1"/>
      <w:numFmt w:val="bullet"/>
      <w:lvlText w:val="o"/>
      <w:lvlJc w:val="left"/>
      <w:pPr>
        <w:ind w:left="1648" w:hanging="360"/>
      </w:pPr>
      <w:rPr>
        <w:rFonts w:ascii="Courier New" w:hAnsi="Courier New" w:cs="Times New Roman" w:hint="default"/>
      </w:rPr>
    </w:lvl>
    <w:lvl w:ilvl="2" w:tplc="04090005">
      <w:start w:val="1"/>
      <w:numFmt w:val="decimal"/>
      <w:lvlText w:val="%3."/>
      <w:lvlJc w:val="left"/>
      <w:pPr>
        <w:tabs>
          <w:tab w:val="num" w:pos="2368"/>
        </w:tabs>
        <w:ind w:left="2368" w:hanging="360"/>
      </w:pPr>
      <w:rPr>
        <w:rFonts w:cs="Times New Roman"/>
      </w:rPr>
    </w:lvl>
    <w:lvl w:ilvl="3" w:tplc="04090001">
      <w:start w:val="1"/>
      <w:numFmt w:val="decimal"/>
      <w:lvlText w:val="%4."/>
      <w:lvlJc w:val="left"/>
      <w:pPr>
        <w:tabs>
          <w:tab w:val="num" w:pos="3088"/>
        </w:tabs>
        <w:ind w:left="3088" w:hanging="360"/>
      </w:pPr>
      <w:rPr>
        <w:rFonts w:cs="Times New Roman"/>
      </w:rPr>
    </w:lvl>
    <w:lvl w:ilvl="4" w:tplc="04090003">
      <w:start w:val="1"/>
      <w:numFmt w:val="decimal"/>
      <w:lvlText w:val="%5."/>
      <w:lvlJc w:val="left"/>
      <w:pPr>
        <w:tabs>
          <w:tab w:val="num" w:pos="3808"/>
        </w:tabs>
        <w:ind w:left="3808" w:hanging="360"/>
      </w:pPr>
      <w:rPr>
        <w:rFonts w:cs="Times New Roman"/>
      </w:rPr>
    </w:lvl>
    <w:lvl w:ilvl="5" w:tplc="04090005">
      <w:start w:val="1"/>
      <w:numFmt w:val="decimal"/>
      <w:lvlText w:val="%6."/>
      <w:lvlJc w:val="left"/>
      <w:pPr>
        <w:tabs>
          <w:tab w:val="num" w:pos="4528"/>
        </w:tabs>
        <w:ind w:left="4528" w:hanging="360"/>
      </w:pPr>
      <w:rPr>
        <w:rFonts w:cs="Times New Roman"/>
      </w:rPr>
    </w:lvl>
    <w:lvl w:ilvl="6" w:tplc="04090001">
      <w:start w:val="1"/>
      <w:numFmt w:val="decimal"/>
      <w:lvlText w:val="%7."/>
      <w:lvlJc w:val="left"/>
      <w:pPr>
        <w:tabs>
          <w:tab w:val="num" w:pos="5248"/>
        </w:tabs>
        <w:ind w:left="5248" w:hanging="360"/>
      </w:pPr>
      <w:rPr>
        <w:rFonts w:cs="Times New Roman"/>
      </w:rPr>
    </w:lvl>
    <w:lvl w:ilvl="7" w:tplc="04090003">
      <w:start w:val="1"/>
      <w:numFmt w:val="decimal"/>
      <w:lvlText w:val="%8."/>
      <w:lvlJc w:val="left"/>
      <w:pPr>
        <w:tabs>
          <w:tab w:val="num" w:pos="5968"/>
        </w:tabs>
        <w:ind w:left="5968" w:hanging="360"/>
      </w:pPr>
      <w:rPr>
        <w:rFonts w:cs="Times New Roman"/>
      </w:rPr>
    </w:lvl>
    <w:lvl w:ilvl="8" w:tplc="04090005">
      <w:start w:val="1"/>
      <w:numFmt w:val="decimal"/>
      <w:lvlText w:val="%9."/>
      <w:lvlJc w:val="left"/>
      <w:pPr>
        <w:tabs>
          <w:tab w:val="num" w:pos="6688"/>
        </w:tabs>
        <w:ind w:left="6688" w:hanging="360"/>
      </w:pPr>
      <w:rPr>
        <w:rFonts w:cs="Times New Roman"/>
      </w:rPr>
    </w:lvl>
  </w:abstractNum>
  <w:abstractNum w:abstractNumId="37" w15:restartNumberingAfterBreak="0">
    <w:nsid w:val="77333CE1"/>
    <w:multiLevelType w:val="singleLevel"/>
    <w:tmpl w:val="291438EE"/>
    <w:lvl w:ilvl="0">
      <w:start w:val="1"/>
      <w:numFmt w:val="decimal"/>
      <w:lvlText w:val="[%1]"/>
      <w:lvlJc w:val="left"/>
      <w:pPr>
        <w:tabs>
          <w:tab w:val="num" w:pos="360"/>
        </w:tabs>
        <w:ind w:left="360" w:hanging="360"/>
      </w:pPr>
      <w:rPr>
        <w:rFonts w:cs="Times New Roman"/>
      </w:rPr>
    </w:lvl>
  </w:abstractNum>
  <w:abstractNum w:abstractNumId="38" w15:restartNumberingAfterBreak="0">
    <w:nsid w:val="773E5F7C"/>
    <w:multiLevelType w:val="singleLevel"/>
    <w:tmpl w:val="93A80D5C"/>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94B7FF6"/>
    <w:multiLevelType w:val="hybridMultilevel"/>
    <w:tmpl w:val="76C27F8C"/>
    <w:lvl w:ilvl="0" w:tplc="AB209520">
      <w:start w:val="1"/>
      <w:numFmt w:val="decimal"/>
      <w:lvlText w:val="APP1-%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F773C35"/>
    <w:multiLevelType w:val="hybridMultilevel"/>
    <w:tmpl w:val="2CB47D36"/>
    <w:lvl w:ilvl="0" w:tplc="3D74E712">
      <w:start w:val="1"/>
      <w:numFmt w:val="bullet"/>
      <w:lvlText w:val=""/>
      <w:lvlJc w:val="left"/>
      <w:pPr>
        <w:tabs>
          <w:tab w:val="num" w:pos="170"/>
        </w:tabs>
        <w:ind w:left="170" w:hanging="170"/>
      </w:pPr>
      <w:rPr>
        <w:rFonts w:ascii="Wingdings" w:eastAsia="SimSun" w:hAnsi="Wingdings" w:hint="default"/>
        <w:b w:val="0"/>
        <w:i w:val="0"/>
        <w:color w:val="auto"/>
        <w:position w:val="3"/>
        <w:sz w:val="13"/>
        <w:szCs w:val="13"/>
      </w:rPr>
    </w:lvl>
    <w:lvl w:ilvl="1" w:tplc="4D5E9072" w:tentative="1">
      <w:start w:val="1"/>
      <w:numFmt w:val="bullet"/>
      <w:lvlText w:val=""/>
      <w:lvlJc w:val="left"/>
      <w:pPr>
        <w:tabs>
          <w:tab w:val="num" w:pos="840"/>
        </w:tabs>
        <w:ind w:left="840" w:hanging="420"/>
      </w:pPr>
      <w:rPr>
        <w:rFonts w:ascii="Wingdings" w:hAnsi="Wingdings" w:hint="default"/>
      </w:rPr>
    </w:lvl>
    <w:lvl w:ilvl="2" w:tplc="D054E08C" w:tentative="1">
      <w:start w:val="1"/>
      <w:numFmt w:val="bullet"/>
      <w:lvlText w:val=""/>
      <w:lvlJc w:val="left"/>
      <w:pPr>
        <w:tabs>
          <w:tab w:val="num" w:pos="1260"/>
        </w:tabs>
        <w:ind w:left="1260" w:hanging="420"/>
      </w:pPr>
      <w:rPr>
        <w:rFonts w:ascii="Wingdings" w:hAnsi="Wingdings" w:hint="default"/>
      </w:rPr>
    </w:lvl>
    <w:lvl w:ilvl="3" w:tplc="073AB108" w:tentative="1">
      <w:start w:val="1"/>
      <w:numFmt w:val="bullet"/>
      <w:lvlText w:val=""/>
      <w:lvlJc w:val="left"/>
      <w:pPr>
        <w:tabs>
          <w:tab w:val="num" w:pos="1680"/>
        </w:tabs>
        <w:ind w:left="1680" w:hanging="420"/>
      </w:pPr>
      <w:rPr>
        <w:rFonts w:ascii="Wingdings" w:hAnsi="Wingdings" w:hint="default"/>
      </w:rPr>
    </w:lvl>
    <w:lvl w:ilvl="4" w:tplc="25C2CC08" w:tentative="1">
      <w:start w:val="1"/>
      <w:numFmt w:val="bullet"/>
      <w:lvlText w:val=""/>
      <w:lvlJc w:val="left"/>
      <w:pPr>
        <w:tabs>
          <w:tab w:val="num" w:pos="2100"/>
        </w:tabs>
        <w:ind w:left="2100" w:hanging="420"/>
      </w:pPr>
      <w:rPr>
        <w:rFonts w:ascii="Wingdings" w:hAnsi="Wingdings" w:hint="default"/>
      </w:rPr>
    </w:lvl>
    <w:lvl w:ilvl="5" w:tplc="06540656" w:tentative="1">
      <w:start w:val="1"/>
      <w:numFmt w:val="bullet"/>
      <w:lvlText w:val=""/>
      <w:lvlJc w:val="left"/>
      <w:pPr>
        <w:tabs>
          <w:tab w:val="num" w:pos="2520"/>
        </w:tabs>
        <w:ind w:left="2520" w:hanging="420"/>
      </w:pPr>
      <w:rPr>
        <w:rFonts w:ascii="Wingdings" w:hAnsi="Wingdings" w:hint="default"/>
      </w:rPr>
    </w:lvl>
    <w:lvl w:ilvl="6" w:tplc="8688A170" w:tentative="1">
      <w:start w:val="1"/>
      <w:numFmt w:val="bullet"/>
      <w:lvlText w:val=""/>
      <w:lvlJc w:val="left"/>
      <w:pPr>
        <w:tabs>
          <w:tab w:val="num" w:pos="2940"/>
        </w:tabs>
        <w:ind w:left="2940" w:hanging="420"/>
      </w:pPr>
      <w:rPr>
        <w:rFonts w:ascii="Wingdings" w:hAnsi="Wingdings" w:hint="default"/>
      </w:rPr>
    </w:lvl>
    <w:lvl w:ilvl="7" w:tplc="E7EAABFE" w:tentative="1">
      <w:start w:val="1"/>
      <w:numFmt w:val="bullet"/>
      <w:lvlText w:val=""/>
      <w:lvlJc w:val="left"/>
      <w:pPr>
        <w:tabs>
          <w:tab w:val="num" w:pos="3360"/>
        </w:tabs>
        <w:ind w:left="3360" w:hanging="420"/>
      </w:pPr>
      <w:rPr>
        <w:rFonts w:ascii="Wingdings" w:hAnsi="Wingdings" w:hint="default"/>
      </w:rPr>
    </w:lvl>
    <w:lvl w:ilvl="8" w:tplc="CC9E457E" w:tentative="1">
      <w:start w:val="1"/>
      <w:numFmt w:val="bullet"/>
      <w:lvlText w:val=""/>
      <w:lvlJc w:val="left"/>
      <w:pPr>
        <w:tabs>
          <w:tab w:val="num" w:pos="3780"/>
        </w:tabs>
        <w:ind w:left="3780" w:hanging="420"/>
      </w:pPr>
      <w:rPr>
        <w:rFonts w:ascii="Wingdings" w:hAnsi="Wingdings" w:hint="default"/>
      </w:rPr>
    </w:lvl>
  </w:abstractNum>
  <w:num w:numId="1" w16cid:durableId="404039089">
    <w:abstractNumId w:val="9"/>
  </w:num>
  <w:num w:numId="2" w16cid:durableId="2001688581">
    <w:abstractNumId w:val="7"/>
  </w:num>
  <w:num w:numId="3" w16cid:durableId="1124276423">
    <w:abstractNumId w:val="6"/>
  </w:num>
  <w:num w:numId="4" w16cid:durableId="290475535">
    <w:abstractNumId w:val="5"/>
  </w:num>
  <w:num w:numId="5" w16cid:durableId="1168060794">
    <w:abstractNumId w:val="4"/>
  </w:num>
  <w:num w:numId="6" w16cid:durableId="881557364">
    <w:abstractNumId w:val="8"/>
  </w:num>
  <w:num w:numId="7" w16cid:durableId="1902935088">
    <w:abstractNumId w:val="3"/>
  </w:num>
  <w:num w:numId="8" w16cid:durableId="801577700">
    <w:abstractNumId w:val="2"/>
  </w:num>
  <w:num w:numId="9" w16cid:durableId="69818582">
    <w:abstractNumId w:val="1"/>
  </w:num>
  <w:num w:numId="10" w16cid:durableId="317460682">
    <w:abstractNumId w:val="0"/>
  </w:num>
  <w:num w:numId="11" w16cid:durableId="1681927765">
    <w:abstractNumId w:val="11"/>
  </w:num>
  <w:num w:numId="12" w16cid:durableId="1609124512">
    <w:abstractNumId w:val="31"/>
  </w:num>
  <w:num w:numId="13" w16cid:durableId="2020883718">
    <w:abstractNumId w:val="38"/>
  </w:num>
  <w:num w:numId="14" w16cid:durableId="1802452147">
    <w:abstractNumId w:val="25"/>
  </w:num>
  <w:num w:numId="15" w16cid:durableId="1935703149">
    <w:abstractNumId w:val="20"/>
  </w:num>
  <w:num w:numId="16" w16cid:durableId="716662089">
    <w:abstractNumId w:val="37"/>
  </w:num>
  <w:num w:numId="17" w16cid:durableId="1554582339">
    <w:abstractNumId w:val="30"/>
  </w:num>
  <w:num w:numId="18" w16cid:durableId="1473256801">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1835618">
    <w:abstractNumId w:val="15"/>
  </w:num>
  <w:num w:numId="20" w16cid:durableId="1177232092">
    <w:abstractNumId w:val="40"/>
  </w:num>
  <w:num w:numId="21" w16cid:durableId="203100085">
    <w:abstractNumId w:val="27"/>
  </w:num>
  <w:num w:numId="22" w16cid:durableId="1548882627">
    <w:abstractNumId w:val="18"/>
  </w:num>
  <w:num w:numId="23" w16cid:durableId="801534652">
    <w:abstractNumId w:val="23"/>
  </w:num>
  <w:num w:numId="24" w16cid:durableId="702827933">
    <w:abstractNumId w:val="39"/>
  </w:num>
  <w:num w:numId="25" w16cid:durableId="542526556">
    <w:abstractNumId w:val="16"/>
  </w:num>
  <w:num w:numId="26" w16cid:durableId="1802113031">
    <w:abstractNumId w:val="34"/>
  </w:num>
  <w:num w:numId="27" w16cid:durableId="748574426">
    <w:abstractNumId w:val="26"/>
  </w:num>
  <w:num w:numId="28" w16cid:durableId="992835543">
    <w:abstractNumId w:val="10"/>
  </w:num>
  <w:num w:numId="29" w16cid:durableId="1887255394">
    <w:abstractNumId w:val="32"/>
  </w:num>
  <w:num w:numId="30" w16cid:durableId="139227788">
    <w:abstractNumId w:val="17"/>
  </w:num>
  <w:num w:numId="31" w16cid:durableId="1418870637">
    <w:abstractNumId w:val="24"/>
  </w:num>
  <w:num w:numId="32" w16cid:durableId="17235999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5972831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4442747">
    <w:abstractNumId w:val="29"/>
  </w:num>
  <w:num w:numId="35" w16cid:durableId="111983697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87068371">
    <w:abstractNumId w:val="14"/>
  </w:num>
  <w:num w:numId="37" w16cid:durableId="113464157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22172128">
    <w:abstractNumId w:val="28"/>
  </w:num>
  <w:num w:numId="39" w16cid:durableId="3495700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49395412">
    <w:abstractNumId w:val="12"/>
  </w:num>
  <w:num w:numId="41" w16cid:durableId="2090493028">
    <w:abstractNumId w:val="35"/>
  </w:num>
  <w:num w:numId="42" w16cid:durableId="1103068613">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 June 2026">
    <w15:presenceInfo w15:providerId="None" w15:userId="USA - June 2026"/>
  </w15:person>
  <w15:person w15:author="SWG Beam WPT session">
    <w15:presenceInfo w15:providerId="None" w15:userId="SWG Beam WPT session"/>
  </w15:person>
  <w15:person w15:author="251 (USA)">
    <w15:presenceInfo w15:providerId="None" w15:userId="251 (USA)"/>
  </w15:person>
  <w15:person w15:author="USA">
    <w15:presenceInfo w15:providerId="None" w15:userId="USA"/>
  </w15:person>
  <w15:person w15:author="USA - June 2025">
    <w15:presenceInfo w15:providerId="None" w15:userId="USA - June 2025"/>
  </w15:person>
  <w15:person w15:author="ITU_R">
    <w15:presenceInfo w15:providerId="None" w15:userId="ITU_R"/>
  </w15:person>
  <w15:person w15:author="Chamova, Alisa">
    <w15:presenceInfo w15:providerId="AD" w15:userId="S::alisa.chamova@itu.int::22d471ad-1704-47cb-acab-d70b801be3d5"/>
  </w15:person>
  <w15:person w15:author="Fernandez Jimenez, Virginia">
    <w15:presenceInfo w15:providerId="AD" w15:userId="S::virginia.fernandez@itu.int::6d460222-a6cb-4df0-8dd7-a947ce731002"/>
  </w15:person>
  <w15:person w15:author="ALS">
    <w15:presenceInfo w15:providerId="None" w15:userId="ALS"/>
  </w15:person>
  <w15:person w15:author="Author">
    <w15:presenceInfo w15:providerId="None" w15:userId="Author"/>
  </w15:person>
  <w15:person w15:author="Geraldo Neto">
    <w15:presenceInfo w15:providerId="AD" w15:userId="S::geraldo@tmgtelecom.com::c013f0b3-0543-4fb6-96a7-d6e4736091b6"/>
  </w15:person>
  <w15:person w15:author="WG1A2">
    <w15:presenceInfo w15:providerId="None" w15:userId="WG1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de-DE"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722"/>
    <w:rsid w:val="000022CF"/>
    <w:rsid w:val="000069D4"/>
    <w:rsid w:val="00011279"/>
    <w:rsid w:val="00016069"/>
    <w:rsid w:val="000172C5"/>
    <w:rsid w:val="000174AD"/>
    <w:rsid w:val="00022AC0"/>
    <w:rsid w:val="00035626"/>
    <w:rsid w:val="000411E8"/>
    <w:rsid w:val="00042DE8"/>
    <w:rsid w:val="00047A1D"/>
    <w:rsid w:val="000604B9"/>
    <w:rsid w:val="00064E17"/>
    <w:rsid w:val="00071C84"/>
    <w:rsid w:val="000737B7"/>
    <w:rsid w:val="00083896"/>
    <w:rsid w:val="000A051D"/>
    <w:rsid w:val="000A76D4"/>
    <w:rsid w:val="000A7D55"/>
    <w:rsid w:val="000B3A7E"/>
    <w:rsid w:val="000B5796"/>
    <w:rsid w:val="000B6DF9"/>
    <w:rsid w:val="000C12C8"/>
    <w:rsid w:val="000C2550"/>
    <w:rsid w:val="000C2E8E"/>
    <w:rsid w:val="000C390C"/>
    <w:rsid w:val="000C4903"/>
    <w:rsid w:val="000C4CD3"/>
    <w:rsid w:val="000C78B5"/>
    <w:rsid w:val="000D0221"/>
    <w:rsid w:val="000D0977"/>
    <w:rsid w:val="000E0E7C"/>
    <w:rsid w:val="000E2E94"/>
    <w:rsid w:val="000F1B4B"/>
    <w:rsid w:val="000F2ECE"/>
    <w:rsid w:val="000F3275"/>
    <w:rsid w:val="000F6D0C"/>
    <w:rsid w:val="00102B95"/>
    <w:rsid w:val="00103DDB"/>
    <w:rsid w:val="0011232D"/>
    <w:rsid w:val="00115833"/>
    <w:rsid w:val="00124C35"/>
    <w:rsid w:val="0012744F"/>
    <w:rsid w:val="00127F3E"/>
    <w:rsid w:val="00131178"/>
    <w:rsid w:val="001320DB"/>
    <w:rsid w:val="00141A80"/>
    <w:rsid w:val="00151481"/>
    <w:rsid w:val="00154100"/>
    <w:rsid w:val="0015515E"/>
    <w:rsid w:val="00156F66"/>
    <w:rsid w:val="0016016C"/>
    <w:rsid w:val="00163271"/>
    <w:rsid w:val="001667C5"/>
    <w:rsid w:val="00166862"/>
    <w:rsid w:val="00172122"/>
    <w:rsid w:val="00173741"/>
    <w:rsid w:val="0018213A"/>
    <w:rsid w:val="00182528"/>
    <w:rsid w:val="0018500B"/>
    <w:rsid w:val="0018571D"/>
    <w:rsid w:val="00196A19"/>
    <w:rsid w:val="001A76EA"/>
    <w:rsid w:val="001C05DB"/>
    <w:rsid w:val="001C777B"/>
    <w:rsid w:val="001D41B9"/>
    <w:rsid w:val="001D57FD"/>
    <w:rsid w:val="001E1446"/>
    <w:rsid w:val="001E64E9"/>
    <w:rsid w:val="001F3C9C"/>
    <w:rsid w:val="001F5B6A"/>
    <w:rsid w:val="001F6CA9"/>
    <w:rsid w:val="002001D2"/>
    <w:rsid w:val="00202DC1"/>
    <w:rsid w:val="00203F38"/>
    <w:rsid w:val="00204F09"/>
    <w:rsid w:val="00205016"/>
    <w:rsid w:val="00207148"/>
    <w:rsid w:val="002116EE"/>
    <w:rsid w:val="002309D8"/>
    <w:rsid w:val="00233E4C"/>
    <w:rsid w:val="00234958"/>
    <w:rsid w:val="002359DE"/>
    <w:rsid w:val="00236641"/>
    <w:rsid w:val="00237312"/>
    <w:rsid w:val="002406CB"/>
    <w:rsid w:val="00241448"/>
    <w:rsid w:val="002659C1"/>
    <w:rsid w:val="00266C35"/>
    <w:rsid w:val="002675E6"/>
    <w:rsid w:val="002834C2"/>
    <w:rsid w:val="00283E4C"/>
    <w:rsid w:val="002A0986"/>
    <w:rsid w:val="002A7FE2"/>
    <w:rsid w:val="002B24C0"/>
    <w:rsid w:val="002C15BF"/>
    <w:rsid w:val="002C2B00"/>
    <w:rsid w:val="002E1B4F"/>
    <w:rsid w:val="002F2E67"/>
    <w:rsid w:val="002F31FB"/>
    <w:rsid w:val="002F5F45"/>
    <w:rsid w:val="002F7CB3"/>
    <w:rsid w:val="00300545"/>
    <w:rsid w:val="003017A5"/>
    <w:rsid w:val="00302674"/>
    <w:rsid w:val="00304C21"/>
    <w:rsid w:val="0030620E"/>
    <w:rsid w:val="003101C7"/>
    <w:rsid w:val="00312375"/>
    <w:rsid w:val="00312794"/>
    <w:rsid w:val="00315546"/>
    <w:rsid w:val="003173F0"/>
    <w:rsid w:val="00317EE4"/>
    <w:rsid w:val="003304C1"/>
    <w:rsid w:val="00330567"/>
    <w:rsid w:val="00331E6D"/>
    <w:rsid w:val="00342C51"/>
    <w:rsid w:val="00343888"/>
    <w:rsid w:val="00346B86"/>
    <w:rsid w:val="00357674"/>
    <w:rsid w:val="00370249"/>
    <w:rsid w:val="0037773A"/>
    <w:rsid w:val="0038107F"/>
    <w:rsid w:val="00383915"/>
    <w:rsid w:val="003847A1"/>
    <w:rsid w:val="0038622E"/>
    <w:rsid w:val="00386A9D"/>
    <w:rsid w:val="00387BBC"/>
    <w:rsid w:val="00391081"/>
    <w:rsid w:val="00396C4A"/>
    <w:rsid w:val="003A072B"/>
    <w:rsid w:val="003A61A2"/>
    <w:rsid w:val="003A7644"/>
    <w:rsid w:val="003B2789"/>
    <w:rsid w:val="003B4895"/>
    <w:rsid w:val="003C13CE"/>
    <w:rsid w:val="003C253C"/>
    <w:rsid w:val="003C3998"/>
    <w:rsid w:val="003C697E"/>
    <w:rsid w:val="003C76AF"/>
    <w:rsid w:val="003C7838"/>
    <w:rsid w:val="003D27BF"/>
    <w:rsid w:val="003D5D58"/>
    <w:rsid w:val="003D5F3B"/>
    <w:rsid w:val="003D62D7"/>
    <w:rsid w:val="003E2518"/>
    <w:rsid w:val="003E339D"/>
    <w:rsid w:val="003E5C04"/>
    <w:rsid w:val="003E70E8"/>
    <w:rsid w:val="003E7CEF"/>
    <w:rsid w:val="004027F6"/>
    <w:rsid w:val="004061E0"/>
    <w:rsid w:val="004111DD"/>
    <w:rsid w:val="004137D4"/>
    <w:rsid w:val="004341C8"/>
    <w:rsid w:val="004346FA"/>
    <w:rsid w:val="004356E3"/>
    <w:rsid w:val="00437558"/>
    <w:rsid w:val="00446771"/>
    <w:rsid w:val="0045134B"/>
    <w:rsid w:val="00484ACA"/>
    <w:rsid w:val="00485AA0"/>
    <w:rsid w:val="00497673"/>
    <w:rsid w:val="00497B4E"/>
    <w:rsid w:val="004A7272"/>
    <w:rsid w:val="004B1EF7"/>
    <w:rsid w:val="004B2D16"/>
    <w:rsid w:val="004B3FAD"/>
    <w:rsid w:val="004C14F1"/>
    <w:rsid w:val="004C21DC"/>
    <w:rsid w:val="004C2989"/>
    <w:rsid w:val="004C5749"/>
    <w:rsid w:val="004D75BA"/>
    <w:rsid w:val="004E5013"/>
    <w:rsid w:val="004F08EF"/>
    <w:rsid w:val="004F3BBD"/>
    <w:rsid w:val="00501DCA"/>
    <w:rsid w:val="0050339D"/>
    <w:rsid w:val="00507884"/>
    <w:rsid w:val="00513A47"/>
    <w:rsid w:val="005179AA"/>
    <w:rsid w:val="005210F0"/>
    <w:rsid w:val="005216F3"/>
    <w:rsid w:val="00524415"/>
    <w:rsid w:val="005319BF"/>
    <w:rsid w:val="00534A6C"/>
    <w:rsid w:val="00536915"/>
    <w:rsid w:val="005408DF"/>
    <w:rsid w:val="00541943"/>
    <w:rsid w:val="005448B8"/>
    <w:rsid w:val="0054663D"/>
    <w:rsid w:val="0054691E"/>
    <w:rsid w:val="005477FC"/>
    <w:rsid w:val="00562D16"/>
    <w:rsid w:val="00565F7D"/>
    <w:rsid w:val="0056714E"/>
    <w:rsid w:val="00571A0A"/>
    <w:rsid w:val="00573344"/>
    <w:rsid w:val="00582915"/>
    <w:rsid w:val="00583023"/>
    <w:rsid w:val="00583F9B"/>
    <w:rsid w:val="005843C1"/>
    <w:rsid w:val="005942C6"/>
    <w:rsid w:val="00597DD8"/>
    <w:rsid w:val="005B0D29"/>
    <w:rsid w:val="005B5628"/>
    <w:rsid w:val="005C2EB9"/>
    <w:rsid w:val="005C5D69"/>
    <w:rsid w:val="005C6A06"/>
    <w:rsid w:val="005D25D7"/>
    <w:rsid w:val="005D5527"/>
    <w:rsid w:val="005D7479"/>
    <w:rsid w:val="005E12D7"/>
    <w:rsid w:val="005E23E1"/>
    <w:rsid w:val="005E2610"/>
    <w:rsid w:val="005E5C10"/>
    <w:rsid w:val="005E656E"/>
    <w:rsid w:val="005F2C78"/>
    <w:rsid w:val="006144E4"/>
    <w:rsid w:val="00617B89"/>
    <w:rsid w:val="00621A55"/>
    <w:rsid w:val="0063563D"/>
    <w:rsid w:val="00636743"/>
    <w:rsid w:val="00647A47"/>
    <w:rsid w:val="00650299"/>
    <w:rsid w:val="0065324A"/>
    <w:rsid w:val="00655FC5"/>
    <w:rsid w:val="006571C9"/>
    <w:rsid w:val="00682105"/>
    <w:rsid w:val="006961A3"/>
    <w:rsid w:val="0069711A"/>
    <w:rsid w:val="006A3034"/>
    <w:rsid w:val="006A7F78"/>
    <w:rsid w:val="006B3669"/>
    <w:rsid w:val="006B7A49"/>
    <w:rsid w:val="006C23EF"/>
    <w:rsid w:val="006C4096"/>
    <w:rsid w:val="006D0506"/>
    <w:rsid w:val="006E43C0"/>
    <w:rsid w:val="006E4FE2"/>
    <w:rsid w:val="006F2A16"/>
    <w:rsid w:val="006F37BE"/>
    <w:rsid w:val="007072CC"/>
    <w:rsid w:val="00710B3D"/>
    <w:rsid w:val="00720444"/>
    <w:rsid w:val="00720F55"/>
    <w:rsid w:val="00725063"/>
    <w:rsid w:val="00745546"/>
    <w:rsid w:val="007457BD"/>
    <w:rsid w:val="00750025"/>
    <w:rsid w:val="00754008"/>
    <w:rsid w:val="0076274E"/>
    <w:rsid w:val="00766FED"/>
    <w:rsid w:val="00777714"/>
    <w:rsid w:val="00794CE2"/>
    <w:rsid w:val="007A56B4"/>
    <w:rsid w:val="007A5B0C"/>
    <w:rsid w:val="007D62A9"/>
    <w:rsid w:val="007E375A"/>
    <w:rsid w:val="007E398C"/>
    <w:rsid w:val="007F423E"/>
    <w:rsid w:val="0080538C"/>
    <w:rsid w:val="008071B7"/>
    <w:rsid w:val="00811445"/>
    <w:rsid w:val="008124F9"/>
    <w:rsid w:val="00814E0A"/>
    <w:rsid w:val="00817CEE"/>
    <w:rsid w:val="008200D3"/>
    <w:rsid w:val="00822581"/>
    <w:rsid w:val="00826916"/>
    <w:rsid w:val="008309DD"/>
    <w:rsid w:val="0083227A"/>
    <w:rsid w:val="008439F1"/>
    <w:rsid w:val="00847BA4"/>
    <w:rsid w:val="008520B7"/>
    <w:rsid w:val="0085638E"/>
    <w:rsid w:val="008566C5"/>
    <w:rsid w:val="00866900"/>
    <w:rsid w:val="00871EE3"/>
    <w:rsid w:val="008739C1"/>
    <w:rsid w:val="00876A8A"/>
    <w:rsid w:val="00881BA1"/>
    <w:rsid w:val="008977FC"/>
    <w:rsid w:val="008A0670"/>
    <w:rsid w:val="008A3023"/>
    <w:rsid w:val="008A305E"/>
    <w:rsid w:val="008B306B"/>
    <w:rsid w:val="008C2302"/>
    <w:rsid w:val="008C26B8"/>
    <w:rsid w:val="008C7D41"/>
    <w:rsid w:val="008D09BE"/>
    <w:rsid w:val="008D4FEC"/>
    <w:rsid w:val="008D5754"/>
    <w:rsid w:val="008E7121"/>
    <w:rsid w:val="008F208F"/>
    <w:rsid w:val="00905B3E"/>
    <w:rsid w:val="00911B6A"/>
    <w:rsid w:val="00914D40"/>
    <w:rsid w:val="009234C9"/>
    <w:rsid w:val="00923E76"/>
    <w:rsid w:val="009241C7"/>
    <w:rsid w:val="009259AE"/>
    <w:rsid w:val="00926388"/>
    <w:rsid w:val="00926394"/>
    <w:rsid w:val="00936E65"/>
    <w:rsid w:val="009379B9"/>
    <w:rsid w:val="00946D50"/>
    <w:rsid w:val="00950089"/>
    <w:rsid w:val="00952375"/>
    <w:rsid w:val="00961D4E"/>
    <w:rsid w:val="00966A12"/>
    <w:rsid w:val="0097154E"/>
    <w:rsid w:val="00972498"/>
    <w:rsid w:val="00982084"/>
    <w:rsid w:val="009927B6"/>
    <w:rsid w:val="00995963"/>
    <w:rsid w:val="009A0062"/>
    <w:rsid w:val="009A796E"/>
    <w:rsid w:val="009B058D"/>
    <w:rsid w:val="009B2461"/>
    <w:rsid w:val="009B61EB"/>
    <w:rsid w:val="009C185B"/>
    <w:rsid w:val="009C2064"/>
    <w:rsid w:val="009C3141"/>
    <w:rsid w:val="009C769E"/>
    <w:rsid w:val="009D1697"/>
    <w:rsid w:val="009D4C64"/>
    <w:rsid w:val="009D5205"/>
    <w:rsid w:val="009E0A1C"/>
    <w:rsid w:val="009E3AA6"/>
    <w:rsid w:val="009E402B"/>
    <w:rsid w:val="009F3A46"/>
    <w:rsid w:val="009F52E0"/>
    <w:rsid w:val="009F6520"/>
    <w:rsid w:val="009F724B"/>
    <w:rsid w:val="009F7B63"/>
    <w:rsid w:val="00A00AB9"/>
    <w:rsid w:val="00A014F8"/>
    <w:rsid w:val="00A0795A"/>
    <w:rsid w:val="00A243A1"/>
    <w:rsid w:val="00A4261C"/>
    <w:rsid w:val="00A44D6A"/>
    <w:rsid w:val="00A5173C"/>
    <w:rsid w:val="00A53FE7"/>
    <w:rsid w:val="00A54BC1"/>
    <w:rsid w:val="00A57AE6"/>
    <w:rsid w:val="00A61AEF"/>
    <w:rsid w:val="00A62212"/>
    <w:rsid w:val="00A73BDD"/>
    <w:rsid w:val="00A75D5F"/>
    <w:rsid w:val="00A869BC"/>
    <w:rsid w:val="00A86B57"/>
    <w:rsid w:val="00A92581"/>
    <w:rsid w:val="00A93503"/>
    <w:rsid w:val="00AA0583"/>
    <w:rsid w:val="00AA6A07"/>
    <w:rsid w:val="00AA738A"/>
    <w:rsid w:val="00AB23F3"/>
    <w:rsid w:val="00AC153F"/>
    <w:rsid w:val="00AC3C10"/>
    <w:rsid w:val="00AC669D"/>
    <w:rsid w:val="00AD0722"/>
    <w:rsid w:val="00AD2345"/>
    <w:rsid w:val="00AE3A66"/>
    <w:rsid w:val="00AF173A"/>
    <w:rsid w:val="00AF688A"/>
    <w:rsid w:val="00B011A2"/>
    <w:rsid w:val="00B066A4"/>
    <w:rsid w:val="00B07A13"/>
    <w:rsid w:val="00B16B12"/>
    <w:rsid w:val="00B262D9"/>
    <w:rsid w:val="00B34C7B"/>
    <w:rsid w:val="00B4279B"/>
    <w:rsid w:val="00B45FC9"/>
    <w:rsid w:val="00B513F4"/>
    <w:rsid w:val="00B73520"/>
    <w:rsid w:val="00B74391"/>
    <w:rsid w:val="00B76F35"/>
    <w:rsid w:val="00B81138"/>
    <w:rsid w:val="00B82784"/>
    <w:rsid w:val="00B94E9E"/>
    <w:rsid w:val="00BA4BFB"/>
    <w:rsid w:val="00BA62F3"/>
    <w:rsid w:val="00BB06F0"/>
    <w:rsid w:val="00BB30E6"/>
    <w:rsid w:val="00BB4728"/>
    <w:rsid w:val="00BC027D"/>
    <w:rsid w:val="00BC7CCF"/>
    <w:rsid w:val="00BE29DD"/>
    <w:rsid w:val="00BE3951"/>
    <w:rsid w:val="00BE470B"/>
    <w:rsid w:val="00BE762E"/>
    <w:rsid w:val="00BF4977"/>
    <w:rsid w:val="00C010F4"/>
    <w:rsid w:val="00C05A3B"/>
    <w:rsid w:val="00C06EBF"/>
    <w:rsid w:val="00C12D5F"/>
    <w:rsid w:val="00C24A46"/>
    <w:rsid w:val="00C25B3E"/>
    <w:rsid w:val="00C37806"/>
    <w:rsid w:val="00C43CDE"/>
    <w:rsid w:val="00C44B63"/>
    <w:rsid w:val="00C50431"/>
    <w:rsid w:val="00C57A91"/>
    <w:rsid w:val="00C57CB6"/>
    <w:rsid w:val="00C672BD"/>
    <w:rsid w:val="00C864D6"/>
    <w:rsid w:val="00C95EFA"/>
    <w:rsid w:val="00CA384E"/>
    <w:rsid w:val="00CA671F"/>
    <w:rsid w:val="00CB3FFB"/>
    <w:rsid w:val="00CC01C2"/>
    <w:rsid w:val="00CC345A"/>
    <w:rsid w:val="00CD5D1F"/>
    <w:rsid w:val="00CE43DF"/>
    <w:rsid w:val="00CF0CD2"/>
    <w:rsid w:val="00CF19AE"/>
    <w:rsid w:val="00CF21F2"/>
    <w:rsid w:val="00CF60D0"/>
    <w:rsid w:val="00CF71D8"/>
    <w:rsid w:val="00D00527"/>
    <w:rsid w:val="00D02712"/>
    <w:rsid w:val="00D04504"/>
    <w:rsid w:val="00D046A7"/>
    <w:rsid w:val="00D07783"/>
    <w:rsid w:val="00D14A8B"/>
    <w:rsid w:val="00D214D0"/>
    <w:rsid w:val="00D27560"/>
    <w:rsid w:val="00D35124"/>
    <w:rsid w:val="00D437C3"/>
    <w:rsid w:val="00D511B4"/>
    <w:rsid w:val="00D52EEF"/>
    <w:rsid w:val="00D53192"/>
    <w:rsid w:val="00D53CD6"/>
    <w:rsid w:val="00D63E21"/>
    <w:rsid w:val="00D6546B"/>
    <w:rsid w:val="00D72E3F"/>
    <w:rsid w:val="00D73DBC"/>
    <w:rsid w:val="00D73DE0"/>
    <w:rsid w:val="00D7474E"/>
    <w:rsid w:val="00D80C99"/>
    <w:rsid w:val="00D91ADF"/>
    <w:rsid w:val="00D9308F"/>
    <w:rsid w:val="00DA2BD6"/>
    <w:rsid w:val="00DA3620"/>
    <w:rsid w:val="00DA50C0"/>
    <w:rsid w:val="00DB178B"/>
    <w:rsid w:val="00DC17D3"/>
    <w:rsid w:val="00DC4234"/>
    <w:rsid w:val="00DC5A11"/>
    <w:rsid w:val="00DC72B3"/>
    <w:rsid w:val="00DD4BED"/>
    <w:rsid w:val="00DD754F"/>
    <w:rsid w:val="00DE2425"/>
    <w:rsid w:val="00DE39F0"/>
    <w:rsid w:val="00DF0AF3"/>
    <w:rsid w:val="00DF4A7A"/>
    <w:rsid w:val="00DF7E9F"/>
    <w:rsid w:val="00E07327"/>
    <w:rsid w:val="00E140A9"/>
    <w:rsid w:val="00E17E70"/>
    <w:rsid w:val="00E22A80"/>
    <w:rsid w:val="00E249E6"/>
    <w:rsid w:val="00E2781E"/>
    <w:rsid w:val="00E27D7E"/>
    <w:rsid w:val="00E3602D"/>
    <w:rsid w:val="00E40E78"/>
    <w:rsid w:val="00E4171D"/>
    <w:rsid w:val="00E421B6"/>
    <w:rsid w:val="00E42E13"/>
    <w:rsid w:val="00E43D80"/>
    <w:rsid w:val="00E56D5C"/>
    <w:rsid w:val="00E6257C"/>
    <w:rsid w:val="00E63C59"/>
    <w:rsid w:val="00E64E9A"/>
    <w:rsid w:val="00E672BD"/>
    <w:rsid w:val="00E71259"/>
    <w:rsid w:val="00E75EA4"/>
    <w:rsid w:val="00EA451B"/>
    <w:rsid w:val="00EB08EF"/>
    <w:rsid w:val="00EB5DF1"/>
    <w:rsid w:val="00ED7384"/>
    <w:rsid w:val="00EE4D95"/>
    <w:rsid w:val="00EE562E"/>
    <w:rsid w:val="00EF4DB8"/>
    <w:rsid w:val="00F0689C"/>
    <w:rsid w:val="00F1026F"/>
    <w:rsid w:val="00F12211"/>
    <w:rsid w:val="00F16122"/>
    <w:rsid w:val="00F172E6"/>
    <w:rsid w:val="00F20D40"/>
    <w:rsid w:val="00F23C62"/>
    <w:rsid w:val="00F247E1"/>
    <w:rsid w:val="00F25662"/>
    <w:rsid w:val="00F427BA"/>
    <w:rsid w:val="00F45C82"/>
    <w:rsid w:val="00F46363"/>
    <w:rsid w:val="00F47854"/>
    <w:rsid w:val="00F5377A"/>
    <w:rsid w:val="00F87EA6"/>
    <w:rsid w:val="00FA124A"/>
    <w:rsid w:val="00FA36A6"/>
    <w:rsid w:val="00FA3A60"/>
    <w:rsid w:val="00FB6A45"/>
    <w:rsid w:val="00FC08DD"/>
    <w:rsid w:val="00FC2316"/>
    <w:rsid w:val="00FC278E"/>
    <w:rsid w:val="00FC2CFD"/>
    <w:rsid w:val="00FC436C"/>
    <w:rsid w:val="00FF7B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E6E2A"/>
  <w15:docId w15:val="{CB507DEA-2650-42BC-B61A-B8818A1F8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link w:val="ArtNoChar"/>
    <w:rsid w:val="009C185B"/>
    <w:pPr>
      <w:keepNext/>
      <w:keepLines/>
      <w:spacing w:before="480"/>
      <w:jc w:val="center"/>
    </w:pPr>
    <w:rPr>
      <w:caps/>
      <w:sz w:val="28"/>
    </w:rPr>
  </w:style>
  <w:style w:type="paragraph" w:customStyle="1" w:styleId="Arttitle">
    <w:name w:val="Art_title"/>
    <w:basedOn w:val="Normal"/>
    <w:next w:val="Normal"/>
    <w:link w:val="ArttitleC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oter,fo,pie de página,footer1,footer odd1,footer5,footer odd4,footer odd2,footer2,footer odd3,footer11,footer odd11,footer51,footer odd41,footer odd21,footer21,footer12,footer odd12,footer52,footer odd42,footer odd22,footer22"/>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qForma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
    <w:basedOn w:val="Normal"/>
    <w:link w:val="HeaderChar"/>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Char"/>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link w:val="ResNoChar"/>
    <w:rsid w:val="009C185B"/>
  </w:style>
  <w:style w:type="paragraph" w:customStyle="1" w:styleId="Restitle">
    <w:name w:val="Res_title"/>
    <w:basedOn w:val="Rectitle"/>
    <w:next w:val="Normal"/>
    <w:link w:val="RestitleChar"/>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link w:val="Title3Char"/>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qFormat/>
    <w:rsid w:val="009C185B"/>
    <w:pPr>
      <w:spacing w:before="120"/>
    </w:pPr>
  </w:style>
  <w:style w:type="paragraph" w:styleId="TOC3">
    <w:name w:val="toc 3"/>
    <w:basedOn w:val="TOC2"/>
    <w:qFormat/>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link w:val="Section1Char"/>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link w:val="AnnextitleChar1"/>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rsid w:val="009C185B"/>
    <w:pPr>
      <w:spacing w:before="280"/>
    </w:pPr>
  </w:style>
  <w:style w:type="paragraph" w:customStyle="1" w:styleId="Proposal">
    <w:name w:val="Proposal"/>
    <w:basedOn w:val="Normal"/>
    <w:next w:val="Normal"/>
    <w:link w:val="ProposalChar"/>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link w:val="TableTextS5Char"/>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 Char,fo Char,pie de página Char,footer1 Char,footer odd1 Char,footer5 Char,footer odd4 Char,footer odd2 Char,footer2 Char,footer odd3 Char,footer11 Char,footer odd11 Char,footer51 Char,footer odd41 Char,footer21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aliases w:val="CEO_Hyperlink,超级链接,ECC Hyperlink,超?级链,Style 58,超????,하이퍼링크2,超链接1,超?级链?,Style?,S,하이퍼링크21"/>
    <w:basedOn w:val="DefaultParagraphFont"/>
    <w:uiPriority w:val="99"/>
    <w:unhideWhenUsed/>
    <w:qFormat/>
    <w:rsid w:val="00AD0722"/>
    <w:rPr>
      <w:color w:val="0000FF" w:themeColor="hyperlink"/>
      <w:u w:val="single"/>
    </w:rPr>
  </w:style>
  <w:style w:type="character" w:styleId="PlaceholderText">
    <w:name w:val="Placeholder Text"/>
    <w:basedOn w:val="DefaultParagraphFont"/>
    <w:uiPriority w:val="99"/>
    <w:semiHidden/>
    <w:rsid w:val="00AD0722"/>
    <w:rPr>
      <w:color w:val="808080"/>
    </w:rPr>
  </w:style>
  <w:style w:type="paragraph" w:customStyle="1" w:styleId="DocData">
    <w:name w:val="DocData"/>
    <w:basedOn w:val="Normal"/>
    <w:rsid w:val="00AD0722"/>
    <w:pPr>
      <w:framePr w:hSpace="180" w:wrap="around" w:hAnchor="margin" w:y="-687"/>
      <w:shd w:val="solid" w:color="FFFFFF" w:fill="FFFFFF"/>
      <w:spacing w:before="0" w:line="240" w:lineRule="atLeast"/>
    </w:pPr>
    <w:rPr>
      <w:rFonts w:ascii="Verdana" w:hAnsi="Verdana"/>
      <w:b/>
      <w:sz w:val="20"/>
      <w:lang w:eastAsia="zh-CN"/>
    </w:rPr>
  </w:style>
  <w:style w:type="character" w:customStyle="1" w:styleId="Recdef">
    <w:name w:val="Rec_def"/>
    <w:basedOn w:val="DefaultParagraphFont"/>
    <w:rsid w:val="00AD0722"/>
    <w:rPr>
      <w:b/>
    </w:rPr>
  </w:style>
  <w:style w:type="character" w:customStyle="1" w:styleId="Resdef">
    <w:name w:val="Res_def"/>
    <w:basedOn w:val="DefaultParagraphFont"/>
    <w:rsid w:val="00AD0722"/>
    <w:rPr>
      <w:rFonts w:ascii="Times New Roman" w:hAnsi="Times New Roman"/>
      <w:b/>
    </w:rPr>
  </w:style>
  <w:style w:type="paragraph" w:styleId="BalloonText">
    <w:name w:val="Balloon Text"/>
    <w:basedOn w:val="Normal"/>
    <w:link w:val="BalloonTextChar"/>
    <w:unhideWhenUsed/>
    <w:rsid w:val="00AD0722"/>
    <w:pPr>
      <w:spacing w:before="0"/>
    </w:pPr>
    <w:rPr>
      <w:rFonts w:ascii="Segoe UI" w:hAnsi="Segoe UI" w:cs="Segoe UI"/>
      <w:sz w:val="18"/>
      <w:szCs w:val="18"/>
    </w:rPr>
  </w:style>
  <w:style w:type="character" w:customStyle="1" w:styleId="BalloonTextChar">
    <w:name w:val="Balloon Text Char"/>
    <w:basedOn w:val="DefaultParagraphFont"/>
    <w:link w:val="BalloonText"/>
    <w:rsid w:val="00AD0722"/>
    <w:rPr>
      <w:rFonts w:ascii="Segoe UI" w:hAnsi="Segoe UI" w:cs="Segoe UI"/>
      <w:sz w:val="18"/>
      <w:szCs w:val="18"/>
      <w:lang w:val="en-GB" w:eastAsia="en-US"/>
    </w:rPr>
  </w:style>
  <w:style w:type="character" w:styleId="UnresolvedMention">
    <w:name w:val="Unresolved Mention"/>
    <w:basedOn w:val="DefaultParagraphFont"/>
    <w:uiPriority w:val="99"/>
    <w:semiHidden/>
    <w:unhideWhenUsed/>
    <w:rsid w:val="00AD0722"/>
    <w:rPr>
      <w:color w:val="605E5C"/>
      <w:shd w:val="clear" w:color="auto" w:fill="E1DFDD"/>
    </w:rPr>
  </w:style>
  <w:style w:type="character" w:customStyle="1" w:styleId="RectitleChar">
    <w:name w:val="Rec_title Char"/>
    <w:link w:val="Rectitle"/>
    <w:locked/>
    <w:rsid w:val="00AD0722"/>
    <w:rPr>
      <w:rFonts w:ascii="Times New Roman Bold" w:hAnsi="Times New Roman Bold"/>
      <w:b/>
      <w:sz w:val="28"/>
      <w:lang w:val="en-GB" w:eastAsia="en-US"/>
    </w:rPr>
  </w:style>
  <w:style w:type="character" w:customStyle="1" w:styleId="HeadingbChar">
    <w:name w:val="Heading_b Char"/>
    <w:basedOn w:val="DefaultParagraphFont"/>
    <w:link w:val="Headingb"/>
    <w:qFormat/>
    <w:locked/>
    <w:rsid w:val="00AD0722"/>
    <w:rPr>
      <w:rFonts w:ascii="Times New Roman Bold" w:hAnsi="Times New Roman Bold" w:cs="Times New Roman Bold"/>
      <w:b/>
      <w:sz w:val="24"/>
      <w:lang w:val="en-GB"/>
    </w:rPr>
  </w:style>
  <w:style w:type="table" w:styleId="TableGrid">
    <w:name w:val="Table Grid"/>
    <w:basedOn w:val="TableNormal"/>
    <w:qFormat/>
    <w:rsid w:val="00AD0722"/>
    <w:rPr>
      <w:rFonts w:asciiTheme="minorHAnsi" w:eastAsiaTheme="minorEastAsia" w:hAnsiTheme="minorHAnsi" w:cstheme="minorBidi"/>
      <w:sz w:val="22"/>
      <w:szCs w:val="22"/>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_after_title Char"/>
    <w:basedOn w:val="DefaultParagraphFont"/>
    <w:link w:val="Normalaftertitle"/>
    <w:locked/>
    <w:rsid w:val="00AD0722"/>
    <w:rPr>
      <w:rFonts w:ascii="Times New Roman" w:hAnsi="Times New Roman"/>
      <w:sz w:val="24"/>
      <w:lang w:val="en-GB" w:eastAsia="en-US"/>
    </w:rPr>
  </w:style>
  <w:style w:type="character" w:customStyle="1" w:styleId="TabletextChar">
    <w:name w:val="Table_text Char"/>
    <w:link w:val="Tabletext"/>
    <w:qFormat/>
    <w:locked/>
    <w:rsid w:val="00AD0722"/>
    <w:rPr>
      <w:rFonts w:ascii="Times New Roman" w:hAnsi="Times New Roman"/>
      <w:lang w:val="en-GB" w:eastAsia="en-US"/>
    </w:rPr>
  </w:style>
  <w:style w:type="character" w:customStyle="1" w:styleId="TableheadChar">
    <w:name w:val="Table_head Char"/>
    <w:link w:val="Tablehead"/>
    <w:qFormat/>
    <w:locked/>
    <w:rsid w:val="00AD0722"/>
    <w:rPr>
      <w:rFonts w:ascii="Times New Roman Bold" w:hAnsi="Times New Roman Bold" w:cs="Times New Roman Bold"/>
      <w:b/>
      <w:lang w:val="en-GB" w:eastAsia="en-US"/>
    </w:rPr>
  </w:style>
  <w:style w:type="character" w:customStyle="1" w:styleId="CallChar">
    <w:name w:val="Call Char"/>
    <w:basedOn w:val="DefaultParagraphFont"/>
    <w:link w:val="Call"/>
    <w:locked/>
    <w:rsid w:val="00AD0722"/>
    <w:rPr>
      <w:rFonts w:ascii="Times New Roman" w:hAnsi="Times New Roman"/>
      <w:i/>
      <w:sz w:val="24"/>
      <w:lang w:val="en-GB" w:eastAsia="en-US"/>
    </w:rPr>
  </w:style>
  <w:style w:type="character" w:customStyle="1" w:styleId="TabletitleChar">
    <w:name w:val="Table_title Char"/>
    <w:link w:val="Tabletitle"/>
    <w:locked/>
    <w:rsid w:val="00AD0722"/>
    <w:rPr>
      <w:rFonts w:ascii="Times New Roman Bold" w:hAnsi="Times New Roman Bold"/>
      <w:b/>
      <w:lang w:val="en-GB" w:eastAsia="en-US"/>
    </w:rPr>
  </w:style>
  <w:style w:type="character" w:customStyle="1" w:styleId="TableNoChar">
    <w:name w:val="Table_No Char"/>
    <w:link w:val="TableNo"/>
    <w:locked/>
    <w:rsid w:val="00AD0722"/>
    <w:rPr>
      <w:rFonts w:ascii="Times New Roman" w:hAnsi="Times New Roman"/>
      <w:caps/>
      <w:lang w:val="en-GB" w:eastAsia="en-US"/>
    </w:rPr>
  </w:style>
  <w:style w:type="paragraph" w:customStyle="1" w:styleId="HeadingSum">
    <w:name w:val="Heading_Sum"/>
    <w:basedOn w:val="Headingb"/>
    <w:next w:val="Normal"/>
    <w:rsid w:val="00AD0722"/>
    <w:pPr>
      <w:tabs>
        <w:tab w:val="clear" w:pos="1134"/>
        <w:tab w:val="clear" w:pos="1871"/>
        <w:tab w:val="clear" w:pos="2268"/>
        <w:tab w:val="left" w:pos="794"/>
        <w:tab w:val="left" w:pos="1191"/>
        <w:tab w:val="left" w:pos="1588"/>
        <w:tab w:val="left" w:pos="1985"/>
      </w:tabs>
      <w:spacing w:before="240"/>
      <w:jc w:val="both"/>
    </w:pPr>
    <w:rPr>
      <w:rFonts w:ascii="Times New Roman" w:eastAsia="Batang" w:hAnsi="Times New Roman" w:cs="Times New Roman"/>
      <w:sz w:val="22"/>
      <w:lang w:val="es-ES_tradnl" w:eastAsia="en-US"/>
    </w:rPr>
  </w:style>
  <w:style w:type="paragraph" w:customStyle="1" w:styleId="Summary">
    <w:name w:val="Summary"/>
    <w:basedOn w:val="Normal"/>
    <w:next w:val="Normalaftertitle"/>
    <w:rsid w:val="00AD0722"/>
    <w:pPr>
      <w:tabs>
        <w:tab w:val="clear" w:pos="1134"/>
        <w:tab w:val="clear" w:pos="1871"/>
        <w:tab w:val="clear" w:pos="2268"/>
        <w:tab w:val="left" w:pos="794"/>
        <w:tab w:val="left" w:pos="1191"/>
        <w:tab w:val="left" w:pos="1588"/>
        <w:tab w:val="left" w:pos="1985"/>
      </w:tabs>
      <w:spacing w:after="480"/>
      <w:jc w:val="both"/>
    </w:pPr>
    <w:rPr>
      <w:rFonts w:eastAsia="Batang"/>
      <w:sz w:val="22"/>
      <w:lang w:val="es-ES_tradnl"/>
    </w:rPr>
  </w:style>
  <w:style w:type="character" w:customStyle="1" w:styleId="href">
    <w:name w:val="href"/>
    <w:rsid w:val="00AD0722"/>
    <w:rPr>
      <w:rFonts w:cs="Times New Roman"/>
    </w:rPr>
  </w:style>
  <w:style w:type="character" w:customStyle="1" w:styleId="SourceChar">
    <w:name w:val="Source Char"/>
    <w:basedOn w:val="DefaultParagraphFont"/>
    <w:link w:val="Source"/>
    <w:locked/>
    <w:rsid w:val="00AD0722"/>
    <w:rPr>
      <w:rFonts w:ascii="Times New Roman" w:hAnsi="Times New Roman"/>
      <w:b/>
      <w:sz w:val="28"/>
      <w:lang w:val="en-GB" w:eastAsia="en-US"/>
    </w:rPr>
  </w:style>
  <w:style w:type="character" w:customStyle="1" w:styleId="Heading1Char">
    <w:name w:val="Heading 1 Char"/>
    <w:basedOn w:val="DefaultParagraphFont"/>
    <w:link w:val="Heading1"/>
    <w:qFormat/>
    <w:rsid w:val="00AD0722"/>
    <w:rPr>
      <w:rFonts w:ascii="Times New Roman" w:hAnsi="Times New Roman"/>
      <w:b/>
      <w:sz w:val="28"/>
      <w:lang w:val="en-GB" w:eastAsia="en-US"/>
    </w:rPr>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basedOn w:val="DefaultParagraphFont"/>
    <w:link w:val="Heading2"/>
    <w:rsid w:val="00AD0722"/>
    <w:rPr>
      <w:rFonts w:ascii="Times New Roman" w:hAnsi="Times New Roman"/>
      <w:b/>
      <w:sz w:val="24"/>
      <w:lang w:val="en-GB" w:eastAsia="en-US"/>
    </w:rPr>
  </w:style>
  <w:style w:type="character" w:styleId="FollowedHyperlink">
    <w:name w:val="FollowedHyperlink"/>
    <w:basedOn w:val="DefaultParagraphFont"/>
    <w:unhideWhenUsed/>
    <w:rsid w:val="00AD0722"/>
    <w:rPr>
      <w:color w:val="800080" w:themeColor="followedHyperlink"/>
      <w:u w:val="single"/>
    </w:rPr>
  </w:style>
  <w:style w:type="paragraph" w:styleId="ListParagraph">
    <w:name w:val="List Paragraph"/>
    <w:basedOn w:val="Normal"/>
    <w:link w:val="ListParagraphChar"/>
    <w:uiPriority w:val="34"/>
    <w:qFormat/>
    <w:rsid w:val="00AD0722"/>
    <w:pPr>
      <w:ind w:left="720"/>
      <w:contextualSpacing/>
    </w:pPr>
  </w:style>
  <w:style w:type="character" w:customStyle="1" w:styleId="Heading3Char">
    <w:name w:val="Heading 3 Char"/>
    <w:basedOn w:val="DefaultParagraphFont"/>
    <w:link w:val="Heading3"/>
    <w:rsid w:val="00AD0722"/>
    <w:rPr>
      <w:rFonts w:ascii="Times New Roman" w:hAnsi="Times New Roman"/>
      <w:b/>
      <w:sz w:val="24"/>
      <w:lang w:val="en-GB" w:eastAsia="en-US"/>
    </w:rPr>
  </w:style>
  <w:style w:type="character" w:customStyle="1" w:styleId="Heading4Char">
    <w:name w:val="Heading 4 Char"/>
    <w:basedOn w:val="DefaultParagraphFont"/>
    <w:link w:val="Heading4"/>
    <w:rsid w:val="00AD0722"/>
    <w:rPr>
      <w:rFonts w:ascii="Times New Roman" w:hAnsi="Times New Roman"/>
      <w:b/>
      <w:sz w:val="24"/>
      <w:lang w:val="en-GB" w:eastAsia="en-US"/>
    </w:rPr>
  </w:style>
  <w:style w:type="character" w:customStyle="1" w:styleId="Heading5Char">
    <w:name w:val="Heading 5 Char"/>
    <w:basedOn w:val="DefaultParagraphFont"/>
    <w:link w:val="Heading5"/>
    <w:rsid w:val="00AD0722"/>
    <w:rPr>
      <w:rFonts w:ascii="Times New Roman" w:hAnsi="Times New Roman"/>
      <w:b/>
      <w:sz w:val="24"/>
      <w:lang w:val="en-GB" w:eastAsia="en-US"/>
    </w:rPr>
  </w:style>
  <w:style w:type="character" w:customStyle="1" w:styleId="Heading6Char">
    <w:name w:val="Heading 6 Char"/>
    <w:basedOn w:val="DefaultParagraphFont"/>
    <w:link w:val="Heading6"/>
    <w:rsid w:val="00AD0722"/>
    <w:rPr>
      <w:rFonts w:ascii="Times New Roman" w:hAnsi="Times New Roman"/>
      <w:b/>
      <w:sz w:val="24"/>
      <w:lang w:val="en-GB" w:eastAsia="en-US"/>
    </w:rPr>
  </w:style>
  <w:style w:type="character" w:customStyle="1" w:styleId="Heading7Char">
    <w:name w:val="Heading 7 Char"/>
    <w:basedOn w:val="DefaultParagraphFont"/>
    <w:link w:val="Heading7"/>
    <w:rsid w:val="00AD0722"/>
    <w:rPr>
      <w:rFonts w:ascii="Times New Roman" w:hAnsi="Times New Roman"/>
      <w:b/>
      <w:sz w:val="24"/>
      <w:lang w:val="en-GB" w:eastAsia="en-US"/>
    </w:rPr>
  </w:style>
  <w:style w:type="character" w:customStyle="1" w:styleId="Heading8Char">
    <w:name w:val="Heading 8 Char"/>
    <w:basedOn w:val="DefaultParagraphFont"/>
    <w:link w:val="Heading8"/>
    <w:rsid w:val="00AD0722"/>
    <w:rPr>
      <w:rFonts w:ascii="Times New Roman" w:hAnsi="Times New Roman"/>
      <w:b/>
      <w:sz w:val="24"/>
      <w:lang w:val="en-GB" w:eastAsia="en-US"/>
    </w:rPr>
  </w:style>
  <w:style w:type="character" w:customStyle="1" w:styleId="Heading9Char">
    <w:name w:val="Heading 9 Char"/>
    <w:basedOn w:val="DefaultParagraphFont"/>
    <w:link w:val="Heading9"/>
    <w:rsid w:val="00AD0722"/>
    <w:rPr>
      <w:rFonts w:ascii="Times New Roman" w:hAnsi="Times New Roman"/>
      <w:b/>
      <w:sz w:val="24"/>
      <w:lang w:val="en-GB" w:eastAsia="en-US"/>
    </w:rPr>
  </w:style>
  <w:style w:type="character" w:styleId="Strong">
    <w:name w:val="Strong"/>
    <w:basedOn w:val="DefaultParagraphFont"/>
    <w:uiPriority w:val="22"/>
    <w:qFormat/>
    <w:rsid w:val="00AD0722"/>
    <w:rPr>
      <w:b/>
      <w:bCs/>
    </w:rPr>
  </w:style>
  <w:style w:type="character" w:customStyle="1" w:styleId="ListParagraphChar">
    <w:name w:val="List Paragraph Char"/>
    <w:basedOn w:val="DefaultParagraphFont"/>
    <w:link w:val="ListParagraph"/>
    <w:uiPriority w:val="34"/>
    <w:locked/>
    <w:rsid w:val="00AD0722"/>
    <w:rPr>
      <w:rFonts w:ascii="Times New Roman" w:hAnsi="Times New Roman"/>
      <w:sz w:val="24"/>
      <w:lang w:val="en-GB" w:eastAsia="en-US"/>
    </w:rPr>
  </w:style>
  <w:style w:type="paragraph" w:styleId="Caption">
    <w:name w:val="caption"/>
    <w:aliases w:val="cap,cap Char,Caption Char1 Char,cap Char Char1,Caption Char Char1 Char,cap Char2 Char,cap1,cap2,cap3,cap4,cap5,cap6,cap7,cap8,cap9,cap10,cap11,cap12,cap13,cap14,cap15,cap16,cap17,cap18,cap19,cap20,cap21,cap22,cap23,cap24,cap25,cap26,cap27"/>
    <w:basedOn w:val="Normal"/>
    <w:next w:val="Normal"/>
    <w:link w:val="CaptionChar"/>
    <w:uiPriority w:val="99"/>
    <w:qFormat/>
    <w:rsid w:val="00AD0722"/>
    <w:pPr>
      <w:tabs>
        <w:tab w:val="clear" w:pos="1134"/>
        <w:tab w:val="clear" w:pos="1871"/>
        <w:tab w:val="clear" w:pos="2268"/>
        <w:tab w:val="left" w:pos="4590"/>
      </w:tabs>
      <w:overflowPunct/>
      <w:autoSpaceDE/>
      <w:autoSpaceDN/>
      <w:adjustRightInd/>
      <w:spacing w:after="240"/>
      <w:ind w:left="720" w:hanging="720"/>
      <w:textAlignment w:val="auto"/>
      <w:outlineLvl w:val="0"/>
    </w:pPr>
    <w:rPr>
      <w:rFonts w:eastAsia="MS Mincho"/>
      <w:b/>
      <w:lang w:val="en-US"/>
    </w:rPr>
  </w:style>
  <w:style w:type="paragraph" w:styleId="Title">
    <w:name w:val="Title"/>
    <w:basedOn w:val="Normal"/>
    <w:next w:val="Normal"/>
    <w:link w:val="TitleChar"/>
    <w:qFormat/>
    <w:rsid w:val="00AD0722"/>
    <w:pPr>
      <w:tabs>
        <w:tab w:val="clear" w:pos="1134"/>
        <w:tab w:val="clear" w:pos="1871"/>
        <w:tab w:val="clear" w:pos="2268"/>
      </w:tabs>
      <w:overflowPunct/>
      <w:autoSpaceDE/>
      <w:autoSpaceDN/>
      <w:adjustRightInd/>
      <w:spacing w:before="240" w:after="60"/>
      <w:jc w:val="center"/>
      <w:textAlignment w:val="auto"/>
      <w:outlineLvl w:val="0"/>
    </w:pPr>
    <w:rPr>
      <w:rFonts w:asciiTheme="majorHAnsi" w:eastAsia="SimSun" w:hAnsiTheme="majorHAnsi" w:cstheme="majorBidi"/>
      <w:b/>
      <w:bCs/>
      <w:sz w:val="32"/>
      <w:szCs w:val="32"/>
      <w:lang w:val="en-US"/>
    </w:rPr>
  </w:style>
  <w:style w:type="character" w:customStyle="1" w:styleId="TitleChar">
    <w:name w:val="Title Char"/>
    <w:basedOn w:val="DefaultParagraphFont"/>
    <w:link w:val="Title"/>
    <w:rsid w:val="00AD0722"/>
    <w:rPr>
      <w:rFonts w:asciiTheme="majorHAnsi" w:eastAsia="SimSun" w:hAnsiTheme="majorHAnsi" w:cstheme="majorBidi"/>
      <w:b/>
      <w:bCs/>
      <w:sz w:val="32"/>
      <w:szCs w:val="32"/>
      <w:lang w:eastAsia="en-US"/>
    </w:rPr>
  </w:style>
  <w:style w:type="paragraph" w:styleId="BodyText">
    <w:name w:val="Body Text"/>
    <w:basedOn w:val="Normal"/>
    <w:link w:val="BodyTextChar"/>
    <w:uiPriority w:val="99"/>
    <w:qFormat/>
    <w:rsid w:val="00AD0722"/>
    <w:pPr>
      <w:tabs>
        <w:tab w:val="clear" w:pos="1134"/>
        <w:tab w:val="clear" w:pos="1871"/>
        <w:tab w:val="clear" w:pos="2268"/>
        <w:tab w:val="left" w:pos="720"/>
        <w:tab w:val="left" w:pos="794"/>
        <w:tab w:val="left" w:pos="1191"/>
        <w:tab w:val="left" w:pos="1588"/>
        <w:tab w:val="left" w:pos="1985"/>
      </w:tabs>
      <w:suppressAutoHyphens/>
      <w:overflowPunct/>
      <w:autoSpaceDE/>
      <w:autoSpaceDN/>
      <w:adjustRightInd/>
      <w:spacing w:after="120"/>
      <w:textAlignment w:val="auto"/>
    </w:pPr>
    <w:rPr>
      <w:rFonts w:ascii="LMMNHP+BookmanOldStyle" w:eastAsia="Batang" w:hAnsi="LMMNHP+BookmanOldStyle"/>
      <w:color w:val="000000"/>
      <w:kern w:val="2"/>
      <w:szCs w:val="24"/>
      <w:lang w:val="en-US" w:eastAsia="ja-JP"/>
    </w:rPr>
  </w:style>
  <w:style w:type="character" w:customStyle="1" w:styleId="BodyTextChar">
    <w:name w:val="Body Text Char"/>
    <w:basedOn w:val="DefaultParagraphFont"/>
    <w:link w:val="BodyText"/>
    <w:uiPriority w:val="99"/>
    <w:rsid w:val="00AD0722"/>
    <w:rPr>
      <w:rFonts w:ascii="LMMNHP+BookmanOldStyle" w:eastAsia="Batang" w:hAnsi="LMMNHP+BookmanOldStyle"/>
      <w:color w:val="000000"/>
      <w:kern w:val="2"/>
      <w:sz w:val="24"/>
      <w:szCs w:val="24"/>
      <w:lang w:eastAsia="ja-JP"/>
    </w:rPr>
  </w:style>
  <w:style w:type="paragraph" w:styleId="List">
    <w:name w:val="List"/>
    <w:basedOn w:val="Normal"/>
    <w:uiPriority w:val="99"/>
    <w:rsid w:val="00AD0722"/>
    <w:pPr>
      <w:tabs>
        <w:tab w:val="clear" w:pos="1134"/>
        <w:tab w:val="clear" w:pos="1871"/>
        <w:tab w:val="clear" w:pos="2268"/>
        <w:tab w:val="left" w:pos="1701"/>
        <w:tab w:val="left" w:pos="2127"/>
      </w:tabs>
      <w:overflowPunct/>
      <w:autoSpaceDE/>
      <w:autoSpaceDN/>
      <w:adjustRightInd/>
      <w:spacing w:before="0"/>
      <w:ind w:left="2127" w:hanging="2127"/>
      <w:textAlignment w:val="auto"/>
    </w:pPr>
  </w:style>
  <w:style w:type="paragraph" w:styleId="BodyText2">
    <w:name w:val="Body Text 2"/>
    <w:basedOn w:val="Normal"/>
    <w:link w:val="BodyText2Char"/>
    <w:uiPriority w:val="99"/>
    <w:rsid w:val="00AD0722"/>
    <w:pPr>
      <w:widowControl w:val="0"/>
      <w:tabs>
        <w:tab w:val="clear" w:pos="1134"/>
        <w:tab w:val="clear" w:pos="1871"/>
        <w:tab w:val="clear" w:pos="2268"/>
      </w:tabs>
      <w:overflowPunct/>
      <w:autoSpaceDE/>
      <w:autoSpaceDN/>
      <w:adjustRightInd/>
      <w:spacing w:before="0"/>
      <w:jc w:val="both"/>
      <w:textAlignment w:val="auto"/>
    </w:pPr>
    <w:rPr>
      <w:lang w:val="en-US"/>
    </w:rPr>
  </w:style>
  <w:style w:type="character" w:customStyle="1" w:styleId="BodyText2Char">
    <w:name w:val="Body Text 2 Char"/>
    <w:basedOn w:val="DefaultParagraphFont"/>
    <w:link w:val="BodyText2"/>
    <w:uiPriority w:val="99"/>
    <w:rsid w:val="00AD0722"/>
    <w:rPr>
      <w:rFonts w:ascii="Times New Roman" w:hAnsi="Times New Roman"/>
      <w:sz w:val="24"/>
      <w:lang w:eastAsia="en-US"/>
    </w:rPr>
  </w:style>
  <w:style w:type="paragraph" w:styleId="ListBullet">
    <w:name w:val="List Bullet"/>
    <w:basedOn w:val="List"/>
    <w:uiPriority w:val="99"/>
    <w:rsid w:val="00AD0722"/>
    <w:pPr>
      <w:tabs>
        <w:tab w:val="clear" w:pos="1701"/>
        <w:tab w:val="clear" w:pos="2127"/>
      </w:tabs>
      <w:overflowPunct w:val="0"/>
      <w:autoSpaceDE w:val="0"/>
      <w:autoSpaceDN w:val="0"/>
      <w:adjustRightInd w:val="0"/>
      <w:spacing w:after="180"/>
      <w:ind w:left="568" w:hanging="284"/>
      <w:textAlignment w:val="baseline"/>
    </w:pPr>
    <w:rPr>
      <w:sz w:val="20"/>
    </w:rPr>
  </w:style>
  <w:style w:type="paragraph" w:styleId="BodyTextIndent">
    <w:name w:val="Body Text Indent"/>
    <w:basedOn w:val="Normal"/>
    <w:link w:val="BodyTextIndentChar"/>
    <w:rsid w:val="00AD0722"/>
    <w:pPr>
      <w:tabs>
        <w:tab w:val="clear" w:pos="1134"/>
        <w:tab w:val="clear" w:pos="1871"/>
        <w:tab w:val="clear" w:pos="2268"/>
      </w:tabs>
      <w:overflowPunct/>
      <w:autoSpaceDE/>
      <w:autoSpaceDN/>
      <w:adjustRightInd/>
      <w:spacing w:before="0" w:after="120"/>
      <w:ind w:left="360"/>
      <w:textAlignment w:val="auto"/>
    </w:pPr>
  </w:style>
  <w:style w:type="character" w:customStyle="1" w:styleId="BodyTextIndentChar">
    <w:name w:val="Body Text Indent Char"/>
    <w:basedOn w:val="DefaultParagraphFont"/>
    <w:link w:val="BodyTextIndent"/>
    <w:rsid w:val="00AD0722"/>
    <w:rPr>
      <w:rFonts w:ascii="Times New Roman" w:hAnsi="Times New Roman"/>
      <w:sz w:val="24"/>
      <w:lang w:val="en-GB" w:eastAsia="en-US"/>
    </w:rPr>
  </w:style>
  <w:style w:type="paragraph" w:styleId="List2">
    <w:name w:val="List 2"/>
    <w:basedOn w:val="Normal"/>
    <w:uiPriority w:val="99"/>
    <w:rsid w:val="00AD0722"/>
    <w:pPr>
      <w:tabs>
        <w:tab w:val="clear" w:pos="1134"/>
        <w:tab w:val="clear" w:pos="1871"/>
        <w:tab w:val="clear" w:pos="2268"/>
      </w:tabs>
      <w:overflowPunct/>
      <w:autoSpaceDE/>
      <w:autoSpaceDN/>
      <w:adjustRightInd/>
      <w:spacing w:before="0"/>
      <w:ind w:left="720" w:hanging="360"/>
      <w:textAlignment w:val="auto"/>
    </w:pPr>
  </w:style>
  <w:style w:type="character" w:customStyle="1" w:styleId="CommentTextChar">
    <w:name w:val="Comment Text Char"/>
    <w:basedOn w:val="DefaultParagraphFont"/>
    <w:link w:val="CommentText"/>
    <w:rsid w:val="00AD0722"/>
    <w:rPr>
      <w:rFonts w:ascii="Times New Roman" w:hAnsi="Times New Roman"/>
      <w:lang w:val="en-GB"/>
    </w:rPr>
  </w:style>
  <w:style w:type="paragraph" w:styleId="CommentText">
    <w:name w:val="annotation text"/>
    <w:basedOn w:val="Normal"/>
    <w:link w:val="CommentTextChar"/>
    <w:rsid w:val="00AD0722"/>
    <w:pPr>
      <w:tabs>
        <w:tab w:val="clear" w:pos="1134"/>
        <w:tab w:val="clear" w:pos="1871"/>
        <w:tab w:val="clear" w:pos="2268"/>
      </w:tabs>
      <w:overflowPunct/>
      <w:autoSpaceDE/>
      <w:autoSpaceDN/>
      <w:adjustRightInd/>
      <w:spacing w:before="0"/>
      <w:textAlignment w:val="auto"/>
    </w:pPr>
    <w:rPr>
      <w:sz w:val="20"/>
      <w:lang w:eastAsia="zh-CN"/>
    </w:rPr>
  </w:style>
  <w:style w:type="character" w:customStyle="1" w:styleId="CommentTextChar1">
    <w:name w:val="Comment Text Char1"/>
    <w:basedOn w:val="DefaultParagraphFont"/>
    <w:semiHidden/>
    <w:rsid w:val="00AD0722"/>
    <w:rPr>
      <w:rFonts w:ascii="Times New Roman" w:hAnsi="Times New Roman"/>
      <w:lang w:val="en-GB" w:eastAsia="en-US"/>
    </w:rPr>
  </w:style>
  <w:style w:type="character" w:customStyle="1" w:styleId="CommentSubjectChar">
    <w:name w:val="Comment Subject Char"/>
    <w:basedOn w:val="CommentTextChar"/>
    <w:link w:val="CommentSubject"/>
    <w:rsid w:val="00AD0722"/>
    <w:rPr>
      <w:rFonts w:ascii="Times New Roman" w:hAnsi="Times New Roman"/>
      <w:b/>
      <w:bCs/>
      <w:lang w:val="en-GB"/>
    </w:rPr>
  </w:style>
  <w:style w:type="paragraph" w:styleId="CommentSubject">
    <w:name w:val="annotation subject"/>
    <w:basedOn w:val="CommentText"/>
    <w:next w:val="CommentText"/>
    <w:link w:val="CommentSubjectChar"/>
    <w:rsid w:val="00AD0722"/>
    <w:rPr>
      <w:b/>
      <w:bCs/>
    </w:rPr>
  </w:style>
  <w:style w:type="character" w:customStyle="1" w:styleId="CommentSubjectChar1">
    <w:name w:val="Comment Subject Char1"/>
    <w:basedOn w:val="CommentTextChar1"/>
    <w:semiHidden/>
    <w:rsid w:val="00AD0722"/>
    <w:rPr>
      <w:rFonts w:ascii="Times New Roman" w:hAnsi="Times New Roman"/>
      <w:b/>
      <w:bCs/>
      <w:lang w:val="en-GB" w:eastAsia="en-US"/>
    </w:rPr>
  </w:style>
  <w:style w:type="character" w:styleId="CommentReference">
    <w:name w:val="annotation reference"/>
    <w:basedOn w:val="DefaultParagraphFont"/>
    <w:rsid w:val="00AD0722"/>
    <w:rPr>
      <w:sz w:val="16"/>
      <w:szCs w:val="16"/>
    </w:rPr>
  </w:style>
  <w:style w:type="paragraph" w:styleId="DocumentMap">
    <w:name w:val="Document Map"/>
    <w:basedOn w:val="Normal"/>
    <w:link w:val="DocumentMapChar"/>
    <w:rsid w:val="00AD0722"/>
    <w:pPr>
      <w:tabs>
        <w:tab w:val="clear" w:pos="1134"/>
        <w:tab w:val="clear" w:pos="1871"/>
        <w:tab w:val="clear" w:pos="2268"/>
        <w:tab w:val="left" w:pos="794"/>
        <w:tab w:val="left" w:pos="1191"/>
        <w:tab w:val="left" w:pos="1588"/>
        <w:tab w:val="left" w:pos="1985"/>
      </w:tabs>
      <w:jc w:val="both"/>
    </w:pPr>
    <w:rPr>
      <w:rFonts w:ascii="MS UI Gothic" w:eastAsia="MS UI Gothic"/>
      <w:sz w:val="18"/>
      <w:szCs w:val="18"/>
      <w:lang w:val="fr-FR"/>
    </w:rPr>
  </w:style>
  <w:style w:type="character" w:customStyle="1" w:styleId="DocumentMapChar">
    <w:name w:val="Document Map Char"/>
    <w:basedOn w:val="DefaultParagraphFont"/>
    <w:link w:val="DocumentMap"/>
    <w:rsid w:val="00AD0722"/>
    <w:rPr>
      <w:rFonts w:ascii="MS UI Gothic" w:eastAsia="MS UI Gothic" w:hAnsi="Times New Roman"/>
      <w:sz w:val="18"/>
      <w:szCs w:val="18"/>
      <w:lang w:val="fr-FR" w:eastAsia="en-US"/>
    </w:rPr>
  </w:style>
  <w:style w:type="character" w:styleId="Emphasis">
    <w:name w:val="Emphasis"/>
    <w:basedOn w:val="DefaultParagraphFont"/>
    <w:uiPriority w:val="20"/>
    <w:qFormat/>
    <w:rsid w:val="00AD0722"/>
    <w:rPr>
      <w:i/>
      <w:iCs/>
    </w:rPr>
  </w:style>
  <w:style w:type="paragraph" w:styleId="BodyTextIndent2">
    <w:name w:val="Body Text Indent 2"/>
    <w:basedOn w:val="Normal"/>
    <w:link w:val="BodyTextIndent2Char"/>
    <w:uiPriority w:val="99"/>
    <w:rsid w:val="00AD0722"/>
    <w:pPr>
      <w:tabs>
        <w:tab w:val="clear" w:pos="1134"/>
        <w:tab w:val="clear" w:pos="1871"/>
        <w:tab w:val="clear" w:pos="2268"/>
        <w:tab w:val="left" w:pos="720"/>
        <w:tab w:val="left" w:pos="1191"/>
        <w:tab w:val="left" w:pos="1588"/>
        <w:tab w:val="left" w:pos="1985"/>
      </w:tabs>
      <w:ind w:left="720" w:hanging="720"/>
      <w:jc w:val="both"/>
    </w:pPr>
    <w:rPr>
      <w:rFonts w:eastAsia="Batang"/>
      <w:szCs w:val="24"/>
    </w:rPr>
  </w:style>
  <w:style w:type="character" w:customStyle="1" w:styleId="BodyTextIndent2Char">
    <w:name w:val="Body Text Indent 2 Char"/>
    <w:basedOn w:val="DefaultParagraphFont"/>
    <w:link w:val="BodyTextIndent2"/>
    <w:uiPriority w:val="99"/>
    <w:rsid w:val="00AD0722"/>
    <w:rPr>
      <w:rFonts w:ascii="Times New Roman" w:eastAsia="Batang" w:hAnsi="Times New Roman"/>
      <w:sz w:val="24"/>
      <w:szCs w:val="24"/>
      <w:lang w:val="en-GB" w:eastAsia="en-US"/>
    </w:rPr>
  </w:style>
  <w:style w:type="paragraph" w:styleId="EndnoteText">
    <w:name w:val="endnote text"/>
    <w:basedOn w:val="Normal"/>
    <w:link w:val="EndnoteTextChar"/>
    <w:rsid w:val="00AD0722"/>
    <w:pPr>
      <w:spacing w:before="0"/>
    </w:pPr>
    <w:rPr>
      <w:rFonts w:eastAsia="Batang"/>
      <w:sz w:val="20"/>
    </w:rPr>
  </w:style>
  <w:style w:type="character" w:customStyle="1" w:styleId="EndnoteTextChar">
    <w:name w:val="Endnote Text Char"/>
    <w:basedOn w:val="DefaultParagraphFont"/>
    <w:link w:val="EndnoteText"/>
    <w:rsid w:val="00AD0722"/>
    <w:rPr>
      <w:rFonts w:ascii="Times New Roman" w:eastAsia="Batang" w:hAnsi="Times New Roman"/>
      <w:lang w:val="en-GB" w:eastAsia="en-US"/>
    </w:rPr>
  </w:style>
  <w:style w:type="paragraph" w:styleId="TOCHeading">
    <w:name w:val="TOC Heading"/>
    <w:basedOn w:val="Heading1"/>
    <w:next w:val="Normal"/>
    <w:uiPriority w:val="39"/>
    <w:unhideWhenUsed/>
    <w:qFormat/>
    <w:rsid w:val="00AD0722"/>
    <w:pPr>
      <w:spacing w:before="480"/>
      <w:ind w:left="0" w:firstLine="0"/>
      <w:outlineLvl w:val="9"/>
    </w:pPr>
    <w:rPr>
      <w:rFonts w:asciiTheme="majorHAnsi" w:eastAsiaTheme="majorEastAsia" w:hAnsiTheme="majorHAnsi" w:cstheme="majorBidi"/>
      <w:bCs/>
      <w:color w:val="365F91" w:themeColor="accent1" w:themeShade="BF"/>
      <w:szCs w:val="28"/>
    </w:rPr>
  </w:style>
  <w:style w:type="paragraph" w:styleId="TOC9">
    <w:name w:val="toc 9"/>
    <w:basedOn w:val="Normal"/>
    <w:next w:val="Normal"/>
    <w:autoRedefine/>
    <w:unhideWhenUsed/>
    <w:rsid w:val="00AD0722"/>
    <w:pPr>
      <w:tabs>
        <w:tab w:val="clear" w:pos="1134"/>
        <w:tab w:val="clear" w:pos="1871"/>
        <w:tab w:val="clear" w:pos="2268"/>
      </w:tabs>
      <w:overflowPunct/>
      <w:autoSpaceDE/>
      <w:autoSpaceDN/>
      <w:adjustRightInd/>
      <w:spacing w:before="0" w:after="100" w:line="276" w:lineRule="auto"/>
      <w:ind w:left="1760"/>
      <w:textAlignment w:val="auto"/>
    </w:pPr>
    <w:rPr>
      <w:rFonts w:asciiTheme="minorHAnsi" w:eastAsiaTheme="minorEastAsia" w:hAnsiTheme="minorHAnsi" w:cstheme="minorBidi"/>
      <w:sz w:val="22"/>
      <w:szCs w:val="22"/>
      <w:lang w:val="en-US" w:eastAsia="zh-CN"/>
    </w:rPr>
  </w:style>
  <w:style w:type="paragraph" w:styleId="NoSpacing">
    <w:name w:val="No Spacing"/>
    <w:uiPriority w:val="1"/>
    <w:qFormat/>
    <w:rsid w:val="00AD0722"/>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eastAsia="en-US"/>
    </w:rPr>
  </w:style>
  <w:style w:type="paragraph" w:styleId="NormalWeb">
    <w:name w:val="Normal (Web)"/>
    <w:basedOn w:val="Normal"/>
    <w:uiPriority w:val="99"/>
    <w:unhideWhenUsed/>
    <w:rsid w:val="00AD0722"/>
    <w:pPr>
      <w:tabs>
        <w:tab w:val="clear" w:pos="1134"/>
        <w:tab w:val="clear" w:pos="1871"/>
        <w:tab w:val="clear" w:pos="2268"/>
      </w:tabs>
      <w:overflowPunct/>
      <w:autoSpaceDE/>
      <w:autoSpaceDN/>
      <w:adjustRightInd/>
      <w:spacing w:after="120"/>
      <w:textAlignment w:val="auto"/>
    </w:pPr>
    <w:rPr>
      <w:rFonts w:eastAsia="SimHei"/>
      <w:bCs/>
      <w:szCs w:val="24"/>
      <w:lang w:val="en-US" w:eastAsia="zh-CN"/>
    </w:rPr>
  </w:style>
  <w:style w:type="paragraph" w:styleId="Revision">
    <w:name w:val="Revision"/>
    <w:hidden/>
    <w:uiPriority w:val="99"/>
    <w:rsid w:val="00AD0722"/>
    <w:rPr>
      <w:rFonts w:ascii="Times New Roman" w:hAnsi="Times New Roman"/>
      <w:sz w:val="24"/>
      <w:lang w:val="en-GB" w:eastAsia="en-US"/>
    </w:rPr>
  </w:style>
  <w:style w:type="character" w:styleId="SubtleEmphasis">
    <w:name w:val="Subtle Emphasis"/>
    <w:basedOn w:val="DefaultParagraphFont"/>
    <w:uiPriority w:val="19"/>
    <w:qFormat/>
    <w:rsid w:val="00AD0722"/>
    <w:rPr>
      <w:i/>
      <w:iCs/>
      <w:color w:val="808080" w:themeColor="text1" w:themeTint="7F"/>
    </w:rPr>
  </w:style>
  <w:style w:type="paragraph" w:styleId="PlainText">
    <w:name w:val="Plain Text"/>
    <w:basedOn w:val="Normal"/>
    <w:link w:val="PlainTextChar"/>
    <w:uiPriority w:val="99"/>
    <w:unhideWhenUsed/>
    <w:rsid w:val="00AD0722"/>
    <w:pPr>
      <w:widowControl w:val="0"/>
      <w:tabs>
        <w:tab w:val="clear" w:pos="1134"/>
        <w:tab w:val="clear" w:pos="1871"/>
        <w:tab w:val="clear" w:pos="2268"/>
      </w:tabs>
      <w:overflowPunct/>
      <w:autoSpaceDE/>
      <w:autoSpaceDN/>
      <w:adjustRightInd/>
      <w:spacing w:before="0"/>
      <w:textAlignment w:val="auto"/>
    </w:pPr>
    <w:rPr>
      <w:rFonts w:ascii="MS Gothic" w:eastAsia="MS Gothic" w:hAnsi="Courier New" w:cs="Courier New"/>
      <w:kern w:val="2"/>
      <w:sz w:val="20"/>
      <w:szCs w:val="21"/>
      <w:lang w:val="en-US" w:eastAsia="ja-JP"/>
    </w:rPr>
  </w:style>
  <w:style w:type="character" w:customStyle="1" w:styleId="PlainTextChar">
    <w:name w:val="Plain Text Char"/>
    <w:basedOn w:val="DefaultParagraphFont"/>
    <w:link w:val="PlainText"/>
    <w:uiPriority w:val="99"/>
    <w:rsid w:val="00AD0722"/>
    <w:rPr>
      <w:rFonts w:ascii="MS Gothic" w:eastAsia="MS Gothic" w:hAnsi="Courier New" w:cs="Courier New"/>
      <w:kern w:val="2"/>
      <w:szCs w:val="21"/>
      <w:lang w:eastAsia="ja-JP"/>
    </w:rPr>
  </w:style>
  <w:style w:type="paragraph" w:styleId="Date">
    <w:name w:val="Date"/>
    <w:basedOn w:val="Normal"/>
    <w:next w:val="Normal"/>
    <w:link w:val="DateChar"/>
    <w:rsid w:val="00AD0722"/>
    <w:rPr>
      <w:rFonts w:eastAsia="Batang"/>
    </w:rPr>
  </w:style>
  <w:style w:type="character" w:customStyle="1" w:styleId="DateChar">
    <w:name w:val="Date Char"/>
    <w:basedOn w:val="DefaultParagraphFont"/>
    <w:link w:val="Date"/>
    <w:rsid w:val="00AD0722"/>
    <w:rPr>
      <w:rFonts w:ascii="Times New Roman" w:eastAsia="Batang" w:hAnsi="Times New Roman"/>
      <w:sz w:val="24"/>
      <w:lang w:val="en-GB" w:eastAsia="en-US"/>
    </w:rPr>
  </w:style>
  <w:style w:type="character" w:customStyle="1" w:styleId="CaptionChar">
    <w:name w:val="Caption Char"/>
    <w:aliases w:val="cap Char1,cap Char Char,Caption Char1 Char Char,cap Char Char1 Char,Caption Char Char1 Char Char,cap Char2 Char Char,cap1 Char,cap2 Char,cap3 Char,cap4 Char,cap5 Char,cap6 Char,cap7 Char,cap8 Char,cap9 Char,cap10 Char,cap11 Char,cap12 Char"/>
    <w:link w:val="Caption"/>
    <w:uiPriority w:val="99"/>
    <w:locked/>
    <w:rsid w:val="00AD0722"/>
    <w:rPr>
      <w:rFonts w:ascii="Times New Roman" w:eastAsia="MS Mincho" w:hAnsi="Times New Roman"/>
      <w:b/>
      <w:sz w:val="24"/>
      <w:lang w:eastAsia="en-US"/>
    </w:rPr>
  </w:style>
  <w:style w:type="paragraph" w:styleId="Subtitle">
    <w:name w:val="Subtitle"/>
    <w:basedOn w:val="Normal"/>
    <w:next w:val="BodyText"/>
    <w:link w:val="SubtitleChar"/>
    <w:qFormat/>
    <w:rsid w:val="00AD0722"/>
    <w:pPr>
      <w:keepNext/>
      <w:widowControl w:val="0"/>
      <w:tabs>
        <w:tab w:val="clear" w:pos="1134"/>
        <w:tab w:val="clear" w:pos="1871"/>
        <w:tab w:val="clear" w:pos="2268"/>
        <w:tab w:val="left" w:pos="567"/>
      </w:tabs>
      <w:suppressAutoHyphens/>
      <w:overflowPunct/>
      <w:autoSpaceDE/>
      <w:autoSpaceDN/>
      <w:adjustRightInd/>
      <w:spacing w:before="240" w:after="120"/>
      <w:ind w:left="658" w:hanging="420"/>
      <w:jc w:val="center"/>
      <w:textAlignment w:val="auto"/>
    </w:pPr>
    <w:rPr>
      <w:rFonts w:ascii="Arial" w:eastAsia="Lucida Sans Unicode" w:hAnsi="Arial" w:cs="Mangal"/>
      <w:i/>
      <w:iCs/>
      <w:kern w:val="1"/>
      <w:sz w:val="28"/>
      <w:szCs w:val="28"/>
      <w:lang w:val="en-US" w:eastAsia="ar-SA"/>
    </w:rPr>
  </w:style>
  <w:style w:type="character" w:customStyle="1" w:styleId="SubtitleChar">
    <w:name w:val="Subtitle Char"/>
    <w:basedOn w:val="DefaultParagraphFont"/>
    <w:link w:val="Subtitle"/>
    <w:rsid w:val="00AD0722"/>
    <w:rPr>
      <w:rFonts w:ascii="Arial" w:eastAsia="Lucida Sans Unicode" w:hAnsi="Arial" w:cs="Mangal"/>
      <w:i/>
      <w:iCs/>
      <w:kern w:val="1"/>
      <w:sz w:val="28"/>
      <w:szCs w:val="28"/>
      <w:lang w:eastAsia="ar-SA"/>
    </w:rPr>
  </w:style>
  <w:style w:type="paragraph" w:styleId="BodyText3">
    <w:name w:val="Body Text 3"/>
    <w:basedOn w:val="Normal"/>
    <w:link w:val="BodyText3Char"/>
    <w:uiPriority w:val="99"/>
    <w:rsid w:val="00AD0722"/>
    <w:pPr>
      <w:widowControl w:val="0"/>
      <w:tabs>
        <w:tab w:val="clear" w:pos="1134"/>
        <w:tab w:val="clear" w:pos="1871"/>
        <w:tab w:val="clear" w:pos="2268"/>
        <w:tab w:val="left" w:pos="567"/>
      </w:tabs>
      <w:suppressAutoHyphens/>
      <w:overflowPunct/>
      <w:autoSpaceDE/>
      <w:autoSpaceDN/>
      <w:adjustRightInd/>
      <w:spacing w:before="0"/>
      <w:ind w:left="658" w:hanging="420"/>
      <w:jc w:val="both"/>
      <w:textAlignment w:val="auto"/>
    </w:pPr>
    <w:rPr>
      <w:rFonts w:ascii="Arial" w:eastAsia="BatangChe" w:hAnsi="Arial" w:cs="Arial"/>
      <w:kern w:val="1"/>
      <w:sz w:val="22"/>
      <w:szCs w:val="22"/>
      <w:lang w:val="en-AU" w:eastAsia="ar-SA"/>
    </w:rPr>
  </w:style>
  <w:style w:type="character" w:customStyle="1" w:styleId="BodyText3Char">
    <w:name w:val="Body Text 3 Char"/>
    <w:basedOn w:val="DefaultParagraphFont"/>
    <w:link w:val="BodyText3"/>
    <w:uiPriority w:val="99"/>
    <w:rsid w:val="00AD0722"/>
    <w:rPr>
      <w:rFonts w:ascii="Arial" w:eastAsia="BatangChe" w:hAnsi="Arial" w:cs="Arial"/>
      <w:kern w:val="1"/>
      <w:sz w:val="22"/>
      <w:szCs w:val="22"/>
      <w:lang w:val="en-AU" w:eastAsia="ar-SA"/>
    </w:rPr>
  </w:style>
  <w:style w:type="table" w:styleId="ColorfulList-Accent1">
    <w:name w:val="Colorful List Accent 1"/>
    <w:basedOn w:val="TableNormal"/>
    <w:uiPriority w:val="72"/>
    <w:rsid w:val="00AD0722"/>
    <w:rPr>
      <w:color w:val="000000" w:themeColor="text1"/>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HTMLPreformatted">
    <w:name w:val="HTML Preformatted"/>
    <w:basedOn w:val="Normal"/>
    <w:link w:val="HTMLPreformattedChar"/>
    <w:uiPriority w:val="99"/>
    <w:unhideWhenUsed/>
    <w:rsid w:val="00AD0722"/>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Cs w:val="24"/>
      <w:lang w:val="en-US" w:eastAsia="zh-CN"/>
    </w:rPr>
  </w:style>
  <w:style w:type="character" w:customStyle="1" w:styleId="HTMLPreformattedChar">
    <w:name w:val="HTML Preformatted Char"/>
    <w:basedOn w:val="DefaultParagraphFont"/>
    <w:link w:val="HTMLPreformatted"/>
    <w:uiPriority w:val="99"/>
    <w:rsid w:val="00AD0722"/>
    <w:rPr>
      <w:rFonts w:ascii="Courier New" w:hAnsi="Courier New" w:cs="Courier New"/>
      <w:sz w:val="24"/>
      <w:szCs w:val="24"/>
    </w:rPr>
  </w:style>
  <w:style w:type="character" w:styleId="HTMLCite">
    <w:name w:val="HTML Cite"/>
    <w:basedOn w:val="DefaultParagraphFont"/>
    <w:uiPriority w:val="99"/>
    <w:semiHidden/>
    <w:unhideWhenUsed/>
    <w:rsid w:val="00AD0722"/>
    <w:rPr>
      <w:rFonts w:cs="Times New Roman"/>
      <w:i/>
      <w:iCs/>
    </w:rPr>
  </w:style>
  <w:style w:type="character" w:customStyle="1" w:styleId="UnresolvedMention1">
    <w:name w:val="Unresolved Mention1"/>
    <w:basedOn w:val="DefaultParagraphFont"/>
    <w:uiPriority w:val="99"/>
    <w:semiHidden/>
    <w:unhideWhenUsed/>
    <w:rsid w:val="00AD0722"/>
    <w:rPr>
      <w:color w:val="605E5C"/>
      <w:shd w:val="clear" w:color="auto" w:fill="E1DFDD"/>
    </w:rPr>
  </w:style>
  <w:style w:type="paragraph" w:customStyle="1" w:styleId="Line">
    <w:name w:val="Line"/>
    <w:basedOn w:val="Normal"/>
    <w:next w:val="Normal"/>
    <w:rsid w:val="00AD0722"/>
    <w:pPr>
      <w:pBdr>
        <w:top w:val="single" w:sz="6" w:space="1" w:color="auto"/>
      </w:pBdr>
      <w:tabs>
        <w:tab w:val="clear" w:pos="1134"/>
        <w:tab w:val="clear" w:pos="1871"/>
        <w:tab w:val="clear" w:pos="2268"/>
      </w:tabs>
      <w:spacing w:before="240"/>
      <w:ind w:left="3997" w:right="3997"/>
      <w:jc w:val="center"/>
    </w:pPr>
    <w:rPr>
      <w:sz w:val="20"/>
    </w:rPr>
  </w:style>
  <w:style w:type="character" w:customStyle="1" w:styleId="enumlev1Char">
    <w:name w:val="enumlev1 Char"/>
    <w:basedOn w:val="DefaultParagraphFont"/>
    <w:link w:val="enumlev1"/>
    <w:qFormat/>
    <w:rsid w:val="00AD0722"/>
    <w:rPr>
      <w:rFonts w:ascii="Times New Roman" w:hAnsi="Times New Roman"/>
      <w:sz w:val="24"/>
      <w:lang w:val="en-GB" w:eastAsia="en-US"/>
    </w:rPr>
  </w:style>
  <w:style w:type="character" w:customStyle="1" w:styleId="FigureNoChar">
    <w:name w:val="Figure_No Char"/>
    <w:link w:val="FigureNo"/>
    <w:locked/>
    <w:rsid w:val="00AD0722"/>
    <w:rPr>
      <w:rFonts w:ascii="Times New Roman" w:hAnsi="Times New Roman"/>
      <w:caps/>
      <w:lang w:val="en-GB" w:eastAsia="en-US"/>
    </w:rPr>
  </w:style>
  <w:style w:type="character" w:customStyle="1" w:styleId="RecNoChar">
    <w:name w:val="Rec_No Char"/>
    <w:link w:val="RecNo"/>
    <w:locked/>
    <w:rsid w:val="00AD0722"/>
    <w:rPr>
      <w:rFonts w:ascii="Times New Roman" w:hAnsi="Times New Roman"/>
      <w:caps/>
      <w:sz w:val="28"/>
      <w:lang w:val="en-GB" w:eastAsia="en-US"/>
    </w:rPr>
  </w:style>
  <w:style w:type="character" w:customStyle="1" w:styleId="ui-provider">
    <w:name w:val="ui-provider"/>
    <w:basedOn w:val="DefaultParagraphFont"/>
    <w:rsid w:val="00AD0722"/>
  </w:style>
  <w:style w:type="paragraph" w:customStyle="1" w:styleId="Blanc">
    <w:name w:val="Blanc"/>
    <w:basedOn w:val="Normal"/>
    <w:next w:val="Tabletext"/>
    <w:uiPriority w:val="99"/>
    <w:rsid w:val="00AD0722"/>
    <w:pPr>
      <w:keepNext/>
      <w:keepLines/>
      <w:tabs>
        <w:tab w:val="clear" w:pos="1134"/>
        <w:tab w:val="clear" w:pos="1871"/>
        <w:tab w:val="clear" w:pos="2268"/>
      </w:tabs>
      <w:spacing w:before="0"/>
      <w:jc w:val="both"/>
    </w:pPr>
    <w:rPr>
      <w:sz w:val="16"/>
    </w:rPr>
  </w:style>
  <w:style w:type="paragraph" w:customStyle="1" w:styleId="AnnexNoTitle">
    <w:name w:val="Annex_NoTitle"/>
    <w:basedOn w:val="Normal"/>
    <w:next w:val="Normalaftertitle"/>
    <w:link w:val="AnnexNoTitleChar1"/>
    <w:uiPriority w:val="99"/>
    <w:rsid w:val="00AD0722"/>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paragraph" w:customStyle="1" w:styleId="AppendixNoTitle">
    <w:name w:val="Appendix_NoTitle"/>
    <w:basedOn w:val="AnnexNoTitle"/>
    <w:next w:val="Normal"/>
    <w:uiPriority w:val="99"/>
    <w:rsid w:val="00AD0722"/>
  </w:style>
  <w:style w:type="paragraph" w:customStyle="1" w:styleId="tocpart">
    <w:name w:val="tocpart"/>
    <w:basedOn w:val="Normal"/>
    <w:rsid w:val="00AD0722"/>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toctemp">
    <w:name w:val="toctemp"/>
    <w:basedOn w:val="Normal"/>
    <w:rsid w:val="00AD0722"/>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TableLegendNote">
    <w:name w:val="Table_Legend_Note"/>
    <w:basedOn w:val="Tablelegend"/>
    <w:next w:val="Tablelegend"/>
    <w:rsid w:val="00AD0722"/>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paragraph" w:customStyle="1" w:styleId="SemEspaamento1">
    <w:name w:val="Sem Espaçamento1"/>
    <w:rsid w:val="00AD0722"/>
    <w:pPr>
      <w:spacing w:before="120" w:after="120"/>
    </w:pPr>
    <w:rPr>
      <w:rFonts w:ascii="Times New Roman" w:hAnsi="Times New Roman"/>
      <w:lang w:eastAsia="en-US"/>
    </w:rPr>
  </w:style>
  <w:style w:type="character" w:customStyle="1" w:styleId="Title1Char">
    <w:name w:val="Title 1 Char"/>
    <w:link w:val="Title1"/>
    <w:locked/>
    <w:rsid w:val="00AD0722"/>
    <w:rPr>
      <w:rFonts w:ascii="Times New Roman" w:hAnsi="Times New Roman"/>
      <w:caps/>
      <w:sz w:val="28"/>
      <w:lang w:val="en-GB" w:eastAsia="en-US"/>
    </w:rPr>
  </w:style>
  <w:style w:type="character" w:customStyle="1" w:styleId="Title3Char">
    <w:name w:val="Title 3 Char"/>
    <w:basedOn w:val="DefaultParagraphFont"/>
    <w:link w:val="Title3"/>
    <w:locked/>
    <w:rsid w:val="00AD0722"/>
    <w:rPr>
      <w:rFonts w:ascii="Times New Roman" w:hAnsi="Times New Roman"/>
      <w:sz w:val="28"/>
      <w:lang w:val="en-GB" w:eastAsia="en-US"/>
    </w:rPr>
  </w:style>
  <w:style w:type="character" w:customStyle="1" w:styleId="NormalaftertitleChar0">
    <w:name w:val="Normal after title Char"/>
    <w:basedOn w:val="DefaultParagraphFont"/>
    <w:link w:val="Normalaftertitle0"/>
    <w:locked/>
    <w:rsid w:val="00AD0722"/>
    <w:rPr>
      <w:rFonts w:ascii="Times New Roman" w:hAnsi="Times New Roman"/>
      <w:sz w:val="24"/>
      <w:lang w:val="en-GB" w:eastAsia="en-US"/>
    </w:rPr>
  </w:style>
  <w:style w:type="character" w:customStyle="1" w:styleId="ArttitleCar">
    <w:name w:val="Art_title Car"/>
    <w:basedOn w:val="DefaultParagraphFont"/>
    <w:link w:val="Arttitle"/>
    <w:locked/>
    <w:rsid w:val="00AD0722"/>
    <w:rPr>
      <w:rFonts w:ascii="Times New Roman" w:hAnsi="Times New Roman"/>
      <w:b/>
      <w:sz w:val="28"/>
      <w:lang w:val="en-GB" w:eastAsia="en-US"/>
    </w:rPr>
  </w:style>
  <w:style w:type="character" w:customStyle="1" w:styleId="ArtNoChar">
    <w:name w:val="Art_No Char"/>
    <w:basedOn w:val="DefaultParagraphFont"/>
    <w:link w:val="ArtNo"/>
    <w:locked/>
    <w:rsid w:val="00AD0722"/>
    <w:rPr>
      <w:rFonts w:ascii="Times New Roman" w:hAnsi="Times New Roman"/>
      <w:caps/>
      <w:sz w:val="28"/>
      <w:lang w:val="en-GB" w:eastAsia="en-US"/>
    </w:rPr>
  </w:style>
  <w:style w:type="character" w:customStyle="1" w:styleId="NoteChar">
    <w:name w:val="Note Char"/>
    <w:basedOn w:val="DefaultParagraphFont"/>
    <w:link w:val="Note"/>
    <w:locked/>
    <w:rsid w:val="00AD0722"/>
    <w:rPr>
      <w:rFonts w:ascii="Times New Roman" w:hAnsi="Times New Roman"/>
      <w:sz w:val="22"/>
      <w:lang w:val="en-GB" w:eastAsia="en-US"/>
    </w:rPr>
  </w:style>
  <w:style w:type="character" w:customStyle="1" w:styleId="RestitleChar">
    <w:name w:val="Res_title Char"/>
    <w:basedOn w:val="DefaultParagraphFont"/>
    <w:link w:val="Restitle"/>
    <w:locked/>
    <w:rsid w:val="00AD0722"/>
    <w:rPr>
      <w:rFonts w:ascii="Times New Roman Bold" w:hAnsi="Times New Roman Bold"/>
      <w:b/>
      <w:sz w:val="28"/>
      <w:lang w:val="en-GB" w:eastAsia="en-US"/>
    </w:rPr>
  </w:style>
  <w:style w:type="character" w:customStyle="1" w:styleId="ResNoChar">
    <w:name w:val="Res_No Char"/>
    <w:basedOn w:val="DefaultParagraphFont"/>
    <w:link w:val="ResNo"/>
    <w:locked/>
    <w:rsid w:val="00AD0722"/>
    <w:rPr>
      <w:rFonts w:ascii="Times New Roman" w:hAnsi="Times New Roman"/>
      <w:caps/>
      <w:sz w:val="28"/>
      <w:lang w:val="en-GB" w:eastAsia="en-US"/>
    </w:rPr>
  </w:style>
  <w:style w:type="character" w:customStyle="1" w:styleId="Section1Char">
    <w:name w:val="Section_1 Char"/>
    <w:basedOn w:val="DefaultParagraphFont"/>
    <w:link w:val="Section1"/>
    <w:locked/>
    <w:rsid w:val="00AD0722"/>
    <w:rPr>
      <w:rFonts w:ascii="Times New Roman" w:hAnsi="Times New Roman"/>
      <w:b/>
      <w:sz w:val="24"/>
      <w:lang w:val="en-GB" w:eastAsia="en-US"/>
    </w:rPr>
  </w:style>
  <w:style w:type="character" w:customStyle="1" w:styleId="ProposalChar">
    <w:name w:val="Proposal Char"/>
    <w:basedOn w:val="DefaultParagraphFont"/>
    <w:link w:val="Proposal"/>
    <w:locked/>
    <w:rsid w:val="00AD0722"/>
    <w:rPr>
      <w:rFonts w:ascii="Times New Roman" w:hAnsi="Times New Roman Bold"/>
      <w:b/>
      <w:sz w:val="24"/>
      <w:lang w:val="en-GB" w:eastAsia="en-US"/>
    </w:rPr>
  </w:style>
  <w:style w:type="character" w:customStyle="1" w:styleId="TableTextS5Char">
    <w:name w:val="Table_TextS5 Char"/>
    <w:basedOn w:val="DefaultParagraphFont"/>
    <w:link w:val="TableTextS5"/>
    <w:rsid w:val="00AD0722"/>
    <w:rPr>
      <w:rFonts w:ascii="Times New Roman" w:hAnsi="Times New Roman"/>
      <w:lang w:val="en-GB" w:eastAsia="en-US"/>
    </w:rPr>
  </w:style>
  <w:style w:type="character" w:customStyle="1" w:styleId="TablelegendChar">
    <w:name w:val="Table_legend Char"/>
    <w:basedOn w:val="TabletextChar"/>
    <w:link w:val="Tablelegend"/>
    <w:rsid w:val="00AD0722"/>
    <w:rPr>
      <w:rFonts w:ascii="Times New Roman" w:hAnsi="Times New Roman"/>
      <w:sz w:val="18"/>
      <w:lang w:val="en-GB" w:eastAsia="en-US"/>
    </w:rPr>
  </w:style>
  <w:style w:type="paragraph" w:customStyle="1" w:styleId="Default">
    <w:name w:val="Default"/>
    <w:uiPriority w:val="99"/>
    <w:rsid w:val="00AD0722"/>
    <w:pPr>
      <w:autoSpaceDE w:val="0"/>
      <w:autoSpaceDN w:val="0"/>
      <w:adjustRightInd w:val="0"/>
    </w:pPr>
    <w:rPr>
      <w:rFonts w:ascii="Arial" w:eastAsiaTheme="minorHAnsi" w:hAnsi="Arial" w:cs="Arial"/>
      <w:color w:val="000000"/>
      <w:sz w:val="24"/>
      <w:szCs w:val="24"/>
      <w:lang w:eastAsia="en-US" w:bidi="ta-IN"/>
    </w:rPr>
  </w:style>
  <w:style w:type="character" w:customStyle="1" w:styleId="AnnextitleChar1">
    <w:name w:val="Annex_title Char1"/>
    <w:link w:val="Annextitle"/>
    <w:locked/>
    <w:rsid w:val="00AD0722"/>
    <w:rPr>
      <w:rFonts w:ascii="Times New Roman Bold" w:hAnsi="Times New Roman Bold"/>
      <w:b/>
      <w:sz w:val="28"/>
      <w:lang w:val="en-GB" w:eastAsia="en-US"/>
    </w:rPr>
  </w:style>
  <w:style w:type="table" w:customStyle="1" w:styleId="TableGrid1">
    <w:name w:val="Table Grid1"/>
    <w:basedOn w:val="TableNormal"/>
    <w:next w:val="TableGrid"/>
    <w:uiPriority w:val="99"/>
    <w:rsid w:val="00AD0722"/>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quationChar">
    <w:name w:val="Equation Char"/>
    <w:link w:val="Equation"/>
    <w:rsid w:val="00AD0722"/>
    <w:rPr>
      <w:rFonts w:ascii="Times New Roman" w:hAnsi="Times New Roman"/>
      <w:sz w:val="24"/>
      <w:lang w:val="en-GB" w:eastAsia="en-US"/>
    </w:rPr>
  </w:style>
  <w:style w:type="character" w:customStyle="1" w:styleId="EquationlegendChar">
    <w:name w:val="Equation_legend Char"/>
    <w:link w:val="Equationlegend"/>
    <w:locked/>
    <w:rsid w:val="00AD0722"/>
    <w:rPr>
      <w:rFonts w:ascii="Times New Roman" w:hAnsi="Times New Roman"/>
      <w:sz w:val="24"/>
      <w:lang w:val="en-GB" w:eastAsia="en-US"/>
    </w:rPr>
  </w:style>
  <w:style w:type="character" w:customStyle="1" w:styleId="AnnexNoCar">
    <w:name w:val="Annex_No Car"/>
    <w:link w:val="AnnexNo"/>
    <w:locked/>
    <w:rsid w:val="00AD0722"/>
    <w:rPr>
      <w:rFonts w:ascii="Times New Roman" w:hAnsi="Times New Roman"/>
      <w:caps/>
      <w:sz w:val="28"/>
      <w:lang w:val="en-GB" w:eastAsia="en-US"/>
    </w:rPr>
  </w:style>
  <w:style w:type="paragraph" w:customStyle="1" w:styleId="Header1">
    <w:name w:val="Header1"/>
    <w:basedOn w:val="Header"/>
    <w:link w:val="HeaderZchnZchn"/>
    <w:rsid w:val="00AD0722"/>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eastAsia="Batang" w:hAnsi="Arial"/>
      <w:b/>
      <w:sz w:val="22"/>
      <w:lang w:val="nb-NO" w:eastAsia="de-DE"/>
    </w:rPr>
  </w:style>
  <w:style w:type="character" w:customStyle="1" w:styleId="HeaderZchnZchn">
    <w:name w:val="Header Zchn Zchn"/>
    <w:link w:val="Header1"/>
    <w:rsid w:val="00AD0722"/>
    <w:rPr>
      <w:rFonts w:ascii="Arial" w:eastAsia="Batang" w:hAnsi="Arial"/>
      <w:b/>
      <w:sz w:val="22"/>
      <w:lang w:val="nb-NO" w:eastAsia="de-DE"/>
    </w:rPr>
  </w:style>
  <w:style w:type="paragraph" w:customStyle="1" w:styleId="TableHead0">
    <w:name w:val="Table_Head"/>
    <w:basedOn w:val="Tabletext"/>
    <w:uiPriority w:val="99"/>
    <w:rsid w:val="00AD0722"/>
    <w:pPr>
      <w:keepNext/>
      <w:tabs>
        <w:tab w:val="clear" w:pos="1871"/>
      </w:tabs>
      <w:overflowPunct/>
      <w:autoSpaceDE/>
      <w:autoSpaceDN/>
      <w:adjustRightInd/>
      <w:spacing w:before="80" w:after="80"/>
      <w:jc w:val="center"/>
      <w:textAlignment w:val="auto"/>
    </w:pPr>
    <w:rPr>
      <w:rFonts w:eastAsia="MS Mincho"/>
      <w:b/>
      <w:sz w:val="22"/>
      <w:lang w:val="en-CA"/>
    </w:rPr>
  </w:style>
  <w:style w:type="character" w:customStyle="1" w:styleId="AnnexNoTitleChar1">
    <w:name w:val="Annex_NoTitle Char1"/>
    <w:link w:val="AnnexNoTitle"/>
    <w:uiPriority w:val="99"/>
    <w:locked/>
    <w:rsid w:val="00AD0722"/>
    <w:rPr>
      <w:rFonts w:ascii="Times New Roman" w:hAnsi="Times New Roman"/>
      <w:b/>
      <w:sz w:val="28"/>
      <w:lang w:val="fr-FR" w:eastAsia="en-US"/>
    </w:rPr>
  </w:style>
  <w:style w:type="paragraph" w:customStyle="1" w:styleId="RecNoBR">
    <w:name w:val="Rec_No_BR"/>
    <w:basedOn w:val="Normal"/>
    <w:next w:val="Normal"/>
    <w:uiPriority w:val="99"/>
    <w:rsid w:val="00AD0722"/>
    <w:pPr>
      <w:keepNext/>
      <w:keepLines/>
      <w:tabs>
        <w:tab w:val="clear" w:pos="1134"/>
        <w:tab w:val="clear" w:pos="1871"/>
        <w:tab w:val="clear" w:pos="2268"/>
        <w:tab w:val="left" w:pos="794"/>
        <w:tab w:val="left" w:pos="1191"/>
        <w:tab w:val="left" w:pos="1588"/>
        <w:tab w:val="left" w:pos="1985"/>
      </w:tabs>
      <w:spacing w:before="480"/>
      <w:jc w:val="center"/>
    </w:pPr>
    <w:rPr>
      <w:rFonts w:eastAsia="MS Mincho"/>
      <w:caps/>
      <w:sz w:val="28"/>
    </w:rPr>
  </w:style>
  <w:style w:type="paragraph" w:customStyle="1" w:styleId="ECCParagraph">
    <w:name w:val="ECC Paragraph"/>
    <w:basedOn w:val="Normal"/>
    <w:uiPriority w:val="99"/>
    <w:rsid w:val="00AD0722"/>
    <w:pPr>
      <w:tabs>
        <w:tab w:val="clear" w:pos="1134"/>
        <w:tab w:val="clear" w:pos="1871"/>
        <w:tab w:val="clear" w:pos="2268"/>
      </w:tabs>
      <w:overflowPunct/>
      <w:autoSpaceDE/>
      <w:autoSpaceDN/>
      <w:adjustRightInd/>
      <w:spacing w:before="0" w:after="240"/>
      <w:jc w:val="both"/>
      <w:textAlignment w:val="auto"/>
    </w:pPr>
    <w:rPr>
      <w:rFonts w:ascii="Arial" w:eastAsia="Batang" w:hAnsi="Arial"/>
      <w:sz w:val="20"/>
      <w:szCs w:val="24"/>
    </w:rPr>
  </w:style>
  <w:style w:type="numbering" w:customStyle="1" w:styleId="NoList1">
    <w:name w:val="No List1"/>
    <w:next w:val="NoList"/>
    <w:uiPriority w:val="99"/>
    <w:semiHidden/>
    <w:unhideWhenUsed/>
    <w:rsid w:val="00AD0722"/>
  </w:style>
  <w:style w:type="table" w:customStyle="1" w:styleId="TableGrid2">
    <w:name w:val="Table Grid2"/>
    <w:basedOn w:val="TableNormal"/>
    <w:next w:val="TableGrid"/>
    <w:uiPriority w:val="59"/>
    <w:rsid w:val="00AD0722"/>
    <w:rPr>
      <w:rFonts w:eastAsia="Batang"/>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AD0722"/>
    <w:rPr>
      <w:rFonts w:eastAsia="Batang"/>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uiPriority w:val="99"/>
    <w:rsid w:val="00AD0722"/>
    <w:rPr>
      <w:rFonts w:ascii="Calibri" w:eastAsia="Batang" w:hAnsi="Calibri"/>
      <w:sz w:val="22"/>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AD0722"/>
  </w:style>
  <w:style w:type="character" w:customStyle="1" w:styleId="info2">
    <w:name w:val="info2"/>
    <w:basedOn w:val="DefaultParagraphFont"/>
    <w:rsid w:val="00AD0722"/>
    <w:rPr>
      <w:rFonts w:ascii="Arial" w:hAnsi="Arial" w:cs="Arial" w:hint="default"/>
      <w:b w:val="0"/>
      <w:bCs w:val="0"/>
      <w:strike w:val="0"/>
      <w:dstrike w:val="0"/>
      <w:color w:val="080000"/>
      <w:sz w:val="20"/>
      <w:szCs w:val="20"/>
      <w:u w:val="none"/>
      <w:effect w:val="none"/>
      <w:bdr w:val="none" w:sz="0" w:space="0" w:color="auto" w:frame="1"/>
    </w:rPr>
  </w:style>
  <w:style w:type="table" w:customStyle="1" w:styleId="GridTable4-Accent11">
    <w:name w:val="Grid Table 4 - Accent 11"/>
    <w:basedOn w:val="TableNormal"/>
    <w:uiPriority w:val="49"/>
    <w:rsid w:val="00AD0722"/>
    <w:pPr>
      <w:spacing w:before="200"/>
    </w:pPr>
    <w:rPr>
      <w:rFonts w:asciiTheme="minorHAnsi" w:eastAsiaTheme="minorEastAsia"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29" w:type="dxa"/>
        <w:bottom w:w="29"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yt-dictionary-meaning">
    <w:name w:val="yt-dictionary-meaning"/>
    <w:basedOn w:val="DefaultParagraphFont"/>
    <w:rsid w:val="00AD0722"/>
  </w:style>
  <w:style w:type="character" w:customStyle="1" w:styleId="hps">
    <w:name w:val="hps"/>
    <w:basedOn w:val="DefaultParagraphFont"/>
    <w:rsid w:val="00AD0722"/>
  </w:style>
  <w:style w:type="character" w:customStyle="1" w:styleId="1">
    <w:name w:val="Заголовок 1 Знак"/>
    <w:basedOn w:val="DefaultParagraphFont"/>
    <w:rsid w:val="00AD0722"/>
    <w:rPr>
      <w:rFonts w:ascii="Times New Roman" w:hAnsi="Times New Roman"/>
      <w:b/>
      <w:sz w:val="28"/>
      <w:lang w:val="en-GB" w:eastAsia="en-US"/>
    </w:rPr>
  </w:style>
  <w:style w:type="character" w:customStyle="1" w:styleId="2">
    <w:name w:val="Заголовок 2 Знак"/>
    <w:basedOn w:val="DefaultParagraphFont"/>
    <w:uiPriority w:val="99"/>
    <w:rsid w:val="00AD0722"/>
    <w:rPr>
      <w:rFonts w:ascii="Times New Roman" w:hAnsi="Times New Roman"/>
      <w:b/>
      <w:sz w:val="24"/>
      <w:lang w:val="en-GB" w:eastAsia="en-US"/>
    </w:rPr>
  </w:style>
  <w:style w:type="character" w:customStyle="1" w:styleId="shorttext">
    <w:name w:val="short_text"/>
    <w:basedOn w:val="DefaultParagraphFont"/>
    <w:rsid w:val="00AD0722"/>
  </w:style>
  <w:style w:type="table" w:styleId="LightGrid-Accent1">
    <w:name w:val="Light Grid Accent 1"/>
    <w:basedOn w:val="TableNormal"/>
    <w:uiPriority w:val="62"/>
    <w:rsid w:val="00AD0722"/>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4-11">
    <w:name w:val="グリッド (表) 4 - アクセント 11"/>
    <w:basedOn w:val="TableNormal"/>
    <w:uiPriority w:val="49"/>
    <w:rsid w:val="00AD0722"/>
    <w:rPr>
      <w:rFonts w:eastAsia="MS Minch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lid-translation">
    <w:name w:val="tlid-translation"/>
    <w:basedOn w:val="DefaultParagraphFont"/>
    <w:rsid w:val="00AD0722"/>
  </w:style>
  <w:style w:type="character" w:customStyle="1" w:styleId="10">
    <w:name w:val="未解決のメンション1"/>
    <w:basedOn w:val="DefaultParagraphFont"/>
    <w:uiPriority w:val="99"/>
    <w:semiHidden/>
    <w:unhideWhenUsed/>
    <w:rsid w:val="00AD0722"/>
    <w:rPr>
      <w:color w:val="605E5C"/>
      <w:shd w:val="clear" w:color="auto" w:fill="E1DFDD"/>
    </w:rPr>
  </w:style>
  <w:style w:type="table" w:customStyle="1" w:styleId="9">
    <w:name w:val="表 (格子)9"/>
    <w:basedOn w:val="TableNormal"/>
    <w:next w:val="TableGrid"/>
    <w:uiPriority w:val="59"/>
    <w:rsid w:val="00AD0722"/>
    <w:rPr>
      <w:rFonts w:asciiTheme="minorHAnsi" w:eastAsiaTheme="minorEastAsia" w:hAnsiTheme="minorHAnsi" w:cstheme="minorBidi"/>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TableNormal"/>
    <w:next w:val="TableGrid"/>
    <w:uiPriority w:val="39"/>
    <w:rsid w:val="00AD0722"/>
    <w:rPr>
      <w:rFonts w:asciiTheme="minorHAnsi" w:eastAsiaTheme="minorEastAsia" w:hAnsiTheme="minorHAnsi" w:cstheme="minorBidi"/>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Char">
    <w:name w:val="Figure Char"/>
    <w:link w:val="Figure"/>
    <w:locked/>
    <w:rsid w:val="00AD0722"/>
    <w:rPr>
      <w:rFonts w:ascii="Times New Roman" w:hAnsi="Times New Roman"/>
      <w:noProof/>
      <w:sz w:val="24"/>
      <w:lang w:val="en-GB"/>
    </w:rPr>
  </w:style>
  <w:style w:type="paragraph" w:customStyle="1" w:styleId="Tablehead10pt">
    <w:name w:val="Table_head + 10 pt"/>
    <w:basedOn w:val="Tablehead"/>
    <w:rsid w:val="00AD0722"/>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pPr>
    <w:rPr>
      <w:rFonts w:ascii="CG Times" w:hAnsi="CG Times" w:cs="Times New Roman"/>
      <w:bCs/>
      <w:lang w:val="fr-FR"/>
    </w:rPr>
  </w:style>
  <w:style w:type="paragraph" w:customStyle="1" w:styleId="Tabletext10pt">
    <w:name w:val="Table_text + 10 pt"/>
    <w:basedOn w:val="Tabletext"/>
    <w:rsid w:val="00AD0722"/>
    <w:pPr>
      <w:tabs>
        <w:tab w:val="clear" w:pos="1871"/>
      </w:tabs>
      <w:jc w:val="both"/>
    </w:pPr>
    <w:rPr>
      <w:rFonts w:ascii="CG Times" w:hAnsi="CG Times"/>
      <w:lang w:val="fr-FR"/>
    </w:rPr>
  </w:style>
  <w:style w:type="character" w:customStyle="1" w:styleId="contentpasted0">
    <w:name w:val="contentpasted0"/>
    <w:basedOn w:val="DefaultParagraphFont"/>
    <w:rsid w:val="00AD0722"/>
  </w:style>
  <w:style w:type="paragraph" w:customStyle="1" w:styleId="TabletitleBR">
    <w:name w:val="Table_title_BR"/>
    <w:basedOn w:val="Normal"/>
    <w:next w:val="Normal"/>
    <w:qFormat/>
    <w:rsid w:val="00AD0722"/>
    <w:pPr>
      <w:keepNext/>
      <w:keepLines/>
      <w:tabs>
        <w:tab w:val="clear" w:pos="1134"/>
        <w:tab w:val="clear" w:pos="1871"/>
        <w:tab w:val="clear" w:pos="2268"/>
        <w:tab w:val="left" w:pos="794"/>
        <w:tab w:val="left" w:pos="1191"/>
        <w:tab w:val="left" w:pos="1588"/>
        <w:tab w:val="left" w:pos="1985"/>
      </w:tabs>
      <w:spacing w:before="0" w:after="120" w:line="259" w:lineRule="auto"/>
      <w:jc w:val="center"/>
    </w:pPr>
    <w:rPr>
      <w:b/>
      <w:lang w:val="en-US" w:eastAsia="ja-JP"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32462">
      <w:bodyDiv w:val="1"/>
      <w:marLeft w:val="0"/>
      <w:marRight w:val="0"/>
      <w:marTop w:val="0"/>
      <w:marBottom w:val="0"/>
      <w:divBdr>
        <w:top w:val="none" w:sz="0" w:space="0" w:color="auto"/>
        <w:left w:val="none" w:sz="0" w:space="0" w:color="auto"/>
        <w:bottom w:val="none" w:sz="0" w:space="0" w:color="auto"/>
        <w:right w:val="none" w:sz="0" w:space="0" w:color="auto"/>
      </w:divBdr>
    </w:div>
    <w:div w:id="827209494">
      <w:bodyDiv w:val="1"/>
      <w:marLeft w:val="0"/>
      <w:marRight w:val="0"/>
      <w:marTop w:val="0"/>
      <w:marBottom w:val="0"/>
      <w:divBdr>
        <w:top w:val="none" w:sz="0" w:space="0" w:color="auto"/>
        <w:left w:val="none" w:sz="0" w:space="0" w:color="auto"/>
        <w:bottom w:val="none" w:sz="0" w:space="0" w:color="auto"/>
        <w:right w:val="none" w:sz="0" w:space="0" w:color="auto"/>
      </w:divBdr>
    </w:div>
    <w:div w:id="909584572">
      <w:bodyDiv w:val="1"/>
      <w:marLeft w:val="0"/>
      <w:marRight w:val="0"/>
      <w:marTop w:val="0"/>
      <w:marBottom w:val="0"/>
      <w:divBdr>
        <w:top w:val="none" w:sz="0" w:space="0" w:color="auto"/>
        <w:left w:val="none" w:sz="0" w:space="0" w:color="auto"/>
        <w:bottom w:val="none" w:sz="0" w:space="0" w:color="auto"/>
        <w:right w:val="none" w:sz="0" w:space="0" w:color="auto"/>
      </w:divBdr>
    </w:div>
    <w:div w:id="153689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arib.or.jp/english/" TargetMode="External"/><Relationship Id="rId21" Type="http://schemas.openxmlformats.org/officeDocument/2006/relationships/image" Target="media/image4.png"/><Relationship Id="rId42" Type="http://schemas.openxmlformats.org/officeDocument/2006/relationships/image" Target="media/image13.png"/><Relationship Id="rId47" Type="http://schemas.openxmlformats.org/officeDocument/2006/relationships/hyperlink" Target="https://www.itu.int/rec/R-REC-RA.769/en" TargetMode="External"/><Relationship Id="rId63" Type="http://schemas.openxmlformats.org/officeDocument/2006/relationships/image" Target="media/image19.jpeg"/><Relationship Id="rId68"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itu.int/pub/R-REP-SM.2392/en" TargetMode="External"/><Relationship Id="rId29" Type="http://schemas.openxmlformats.org/officeDocument/2006/relationships/hyperlink" Target="https://www.itu.int/rec/R-REC-M.1849-2-201901-I/en" TargetMode="External"/><Relationship Id="rId11" Type="http://schemas.openxmlformats.org/officeDocument/2006/relationships/hyperlink" Target="https://www.itu.int/dms_ties/itu-r/md/23/wp1a/c/R23-WP1A-C-0104!N04!MSW-E.docx" TargetMode="External"/><Relationship Id="rId24" Type="http://schemas.openxmlformats.org/officeDocument/2006/relationships/image" Target="media/image7.png"/><Relationship Id="rId32" Type="http://schemas.openxmlformats.org/officeDocument/2006/relationships/image" Target="media/image9.png"/><Relationship Id="rId37" Type="http://schemas.openxmlformats.org/officeDocument/2006/relationships/hyperlink" Target="https://www.itu.int/rec/R-REC-P.2109-1-201908-I/en" TargetMode="External"/><Relationship Id="rId40" Type="http://schemas.openxmlformats.org/officeDocument/2006/relationships/image" Target="media/image12.png"/><Relationship Id="rId45" Type="http://schemas.openxmlformats.org/officeDocument/2006/relationships/image" Target="media/image16.png"/><Relationship Id="rId53" Type="http://schemas.openxmlformats.org/officeDocument/2006/relationships/hyperlink" Target="https://www.itu.int/rec/R-REC-RA.769/en" TargetMode="External"/><Relationship Id="rId58" Type="http://schemas.openxmlformats.org/officeDocument/2006/relationships/hyperlink" Target="https://ieeexplore.ieee.org/document/8859679" TargetMode="External"/><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hyperlink" Target="http://www.icnirp.org/cms/upload/publications/ICNIRPemfgdl.pdf" TargetMode="External"/><Relationship Id="rId19" Type="http://schemas.openxmlformats.org/officeDocument/2006/relationships/image" Target="media/image2.png"/><Relationship Id="rId14" Type="http://schemas.openxmlformats.org/officeDocument/2006/relationships/hyperlink" Target="mailto:marcus@marcus-spectrum.com" TargetMode="External"/><Relationship Id="rId22" Type="http://schemas.openxmlformats.org/officeDocument/2006/relationships/image" Target="media/image5.png"/><Relationship Id="rId27" Type="http://schemas.openxmlformats.org/officeDocument/2006/relationships/hyperlink" Target="https://www.itu.int/rec/R-REC-RA.769-2-200305-I/en" TargetMode="External"/><Relationship Id="rId30" Type="http://schemas.openxmlformats.org/officeDocument/2006/relationships/hyperlink" Target="https://www.itu.int/rec/R-REC-RA.769-2-200305-I/en" TargetMode="External"/><Relationship Id="rId35" Type="http://schemas.openxmlformats.org/officeDocument/2006/relationships/hyperlink" Target="https://www.itu.int/rec/R-REC-P.2109-1-201908-I/en" TargetMode="External"/><Relationship Id="rId43" Type="http://schemas.openxmlformats.org/officeDocument/2006/relationships/image" Target="media/image14.png"/><Relationship Id="rId48" Type="http://schemas.openxmlformats.org/officeDocument/2006/relationships/hyperlink" Target="https://www.itu.int/pub/R-REP-RA.2131" TargetMode="External"/><Relationship Id="rId56" Type="http://schemas.openxmlformats.org/officeDocument/2006/relationships/hyperlink" Target="http://www.icnirp.org/cms/upload/publications/ICNIRPemfgdl.pdf" TargetMode="External"/><Relationship Id="rId64" Type="http://schemas.openxmlformats.org/officeDocument/2006/relationships/chart" Target="charts/chart1.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7.png"/><Relationship Id="rId3" Type="http://schemas.openxmlformats.org/officeDocument/2006/relationships/customXml" Target="../customXml/item3.xml"/><Relationship Id="rId12" Type="http://schemas.openxmlformats.org/officeDocument/2006/relationships/hyperlink" Target="https://www.itu.int/md/meetingdoc.asp?lang=en&amp;parent=R23-WP1A-C-0111" TargetMode="External"/><Relationship Id="rId17" Type="http://schemas.openxmlformats.org/officeDocument/2006/relationships/hyperlink" Target="http://www.itu.int/pub/R-REP-SM.2392/en" TargetMode="External"/><Relationship Id="rId25" Type="http://schemas.openxmlformats.org/officeDocument/2006/relationships/hyperlink" Target="https://www.itu.int/rec/R-REC-RA.769-2-200305-I/en" TargetMode="External"/><Relationship Id="rId33" Type="http://schemas.openxmlformats.org/officeDocument/2006/relationships/image" Target="media/image10.png"/><Relationship Id="rId38" Type="http://schemas.openxmlformats.org/officeDocument/2006/relationships/hyperlink" Target="https://www.itu.int/rec/R-REC-M.1184/en" TargetMode="External"/><Relationship Id="rId46" Type="http://schemas.openxmlformats.org/officeDocument/2006/relationships/hyperlink" Target="https://www.itu.int/pub/R-REP-RA.2259" TargetMode="External"/><Relationship Id="rId59" Type="http://schemas.openxmlformats.org/officeDocument/2006/relationships/hyperlink" Target="https://ieeexplore.ieee.org/document/8859679" TargetMode="External"/><Relationship Id="rId67" Type="http://schemas.openxmlformats.org/officeDocument/2006/relationships/footer" Target="footer1.xml"/><Relationship Id="rId20" Type="http://schemas.openxmlformats.org/officeDocument/2006/relationships/image" Target="media/image3.png"/><Relationship Id="rId41" Type="http://schemas.openxmlformats.org/officeDocument/2006/relationships/hyperlink" Target="http://www.itu.int/pub/R-REP-SM.2392/en" TargetMode="External"/><Relationship Id="rId54" Type="http://schemas.openxmlformats.org/officeDocument/2006/relationships/image" Target="media/image18.png"/><Relationship Id="rId62" Type="http://schemas.openxmlformats.org/officeDocument/2006/relationships/hyperlink" Target="https://www.itu.int/rec/R-REC-RA.769/en" TargetMode="External"/><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6.png"/><Relationship Id="rId28" Type="http://schemas.openxmlformats.org/officeDocument/2006/relationships/hyperlink" Target="https://www.jarl.org/English/0-2.htm" TargetMode="External"/><Relationship Id="rId36" Type="http://schemas.openxmlformats.org/officeDocument/2006/relationships/hyperlink" Target="https://www.itu.int/rec/R-REC-P.2109-1-201908-I/en" TargetMode="External"/><Relationship Id="rId49" Type="http://schemas.openxmlformats.org/officeDocument/2006/relationships/hyperlink" Target="https://www.itu.int/rec/R-REC-RA.769-2-200305-I/en" TargetMode="External"/><Relationship Id="rId57" Type="http://schemas.openxmlformats.org/officeDocument/2006/relationships/hyperlink" Target="https://www.icnirp.org/cms/upload/publications/ICNIRPrfgdl2020.pdf" TargetMode="External"/><Relationship Id="rId10" Type="http://schemas.openxmlformats.org/officeDocument/2006/relationships/endnotes" Target="endnotes.xml"/><Relationship Id="rId31" Type="http://schemas.openxmlformats.org/officeDocument/2006/relationships/image" Target="media/image8.png"/><Relationship Id="rId44" Type="http://schemas.openxmlformats.org/officeDocument/2006/relationships/image" Target="media/image15.png"/><Relationship Id="rId52" Type="http://schemas.openxmlformats.org/officeDocument/2006/relationships/hyperlink" Target="https://www.itu.int/rec/R-REC-RA.769/en" TargetMode="External"/><Relationship Id="rId60" Type="http://schemas.openxmlformats.org/officeDocument/2006/relationships/hyperlink" Target="https://www.icnirp.org/cms/upload/publications/ICNIRPrfgdl2020.pdf" TargetMode="External"/><Relationship Id="rId65"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tu.int/md/meetingdoc.asp?lang=en&amp;parent=R23-WP1A-C-0112" TargetMode="External"/><Relationship Id="rId18" Type="http://schemas.openxmlformats.org/officeDocument/2006/relationships/hyperlink" Target="https://www.itu.int/rec/R-REC-SM.1896/en" TargetMode="External"/><Relationship Id="rId39" Type="http://schemas.openxmlformats.org/officeDocument/2006/relationships/image" Target="media/image11.png"/><Relationship Id="rId34" Type="http://schemas.openxmlformats.org/officeDocument/2006/relationships/hyperlink" Target="https://www.itu.int/rec/R-REC-P.2109-1-201908-I/en" TargetMode="External"/><Relationship Id="rId50" Type="http://schemas.openxmlformats.org/officeDocument/2006/relationships/hyperlink" Target="https://www.itu.int/rec/R-REC-RA.769/en" TargetMode="External"/><Relationship Id="rId55" Type="http://schemas.openxmlformats.org/officeDocument/2006/relationships/hyperlink" Target="https://www.itu.int/rec/R-REC-RA.769/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auspion1com.sharepoint.com/sites/Regulatory/Shared%20Documents/Passive%20Satellites%20-%20ITU-R750%20-%20WP1A/Antenna%20Pattern%20vs%20Azimuth.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mn-lt"/>
                <a:ea typeface="+mn-ea"/>
                <a:cs typeface="+mn-cs"/>
              </a:defRPr>
            </a:pPr>
            <a:r>
              <a:rPr lang="en-US" dirty="0"/>
              <a:t>Normalized</a:t>
            </a:r>
            <a:r>
              <a:rPr lang="en-US" baseline="0" dirty="0"/>
              <a:t> Tx Patter vs Azimuth</a:t>
            </a:r>
            <a:br>
              <a:rPr lang="en-US" baseline="0" dirty="0"/>
            </a:br>
            <a:r>
              <a:rPr lang="en-US" baseline="0" dirty="0"/>
              <a:t>(Pattern simplified </a:t>
            </a:r>
            <a:r>
              <a:rPr lang="en-US" baseline="0"/>
              <a:t>by max-hold </a:t>
            </a:r>
            <a:r>
              <a:rPr lang="en-US" baseline="0" dirty="0"/>
              <a:t>for each 10</a:t>
            </a:r>
            <a:r>
              <a:rPr lang="en-US" baseline="30000" dirty="0"/>
              <a:t>o</a:t>
            </a:r>
            <a:r>
              <a:rPr lang="en-US" baseline="0" dirty="0"/>
              <a:t> of azimuth)</a:t>
            </a:r>
            <a:endParaRPr lang="en-US" dirty="0"/>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'Normalized Envelope (2)'!$F$2</c:f>
              <c:strCache>
                <c:ptCount val="1"/>
                <c:pt idx="0">
                  <c:v>F1</c:v>
                </c:pt>
              </c:strCache>
            </c:strRef>
          </c:tx>
          <c:spPr>
            <a:ln w="19050" cap="rnd">
              <a:solidFill>
                <a:schemeClr val="accent2"/>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(2)'!$F$3:$F$363</c:f>
              <c:numCache>
                <c:formatCode>0.0</c:formatCode>
                <c:ptCount val="361"/>
                <c:pt idx="0">
                  <c:v>-10.22321423441967</c:v>
                </c:pt>
                <c:pt idx="1">
                  <c:v>-10.22321423441967</c:v>
                </c:pt>
                <c:pt idx="2">
                  <c:v>-10.22321423441967</c:v>
                </c:pt>
                <c:pt idx="3">
                  <c:v>-10.22321423441967</c:v>
                </c:pt>
                <c:pt idx="4">
                  <c:v>-10.22321423441967</c:v>
                </c:pt>
                <c:pt idx="5">
                  <c:v>-10.22321423441967</c:v>
                </c:pt>
                <c:pt idx="6">
                  <c:v>-10.22321423441967</c:v>
                </c:pt>
                <c:pt idx="7">
                  <c:v>-10.22321423441967</c:v>
                </c:pt>
                <c:pt idx="8">
                  <c:v>-10.257052831504151</c:v>
                </c:pt>
                <c:pt idx="9">
                  <c:v>-10.32463582521742</c:v>
                </c:pt>
                <c:pt idx="10">
                  <c:v>-10.420543991151551</c:v>
                </c:pt>
                <c:pt idx="11">
                  <c:v>-10.54163062305533</c:v>
                </c:pt>
                <c:pt idx="12">
                  <c:v>-10.689663583988029</c:v>
                </c:pt>
                <c:pt idx="13">
                  <c:v>-10.87050175635674</c:v>
                </c:pt>
                <c:pt idx="14">
                  <c:v>-11.089212974652579</c:v>
                </c:pt>
                <c:pt idx="15">
                  <c:v>-11.34386094877704</c:v>
                </c:pt>
                <c:pt idx="16">
                  <c:v>-11.62326134113836</c:v>
                </c:pt>
                <c:pt idx="17">
                  <c:v>-11.913405593256</c:v>
                </c:pt>
                <c:pt idx="18">
                  <c:v>-12.21164487796292</c:v>
                </c:pt>
                <c:pt idx="19">
                  <c:v>-12.539070197466501</c:v>
                </c:pt>
                <c:pt idx="20">
                  <c:v>-12.939049555724459</c:v>
                </c:pt>
                <c:pt idx="21">
                  <c:v>-13.45923565790677</c:v>
                </c:pt>
                <c:pt idx="22">
                  <c:v>-12.95920630137614</c:v>
                </c:pt>
                <c:pt idx="23">
                  <c:v>-12.571849759025529</c:v>
                </c:pt>
                <c:pt idx="24">
                  <c:v>-12.4286383753896</c:v>
                </c:pt>
                <c:pt idx="25">
                  <c:v>-12.4286383753896</c:v>
                </c:pt>
                <c:pt idx="26">
                  <c:v>-12.4286383753896</c:v>
                </c:pt>
                <c:pt idx="27">
                  <c:v>-12.4286383753896</c:v>
                </c:pt>
                <c:pt idx="28">
                  <c:v>-12.4286383753896</c:v>
                </c:pt>
                <c:pt idx="29">
                  <c:v>-12.4286383753896</c:v>
                </c:pt>
                <c:pt idx="30">
                  <c:v>-12.4286383753896</c:v>
                </c:pt>
                <c:pt idx="31">
                  <c:v>-12.4286383753896</c:v>
                </c:pt>
                <c:pt idx="32">
                  <c:v>-12.4286383753896</c:v>
                </c:pt>
                <c:pt idx="33">
                  <c:v>-12.4286383753896</c:v>
                </c:pt>
                <c:pt idx="34">
                  <c:v>-12.4286383753896</c:v>
                </c:pt>
                <c:pt idx="35">
                  <c:v>-12.54441604567425</c:v>
                </c:pt>
                <c:pt idx="36">
                  <c:v>-12.91925679350774</c:v>
                </c:pt>
                <c:pt idx="37">
                  <c:v>-13.54064567419424</c:v>
                </c:pt>
                <c:pt idx="38">
                  <c:v>-14.37790592289935</c:v>
                </c:pt>
                <c:pt idx="39">
                  <c:v>-14.890104055711419</c:v>
                </c:pt>
                <c:pt idx="40">
                  <c:v>-14.890104055711419</c:v>
                </c:pt>
                <c:pt idx="41">
                  <c:v>-14.890104055711419</c:v>
                </c:pt>
                <c:pt idx="42">
                  <c:v>-14.890104055711419</c:v>
                </c:pt>
                <c:pt idx="43">
                  <c:v>-14.890104055711419</c:v>
                </c:pt>
                <c:pt idx="44">
                  <c:v>-14.890104055711419</c:v>
                </c:pt>
                <c:pt idx="45">
                  <c:v>-14.890104055711419</c:v>
                </c:pt>
                <c:pt idx="46">
                  <c:v>-14.890104055711419</c:v>
                </c:pt>
                <c:pt idx="47">
                  <c:v>-14.890104055711419</c:v>
                </c:pt>
                <c:pt idx="48">
                  <c:v>-14.890104055711419</c:v>
                </c:pt>
                <c:pt idx="49">
                  <c:v>-14.953009800260741</c:v>
                </c:pt>
                <c:pt idx="50">
                  <c:v>-15.136715784535689</c:v>
                </c:pt>
                <c:pt idx="51">
                  <c:v>-15.411446983783371</c:v>
                </c:pt>
                <c:pt idx="52">
                  <c:v>-15.769911498250888</c:v>
                </c:pt>
                <c:pt idx="53">
                  <c:v>-16.22038948841762</c:v>
                </c:pt>
                <c:pt idx="54">
                  <c:v>-16.759325660904089</c:v>
                </c:pt>
                <c:pt idx="55">
                  <c:v>-17.334468811868899</c:v>
                </c:pt>
                <c:pt idx="56">
                  <c:v>-17.477489371916441</c:v>
                </c:pt>
                <c:pt idx="57">
                  <c:v>-17.477489371916441</c:v>
                </c:pt>
                <c:pt idx="58">
                  <c:v>-17.477489371916441</c:v>
                </c:pt>
                <c:pt idx="59">
                  <c:v>-17.477489371916441</c:v>
                </c:pt>
                <c:pt idx="60">
                  <c:v>-17.477489371916441</c:v>
                </c:pt>
                <c:pt idx="61">
                  <c:v>-17.477489371916441</c:v>
                </c:pt>
                <c:pt idx="62">
                  <c:v>-17.477489371916441</c:v>
                </c:pt>
                <c:pt idx="63">
                  <c:v>-17.495632665359899</c:v>
                </c:pt>
                <c:pt idx="64">
                  <c:v>-17.531765161888138</c:v>
                </c:pt>
                <c:pt idx="65">
                  <c:v>-17.575871835358601</c:v>
                </c:pt>
                <c:pt idx="66">
                  <c:v>-17.368337310735122</c:v>
                </c:pt>
                <c:pt idx="67">
                  <c:v>-17.276143351005199</c:v>
                </c:pt>
                <c:pt idx="68">
                  <c:v>-17.276143351005199</c:v>
                </c:pt>
                <c:pt idx="69">
                  <c:v>-17.276143351005199</c:v>
                </c:pt>
                <c:pt idx="70">
                  <c:v>-17.276143351005199</c:v>
                </c:pt>
                <c:pt idx="71">
                  <c:v>-17.276143351005199</c:v>
                </c:pt>
                <c:pt idx="72">
                  <c:v>-17.276143351005199</c:v>
                </c:pt>
                <c:pt idx="73">
                  <c:v>-17.276143351005199</c:v>
                </c:pt>
                <c:pt idx="74">
                  <c:v>-17.276143351005199</c:v>
                </c:pt>
                <c:pt idx="75">
                  <c:v>-17.276143351005199</c:v>
                </c:pt>
                <c:pt idx="76">
                  <c:v>-17.276143351005199</c:v>
                </c:pt>
                <c:pt idx="77">
                  <c:v>-17.276143351005199</c:v>
                </c:pt>
                <c:pt idx="78">
                  <c:v>-17.348215736111499</c:v>
                </c:pt>
                <c:pt idx="79">
                  <c:v>-17.5895573165729</c:v>
                </c:pt>
                <c:pt idx="80">
                  <c:v>-17.9995366469653</c:v>
                </c:pt>
                <c:pt idx="81">
                  <c:v>-18.568261931102899</c:v>
                </c:pt>
                <c:pt idx="82">
                  <c:v>-18.637511638005702</c:v>
                </c:pt>
                <c:pt idx="83">
                  <c:v>-17.9314262981265</c:v>
                </c:pt>
                <c:pt idx="84">
                  <c:v>-17.41475355111746</c:v>
                </c:pt>
                <c:pt idx="85">
                  <c:v>-17.120016938033508</c:v>
                </c:pt>
                <c:pt idx="86">
                  <c:v>-17.057527458832769</c:v>
                </c:pt>
                <c:pt idx="87">
                  <c:v>-17.057527458832769</c:v>
                </c:pt>
                <c:pt idx="88">
                  <c:v>-17.057527458832769</c:v>
                </c:pt>
                <c:pt idx="89">
                  <c:v>-17.057527458832769</c:v>
                </c:pt>
                <c:pt idx="90">
                  <c:v>-17.057527458832769</c:v>
                </c:pt>
                <c:pt idx="91">
                  <c:v>-17.057527458832769</c:v>
                </c:pt>
                <c:pt idx="92">
                  <c:v>-17.057527458832769</c:v>
                </c:pt>
                <c:pt idx="93">
                  <c:v>-17.057527458832769</c:v>
                </c:pt>
                <c:pt idx="94">
                  <c:v>-17.057527458832769</c:v>
                </c:pt>
                <c:pt idx="95">
                  <c:v>-17.057527458832769</c:v>
                </c:pt>
                <c:pt idx="96">
                  <c:v>-17.057527458832769</c:v>
                </c:pt>
                <c:pt idx="97">
                  <c:v>-17.218959392598119</c:v>
                </c:pt>
                <c:pt idx="98">
                  <c:v>-17.5772348153297</c:v>
                </c:pt>
                <c:pt idx="99">
                  <c:v>-18.083556846306301</c:v>
                </c:pt>
                <c:pt idx="100">
                  <c:v>-18.664607680177301</c:v>
                </c:pt>
                <c:pt idx="101">
                  <c:v>-19.036348635526998</c:v>
                </c:pt>
                <c:pt idx="102">
                  <c:v>-18.781742386268299</c:v>
                </c:pt>
                <c:pt idx="103">
                  <c:v>-18.476207377527899</c:v>
                </c:pt>
                <c:pt idx="104">
                  <c:v>-18.1603712716927</c:v>
                </c:pt>
                <c:pt idx="105">
                  <c:v>-17.8717816991585</c:v>
                </c:pt>
                <c:pt idx="106">
                  <c:v>-17.620525831881398</c:v>
                </c:pt>
                <c:pt idx="107">
                  <c:v>-17.384277193816018</c:v>
                </c:pt>
                <c:pt idx="108">
                  <c:v>-17.125673527209202</c:v>
                </c:pt>
                <c:pt idx="109">
                  <c:v>-16.822509320140739</c:v>
                </c:pt>
                <c:pt idx="110">
                  <c:v>-16.488522837435291</c:v>
                </c:pt>
                <c:pt idx="111">
                  <c:v>-16.167092727415628</c:v>
                </c:pt>
                <c:pt idx="112">
                  <c:v>-15.905771625196628</c:v>
                </c:pt>
                <c:pt idx="113">
                  <c:v>-15.733712414208298</c:v>
                </c:pt>
                <c:pt idx="114">
                  <c:v>-15.653162496315179</c:v>
                </c:pt>
                <c:pt idx="115">
                  <c:v>-15.642042813080948</c:v>
                </c:pt>
                <c:pt idx="116">
                  <c:v>-15.642042813080948</c:v>
                </c:pt>
                <c:pt idx="117">
                  <c:v>-15.642042813080948</c:v>
                </c:pt>
                <c:pt idx="118">
                  <c:v>-15.563596439297921</c:v>
                </c:pt>
                <c:pt idx="119">
                  <c:v>-15.33317957282585</c:v>
                </c:pt>
                <c:pt idx="120">
                  <c:v>-14.942004576807541</c:v>
                </c:pt>
                <c:pt idx="121">
                  <c:v>-14.423851778420051</c:v>
                </c:pt>
                <c:pt idx="122">
                  <c:v>-13.8592471230626</c:v>
                </c:pt>
                <c:pt idx="123">
                  <c:v>-13.34305341030913</c:v>
                </c:pt>
                <c:pt idx="124">
                  <c:v>-12.95582080037998</c:v>
                </c:pt>
                <c:pt idx="125">
                  <c:v>-12.75285699116284</c:v>
                </c:pt>
                <c:pt idx="126">
                  <c:v>-12.75285699116284</c:v>
                </c:pt>
                <c:pt idx="127">
                  <c:v>-12.75285699116284</c:v>
                </c:pt>
                <c:pt idx="128">
                  <c:v>-12.75285699116284</c:v>
                </c:pt>
                <c:pt idx="129">
                  <c:v>-12.75285699116284</c:v>
                </c:pt>
                <c:pt idx="130">
                  <c:v>-12.75285699116284</c:v>
                </c:pt>
                <c:pt idx="131">
                  <c:v>-12.75285699116284</c:v>
                </c:pt>
                <c:pt idx="132">
                  <c:v>-12.75285699116284</c:v>
                </c:pt>
                <c:pt idx="133">
                  <c:v>-12.75285699116284</c:v>
                </c:pt>
                <c:pt idx="134">
                  <c:v>-12.75285699116284</c:v>
                </c:pt>
                <c:pt idx="135">
                  <c:v>-12.75285699116284</c:v>
                </c:pt>
                <c:pt idx="136">
                  <c:v>-12.1261631984129</c:v>
                </c:pt>
                <c:pt idx="137">
                  <c:v>-11.56013463174804</c:v>
                </c:pt>
                <c:pt idx="138">
                  <c:v>-11.20336060402666</c:v>
                </c:pt>
                <c:pt idx="139">
                  <c:v>-11.0668748037091</c:v>
                </c:pt>
                <c:pt idx="140">
                  <c:v>-11.0668748037091</c:v>
                </c:pt>
                <c:pt idx="141">
                  <c:v>-11.0668748037091</c:v>
                </c:pt>
                <c:pt idx="142">
                  <c:v>-11.0668748037091</c:v>
                </c:pt>
                <c:pt idx="143">
                  <c:v>-11.0668748037091</c:v>
                </c:pt>
                <c:pt idx="144">
                  <c:v>-11.0668748037091</c:v>
                </c:pt>
                <c:pt idx="145">
                  <c:v>-11.0668748037091</c:v>
                </c:pt>
                <c:pt idx="146">
                  <c:v>-11.0668748037091</c:v>
                </c:pt>
                <c:pt idx="147">
                  <c:v>-11.0668748037091</c:v>
                </c:pt>
                <c:pt idx="148">
                  <c:v>-11.0668748037091</c:v>
                </c:pt>
                <c:pt idx="149">
                  <c:v>-11.0668748037091</c:v>
                </c:pt>
                <c:pt idx="150">
                  <c:v>-11.14706207575019</c:v>
                </c:pt>
                <c:pt idx="151">
                  <c:v>-11.42682145375351</c:v>
                </c:pt>
                <c:pt idx="152">
                  <c:v>-11.672970141850989</c:v>
                </c:pt>
                <c:pt idx="153">
                  <c:v>-11.22823814445357</c:v>
                </c:pt>
                <c:pt idx="154">
                  <c:v>-10.83830136214746</c:v>
                </c:pt>
                <c:pt idx="155">
                  <c:v>-10.50190637846921</c:v>
                </c:pt>
                <c:pt idx="156">
                  <c:v>-10.21778535073085</c:v>
                </c:pt>
                <c:pt idx="157">
                  <c:v>-9.9843745629649909</c:v>
                </c:pt>
                <c:pt idx="158">
                  <c:v>-9.7972113912009497</c:v>
                </c:pt>
                <c:pt idx="159">
                  <c:v>-9.6474975625491801</c:v>
                </c:pt>
                <c:pt idx="160">
                  <c:v>-9.5237669861536602</c:v>
                </c:pt>
                <c:pt idx="161">
                  <c:v>-9.4160383795225595</c:v>
                </c:pt>
                <c:pt idx="162">
                  <c:v>-9.3198131400791588</c:v>
                </c:pt>
                <c:pt idx="163">
                  <c:v>-9.2371883198336402</c:v>
                </c:pt>
                <c:pt idx="164">
                  <c:v>-9.1744013641633195</c:v>
                </c:pt>
                <c:pt idx="165">
                  <c:v>-9.1375998547728301</c:v>
                </c:pt>
                <c:pt idx="166">
                  <c:v>-9.1294688566455893</c:v>
                </c:pt>
                <c:pt idx="167">
                  <c:v>-9.1294688566455893</c:v>
                </c:pt>
                <c:pt idx="168">
                  <c:v>-9.1294688566455893</c:v>
                </c:pt>
                <c:pt idx="169">
                  <c:v>-9.1294688566455893</c:v>
                </c:pt>
                <c:pt idx="170">
                  <c:v>-9.1294688566455893</c:v>
                </c:pt>
                <c:pt idx="171">
                  <c:v>-9.1294688566455893</c:v>
                </c:pt>
                <c:pt idx="172">
                  <c:v>-9.1294688566455893</c:v>
                </c:pt>
                <c:pt idx="173">
                  <c:v>-9.1294688566455893</c:v>
                </c:pt>
                <c:pt idx="174">
                  <c:v>-9.1294688566455893</c:v>
                </c:pt>
                <c:pt idx="175">
                  <c:v>-9.1294688566455893</c:v>
                </c:pt>
                <c:pt idx="176">
                  <c:v>-9.1294688566455893</c:v>
                </c:pt>
                <c:pt idx="177">
                  <c:v>-9.1482763604997199</c:v>
                </c:pt>
                <c:pt idx="178">
                  <c:v>-9.1891619125127004</c:v>
                </c:pt>
                <c:pt idx="179">
                  <c:v>-9.2462583958797193</c:v>
                </c:pt>
                <c:pt idx="180">
                  <c:v>-9.2863206307280404</c:v>
                </c:pt>
                <c:pt idx="181">
                  <c:v>-9.2863206307280404</c:v>
                </c:pt>
                <c:pt idx="182">
                  <c:v>-9.2863206307280404</c:v>
                </c:pt>
                <c:pt idx="183">
                  <c:v>-9.2863206307280404</c:v>
                </c:pt>
                <c:pt idx="184">
                  <c:v>-9.2863206307280404</c:v>
                </c:pt>
                <c:pt idx="185">
                  <c:v>-9.2863206307280404</c:v>
                </c:pt>
                <c:pt idx="186">
                  <c:v>-9.2863206307280404</c:v>
                </c:pt>
                <c:pt idx="187">
                  <c:v>-9.2863206307280404</c:v>
                </c:pt>
                <c:pt idx="188">
                  <c:v>-9.2863206307280404</c:v>
                </c:pt>
                <c:pt idx="189">
                  <c:v>-9.2863206307280404</c:v>
                </c:pt>
                <c:pt idx="190">
                  <c:v>-9.2863206307280404</c:v>
                </c:pt>
                <c:pt idx="191">
                  <c:v>-9.3114468648717192</c:v>
                </c:pt>
                <c:pt idx="192">
                  <c:v>-9.4063620817503004</c:v>
                </c:pt>
                <c:pt idx="193">
                  <c:v>-9.5853729197059501</c:v>
                </c:pt>
                <c:pt idx="194">
                  <c:v>-9.8606217309117206</c:v>
                </c:pt>
                <c:pt idx="195">
                  <c:v>-10.23945829190289</c:v>
                </c:pt>
                <c:pt idx="196">
                  <c:v>-10.719067395840931</c:v>
                </c:pt>
                <c:pt idx="197">
                  <c:v>-11.27999943024237</c:v>
                </c:pt>
                <c:pt idx="198">
                  <c:v>-11.8823319532806</c:v>
                </c:pt>
                <c:pt idx="199">
                  <c:v>-12.469655537819069</c:v>
                </c:pt>
                <c:pt idx="200">
                  <c:v>-12.41909900125995</c:v>
                </c:pt>
                <c:pt idx="201">
                  <c:v>-12.34628933147993</c:v>
                </c:pt>
                <c:pt idx="202">
                  <c:v>-12.34628933147993</c:v>
                </c:pt>
                <c:pt idx="203">
                  <c:v>-12.34628933147993</c:v>
                </c:pt>
                <c:pt idx="204">
                  <c:v>-12.34628933147993</c:v>
                </c:pt>
                <c:pt idx="205">
                  <c:v>-12.34628933147993</c:v>
                </c:pt>
                <c:pt idx="206">
                  <c:v>-12.34628933147993</c:v>
                </c:pt>
                <c:pt idx="207">
                  <c:v>-12.34628933147993</c:v>
                </c:pt>
                <c:pt idx="208">
                  <c:v>-12.34628933147993</c:v>
                </c:pt>
                <c:pt idx="209">
                  <c:v>-12.34628933147993</c:v>
                </c:pt>
                <c:pt idx="210">
                  <c:v>-12.34628933147993</c:v>
                </c:pt>
                <c:pt idx="211">
                  <c:v>-12.34628933147993</c:v>
                </c:pt>
                <c:pt idx="212">
                  <c:v>-12.416696423011729</c:v>
                </c:pt>
                <c:pt idx="213">
                  <c:v>-12.69204358563041</c:v>
                </c:pt>
                <c:pt idx="214">
                  <c:v>-13.224135379631889</c:v>
                </c:pt>
                <c:pt idx="215">
                  <c:v>-14.027536329046509</c:v>
                </c:pt>
                <c:pt idx="216">
                  <c:v>-14.124018679834009</c:v>
                </c:pt>
                <c:pt idx="217">
                  <c:v>-14.124018679834009</c:v>
                </c:pt>
                <c:pt idx="218">
                  <c:v>-14.124018679834009</c:v>
                </c:pt>
                <c:pt idx="219">
                  <c:v>-14.124018679834009</c:v>
                </c:pt>
                <c:pt idx="220">
                  <c:v>-14.124018679834009</c:v>
                </c:pt>
                <c:pt idx="221">
                  <c:v>-14.124018679834009</c:v>
                </c:pt>
                <c:pt idx="222">
                  <c:v>-14.124018679834009</c:v>
                </c:pt>
                <c:pt idx="223">
                  <c:v>-14.124018679834009</c:v>
                </c:pt>
                <c:pt idx="224">
                  <c:v>-14.124018679834009</c:v>
                </c:pt>
                <c:pt idx="225">
                  <c:v>-14.124018679834009</c:v>
                </c:pt>
                <c:pt idx="226">
                  <c:v>-14.124018679834009</c:v>
                </c:pt>
                <c:pt idx="227">
                  <c:v>-14.41485307191979</c:v>
                </c:pt>
                <c:pt idx="228">
                  <c:v>-15.16179846584</c:v>
                </c:pt>
                <c:pt idx="229">
                  <c:v>-15.184654731970319</c:v>
                </c:pt>
                <c:pt idx="230">
                  <c:v>-15.184654731970319</c:v>
                </c:pt>
                <c:pt idx="231">
                  <c:v>-15.184654731970319</c:v>
                </c:pt>
                <c:pt idx="232">
                  <c:v>-15.184654731970319</c:v>
                </c:pt>
                <c:pt idx="233">
                  <c:v>-15.184654731970319</c:v>
                </c:pt>
                <c:pt idx="234">
                  <c:v>-15.184654731970319</c:v>
                </c:pt>
                <c:pt idx="235">
                  <c:v>-15.184654731970319</c:v>
                </c:pt>
                <c:pt idx="236">
                  <c:v>-15.184654731970319</c:v>
                </c:pt>
                <c:pt idx="237">
                  <c:v>-15.510457617191189</c:v>
                </c:pt>
                <c:pt idx="238">
                  <c:v>-16.124689365455819</c:v>
                </c:pt>
                <c:pt idx="239">
                  <c:v>-16.916288225536778</c:v>
                </c:pt>
                <c:pt idx="240">
                  <c:v>-17.763130516034799</c:v>
                </c:pt>
                <c:pt idx="241">
                  <c:v>-18.555250886306698</c:v>
                </c:pt>
                <c:pt idx="242">
                  <c:v>-19.208932081430401</c:v>
                </c:pt>
                <c:pt idx="243">
                  <c:v>-19.6604822379506</c:v>
                </c:pt>
                <c:pt idx="244">
                  <c:v>-19.751792679401401</c:v>
                </c:pt>
                <c:pt idx="245">
                  <c:v>-19.751792679401401</c:v>
                </c:pt>
                <c:pt idx="246">
                  <c:v>-19.751792679401401</c:v>
                </c:pt>
                <c:pt idx="247">
                  <c:v>-19.751792679401401</c:v>
                </c:pt>
                <c:pt idx="248">
                  <c:v>-19.960099684167201</c:v>
                </c:pt>
                <c:pt idx="249">
                  <c:v>-20.495555774179699</c:v>
                </c:pt>
                <c:pt idx="250">
                  <c:v>-20.7132296540128</c:v>
                </c:pt>
                <c:pt idx="251">
                  <c:v>-19.422286448874399</c:v>
                </c:pt>
                <c:pt idx="252">
                  <c:v>-18.474047106472501</c:v>
                </c:pt>
                <c:pt idx="253">
                  <c:v>-17.892991957948698</c:v>
                </c:pt>
                <c:pt idx="254">
                  <c:v>-17.671561820223602</c:v>
                </c:pt>
                <c:pt idx="255">
                  <c:v>-17.671561820223602</c:v>
                </c:pt>
                <c:pt idx="256">
                  <c:v>-17.671561820223602</c:v>
                </c:pt>
                <c:pt idx="257">
                  <c:v>-17.671561820223602</c:v>
                </c:pt>
                <c:pt idx="258">
                  <c:v>-17.671561820223602</c:v>
                </c:pt>
                <c:pt idx="259">
                  <c:v>-17.671561820223602</c:v>
                </c:pt>
                <c:pt idx="260">
                  <c:v>-17.671561820223602</c:v>
                </c:pt>
                <c:pt idx="261">
                  <c:v>-17.671561820223602</c:v>
                </c:pt>
                <c:pt idx="262">
                  <c:v>-17.671561820223602</c:v>
                </c:pt>
                <c:pt idx="263">
                  <c:v>-17.671561820223602</c:v>
                </c:pt>
                <c:pt idx="264">
                  <c:v>-17.671561820223602</c:v>
                </c:pt>
                <c:pt idx="265">
                  <c:v>-17.783254997812598</c:v>
                </c:pt>
                <c:pt idx="266">
                  <c:v>-18.180472424279699</c:v>
                </c:pt>
                <c:pt idx="267">
                  <c:v>-18.7822559639494</c:v>
                </c:pt>
                <c:pt idx="268">
                  <c:v>-19.3787680336759</c:v>
                </c:pt>
                <c:pt idx="269">
                  <c:v>-18.714199029030699</c:v>
                </c:pt>
                <c:pt idx="270">
                  <c:v>-18.217077481459501</c:v>
                </c:pt>
                <c:pt idx="271">
                  <c:v>-17.999901584637701</c:v>
                </c:pt>
                <c:pt idx="272">
                  <c:v>-17.999901584637701</c:v>
                </c:pt>
                <c:pt idx="273">
                  <c:v>-17.999901584637701</c:v>
                </c:pt>
                <c:pt idx="274">
                  <c:v>-17.999901584637701</c:v>
                </c:pt>
                <c:pt idx="275">
                  <c:v>-17.999901584637701</c:v>
                </c:pt>
                <c:pt idx="276">
                  <c:v>-17.999901584637701</c:v>
                </c:pt>
                <c:pt idx="277">
                  <c:v>-17.999901584637701</c:v>
                </c:pt>
                <c:pt idx="278">
                  <c:v>-17.999901584637701</c:v>
                </c:pt>
                <c:pt idx="279">
                  <c:v>-17.999901584637701</c:v>
                </c:pt>
                <c:pt idx="280">
                  <c:v>-17.999901584637701</c:v>
                </c:pt>
                <c:pt idx="281">
                  <c:v>-17.999901584637701</c:v>
                </c:pt>
                <c:pt idx="282">
                  <c:v>-18.118907607294901</c:v>
                </c:pt>
                <c:pt idx="283">
                  <c:v>-18.5856707262827</c:v>
                </c:pt>
                <c:pt idx="284">
                  <c:v>-19.365206512350198</c:v>
                </c:pt>
                <c:pt idx="285">
                  <c:v>-20.358828389091499</c:v>
                </c:pt>
                <c:pt idx="286">
                  <c:v>-21.3927087505276</c:v>
                </c:pt>
                <c:pt idx="287">
                  <c:v>-21.6002783338005</c:v>
                </c:pt>
                <c:pt idx="288">
                  <c:v>-21.417677373261398</c:v>
                </c:pt>
                <c:pt idx="289">
                  <c:v>-20.493143194355</c:v>
                </c:pt>
                <c:pt idx="290">
                  <c:v>-19.1972700879539</c:v>
                </c:pt>
                <c:pt idx="291">
                  <c:v>-18.029293452248901</c:v>
                </c:pt>
                <c:pt idx="292">
                  <c:v>-17.294416701311508</c:v>
                </c:pt>
                <c:pt idx="293">
                  <c:v>-17.108639201381969</c:v>
                </c:pt>
                <c:pt idx="294">
                  <c:v>-17.108639201381969</c:v>
                </c:pt>
                <c:pt idx="295">
                  <c:v>-17.108639201381969</c:v>
                </c:pt>
                <c:pt idx="296">
                  <c:v>-17.108639201381969</c:v>
                </c:pt>
                <c:pt idx="297">
                  <c:v>-17.108639201381969</c:v>
                </c:pt>
                <c:pt idx="298">
                  <c:v>-17.108639201381969</c:v>
                </c:pt>
                <c:pt idx="299">
                  <c:v>-17.042098194448741</c:v>
                </c:pt>
                <c:pt idx="300">
                  <c:v>-16.30310147021936</c:v>
                </c:pt>
                <c:pt idx="301">
                  <c:v>-16.076443596404481</c:v>
                </c:pt>
                <c:pt idx="302">
                  <c:v>-16.076443596404481</c:v>
                </c:pt>
                <c:pt idx="303">
                  <c:v>-16.076443596404481</c:v>
                </c:pt>
                <c:pt idx="304">
                  <c:v>-16.076443596404481</c:v>
                </c:pt>
                <c:pt idx="305">
                  <c:v>-16.076443596404481</c:v>
                </c:pt>
                <c:pt idx="306">
                  <c:v>-16.076443596404481</c:v>
                </c:pt>
                <c:pt idx="307">
                  <c:v>-16.076443596404481</c:v>
                </c:pt>
                <c:pt idx="308">
                  <c:v>-16.076443596404481</c:v>
                </c:pt>
                <c:pt idx="309">
                  <c:v>-16.076443596404481</c:v>
                </c:pt>
                <c:pt idx="310">
                  <c:v>-16.076443596404481</c:v>
                </c:pt>
                <c:pt idx="311">
                  <c:v>-16.076443596404481</c:v>
                </c:pt>
                <c:pt idx="312">
                  <c:v>-16.25359886504588</c:v>
                </c:pt>
                <c:pt idx="313">
                  <c:v>-15.866861840257481</c:v>
                </c:pt>
                <c:pt idx="314">
                  <c:v>-15.304874561004731</c:v>
                </c:pt>
                <c:pt idx="315">
                  <c:v>-14.897282560889739</c:v>
                </c:pt>
                <c:pt idx="316">
                  <c:v>-14.717060604124249</c:v>
                </c:pt>
                <c:pt idx="317">
                  <c:v>-14.717060604124249</c:v>
                </c:pt>
                <c:pt idx="318">
                  <c:v>-14.717060604124249</c:v>
                </c:pt>
                <c:pt idx="319">
                  <c:v>-14.717060604124249</c:v>
                </c:pt>
                <c:pt idx="320">
                  <c:v>-14.717060604124249</c:v>
                </c:pt>
                <c:pt idx="321">
                  <c:v>-14.717060604124249</c:v>
                </c:pt>
                <c:pt idx="322">
                  <c:v>-14.717060604124249</c:v>
                </c:pt>
                <c:pt idx="323">
                  <c:v>-14.717060604124249</c:v>
                </c:pt>
                <c:pt idx="324">
                  <c:v>-14.717060604124249</c:v>
                </c:pt>
                <c:pt idx="325">
                  <c:v>-14.717060604124249</c:v>
                </c:pt>
                <c:pt idx="326">
                  <c:v>-14.717060604124249</c:v>
                </c:pt>
                <c:pt idx="327">
                  <c:v>-14.75495511271474</c:v>
                </c:pt>
                <c:pt idx="328">
                  <c:v>-14.9729902229545</c:v>
                </c:pt>
                <c:pt idx="329">
                  <c:v>-15.33193075316011</c:v>
                </c:pt>
                <c:pt idx="330">
                  <c:v>-14.281160892610011</c:v>
                </c:pt>
                <c:pt idx="331">
                  <c:v>-13.299243252398949</c:v>
                </c:pt>
                <c:pt idx="332">
                  <c:v>-12.452856224921469</c:v>
                </c:pt>
                <c:pt idx="333">
                  <c:v>-11.769392614392769</c:v>
                </c:pt>
                <c:pt idx="334">
                  <c:v>-11.246496480745279</c:v>
                </c:pt>
                <c:pt idx="335">
                  <c:v>-10.86444144700727</c:v>
                </c:pt>
                <c:pt idx="336">
                  <c:v>-10.596642029266709</c:v>
                </c:pt>
                <c:pt idx="337">
                  <c:v>-10.41699536035085</c:v>
                </c:pt>
                <c:pt idx="338">
                  <c:v>-10.3038135749806</c:v>
                </c:pt>
                <c:pt idx="339">
                  <c:v>-10.24076374885844</c:v>
                </c:pt>
                <c:pt idx="340">
                  <c:v>-10.21596087932719</c:v>
                </c:pt>
                <c:pt idx="341">
                  <c:v>-10.21596087932719</c:v>
                </c:pt>
                <c:pt idx="342">
                  <c:v>-10.21596087932719</c:v>
                </c:pt>
                <c:pt idx="343">
                  <c:v>-10.21596087932719</c:v>
                </c:pt>
                <c:pt idx="344">
                  <c:v>-10.21596087932719</c:v>
                </c:pt>
                <c:pt idx="345">
                  <c:v>-10.21596087932719</c:v>
                </c:pt>
                <c:pt idx="346">
                  <c:v>-10.21596087932719</c:v>
                </c:pt>
                <c:pt idx="347">
                  <c:v>-10.21596087932719</c:v>
                </c:pt>
                <c:pt idx="348">
                  <c:v>-10.21596087932719</c:v>
                </c:pt>
                <c:pt idx="349">
                  <c:v>-10.21596087932719</c:v>
                </c:pt>
                <c:pt idx="350">
                  <c:v>-10.21596087932719</c:v>
                </c:pt>
                <c:pt idx="351">
                  <c:v>-10.220617131453331</c:v>
                </c:pt>
                <c:pt idx="352">
                  <c:v>-10.248131329466609</c:v>
                </c:pt>
                <c:pt idx="353">
                  <c:v>-10.29362419966426</c:v>
                </c:pt>
                <c:pt idx="354">
                  <c:v>-10.35335795339741</c:v>
                </c:pt>
                <c:pt idx="355">
                  <c:v>-10.42355786971684</c:v>
                </c:pt>
                <c:pt idx="356">
                  <c:v>-10.498737462945229</c:v>
                </c:pt>
                <c:pt idx="357">
                  <c:v>-10.57031310874069</c:v>
                </c:pt>
                <c:pt idx="358">
                  <c:v>-10.62664776669989</c:v>
                </c:pt>
                <c:pt idx="359">
                  <c:v>-10.64728534079954</c:v>
                </c:pt>
                <c:pt idx="360">
                  <c:v>-10.64728534079954</c:v>
                </c:pt>
              </c:numCache>
            </c:numRef>
          </c:yVal>
          <c:smooth val="0"/>
          <c:extLst>
            <c:ext xmlns:c16="http://schemas.microsoft.com/office/drawing/2014/chart" uri="{C3380CC4-5D6E-409C-BE32-E72D297353CC}">
              <c16:uniqueId val="{00000000-A453-4B6E-A996-014F25F735E4}"/>
            </c:ext>
          </c:extLst>
        </c:ser>
        <c:ser>
          <c:idx val="1"/>
          <c:order val="1"/>
          <c:tx>
            <c:strRef>
              <c:f>'Normalized Envelope (2)'!$G$2</c:f>
              <c:strCache>
                <c:ptCount val="1"/>
                <c:pt idx="0">
                  <c:v>F4 (Outer)</c:v>
                </c:pt>
              </c:strCache>
            </c:strRef>
          </c:tx>
          <c:spPr>
            <a:ln w="19050" cap="rnd">
              <a:solidFill>
                <a:schemeClr val="accent4"/>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(2)'!$G$3:$G$363</c:f>
              <c:numCache>
                <c:formatCode>0.0</c:formatCode>
                <c:ptCount val="361"/>
                <c:pt idx="0">
                  <c:v>-9.9242905318355596</c:v>
                </c:pt>
                <c:pt idx="1">
                  <c:v>-9.7232550228859793</c:v>
                </c:pt>
                <c:pt idx="2">
                  <c:v>-9.5418888634540604</c:v>
                </c:pt>
                <c:pt idx="3">
                  <c:v>-9.3818073786794702</c:v>
                </c:pt>
                <c:pt idx="4">
                  <c:v>-9.2406989953293603</c:v>
                </c:pt>
                <c:pt idx="5">
                  <c:v>-9.1174557784866899</c:v>
                </c:pt>
                <c:pt idx="6">
                  <c:v>-9.0122536604425694</c:v>
                </c:pt>
                <c:pt idx="7">
                  <c:v>-8.9246538498815688</c:v>
                </c:pt>
                <c:pt idx="8">
                  <c:v>-8.8549404387525197</c:v>
                </c:pt>
                <c:pt idx="9">
                  <c:v>-8.8096987818316492</c:v>
                </c:pt>
                <c:pt idx="10">
                  <c:v>-8.8065707057099498</c:v>
                </c:pt>
                <c:pt idx="11">
                  <c:v>-8.8065707057099498</c:v>
                </c:pt>
                <c:pt idx="12">
                  <c:v>-8.8065707057099498</c:v>
                </c:pt>
                <c:pt idx="13">
                  <c:v>-8.8065707057099498</c:v>
                </c:pt>
                <c:pt idx="14">
                  <c:v>-8.8065707057099498</c:v>
                </c:pt>
                <c:pt idx="15">
                  <c:v>-8.8065707057099498</c:v>
                </c:pt>
                <c:pt idx="16">
                  <c:v>-8.8065707057099498</c:v>
                </c:pt>
                <c:pt idx="17">
                  <c:v>-8.8065707057099498</c:v>
                </c:pt>
                <c:pt idx="18">
                  <c:v>-8.8065707057099498</c:v>
                </c:pt>
                <c:pt idx="19">
                  <c:v>-8.8065707057099498</c:v>
                </c:pt>
                <c:pt idx="20">
                  <c:v>-8.8065707057099498</c:v>
                </c:pt>
                <c:pt idx="21">
                  <c:v>-8.8722579959998704</c:v>
                </c:pt>
                <c:pt idx="22">
                  <c:v>-9.0336380976962793</c:v>
                </c:pt>
                <c:pt idx="23">
                  <c:v>-9.30773027127678</c:v>
                </c:pt>
                <c:pt idx="24">
                  <c:v>-9.6964398487148795</c:v>
                </c:pt>
                <c:pt idx="25">
                  <c:v>-9.8882561657404509</c:v>
                </c:pt>
                <c:pt idx="26">
                  <c:v>-9.5171491944684803</c:v>
                </c:pt>
                <c:pt idx="27">
                  <c:v>-9.3321112609327894</c:v>
                </c:pt>
                <c:pt idx="28">
                  <c:v>-9.3321112609327894</c:v>
                </c:pt>
                <c:pt idx="29">
                  <c:v>-9.3321112609327894</c:v>
                </c:pt>
                <c:pt idx="30">
                  <c:v>-9.3321112609327894</c:v>
                </c:pt>
                <c:pt idx="31">
                  <c:v>-9.3321112609327894</c:v>
                </c:pt>
                <c:pt idx="32">
                  <c:v>-9.3321112609327894</c:v>
                </c:pt>
                <c:pt idx="33">
                  <c:v>-9.3321112609327894</c:v>
                </c:pt>
                <c:pt idx="34">
                  <c:v>-9.3321112609327894</c:v>
                </c:pt>
                <c:pt idx="35">
                  <c:v>-9.3321112609327894</c:v>
                </c:pt>
                <c:pt idx="36">
                  <c:v>-9.3321112609327894</c:v>
                </c:pt>
                <c:pt idx="37">
                  <c:v>-9.3321112609327894</c:v>
                </c:pt>
                <c:pt idx="38">
                  <c:v>-9.3440712948245093</c:v>
                </c:pt>
                <c:pt idx="39">
                  <c:v>-9.5578846272596287</c:v>
                </c:pt>
                <c:pt idx="40">
                  <c:v>-9.9700722489968694</c:v>
                </c:pt>
                <c:pt idx="41">
                  <c:v>-10.56112747275187</c:v>
                </c:pt>
                <c:pt idx="42">
                  <c:v>-11.281769617591429</c:v>
                </c:pt>
                <c:pt idx="43">
                  <c:v>-12.03473888443415</c:v>
                </c:pt>
                <c:pt idx="44">
                  <c:v>-12.08834737542932</c:v>
                </c:pt>
                <c:pt idx="45">
                  <c:v>-12.08834737542932</c:v>
                </c:pt>
                <c:pt idx="46">
                  <c:v>-12.08834737542932</c:v>
                </c:pt>
                <c:pt idx="47">
                  <c:v>-12.08834737542932</c:v>
                </c:pt>
                <c:pt idx="48">
                  <c:v>-12.08834737542932</c:v>
                </c:pt>
                <c:pt idx="49">
                  <c:v>-12.08834737542932</c:v>
                </c:pt>
                <c:pt idx="50">
                  <c:v>-12.08834737542932</c:v>
                </c:pt>
                <c:pt idx="51">
                  <c:v>-12.12191769542901</c:v>
                </c:pt>
                <c:pt idx="52">
                  <c:v>-12.322824164123599</c:v>
                </c:pt>
                <c:pt idx="53">
                  <c:v>-12.666123112623699</c:v>
                </c:pt>
                <c:pt idx="54">
                  <c:v>-13.09666533627923</c:v>
                </c:pt>
                <c:pt idx="55">
                  <c:v>-13.52793614528856</c:v>
                </c:pt>
                <c:pt idx="56">
                  <c:v>-13.86571880979084</c:v>
                </c:pt>
                <c:pt idx="57">
                  <c:v>-14.061284983693401</c:v>
                </c:pt>
                <c:pt idx="58">
                  <c:v>-14.14956819716817</c:v>
                </c:pt>
                <c:pt idx="59">
                  <c:v>-14.22382739630717</c:v>
                </c:pt>
                <c:pt idx="60">
                  <c:v>-14.373326823328661</c:v>
                </c:pt>
                <c:pt idx="61">
                  <c:v>-14.64170007865139</c:v>
                </c:pt>
                <c:pt idx="62">
                  <c:v>-15.021469339085471</c:v>
                </c:pt>
                <c:pt idx="63">
                  <c:v>-15.471540136102931</c:v>
                </c:pt>
                <c:pt idx="64">
                  <c:v>-15.943318367987828</c:v>
                </c:pt>
                <c:pt idx="65">
                  <c:v>-16.400465569635308</c:v>
                </c:pt>
                <c:pt idx="66">
                  <c:v>-16.820123498358601</c:v>
                </c:pt>
                <c:pt idx="67">
                  <c:v>-17.181399139393278</c:v>
                </c:pt>
                <c:pt idx="68">
                  <c:v>-17.08047009671353</c:v>
                </c:pt>
                <c:pt idx="69">
                  <c:v>-17.08047009671353</c:v>
                </c:pt>
                <c:pt idx="70">
                  <c:v>-17.08047009671353</c:v>
                </c:pt>
                <c:pt idx="71">
                  <c:v>-17.08047009671353</c:v>
                </c:pt>
                <c:pt idx="72">
                  <c:v>-17.08047009671353</c:v>
                </c:pt>
                <c:pt idx="73">
                  <c:v>-17.08047009671353</c:v>
                </c:pt>
                <c:pt idx="74">
                  <c:v>-17.08047009671353</c:v>
                </c:pt>
                <c:pt idx="75">
                  <c:v>-17.08047009671353</c:v>
                </c:pt>
                <c:pt idx="76">
                  <c:v>-17.08047009671353</c:v>
                </c:pt>
                <c:pt idx="77">
                  <c:v>-17.08047009671353</c:v>
                </c:pt>
                <c:pt idx="78">
                  <c:v>-17.08047009671353</c:v>
                </c:pt>
                <c:pt idx="79">
                  <c:v>-17.179031206954811</c:v>
                </c:pt>
                <c:pt idx="80">
                  <c:v>-17.524418128150188</c:v>
                </c:pt>
                <c:pt idx="81">
                  <c:v>-18.112572270214901</c:v>
                </c:pt>
                <c:pt idx="82">
                  <c:v>-18.754878742310598</c:v>
                </c:pt>
                <c:pt idx="83">
                  <c:v>-17.974946488741299</c:v>
                </c:pt>
                <c:pt idx="84">
                  <c:v>-17.421032269853789</c:v>
                </c:pt>
                <c:pt idx="85">
                  <c:v>-17.140426042625229</c:v>
                </c:pt>
                <c:pt idx="86">
                  <c:v>-17.140426042625229</c:v>
                </c:pt>
                <c:pt idx="87">
                  <c:v>-17.140426042625229</c:v>
                </c:pt>
                <c:pt idx="88">
                  <c:v>-17.140426042625229</c:v>
                </c:pt>
                <c:pt idx="89">
                  <c:v>-17.140426042625229</c:v>
                </c:pt>
                <c:pt idx="90">
                  <c:v>-17.140426042625229</c:v>
                </c:pt>
                <c:pt idx="91">
                  <c:v>-17.140426042625229</c:v>
                </c:pt>
                <c:pt idx="92">
                  <c:v>-17.140426042625229</c:v>
                </c:pt>
                <c:pt idx="93">
                  <c:v>-17.140426042625229</c:v>
                </c:pt>
                <c:pt idx="94">
                  <c:v>-17.140426042625229</c:v>
                </c:pt>
                <c:pt idx="95">
                  <c:v>-17.140426042625229</c:v>
                </c:pt>
                <c:pt idx="96">
                  <c:v>-17.151804812471958</c:v>
                </c:pt>
                <c:pt idx="97">
                  <c:v>-17.450640122100619</c:v>
                </c:pt>
                <c:pt idx="98">
                  <c:v>-17.477317726609101</c:v>
                </c:pt>
                <c:pt idx="99">
                  <c:v>-17.005115404054699</c:v>
                </c:pt>
                <c:pt idx="100">
                  <c:v>-16.66045965664139</c:v>
                </c:pt>
                <c:pt idx="101">
                  <c:v>-16.45600215225241</c:v>
                </c:pt>
                <c:pt idx="102">
                  <c:v>-16.365968486312511</c:v>
                </c:pt>
                <c:pt idx="103">
                  <c:v>-16.322424969611429</c:v>
                </c:pt>
                <c:pt idx="104">
                  <c:v>-16.229727726833598</c:v>
                </c:pt>
                <c:pt idx="105">
                  <c:v>-16.003516783599551</c:v>
                </c:pt>
                <c:pt idx="106">
                  <c:v>-15.616083810939259</c:v>
                </c:pt>
                <c:pt idx="107">
                  <c:v>-15.108470520066991</c:v>
                </c:pt>
                <c:pt idx="108">
                  <c:v>-14.56039416089337</c:v>
                </c:pt>
                <c:pt idx="109">
                  <c:v>-14.05282759252421</c:v>
                </c:pt>
                <c:pt idx="110">
                  <c:v>-13.649013514711289</c:v>
                </c:pt>
                <c:pt idx="111">
                  <c:v>-13.38960284386666</c:v>
                </c:pt>
                <c:pt idx="112">
                  <c:v>-13.289381494470939</c:v>
                </c:pt>
                <c:pt idx="113">
                  <c:v>-13.289381494470939</c:v>
                </c:pt>
                <c:pt idx="114">
                  <c:v>-13.289381494470939</c:v>
                </c:pt>
                <c:pt idx="115">
                  <c:v>-13.289381494470939</c:v>
                </c:pt>
                <c:pt idx="116">
                  <c:v>-13.289381494470939</c:v>
                </c:pt>
                <c:pt idx="117">
                  <c:v>-13.271907674497911</c:v>
                </c:pt>
                <c:pt idx="118">
                  <c:v>-12.858636236145539</c:v>
                </c:pt>
                <c:pt idx="119">
                  <c:v>-12.35860292023599</c:v>
                </c:pt>
                <c:pt idx="120">
                  <c:v>-11.8702285533238</c:v>
                </c:pt>
                <c:pt idx="121">
                  <c:v>-11.46799763681655</c:v>
                </c:pt>
                <c:pt idx="122">
                  <c:v>-11.196561142267619</c:v>
                </c:pt>
                <c:pt idx="123">
                  <c:v>-11.073357343761019</c:v>
                </c:pt>
                <c:pt idx="124">
                  <c:v>-11.073357343761019</c:v>
                </c:pt>
                <c:pt idx="125">
                  <c:v>-11.073357343761019</c:v>
                </c:pt>
                <c:pt idx="126">
                  <c:v>-11.073357343761019</c:v>
                </c:pt>
                <c:pt idx="127">
                  <c:v>-11.073357343761019</c:v>
                </c:pt>
                <c:pt idx="128">
                  <c:v>-11.073357343761019</c:v>
                </c:pt>
                <c:pt idx="129">
                  <c:v>-10.831138450068821</c:v>
                </c:pt>
                <c:pt idx="130">
                  <c:v>-10.343125497281399</c:v>
                </c:pt>
                <c:pt idx="131">
                  <c:v>-9.8154346922184903</c:v>
                </c:pt>
                <c:pt idx="132">
                  <c:v>-9.3420040669961804</c:v>
                </c:pt>
                <c:pt idx="133">
                  <c:v>-8.9917662358826398</c:v>
                </c:pt>
                <c:pt idx="134">
                  <c:v>-8.8066045087342797</c:v>
                </c:pt>
                <c:pt idx="135">
                  <c:v>-8.8061144304346506</c:v>
                </c:pt>
                <c:pt idx="136">
                  <c:v>-8.8061144304346506</c:v>
                </c:pt>
                <c:pt idx="137">
                  <c:v>-8.8061144304346506</c:v>
                </c:pt>
                <c:pt idx="138">
                  <c:v>-8.8061144304346506</c:v>
                </c:pt>
                <c:pt idx="139">
                  <c:v>-8.8061144304346506</c:v>
                </c:pt>
                <c:pt idx="140">
                  <c:v>-8.8061144304346506</c:v>
                </c:pt>
                <c:pt idx="141">
                  <c:v>-8.8061144304346506</c:v>
                </c:pt>
                <c:pt idx="142">
                  <c:v>-8.8061144304346506</c:v>
                </c:pt>
                <c:pt idx="143">
                  <c:v>-8.8061144304346506</c:v>
                </c:pt>
                <c:pt idx="144">
                  <c:v>-8.8061144304346506</c:v>
                </c:pt>
                <c:pt idx="145">
                  <c:v>-8.8061144304346506</c:v>
                </c:pt>
                <c:pt idx="146">
                  <c:v>-8.9926909712339693</c:v>
                </c:pt>
                <c:pt idx="147">
                  <c:v>-9.3547401994982096</c:v>
                </c:pt>
                <c:pt idx="148">
                  <c:v>-9.1492509077651203</c:v>
                </c:pt>
                <c:pt idx="149">
                  <c:v>-8.7266183495905203</c:v>
                </c:pt>
                <c:pt idx="150">
                  <c:v>-8.4219159300099502</c:v>
                </c:pt>
                <c:pt idx="151">
                  <c:v>-8.2311224371280876</c:v>
                </c:pt>
                <c:pt idx="152">
                  <c:v>-8.1408072185456213</c:v>
                </c:pt>
                <c:pt idx="153">
                  <c:v>-8.1320083120454747</c:v>
                </c:pt>
                <c:pt idx="154">
                  <c:v>-8.1320083120454747</c:v>
                </c:pt>
                <c:pt idx="155">
                  <c:v>-8.1320083120454747</c:v>
                </c:pt>
                <c:pt idx="156">
                  <c:v>-8.1320083120454747</c:v>
                </c:pt>
                <c:pt idx="157">
                  <c:v>-8.1320083120454747</c:v>
                </c:pt>
                <c:pt idx="158">
                  <c:v>-8.1320083120454747</c:v>
                </c:pt>
                <c:pt idx="159">
                  <c:v>-8.1320083120454747</c:v>
                </c:pt>
                <c:pt idx="160">
                  <c:v>-8.1320083120454747</c:v>
                </c:pt>
                <c:pt idx="161">
                  <c:v>-8.1320083120454747</c:v>
                </c:pt>
                <c:pt idx="162">
                  <c:v>-8.1320083120454747</c:v>
                </c:pt>
                <c:pt idx="163">
                  <c:v>-8.1320083120454747</c:v>
                </c:pt>
                <c:pt idx="164">
                  <c:v>-8.1847610806915494</c:v>
                </c:pt>
                <c:pt idx="165">
                  <c:v>-8.2815291293366755</c:v>
                </c:pt>
                <c:pt idx="166">
                  <c:v>-8.4079045295099029</c:v>
                </c:pt>
                <c:pt idx="167">
                  <c:v>-8.5510109028193995</c:v>
                </c:pt>
                <c:pt idx="168">
                  <c:v>-8.6981007630517801</c:v>
                </c:pt>
                <c:pt idx="169">
                  <c:v>-8.8376102887352097</c:v>
                </c:pt>
                <c:pt idx="170">
                  <c:v>-8.9623394622813102</c:v>
                </c:pt>
                <c:pt idx="171">
                  <c:v>-9.0719282555022893</c:v>
                </c:pt>
                <c:pt idx="172">
                  <c:v>-9.1720603800597491</c:v>
                </c:pt>
                <c:pt idx="173">
                  <c:v>-9.2706378235065401</c:v>
                </c:pt>
                <c:pt idx="174">
                  <c:v>-9.3734677707057195</c:v>
                </c:pt>
                <c:pt idx="175">
                  <c:v>-9.4116763856908197</c:v>
                </c:pt>
                <c:pt idx="176">
                  <c:v>-9.2916822903752596</c:v>
                </c:pt>
                <c:pt idx="177">
                  <c:v>-9.1642337524058899</c:v>
                </c:pt>
                <c:pt idx="178">
                  <c:v>-9.0234864619529702</c:v>
                </c:pt>
                <c:pt idx="179">
                  <c:v>-8.8674502264244506</c:v>
                </c:pt>
                <c:pt idx="180">
                  <c:v>-8.7019126133347697</c:v>
                </c:pt>
                <c:pt idx="181">
                  <c:v>-8.5406947326477081</c:v>
                </c:pt>
                <c:pt idx="182">
                  <c:v>-8.4025568704403923</c:v>
                </c:pt>
                <c:pt idx="183">
                  <c:v>-8.306897950859593</c:v>
                </c:pt>
                <c:pt idx="184">
                  <c:v>-8.2702028793158782</c:v>
                </c:pt>
                <c:pt idx="185">
                  <c:v>-8.2702028793158782</c:v>
                </c:pt>
                <c:pt idx="186">
                  <c:v>-8.2702028793158782</c:v>
                </c:pt>
                <c:pt idx="187">
                  <c:v>-8.2702028793158782</c:v>
                </c:pt>
                <c:pt idx="188">
                  <c:v>-8.2702028793158782</c:v>
                </c:pt>
                <c:pt idx="189">
                  <c:v>-8.2702028793158782</c:v>
                </c:pt>
                <c:pt idx="190">
                  <c:v>-8.2702028793158782</c:v>
                </c:pt>
                <c:pt idx="191">
                  <c:v>-8.2702028793158782</c:v>
                </c:pt>
                <c:pt idx="192">
                  <c:v>-8.2702028793158782</c:v>
                </c:pt>
                <c:pt idx="193">
                  <c:v>-8.2702028793158782</c:v>
                </c:pt>
                <c:pt idx="194">
                  <c:v>-8.2702028793158782</c:v>
                </c:pt>
                <c:pt idx="195">
                  <c:v>-8.3036767569354204</c:v>
                </c:pt>
                <c:pt idx="196">
                  <c:v>-8.4113925910258462</c:v>
                </c:pt>
                <c:pt idx="197">
                  <c:v>-8.5885106894291798</c:v>
                </c:pt>
                <c:pt idx="198">
                  <c:v>-8.8204123512333403</c:v>
                </c:pt>
                <c:pt idx="199">
                  <c:v>-9.0847732992011192</c:v>
                </c:pt>
                <c:pt idx="200">
                  <c:v>-9.3580564473671703</c:v>
                </c:pt>
                <c:pt idx="201">
                  <c:v>-9.6246864595128692</c:v>
                </c:pt>
                <c:pt idx="202">
                  <c:v>-9.883487722069539</c:v>
                </c:pt>
                <c:pt idx="203">
                  <c:v>-10.146790074386139</c:v>
                </c:pt>
                <c:pt idx="204">
                  <c:v>-10.433500032605171</c:v>
                </c:pt>
                <c:pt idx="205">
                  <c:v>-10.76115356185098</c:v>
                </c:pt>
                <c:pt idx="206">
                  <c:v>-10.780110608977239</c:v>
                </c:pt>
                <c:pt idx="207">
                  <c:v>-10.780110608977239</c:v>
                </c:pt>
                <c:pt idx="208">
                  <c:v>-10.780110608977239</c:v>
                </c:pt>
                <c:pt idx="209">
                  <c:v>-10.780110608977239</c:v>
                </c:pt>
                <c:pt idx="210">
                  <c:v>-10.780110608977239</c:v>
                </c:pt>
                <c:pt idx="211">
                  <c:v>-10.780110608977239</c:v>
                </c:pt>
                <c:pt idx="212">
                  <c:v>-10.780110608977239</c:v>
                </c:pt>
                <c:pt idx="213">
                  <c:v>-10.780110608977239</c:v>
                </c:pt>
                <c:pt idx="214">
                  <c:v>-10.780110608977239</c:v>
                </c:pt>
                <c:pt idx="215">
                  <c:v>-10.780110608977239</c:v>
                </c:pt>
                <c:pt idx="216">
                  <c:v>-10.82345754423344</c:v>
                </c:pt>
                <c:pt idx="217">
                  <c:v>-11.038054778666369</c:v>
                </c:pt>
                <c:pt idx="218">
                  <c:v>-11.41849374130719</c:v>
                </c:pt>
                <c:pt idx="219">
                  <c:v>-11.546575299862809</c:v>
                </c:pt>
                <c:pt idx="220">
                  <c:v>-11.546575299862809</c:v>
                </c:pt>
                <c:pt idx="221">
                  <c:v>-11.546575299862809</c:v>
                </c:pt>
                <c:pt idx="222">
                  <c:v>-11.546575299862809</c:v>
                </c:pt>
                <c:pt idx="223">
                  <c:v>-11.546575299862809</c:v>
                </c:pt>
                <c:pt idx="224">
                  <c:v>-11.546575299862809</c:v>
                </c:pt>
                <c:pt idx="225">
                  <c:v>-11.546575299862809</c:v>
                </c:pt>
                <c:pt idx="226">
                  <c:v>-11.546575299862809</c:v>
                </c:pt>
                <c:pt idx="227">
                  <c:v>-11.546575299862809</c:v>
                </c:pt>
                <c:pt idx="228">
                  <c:v>-11.781506987036519</c:v>
                </c:pt>
                <c:pt idx="229">
                  <c:v>-12.42490227589961</c:v>
                </c:pt>
                <c:pt idx="230">
                  <c:v>-13.41958419996598</c:v>
                </c:pt>
                <c:pt idx="231">
                  <c:v>-14.62761359189825</c:v>
                </c:pt>
                <c:pt idx="232">
                  <c:v>-15.232994644969079</c:v>
                </c:pt>
                <c:pt idx="233">
                  <c:v>-15.232994644969079</c:v>
                </c:pt>
                <c:pt idx="234">
                  <c:v>-15.232994644969079</c:v>
                </c:pt>
                <c:pt idx="235">
                  <c:v>-15.232994644969079</c:v>
                </c:pt>
                <c:pt idx="236">
                  <c:v>-15.232994644969079</c:v>
                </c:pt>
                <c:pt idx="237">
                  <c:v>-15.232994644969079</c:v>
                </c:pt>
                <c:pt idx="238">
                  <c:v>-15.232994644969079</c:v>
                </c:pt>
                <c:pt idx="239">
                  <c:v>-15.401091534486099</c:v>
                </c:pt>
                <c:pt idx="240">
                  <c:v>-15.827000039792498</c:v>
                </c:pt>
                <c:pt idx="241">
                  <c:v>-16.078575454998841</c:v>
                </c:pt>
                <c:pt idx="242">
                  <c:v>-16.078575454998841</c:v>
                </c:pt>
                <c:pt idx="243">
                  <c:v>-16.078575454998841</c:v>
                </c:pt>
                <c:pt idx="244">
                  <c:v>-16.078575454998841</c:v>
                </c:pt>
                <c:pt idx="245">
                  <c:v>-16.078575454998841</c:v>
                </c:pt>
                <c:pt idx="246">
                  <c:v>-16.078575454998841</c:v>
                </c:pt>
                <c:pt idx="247">
                  <c:v>-16.078575454998841</c:v>
                </c:pt>
                <c:pt idx="248">
                  <c:v>-16.33530125280323</c:v>
                </c:pt>
                <c:pt idx="249">
                  <c:v>-16.95463322331635</c:v>
                </c:pt>
                <c:pt idx="250">
                  <c:v>-17.901938912287601</c:v>
                </c:pt>
                <c:pt idx="251">
                  <c:v>-19.0948886392862</c:v>
                </c:pt>
                <c:pt idx="252">
                  <c:v>-20.402229227719001</c:v>
                </c:pt>
                <c:pt idx="253">
                  <c:v>-20.932019540735499</c:v>
                </c:pt>
                <c:pt idx="254">
                  <c:v>-20.7048690996231</c:v>
                </c:pt>
                <c:pt idx="255">
                  <c:v>-20.5356653304184</c:v>
                </c:pt>
                <c:pt idx="256">
                  <c:v>-20.4075839886005</c:v>
                </c:pt>
                <c:pt idx="257">
                  <c:v>-20.316950963410299</c:v>
                </c:pt>
                <c:pt idx="258">
                  <c:v>-20.269173039384</c:v>
                </c:pt>
                <c:pt idx="259">
                  <c:v>-20.269173039384</c:v>
                </c:pt>
                <c:pt idx="260">
                  <c:v>-20.269173039384</c:v>
                </c:pt>
                <c:pt idx="261">
                  <c:v>-20.269173039384</c:v>
                </c:pt>
                <c:pt idx="262">
                  <c:v>-20.269173039384</c:v>
                </c:pt>
                <c:pt idx="263">
                  <c:v>-20.269173039384</c:v>
                </c:pt>
                <c:pt idx="264">
                  <c:v>-20.269173039384</c:v>
                </c:pt>
                <c:pt idx="265">
                  <c:v>-20.269173039384</c:v>
                </c:pt>
                <c:pt idx="266">
                  <c:v>-20.269173039384</c:v>
                </c:pt>
                <c:pt idx="267">
                  <c:v>-20.269173039384</c:v>
                </c:pt>
                <c:pt idx="268">
                  <c:v>-20.137339437507499</c:v>
                </c:pt>
                <c:pt idx="269">
                  <c:v>-19.941584267715001</c:v>
                </c:pt>
                <c:pt idx="270">
                  <c:v>-19.788360383036899</c:v>
                </c:pt>
                <c:pt idx="271">
                  <c:v>-19.744367661768202</c:v>
                </c:pt>
                <c:pt idx="272">
                  <c:v>-19.744367661768202</c:v>
                </c:pt>
                <c:pt idx="273">
                  <c:v>-19.744367661768202</c:v>
                </c:pt>
                <c:pt idx="274">
                  <c:v>-19.744367661768202</c:v>
                </c:pt>
                <c:pt idx="275">
                  <c:v>-19.744367661768202</c:v>
                </c:pt>
                <c:pt idx="276">
                  <c:v>-19.744367661768202</c:v>
                </c:pt>
                <c:pt idx="277">
                  <c:v>-19.744367661768202</c:v>
                </c:pt>
                <c:pt idx="278">
                  <c:v>-19.744367661768202</c:v>
                </c:pt>
                <c:pt idx="279">
                  <c:v>-19.744367661768202</c:v>
                </c:pt>
                <c:pt idx="280">
                  <c:v>-19.744367661768202</c:v>
                </c:pt>
                <c:pt idx="281">
                  <c:v>-19.744367661768202</c:v>
                </c:pt>
                <c:pt idx="282">
                  <c:v>-19.8852268192541</c:v>
                </c:pt>
                <c:pt idx="283">
                  <c:v>-19.878829702256699</c:v>
                </c:pt>
                <c:pt idx="284">
                  <c:v>-18.486136521137698</c:v>
                </c:pt>
                <c:pt idx="285">
                  <c:v>-17.210518783821129</c:v>
                </c:pt>
                <c:pt idx="286">
                  <c:v>-16.281164036427931</c:v>
                </c:pt>
                <c:pt idx="287">
                  <c:v>-15.795963996211629</c:v>
                </c:pt>
                <c:pt idx="288">
                  <c:v>-15.76888309618667</c:v>
                </c:pt>
                <c:pt idx="289">
                  <c:v>-15.76888309618667</c:v>
                </c:pt>
                <c:pt idx="290">
                  <c:v>-15.76888309618667</c:v>
                </c:pt>
                <c:pt idx="291">
                  <c:v>-15.76888309618667</c:v>
                </c:pt>
                <c:pt idx="292">
                  <c:v>-15.76888309618667</c:v>
                </c:pt>
                <c:pt idx="293">
                  <c:v>-15.76888309618667</c:v>
                </c:pt>
                <c:pt idx="294">
                  <c:v>-15.76888309618667</c:v>
                </c:pt>
                <c:pt idx="295">
                  <c:v>-15.76888309618667</c:v>
                </c:pt>
                <c:pt idx="296">
                  <c:v>-15.76888309618667</c:v>
                </c:pt>
                <c:pt idx="297">
                  <c:v>-14.826602878637839</c:v>
                </c:pt>
                <c:pt idx="298">
                  <c:v>-14.00513138626491</c:v>
                </c:pt>
                <c:pt idx="299">
                  <c:v>-13.45201416621209</c:v>
                </c:pt>
                <c:pt idx="300">
                  <c:v>-13.282743201791909</c:v>
                </c:pt>
                <c:pt idx="301">
                  <c:v>-13.282743201791909</c:v>
                </c:pt>
                <c:pt idx="302">
                  <c:v>-13.282743201791909</c:v>
                </c:pt>
                <c:pt idx="303">
                  <c:v>-13.282743201791909</c:v>
                </c:pt>
                <c:pt idx="304">
                  <c:v>-13.282743201791909</c:v>
                </c:pt>
                <c:pt idx="305">
                  <c:v>-13.282743201791909</c:v>
                </c:pt>
                <c:pt idx="306">
                  <c:v>-13.282743201791909</c:v>
                </c:pt>
                <c:pt idx="307">
                  <c:v>-13.282743201791909</c:v>
                </c:pt>
                <c:pt idx="308">
                  <c:v>-12.7134407873691</c:v>
                </c:pt>
                <c:pt idx="309">
                  <c:v>-12.19704902454998</c:v>
                </c:pt>
                <c:pt idx="310">
                  <c:v>-12.031377382094529</c:v>
                </c:pt>
                <c:pt idx="311">
                  <c:v>-12.031377382094529</c:v>
                </c:pt>
                <c:pt idx="312">
                  <c:v>-12.031377382094529</c:v>
                </c:pt>
                <c:pt idx="313">
                  <c:v>-12.031377382094529</c:v>
                </c:pt>
                <c:pt idx="314">
                  <c:v>-12.031377382094529</c:v>
                </c:pt>
                <c:pt idx="315">
                  <c:v>-12.031377382094529</c:v>
                </c:pt>
                <c:pt idx="316">
                  <c:v>-12.031377382094529</c:v>
                </c:pt>
                <c:pt idx="317">
                  <c:v>-12.031377382094529</c:v>
                </c:pt>
                <c:pt idx="318">
                  <c:v>-12.031377382094529</c:v>
                </c:pt>
                <c:pt idx="319">
                  <c:v>-12.031377382094529</c:v>
                </c:pt>
                <c:pt idx="320">
                  <c:v>-12.031377382094529</c:v>
                </c:pt>
                <c:pt idx="321">
                  <c:v>-11.99196552753906</c:v>
                </c:pt>
                <c:pt idx="322">
                  <c:v>-11.42946900990291</c:v>
                </c:pt>
                <c:pt idx="323">
                  <c:v>-10.949325461385589</c:v>
                </c:pt>
                <c:pt idx="324">
                  <c:v>-10.539808593031729</c:v>
                </c:pt>
                <c:pt idx="325">
                  <c:v>-10.18387108158535</c:v>
                </c:pt>
                <c:pt idx="326">
                  <c:v>-9.8676756398325498</c:v>
                </c:pt>
                <c:pt idx="327">
                  <c:v>-9.5823567070533002</c:v>
                </c:pt>
                <c:pt idx="328">
                  <c:v>-9.325529193295619</c:v>
                </c:pt>
                <c:pt idx="329">
                  <c:v>-9.1029918751501491</c:v>
                </c:pt>
                <c:pt idx="330">
                  <c:v>-8.9278529627394292</c:v>
                </c:pt>
                <c:pt idx="331">
                  <c:v>-8.8162362466482698</c:v>
                </c:pt>
                <c:pt idx="332">
                  <c:v>-8.7817885336080597</c:v>
                </c:pt>
                <c:pt idx="333">
                  <c:v>-8.7817885336080597</c:v>
                </c:pt>
                <c:pt idx="334">
                  <c:v>-8.7817885336080597</c:v>
                </c:pt>
                <c:pt idx="335">
                  <c:v>-8.7817885336080597</c:v>
                </c:pt>
                <c:pt idx="336">
                  <c:v>-8.7817885336080597</c:v>
                </c:pt>
                <c:pt idx="337">
                  <c:v>-8.7817885336080597</c:v>
                </c:pt>
                <c:pt idx="338">
                  <c:v>-8.7817885336080597</c:v>
                </c:pt>
                <c:pt idx="339">
                  <c:v>-8.7817885336080597</c:v>
                </c:pt>
                <c:pt idx="340">
                  <c:v>-8.7817885336080597</c:v>
                </c:pt>
                <c:pt idx="341">
                  <c:v>-8.7817885336080597</c:v>
                </c:pt>
                <c:pt idx="342">
                  <c:v>-8.7817885336080597</c:v>
                </c:pt>
                <c:pt idx="343">
                  <c:v>-8.831426704305219</c:v>
                </c:pt>
                <c:pt idx="344">
                  <c:v>-8.9627946937933398</c:v>
                </c:pt>
                <c:pt idx="345">
                  <c:v>-9.1626373989519792</c:v>
                </c:pt>
                <c:pt idx="346">
                  <c:v>-9.4061084241081598</c:v>
                </c:pt>
                <c:pt idx="347">
                  <c:v>-9.6589625418231595</c:v>
                </c:pt>
                <c:pt idx="348">
                  <c:v>-9.8850712732801007</c:v>
                </c:pt>
                <c:pt idx="349">
                  <c:v>-10.058184274000469</c:v>
                </c:pt>
                <c:pt idx="350">
                  <c:v>-10.17098575552804</c:v>
                </c:pt>
                <c:pt idx="351">
                  <c:v>-10.233975519963669</c:v>
                </c:pt>
                <c:pt idx="352">
                  <c:v>-10.26521570674346</c:v>
                </c:pt>
                <c:pt idx="353">
                  <c:v>-10.280068390962139</c:v>
                </c:pt>
                <c:pt idx="354">
                  <c:v>-10.288140295002279</c:v>
                </c:pt>
                <c:pt idx="355">
                  <c:v>-10.296484734879009</c:v>
                </c:pt>
                <c:pt idx="356">
                  <c:v>-10.312806892982969</c:v>
                </c:pt>
                <c:pt idx="357">
                  <c:v>-10.34398971383057</c:v>
                </c:pt>
                <c:pt idx="358">
                  <c:v>-10.39111025085502</c:v>
                </c:pt>
                <c:pt idx="359">
                  <c:v>-10.44641282618066</c:v>
                </c:pt>
                <c:pt idx="360">
                  <c:v>-10.49671074217347</c:v>
                </c:pt>
              </c:numCache>
            </c:numRef>
          </c:yVal>
          <c:smooth val="0"/>
          <c:extLst>
            <c:ext xmlns:c16="http://schemas.microsoft.com/office/drawing/2014/chart" uri="{C3380CC4-5D6E-409C-BE32-E72D297353CC}">
              <c16:uniqueId val="{00000001-A453-4B6E-A996-014F25F735E4}"/>
            </c:ext>
          </c:extLst>
        </c:ser>
        <c:ser>
          <c:idx val="2"/>
          <c:order val="2"/>
          <c:tx>
            <c:strRef>
              <c:f>'Normalized Envelope (2)'!$H$2</c:f>
              <c:strCache>
                <c:ptCount val="1"/>
                <c:pt idx="0">
                  <c:v>F4 (Nadir)</c:v>
                </c:pt>
              </c:strCache>
            </c:strRef>
          </c:tx>
          <c:spPr>
            <a:ln w="19050" cap="rnd">
              <a:solidFill>
                <a:schemeClr val="accent6"/>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(2)'!$H$3:$H$363</c:f>
              <c:numCache>
                <c:formatCode>0.0</c:formatCode>
                <c:ptCount val="361"/>
                <c:pt idx="0">
                  <c:v>-38.5885879527196</c:v>
                </c:pt>
                <c:pt idx="1">
                  <c:v>-38.5885879527196</c:v>
                </c:pt>
                <c:pt idx="2">
                  <c:v>-38.5885879527196</c:v>
                </c:pt>
                <c:pt idx="3">
                  <c:v>-38.5885879527196</c:v>
                </c:pt>
                <c:pt idx="4">
                  <c:v>-38.5885879527196</c:v>
                </c:pt>
                <c:pt idx="5">
                  <c:v>-38.5885879527196</c:v>
                </c:pt>
                <c:pt idx="6">
                  <c:v>-38.5885879527196</c:v>
                </c:pt>
                <c:pt idx="7">
                  <c:v>-38.5885879527196</c:v>
                </c:pt>
                <c:pt idx="8">
                  <c:v>-38.5885879527196</c:v>
                </c:pt>
                <c:pt idx="9">
                  <c:v>-38.5885879527196</c:v>
                </c:pt>
                <c:pt idx="10">
                  <c:v>-38.5885879527196</c:v>
                </c:pt>
                <c:pt idx="11">
                  <c:v>-38.5885879527196</c:v>
                </c:pt>
                <c:pt idx="12">
                  <c:v>-38.5885879527196</c:v>
                </c:pt>
                <c:pt idx="13">
                  <c:v>-38.5885879527196</c:v>
                </c:pt>
                <c:pt idx="14">
                  <c:v>-38.5885879527196</c:v>
                </c:pt>
                <c:pt idx="15">
                  <c:v>-38.5885879527196</c:v>
                </c:pt>
                <c:pt idx="16">
                  <c:v>-38.5885879527196</c:v>
                </c:pt>
                <c:pt idx="17">
                  <c:v>-38.5885879527196</c:v>
                </c:pt>
                <c:pt idx="18">
                  <c:v>-38.5885879527196</c:v>
                </c:pt>
                <c:pt idx="19">
                  <c:v>-38.5885879527195</c:v>
                </c:pt>
                <c:pt idx="20">
                  <c:v>-38.5885879527195</c:v>
                </c:pt>
                <c:pt idx="21">
                  <c:v>-38.5885879527195</c:v>
                </c:pt>
                <c:pt idx="22">
                  <c:v>-38.5885879527195</c:v>
                </c:pt>
                <c:pt idx="23">
                  <c:v>-38.5885879527195</c:v>
                </c:pt>
                <c:pt idx="24">
                  <c:v>-38.5885879527195</c:v>
                </c:pt>
                <c:pt idx="25">
                  <c:v>-38.5885879527195</c:v>
                </c:pt>
                <c:pt idx="26">
                  <c:v>-38.5885879527195</c:v>
                </c:pt>
                <c:pt idx="27">
                  <c:v>-38.5885879527195</c:v>
                </c:pt>
                <c:pt idx="28">
                  <c:v>-38.5885879527195</c:v>
                </c:pt>
                <c:pt idx="29">
                  <c:v>-38.5885879527195</c:v>
                </c:pt>
                <c:pt idx="30">
                  <c:v>-38.5885879527195</c:v>
                </c:pt>
                <c:pt idx="31">
                  <c:v>-38.5885879527195</c:v>
                </c:pt>
                <c:pt idx="32">
                  <c:v>-38.5885879527196</c:v>
                </c:pt>
                <c:pt idx="33">
                  <c:v>-38.5885879527196</c:v>
                </c:pt>
                <c:pt idx="34">
                  <c:v>-38.5885879527196</c:v>
                </c:pt>
                <c:pt idx="35">
                  <c:v>-38.5885879527196</c:v>
                </c:pt>
                <c:pt idx="36">
                  <c:v>-38.5885879527196</c:v>
                </c:pt>
                <c:pt idx="37">
                  <c:v>-38.588587952719699</c:v>
                </c:pt>
                <c:pt idx="38">
                  <c:v>-38.5885879527196</c:v>
                </c:pt>
                <c:pt idx="39">
                  <c:v>-38.5885879527196</c:v>
                </c:pt>
                <c:pt idx="40">
                  <c:v>-38.5885879527196</c:v>
                </c:pt>
                <c:pt idx="41">
                  <c:v>-38.5885879527196</c:v>
                </c:pt>
                <c:pt idx="42">
                  <c:v>-38.5885879527196</c:v>
                </c:pt>
                <c:pt idx="43">
                  <c:v>-38.5885879527196</c:v>
                </c:pt>
                <c:pt idx="44">
                  <c:v>-38.5885879527196</c:v>
                </c:pt>
                <c:pt idx="45">
                  <c:v>-38.5885879527196</c:v>
                </c:pt>
                <c:pt idx="46">
                  <c:v>-38.5885879527196</c:v>
                </c:pt>
                <c:pt idx="47">
                  <c:v>-38.5885879527196</c:v>
                </c:pt>
                <c:pt idx="48">
                  <c:v>-38.5885879527196</c:v>
                </c:pt>
                <c:pt idx="49">
                  <c:v>-38.5885879527196</c:v>
                </c:pt>
                <c:pt idx="50">
                  <c:v>-38.5885879527196</c:v>
                </c:pt>
                <c:pt idx="51">
                  <c:v>-38.5885879527196</c:v>
                </c:pt>
                <c:pt idx="52">
                  <c:v>-38.5885879527196</c:v>
                </c:pt>
                <c:pt idx="53">
                  <c:v>-38.5885879527196</c:v>
                </c:pt>
                <c:pt idx="54">
                  <c:v>-38.5885879527196</c:v>
                </c:pt>
                <c:pt idx="55">
                  <c:v>-38.5885879527196</c:v>
                </c:pt>
                <c:pt idx="56">
                  <c:v>-38.5885879527196</c:v>
                </c:pt>
                <c:pt idx="57">
                  <c:v>-38.5885879527196</c:v>
                </c:pt>
                <c:pt idx="58">
                  <c:v>-38.5885879527196</c:v>
                </c:pt>
                <c:pt idx="59">
                  <c:v>-38.5885879527196</c:v>
                </c:pt>
                <c:pt idx="60">
                  <c:v>-38.5885879527196</c:v>
                </c:pt>
                <c:pt idx="61">
                  <c:v>-38.5885879527196</c:v>
                </c:pt>
                <c:pt idx="62">
                  <c:v>-38.5885879527196</c:v>
                </c:pt>
                <c:pt idx="63">
                  <c:v>-38.5885879527196</c:v>
                </c:pt>
                <c:pt idx="64">
                  <c:v>-38.5885879527196</c:v>
                </c:pt>
                <c:pt idx="65">
                  <c:v>-38.5885879527196</c:v>
                </c:pt>
                <c:pt idx="66">
                  <c:v>-38.5885879527196</c:v>
                </c:pt>
                <c:pt idx="67">
                  <c:v>-38.5885879527196</c:v>
                </c:pt>
                <c:pt idx="68">
                  <c:v>-38.5885879527196</c:v>
                </c:pt>
                <c:pt idx="69">
                  <c:v>-38.5885879527196</c:v>
                </c:pt>
                <c:pt idx="70">
                  <c:v>-38.5885879527196</c:v>
                </c:pt>
                <c:pt idx="71">
                  <c:v>-38.5885879527196</c:v>
                </c:pt>
                <c:pt idx="72">
                  <c:v>-38.5885879527196</c:v>
                </c:pt>
                <c:pt idx="73">
                  <c:v>-38.5885879527196</c:v>
                </c:pt>
                <c:pt idx="74">
                  <c:v>-38.5885879527196</c:v>
                </c:pt>
                <c:pt idx="75">
                  <c:v>-38.5885879527196</c:v>
                </c:pt>
                <c:pt idx="76">
                  <c:v>-38.5885879527196</c:v>
                </c:pt>
                <c:pt idx="77">
                  <c:v>-38.5885879527196</c:v>
                </c:pt>
                <c:pt idx="78">
                  <c:v>-38.5885879527196</c:v>
                </c:pt>
                <c:pt idx="79">
                  <c:v>-38.5885879527196</c:v>
                </c:pt>
                <c:pt idx="80">
                  <c:v>-38.5885879527196</c:v>
                </c:pt>
                <c:pt idx="81">
                  <c:v>-38.5885879527196</c:v>
                </c:pt>
                <c:pt idx="82">
                  <c:v>-38.5885879527196</c:v>
                </c:pt>
                <c:pt idx="83">
                  <c:v>-38.5885879527196</c:v>
                </c:pt>
                <c:pt idx="84">
                  <c:v>-38.5885879527196</c:v>
                </c:pt>
                <c:pt idx="85">
                  <c:v>-38.5885879527196</c:v>
                </c:pt>
                <c:pt idx="86">
                  <c:v>-38.5885879527196</c:v>
                </c:pt>
                <c:pt idx="87">
                  <c:v>-38.5885879527196</c:v>
                </c:pt>
                <c:pt idx="88">
                  <c:v>-38.5885879527196</c:v>
                </c:pt>
                <c:pt idx="89">
                  <c:v>-38.5885879527196</c:v>
                </c:pt>
                <c:pt idx="90">
                  <c:v>-38.5885879527196</c:v>
                </c:pt>
                <c:pt idx="91">
                  <c:v>-38.5885879527196</c:v>
                </c:pt>
                <c:pt idx="92">
                  <c:v>-38.5885879527196</c:v>
                </c:pt>
                <c:pt idx="93">
                  <c:v>-38.5885879527195</c:v>
                </c:pt>
                <c:pt idx="94">
                  <c:v>-38.5885879527195</c:v>
                </c:pt>
                <c:pt idx="95">
                  <c:v>-38.5885879527195</c:v>
                </c:pt>
                <c:pt idx="96">
                  <c:v>-38.5885879527195</c:v>
                </c:pt>
                <c:pt idx="97">
                  <c:v>-38.5885879527195</c:v>
                </c:pt>
                <c:pt idx="98">
                  <c:v>-38.5885879527195</c:v>
                </c:pt>
                <c:pt idx="99">
                  <c:v>-38.5885879527195</c:v>
                </c:pt>
                <c:pt idx="100">
                  <c:v>-38.5885879527195</c:v>
                </c:pt>
                <c:pt idx="101">
                  <c:v>-38.5885879527195</c:v>
                </c:pt>
                <c:pt idx="102">
                  <c:v>-38.5885879527195</c:v>
                </c:pt>
                <c:pt idx="103">
                  <c:v>-38.5885879527195</c:v>
                </c:pt>
                <c:pt idx="104">
                  <c:v>-38.5885879527195</c:v>
                </c:pt>
                <c:pt idx="105">
                  <c:v>-38.5885879527195</c:v>
                </c:pt>
                <c:pt idx="106">
                  <c:v>-38.5885879527195</c:v>
                </c:pt>
                <c:pt idx="107">
                  <c:v>-38.5885879527195</c:v>
                </c:pt>
                <c:pt idx="108">
                  <c:v>-38.5885879527195</c:v>
                </c:pt>
                <c:pt idx="109">
                  <c:v>-38.5885879527196</c:v>
                </c:pt>
                <c:pt idx="110">
                  <c:v>-38.5885879527196</c:v>
                </c:pt>
                <c:pt idx="111">
                  <c:v>-38.5885879527196</c:v>
                </c:pt>
                <c:pt idx="112">
                  <c:v>-38.5885879527196</c:v>
                </c:pt>
                <c:pt idx="113">
                  <c:v>-38.5885879527196</c:v>
                </c:pt>
                <c:pt idx="114">
                  <c:v>-38.5885879527196</c:v>
                </c:pt>
                <c:pt idx="115">
                  <c:v>-38.5885879527196</c:v>
                </c:pt>
                <c:pt idx="116">
                  <c:v>-38.5885879527196</c:v>
                </c:pt>
                <c:pt idx="117">
                  <c:v>-38.5885879527196</c:v>
                </c:pt>
                <c:pt idx="118">
                  <c:v>-38.5885879527196</c:v>
                </c:pt>
                <c:pt idx="119">
                  <c:v>-38.5885879527196</c:v>
                </c:pt>
                <c:pt idx="120">
                  <c:v>-38.5885879527196</c:v>
                </c:pt>
                <c:pt idx="121">
                  <c:v>-38.5885879527196</c:v>
                </c:pt>
                <c:pt idx="122">
                  <c:v>-38.5885879527196</c:v>
                </c:pt>
                <c:pt idx="123">
                  <c:v>-38.5885879527196</c:v>
                </c:pt>
                <c:pt idx="124">
                  <c:v>-38.5885879527195</c:v>
                </c:pt>
                <c:pt idx="125">
                  <c:v>-38.5885879527195</c:v>
                </c:pt>
                <c:pt idx="126">
                  <c:v>-38.5885879527195</c:v>
                </c:pt>
                <c:pt idx="127">
                  <c:v>-38.5885879527195</c:v>
                </c:pt>
                <c:pt idx="128">
                  <c:v>-38.5885879527195</c:v>
                </c:pt>
                <c:pt idx="129">
                  <c:v>-38.5885879527195</c:v>
                </c:pt>
                <c:pt idx="130">
                  <c:v>-38.5885879527195</c:v>
                </c:pt>
                <c:pt idx="131">
                  <c:v>-38.5885879527195</c:v>
                </c:pt>
                <c:pt idx="132">
                  <c:v>-38.5885879527195</c:v>
                </c:pt>
                <c:pt idx="133">
                  <c:v>-38.5885879527195</c:v>
                </c:pt>
                <c:pt idx="134">
                  <c:v>-38.5885879527195</c:v>
                </c:pt>
                <c:pt idx="135">
                  <c:v>-38.5885879527196</c:v>
                </c:pt>
                <c:pt idx="136">
                  <c:v>-38.5885879527196</c:v>
                </c:pt>
                <c:pt idx="137">
                  <c:v>-38.5885879527196</c:v>
                </c:pt>
                <c:pt idx="138">
                  <c:v>-38.5885879527196</c:v>
                </c:pt>
                <c:pt idx="139">
                  <c:v>-38.5885879527196</c:v>
                </c:pt>
                <c:pt idx="140">
                  <c:v>-38.5885879527196</c:v>
                </c:pt>
                <c:pt idx="141">
                  <c:v>-38.5885879527196</c:v>
                </c:pt>
                <c:pt idx="142">
                  <c:v>-38.5885879527196</c:v>
                </c:pt>
                <c:pt idx="143">
                  <c:v>-38.5885879527196</c:v>
                </c:pt>
                <c:pt idx="144">
                  <c:v>-38.5885879527196</c:v>
                </c:pt>
                <c:pt idx="145">
                  <c:v>-38.5885879527196</c:v>
                </c:pt>
                <c:pt idx="146">
                  <c:v>-38.5885879527196</c:v>
                </c:pt>
                <c:pt idx="147">
                  <c:v>-38.5885879527196</c:v>
                </c:pt>
                <c:pt idx="148">
                  <c:v>-38.5885879527196</c:v>
                </c:pt>
                <c:pt idx="149">
                  <c:v>-38.5885879527196</c:v>
                </c:pt>
                <c:pt idx="150">
                  <c:v>-38.5885879527196</c:v>
                </c:pt>
                <c:pt idx="151">
                  <c:v>-38.5885879527196</c:v>
                </c:pt>
                <c:pt idx="152">
                  <c:v>-38.5885879527196</c:v>
                </c:pt>
                <c:pt idx="153">
                  <c:v>-38.5885879527196</c:v>
                </c:pt>
                <c:pt idx="154">
                  <c:v>-38.5885879527196</c:v>
                </c:pt>
                <c:pt idx="155">
                  <c:v>-38.5885879527195</c:v>
                </c:pt>
                <c:pt idx="156">
                  <c:v>-38.5885879527195</c:v>
                </c:pt>
                <c:pt idx="157">
                  <c:v>-38.5885879527195</c:v>
                </c:pt>
                <c:pt idx="158">
                  <c:v>-38.5885879527195</c:v>
                </c:pt>
                <c:pt idx="159">
                  <c:v>-38.5885879527195</c:v>
                </c:pt>
                <c:pt idx="160">
                  <c:v>-38.5885879527195</c:v>
                </c:pt>
                <c:pt idx="161">
                  <c:v>-38.5885879527195</c:v>
                </c:pt>
                <c:pt idx="162">
                  <c:v>-38.5885879527195</c:v>
                </c:pt>
                <c:pt idx="163">
                  <c:v>-38.5885879527195</c:v>
                </c:pt>
                <c:pt idx="164">
                  <c:v>-38.5885879527195</c:v>
                </c:pt>
                <c:pt idx="165">
                  <c:v>-38.5885879527195</c:v>
                </c:pt>
                <c:pt idx="166">
                  <c:v>-38.5885879527195</c:v>
                </c:pt>
                <c:pt idx="167">
                  <c:v>-38.5885879527195</c:v>
                </c:pt>
                <c:pt idx="168">
                  <c:v>-38.5885879527195</c:v>
                </c:pt>
                <c:pt idx="169">
                  <c:v>-38.5885879527195</c:v>
                </c:pt>
                <c:pt idx="170">
                  <c:v>-38.5885879527196</c:v>
                </c:pt>
                <c:pt idx="171">
                  <c:v>-38.5885879527196</c:v>
                </c:pt>
                <c:pt idx="172">
                  <c:v>-38.5885879527196</c:v>
                </c:pt>
                <c:pt idx="173">
                  <c:v>-38.5885879527196</c:v>
                </c:pt>
                <c:pt idx="174">
                  <c:v>-38.5885879527196</c:v>
                </c:pt>
                <c:pt idx="175">
                  <c:v>-38.5885879527196</c:v>
                </c:pt>
                <c:pt idx="176">
                  <c:v>-38.5885879527196</c:v>
                </c:pt>
                <c:pt idx="177">
                  <c:v>-38.5885879527196</c:v>
                </c:pt>
                <c:pt idx="178">
                  <c:v>-38.5885879527196</c:v>
                </c:pt>
                <c:pt idx="179">
                  <c:v>-38.5885879527196</c:v>
                </c:pt>
                <c:pt idx="180">
                  <c:v>-38.5885879527196</c:v>
                </c:pt>
                <c:pt idx="181">
                  <c:v>-38.5885879527196</c:v>
                </c:pt>
                <c:pt idx="182">
                  <c:v>-38.5885879527196</c:v>
                </c:pt>
                <c:pt idx="183">
                  <c:v>-38.5885879527196</c:v>
                </c:pt>
                <c:pt idx="184">
                  <c:v>-38.5885879527196</c:v>
                </c:pt>
                <c:pt idx="185">
                  <c:v>-38.5885879527196</c:v>
                </c:pt>
                <c:pt idx="186">
                  <c:v>-38.5885879527196</c:v>
                </c:pt>
                <c:pt idx="187">
                  <c:v>-38.5885879527195</c:v>
                </c:pt>
                <c:pt idx="188">
                  <c:v>-38.5885879527195</c:v>
                </c:pt>
                <c:pt idx="189">
                  <c:v>-38.5885879527195</c:v>
                </c:pt>
                <c:pt idx="190">
                  <c:v>-38.5885879527195</c:v>
                </c:pt>
                <c:pt idx="191">
                  <c:v>-38.5885879527195</c:v>
                </c:pt>
                <c:pt idx="192">
                  <c:v>-38.5885879527195</c:v>
                </c:pt>
                <c:pt idx="193">
                  <c:v>-38.5885879527195</c:v>
                </c:pt>
                <c:pt idx="194">
                  <c:v>-38.5885879527195</c:v>
                </c:pt>
                <c:pt idx="195">
                  <c:v>-38.5885879527195</c:v>
                </c:pt>
                <c:pt idx="196">
                  <c:v>-38.5885879527195</c:v>
                </c:pt>
                <c:pt idx="197">
                  <c:v>-38.5885879527195</c:v>
                </c:pt>
                <c:pt idx="198">
                  <c:v>-38.5885879527195</c:v>
                </c:pt>
                <c:pt idx="199">
                  <c:v>-38.5885879527195</c:v>
                </c:pt>
                <c:pt idx="200">
                  <c:v>-38.5885879527195</c:v>
                </c:pt>
                <c:pt idx="201">
                  <c:v>-38.5885879527195</c:v>
                </c:pt>
                <c:pt idx="202">
                  <c:v>-38.5885879527195</c:v>
                </c:pt>
                <c:pt idx="203">
                  <c:v>-38.5885879527195</c:v>
                </c:pt>
                <c:pt idx="204">
                  <c:v>-38.5885879527195</c:v>
                </c:pt>
                <c:pt idx="205">
                  <c:v>-38.5885879527195</c:v>
                </c:pt>
                <c:pt idx="206">
                  <c:v>-38.5885879527195</c:v>
                </c:pt>
                <c:pt idx="207">
                  <c:v>-38.5885879527195</c:v>
                </c:pt>
                <c:pt idx="208">
                  <c:v>-38.5885879527195</c:v>
                </c:pt>
                <c:pt idx="209">
                  <c:v>-38.5885879527195</c:v>
                </c:pt>
                <c:pt idx="210">
                  <c:v>-38.5885879527195</c:v>
                </c:pt>
                <c:pt idx="211">
                  <c:v>-38.5885879527195</c:v>
                </c:pt>
                <c:pt idx="212">
                  <c:v>-38.5885879527195</c:v>
                </c:pt>
                <c:pt idx="213">
                  <c:v>-38.5885879527195</c:v>
                </c:pt>
                <c:pt idx="214">
                  <c:v>-38.5885879527195</c:v>
                </c:pt>
                <c:pt idx="215">
                  <c:v>-38.5885879527195</c:v>
                </c:pt>
                <c:pt idx="216">
                  <c:v>-38.5885879527195</c:v>
                </c:pt>
                <c:pt idx="217">
                  <c:v>-38.5885879527195</c:v>
                </c:pt>
                <c:pt idx="218">
                  <c:v>-38.5885879527196</c:v>
                </c:pt>
                <c:pt idx="219">
                  <c:v>-38.5885879527196</c:v>
                </c:pt>
                <c:pt idx="220">
                  <c:v>-38.5885879527196</c:v>
                </c:pt>
                <c:pt idx="221">
                  <c:v>-38.5885879527196</c:v>
                </c:pt>
                <c:pt idx="222">
                  <c:v>-38.5885879527196</c:v>
                </c:pt>
                <c:pt idx="223">
                  <c:v>-38.5885879527196</c:v>
                </c:pt>
                <c:pt idx="224">
                  <c:v>-38.5885879527196</c:v>
                </c:pt>
                <c:pt idx="225">
                  <c:v>-38.5885879527196</c:v>
                </c:pt>
                <c:pt idx="226">
                  <c:v>-38.5885879527195</c:v>
                </c:pt>
                <c:pt idx="227">
                  <c:v>-38.5885879527195</c:v>
                </c:pt>
                <c:pt idx="228">
                  <c:v>-38.5885879527195</c:v>
                </c:pt>
                <c:pt idx="229">
                  <c:v>-38.5885879527195</c:v>
                </c:pt>
                <c:pt idx="230">
                  <c:v>-38.5885879527195</c:v>
                </c:pt>
                <c:pt idx="231">
                  <c:v>-38.5885879527195</c:v>
                </c:pt>
                <c:pt idx="232">
                  <c:v>-38.5885879527195</c:v>
                </c:pt>
                <c:pt idx="233">
                  <c:v>-38.5885879527195</c:v>
                </c:pt>
                <c:pt idx="234">
                  <c:v>-38.5885879527195</c:v>
                </c:pt>
                <c:pt idx="235">
                  <c:v>-38.5885879527195</c:v>
                </c:pt>
                <c:pt idx="236">
                  <c:v>-38.5885879527195</c:v>
                </c:pt>
                <c:pt idx="237">
                  <c:v>-38.5885879527195</c:v>
                </c:pt>
                <c:pt idx="238">
                  <c:v>-38.5885879527195</c:v>
                </c:pt>
                <c:pt idx="239">
                  <c:v>-38.5885879527195</c:v>
                </c:pt>
                <c:pt idx="240">
                  <c:v>-38.5885879527195</c:v>
                </c:pt>
                <c:pt idx="241">
                  <c:v>-38.5885879527195</c:v>
                </c:pt>
                <c:pt idx="242">
                  <c:v>-38.5885879527195</c:v>
                </c:pt>
                <c:pt idx="243">
                  <c:v>-38.5885879527195</c:v>
                </c:pt>
                <c:pt idx="244">
                  <c:v>-38.5885879527195</c:v>
                </c:pt>
                <c:pt idx="245">
                  <c:v>-38.5885879527195</c:v>
                </c:pt>
                <c:pt idx="246">
                  <c:v>-38.5885879527195</c:v>
                </c:pt>
                <c:pt idx="247">
                  <c:v>-38.5885879527195</c:v>
                </c:pt>
                <c:pt idx="248">
                  <c:v>-38.5885879527195</c:v>
                </c:pt>
                <c:pt idx="249">
                  <c:v>-38.5885879527195</c:v>
                </c:pt>
                <c:pt idx="250">
                  <c:v>-38.5885879527195</c:v>
                </c:pt>
                <c:pt idx="251">
                  <c:v>-38.5885879527195</c:v>
                </c:pt>
                <c:pt idx="252">
                  <c:v>-38.5885879527195</c:v>
                </c:pt>
                <c:pt idx="253">
                  <c:v>-38.5885879527195</c:v>
                </c:pt>
                <c:pt idx="254">
                  <c:v>-38.5885879527195</c:v>
                </c:pt>
                <c:pt idx="255">
                  <c:v>-38.5885879527195</c:v>
                </c:pt>
                <c:pt idx="256">
                  <c:v>-38.5885879527195</c:v>
                </c:pt>
                <c:pt idx="257">
                  <c:v>-38.5885879527195</c:v>
                </c:pt>
                <c:pt idx="258">
                  <c:v>-38.5885879527196</c:v>
                </c:pt>
                <c:pt idx="259">
                  <c:v>-38.5885879527196</c:v>
                </c:pt>
                <c:pt idx="260">
                  <c:v>-38.5885879527196</c:v>
                </c:pt>
                <c:pt idx="261">
                  <c:v>-38.5885879527196</c:v>
                </c:pt>
                <c:pt idx="262">
                  <c:v>-38.5885879527196</c:v>
                </c:pt>
                <c:pt idx="263">
                  <c:v>-38.5885879527196</c:v>
                </c:pt>
                <c:pt idx="264">
                  <c:v>-38.5885879527196</c:v>
                </c:pt>
                <c:pt idx="265">
                  <c:v>-38.5885879527196</c:v>
                </c:pt>
                <c:pt idx="266">
                  <c:v>-38.5885879527196</c:v>
                </c:pt>
                <c:pt idx="267">
                  <c:v>-38.5885879527196</c:v>
                </c:pt>
                <c:pt idx="268">
                  <c:v>-38.5885879527196</c:v>
                </c:pt>
                <c:pt idx="269">
                  <c:v>-38.5885879527196</c:v>
                </c:pt>
                <c:pt idx="270">
                  <c:v>-38.5885879527196</c:v>
                </c:pt>
                <c:pt idx="271">
                  <c:v>-38.5885879527196</c:v>
                </c:pt>
                <c:pt idx="272">
                  <c:v>-38.5885879527196</c:v>
                </c:pt>
                <c:pt idx="273">
                  <c:v>-38.5885879527196</c:v>
                </c:pt>
                <c:pt idx="274">
                  <c:v>-38.5885879527196</c:v>
                </c:pt>
                <c:pt idx="275">
                  <c:v>-38.5885879527195</c:v>
                </c:pt>
                <c:pt idx="276">
                  <c:v>-38.5885879527195</c:v>
                </c:pt>
                <c:pt idx="277">
                  <c:v>-38.5885879527195</c:v>
                </c:pt>
                <c:pt idx="278">
                  <c:v>-38.5885879527195</c:v>
                </c:pt>
                <c:pt idx="279">
                  <c:v>-38.5885879527195</c:v>
                </c:pt>
                <c:pt idx="280">
                  <c:v>-38.5885879527195</c:v>
                </c:pt>
                <c:pt idx="281">
                  <c:v>-38.5885879527195</c:v>
                </c:pt>
                <c:pt idx="282">
                  <c:v>-38.5885879527195</c:v>
                </c:pt>
                <c:pt idx="283">
                  <c:v>-38.5885879527195</c:v>
                </c:pt>
                <c:pt idx="284">
                  <c:v>-38.5885879527195</c:v>
                </c:pt>
                <c:pt idx="285">
                  <c:v>-38.5885879527195</c:v>
                </c:pt>
                <c:pt idx="286">
                  <c:v>-38.5885879527195</c:v>
                </c:pt>
                <c:pt idx="287">
                  <c:v>-38.5885879527195</c:v>
                </c:pt>
                <c:pt idx="288">
                  <c:v>-38.5885879527195</c:v>
                </c:pt>
                <c:pt idx="289">
                  <c:v>-38.5885879527195</c:v>
                </c:pt>
                <c:pt idx="290">
                  <c:v>-38.5885879527196</c:v>
                </c:pt>
                <c:pt idx="291">
                  <c:v>-38.5885879527196</c:v>
                </c:pt>
                <c:pt idx="292">
                  <c:v>-38.5885879527196</c:v>
                </c:pt>
                <c:pt idx="293">
                  <c:v>-38.5885879527196</c:v>
                </c:pt>
                <c:pt idx="294">
                  <c:v>-38.5885879527196</c:v>
                </c:pt>
                <c:pt idx="295">
                  <c:v>-38.5885879527196</c:v>
                </c:pt>
                <c:pt idx="296">
                  <c:v>-38.5885879527196</c:v>
                </c:pt>
                <c:pt idx="297">
                  <c:v>-38.5885879527196</c:v>
                </c:pt>
                <c:pt idx="298">
                  <c:v>-38.5885879527196</c:v>
                </c:pt>
                <c:pt idx="299">
                  <c:v>-38.5885879527196</c:v>
                </c:pt>
                <c:pt idx="300">
                  <c:v>-38.5885879527196</c:v>
                </c:pt>
                <c:pt idx="301">
                  <c:v>-38.5885879527196</c:v>
                </c:pt>
                <c:pt idx="302">
                  <c:v>-38.5885879527196</c:v>
                </c:pt>
                <c:pt idx="303">
                  <c:v>-38.5885879527196</c:v>
                </c:pt>
                <c:pt idx="304">
                  <c:v>-38.5885879527196</c:v>
                </c:pt>
                <c:pt idx="305">
                  <c:v>-38.5885879527196</c:v>
                </c:pt>
                <c:pt idx="306">
                  <c:v>-38.5885879527196</c:v>
                </c:pt>
                <c:pt idx="307">
                  <c:v>-38.5885879527196</c:v>
                </c:pt>
                <c:pt idx="308">
                  <c:v>-38.5885879527196</c:v>
                </c:pt>
                <c:pt idx="309">
                  <c:v>-38.5885879527196</c:v>
                </c:pt>
                <c:pt idx="310">
                  <c:v>-38.5885879527196</c:v>
                </c:pt>
                <c:pt idx="311">
                  <c:v>-38.5885879527196</c:v>
                </c:pt>
                <c:pt idx="312">
                  <c:v>-38.5885879527196</c:v>
                </c:pt>
                <c:pt idx="313">
                  <c:v>-38.5885879527196</c:v>
                </c:pt>
                <c:pt idx="314">
                  <c:v>-38.5885879527196</c:v>
                </c:pt>
                <c:pt idx="315">
                  <c:v>-38.5885879527196</c:v>
                </c:pt>
                <c:pt idx="316">
                  <c:v>-38.5885879527196</c:v>
                </c:pt>
                <c:pt idx="317">
                  <c:v>-38.5885879527196</c:v>
                </c:pt>
                <c:pt idx="318">
                  <c:v>-38.5885879527196</c:v>
                </c:pt>
                <c:pt idx="319">
                  <c:v>-38.5885879527196</c:v>
                </c:pt>
                <c:pt idx="320">
                  <c:v>-38.5885879527196</c:v>
                </c:pt>
                <c:pt idx="321">
                  <c:v>-38.5885879527196</c:v>
                </c:pt>
                <c:pt idx="322">
                  <c:v>-38.5885879527196</c:v>
                </c:pt>
                <c:pt idx="323">
                  <c:v>-38.5885879527196</c:v>
                </c:pt>
                <c:pt idx="324">
                  <c:v>-38.5885879527196</c:v>
                </c:pt>
                <c:pt idx="325">
                  <c:v>-38.5885879527196</c:v>
                </c:pt>
                <c:pt idx="326">
                  <c:v>-38.5885879527196</c:v>
                </c:pt>
                <c:pt idx="327">
                  <c:v>-38.5885879527196</c:v>
                </c:pt>
                <c:pt idx="328">
                  <c:v>-38.5885879527196</c:v>
                </c:pt>
                <c:pt idx="329">
                  <c:v>-38.5885879527196</c:v>
                </c:pt>
                <c:pt idx="330">
                  <c:v>-38.5885879527196</c:v>
                </c:pt>
                <c:pt idx="331">
                  <c:v>-38.5885879527196</c:v>
                </c:pt>
                <c:pt idx="332">
                  <c:v>-38.5885879527196</c:v>
                </c:pt>
                <c:pt idx="333">
                  <c:v>-38.5885879527196</c:v>
                </c:pt>
                <c:pt idx="334">
                  <c:v>-38.5885879527196</c:v>
                </c:pt>
                <c:pt idx="335">
                  <c:v>-38.5885879527196</c:v>
                </c:pt>
                <c:pt idx="336">
                  <c:v>-38.5885879527196</c:v>
                </c:pt>
                <c:pt idx="337">
                  <c:v>-38.5885879527196</c:v>
                </c:pt>
                <c:pt idx="338">
                  <c:v>-38.5885879527196</c:v>
                </c:pt>
                <c:pt idx="339">
                  <c:v>-38.5885879527195</c:v>
                </c:pt>
                <c:pt idx="340">
                  <c:v>-38.5885879527195</c:v>
                </c:pt>
                <c:pt idx="341">
                  <c:v>-38.5885879527195</c:v>
                </c:pt>
                <c:pt idx="342">
                  <c:v>-38.5885879527195</c:v>
                </c:pt>
                <c:pt idx="343">
                  <c:v>-38.5885879527195</c:v>
                </c:pt>
                <c:pt idx="344">
                  <c:v>-38.5885879527195</c:v>
                </c:pt>
                <c:pt idx="345">
                  <c:v>-38.5885879527195</c:v>
                </c:pt>
                <c:pt idx="346">
                  <c:v>-38.5885879527195</c:v>
                </c:pt>
                <c:pt idx="347">
                  <c:v>-38.5885879527195</c:v>
                </c:pt>
                <c:pt idx="348">
                  <c:v>-38.5885879527195</c:v>
                </c:pt>
                <c:pt idx="349">
                  <c:v>-38.5885879527195</c:v>
                </c:pt>
                <c:pt idx="350">
                  <c:v>-38.5885879527196</c:v>
                </c:pt>
                <c:pt idx="351">
                  <c:v>-38.5885879527196</c:v>
                </c:pt>
                <c:pt idx="352">
                  <c:v>-38.5885879527196</c:v>
                </c:pt>
                <c:pt idx="353">
                  <c:v>-38.5885879527196</c:v>
                </c:pt>
                <c:pt idx="354">
                  <c:v>-38.588587952719699</c:v>
                </c:pt>
                <c:pt idx="355">
                  <c:v>-38.588587952719699</c:v>
                </c:pt>
                <c:pt idx="356">
                  <c:v>-38.588587952719699</c:v>
                </c:pt>
                <c:pt idx="357">
                  <c:v>-38.588587952719699</c:v>
                </c:pt>
                <c:pt idx="358">
                  <c:v>-38.588587952719699</c:v>
                </c:pt>
                <c:pt idx="359">
                  <c:v>-38.588587952719699</c:v>
                </c:pt>
                <c:pt idx="360">
                  <c:v>-38.588587952719699</c:v>
                </c:pt>
              </c:numCache>
            </c:numRef>
          </c:yVal>
          <c:smooth val="0"/>
          <c:extLst>
            <c:ext xmlns:c16="http://schemas.microsoft.com/office/drawing/2014/chart" uri="{C3380CC4-5D6E-409C-BE32-E72D297353CC}">
              <c16:uniqueId val="{00000002-A453-4B6E-A996-014F25F735E4}"/>
            </c:ext>
          </c:extLst>
        </c:ser>
        <c:ser>
          <c:idx val="3"/>
          <c:order val="3"/>
          <c:tx>
            <c:strRef>
              <c:f>'Normalized Envelope (2)'!$I$2</c:f>
              <c:strCache>
                <c:ptCount val="1"/>
                <c:pt idx="0">
                  <c:v>F5(Outer)</c:v>
                </c:pt>
              </c:strCache>
            </c:strRef>
          </c:tx>
          <c:spPr>
            <a:ln w="19050" cap="rnd">
              <a:solidFill>
                <a:schemeClr val="accent2">
                  <a:lumMod val="6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(2)'!$I$3:$I$363</c:f>
              <c:numCache>
                <c:formatCode>0.0</c:formatCode>
                <c:ptCount val="361"/>
                <c:pt idx="0">
                  <c:v>-7.5534599687481565</c:v>
                </c:pt>
                <c:pt idx="1">
                  <c:v>-7.5534599687481565</c:v>
                </c:pt>
                <c:pt idx="2">
                  <c:v>-7.5534599687481565</c:v>
                </c:pt>
                <c:pt idx="3">
                  <c:v>-7.5584184032524337</c:v>
                </c:pt>
                <c:pt idx="4">
                  <c:v>-7.5897884778054054</c:v>
                </c:pt>
                <c:pt idx="5">
                  <c:v>-7.6481189118903377</c:v>
                </c:pt>
                <c:pt idx="6">
                  <c:v>-7.7351478106006342</c:v>
                </c:pt>
                <c:pt idx="7">
                  <c:v>-7.8555292147962739</c:v>
                </c:pt>
                <c:pt idx="8">
                  <c:v>-8.0185606287190474</c:v>
                </c:pt>
                <c:pt idx="9">
                  <c:v>-8.2376384703118362</c:v>
                </c:pt>
                <c:pt idx="10">
                  <c:v>-8.5255731274149742</c:v>
                </c:pt>
                <c:pt idx="11">
                  <c:v>-8.8859807868074103</c:v>
                </c:pt>
                <c:pt idx="12">
                  <c:v>-8.6564819583337194</c:v>
                </c:pt>
                <c:pt idx="13">
                  <c:v>-8.2548308094017671</c:v>
                </c:pt>
                <c:pt idx="14">
                  <c:v>-7.9341893787278774</c:v>
                </c:pt>
                <c:pt idx="15">
                  <c:v>-7.6910460535693339</c:v>
                </c:pt>
                <c:pt idx="16">
                  <c:v>-7.523508769906555</c:v>
                </c:pt>
                <c:pt idx="17">
                  <c:v>-7.4429933387796616</c:v>
                </c:pt>
                <c:pt idx="18">
                  <c:v>-7.4429933387796616</c:v>
                </c:pt>
                <c:pt idx="19">
                  <c:v>-7.4429933387796616</c:v>
                </c:pt>
                <c:pt idx="20">
                  <c:v>-7.4429933387796616</c:v>
                </c:pt>
                <c:pt idx="21">
                  <c:v>-7.4429933387796616</c:v>
                </c:pt>
                <c:pt idx="22">
                  <c:v>-7.4429933387796616</c:v>
                </c:pt>
                <c:pt idx="23">
                  <c:v>-7.4429933387796616</c:v>
                </c:pt>
                <c:pt idx="24">
                  <c:v>-7.4429933387796616</c:v>
                </c:pt>
                <c:pt idx="25">
                  <c:v>-7.4429933387796616</c:v>
                </c:pt>
                <c:pt idx="26">
                  <c:v>-7.4429933387796616</c:v>
                </c:pt>
                <c:pt idx="27">
                  <c:v>-7.4429933387796616</c:v>
                </c:pt>
                <c:pt idx="28">
                  <c:v>-7.471835220985537</c:v>
                </c:pt>
                <c:pt idx="29">
                  <c:v>-7.6310648001449302</c:v>
                </c:pt>
                <c:pt idx="30">
                  <c:v>-7.9273141422513547</c:v>
                </c:pt>
                <c:pt idx="31">
                  <c:v>-8.3432504772729459</c:v>
                </c:pt>
                <c:pt idx="32">
                  <c:v>-8.7004168973740601</c:v>
                </c:pt>
                <c:pt idx="33">
                  <c:v>-8.7004168973740601</c:v>
                </c:pt>
                <c:pt idx="34">
                  <c:v>-8.7004168973740601</c:v>
                </c:pt>
                <c:pt idx="35">
                  <c:v>-8.7004168973740601</c:v>
                </c:pt>
                <c:pt idx="36">
                  <c:v>-8.7004168973740601</c:v>
                </c:pt>
                <c:pt idx="37">
                  <c:v>-8.7004168973740601</c:v>
                </c:pt>
                <c:pt idx="38">
                  <c:v>-8.7004168973740601</c:v>
                </c:pt>
                <c:pt idx="39">
                  <c:v>-8.7004168973740601</c:v>
                </c:pt>
                <c:pt idx="40">
                  <c:v>-8.7004168973740601</c:v>
                </c:pt>
                <c:pt idx="41">
                  <c:v>-8.7145091503685101</c:v>
                </c:pt>
                <c:pt idx="42">
                  <c:v>-8.8704828307795403</c:v>
                </c:pt>
                <c:pt idx="43">
                  <c:v>-9.1474285690653296</c:v>
                </c:pt>
                <c:pt idx="44">
                  <c:v>-9.5073344629021701</c:v>
                </c:pt>
                <c:pt idx="45">
                  <c:v>-9.9010766698691892</c:v>
                </c:pt>
                <c:pt idx="46">
                  <c:v>-10.28228813055266</c:v>
                </c:pt>
                <c:pt idx="47">
                  <c:v>-10.620946413958631</c:v>
                </c:pt>
                <c:pt idx="48">
                  <c:v>-10.90272568997921</c:v>
                </c:pt>
                <c:pt idx="49">
                  <c:v>-11.11582841905547</c:v>
                </c:pt>
                <c:pt idx="50">
                  <c:v>-11.24642403812177</c:v>
                </c:pt>
                <c:pt idx="51">
                  <c:v>-11.29261114983664</c:v>
                </c:pt>
                <c:pt idx="52">
                  <c:v>-11.29261114983664</c:v>
                </c:pt>
                <c:pt idx="53">
                  <c:v>-11.29788239603641</c:v>
                </c:pt>
                <c:pt idx="54">
                  <c:v>-11.36803076275838</c:v>
                </c:pt>
                <c:pt idx="55">
                  <c:v>-11.540440029392599</c:v>
                </c:pt>
                <c:pt idx="56">
                  <c:v>-11.829539546032329</c:v>
                </c:pt>
                <c:pt idx="57">
                  <c:v>-12.232850444912239</c:v>
                </c:pt>
                <c:pt idx="58">
                  <c:v>-12.732097201029241</c:v>
                </c:pt>
                <c:pt idx="59">
                  <c:v>-13.283896740122941</c:v>
                </c:pt>
                <c:pt idx="60">
                  <c:v>-13.811543422786901</c:v>
                </c:pt>
                <c:pt idx="61">
                  <c:v>-14.22419551019803</c:v>
                </c:pt>
                <c:pt idx="62">
                  <c:v>-14.47306514394343</c:v>
                </c:pt>
                <c:pt idx="63">
                  <c:v>-14.5953657447</c:v>
                </c:pt>
                <c:pt idx="64">
                  <c:v>-14.687984256092289</c:v>
                </c:pt>
                <c:pt idx="65">
                  <c:v>-14.8407066017012</c:v>
                </c:pt>
                <c:pt idx="66">
                  <c:v>-15.095960105963329</c:v>
                </c:pt>
                <c:pt idx="67">
                  <c:v>-15.450866548306049</c:v>
                </c:pt>
                <c:pt idx="68">
                  <c:v>-15.881476617631378</c:v>
                </c:pt>
                <c:pt idx="69">
                  <c:v>-16.365970192606699</c:v>
                </c:pt>
                <c:pt idx="70">
                  <c:v>-16.889010932469478</c:v>
                </c:pt>
                <c:pt idx="71">
                  <c:v>-17.424179268206849</c:v>
                </c:pt>
                <c:pt idx="72">
                  <c:v>-17.9129393160276</c:v>
                </c:pt>
                <c:pt idx="73">
                  <c:v>-18.271038287854399</c:v>
                </c:pt>
                <c:pt idx="74">
                  <c:v>-18.2774771052087</c:v>
                </c:pt>
                <c:pt idx="75">
                  <c:v>-18.2774771052087</c:v>
                </c:pt>
                <c:pt idx="76">
                  <c:v>-18.2774771052087</c:v>
                </c:pt>
                <c:pt idx="77">
                  <c:v>-18.2774771052087</c:v>
                </c:pt>
                <c:pt idx="78">
                  <c:v>-18.324361355651298</c:v>
                </c:pt>
                <c:pt idx="79">
                  <c:v>-18.523230226942601</c:v>
                </c:pt>
                <c:pt idx="80">
                  <c:v>-18.8790510716175</c:v>
                </c:pt>
                <c:pt idx="81">
                  <c:v>-19.361531152786601</c:v>
                </c:pt>
                <c:pt idx="82">
                  <c:v>-19.7703162644424</c:v>
                </c:pt>
                <c:pt idx="83">
                  <c:v>-19.409873659379201</c:v>
                </c:pt>
                <c:pt idx="84">
                  <c:v>-19.100301018783998</c:v>
                </c:pt>
                <c:pt idx="85">
                  <c:v>-18.914980465194098</c:v>
                </c:pt>
                <c:pt idx="86">
                  <c:v>-18.8957617711823</c:v>
                </c:pt>
                <c:pt idx="87">
                  <c:v>-18.8957617711823</c:v>
                </c:pt>
                <c:pt idx="88">
                  <c:v>-18.8957617711823</c:v>
                </c:pt>
                <c:pt idx="89">
                  <c:v>-18.8957617711823</c:v>
                </c:pt>
                <c:pt idx="90">
                  <c:v>-18.8957617711823</c:v>
                </c:pt>
                <c:pt idx="91">
                  <c:v>-18.8957617711823</c:v>
                </c:pt>
                <c:pt idx="92">
                  <c:v>-18.8957617711823</c:v>
                </c:pt>
                <c:pt idx="93">
                  <c:v>-18.8957617711823</c:v>
                </c:pt>
                <c:pt idx="94">
                  <c:v>-18.8957617711823</c:v>
                </c:pt>
                <c:pt idx="95">
                  <c:v>-18.8957617711823</c:v>
                </c:pt>
                <c:pt idx="96">
                  <c:v>-18.5686731222027</c:v>
                </c:pt>
                <c:pt idx="97">
                  <c:v>-17.8151670385042</c:v>
                </c:pt>
                <c:pt idx="98">
                  <c:v>-17.05457616491822</c:v>
                </c:pt>
                <c:pt idx="99">
                  <c:v>-16.361856621472189</c:v>
                </c:pt>
                <c:pt idx="100">
                  <c:v>-15.793064502338268</c:v>
                </c:pt>
                <c:pt idx="101">
                  <c:v>-15.377117444744339</c:v>
                </c:pt>
                <c:pt idx="102">
                  <c:v>-15.112007020430021</c:v>
                </c:pt>
                <c:pt idx="103">
                  <c:v>-14.96363284963107</c:v>
                </c:pt>
                <c:pt idx="104">
                  <c:v>-14.870763829094951</c:v>
                </c:pt>
                <c:pt idx="105">
                  <c:v>-14.762493294398201</c:v>
                </c:pt>
                <c:pt idx="106">
                  <c:v>-14.586625317688409</c:v>
                </c:pt>
                <c:pt idx="107">
                  <c:v>-14.33051895592118</c:v>
                </c:pt>
                <c:pt idx="108">
                  <c:v>-14.01556490264864</c:v>
                </c:pt>
                <c:pt idx="109">
                  <c:v>-13.673331351637181</c:v>
                </c:pt>
                <c:pt idx="110">
                  <c:v>-13.327949068559271</c:v>
                </c:pt>
                <c:pt idx="111">
                  <c:v>-12.994279149292819</c:v>
                </c:pt>
                <c:pt idx="112">
                  <c:v>-12.68199152100353</c:v>
                </c:pt>
                <c:pt idx="113">
                  <c:v>-12.394509358066749</c:v>
                </c:pt>
                <c:pt idx="114">
                  <c:v>-12.123857935222659</c:v>
                </c:pt>
                <c:pt idx="115">
                  <c:v>-11.85145644790755</c:v>
                </c:pt>
                <c:pt idx="116">
                  <c:v>-11.560551277429031</c:v>
                </c:pt>
                <c:pt idx="117">
                  <c:v>-11.251929220373659</c:v>
                </c:pt>
                <c:pt idx="118">
                  <c:v>-10.947219759866659</c:v>
                </c:pt>
                <c:pt idx="119">
                  <c:v>-10.675922667387891</c:v>
                </c:pt>
                <c:pt idx="120">
                  <c:v>-10.45900038577331</c:v>
                </c:pt>
                <c:pt idx="121">
                  <c:v>-10.301883824931359</c:v>
                </c:pt>
                <c:pt idx="122">
                  <c:v>-10.19703405442025</c:v>
                </c:pt>
                <c:pt idx="123">
                  <c:v>-10.12738632641619</c:v>
                </c:pt>
                <c:pt idx="124">
                  <c:v>-10.06471447672099</c:v>
                </c:pt>
                <c:pt idx="125">
                  <c:v>-9.9679608095596599</c:v>
                </c:pt>
                <c:pt idx="126">
                  <c:v>-9.7938414803915297</c:v>
                </c:pt>
                <c:pt idx="127">
                  <c:v>-9.5219448958190398</c:v>
                </c:pt>
                <c:pt idx="128">
                  <c:v>-9.1742931230533191</c:v>
                </c:pt>
                <c:pt idx="129">
                  <c:v>-8.8080397197835403</c:v>
                </c:pt>
                <c:pt idx="130">
                  <c:v>-8.4892129064224893</c:v>
                </c:pt>
                <c:pt idx="131">
                  <c:v>-8.2716756583094178</c:v>
                </c:pt>
                <c:pt idx="132">
                  <c:v>-8.1904427331052929</c:v>
                </c:pt>
                <c:pt idx="133">
                  <c:v>-8.1904427331052929</c:v>
                </c:pt>
                <c:pt idx="134">
                  <c:v>-8.1904427331052929</c:v>
                </c:pt>
                <c:pt idx="135">
                  <c:v>-8.1904427331052929</c:v>
                </c:pt>
                <c:pt idx="136">
                  <c:v>-8.1904427331052929</c:v>
                </c:pt>
                <c:pt idx="137">
                  <c:v>-8.1904427331052929</c:v>
                </c:pt>
                <c:pt idx="138">
                  <c:v>-8.1904427331052929</c:v>
                </c:pt>
                <c:pt idx="139">
                  <c:v>-8.1904427331052929</c:v>
                </c:pt>
                <c:pt idx="140">
                  <c:v>-8.1904427331052929</c:v>
                </c:pt>
                <c:pt idx="141">
                  <c:v>-8.1904427331052929</c:v>
                </c:pt>
                <c:pt idx="142">
                  <c:v>-8.1904427331052929</c:v>
                </c:pt>
                <c:pt idx="143">
                  <c:v>-8.2617857259679361</c:v>
                </c:pt>
                <c:pt idx="144">
                  <c:v>-8.1513432408952156</c:v>
                </c:pt>
                <c:pt idx="145">
                  <c:v>-8.0174993840373592</c:v>
                </c:pt>
                <c:pt idx="146">
                  <c:v>-7.9995194566265155</c:v>
                </c:pt>
                <c:pt idx="147">
                  <c:v>-7.9995194566265155</c:v>
                </c:pt>
                <c:pt idx="148">
                  <c:v>-7.9995194566265155</c:v>
                </c:pt>
                <c:pt idx="149">
                  <c:v>-7.9995194566265155</c:v>
                </c:pt>
                <c:pt idx="150">
                  <c:v>-7.9995194566265155</c:v>
                </c:pt>
                <c:pt idx="151">
                  <c:v>-7.9995194566265155</c:v>
                </c:pt>
                <c:pt idx="152">
                  <c:v>-7.9995194566265155</c:v>
                </c:pt>
                <c:pt idx="153">
                  <c:v>-7.9995194566265155</c:v>
                </c:pt>
                <c:pt idx="154">
                  <c:v>-7.9995194566265155</c:v>
                </c:pt>
                <c:pt idx="155">
                  <c:v>-7.9995194566265155</c:v>
                </c:pt>
                <c:pt idx="156">
                  <c:v>-7.9995194566265155</c:v>
                </c:pt>
                <c:pt idx="157">
                  <c:v>-8.0971606554029432</c:v>
                </c:pt>
                <c:pt idx="158">
                  <c:v>-8.3027476839365306</c:v>
                </c:pt>
                <c:pt idx="159">
                  <c:v>-8.6006923228905592</c:v>
                </c:pt>
                <c:pt idx="160">
                  <c:v>-8.9633810968980399</c:v>
                </c:pt>
                <c:pt idx="161">
                  <c:v>-9.1301587311763104</c:v>
                </c:pt>
                <c:pt idx="162">
                  <c:v>-8.9627507229609797</c:v>
                </c:pt>
                <c:pt idx="163">
                  <c:v>-8.7926307030168793</c:v>
                </c:pt>
                <c:pt idx="164">
                  <c:v>-8.6118448112355797</c:v>
                </c:pt>
                <c:pt idx="165">
                  <c:v>-8.4281939978747218</c:v>
                </c:pt>
                <c:pt idx="166">
                  <c:v>-8.2616623713197921</c:v>
                </c:pt>
                <c:pt idx="167">
                  <c:v>-8.132901739518628</c:v>
                </c:pt>
                <c:pt idx="168">
                  <c:v>-8.0534602749717088</c:v>
                </c:pt>
                <c:pt idx="169">
                  <c:v>-8.0234637647284615</c:v>
                </c:pt>
                <c:pt idx="170">
                  <c:v>-8.0234637647284615</c:v>
                </c:pt>
                <c:pt idx="171">
                  <c:v>-8.0234637647284615</c:v>
                </c:pt>
                <c:pt idx="172">
                  <c:v>-8.0234637647284615</c:v>
                </c:pt>
                <c:pt idx="173">
                  <c:v>-8.0234637647284615</c:v>
                </c:pt>
                <c:pt idx="174">
                  <c:v>-8.0234637647284615</c:v>
                </c:pt>
                <c:pt idx="175">
                  <c:v>-8.0234637647284615</c:v>
                </c:pt>
                <c:pt idx="176">
                  <c:v>-8.0234637647284615</c:v>
                </c:pt>
                <c:pt idx="177">
                  <c:v>-8.0234637647284615</c:v>
                </c:pt>
                <c:pt idx="178">
                  <c:v>-8.0234637647284615</c:v>
                </c:pt>
                <c:pt idx="179">
                  <c:v>-8.0234637647284615</c:v>
                </c:pt>
                <c:pt idx="180">
                  <c:v>-8.0357818578245812</c:v>
                </c:pt>
                <c:pt idx="181">
                  <c:v>-8.082029686909749</c:v>
                </c:pt>
                <c:pt idx="182">
                  <c:v>-8.1560586564373772</c:v>
                </c:pt>
                <c:pt idx="183">
                  <c:v>-8.2538383778703199</c:v>
                </c:pt>
                <c:pt idx="184">
                  <c:v>-8.3721474502450377</c:v>
                </c:pt>
                <c:pt idx="185">
                  <c:v>-8.5090349850040869</c:v>
                </c:pt>
                <c:pt idx="186">
                  <c:v>-8.6660288295857697</c:v>
                </c:pt>
                <c:pt idx="187">
                  <c:v>-8.8487230245526689</c:v>
                </c:pt>
                <c:pt idx="188">
                  <c:v>-9.0625728049261589</c:v>
                </c:pt>
                <c:pt idx="189">
                  <c:v>-9.3048019276375804</c:v>
                </c:pt>
                <c:pt idx="190">
                  <c:v>-9.0689835383288102</c:v>
                </c:pt>
                <c:pt idx="191">
                  <c:v>-8.7866191777332592</c:v>
                </c:pt>
                <c:pt idx="192">
                  <c:v>-8.4900992500862991</c:v>
                </c:pt>
                <c:pt idx="193">
                  <c:v>-8.2130593858757308</c:v>
                </c:pt>
                <c:pt idx="194">
                  <c:v>-8.0002483674074902</c:v>
                </c:pt>
                <c:pt idx="195">
                  <c:v>-7.8997571093686085</c:v>
                </c:pt>
                <c:pt idx="196">
                  <c:v>-7.8997571093686085</c:v>
                </c:pt>
                <c:pt idx="197">
                  <c:v>-7.8997571093686085</c:v>
                </c:pt>
                <c:pt idx="198">
                  <c:v>-7.8997571093686085</c:v>
                </c:pt>
                <c:pt idx="199">
                  <c:v>-7.8997571093686085</c:v>
                </c:pt>
                <c:pt idx="200">
                  <c:v>-7.8997571093686085</c:v>
                </c:pt>
                <c:pt idx="201">
                  <c:v>-7.8997571093686085</c:v>
                </c:pt>
                <c:pt idx="202">
                  <c:v>-7.8997571093686085</c:v>
                </c:pt>
                <c:pt idx="203">
                  <c:v>-7.8997571093686085</c:v>
                </c:pt>
                <c:pt idx="204">
                  <c:v>-7.8997571093686085</c:v>
                </c:pt>
                <c:pt idx="205">
                  <c:v>-7.8997571093686085</c:v>
                </c:pt>
                <c:pt idx="206">
                  <c:v>-7.9575627849079362</c:v>
                </c:pt>
                <c:pt idx="207">
                  <c:v>-8.2140908305464926</c:v>
                </c:pt>
                <c:pt idx="208">
                  <c:v>-8.6986509180435601</c:v>
                </c:pt>
                <c:pt idx="209">
                  <c:v>-9.4164823515597504</c:v>
                </c:pt>
                <c:pt idx="210">
                  <c:v>-10.14619006605729</c:v>
                </c:pt>
                <c:pt idx="211">
                  <c:v>-10.14619006605729</c:v>
                </c:pt>
                <c:pt idx="212">
                  <c:v>-10.14619006605729</c:v>
                </c:pt>
                <c:pt idx="213">
                  <c:v>-10.14619006605729</c:v>
                </c:pt>
                <c:pt idx="214">
                  <c:v>-10.14619006605729</c:v>
                </c:pt>
                <c:pt idx="215">
                  <c:v>-10.14619006605729</c:v>
                </c:pt>
                <c:pt idx="216">
                  <c:v>-10.14619006605729</c:v>
                </c:pt>
                <c:pt idx="217">
                  <c:v>-10.14619006605729</c:v>
                </c:pt>
                <c:pt idx="218">
                  <c:v>-10.14619006605729</c:v>
                </c:pt>
                <c:pt idx="219">
                  <c:v>-10.14619006605729</c:v>
                </c:pt>
                <c:pt idx="220">
                  <c:v>-10.397644965287011</c:v>
                </c:pt>
                <c:pt idx="221">
                  <c:v>-10.974448465268239</c:v>
                </c:pt>
                <c:pt idx="222">
                  <c:v>-11.624024909514159</c:v>
                </c:pt>
                <c:pt idx="223">
                  <c:v>-11.624024909514159</c:v>
                </c:pt>
                <c:pt idx="224">
                  <c:v>-11.624024909514159</c:v>
                </c:pt>
                <c:pt idx="225">
                  <c:v>-11.624024909514159</c:v>
                </c:pt>
                <c:pt idx="226">
                  <c:v>-11.624024909514159</c:v>
                </c:pt>
                <c:pt idx="227">
                  <c:v>-11.624024909514159</c:v>
                </c:pt>
                <c:pt idx="228">
                  <c:v>-11.624024909514159</c:v>
                </c:pt>
                <c:pt idx="229">
                  <c:v>-11.624024909514159</c:v>
                </c:pt>
                <c:pt idx="230">
                  <c:v>-11.69385103879787</c:v>
                </c:pt>
                <c:pt idx="231">
                  <c:v>-11.942802839705699</c:v>
                </c:pt>
                <c:pt idx="232">
                  <c:v>-12.286033744737761</c:v>
                </c:pt>
                <c:pt idx="233">
                  <c:v>-12.52518743921126</c:v>
                </c:pt>
                <c:pt idx="234">
                  <c:v>-12.52518743921126</c:v>
                </c:pt>
                <c:pt idx="235">
                  <c:v>-12.52518743921126</c:v>
                </c:pt>
                <c:pt idx="236">
                  <c:v>-12.52518743921126</c:v>
                </c:pt>
                <c:pt idx="237">
                  <c:v>-12.52518743921126</c:v>
                </c:pt>
                <c:pt idx="238">
                  <c:v>-12.54822006257197</c:v>
                </c:pt>
                <c:pt idx="239">
                  <c:v>-12.78978746794388</c:v>
                </c:pt>
                <c:pt idx="240">
                  <c:v>-13.27959686162575</c:v>
                </c:pt>
                <c:pt idx="241">
                  <c:v>-13.985556974379389</c:v>
                </c:pt>
                <c:pt idx="242">
                  <c:v>-14.801601991836801</c:v>
                </c:pt>
                <c:pt idx="243">
                  <c:v>-15.55732050526526</c:v>
                </c:pt>
                <c:pt idx="244">
                  <c:v>-16.093688884498349</c:v>
                </c:pt>
                <c:pt idx="245">
                  <c:v>-16.375429171268561</c:v>
                </c:pt>
                <c:pt idx="246">
                  <c:v>-16.502620913342351</c:v>
                </c:pt>
                <c:pt idx="247">
                  <c:v>-16.60486337065446</c:v>
                </c:pt>
                <c:pt idx="248">
                  <c:v>-16.758370734359989</c:v>
                </c:pt>
                <c:pt idx="249">
                  <c:v>-16.97946232114985</c:v>
                </c:pt>
                <c:pt idx="250">
                  <c:v>-17.249285425117058</c:v>
                </c:pt>
                <c:pt idx="251">
                  <c:v>-17.530247716089089</c:v>
                </c:pt>
                <c:pt idx="252">
                  <c:v>-17.716554080573399</c:v>
                </c:pt>
                <c:pt idx="253">
                  <c:v>-17.716554080573399</c:v>
                </c:pt>
                <c:pt idx="254">
                  <c:v>-17.716554080573399</c:v>
                </c:pt>
                <c:pt idx="255">
                  <c:v>-17.716554080573399</c:v>
                </c:pt>
                <c:pt idx="256">
                  <c:v>-17.716554080573399</c:v>
                </c:pt>
                <c:pt idx="257">
                  <c:v>-17.7307427697232</c:v>
                </c:pt>
                <c:pt idx="258">
                  <c:v>-17.9414800592996</c:v>
                </c:pt>
                <c:pt idx="259">
                  <c:v>-18.391160519544801</c:v>
                </c:pt>
                <c:pt idx="260">
                  <c:v>-19.079291869655801</c:v>
                </c:pt>
                <c:pt idx="261">
                  <c:v>-19.556372707380699</c:v>
                </c:pt>
                <c:pt idx="262">
                  <c:v>-19.2272415250983</c:v>
                </c:pt>
                <c:pt idx="263">
                  <c:v>-19.2272415250983</c:v>
                </c:pt>
                <c:pt idx="264">
                  <c:v>-19.2272415250983</c:v>
                </c:pt>
                <c:pt idx="265">
                  <c:v>-19.2272415250983</c:v>
                </c:pt>
                <c:pt idx="266">
                  <c:v>-19.2272415250983</c:v>
                </c:pt>
                <c:pt idx="267">
                  <c:v>-19.2272415250983</c:v>
                </c:pt>
                <c:pt idx="268">
                  <c:v>-19.2272415250983</c:v>
                </c:pt>
                <c:pt idx="269">
                  <c:v>-19.2272415250983</c:v>
                </c:pt>
                <c:pt idx="270">
                  <c:v>-19.2272415250983</c:v>
                </c:pt>
                <c:pt idx="271">
                  <c:v>-19.2272415250983</c:v>
                </c:pt>
                <c:pt idx="272">
                  <c:v>-19.2272415250983</c:v>
                </c:pt>
                <c:pt idx="273">
                  <c:v>-18.688971941346498</c:v>
                </c:pt>
                <c:pt idx="274">
                  <c:v>-17.933927012899002</c:v>
                </c:pt>
                <c:pt idx="275">
                  <c:v>-17.402377950370681</c:v>
                </c:pt>
                <c:pt idx="276">
                  <c:v>-17.119168242715372</c:v>
                </c:pt>
                <c:pt idx="277">
                  <c:v>-17.059169754883278</c:v>
                </c:pt>
                <c:pt idx="278">
                  <c:v>-17.059169754883278</c:v>
                </c:pt>
                <c:pt idx="279">
                  <c:v>-17.059169754883278</c:v>
                </c:pt>
                <c:pt idx="280">
                  <c:v>-17.059169754883278</c:v>
                </c:pt>
                <c:pt idx="281">
                  <c:v>-17.059169754883278</c:v>
                </c:pt>
                <c:pt idx="282">
                  <c:v>-17.059169754883278</c:v>
                </c:pt>
                <c:pt idx="283">
                  <c:v>-16.840300482154301</c:v>
                </c:pt>
                <c:pt idx="284">
                  <c:v>-16.388357846600758</c:v>
                </c:pt>
                <c:pt idx="285">
                  <c:v>-15.85170300526751</c:v>
                </c:pt>
                <c:pt idx="286">
                  <c:v>-15.33842623929824</c:v>
                </c:pt>
                <c:pt idx="287">
                  <c:v>-14.96176146195827</c:v>
                </c:pt>
                <c:pt idx="288">
                  <c:v>-14.777234362409549</c:v>
                </c:pt>
                <c:pt idx="289">
                  <c:v>-14.73875982954527</c:v>
                </c:pt>
                <c:pt idx="290">
                  <c:v>-14.686824054529481</c:v>
                </c:pt>
                <c:pt idx="291">
                  <c:v>-14.41775102125257</c:v>
                </c:pt>
                <c:pt idx="292">
                  <c:v>-13.85003966230604</c:v>
                </c:pt>
                <c:pt idx="293">
                  <c:v>-13.108248121896779</c:v>
                </c:pt>
                <c:pt idx="294">
                  <c:v>-12.403201228092101</c:v>
                </c:pt>
                <c:pt idx="295">
                  <c:v>-11.89656199558298</c:v>
                </c:pt>
                <c:pt idx="296">
                  <c:v>-11.6734192590317</c:v>
                </c:pt>
                <c:pt idx="297">
                  <c:v>-11.6734192590317</c:v>
                </c:pt>
                <c:pt idx="298">
                  <c:v>-11.6734192590317</c:v>
                </c:pt>
                <c:pt idx="299">
                  <c:v>-11.6734192590317</c:v>
                </c:pt>
                <c:pt idx="300">
                  <c:v>-11.6734192590317</c:v>
                </c:pt>
                <c:pt idx="301">
                  <c:v>-11.6734192590317</c:v>
                </c:pt>
                <c:pt idx="302">
                  <c:v>-11.6734192590317</c:v>
                </c:pt>
                <c:pt idx="303">
                  <c:v>-11.6734192590317</c:v>
                </c:pt>
                <c:pt idx="304">
                  <c:v>-11.6734192590317</c:v>
                </c:pt>
                <c:pt idx="305">
                  <c:v>-11.56891181147763</c:v>
                </c:pt>
                <c:pt idx="306">
                  <c:v>-10.45196276530128</c:v>
                </c:pt>
                <c:pt idx="307">
                  <c:v>-9.7167692784698705</c:v>
                </c:pt>
                <c:pt idx="308">
                  <c:v>-9.4225709307306502</c:v>
                </c:pt>
                <c:pt idx="309">
                  <c:v>-9.4225709307306502</c:v>
                </c:pt>
                <c:pt idx="310">
                  <c:v>-9.4225709307306502</c:v>
                </c:pt>
                <c:pt idx="311">
                  <c:v>-9.4225709307306502</c:v>
                </c:pt>
                <c:pt idx="312">
                  <c:v>-9.4225709307306502</c:v>
                </c:pt>
                <c:pt idx="313">
                  <c:v>-9.4225709307306502</c:v>
                </c:pt>
                <c:pt idx="314">
                  <c:v>-9.4225709307306502</c:v>
                </c:pt>
                <c:pt idx="315">
                  <c:v>-9.4225709307306502</c:v>
                </c:pt>
                <c:pt idx="316">
                  <c:v>-9.4225709307306502</c:v>
                </c:pt>
                <c:pt idx="317">
                  <c:v>-9.4225709307306502</c:v>
                </c:pt>
                <c:pt idx="318">
                  <c:v>-9.4225709307306502</c:v>
                </c:pt>
                <c:pt idx="319">
                  <c:v>-9.5824639452165208</c:v>
                </c:pt>
                <c:pt idx="320">
                  <c:v>-9.0888441476593798</c:v>
                </c:pt>
                <c:pt idx="321">
                  <c:v>-8.5991929115100803</c:v>
                </c:pt>
                <c:pt idx="322">
                  <c:v>-8.3496677604540501</c:v>
                </c:pt>
                <c:pt idx="323">
                  <c:v>-8.3031108619148242</c:v>
                </c:pt>
                <c:pt idx="324">
                  <c:v>-8.3031108619148242</c:v>
                </c:pt>
                <c:pt idx="325">
                  <c:v>-8.3031108619148242</c:v>
                </c:pt>
                <c:pt idx="326">
                  <c:v>-8.3031108619148242</c:v>
                </c:pt>
                <c:pt idx="327">
                  <c:v>-8.3031108619148242</c:v>
                </c:pt>
                <c:pt idx="328">
                  <c:v>-8.3031108619148242</c:v>
                </c:pt>
                <c:pt idx="329">
                  <c:v>-8.3031108619148242</c:v>
                </c:pt>
                <c:pt idx="330">
                  <c:v>-8.3031108619148242</c:v>
                </c:pt>
                <c:pt idx="331">
                  <c:v>-8.3031108619148242</c:v>
                </c:pt>
                <c:pt idx="332">
                  <c:v>-8.3031108619148242</c:v>
                </c:pt>
                <c:pt idx="333">
                  <c:v>-8.3031108619148242</c:v>
                </c:pt>
                <c:pt idx="334">
                  <c:v>-8.413061561554148</c:v>
                </c:pt>
                <c:pt idx="335">
                  <c:v>-8.6278863863549695</c:v>
                </c:pt>
                <c:pt idx="336">
                  <c:v>-8.8948092434823103</c:v>
                </c:pt>
                <c:pt idx="337">
                  <c:v>-9.1670657585424706</c:v>
                </c:pt>
                <c:pt idx="338">
                  <c:v>-9.199252191156809</c:v>
                </c:pt>
                <c:pt idx="339">
                  <c:v>-9.0276541313195491</c:v>
                </c:pt>
                <c:pt idx="340">
                  <c:v>-8.8646519656459191</c:v>
                </c:pt>
                <c:pt idx="341">
                  <c:v>-8.7210505425853597</c:v>
                </c:pt>
                <c:pt idx="342">
                  <c:v>-8.5963571263235998</c:v>
                </c:pt>
                <c:pt idx="343">
                  <c:v>-8.4795048196291436</c:v>
                </c:pt>
                <c:pt idx="344">
                  <c:v>-8.3567735099017852</c:v>
                </c:pt>
                <c:pt idx="345">
                  <c:v>-8.2210401981485663</c:v>
                </c:pt>
                <c:pt idx="346">
                  <c:v>-8.0759196144095924</c:v>
                </c:pt>
                <c:pt idx="347">
                  <c:v>-7.9328397046516619</c:v>
                </c:pt>
                <c:pt idx="348">
                  <c:v>-7.8045729674741819</c:v>
                </c:pt>
                <c:pt idx="349">
                  <c:v>-7.7001589505230266</c:v>
                </c:pt>
                <c:pt idx="350">
                  <c:v>-7.6235125492685487</c:v>
                </c:pt>
                <c:pt idx="351">
                  <c:v>-7.6235125492685487</c:v>
                </c:pt>
                <c:pt idx="352">
                  <c:v>-7.6235125492685487</c:v>
                </c:pt>
                <c:pt idx="353">
                  <c:v>-7.6235125492685487</c:v>
                </c:pt>
                <c:pt idx="354">
                  <c:v>-7.6235125492685487</c:v>
                </c:pt>
                <c:pt idx="355">
                  <c:v>-7.6235125492685487</c:v>
                </c:pt>
                <c:pt idx="356">
                  <c:v>-7.6235125492685487</c:v>
                </c:pt>
                <c:pt idx="357">
                  <c:v>-7.6235125492685487</c:v>
                </c:pt>
                <c:pt idx="358">
                  <c:v>-7.6235125492685487</c:v>
                </c:pt>
                <c:pt idx="359">
                  <c:v>-7.6235125492685487</c:v>
                </c:pt>
                <c:pt idx="360">
                  <c:v>-7.6235125492685487</c:v>
                </c:pt>
              </c:numCache>
            </c:numRef>
          </c:yVal>
          <c:smooth val="0"/>
          <c:extLst>
            <c:ext xmlns:c16="http://schemas.microsoft.com/office/drawing/2014/chart" uri="{C3380CC4-5D6E-409C-BE32-E72D297353CC}">
              <c16:uniqueId val="{00000003-A453-4B6E-A996-014F25F735E4}"/>
            </c:ext>
          </c:extLst>
        </c:ser>
        <c:ser>
          <c:idx val="4"/>
          <c:order val="4"/>
          <c:tx>
            <c:strRef>
              <c:f>'Normalized Envelope (2)'!$J$2</c:f>
              <c:strCache>
                <c:ptCount val="1"/>
                <c:pt idx="0">
                  <c:v>F5 (Nadir)</c:v>
                </c:pt>
              </c:strCache>
            </c:strRef>
          </c:tx>
          <c:spPr>
            <a:ln w="19050" cap="rnd">
              <a:solidFill>
                <a:schemeClr val="accent4">
                  <a:lumMod val="6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(2)'!$J$3:$J$363</c:f>
              <c:numCache>
                <c:formatCode>0.0</c:formatCode>
                <c:ptCount val="361"/>
                <c:pt idx="0">
                  <c:v>-38.5885879527196</c:v>
                </c:pt>
                <c:pt idx="1">
                  <c:v>-38.5885879527196</c:v>
                </c:pt>
                <c:pt idx="2">
                  <c:v>-38.5885879527196</c:v>
                </c:pt>
                <c:pt idx="3">
                  <c:v>-38.5885879527196</c:v>
                </c:pt>
                <c:pt idx="4">
                  <c:v>-38.5885879527196</c:v>
                </c:pt>
                <c:pt idx="5">
                  <c:v>-38.5885879527196</c:v>
                </c:pt>
                <c:pt idx="6">
                  <c:v>-38.5885879527196</c:v>
                </c:pt>
                <c:pt idx="7">
                  <c:v>-38.5885879527196</c:v>
                </c:pt>
                <c:pt idx="8">
                  <c:v>-38.5885879527196</c:v>
                </c:pt>
                <c:pt idx="9">
                  <c:v>-38.5885879527196</c:v>
                </c:pt>
                <c:pt idx="10">
                  <c:v>-38.5885879527196</c:v>
                </c:pt>
                <c:pt idx="11">
                  <c:v>-38.5885879527196</c:v>
                </c:pt>
                <c:pt idx="12">
                  <c:v>-38.5885879527196</c:v>
                </c:pt>
                <c:pt idx="13">
                  <c:v>-38.5885879527196</c:v>
                </c:pt>
                <c:pt idx="14">
                  <c:v>-38.5885879527196</c:v>
                </c:pt>
                <c:pt idx="15">
                  <c:v>-38.5885879527196</c:v>
                </c:pt>
                <c:pt idx="16">
                  <c:v>-38.5885879527196</c:v>
                </c:pt>
                <c:pt idx="17">
                  <c:v>-38.5885879527196</c:v>
                </c:pt>
                <c:pt idx="18">
                  <c:v>-38.5885879527196</c:v>
                </c:pt>
                <c:pt idx="19">
                  <c:v>-38.5885879527195</c:v>
                </c:pt>
                <c:pt idx="20">
                  <c:v>-38.5885879527195</c:v>
                </c:pt>
                <c:pt idx="21">
                  <c:v>-38.5885879527195</c:v>
                </c:pt>
                <c:pt idx="22">
                  <c:v>-38.5885879527195</c:v>
                </c:pt>
                <c:pt idx="23">
                  <c:v>-38.5885879527195</c:v>
                </c:pt>
                <c:pt idx="24">
                  <c:v>-38.5885879527195</c:v>
                </c:pt>
                <c:pt idx="25">
                  <c:v>-38.5885879527195</c:v>
                </c:pt>
                <c:pt idx="26">
                  <c:v>-38.5885879527195</c:v>
                </c:pt>
                <c:pt idx="27">
                  <c:v>-38.5885879527195</c:v>
                </c:pt>
                <c:pt idx="28">
                  <c:v>-38.5885879527195</c:v>
                </c:pt>
                <c:pt idx="29">
                  <c:v>-38.5885879527195</c:v>
                </c:pt>
                <c:pt idx="30">
                  <c:v>-38.5885879527195</c:v>
                </c:pt>
                <c:pt idx="31">
                  <c:v>-38.5885879527195</c:v>
                </c:pt>
                <c:pt idx="32">
                  <c:v>-38.5885879527196</c:v>
                </c:pt>
                <c:pt idx="33">
                  <c:v>-38.5885879527196</c:v>
                </c:pt>
                <c:pt idx="34">
                  <c:v>-38.5885879527196</c:v>
                </c:pt>
                <c:pt idx="35">
                  <c:v>-38.5885879527196</c:v>
                </c:pt>
                <c:pt idx="36">
                  <c:v>-38.5885879527196</c:v>
                </c:pt>
                <c:pt idx="37">
                  <c:v>-38.588587952719699</c:v>
                </c:pt>
                <c:pt idx="38">
                  <c:v>-38.5885879527196</c:v>
                </c:pt>
                <c:pt idx="39">
                  <c:v>-38.5885879527196</c:v>
                </c:pt>
                <c:pt idx="40">
                  <c:v>-38.5885879527196</c:v>
                </c:pt>
                <c:pt idx="41">
                  <c:v>-38.5885879527196</c:v>
                </c:pt>
                <c:pt idx="42">
                  <c:v>-38.5885879527196</c:v>
                </c:pt>
                <c:pt idx="43">
                  <c:v>-38.5885879527196</c:v>
                </c:pt>
                <c:pt idx="44">
                  <c:v>-38.5885879527196</c:v>
                </c:pt>
                <c:pt idx="45">
                  <c:v>-38.5885879527196</c:v>
                </c:pt>
                <c:pt idx="46">
                  <c:v>-38.5885879527196</c:v>
                </c:pt>
                <c:pt idx="47">
                  <c:v>-38.5885879527196</c:v>
                </c:pt>
                <c:pt idx="48">
                  <c:v>-38.5885879527196</c:v>
                </c:pt>
                <c:pt idx="49">
                  <c:v>-38.5885879527196</c:v>
                </c:pt>
                <c:pt idx="50">
                  <c:v>-38.5885879527196</c:v>
                </c:pt>
                <c:pt idx="51">
                  <c:v>-38.5885879527196</c:v>
                </c:pt>
                <c:pt idx="52">
                  <c:v>-38.5885879527196</c:v>
                </c:pt>
                <c:pt idx="53">
                  <c:v>-38.5885879527196</c:v>
                </c:pt>
                <c:pt idx="54">
                  <c:v>-38.5885879527196</c:v>
                </c:pt>
                <c:pt idx="55">
                  <c:v>-38.5885879527196</c:v>
                </c:pt>
                <c:pt idx="56">
                  <c:v>-38.5885879527196</c:v>
                </c:pt>
                <c:pt idx="57">
                  <c:v>-38.5885879527196</c:v>
                </c:pt>
                <c:pt idx="58">
                  <c:v>-38.5885879527196</c:v>
                </c:pt>
                <c:pt idx="59">
                  <c:v>-38.5885879527196</c:v>
                </c:pt>
                <c:pt idx="60">
                  <c:v>-38.5885879527196</c:v>
                </c:pt>
                <c:pt idx="61">
                  <c:v>-38.5885879527196</c:v>
                </c:pt>
                <c:pt idx="62">
                  <c:v>-38.5885879527196</c:v>
                </c:pt>
                <c:pt idx="63">
                  <c:v>-38.5885879527196</c:v>
                </c:pt>
                <c:pt idx="64">
                  <c:v>-38.5885879527196</c:v>
                </c:pt>
                <c:pt idx="65">
                  <c:v>-38.5885879527196</c:v>
                </c:pt>
                <c:pt idx="66">
                  <c:v>-38.5885879527196</c:v>
                </c:pt>
                <c:pt idx="67">
                  <c:v>-38.5885879527196</c:v>
                </c:pt>
                <c:pt idx="68">
                  <c:v>-38.5885879527196</c:v>
                </c:pt>
                <c:pt idx="69">
                  <c:v>-38.5885879527196</c:v>
                </c:pt>
                <c:pt idx="70">
                  <c:v>-38.5885879527196</c:v>
                </c:pt>
                <c:pt idx="71">
                  <c:v>-38.5885879527196</c:v>
                </c:pt>
                <c:pt idx="72">
                  <c:v>-38.5885879527196</c:v>
                </c:pt>
                <c:pt idx="73">
                  <c:v>-38.5885879527196</c:v>
                </c:pt>
                <c:pt idx="74">
                  <c:v>-38.5885879527196</c:v>
                </c:pt>
                <c:pt idx="75">
                  <c:v>-38.5885879527196</c:v>
                </c:pt>
                <c:pt idx="76">
                  <c:v>-38.5885879527196</c:v>
                </c:pt>
                <c:pt idx="77">
                  <c:v>-38.5885879527196</c:v>
                </c:pt>
                <c:pt idx="78">
                  <c:v>-38.5885879527196</c:v>
                </c:pt>
                <c:pt idx="79">
                  <c:v>-38.5885879527196</c:v>
                </c:pt>
                <c:pt idx="80">
                  <c:v>-38.5885879527196</c:v>
                </c:pt>
                <c:pt idx="81">
                  <c:v>-38.5885879527196</c:v>
                </c:pt>
                <c:pt idx="82">
                  <c:v>-38.5885879527196</c:v>
                </c:pt>
                <c:pt idx="83">
                  <c:v>-38.5885879527196</c:v>
                </c:pt>
                <c:pt idx="84">
                  <c:v>-38.5885879527196</c:v>
                </c:pt>
                <c:pt idx="85">
                  <c:v>-38.5885879527196</c:v>
                </c:pt>
                <c:pt idx="86">
                  <c:v>-38.5885879527196</c:v>
                </c:pt>
                <c:pt idx="87">
                  <c:v>-38.5885879527196</c:v>
                </c:pt>
                <c:pt idx="88">
                  <c:v>-38.5885879527196</c:v>
                </c:pt>
                <c:pt idx="89">
                  <c:v>-38.5885879527196</c:v>
                </c:pt>
                <c:pt idx="90">
                  <c:v>-38.5885879527196</c:v>
                </c:pt>
                <c:pt idx="91">
                  <c:v>-38.5885879527196</c:v>
                </c:pt>
                <c:pt idx="92">
                  <c:v>-38.5885879527196</c:v>
                </c:pt>
                <c:pt idx="93">
                  <c:v>-38.5885879527195</c:v>
                </c:pt>
                <c:pt idx="94">
                  <c:v>-38.5885879527195</c:v>
                </c:pt>
                <c:pt idx="95">
                  <c:v>-38.5885879527195</c:v>
                </c:pt>
                <c:pt idx="96">
                  <c:v>-38.5885879527195</c:v>
                </c:pt>
                <c:pt idx="97">
                  <c:v>-38.5885879527195</c:v>
                </c:pt>
                <c:pt idx="98">
                  <c:v>-38.5885879527195</c:v>
                </c:pt>
                <c:pt idx="99">
                  <c:v>-38.5885879527195</c:v>
                </c:pt>
                <c:pt idx="100">
                  <c:v>-38.5885879527195</c:v>
                </c:pt>
                <c:pt idx="101">
                  <c:v>-38.5885879527195</c:v>
                </c:pt>
                <c:pt idx="102">
                  <c:v>-38.5885879527195</c:v>
                </c:pt>
                <c:pt idx="103">
                  <c:v>-38.5885879527195</c:v>
                </c:pt>
                <c:pt idx="104">
                  <c:v>-38.5885879527195</c:v>
                </c:pt>
                <c:pt idx="105">
                  <c:v>-38.5885879527195</c:v>
                </c:pt>
                <c:pt idx="106">
                  <c:v>-38.5885879527195</c:v>
                </c:pt>
                <c:pt idx="107">
                  <c:v>-38.5885879527195</c:v>
                </c:pt>
                <c:pt idx="108">
                  <c:v>-38.5885879527195</c:v>
                </c:pt>
                <c:pt idx="109">
                  <c:v>-38.5885879527196</c:v>
                </c:pt>
                <c:pt idx="110">
                  <c:v>-38.5885879527196</c:v>
                </c:pt>
                <c:pt idx="111">
                  <c:v>-38.5885879527196</c:v>
                </c:pt>
                <c:pt idx="112">
                  <c:v>-38.5885879527196</c:v>
                </c:pt>
                <c:pt idx="113">
                  <c:v>-38.5885879527196</c:v>
                </c:pt>
                <c:pt idx="114">
                  <c:v>-38.5885879527196</c:v>
                </c:pt>
                <c:pt idx="115">
                  <c:v>-38.5885879527196</c:v>
                </c:pt>
                <c:pt idx="116">
                  <c:v>-38.5885879527196</c:v>
                </c:pt>
                <c:pt idx="117">
                  <c:v>-38.5885879527196</c:v>
                </c:pt>
                <c:pt idx="118">
                  <c:v>-38.5885879527196</c:v>
                </c:pt>
                <c:pt idx="119">
                  <c:v>-38.5885879527196</c:v>
                </c:pt>
                <c:pt idx="120">
                  <c:v>-38.5885879527196</c:v>
                </c:pt>
                <c:pt idx="121">
                  <c:v>-38.5885879527196</c:v>
                </c:pt>
                <c:pt idx="122">
                  <c:v>-38.5885879527196</c:v>
                </c:pt>
                <c:pt idx="123">
                  <c:v>-38.5885879527196</c:v>
                </c:pt>
                <c:pt idx="124">
                  <c:v>-38.5885879527195</c:v>
                </c:pt>
                <c:pt idx="125">
                  <c:v>-38.5885879527195</c:v>
                </c:pt>
                <c:pt idx="126">
                  <c:v>-38.5885879527195</c:v>
                </c:pt>
                <c:pt idx="127">
                  <c:v>-38.5885879527195</c:v>
                </c:pt>
                <c:pt idx="128">
                  <c:v>-38.5885879527195</c:v>
                </c:pt>
                <c:pt idx="129">
                  <c:v>-38.5885879527195</c:v>
                </c:pt>
                <c:pt idx="130">
                  <c:v>-38.5885879527195</c:v>
                </c:pt>
                <c:pt idx="131">
                  <c:v>-38.5885879527195</c:v>
                </c:pt>
                <c:pt idx="132">
                  <c:v>-38.5885879527195</c:v>
                </c:pt>
                <c:pt idx="133">
                  <c:v>-38.5885879527195</c:v>
                </c:pt>
                <c:pt idx="134">
                  <c:v>-38.5885879527195</c:v>
                </c:pt>
                <c:pt idx="135">
                  <c:v>-38.5885879527196</c:v>
                </c:pt>
                <c:pt idx="136">
                  <c:v>-38.5885879527196</c:v>
                </c:pt>
                <c:pt idx="137">
                  <c:v>-38.5885879527196</c:v>
                </c:pt>
                <c:pt idx="138">
                  <c:v>-38.5885879527196</c:v>
                </c:pt>
                <c:pt idx="139">
                  <c:v>-38.5885879527196</c:v>
                </c:pt>
                <c:pt idx="140">
                  <c:v>-38.5885879527196</c:v>
                </c:pt>
                <c:pt idx="141">
                  <c:v>-38.5885879527196</c:v>
                </c:pt>
                <c:pt idx="142">
                  <c:v>-38.5885879527196</c:v>
                </c:pt>
                <c:pt idx="143">
                  <c:v>-38.5885879527196</c:v>
                </c:pt>
                <c:pt idx="144">
                  <c:v>-38.5885879527196</c:v>
                </c:pt>
                <c:pt idx="145">
                  <c:v>-38.5885879527196</c:v>
                </c:pt>
                <c:pt idx="146">
                  <c:v>-38.5885879527196</c:v>
                </c:pt>
                <c:pt idx="147">
                  <c:v>-38.5885879527196</c:v>
                </c:pt>
                <c:pt idx="148">
                  <c:v>-38.5885879527196</c:v>
                </c:pt>
                <c:pt idx="149">
                  <c:v>-38.5885879527196</c:v>
                </c:pt>
                <c:pt idx="150">
                  <c:v>-38.5885879527196</c:v>
                </c:pt>
                <c:pt idx="151">
                  <c:v>-38.5885879527196</c:v>
                </c:pt>
                <c:pt idx="152">
                  <c:v>-38.5885879527196</c:v>
                </c:pt>
                <c:pt idx="153">
                  <c:v>-38.5885879527196</c:v>
                </c:pt>
                <c:pt idx="154">
                  <c:v>-38.5885879527196</c:v>
                </c:pt>
                <c:pt idx="155">
                  <c:v>-38.5885879527195</c:v>
                </c:pt>
                <c:pt idx="156">
                  <c:v>-38.5885879527195</c:v>
                </c:pt>
                <c:pt idx="157">
                  <c:v>-38.5885879527195</c:v>
                </c:pt>
                <c:pt idx="158">
                  <c:v>-38.5885879527195</c:v>
                </c:pt>
                <c:pt idx="159">
                  <c:v>-38.5885879527195</c:v>
                </c:pt>
                <c:pt idx="160">
                  <c:v>-38.5885879527195</c:v>
                </c:pt>
                <c:pt idx="161">
                  <c:v>-38.5885879527195</c:v>
                </c:pt>
                <c:pt idx="162">
                  <c:v>-38.5885879527195</c:v>
                </c:pt>
                <c:pt idx="163">
                  <c:v>-38.5885879527195</c:v>
                </c:pt>
                <c:pt idx="164">
                  <c:v>-38.5885879527195</c:v>
                </c:pt>
                <c:pt idx="165">
                  <c:v>-38.5885879527195</c:v>
                </c:pt>
                <c:pt idx="166">
                  <c:v>-38.5885879527195</c:v>
                </c:pt>
                <c:pt idx="167">
                  <c:v>-38.5885879527195</c:v>
                </c:pt>
                <c:pt idx="168">
                  <c:v>-38.5885879527195</c:v>
                </c:pt>
                <c:pt idx="169">
                  <c:v>-38.5885879527195</c:v>
                </c:pt>
                <c:pt idx="170">
                  <c:v>-38.5885879527196</c:v>
                </c:pt>
                <c:pt idx="171">
                  <c:v>-38.5885879527196</c:v>
                </c:pt>
                <c:pt idx="172">
                  <c:v>-38.5885879527196</c:v>
                </c:pt>
                <c:pt idx="173">
                  <c:v>-38.5885879527196</c:v>
                </c:pt>
                <c:pt idx="174">
                  <c:v>-38.5885879527196</c:v>
                </c:pt>
                <c:pt idx="175">
                  <c:v>-38.5885879527196</c:v>
                </c:pt>
                <c:pt idx="176">
                  <c:v>-38.5885879527196</c:v>
                </c:pt>
                <c:pt idx="177">
                  <c:v>-38.5885879527196</c:v>
                </c:pt>
                <c:pt idx="178">
                  <c:v>-38.5885879527196</c:v>
                </c:pt>
                <c:pt idx="179">
                  <c:v>-38.5885879527196</c:v>
                </c:pt>
                <c:pt idx="180">
                  <c:v>-38.5885879527196</c:v>
                </c:pt>
                <c:pt idx="181">
                  <c:v>-38.5885879527196</c:v>
                </c:pt>
                <c:pt idx="182">
                  <c:v>-38.5885879527196</c:v>
                </c:pt>
                <c:pt idx="183">
                  <c:v>-38.5885879527196</c:v>
                </c:pt>
                <c:pt idx="184">
                  <c:v>-38.5885879527196</c:v>
                </c:pt>
                <c:pt idx="185">
                  <c:v>-38.5885879527196</c:v>
                </c:pt>
                <c:pt idx="186">
                  <c:v>-38.5885879527196</c:v>
                </c:pt>
                <c:pt idx="187">
                  <c:v>-38.5885879527195</c:v>
                </c:pt>
                <c:pt idx="188">
                  <c:v>-38.5885879527195</c:v>
                </c:pt>
                <c:pt idx="189">
                  <c:v>-38.5885879527195</c:v>
                </c:pt>
                <c:pt idx="190">
                  <c:v>-38.5885879527195</c:v>
                </c:pt>
                <c:pt idx="191">
                  <c:v>-38.5885879527195</c:v>
                </c:pt>
                <c:pt idx="192">
                  <c:v>-38.5885879527195</c:v>
                </c:pt>
                <c:pt idx="193">
                  <c:v>-38.5885879527195</c:v>
                </c:pt>
                <c:pt idx="194">
                  <c:v>-38.5885879527195</c:v>
                </c:pt>
                <c:pt idx="195">
                  <c:v>-38.5885879527195</c:v>
                </c:pt>
                <c:pt idx="196">
                  <c:v>-38.5885879527195</c:v>
                </c:pt>
                <c:pt idx="197">
                  <c:v>-38.5885879527195</c:v>
                </c:pt>
                <c:pt idx="198">
                  <c:v>-38.5885879527195</c:v>
                </c:pt>
                <c:pt idx="199">
                  <c:v>-38.5885879527195</c:v>
                </c:pt>
                <c:pt idx="200">
                  <c:v>-38.5885879527195</c:v>
                </c:pt>
                <c:pt idx="201">
                  <c:v>-38.5885879527195</c:v>
                </c:pt>
                <c:pt idx="202">
                  <c:v>-38.5885879527195</c:v>
                </c:pt>
                <c:pt idx="203">
                  <c:v>-38.5885879527195</c:v>
                </c:pt>
                <c:pt idx="204">
                  <c:v>-38.5885879527195</c:v>
                </c:pt>
                <c:pt idx="205">
                  <c:v>-38.5885879527195</c:v>
                </c:pt>
                <c:pt idx="206">
                  <c:v>-38.5885879527195</c:v>
                </c:pt>
                <c:pt idx="207">
                  <c:v>-38.5885879527195</c:v>
                </c:pt>
                <c:pt idx="208">
                  <c:v>-38.5885879527195</c:v>
                </c:pt>
                <c:pt idx="209">
                  <c:v>-38.5885879527195</c:v>
                </c:pt>
                <c:pt idx="210">
                  <c:v>-38.5885879527195</c:v>
                </c:pt>
                <c:pt idx="211">
                  <c:v>-38.5885879527195</c:v>
                </c:pt>
                <c:pt idx="212">
                  <c:v>-38.5885879527195</c:v>
                </c:pt>
                <c:pt idx="213">
                  <c:v>-38.5885879527195</c:v>
                </c:pt>
                <c:pt idx="214">
                  <c:v>-38.5885879527195</c:v>
                </c:pt>
                <c:pt idx="215">
                  <c:v>-38.5885879527195</c:v>
                </c:pt>
                <c:pt idx="216">
                  <c:v>-38.5885879527195</c:v>
                </c:pt>
                <c:pt idx="217">
                  <c:v>-38.5885879527195</c:v>
                </c:pt>
                <c:pt idx="218">
                  <c:v>-38.5885879527196</c:v>
                </c:pt>
                <c:pt idx="219">
                  <c:v>-38.5885879527196</c:v>
                </c:pt>
                <c:pt idx="220">
                  <c:v>-38.5885879527196</c:v>
                </c:pt>
                <c:pt idx="221">
                  <c:v>-38.5885879527196</c:v>
                </c:pt>
                <c:pt idx="222">
                  <c:v>-38.5885879527196</c:v>
                </c:pt>
                <c:pt idx="223">
                  <c:v>-38.5885879527196</c:v>
                </c:pt>
                <c:pt idx="224">
                  <c:v>-38.5885879527196</c:v>
                </c:pt>
                <c:pt idx="225">
                  <c:v>-38.5885879527196</c:v>
                </c:pt>
                <c:pt idx="226">
                  <c:v>-38.5885879527195</c:v>
                </c:pt>
                <c:pt idx="227">
                  <c:v>-38.5885879527195</c:v>
                </c:pt>
                <c:pt idx="228">
                  <c:v>-38.5885879527195</c:v>
                </c:pt>
                <c:pt idx="229">
                  <c:v>-38.5885879527195</c:v>
                </c:pt>
                <c:pt idx="230">
                  <c:v>-38.5885879527195</c:v>
                </c:pt>
                <c:pt idx="231">
                  <c:v>-38.5885879527195</c:v>
                </c:pt>
                <c:pt idx="232">
                  <c:v>-38.5885879527195</c:v>
                </c:pt>
                <c:pt idx="233">
                  <c:v>-38.5885879527195</c:v>
                </c:pt>
                <c:pt idx="234">
                  <c:v>-38.5885879527195</c:v>
                </c:pt>
                <c:pt idx="235">
                  <c:v>-38.5885879527195</c:v>
                </c:pt>
                <c:pt idx="236">
                  <c:v>-38.5885879527195</c:v>
                </c:pt>
                <c:pt idx="237">
                  <c:v>-38.5885879527195</c:v>
                </c:pt>
                <c:pt idx="238">
                  <c:v>-38.5885879527195</c:v>
                </c:pt>
                <c:pt idx="239">
                  <c:v>-38.5885879527195</c:v>
                </c:pt>
                <c:pt idx="240">
                  <c:v>-38.5885879527195</c:v>
                </c:pt>
                <c:pt idx="241">
                  <c:v>-38.5885879527195</c:v>
                </c:pt>
                <c:pt idx="242">
                  <c:v>-38.5885879527195</c:v>
                </c:pt>
                <c:pt idx="243">
                  <c:v>-38.5885879527195</c:v>
                </c:pt>
                <c:pt idx="244">
                  <c:v>-38.5885879527195</c:v>
                </c:pt>
                <c:pt idx="245">
                  <c:v>-38.5885879527195</c:v>
                </c:pt>
                <c:pt idx="246">
                  <c:v>-38.5885879527195</c:v>
                </c:pt>
                <c:pt idx="247">
                  <c:v>-38.5885879527195</c:v>
                </c:pt>
                <c:pt idx="248">
                  <c:v>-38.5885879527195</c:v>
                </c:pt>
                <c:pt idx="249">
                  <c:v>-38.5885879527195</c:v>
                </c:pt>
                <c:pt idx="250">
                  <c:v>-38.5885879527195</c:v>
                </c:pt>
                <c:pt idx="251">
                  <c:v>-38.5885879527195</c:v>
                </c:pt>
                <c:pt idx="252">
                  <c:v>-38.5885879527195</c:v>
                </c:pt>
                <c:pt idx="253">
                  <c:v>-38.5885879527195</c:v>
                </c:pt>
                <c:pt idx="254">
                  <c:v>-38.5885879527195</c:v>
                </c:pt>
                <c:pt idx="255">
                  <c:v>-38.5885879527195</c:v>
                </c:pt>
                <c:pt idx="256">
                  <c:v>-38.5885879527195</c:v>
                </c:pt>
                <c:pt idx="257">
                  <c:v>-38.5885879527195</c:v>
                </c:pt>
                <c:pt idx="258">
                  <c:v>-38.5885879527196</c:v>
                </c:pt>
                <c:pt idx="259">
                  <c:v>-38.5885879527196</c:v>
                </c:pt>
                <c:pt idx="260">
                  <c:v>-38.5885879527196</c:v>
                </c:pt>
                <c:pt idx="261">
                  <c:v>-38.5885879527196</c:v>
                </c:pt>
                <c:pt idx="262">
                  <c:v>-38.5885879527196</c:v>
                </c:pt>
                <c:pt idx="263">
                  <c:v>-38.5885879527196</c:v>
                </c:pt>
                <c:pt idx="264">
                  <c:v>-38.5885879527196</c:v>
                </c:pt>
                <c:pt idx="265">
                  <c:v>-38.5885879527196</c:v>
                </c:pt>
                <c:pt idx="266">
                  <c:v>-38.5885879527196</c:v>
                </c:pt>
                <c:pt idx="267">
                  <c:v>-38.5885879527196</c:v>
                </c:pt>
                <c:pt idx="268">
                  <c:v>-38.5885879527196</c:v>
                </c:pt>
                <c:pt idx="269">
                  <c:v>-38.5885879527196</c:v>
                </c:pt>
                <c:pt idx="270">
                  <c:v>-38.5885879527196</c:v>
                </c:pt>
                <c:pt idx="271">
                  <c:v>-38.5885879527196</c:v>
                </c:pt>
                <c:pt idx="272">
                  <c:v>-38.5885879527196</c:v>
                </c:pt>
                <c:pt idx="273">
                  <c:v>-38.5885879527196</c:v>
                </c:pt>
                <c:pt idx="274">
                  <c:v>-38.5885879527196</c:v>
                </c:pt>
                <c:pt idx="275">
                  <c:v>-38.5885879527195</c:v>
                </c:pt>
                <c:pt idx="276">
                  <c:v>-38.5885879527195</c:v>
                </c:pt>
                <c:pt idx="277">
                  <c:v>-38.5885879527195</c:v>
                </c:pt>
                <c:pt idx="278">
                  <c:v>-38.5885879527195</c:v>
                </c:pt>
                <c:pt idx="279">
                  <c:v>-38.5885879527195</c:v>
                </c:pt>
                <c:pt idx="280">
                  <c:v>-38.5885879527195</c:v>
                </c:pt>
                <c:pt idx="281">
                  <c:v>-38.5885879527195</c:v>
                </c:pt>
                <c:pt idx="282">
                  <c:v>-38.5885879527195</c:v>
                </c:pt>
                <c:pt idx="283">
                  <c:v>-38.5885879527195</c:v>
                </c:pt>
                <c:pt idx="284">
                  <c:v>-38.5885879527195</c:v>
                </c:pt>
                <c:pt idx="285">
                  <c:v>-38.5885879527195</c:v>
                </c:pt>
                <c:pt idx="286">
                  <c:v>-38.5885879527195</c:v>
                </c:pt>
                <c:pt idx="287">
                  <c:v>-38.5885879527195</c:v>
                </c:pt>
                <c:pt idx="288">
                  <c:v>-38.5885879527195</c:v>
                </c:pt>
                <c:pt idx="289">
                  <c:v>-38.5885879527195</c:v>
                </c:pt>
                <c:pt idx="290">
                  <c:v>-38.5885879527196</c:v>
                </c:pt>
                <c:pt idx="291">
                  <c:v>-38.5885879527196</c:v>
                </c:pt>
                <c:pt idx="292">
                  <c:v>-38.5885879527196</c:v>
                </c:pt>
                <c:pt idx="293">
                  <c:v>-38.5885879527196</c:v>
                </c:pt>
                <c:pt idx="294">
                  <c:v>-38.5885879527196</c:v>
                </c:pt>
                <c:pt idx="295">
                  <c:v>-38.5885879527196</c:v>
                </c:pt>
                <c:pt idx="296">
                  <c:v>-38.5885879527196</c:v>
                </c:pt>
                <c:pt idx="297">
                  <c:v>-38.5885879527196</c:v>
                </c:pt>
                <c:pt idx="298">
                  <c:v>-38.5885879527196</c:v>
                </c:pt>
                <c:pt idx="299">
                  <c:v>-38.5885879527196</c:v>
                </c:pt>
                <c:pt idx="300">
                  <c:v>-38.5885879527196</c:v>
                </c:pt>
                <c:pt idx="301">
                  <c:v>-38.5885879527196</c:v>
                </c:pt>
                <c:pt idx="302">
                  <c:v>-38.5885879527196</c:v>
                </c:pt>
                <c:pt idx="303">
                  <c:v>-38.5885879527196</c:v>
                </c:pt>
                <c:pt idx="304">
                  <c:v>-38.5885879527196</c:v>
                </c:pt>
                <c:pt idx="305">
                  <c:v>-38.5885879527196</c:v>
                </c:pt>
                <c:pt idx="306">
                  <c:v>-38.5885879527196</c:v>
                </c:pt>
                <c:pt idx="307">
                  <c:v>-38.5885879527196</c:v>
                </c:pt>
                <c:pt idx="308">
                  <c:v>-38.5885879527196</c:v>
                </c:pt>
                <c:pt idx="309">
                  <c:v>-38.5885879527196</c:v>
                </c:pt>
                <c:pt idx="310">
                  <c:v>-38.5885879527196</c:v>
                </c:pt>
                <c:pt idx="311">
                  <c:v>-38.5885879527196</c:v>
                </c:pt>
                <c:pt idx="312">
                  <c:v>-38.5885879527196</c:v>
                </c:pt>
                <c:pt idx="313">
                  <c:v>-38.5885879527196</c:v>
                </c:pt>
                <c:pt idx="314">
                  <c:v>-38.5885879527196</c:v>
                </c:pt>
                <c:pt idx="315">
                  <c:v>-38.5885879527196</c:v>
                </c:pt>
                <c:pt idx="316">
                  <c:v>-38.5885879527196</c:v>
                </c:pt>
                <c:pt idx="317">
                  <c:v>-38.5885879527196</c:v>
                </c:pt>
                <c:pt idx="318">
                  <c:v>-38.5885879527196</c:v>
                </c:pt>
                <c:pt idx="319">
                  <c:v>-38.5885879527196</c:v>
                </c:pt>
                <c:pt idx="320">
                  <c:v>-38.5885879527196</c:v>
                </c:pt>
                <c:pt idx="321">
                  <c:v>-38.5885879527196</c:v>
                </c:pt>
                <c:pt idx="322">
                  <c:v>-38.5885879527196</c:v>
                </c:pt>
                <c:pt idx="323">
                  <c:v>-38.5885879527196</c:v>
                </c:pt>
                <c:pt idx="324">
                  <c:v>-38.5885879527196</c:v>
                </c:pt>
                <c:pt idx="325">
                  <c:v>-38.5885879527196</c:v>
                </c:pt>
                <c:pt idx="326">
                  <c:v>-38.5885879527196</c:v>
                </c:pt>
                <c:pt idx="327">
                  <c:v>-38.5885879527196</c:v>
                </c:pt>
                <c:pt idx="328">
                  <c:v>-38.5885879527196</c:v>
                </c:pt>
                <c:pt idx="329">
                  <c:v>-38.5885879527196</c:v>
                </c:pt>
                <c:pt idx="330">
                  <c:v>-38.5885879527196</c:v>
                </c:pt>
                <c:pt idx="331">
                  <c:v>-38.5885879527196</c:v>
                </c:pt>
                <c:pt idx="332">
                  <c:v>-38.5885879527196</c:v>
                </c:pt>
                <c:pt idx="333">
                  <c:v>-38.5885879527196</c:v>
                </c:pt>
                <c:pt idx="334">
                  <c:v>-38.5885879527196</c:v>
                </c:pt>
                <c:pt idx="335">
                  <c:v>-38.5885879527196</c:v>
                </c:pt>
                <c:pt idx="336">
                  <c:v>-38.5885879527196</c:v>
                </c:pt>
                <c:pt idx="337">
                  <c:v>-38.5885879527196</c:v>
                </c:pt>
                <c:pt idx="338">
                  <c:v>-38.5885879527196</c:v>
                </c:pt>
                <c:pt idx="339">
                  <c:v>-38.5885879527195</c:v>
                </c:pt>
                <c:pt idx="340">
                  <c:v>-38.5885879527195</c:v>
                </c:pt>
                <c:pt idx="341">
                  <c:v>-38.5885879527195</c:v>
                </c:pt>
                <c:pt idx="342">
                  <c:v>-38.5885879527195</c:v>
                </c:pt>
                <c:pt idx="343">
                  <c:v>-38.5885879527195</c:v>
                </c:pt>
                <c:pt idx="344">
                  <c:v>-38.5885879527195</c:v>
                </c:pt>
                <c:pt idx="345">
                  <c:v>-38.5885879527195</c:v>
                </c:pt>
                <c:pt idx="346">
                  <c:v>-38.5885879527195</c:v>
                </c:pt>
                <c:pt idx="347">
                  <c:v>-38.5885879527195</c:v>
                </c:pt>
                <c:pt idx="348">
                  <c:v>-38.5885879527195</c:v>
                </c:pt>
                <c:pt idx="349">
                  <c:v>-38.5885879527195</c:v>
                </c:pt>
                <c:pt idx="350">
                  <c:v>-38.5885879527196</c:v>
                </c:pt>
                <c:pt idx="351">
                  <c:v>-38.5885879527196</c:v>
                </c:pt>
                <c:pt idx="352">
                  <c:v>-38.5885879527196</c:v>
                </c:pt>
                <c:pt idx="353">
                  <c:v>-38.5885879527196</c:v>
                </c:pt>
                <c:pt idx="354">
                  <c:v>-38.588587952719699</c:v>
                </c:pt>
                <c:pt idx="355">
                  <c:v>-38.588587952719699</c:v>
                </c:pt>
                <c:pt idx="356">
                  <c:v>-38.588587952719699</c:v>
                </c:pt>
                <c:pt idx="357">
                  <c:v>-38.588587952719699</c:v>
                </c:pt>
                <c:pt idx="358">
                  <c:v>-38.588587952719699</c:v>
                </c:pt>
                <c:pt idx="359">
                  <c:v>-38.588587952719699</c:v>
                </c:pt>
                <c:pt idx="360">
                  <c:v>-38.588587952719699</c:v>
                </c:pt>
              </c:numCache>
            </c:numRef>
          </c:yVal>
          <c:smooth val="0"/>
          <c:extLst>
            <c:ext xmlns:c16="http://schemas.microsoft.com/office/drawing/2014/chart" uri="{C3380CC4-5D6E-409C-BE32-E72D297353CC}">
              <c16:uniqueId val="{00000004-A453-4B6E-A996-014F25F735E4}"/>
            </c:ext>
          </c:extLst>
        </c:ser>
        <c:ser>
          <c:idx val="5"/>
          <c:order val="5"/>
          <c:tx>
            <c:strRef>
              <c:f>'Normalized Envelope (2)'!$K$2</c:f>
              <c:strCache>
                <c:ptCount val="1"/>
                <c:pt idx="0">
                  <c:v>F6</c:v>
                </c:pt>
              </c:strCache>
            </c:strRef>
          </c:tx>
          <c:spPr>
            <a:ln w="19050" cap="rnd">
              <a:solidFill>
                <a:schemeClr val="accent6">
                  <a:lumMod val="6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(2)'!$K$3:$K$363</c:f>
              <c:numCache>
                <c:formatCode>0.0</c:formatCode>
                <c:ptCount val="361"/>
                <c:pt idx="0">
                  <c:v>-7.0386609051801026</c:v>
                </c:pt>
                <c:pt idx="1">
                  <c:v>-7.0386609051801026</c:v>
                </c:pt>
                <c:pt idx="2">
                  <c:v>-7.0386609051801026</c:v>
                </c:pt>
                <c:pt idx="3">
                  <c:v>-7.0386609051801026</c:v>
                </c:pt>
                <c:pt idx="4">
                  <c:v>-7.0392983899322292</c:v>
                </c:pt>
                <c:pt idx="5">
                  <c:v>-7.0659065756891568</c:v>
                </c:pt>
                <c:pt idx="6">
                  <c:v>-7.1269347777734486</c:v>
                </c:pt>
                <c:pt idx="7">
                  <c:v>-7.2331650410751278</c:v>
                </c:pt>
                <c:pt idx="8">
                  <c:v>-7.3969289083370722</c:v>
                </c:pt>
                <c:pt idx="9">
                  <c:v>-7.6304680425550622</c:v>
                </c:pt>
                <c:pt idx="10">
                  <c:v>-7.9425298257291228</c:v>
                </c:pt>
                <c:pt idx="11">
                  <c:v>-8.3328340220217392</c:v>
                </c:pt>
                <c:pt idx="12">
                  <c:v>-8.78570082066285</c:v>
                </c:pt>
                <c:pt idx="13">
                  <c:v>-8.4858916552563173</c:v>
                </c:pt>
                <c:pt idx="14">
                  <c:v>-8.0959886226272246</c:v>
                </c:pt>
                <c:pt idx="15">
                  <c:v>-7.7638316379726771</c:v>
                </c:pt>
                <c:pt idx="16">
                  <c:v>-7.4939447733295133</c:v>
                </c:pt>
                <c:pt idx="17">
                  <c:v>-7.3056320152949228</c:v>
                </c:pt>
                <c:pt idx="18">
                  <c:v>-7.2290698443922929</c:v>
                </c:pt>
                <c:pt idx="19">
                  <c:v>-7.2290698443922929</c:v>
                </c:pt>
                <c:pt idx="20">
                  <c:v>-7.2290698443922929</c:v>
                </c:pt>
                <c:pt idx="21">
                  <c:v>-7.2290698443922929</c:v>
                </c:pt>
                <c:pt idx="22">
                  <c:v>-7.2290698443922929</c:v>
                </c:pt>
                <c:pt idx="23">
                  <c:v>-7.2290698443922929</c:v>
                </c:pt>
                <c:pt idx="24">
                  <c:v>-7.2290698443922929</c:v>
                </c:pt>
                <c:pt idx="25">
                  <c:v>-7.2290698443922929</c:v>
                </c:pt>
                <c:pt idx="26">
                  <c:v>-7.2290698443922929</c:v>
                </c:pt>
                <c:pt idx="27">
                  <c:v>-7.2290698443922929</c:v>
                </c:pt>
                <c:pt idx="28">
                  <c:v>-7.2290698443922929</c:v>
                </c:pt>
                <c:pt idx="29">
                  <c:v>-7.2918962910001888</c:v>
                </c:pt>
                <c:pt idx="30">
                  <c:v>-7.5068759165567114</c:v>
                </c:pt>
                <c:pt idx="31">
                  <c:v>-7.8644996212515919</c:v>
                </c:pt>
                <c:pt idx="32">
                  <c:v>-8.3275316624917011</c:v>
                </c:pt>
                <c:pt idx="33">
                  <c:v>-8.7466577070299607</c:v>
                </c:pt>
                <c:pt idx="34">
                  <c:v>-8.7466577070299607</c:v>
                </c:pt>
                <c:pt idx="35">
                  <c:v>-8.7466577070299607</c:v>
                </c:pt>
                <c:pt idx="36">
                  <c:v>-8.7466577070299607</c:v>
                </c:pt>
                <c:pt idx="37">
                  <c:v>-8.7466577070299607</c:v>
                </c:pt>
                <c:pt idx="38">
                  <c:v>-8.7466577070299607</c:v>
                </c:pt>
                <c:pt idx="39">
                  <c:v>-8.7466577070299607</c:v>
                </c:pt>
                <c:pt idx="40">
                  <c:v>-8.7466577070299607</c:v>
                </c:pt>
                <c:pt idx="41">
                  <c:v>-8.7466577070299607</c:v>
                </c:pt>
                <c:pt idx="42">
                  <c:v>-8.8584493142535798</c:v>
                </c:pt>
                <c:pt idx="43">
                  <c:v>-9.0912761598025202</c:v>
                </c:pt>
                <c:pt idx="44">
                  <c:v>-9.4198155051119201</c:v>
                </c:pt>
                <c:pt idx="45">
                  <c:v>-9.8064481978312692</c:v>
                </c:pt>
                <c:pt idx="46">
                  <c:v>-10.211523205027319</c:v>
                </c:pt>
                <c:pt idx="47">
                  <c:v>-10.60239779165245</c:v>
                </c:pt>
                <c:pt idx="48">
                  <c:v>-10.95044016888842</c:v>
                </c:pt>
                <c:pt idx="49">
                  <c:v>-11.22064824868033</c:v>
                </c:pt>
                <c:pt idx="50">
                  <c:v>-11.323827638250689</c:v>
                </c:pt>
                <c:pt idx="51">
                  <c:v>-11.323827638250689</c:v>
                </c:pt>
                <c:pt idx="52">
                  <c:v>-11.323827638250689</c:v>
                </c:pt>
                <c:pt idx="53">
                  <c:v>-11.323827638250689</c:v>
                </c:pt>
                <c:pt idx="54">
                  <c:v>-11.36067180042056</c:v>
                </c:pt>
                <c:pt idx="55">
                  <c:v>-11.523705380633499</c:v>
                </c:pt>
                <c:pt idx="56">
                  <c:v>-11.82885431998676</c:v>
                </c:pt>
                <c:pt idx="57">
                  <c:v>-12.268158077495091</c:v>
                </c:pt>
                <c:pt idx="58">
                  <c:v>-12.810472933411369</c:v>
                </c:pt>
                <c:pt idx="59">
                  <c:v>-13.39181249384826</c:v>
                </c:pt>
                <c:pt idx="60">
                  <c:v>-13.91229929341848</c:v>
                </c:pt>
                <c:pt idx="61">
                  <c:v>-14.271516236824219</c:v>
                </c:pt>
                <c:pt idx="62">
                  <c:v>-14.440205914611461</c:v>
                </c:pt>
                <c:pt idx="63">
                  <c:v>-14.492470456082849</c:v>
                </c:pt>
                <c:pt idx="64">
                  <c:v>-14.55071474654455</c:v>
                </c:pt>
                <c:pt idx="65">
                  <c:v>-14.70962051857747</c:v>
                </c:pt>
                <c:pt idx="66">
                  <c:v>-15.005168265867169</c:v>
                </c:pt>
                <c:pt idx="67">
                  <c:v>-15.42465988265864</c:v>
                </c:pt>
                <c:pt idx="68">
                  <c:v>-15.931994583168908</c:v>
                </c:pt>
                <c:pt idx="69">
                  <c:v>-16.489247639146669</c:v>
                </c:pt>
                <c:pt idx="70">
                  <c:v>-17.06165823057988</c:v>
                </c:pt>
                <c:pt idx="71">
                  <c:v>-17.605642312244999</c:v>
                </c:pt>
                <c:pt idx="72">
                  <c:v>-18.058893916697901</c:v>
                </c:pt>
                <c:pt idx="73">
                  <c:v>-18.357808562590701</c:v>
                </c:pt>
                <c:pt idx="74">
                  <c:v>-18.398542218528199</c:v>
                </c:pt>
                <c:pt idx="75">
                  <c:v>-18.398542218528199</c:v>
                </c:pt>
                <c:pt idx="76">
                  <c:v>-18.398542218528199</c:v>
                </c:pt>
                <c:pt idx="77">
                  <c:v>-18.398542218528199</c:v>
                </c:pt>
                <c:pt idx="78">
                  <c:v>-18.4813860713653</c:v>
                </c:pt>
                <c:pt idx="79">
                  <c:v>-18.693049549341801</c:v>
                </c:pt>
                <c:pt idx="80">
                  <c:v>-19.036729082608801</c:v>
                </c:pt>
                <c:pt idx="81">
                  <c:v>-19.486361997590098</c:v>
                </c:pt>
                <c:pt idx="82">
                  <c:v>-19.9795897357005</c:v>
                </c:pt>
                <c:pt idx="83">
                  <c:v>-19.6482606234974</c:v>
                </c:pt>
                <c:pt idx="84">
                  <c:v>-19.336295718793099</c:v>
                </c:pt>
                <c:pt idx="85">
                  <c:v>-19.129858494877201</c:v>
                </c:pt>
                <c:pt idx="86">
                  <c:v>-19.077917354331099</c:v>
                </c:pt>
                <c:pt idx="87">
                  <c:v>-19.077917354331099</c:v>
                </c:pt>
                <c:pt idx="88">
                  <c:v>-19.077917354331099</c:v>
                </c:pt>
                <c:pt idx="89">
                  <c:v>-19.077917354331099</c:v>
                </c:pt>
                <c:pt idx="90">
                  <c:v>-19.077917354331099</c:v>
                </c:pt>
                <c:pt idx="91">
                  <c:v>-19.077917354331099</c:v>
                </c:pt>
                <c:pt idx="92">
                  <c:v>-19.077917354331099</c:v>
                </c:pt>
                <c:pt idx="93">
                  <c:v>-19.077917354331099</c:v>
                </c:pt>
                <c:pt idx="94">
                  <c:v>-19.077917354331099</c:v>
                </c:pt>
                <c:pt idx="95">
                  <c:v>-19.077917354331099</c:v>
                </c:pt>
                <c:pt idx="96">
                  <c:v>-18.533980397388699</c:v>
                </c:pt>
                <c:pt idx="97">
                  <c:v>-17.834748378758299</c:v>
                </c:pt>
                <c:pt idx="98">
                  <c:v>-17.111995019706541</c:v>
                </c:pt>
                <c:pt idx="99">
                  <c:v>-16.437304101462551</c:v>
                </c:pt>
                <c:pt idx="100">
                  <c:v>-15.86403594445056</c:v>
                </c:pt>
                <c:pt idx="101">
                  <c:v>-15.418838406132341</c:v>
                </c:pt>
                <c:pt idx="102">
                  <c:v>-15.0995654219311</c:v>
                </c:pt>
                <c:pt idx="103">
                  <c:v>-14.876823636809579</c:v>
                </c:pt>
                <c:pt idx="104">
                  <c:v>-14.701548799237369</c:v>
                </c:pt>
                <c:pt idx="105">
                  <c:v>-14.52208605799253</c:v>
                </c:pt>
                <c:pt idx="106">
                  <c:v>-14.30599713059158</c:v>
                </c:pt>
                <c:pt idx="107">
                  <c:v>-14.050856073121629</c:v>
                </c:pt>
                <c:pt idx="108">
                  <c:v>-13.77368564903588</c:v>
                </c:pt>
                <c:pt idx="109">
                  <c:v>-13.48998356909296</c:v>
                </c:pt>
                <c:pt idx="110">
                  <c:v>-13.20237999669806</c:v>
                </c:pt>
                <c:pt idx="111">
                  <c:v>-12.9057219101058</c:v>
                </c:pt>
                <c:pt idx="112">
                  <c:v>-12.598169520031099</c:v>
                </c:pt>
                <c:pt idx="113">
                  <c:v>-12.28432855454505</c:v>
                </c:pt>
                <c:pt idx="114">
                  <c:v>-11.968712005139391</c:v>
                </c:pt>
                <c:pt idx="115">
                  <c:v>-11.65069938611224</c:v>
                </c:pt>
                <c:pt idx="116">
                  <c:v>-11.329631871457449</c:v>
                </c:pt>
                <c:pt idx="117">
                  <c:v>-11.014586109656051</c:v>
                </c:pt>
                <c:pt idx="118">
                  <c:v>-10.725904032456089</c:v>
                </c:pt>
                <c:pt idx="119">
                  <c:v>-10.484679308560189</c:v>
                </c:pt>
                <c:pt idx="120">
                  <c:v>-10.299991315816101</c:v>
                </c:pt>
                <c:pt idx="121">
                  <c:v>-10.16489669651466</c:v>
                </c:pt>
                <c:pt idx="122">
                  <c:v>-10.062155319165459</c:v>
                </c:pt>
                <c:pt idx="123">
                  <c:v>-9.9714045549372194</c:v>
                </c:pt>
                <c:pt idx="124">
                  <c:v>-9.870177757069829</c:v>
                </c:pt>
                <c:pt idx="125">
                  <c:v>-9.7318976017439596</c:v>
                </c:pt>
                <c:pt idx="126">
                  <c:v>-9.5320305629565905</c:v>
                </c:pt>
                <c:pt idx="127">
                  <c:v>-9.2649883924917802</c:v>
                </c:pt>
                <c:pt idx="128">
                  <c:v>-8.9565241008967398</c:v>
                </c:pt>
                <c:pt idx="129">
                  <c:v>-8.6564623166967394</c:v>
                </c:pt>
                <c:pt idx="130">
                  <c:v>-8.4182893242564472</c:v>
                </c:pt>
                <c:pt idx="131">
                  <c:v>-8.2832732201530597</c:v>
                </c:pt>
                <c:pt idx="132">
                  <c:v>-8.2755098572323202</c:v>
                </c:pt>
                <c:pt idx="133">
                  <c:v>-8.2755098572323202</c:v>
                </c:pt>
                <c:pt idx="134">
                  <c:v>-8.2755098572323202</c:v>
                </c:pt>
                <c:pt idx="135">
                  <c:v>-8.2755098572323202</c:v>
                </c:pt>
                <c:pt idx="136">
                  <c:v>-8.2755098572323202</c:v>
                </c:pt>
                <c:pt idx="137">
                  <c:v>-8.2755098572323202</c:v>
                </c:pt>
                <c:pt idx="138">
                  <c:v>-8.2755098572323202</c:v>
                </c:pt>
                <c:pt idx="139">
                  <c:v>-8.2755098572323202</c:v>
                </c:pt>
                <c:pt idx="140">
                  <c:v>-8.2755098572323202</c:v>
                </c:pt>
                <c:pt idx="141">
                  <c:v>-8.2755098572323202</c:v>
                </c:pt>
                <c:pt idx="142">
                  <c:v>-8.2755098572323202</c:v>
                </c:pt>
                <c:pt idx="143">
                  <c:v>-8.0720297173654334</c:v>
                </c:pt>
                <c:pt idx="144">
                  <c:v>-7.9282716125910166</c:v>
                </c:pt>
                <c:pt idx="145">
                  <c:v>-7.9001848373383172</c:v>
                </c:pt>
                <c:pt idx="146">
                  <c:v>-7.9001848373383172</c:v>
                </c:pt>
                <c:pt idx="147">
                  <c:v>-7.9001848373383172</c:v>
                </c:pt>
                <c:pt idx="148">
                  <c:v>-7.9001848373383172</c:v>
                </c:pt>
                <c:pt idx="149">
                  <c:v>-7.9001848373383172</c:v>
                </c:pt>
                <c:pt idx="150">
                  <c:v>-7.9001848373383172</c:v>
                </c:pt>
                <c:pt idx="151">
                  <c:v>-7.9001848373383172</c:v>
                </c:pt>
                <c:pt idx="152">
                  <c:v>-7.9001848373383172</c:v>
                </c:pt>
                <c:pt idx="153">
                  <c:v>-7.9001848373383172</c:v>
                </c:pt>
                <c:pt idx="154">
                  <c:v>-7.9001848373383172</c:v>
                </c:pt>
                <c:pt idx="155">
                  <c:v>-7.9001848373383172</c:v>
                </c:pt>
                <c:pt idx="156">
                  <c:v>-7.9916113122465058</c:v>
                </c:pt>
                <c:pt idx="157">
                  <c:v>-8.1982363738463704</c:v>
                </c:pt>
                <c:pt idx="158">
                  <c:v>-8.5087083578463591</c:v>
                </c:pt>
                <c:pt idx="159">
                  <c:v>-8.9018544854717003</c:v>
                </c:pt>
                <c:pt idx="160">
                  <c:v>-8.7877286869789</c:v>
                </c:pt>
                <c:pt idx="161">
                  <c:v>-8.5627587725262089</c:v>
                </c:pt>
                <c:pt idx="162">
                  <c:v>-8.3716486258685681</c:v>
                </c:pt>
                <c:pt idx="163">
                  <c:v>-8.1953706437535558</c:v>
                </c:pt>
                <c:pt idx="164">
                  <c:v>-8.0214876246003435</c:v>
                </c:pt>
                <c:pt idx="165">
                  <c:v>-7.8528416803704513</c:v>
                </c:pt>
                <c:pt idx="166">
                  <c:v>-7.7047903121339267</c:v>
                </c:pt>
                <c:pt idx="167">
                  <c:v>-7.5946992675174974</c:v>
                </c:pt>
                <c:pt idx="168">
                  <c:v>-7.5325794614637118</c:v>
                </c:pt>
                <c:pt idx="169">
                  <c:v>-7.5184076167958516</c:v>
                </c:pt>
                <c:pt idx="170">
                  <c:v>-7.5184076167958516</c:v>
                </c:pt>
                <c:pt idx="171">
                  <c:v>-7.5184076167958516</c:v>
                </c:pt>
                <c:pt idx="172">
                  <c:v>-7.5184076167958516</c:v>
                </c:pt>
                <c:pt idx="173">
                  <c:v>-7.5184076167958516</c:v>
                </c:pt>
                <c:pt idx="174">
                  <c:v>-7.5184076167958516</c:v>
                </c:pt>
                <c:pt idx="175">
                  <c:v>-7.5184076167958516</c:v>
                </c:pt>
                <c:pt idx="176">
                  <c:v>-7.5184076167958516</c:v>
                </c:pt>
                <c:pt idx="177">
                  <c:v>-7.5184076167958516</c:v>
                </c:pt>
                <c:pt idx="178">
                  <c:v>-7.5184076167958516</c:v>
                </c:pt>
                <c:pt idx="179">
                  <c:v>-7.5184076167958516</c:v>
                </c:pt>
                <c:pt idx="180">
                  <c:v>-7.5454610017709269</c:v>
                </c:pt>
                <c:pt idx="181">
                  <c:v>-7.6053931135612105</c:v>
                </c:pt>
                <c:pt idx="182">
                  <c:v>-7.6910426315937981</c:v>
                </c:pt>
                <c:pt idx="183">
                  <c:v>-7.7961359019938996</c:v>
                </c:pt>
                <c:pt idx="184">
                  <c:v>-7.9144507244390505</c:v>
                </c:pt>
                <c:pt idx="185">
                  <c:v>-8.0414332541140094</c:v>
                </c:pt>
                <c:pt idx="186">
                  <c:v>-8.177990607794893</c:v>
                </c:pt>
                <c:pt idx="187">
                  <c:v>-8.3324327327391696</c:v>
                </c:pt>
                <c:pt idx="188">
                  <c:v>-8.5167449711649912</c:v>
                </c:pt>
                <c:pt idx="189">
                  <c:v>-8.7380118498201007</c:v>
                </c:pt>
                <c:pt idx="190">
                  <c:v>-8.9903446119610795</c:v>
                </c:pt>
                <c:pt idx="191">
                  <c:v>-9.1026321528051106</c:v>
                </c:pt>
                <c:pt idx="192">
                  <c:v>-8.7637774932529098</c:v>
                </c:pt>
                <c:pt idx="193">
                  <c:v>-8.4253303723323896</c:v>
                </c:pt>
                <c:pt idx="194">
                  <c:v>-8.1389358338905353</c:v>
                </c:pt>
                <c:pt idx="195">
                  <c:v>-7.9585440923722075</c:v>
                </c:pt>
                <c:pt idx="196">
                  <c:v>-7.9343156867796552</c:v>
                </c:pt>
                <c:pt idx="197">
                  <c:v>-7.9343156867796552</c:v>
                </c:pt>
                <c:pt idx="198">
                  <c:v>-7.9343156867796552</c:v>
                </c:pt>
                <c:pt idx="199">
                  <c:v>-7.9343156867796552</c:v>
                </c:pt>
                <c:pt idx="200">
                  <c:v>-7.9343156867796552</c:v>
                </c:pt>
                <c:pt idx="201">
                  <c:v>-7.9343156867796552</c:v>
                </c:pt>
                <c:pt idx="202">
                  <c:v>-7.9343156867796552</c:v>
                </c:pt>
                <c:pt idx="203">
                  <c:v>-7.9343156867796552</c:v>
                </c:pt>
                <c:pt idx="204">
                  <c:v>-7.9343156867796552</c:v>
                </c:pt>
                <c:pt idx="205">
                  <c:v>-7.9343156867796552</c:v>
                </c:pt>
                <c:pt idx="206">
                  <c:v>-7.9343156867796552</c:v>
                </c:pt>
                <c:pt idx="207">
                  <c:v>-8.1097598162426756</c:v>
                </c:pt>
                <c:pt idx="208">
                  <c:v>-8.5180476833221572</c:v>
                </c:pt>
                <c:pt idx="209">
                  <c:v>-9.17262828458591</c:v>
                </c:pt>
                <c:pt idx="210">
                  <c:v>-10.04764947503576</c:v>
                </c:pt>
                <c:pt idx="211">
                  <c:v>-10.063633142800599</c:v>
                </c:pt>
                <c:pt idx="212">
                  <c:v>-10.063633142800599</c:v>
                </c:pt>
                <c:pt idx="213">
                  <c:v>-10.063633142800599</c:v>
                </c:pt>
                <c:pt idx="214">
                  <c:v>-10.063633142800599</c:v>
                </c:pt>
                <c:pt idx="215">
                  <c:v>-10.063633142800599</c:v>
                </c:pt>
                <c:pt idx="216">
                  <c:v>-10.063633142800599</c:v>
                </c:pt>
                <c:pt idx="217">
                  <c:v>-10.063633142800599</c:v>
                </c:pt>
                <c:pt idx="218">
                  <c:v>-10.063633142800599</c:v>
                </c:pt>
                <c:pt idx="219">
                  <c:v>-10.063633142800599</c:v>
                </c:pt>
                <c:pt idx="220">
                  <c:v>-10.2056856261206</c:v>
                </c:pt>
                <c:pt idx="221">
                  <c:v>-10.693608157767649</c:v>
                </c:pt>
                <c:pt idx="222">
                  <c:v>-11.44677716053312</c:v>
                </c:pt>
                <c:pt idx="223">
                  <c:v>-11.69714448462334</c:v>
                </c:pt>
                <c:pt idx="224">
                  <c:v>-11.69714448462334</c:v>
                </c:pt>
                <c:pt idx="225">
                  <c:v>-11.69714448462334</c:v>
                </c:pt>
                <c:pt idx="226">
                  <c:v>-11.69714448462334</c:v>
                </c:pt>
                <c:pt idx="227">
                  <c:v>-11.69714448462334</c:v>
                </c:pt>
                <c:pt idx="228">
                  <c:v>-11.69714448462334</c:v>
                </c:pt>
                <c:pt idx="229">
                  <c:v>-11.69714448462334</c:v>
                </c:pt>
                <c:pt idx="230">
                  <c:v>-11.69714448462334</c:v>
                </c:pt>
                <c:pt idx="231">
                  <c:v>-11.83076183424625</c:v>
                </c:pt>
                <c:pt idx="232">
                  <c:v>-12.090715799462799</c:v>
                </c:pt>
                <c:pt idx="233">
                  <c:v>-12.373032953019269</c:v>
                </c:pt>
                <c:pt idx="234">
                  <c:v>-12.52961778915822</c:v>
                </c:pt>
                <c:pt idx="235">
                  <c:v>-12.52961778915822</c:v>
                </c:pt>
                <c:pt idx="236">
                  <c:v>-12.52961778915822</c:v>
                </c:pt>
                <c:pt idx="237">
                  <c:v>-12.52961778915822</c:v>
                </c:pt>
                <c:pt idx="238">
                  <c:v>-12.583059229368239</c:v>
                </c:pt>
                <c:pt idx="239">
                  <c:v>-12.82091196340291</c:v>
                </c:pt>
                <c:pt idx="240">
                  <c:v>-13.270800829781379</c:v>
                </c:pt>
                <c:pt idx="241">
                  <c:v>-13.89717316128087</c:v>
                </c:pt>
                <c:pt idx="242">
                  <c:v>-14.59587224627847</c:v>
                </c:pt>
                <c:pt idx="243">
                  <c:v>-15.218119687913049</c:v>
                </c:pt>
                <c:pt idx="244">
                  <c:v>-15.647375041890189</c:v>
                </c:pt>
                <c:pt idx="245">
                  <c:v>-15.878543467825811</c:v>
                </c:pt>
                <c:pt idx="246">
                  <c:v>-16.002969416307391</c:v>
                </c:pt>
                <c:pt idx="247">
                  <c:v>-16.12290523815031</c:v>
                </c:pt>
                <c:pt idx="248">
                  <c:v>-16.297728602058879</c:v>
                </c:pt>
                <c:pt idx="249">
                  <c:v>-16.543947985986591</c:v>
                </c:pt>
                <c:pt idx="250">
                  <c:v>-16.85056219552914</c:v>
                </c:pt>
                <c:pt idx="251">
                  <c:v>-17.182270502062771</c:v>
                </c:pt>
                <c:pt idx="252">
                  <c:v>-17.443488077882609</c:v>
                </c:pt>
                <c:pt idx="253">
                  <c:v>-17.443488077882609</c:v>
                </c:pt>
                <c:pt idx="254">
                  <c:v>-17.443488077882609</c:v>
                </c:pt>
                <c:pt idx="255">
                  <c:v>-17.443488077882609</c:v>
                </c:pt>
                <c:pt idx="256">
                  <c:v>-17.443488077882609</c:v>
                </c:pt>
                <c:pt idx="257">
                  <c:v>-17.46024261328235</c:v>
                </c:pt>
                <c:pt idx="258">
                  <c:v>-17.691794280236198</c:v>
                </c:pt>
                <c:pt idx="259">
                  <c:v>-18.178951471396999</c:v>
                </c:pt>
                <c:pt idx="260">
                  <c:v>-18.918840546644201</c:v>
                </c:pt>
                <c:pt idx="261">
                  <c:v>-19.730664773852101</c:v>
                </c:pt>
                <c:pt idx="262">
                  <c:v>-19.356775265712901</c:v>
                </c:pt>
                <c:pt idx="263">
                  <c:v>-19.356775265712901</c:v>
                </c:pt>
                <c:pt idx="264">
                  <c:v>-19.356775265712901</c:v>
                </c:pt>
                <c:pt idx="265">
                  <c:v>-19.356775265712901</c:v>
                </c:pt>
                <c:pt idx="266">
                  <c:v>-19.356775265712901</c:v>
                </c:pt>
                <c:pt idx="267">
                  <c:v>-19.356775265712901</c:v>
                </c:pt>
                <c:pt idx="268">
                  <c:v>-19.356775265712901</c:v>
                </c:pt>
                <c:pt idx="269">
                  <c:v>-19.356775265712901</c:v>
                </c:pt>
                <c:pt idx="270">
                  <c:v>-19.356775265712901</c:v>
                </c:pt>
                <c:pt idx="271">
                  <c:v>-19.356775265712901</c:v>
                </c:pt>
                <c:pt idx="272">
                  <c:v>-19.356775265712901</c:v>
                </c:pt>
                <c:pt idx="273">
                  <c:v>-18.502319432488701</c:v>
                </c:pt>
                <c:pt idx="274">
                  <c:v>-17.617822362652198</c:v>
                </c:pt>
                <c:pt idx="275">
                  <c:v>-16.97078801405867</c:v>
                </c:pt>
                <c:pt idx="276">
                  <c:v>-16.592287331231049</c:v>
                </c:pt>
                <c:pt idx="277">
                  <c:v>-16.46656827779529</c:v>
                </c:pt>
                <c:pt idx="278">
                  <c:v>-16.46656827779529</c:v>
                </c:pt>
                <c:pt idx="279">
                  <c:v>-16.46656827779529</c:v>
                </c:pt>
                <c:pt idx="280">
                  <c:v>-16.46656827779529</c:v>
                </c:pt>
                <c:pt idx="281">
                  <c:v>-16.46656827779529</c:v>
                </c:pt>
                <c:pt idx="282">
                  <c:v>-16.46656827779529</c:v>
                </c:pt>
                <c:pt idx="283">
                  <c:v>-16.46656827779529</c:v>
                </c:pt>
                <c:pt idx="284">
                  <c:v>-16.309818977745699</c:v>
                </c:pt>
                <c:pt idx="285">
                  <c:v>-15.943983070203799</c:v>
                </c:pt>
                <c:pt idx="286">
                  <c:v>-15.574588669983939</c:v>
                </c:pt>
                <c:pt idx="287">
                  <c:v>-15.290946903142459</c:v>
                </c:pt>
                <c:pt idx="288">
                  <c:v>-15.137388158232589</c:v>
                </c:pt>
                <c:pt idx="289">
                  <c:v>-15.055328186896741</c:v>
                </c:pt>
                <c:pt idx="290">
                  <c:v>-14.872453699310359</c:v>
                </c:pt>
                <c:pt idx="291">
                  <c:v>-14.40410061603037</c:v>
                </c:pt>
                <c:pt idx="292">
                  <c:v>-13.63415318183338</c:v>
                </c:pt>
                <c:pt idx="293">
                  <c:v>-12.74269173370436</c:v>
                </c:pt>
                <c:pt idx="294">
                  <c:v>-11.94714831010756</c:v>
                </c:pt>
                <c:pt idx="295">
                  <c:v>-11.391420033276539</c:v>
                </c:pt>
                <c:pt idx="296">
                  <c:v>-11.144455664121869</c:v>
                </c:pt>
                <c:pt idx="297">
                  <c:v>-11.144455664121869</c:v>
                </c:pt>
                <c:pt idx="298">
                  <c:v>-11.144455664121869</c:v>
                </c:pt>
                <c:pt idx="299">
                  <c:v>-11.144455664121869</c:v>
                </c:pt>
                <c:pt idx="300">
                  <c:v>-11.144455664121869</c:v>
                </c:pt>
                <c:pt idx="301">
                  <c:v>-11.144455664121869</c:v>
                </c:pt>
                <c:pt idx="302">
                  <c:v>-11.144455664121869</c:v>
                </c:pt>
                <c:pt idx="303">
                  <c:v>-11.144455664121869</c:v>
                </c:pt>
                <c:pt idx="304">
                  <c:v>-11.144455664121869</c:v>
                </c:pt>
                <c:pt idx="305">
                  <c:v>-10.86050377399734</c:v>
                </c:pt>
                <c:pt idx="306">
                  <c:v>-9.8733121218686097</c:v>
                </c:pt>
                <c:pt idx="307">
                  <c:v>-9.2490763020044788</c:v>
                </c:pt>
                <c:pt idx="308">
                  <c:v>-9.0434233054146702</c:v>
                </c:pt>
                <c:pt idx="309">
                  <c:v>-9.0434233054146702</c:v>
                </c:pt>
                <c:pt idx="310">
                  <c:v>-9.0434233054146702</c:v>
                </c:pt>
                <c:pt idx="311">
                  <c:v>-9.0434233054146702</c:v>
                </c:pt>
                <c:pt idx="312">
                  <c:v>-9.0434233054146702</c:v>
                </c:pt>
                <c:pt idx="313">
                  <c:v>-9.0434233054146702</c:v>
                </c:pt>
                <c:pt idx="314">
                  <c:v>-9.0434233054146702</c:v>
                </c:pt>
                <c:pt idx="315">
                  <c:v>-9.0434233054146702</c:v>
                </c:pt>
                <c:pt idx="316">
                  <c:v>-9.0434233054146702</c:v>
                </c:pt>
                <c:pt idx="317">
                  <c:v>-9.0434233054146702</c:v>
                </c:pt>
                <c:pt idx="318">
                  <c:v>-9.0434233054146702</c:v>
                </c:pt>
                <c:pt idx="319">
                  <c:v>-9.27363630713125</c:v>
                </c:pt>
                <c:pt idx="320">
                  <c:v>-8.7436552456053889</c:v>
                </c:pt>
                <c:pt idx="321">
                  <c:v>-8.3818144773801926</c:v>
                </c:pt>
                <c:pt idx="322">
                  <c:v>-8.2577411744242788</c:v>
                </c:pt>
                <c:pt idx="323">
                  <c:v>-8.2577411744242788</c:v>
                </c:pt>
                <c:pt idx="324">
                  <c:v>-8.2577411744242788</c:v>
                </c:pt>
                <c:pt idx="325">
                  <c:v>-8.2577411744242788</c:v>
                </c:pt>
                <c:pt idx="326">
                  <c:v>-8.2577411744242788</c:v>
                </c:pt>
                <c:pt idx="327">
                  <c:v>-8.2577411744242788</c:v>
                </c:pt>
                <c:pt idx="328">
                  <c:v>-8.2577411744242788</c:v>
                </c:pt>
                <c:pt idx="329">
                  <c:v>-8.2577411744242788</c:v>
                </c:pt>
                <c:pt idx="330">
                  <c:v>-8.2577411744242788</c:v>
                </c:pt>
                <c:pt idx="331">
                  <c:v>-8.2577411744242788</c:v>
                </c:pt>
                <c:pt idx="332">
                  <c:v>-8.2577411744242788</c:v>
                </c:pt>
                <c:pt idx="333">
                  <c:v>-8.3371322366617164</c:v>
                </c:pt>
                <c:pt idx="334">
                  <c:v>-8.5739323940778007</c:v>
                </c:pt>
                <c:pt idx="335">
                  <c:v>-8.9121724799006206</c:v>
                </c:pt>
                <c:pt idx="336">
                  <c:v>-9.0152336723879998</c:v>
                </c:pt>
                <c:pt idx="337">
                  <c:v>-8.7510488088153391</c:v>
                </c:pt>
                <c:pt idx="338">
                  <c:v>-8.5109595930831254</c:v>
                </c:pt>
                <c:pt idx="339">
                  <c:v>-8.3027451466781024</c:v>
                </c:pt>
                <c:pt idx="340">
                  <c:v>-8.1333356066855789</c:v>
                </c:pt>
                <c:pt idx="341">
                  <c:v>-8.003419302554807</c:v>
                </c:pt>
                <c:pt idx="342">
                  <c:v>-7.9041332744145869</c:v>
                </c:pt>
                <c:pt idx="343">
                  <c:v>-7.8194234173705786</c:v>
                </c:pt>
                <c:pt idx="344">
                  <c:v>-7.7330423105911272</c:v>
                </c:pt>
                <c:pt idx="345">
                  <c:v>-7.635700873589041</c:v>
                </c:pt>
                <c:pt idx="346">
                  <c:v>-7.5278586771950735</c:v>
                </c:pt>
                <c:pt idx="347">
                  <c:v>-7.4171264028562174</c:v>
                </c:pt>
                <c:pt idx="348">
                  <c:v>-7.3130684172103564</c:v>
                </c:pt>
                <c:pt idx="349">
                  <c:v>-7.2229868486672286</c:v>
                </c:pt>
                <c:pt idx="350">
                  <c:v>-7.15037682808721</c:v>
                </c:pt>
                <c:pt idx="351">
                  <c:v>-7.15037682808721</c:v>
                </c:pt>
                <c:pt idx="352">
                  <c:v>-7.15037682808721</c:v>
                </c:pt>
                <c:pt idx="353">
                  <c:v>-7.15037682808721</c:v>
                </c:pt>
                <c:pt idx="354">
                  <c:v>-7.15037682808721</c:v>
                </c:pt>
                <c:pt idx="355">
                  <c:v>-7.15037682808721</c:v>
                </c:pt>
                <c:pt idx="356">
                  <c:v>-7.15037682808721</c:v>
                </c:pt>
                <c:pt idx="357">
                  <c:v>-7.15037682808721</c:v>
                </c:pt>
                <c:pt idx="358">
                  <c:v>-7.15037682808721</c:v>
                </c:pt>
                <c:pt idx="359">
                  <c:v>-7.15037682808721</c:v>
                </c:pt>
                <c:pt idx="360">
                  <c:v>-7.15037682808721</c:v>
                </c:pt>
              </c:numCache>
            </c:numRef>
          </c:yVal>
          <c:smooth val="0"/>
          <c:extLst>
            <c:ext xmlns:c16="http://schemas.microsoft.com/office/drawing/2014/chart" uri="{C3380CC4-5D6E-409C-BE32-E72D297353CC}">
              <c16:uniqueId val="{00000005-A453-4B6E-A996-014F25F735E4}"/>
            </c:ext>
          </c:extLst>
        </c:ser>
        <c:ser>
          <c:idx val="6"/>
          <c:order val="6"/>
          <c:tx>
            <c:strRef>
              <c:f>'Normalized Envelope (2)'!$L$2</c:f>
              <c:strCache>
                <c:ptCount val="1"/>
                <c:pt idx="0">
                  <c:v>F8</c:v>
                </c:pt>
              </c:strCache>
            </c:strRef>
          </c:tx>
          <c:spPr>
            <a:ln w="19050" cap="rnd">
              <a:solidFill>
                <a:schemeClr val="accent2">
                  <a:lumMod val="80000"/>
                  <a:lumOff val="2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(2)'!$L$3:$L$363</c:f>
              <c:numCache>
                <c:formatCode>0.0</c:formatCode>
                <c:ptCount val="361"/>
                <c:pt idx="0">
                  <c:v>-9.5119939053024698</c:v>
                </c:pt>
                <c:pt idx="1">
                  <c:v>-9.4422401467420602</c:v>
                </c:pt>
                <c:pt idx="2">
                  <c:v>-9.3880448703314503</c:v>
                </c:pt>
                <c:pt idx="3">
                  <c:v>-9.35472618659667</c:v>
                </c:pt>
                <c:pt idx="4">
                  <c:v>-9.3482187268113606</c:v>
                </c:pt>
                <c:pt idx="5">
                  <c:v>-9.3482187268113606</c:v>
                </c:pt>
                <c:pt idx="6">
                  <c:v>-9.3482187268113606</c:v>
                </c:pt>
                <c:pt idx="7">
                  <c:v>-9.3482187268113606</c:v>
                </c:pt>
                <c:pt idx="8">
                  <c:v>-9.3482187268113606</c:v>
                </c:pt>
                <c:pt idx="9">
                  <c:v>-9.3482187268113606</c:v>
                </c:pt>
                <c:pt idx="10">
                  <c:v>-9.3482187268113606</c:v>
                </c:pt>
                <c:pt idx="11">
                  <c:v>-9.3482187268113606</c:v>
                </c:pt>
                <c:pt idx="12">
                  <c:v>-9.3482187268113606</c:v>
                </c:pt>
                <c:pt idx="13">
                  <c:v>-9.3482187268113606</c:v>
                </c:pt>
                <c:pt idx="14">
                  <c:v>-9.3482187268113606</c:v>
                </c:pt>
                <c:pt idx="15">
                  <c:v>-9.3735057104232791</c:v>
                </c:pt>
                <c:pt idx="16">
                  <c:v>-9.4327548422267302</c:v>
                </c:pt>
                <c:pt idx="17">
                  <c:v>-9.5262062469745707</c:v>
                </c:pt>
                <c:pt idx="18">
                  <c:v>-9.6572726812641196</c:v>
                </c:pt>
                <c:pt idx="19">
                  <c:v>-9.8391041959296697</c:v>
                </c:pt>
                <c:pt idx="20">
                  <c:v>-10.09692850381418</c:v>
                </c:pt>
                <c:pt idx="21">
                  <c:v>-10.462563910813969</c:v>
                </c:pt>
                <c:pt idx="22">
                  <c:v>-10.96293288110687</c:v>
                </c:pt>
                <c:pt idx="23">
                  <c:v>-11.423254175534879</c:v>
                </c:pt>
                <c:pt idx="24">
                  <c:v>-10.831124465973829</c:v>
                </c:pt>
                <c:pt idx="25">
                  <c:v>-10.479126989866199</c:v>
                </c:pt>
                <c:pt idx="26">
                  <c:v>-10.36718897601955</c:v>
                </c:pt>
                <c:pt idx="27">
                  <c:v>-10.36718897601955</c:v>
                </c:pt>
                <c:pt idx="28">
                  <c:v>-10.36718897601955</c:v>
                </c:pt>
                <c:pt idx="29">
                  <c:v>-10.36718897601955</c:v>
                </c:pt>
                <c:pt idx="30">
                  <c:v>-10.36718897601955</c:v>
                </c:pt>
                <c:pt idx="31">
                  <c:v>-10.36718897601955</c:v>
                </c:pt>
                <c:pt idx="32">
                  <c:v>-10.36718897601955</c:v>
                </c:pt>
                <c:pt idx="33">
                  <c:v>-10.36718897601955</c:v>
                </c:pt>
                <c:pt idx="34">
                  <c:v>-10.36718897601955</c:v>
                </c:pt>
                <c:pt idx="35">
                  <c:v>-10.36718897601955</c:v>
                </c:pt>
                <c:pt idx="36">
                  <c:v>-10.36718897601955</c:v>
                </c:pt>
                <c:pt idx="37">
                  <c:v>-10.48641638564373</c:v>
                </c:pt>
                <c:pt idx="38">
                  <c:v>-10.82551595322575</c:v>
                </c:pt>
                <c:pt idx="39">
                  <c:v>-11.369572586675289</c:v>
                </c:pt>
                <c:pt idx="40">
                  <c:v>-12.091172210998209</c:v>
                </c:pt>
                <c:pt idx="41">
                  <c:v>-12.93326483440752</c:v>
                </c:pt>
                <c:pt idx="42">
                  <c:v>-13.43218403486002</c:v>
                </c:pt>
                <c:pt idx="43">
                  <c:v>-13.43218403486002</c:v>
                </c:pt>
                <c:pt idx="44">
                  <c:v>-13.43218403486002</c:v>
                </c:pt>
                <c:pt idx="45">
                  <c:v>-13.43218403486002</c:v>
                </c:pt>
                <c:pt idx="46">
                  <c:v>-13.43218403486002</c:v>
                </c:pt>
                <c:pt idx="47">
                  <c:v>-13.43218403486002</c:v>
                </c:pt>
                <c:pt idx="48">
                  <c:v>-13.43218403486002</c:v>
                </c:pt>
                <c:pt idx="49">
                  <c:v>-13.43218403486002</c:v>
                </c:pt>
                <c:pt idx="50">
                  <c:v>-13.43218403486002</c:v>
                </c:pt>
                <c:pt idx="51">
                  <c:v>-13.53858717814669</c:v>
                </c:pt>
                <c:pt idx="52">
                  <c:v>-13.832920209324159</c:v>
                </c:pt>
                <c:pt idx="53">
                  <c:v>-14.301845066833749</c:v>
                </c:pt>
                <c:pt idx="54">
                  <c:v>-14.89630874330482</c:v>
                </c:pt>
                <c:pt idx="55">
                  <c:v>-15.50924868611272</c:v>
                </c:pt>
                <c:pt idx="56">
                  <c:v>-15.889407294907631</c:v>
                </c:pt>
                <c:pt idx="57">
                  <c:v>-15.889407294907631</c:v>
                </c:pt>
                <c:pt idx="58">
                  <c:v>-15.889407294907631</c:v>
                </c:pt>
                <c:pt idx="59">
                  <c:v>-15.889407294907631</c:v>
                </c:pt>
                <c:pt idx="60">
                  <c:v>-15.889407294907631</c:v>
                </c:pt>
                <c:pt idx="61">
                  <c:v>-15.92710991406155</c:v>
                </c:pt>
                <c:pt idx="62">
                  <c:v>-16.117204074352681</c:v>
                </c:pt>
                <c:pt idx="63">
                  <c:v>-16.420249684289029</c:v>
                </c:pt>
                <c:pt idx="64">
                  <c:v>-16.78170818513869</c:v>
                </c:pt>
                <c:pt idx="65">
                  <c:v>-17.164222375824789</c:v>
                </c:pt>
                <c:pt idx="66">
                  <c:v>-17.39242521357183</c:v>
                </c:pt>
                <c:pt idx="67">
                  <c:v>-17.164396095301111</c:v>
                </c:pt>
                <c:pt idx="68">
                  <c:v>-17.07926649621637</c:v>
                </c:pt>
                <c:pt idx="69">
                  <c:v>-17.07926649621637</c:v>
                </c:pt>
                <c:pt idx="70">
                  <c:v>-17.07926649621637</c:v>
                </c:pt>
                <c:pt idx="71">
                  <c:v>-17.07926649621637</c:v>
                </c:pt>
                <c:pt idx="72">
                  <c:v>-17.07926649621637</c:v>
                </c:pt>
                <c:pt idx="73">
                  <c:v>-17.07926649621637</c:v>
                </c:pt>
                <c:pt idx="74">
                  <c:v>-17.07926649621637</c:v>
                </c:pt>
                <c:pt idx="75">
                  <c:v>-17.07926649621637</c:v>
                </c:pt>
                <c:pt idx="76">
                  <c:v>-17.07926649621637</c:v>
                </c:pt>
                <c:pt idx="77">
                  <c:v>-17.07926649621637</c:v>
                </c:pt>
                <c:pt idx="78">
                  <c:v>-17.07926649621637</c:v>
                </c:pt>
                <c:pt idx="79">
                  <c:v>-17.18437359364777</c:v>
                </c:pt>
                <c:pt idx="80">
                  <c:v>-17.508540932759249</c:v>
                </c:pt>
                <c:pt idx="81">
                  <c:v>-18.054512560541699</c:v>
                </c:pt>
                <c:pt idx="82">
                  <c:v>-18.609598522482202</c:v>
                </c:pt>
                <c:pt idx="83">
                  <c:v>-17.782662623639698</c:v>
                </c:pt>
                <c:pt idx="84">
                  <c:v>-17.18088823953569</c:v>
                </c:pt>
                <c:pt idx="85">
                  <c:v>-16.849705629330519</c:v>
                </c:pt>
                <c:pt idx="86">
                  <c:v>-16.805059530207672</c:v>
                </c:pt>
                <c:pt idx="87">
                  <c:v>-16.805059530207672</c:v>
                </c:pt>
                <c:pt idx="88">
                  <c:v>-16.805059530207672</c:v>
                </c:pt>
                <c:pt idx="89">
                  <c:v>-16.805059530207672</c:v>
                </c:pt>
                <c:pt idx="90">
                  <c:v>-16.805059530207672</c:v>
                </c:pt>
                <c:pt idx="91">
                  <c:v>-16.805059530207672</c:v>
                </c:pt>
                <c:pt idx="92">
                  <c:v>-16.805059530207672</c:v>
                </c:pt>
                <c:pt idx="93">
                  <c:v>-16.805059530207672</c:v>
                </c:pt>
                <c:pt idx="94">
                  <c:v>-16.805059530207672</c:v>
                </c:pt>
                <c:pt idx="95">
                  <c:v>-16.805059530207672</c:v>
                </c:pt>
                <c:pt idx="96">
                  <c:v>-16.805059530207672</c:v>
                </c:pt>
                <c:pt idx="97">
                  <c:v>-17.040373970577111</c:v>
                </c:pt>
                <c:pt idx="98">
                  <c:v>-17.525097310944389</c:v>
                </c:pt>
                <c:pt idx="99">
                  <c:v>-18.1956530298527</c:v>
                </c:pt>
                <c:pt idx="100">
                  <c:v>-17.9589019423262</c:v>
                </c:pt>
                <c:pt idx="101">
                  <c:v>-17.719742784702099</c:v>
                </c:pt>
                <c:pt idx="102">
                  <c:v>-17.50383891548827</c:v>
                </c:pt>
                <c:pt idx="103">
                  <c:v>-17.264033722229389</c:v>
                </c:pt>
                <c:pt idx="104">
                  <c:v>-16.962546958159599</c:v>
                </c:pt>
                <c:pt idx="105">
                  <c:v>-16.587293464677099</c:v>
                </c:pt>
                <c:pt idx="106">
                  <c:v>-16.15205107838813</c:v>
                </c:pt>
                <c:pt idx="107">
                  <c:v>-15.685190732240009</c:v>
                </c:pt>
                <c:pt idx="108">
                  <c:v>-15.220299492676929</c:v>
                </c:pt>
                <c:pt idx="109">
                  <c:v>-14.793619652689991</c:v>
                </c:pt>
                <c:pt idx="110">
                  <c:v>-14.44271508434783</c:v>
                </c:pt>
                <c:pt idx="111">
                  <c:v>-14.20050522567931</c:v>
                </c:pt>
                <c:pt idx="112">
                  <c:v>-14.084631223546879</c:v>
                </c:pt>
                <c:pt idx="113">
                  <c:v>-14.084631223546879</c:v>
                </c:pt>
                <c:pt idx="114">
                  <c:v>-14.084631223546879</c:v>
                </c:pt>
                <c:pt idx="115">
                  <c:v>-14.084631223546879</c:v>
                </c:pt>
                <c:pt idx="116">
                  <c:v>-14.084631223546879</c:v>
                </c:pt>
                <c:pt idx="117">
                  <c:v>-14.03830207068815</c:v>
                </c:pt>
                <c:pt idx="118">
                  <c:v>-13.705177322490639</c:v>
                </c:pt>
                <c:pt idx="119">
                  <c:v>-13.25825282062881</c:v>
                </c:pt>
                <c:pt idx="120">
                  <c:v>-12.76907232863827</c:v>
                </c:pt>
                <c:pt idx="121">
                  <c:v>-12.30911189081427</c:v>
                </c:pt>
                <c:pt idx="122">
                  <c:v>-11.9376341302067</c:v>
                </c:pt>
                <c:pt idx="123">
                  <c:v>-11.697738682434679</c:v>
                </c:pt>
                <c:pt idx="124">
                  <c:v>-11.61424956372456</c:v>
                </c:pt>
                <c:pt idx="125">
                  <c:v>-11.61424956372456</c:v>
                </c:pt>
                <c:pt idx="126">
                  <c:v>-11.61424956372456</c:v>
                </c:pt>
                <c:pt idx="127">
                  <c:v>-11.61424956372456</c:v>
                </c:pt>
                <c:pt idx="128">
                  <c:v>-11.61424956372456</c:v>
                </c:pt>
                <c:pt idx="129">
                  <c:v>-11.61424956372456</c:v>
                </c:pt>
                <c:pt idx="130">
                  <c:v>-11.61424956372456</c:v>
                </c:pt>
                <c:pt idx="131">
                  <c:v>-11.61424956372456</c:v>
                </c:pt>
                <c:pt idx="132">
                  <c:v>-11.61424956372456</c:v>
                </c:pt>
                <c:pt idx="133">
                  <c:v>-11.168563815686859</c:v>
                </c:pt>
                <c:pt idx="134">
                  <c:v>-10.65594717518182</c:v>
                </c:pt>
                <c:pt idx="135">
                  <c:v>-10.265821725818981</c:v>
                </c:pt>
                <c:pt idx="136">
                  <c:v>-10.03592398152802</c:v>
                </c:pt>
                <c:pt idx="137">
                  <c:v>-9.9827549375005393</c:v>
                </c:pt>
                <c:pt idx="138">
                  <c:v>-9.9827549375005393</c:v>
                </c:pt>
                <c:pt idx="139">
                  <c:v>-9.9827549375005393</c:v>
                </c:pt>
                <c:pt idx="140">
                  <c:v>-9.9827549375005393</c:v>
                </c:pt>
                <c:pt idx="141">
                  <c:v>-9.9827549375005393</c:v>
                </c:pt>
                <c:pt idx="142">
                  <c:v>-9.9827549375005393</c:v>
                </c:pt>
                <c:pt idx="143">
                  <c:v>-9.9827549375005393</c:v>
                </c:pt>
                <c:pt idx="144">
                  <c:v>-9.9827549375005393</c:v>
                </c:pt>
                <c:pt idx="145">
                  <c:v>-9.9827549375005393</c:v>
                </c:pt>
                <c:pt idx="146">
                  <c:v>-9.9827549375005393</c:v>
                </c:pt>
                <c:pt idx="147">
                  <c:v>-9.9827549375005393</c:v>
                </c:pt>
                <c:pt idx="148">
                  <c:v>-10.11068671877543</c:v>
                </c:pt>
                <c:pt idx="149">
                  <c:v>-10.41449747521699</c:v>
                </c:pt>
                <c:pt idx="150">
                  <c:v>-10.02644724483635</c:v>
                </c:pt>
                <c:pt idx="151">
                  <c:v>-9.6013759366504896</c:v>
                </c:pt>
                <c:pt idx="152">
                  <c:v>-9.2725598070740105</c:v>
                </c:pt>
                <c:pt idx="153">
                  <c:v>-9.0258802056409291</c:v>
                </c:pt>
                <c:pt idx="154">
                  <c:v>-8.8435523110467802</c:v>
                </c:pt>
                <c:pt idx="155">
                  <c:v>-8.7102825273473705</c:v>
                </c:pt>
                <c:pt idx="156">
                  <c:v>-8.6155936180260202</c:v>
                </c:pt>
                <c:pt idx="157">
                  <c:v>-8.5524565984313305</c:v>
                </c:pt>
                <c:pt idx="158">
                  <c:v>-8.5145587821339834</c:v>
                </c:pt>
                <c:pt idx="159">
                  <c:v>-8.4950593772653917</c:v>
                </c:pt>
                <c:pt idx="160">
                  <c:v>-8.487948392472294</c:v>
                </c:pt>
                <c:pt idx="161">
                  <c:v>-8.487948392472294</c:v>
                </c:pt>
                <c:pt idx="162">
                  <c:v>-8.487948392472294</c:v>
                </c:pt>
                <c:pt idx="163">
                  <c:v>-8.487948392472294</c:v>
                </c:pt>
                <c:pt idx="164">
                  <c:v>-8.487948392472294</c:v>
                </c:pt>
                <c:pt idx="165">
                  <c:v>-8.487948392472294</c:v>
                </c:pt>
                <c:pt idx="166">
                  <c:v>-8.487948392472294</c:v>
                </c:pt>
                <c:pt idx="167">
                  <c:v>-8.487948392472294</c:v>
                </c:pt>
                <c:pt idx="168">
                  <c:v>-8.487948392472294</c:v>
                </c:pt>
                <c:pt idx="169">
                  <c:v>-8.487948392472294</c:v>
                </c:pt>
                <c:pt idx="170">
                  <c:v>-8.487948392472294</c:v>
                </c:pt>
                <c:pt idx="171">
                  <c:v>-8.4906383453537924</c:v>
                </c:pt>
                <c:pt idx="172">
                  <c:v>-8.5052495915773694</c:v>
                </c:pt>
                <c:pt idx="173">
                  <c:v>-8.5371059991738019</c:v>
                </c:pt>
                <c:pt idx="174">
                  <c:v>-8.5911603903946308</c:v>
                </c:pt>
                <c:pt idx="175">
                  <c:v>-8.6684301805879898</c:v>
                </c:pt>
                <c:pt idx="176">
                  <c:v>-8.7642155770447001</c:v>
                </c:pt>
                <c:pt idx="177">
                  <c:v>-8.6414296592650501</c:v>
                </c:pt>
                <c:pt idx="178">
                  <c:v>-8.4785826112360443</c:v>
                </c:pt>
                <c:pt idx="179">
                  <c:v>-8.3200610028231274</c:v>
                </c:pt>
                <c:pt idx="180">
                  <c:v>-8.1854009154138812</c:v>
                </c:pt>
                <c:pt idx="181">
                  <c:v>-8.0950390560848735</c:v>
                </c:pt>
                <c:pt idx="182">
                  <c:v>-8.0681360463484353</c:v>
                </c:pt>
                <c:pt idx="183">
                  <c:v>-8.0681360463484353</c:v>
                </c:pt>
                <c:pt idx="184">
                  <c:v>-8.0681360463484353</c:v>
                </c:pt>
                <c:pt idx="185">
                  <c:v>-8.0681360463484353</c:v>
                </c:pt>
                <c:pt idx="186">
                  <c:v>-8.0681360463484353</c:v>
                </c:pt>
                <c:pt idx="187">
                  <c:v>-8.0681360463484353</c:v>
                </c:pt>
                <c:pt idx="188">
                  <c:v>-8.0681360463484353</c:v>
                </c:pt>
                <c:pt idx="189">
                  <c:v>-8.0681360463484353</c:v>
                </c:pt>
                <c:pt idx="190">
                  <c:v>-8.0681360463484353</c:v>
                </c:pt>
                <c:pt idx="191">
                  <c:v>-8.0681360463484353</c:v>
                </c:pt>
                <c:pt idx="192">
                  <c:v>-8.0681360463484353</c:v>
                </c:pt>
                <c:pt idx="193">
                  <c:v>-8.1213950656366229</c:v>
                </c:pt>
                <c:pt idx="194">
                  <c:v>-8.2683726672380953</c:v>
                </c:pt>
                <c:pt idx="195">
                  <c:v>-8.5182570796913293</c:v>
                </c:pt>
                <c:pt idx="196">
                  <c:v>-8.87339759590391</c:v>
                </c:pt>
                <c:pt idx="197">
                  <c:v>-9.325885293947529</c:v>
                </c:pt>
                <c:pt idx="198">
                  <c:v>-9.8548796499242002</c:v>
                </c:pt>
                <c:pt idx="199">
                  <c:v>-10.427487657090589</c:v>
                </c:pt>
                <c:pt idx="200">
                  <c:v>-11.00531199372219</c:v>
                </c:pt>
                <c:pt idx="201">
                  <c:v>-11.55464605633213</c:v>
                </c:pt>
                <c:pt idx="202">
                  <c:v>-11.79061750341263</c:v>
                </c:pt>
                <c:pt idx="203">
                  <c:v>-11.6126069823154</c:v>
                </c:pt>
                <c:pt idx="204">
                  <c:v>-11.6126069823154</c:v>
                </c:pt>
                <c:pt idx="205">
                  <c:v>-11.6126069823154</c:v>
                </c:pt>
                <c:pt idx="206">
                  <c:v>-11.6126069823154</c:v>
                </c:pt>
                <c:pt idx="207">
                  <c:v>-11.6126069823154</c:v>
                </c:pt>
                <c:pt idx="208">
                  <c:v>-11.6126069823154</c:v>
                </c:pt>
                <c:pt idx="209">
                  <c:v>-11.6126069823154</c:v>
                </c:pt>
                <c:pt idx="210">
                  <c:v>-11.6126069823154</c:v>
                </c:pt>
                <c:pt idx="211">
                  <c:v>-11.6126069823154</c:v>
                </c:pt>
                <c:pt idx="212">
                  <c:v>-11.6126069823154</c:v>
                </c:pt>
                <c:pt idx="213">
                  <c:v>-11.6126069823154</c:v>
                </c:pt>
                <c:pt idx="214">
                  <c:v>-11.654226116033669</c:v>
                </c:pt>
                <c:pt idx="215">
                  <c:v>-11.93389030114956</c:v>
                </c:pt>
                <c:pt idx="216">
                  <c:v>-12.424378681211319</c:v>
                </c:pt>
                <c:pt idx="217">
                  <c:v>-12.780461186201419</c:v>
                </c:pt>
                <c:pt idx="218">
                  <c:v>-12.780461186201419</c:v>
                </c:pt>
                <c:pt idx="219">
                  <c:v>-12.780461186201419</c:v>
                </c:pt>
                <c:pt idx="220">
                  <c:v>-12.780461186201419</c:v>
                </c:pt>
                <c:pt idx="221">
                  <c:v>-12.780461186201419</c:v>
                </c:pt>
                <c:pt idx="222">
                  <c:v>-12.780461186201419</c:v>
                </c:pt>
                <c:pt idx="223">
                  <c:v>-12.780461186201419</c:v>
                </c:pt>
                <c:pt idx="224">
                  <c:v>-12.780461186201419</c:v>
                </c:pt>
                <c:pt idx="225">
                  <c:v>-12.780461186201419</c:v>
                </c:pt>
                <c:pt idx="226">
                  <c:v>-12.780461186201419</c:v>
                </c:pt>
                <c:pt idx="227">
                  <c:v>-12.826353248086299</c:v>
                </c:pt>
                <c:pt idx="228">
                  <c:v>-13.35067340831751</c:v>
                </c:pt>
                <c:pt idx="229">
                  <c:v>-14.331229550852559</c:v>
                </c:pt>
                <c:pt idx="230">
                  <c:v>-15.636150891767802</c:v>
                </c:pt>
                <c:pt idx="231">
                  <c:v>-15.719880442444978</c:v>
                </c:pt>
                <c:pt idx="232">
                  <c:v>-15.719880442444978</c:v>
                </c:pt>
                <c:pt idx="233">
                  <c:v>-15.719880442444978</c:v>
                </c:pt>
                <c:pt idx="234">
                  <c:v>-15.719880442444978</c:v>
                </c:pt>
                <c:pt idx="235">
                  <c:v>-15.719880442444978</c:v>
                </c:pt>
                <c:pt idx="236">
                  <c:v>-15.719880442444978</c:v>
                </c:pt>
                <c:pt idx="237">
                  <c:v>-15.719880442444978</c:v>
                </c:pt>
                <c:pt idx="238">
                  <c:v>-15.954198914663468</c:v>
                </c:pt>
                <c:pt idx="239">
                  <c:v>-16.42134013622341</c:v>
                </c:pt>
                <c:pt idx="240">
                  <c:v>-17.054687715786478</c:v>
                </c:pt>
                <c:pt idx="241">
                  <c:v>-17.134254712854268</c:v>
                </c:pt>
                <c:pt idx="242">
                  <c:v>-17.134254712854268</c:v>
                </c:pt>
                <c:pt idx="243">
                  <c:v>-17.134254712854268</c:v>
                </c:pt>
                <c:pt idx="244">
                  <c:v>-17.134254712854268</c:v>
                </c:pt>
                <c:pt idx="245">
                  <c:v>-17.134254712854268</c:v>
                </c:pt>
                <c:pt idx="246">
                  <c:v>-17.134254712854268</c:v>
                </c:pt>
                <c:pt idx="247">
                  <c:v>-17.134254712854268</c:v>
                </c:pt>
                <c:pt idx="248">
                  <c:v>-17.389059009954458</c:v>
                </c:pt>
                <c:pt idx="249">
                  <c:v>-18.073356956597401</c:v>
                </c:pt>
                <c:pt idx="250">
                  <c:v>-19.188290939357501</c:v>
                </c:pt>
                <c:pt idx="251">
                  <c:v>-20.678341028164201</c:v>
                </c:pt>
                <c:pt idx="252">
                  <c:v>-19.774506524426801</c:v>
                </c:pt>
                <c:pt idx="253">
                  <c:v>-19.161412665722601</c:v>
                </c:pt>
                <c:pt idx="254">
                  <c:v>-18.849429368333698</c:v>
                </c:pt>
                <c:pt idx="255">
                  <c:v>-18.8038026929583</c:v>
                </c:pt>
                <c:pt idx="256">
                  <c:v>-18.8038026929583</c:v>
                </c:pt>
                <c:pt idx="257">
                  <c:v>-18.8038026929583</c:v>
                </c:pt>
                <c:pt idx="258">
                  <c:v>-18.8038026929583</c:v>
                </c:pt>
                <c:pt idx="259">
                  <c:v>-18.8038026929583</c:v>
                </c:pt>
                <c:pt idx="260">
                  <c:v>-18.8038026929583</c:v>
                </c:pt>
                <c:pt idx="261">
                  <c:v>-18.8038026929583</c:v>
                </c:pt>
                <c:pt idx="262">
                  <c:v>-18.8038026929583</c:v>
                </c:pt>
                <c:pt idx="263">
                  <c:v>-18.8038026929583</c:v>
                </c:pt>
                <c:pt idx="264">
                  <c:v>-18.8038026929583</c:v>
                </c:pt>
                <c:pt idx="265">
                  <c:v>-18.8038026929583</c:v>
                </c:pt>
                <c:pt idx="266">
                  <c:v>-18.978206903423001</c:v>
                </c:pt>
                <c:pt idx="267">
                  <c:v>-19.3140914778179</c:v>
                </c:pt>
                <c:pt idx="268">
                  <c:v>-19.5781769993322</c:v>
                </c:pt>
                <c:pt idx="269">
                  <c:v>-19.105565955941501</c:v>
                </c:pt>
                <c:pt idx="270">
                  <c:v>-18.761632343510701</c:v>
                </c:pt>
                <c:pt idx="271">
                  <c:v>-18.652669854715299</c:v>
                </c:pt>
                <c:pt idx="272">
                  <c:v>-18.652669854715299</c:v>
                </c:pt>
                <c:pt idx="273">
                  <c:v>-18.652669854715299</c:v>
                </c:pt>
                <c:pt idx="274">
                  <c:v>-18.652669854715299</c:v>
                </c:pt>
                <c:pt idx="275">
                  <c:v>-18.652669854715299</c:v>
                </c:pt>
                <c:pt idx="276">
                  <c:v>-18.652669854715299</c:v>
                </c:pt>
                <c:pt idx="277">
                  <c:v>-18.652669854715299</c:v>
                </c:pt>
                <c:pt idx="278">
                  <c:v>-18.652669854715299</c:v>
                </c:pt>
                <c:pt idx="279">
                  <c:v>-18.652669854715299</c:v>
                </c:pt>
                <c:pt idx="280">
                  <c:v>-18.652669854715299</c:v>
                </c:pt>
                <c:pt idx="281">
                  <c:v>-18.652669854715299</c:v>
                </c:pt>
                <c:pt idx="282">
                  <c:v>-18.857698876847898</c:v>
                </c:pt>
                <c:pt idx="283">
                  <c:v>-19.420348194644898</c:v>
                </c:pt>
                <c:pt idx="284">
                  <c:v>-20.328220010493698</c:v>
                </c:pt>
                <c:pt idx="285">
                  <c:v>-19.7813075645455</c:v>
                </c:pt>
                <c:pt idx="286">
                  <c:v>-19.1211093725945</c:v>
                </c:pt>
                <c:pt idx="287">
                  <c:v>-18.922511758790201</c:v>
                </c:pt>
                <c:pt idx="288">
                  <c:v>-18.922511758790201</c:v>
                </c:pt>
                <c:pt idx="289">
                  <c:v>-18.922511758790201</c:v>
                </c:pt>
                <c:pt idx="290">
                  <c:v>-18.922511758790201</c:v>
                </c:pt>
                <c:pt idx="291">
                  <c:v>-18.922511758790201</c:v>
                </c:pt>
                <c:pt idx="292">
                  <c:v>-18.922511758790201</c:v>
                </c:pt>
                <c:pt idx="293">
                  <c:v>-18.922511758790201</c:v>
                </c:pt>
                <c:pt idx="294">
                  <c:v>-18.922511758790201</c:v>
                </c:pt>
                <c:pt idx="295">
                  <c:v>-18.922511758790201</c:v>
                </c:pt>
                <c:pt idx="296">
                  <c:v>-18.110434525601001</c:v>
                </c:pt>
                <c:pt idx="297">
                  <c:v>-16.804900394411089</c:v>
                </c:pt>
                <c:pt idx="298">
                  <c:v>-15.50302212977979</c:v>
                </c:pt>
                <c:pt idx="299">
                  <c:v>-14.51611973065874</c:v>
                </c:pt>
                <c:pt idx="300">
                  <c:v>-14.010083795636959</c:v>
                </c:pt>
                <c:pt idx="301">
                  <c:v>-14.010083795636959</c:v>
                </c:pt>
                <c:pt idx="302">
                  <c:v>-14.010083795636959</c:v>
                </c:pt>
                <c:pt idx="303">
                  <c:v>-14.010083795636959</c:v>
                </c:pt>
                <c:pt idx="304">
                  <c:v>-14.010083795636959</c:v>
                </c:pt>
                <c:pt idx="305">
                  <c:v>-14.010083795636959</c:v>
                </c:pt>
                <c:pt idx="306">
                  <c:v>-14.010083795636959</c:v>
                </c:pt>
                <c:pt idx="307">
                  <c:v>-14.010083795636959</c:v>
                </c:pt>
                <c:pt idx="308">
                  <c:v>-14.010083795636959</c:v>
                </c:pt>
                <c:pt idx="309">
                  <c:v>-14.006412916512119</c:v>
                </c:pt>
                <c:pt idx="310">
                  <c:v>-13.71475858884323</c:v>
                </c:pt>
                <c:pt idx="311">
                  <c:v>-13.533941726161579</c:v>
                </c:pt>
                <c:pt idx="312">
                  <c:v>-13.36184067238967</c:v>
                </c:pt>
                <c:pt idx="313">
                  <c:v>-13.197242980987529</c:v>
                </c:pt>
                <c:pt idx="314">
                  <c:v>-13.11370055132913</c:v>
                </c:pt>
                <c:pt idx="315">
                  <c:v>-13.11370055132913</c:v>
                </c:pt>
                <c:pt idx="316">
                  <c:v>-13.11370055132913</c:v>
                </c:pt>
                <c:pt idx="317">
                  <c:v>-13.11370055132913</c:v>
                </c:pt>
                <c:pt idx="318">
                  <c:v>-13.11370055132913</c:v>
                </c:pt>
                <c:pt idx="319">
                  <c:v>-13.11370055132913</c:v>
                </c:pt>
                <c:pt idx="320">
                  <c:v>-13.11370055132913</c:v>
                </c:pt>
                <c:pt idx="321">
                  <c:v>-13.11370055132913</c:v>
                </c:pt>
                <c:pt idx="322">
                  <c:v>-13.11370055132913</c:v>
                </c:pt>
                <c:pt idx="323">
                  <c:v>-13.11370055132913</c:v>
                </c:pt>
                <c:pt idx="324">
                  <c:v>-13.11370055132913</c:v>
                </c:pt>
                <c:pt idx="325">
                  <c:v>-13.182247198645809</c:v>
                </c:pt>
                <c:pt idx="326">
                  <c:v>-13.0844425056665</c:v>
                </c:pt>
                <c:pt idx="327">
                  <c:v>-12.485470038427479</c:v>
                </c:pt>
                <c:pt idx="328">
                  <c:v>-11.876961951748189</c:v>
                </c:pt>
                <c:pt idx="329">
                  <c:v>-11.28178377968838</c:v>
                </c:pt>
                <c:pt idx="330">
                  <c:v>-10.72659248115747</c:v>
                </c:pt>
                <c:pt idx="331">
                  <c:v>-10.23961068714878</c:v>
                </c:pt>
                <c:pt idx="332">
                  <c:v>-9.8432774784624595</c:v>
                </c:pt>
                <c:pt idx="333">
                  <c:v>-9.5486967311643696</c:v>
                </c:pt>
                <c:pt idx="334">
                  <c:v>-9.3545099230347102</c:v>
                </c:pt>
                <c:pt idx="335">
                  <c:v>-9.2490647548356204</c:v>
                </c:pt>
                <c:pt idx="336">
                  <c:v>-9.2139655314492703</c:v>
                </c:pt>
                <c:pt idx="337">
                  <c:v>-9.2139655314492703</c:v>
                </c:pt>
                <c:pt idx="338">
                  <c:v>-9.2139655314492703</c:v>
                </c:pt>
                <c:pt idx="339">
                  <c:v>-9.2139655314492703</c:v>
                </c:pt>
                <c:pt idx="340">
                  <c:v>-9.2139655314492703</c:v>
                </c:pt>
                <c:pt idx="341">
                  <c:v>-9.2139655314492703</c:v>
                </c:pt>
                <c:pt idx="342">
                  <c:v>-9.2139655314492703</c:v>
                </c:pt>
                <c:pt idx="343">
                  <c:v>-9.2139655314492703</c:v>
                </c:pt>
                <c:pt idx="344">
                  <c:v>-9.2139655314492703</c:v>
                </c:pt>
                <c:pt idx="345">
                  <c:v>-9.2139655314492703</c:v>
                </c:pt>
                <c:pt idx="346">
                  <c:v>-9.2139655314492703</c:v>
                </c:pt>
                <c:pt idx="347">
                  <c:v>-9.22790922067494</c:v>
                </c:pt>
                <c:pt idx="348">
                  <c:v>-9.2704943965082798</c:v>
                </c:pt>
                <c:pt idx="349">
                  <c:v>-9.3257001757219395</c:v>
                </c:pt>
                <c:pt idx="350">
                  <c:v>-9.3842065331831392</c:v>
                </c:pt>
                <c:pt idx="351">
                  <c:v>-9.4436124997429491</c:v>
                </c:pt>
                <c:pt idx="352">
                  <c:v>-9.5065119196146703</c:v>
                </c:pt>
                <c:pt idx="353">
                  <c:v>-9.5776001843216996</c:v>
                </c:pt>
                <c:pt idx="354">
                  <c:v>-9.6612012282372195</c:v>
                </c:pt>
                <c:pt idx="355">
                  <c:v>-9.7596021468030294</c:v>
                </c:pt>
                <c:pt idx="356">
                  <c:v>-9.8715498963384203</c:v>
                </c:pt>
                <c:pt idx="357">
                  <c:v>-9.9904503681195198</c:v>
                </c:pt>
                <c:pt idx="358">
                  <c:v>-10.103216597319539</c:v>
                </c:pt>
                <c:pt idx="359">
                  <c:v>-10.191934588597249</c:v>
                </c:pt>
                <c:pt idx="360">
                  <c:v>-10.239663917662909</c:v>
                </c:pt>
              </c:numCache>
            </c:numRef>
          </c:yVal>
          <c:smooth val="0"/>
          <c:extLst>
            <c:ext xmlns:c16="http://schemas.microsoft.com/office/drawing/2014/chart" uri="{C3380CC4-5D6E-409C-BE32-E72D297353CC}">
              <c16:uniqueId val="{00000006-A453-4B6E-A996-014F25F735E4}"/>
            </c:ext>
          </c:extLst>
        </c:ser>
        <c:ser>
          <c:idx val="7"/>
          <c:order val="7"/>
          <c:tx>
            <c:strRef>
              <c:f>'Normalized Envelope (2)'!$M$2</c:f>
              <c:strCache>
                <c:ptCount val="1"/>
                <c:pt idx="0">
                  <c:v>F9 (MWS) (Outer)</c:v>
                </c:pt>
              </c:strCache>
            </c:strRef>
          </c:tx>
          <c:spPr>
            <a:ln w="19050" cap="rnd">
              <a:solidFill>
                <a:schemeClr val="accent4">
                  <a:lumMod val="80000"/>
                  <a:lumOff val="2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(2)'!$M$3:$M$363</c:f>
              <c:numCache>
                <c:formatCode>0.0</c:formatCode>
                <c:ptCount val="361"/>
                <c:pt idx="0">
                  <c:v>-10.12111469832875</c:v>
                </c:pt>
                <c:pt idx="1">
                  <c:v>-9.9387750013596001</c:v>
                </c:pt>
                <c:pt idx="2">
                  <c:v>-9.7760254221804104</c:v>
                </c:pt>
                <c:pt idx="3">
                  <c:v>-9.6288114026338292</c:v>
                </c:pt>
                <c:pt idx="4">
                  <c:v>-9.48767012958238</c:v>
                </c:pt>
                <c:pt idx="5">
                  <c:v>-9.3464617410904296</c:v>
                </c:pt>
                <c:pt idx="6">
                  <c:v>-9.2037626822678895</c:v>
                </c:pt>
                <c:pt idx="7">
                  <c:v>-9.0596680063331192</c:v>
                </c:pt>
                <c:pt idx="8">
                  <c:v>-8.9153479531906203</c:v>
                </c:pt>
                <c:pt idx="9">
                  <c:v>-8.7782636061893502</c:v>
                </c:pt>
                <c:pt idx="10">
                  <c:v>-8.6676676315536394</c:v>
                </c:pt>
                <c:pt idx="11">
                  <c:v>-8.6129211984565597</c:v>
                </c:pt>
                <c:pt idx="12">
                  <c:v>-8.6129211984565597</c:v>
                </c:pt>
                <c:pt idx="13">
                  <c:v>-8.6129211984565597</c:v>
                </c:pt>
                <c:pt idx="14">
                  <c:v>-8.6129211984565597</c:v>
                </c:pt>
                <c:pt idx="15">
                  <c:v>-8.6129211984565597</c:v>
                </c:pt>
                <c:pt idx="16">
                  <c:v>-8.6129211984565597</c:v>
                </c:pt>
                <c:pt idx="17">
                  <c:v>-8.6129211984565597</c:v>
                </c:pt>
                <c:pt idx="18">
                  <c:v>-8.6129211984565597</c:v>
                </c:pt>
                <c:pt idx="19">
                  <c:v>-8.6129211984565597</c:v>
                </c:pt>
                <c:pt idx="20">
                  <c:v>-8.6129211984565597</c:v>
                </c:pt>
                <c:pt idx="21">
                  <c:v>-8.6129211984565597</c:v>
                </c:pt>
                <c:pt idx="22">
                  <c:v>-8.64396751528718</c:v>
                </c:pt>
                <c:pt idx="23">
                  <c:v>-8.7806216204316989</c:v>
                </c:pt>
                <c:pt idx="24">
                  <c:v>-9.027567434746059</c:v>
                </c:pt>
                <c:pt idx="25">
                  <c:v>-9.37682330891794</c:v>
                </c:pt>
                <c:pt idx="26">
                  <c:v>-9.4870939336459301</c:v>
                </c:pt>
                <c:pt idx="27">
                  <c:v>-9.2171200020685493</c:v>
                </c:pt>
                <c:pt idx="28">
                  <c:v>-9.1241919257040607</c:v>
                </c:pt>
                <c:pt idx="29">
                  <c:v>-9.1241919257040607</c:v>
                </c:pt>
                <c:pt idx="30">
                  <c:v>-9.1241919257040607</c:v>
                </c:pt>
                <c:pt idx="31">
                  <c:v>-9.1241919257040607</c:v>
                </c:pt>
                <c:pt idx="32">
                  <c:v>-9.1241919257040607</c:v>
                </c:pt>
                <c:pt idx="33">
                  <c:v>-9.1241919257040607</c:v>
                </c:pt>
                <c:pt idx="34">
                  <c:v>-9.1241919257040607</c:v>
                </c:pt>
                <c:pt idx="35">
                  <c:v>-9.1241919257040607</c:v>
                </c:pt>
                <c:pt idx="36">
                  <c:v>-9.1241919257040607</c:v>
                </c:pt>
                <c:pt idx="37">
                  <c:v>-9.1241919257040607</c:v>
                </c:pt>
                <c:pt idx="38">
                  <c:v>-9.1241919257040607</c:v>
                </c:pt>
                <c:pt idx="39">
                  <c:v>-9.2232150172572691</c:v>
                </c:pt>
                <c:pt idx="40">
                  <c:v>-9.5166876623682395</c:v>
                </c:pt>
                <c:pt idx="41">
                  <c:v>-9.9900732528144101</c:v>
                </c:pt>
                <c:pt idx="42">
                  <c:v>-10.60218355587936</c:v>
                </c:pt>
                <c:pt idx="43">
                  <c:v>-11.271590032476199</c:v>
                </c:pt>
                <c:pt idx="44">
                  <c:v>-11.689992772514231</c:v>
                </c:pt>
                <c:pt idx="45">
                  <c:v>-11.689992772514231</c:v>
                </c:pt>
                <c:pt idx="46">
                  <c:v>-11.689992772514231</c:v>
                </c:pt>
                <c:pt idx="47">
                  <c:v>-11.689992772514231</c:v>
                </c:pt>
                <c:pt idx="48">
                  <c:v>-11.689992772514231</c:v>
                </c:pt>
                <c:pt idx="49">
                  <c:v>-11.689992772514231</c:v>
                </c:pt>
                <c:pt idx="50">
                  <c:v>-11.689992772514231</c:v>
                </c:pt>
                <c:pt idx="51">
                  <c:v>-11.722636088535641</c:v>
                </c:pt>
                <c:pt idx="52">
                  <c:v>-11.894031890732489</c:v>
                </c:pt>
                <c:pt idx="53">
                  <c:v>-12.182566555065169</c:v>
                </c:pt>
                <c:pt idx="54">
                  <c:v>-12.54275985397533</c:v>
                </c:pt>
                <c:pt idx="55">
                  <c:v>-12.9083230600205</c:v>
                </c:pt>
                <c:pt idx="56">
                  <c:v>-13.213284961830741</c:v>
                </c:pt>
                <c:pt idx="57">
                  <c:v>-13.42948509384135</c:v>
                </c:pt>
                <c:pt idx="58">
                  <c:v>-13.58823470555844</c:v>
                </c:pt>
                <c:pt idx="59">
                  <c:v>-13.75869691060837</c:v>
                </c:pt>
                <c:pt idx="60">
                  <c:v>-14.002632892811299</c:v>
                </c:pt>
                <c:pt idx="61">
                  <c:v>-14.34323387635285</c:v>
                </c:pt>
                <c:pt idx="62">
                  <c:v>-14.761600272522131</c:v>
                </c:pt>
                <c:pt idx="63">
                  <c:v>-15.214543798071841</c:v>
                </c:pt>
                <c:pt idx="64">
                  <c:v>-15.660249257540961</c:v>
                </c:pt>
                <c:pt idx="65">
                  <c:v>-16.073810547658439</c:v>
                </c:pt>
                <c:pt idx="66">
                  <c:v>-16.442691938919069</c:v>
                </c:pt>
                <c:pt idx="67">
                  <c:v>-16.754708669742399</c:v>
                </c:pt>
                <c:pt idx="68">
                  <c:v>-17.000037844608919</c:v>
                </c:pt>
                <c:pt idx="69">
                  <c:v>-17.187531228774741</c:v>
                </c:pt>
                <c:pt idx="70">
                  <c:v>-17.215482323710731</c:v>
                </c:pt>
                <c:pt idx="71">
                  <c:v>-17.215482323710731</c:v>
                </c:pt>
                <c:pt idx="72">
                  <c:v>-17.215482323710731</c:v>
                </c:pt>
                <c:pt idx="73">
                  <c:v>-17.215482323710731</c:v>
                </c:pt>
                <c:pt idx="74">
                  <c:v>-17.215482323710731</c:v>
                </c:pt>
                <c:pt idx="75">
                  <c:v>-17.215482323710731</c:v>
                </c:pt>
                <c:pt idx="76">
                  <c:v>-17.215482323710731</c:v>
                </c:pt>
                <c:pt idx="77">
                  <c:v>-17.215482323710731</c:v>
                </c:pt>
                <c:pt idx="78">
                  <c:v>-17.215482323710731</c:v>
                </c:pt>
                <c:pt idx="79">
                  <c:v>-17.330725109874859</c:v>
                </c:pt>
                <c:pt idx="80">
                  <c:v>-17.690399583049398</c:v>
                </c:pt>
                <c:pt idx="81">
                  <c:v>-18.2853882704086</c:v>
                </c:pt>
                <c:pt idx="82">
                  <c:v>-18.866942286202399</c:v>
                </c:pt>
                <c:pt idx="83">
                  <c:v>-18.151105955948101</c:v>
                </c:pt>
                <c:pt idx="84">
                  <c:v>-17.645045310795101</c:v>
                </c:pt>
                <c:pt idx="85">
                  <c:v>-17.397094730949519</c:v>
                </c:pt>
                <c:pt idx="86">
                  <c:v>-17.397094730949519</c:v>
                </c:pt>
                <c:pt idx="87">
                  <c:v>-17.397094730949519</c:v>
                </c:pt>
                <c:pt idx="88">
                  <c:v>-17.397094730949519</c:v>
                </c:pt>
                <c:pt idx="89">
                  <c:v>-17.397094730949519</c:v>
                </c:pt>
                <c:pt idx="90">
                  <c:v>-17.397094730949519</c:v>
                </c:pt>
                <c:pt idx="91">
                  <c:v>-17.397094730949519</c:v>
                </c:pt>
                <c:pt idx="92">
                  <c:v>-17.397094730949519</c:v>
                </c:pt>
                <c:pt idx="93">
                  <c:v>-17.397094730949519</c:v>
                </c:pt>
                <c:pt idx="94">
                  <c:v>-17.397094730949519</c:v>
                </c:pt>
                <c:pt idx="95">
                  <c:v>-17.397094730949519</c:v>
                </c:pt>
                <c:pt idx="96">
                  <c:v>-17.42758880673302</c:v>
                </c:pt>
                <c:pt idx="97">
                  <c:v>-17.732808100859899</c:v>
                </c:pt>
                <c:pt idx="98">
                  <c:v>-17.20353833290136</c:v>
                </c:pt>
                <c:pt idx="99">
                  <c:v>-16.687202654804441</c:v>
                </c:pt>
                <c:pt idx="100">
                  <c:v>-16.31256808358221</c:v>
                </c:pt>
                <c:pt idx="101">
                  <c:v>-16.09923121519196</c:v>
                </c:pt>
                <c:pt idx="102">
                  <c:v>-16.028837315105331</c:v>
                </c:pt>
                <c:pt idx="103">
                  <c:v>-16.028837315105331</c:v>
                </c:pt>
                <c:pt idx="104">
                  <c:v>-16.02337672679074</c:v>
                </c:pt>
                <c:pt idx="105">
                  <c:v>-15.88147829552771</c:v>
                </c:pt>
                <c:pt idx="106">
                  <c:v>-15.55890935514978</c:v>
                </c:pt>
                <c:pt idx="107">
                  <c:v>-15.084018479728709</c:v>
                </c:pt>
                <c:pt idx="108">
                  <c:v>-14.54071702560406</c:v>
                </c:pt>
                <c:pt idx="109">
                  <c:v>-14.02106998246337</c:v>
                </c:pt>
                <c:pt idx="110">
                  <c:v>-13.597226313790241</c:v>
                </c:pt>
                <c:pt idx="111">
                  <c:v>-13.31444501042218</c:v>
                </c:pt>
                <c:pt idx="112">
                  <c:v>-13.18926264198266</c:v>
                </c:pt>
                <c:pt idx="113">
                  <c:v>-13.18926264198266</c:v>
                </c:pt>
                <c:pt idx="114">
                  <c:v>-13.18926264198266</c:v>
                </c:pt>
                <c:pt idx="115">
                  <c:v>-13.18926264198266</c:v>
                </c:pt>
                <c:pt idx="116">
                  <c:v>-13.18926264198266</c:v>
                </c:pt>
                <c:pt idx="117">
                  <c:v>-13.053813965929169</c:v>
                </c:pt>
                <c:pt idx="118">
                  <c:v>-12.63931433007353</c:v>
                </c:pt>
                <c:pt idx="119">
                  <c:v>-12.152480110198081</c:v>
                </c:pt>
                <c:pt idx="120">
                  <c:v>-11.68888733742279</c:v>
                </c:pt>
                <c:pt idx="121">
                  <c:v>-11.318123903834699</c:v>
                </c:pt>
                <c:pt idx="122">
                  <c:v>-11.07891089631422</c:v>
                </c:pt>
                <c:pt idx="123">
                  <c:v>-10.98131248851832</c:v>
                </c:pt>
                <c:pt idx="124">
                  <c:v>-10.98131248851832</c:v>
                </c:pt>
                <c:pt idx="125">
                  <c:v>-10.98131248851832</c:v>
                </c:pt>
                <c:pt idx="126">
                  <c:v>-10.98131248851832</c:v>
                </c:pt>
                <c:pt idx="127">
                  <c:v>-10.98131248851832</c:v>
                </c:pt>
                <c:pt idx="128">
                  <c:v>-10.777270344987489</c:v>
                </c:pt>
                <c:pt idx="129">
                  <c:v>-10.32288773004081</c:v>
                </c:pt>
                <c:pt idx="130">
                  <c:v>-9.7804539508756694</c:v>
                </c:pt>
                <c:pt idx="131">
                  <c:v>-9.2520372962970008</c:v>
                </c:pt>
                <c:pt idx="132">
                  <c:v>-8.8208219614932908</c:v>
                </c:pt>
                <c:pt idx="133">
                  <c:v>-8.5422335928613347</c:v>
                </c:pt>
                <c:pt idx="134">
                  <c:v>-8.4473128930996122</c:v>
                </c:pt>
                <c:pt idx="135">
                  <c:v>-8.4473128930996122</c:v>
                </c:pt>
                <c:pt idx="136">
                  <c:v>-8.4473128930996122</c:v>
                </c:pt>
                <c:pt idx="137">
                  <c:v>-8.4473128930996122</c:v>
                </c:pt>
                <c:pt idx="138">
                  <c:v>-8.4473128930996122</c:v>
                </c:pt>
                <c:pt idx="139">
                  <c:v>-8.4473128930996122</c:v>
                </c:pt>
                <c:pt idx="140">
                  <c:v>-8.4473128930996122</c:v>
                </c:pt>
                <c:pt idx="141">
                  <c:v>-8.4473128930996122</c:v>
                </c:pt>
                <c:pt idx="142">
                  <c:v>-8.4473128930996122</c:v>
                </c:pt>
                <c:pt idx="143">
                  <c:v>-8.4473128930996122</c:v>
                </c:pt>
                <c:pt idx="144">
                  <c:v>-8.4473128930996122</c:v>
                </c:pt>
                <c:pt idx="145">
                  <c:v>-8.5474687688192486</c:v>
                </c:pt>
                <c:pt idx="146">
                  <c:v>-8.8372282732506893</c:v>
                </c:pt>
                <c:pt idx="147">
                  <c:v>-9.1273317051851599</c:v>
                </c:pt>
                <c:pt idx="148">
                  <c:v>-8.6940264677251307</c:v>
                </c:pt>
                <c:pt idx="149">
                  <c:v>-8.3737311188172399</c:v>
                </c:pt>
                <c:pt idx="150">
                  <c:v>-8.168599515424706</c:v>
                </c:pt>
                <c:pt idx="151">
                  <c:v>-8.0714157119354493</c:v>
                </c:pt>
                <c:pt idx="152">
                  <c:v>-8.0674492544515779</c:v>
                </c:pt>
                <c:pt idx="153">
                  <c:v>-8.0674492544515779</c:v>
                </c:pt>
                <c:pt idx="154">
                  <c:v>-8.0674492544515779</c:v>
                </c:pt>
                <c:pt idx="155">
                  <c:v>-8.0674492544515779</c:v>
                </c:pt>
                <c:pt idx="156">
                  <c:v>-8.0674492544515779</c:v>
                </c:pt>
                <c:pt idx="157">
                  <c:v>-8.0674492544515779</c:v>
                </c:pt>
                <c:pt idx="158">
                  <c:v>-8.0674492544515779</c:v>
                </c:pt>
                <c:pt idx="159">
                  <c:v>-8.0674492544515779</c:v>
                </c:pt>
                <c:pt idx="160">
                  <c:v>-8.0674492544515779</c:v>
                </c:pt>
                <c:pt idx="161">
                  <c:v>-8.0674492544515779</c:v>
                </c:pt>
                <c:pt idx="162">
                  <c:v>-8.0674492544515779</c:v>
                </c:pt>
                <c:pt idx="163">
                  <c:v>-8.1376469014611992</c:v>
                </c:pt>
                <c:pt idx="164">
                  <c:v>-8.2627461487485601</c:v>
                </c:pt>
                <c:pt idx="165">
                  <c:v>-8.4261328786238394</c:v>
                </c:pt>
                <c:pt idx="166">
                  <c:v>-8.6137872245500198</c:v>
                </c:pt>
                <c:pt idx="167">
                  <c:v>-8.8121919757287994</c:v>
                </c:pt>
                <c:pt idx="168">
                  <c:v>-9.00712762182477</c:v>
                </c:pt>
                <c:pt idx="169">
                  <c:v>-9.1854663329242108</c:v>
                </c:pt>
                <c:pt idx="170">
                  <c:v>-9.3388965177984105</c:v>
                </c:pt>
                <c:pt idx="171">
                  <c:v>-9.4661891841049499</c:v>
                </c:pt>
                <c:pt idx="172">
                  <c:v>-9.5718374090194995</c:v>
                </c:pt>
                <c:pt idx="173">
                  <c:v>-9.6623429336114803</c:v>
                </c:pt>
                <c:pt idx="174">
                  <c:v>-9.7126775741109697</c:v>
                </c:pt>
                <c:pt idx="175">
                  <c:v>-9.6305771248613006</c:v>
                </c:pt>
                <c:pt idx="176">
                  <c:v>-9.5563666984942497</c:v>
                </c:pt>
                <c:pt idx="177">
                  <c:v>-9.4823813624317701</c:v>
                </c:pt>
                <c:pt idx="178">
                  <c:v>-9.3960182186497399</c:v>
                </c:pt>
                <c:pt idx="179">
                  <c:v>-9.2859406606664905</c:v>
                </c:pt>
                <c:pt idx="180">
                  <c:v>-9.14840738293098</c:v>
                </c:pt>
                <c:pt idx="181">
                  <c:v>-8.9905082116893791</c:v>
                </c:pt>
                <c:pt idx="182">
                  <c:v>-8.828671570560779</c:v>
                </c:pt>
                <c:pt idx="183">
                  <c:v>-8.6837976245922306</c:v>
                </c:pt>
                <c:pt idx="184">
                  <c:v>-8.5759119433335798</c:v>
                </c:pt>
                <c:pt idx="185">
                  <c:v>-8.5201952651634532</c:v>
                </c:pt>
                <c:pt idx="186">
                  <c:v>-8.5201952651634532</c:v>
                </c:pt>
                <c:pt idx="187">
                  <c:v>-8.5201952651634532</c:v>
                </c:pt>
                <c:pt idx="188">
                  <c:v>-8.5201952651634532</c:v>
                </c:pt>
                <c:pt idx="189">
                  <c:v>-8.5201952651634532</c:v>
                </c:pt>
                <c:pt idx="190">
                  <c:v>-8.5201952651634532</c:v>
                </c:pt>
                <c:pt idx="191">
                  <c:v>-8.5201952651634532</c:v>
                </c:pt>
                <c:pt idx="192">
                  <c:v>-8.5201952651634532</c:v>
                </c:pt>
                <c:pt idx="193">
                  <c:v>-8.5201952651634532</c:v>
                </c:pt>
                <c:pt idx="194">
                  <c:v>-8.5201952651634532</c:v>
                </c:pt>
                <c:pt idx="195">
                  <c:v>-8.5201952651634532</c:v>
                </c:pt>
                <c:pt idx="196">
                  <c:v>-8.5244035230504807</c:v>
                </c:pt>
                <c:pt idx="197">
                  <c:v>-8.5871078490902892</c:v>
                </c:pt>
                <c:pt idx="198">
                  <c:v>-8.6971506514664902</c:v>
                </c:pt>
                <c:pt idx="199">
                  <c:v>-8.8359507339583505</c:v>
                </c:pt>
                <c:pt idx="200">
                  <c:v>-8.9839371702380291</c:v>
                </c:pt>
                <c:pt idx="201">
                  <c:v>-9.1294893819588907</c:v>
                </c:pt>
                <c:pt idx="202">
                  <c:v>-9.2754205462562602</c:v>
                </c:pt>
                <c:pt idx="203">
                  <c:v>-9.4387628966303705</c:v>
                </c:pt>
                <c:pt idx="204">
                  <c:v>-9.6448539994182809</c:v>
                </c:pt>
                <c:pt idx="205">
                  <c:v>-9.9201244604276297</c:v>
                </c:pt>
                <c:pt idx="206">
                  <c:v>-10.28500689623459</c:v>
                </c:pt>
                <c:pt idx="207">
                  <c:v>-10.54961907232139</c:v>
                </c:pt>
                <c:pt idx="208">
                  <c:v>-10.54961907232139</c:v>
                </c:pt>
                <c:pt idx="209">
                  <c:v>-10.54961907232139</c:v>
                </c:pt>
                <c:pt idx="210">
                  <c:v>-10.54961907232139</c:v>
                </c:pt>
                <c:pt idx="211">
                  <c:v>-10.54961907232139</c:v>
                </c:pt>
                <c:pt idx="212">
                  <c:v>-10.54961907232139</c:v>
                </c:pt>
                <c:pt idx="213">
                  <c:v>-10.54961907232139</c:v>
                </c:pt>
                <c:pt idx="214">
                  <c:v>-10.54961907232139</c:v>
                </c:pt>
                <c:pt idx="215">
                  <c:v>-10.54961907232139</c:v>
                </c:pt>
                <c:pt idx="216">
                  <c:v>-10.54961907232139</c:v>
                </c:pt>
                <c:pt idx="217">
                  <c:v>-10.633115879907759</c:v>
                </c:pt>
                <c:pt idx="218">
                  <c:v>-10.898384852830191</c:v>
                </c:pt>
                <c:pt idx="219">
                  <c:v>-11.29709172396114</c:v>
                </c:pt>
                <c:pt idx="220">
                  <c:v>-11.29709172396114</c:v>
                </c:pt>
                <c:pt idx="221">
                  <c:v>-11.29709172396114</c:v>
                </c:pt>
                <c:pt idx="222">
                  <c:v>-11.29709172396114</c:v>
                </c:pt>
                <c:pt idx="223">
                  <c:v>-11.29709172396114</c:v>
                </c:pt>
                <c:pt idx="224">
                  <c:v>-11.29709172396114</c:v>
                </c:pt>
                <c:pt idx="225">
                  <c:v>-11.29709172396114</c:v>
                </c:pt>
                <c:pt idx="226">
                  <c:v>-11.29709172396114</c:v>
                </c:pt>
                <c:pt idx="227">
                  <c:v>-11.29709172396114</c:v>
                </c:pt>
                <c:pt idx="228">
                  <c:v>-11.4318320526409</c:v>
                </c:pt>
                <c:pt idx="229">
                  <c:v>-11.94626413377082</c:v>
                </c:pt>
                <c:pt idx="230">
                  <c:v>-12.78933829795081</c:v>
                </c:pt>
                <c:pt idx="231">
                  <c:v>-13.84769640943621</c:v>
                </c:pt>
                <c:pt idx="232">
                  <c:v>-14.67274368473406</c:v>
                </c:pt>
                <c:pt idx="233">
                  <c:v>-14.67274368473406</c:v>
                </c:pt>
                <c:pt idx="234">
                  <c:v>-14.67274368473406</c:v>
                </c:pt>
                <c:pt idx="235">
                  <c:v>-14.67274368473406</c:v>
                </c:pt>
                <c:pt idx="236">
                  <c:v>-14.67274368473406</c:v>
                </c:pt>
                <c:pt idx="237">
                  <c:v>-14.67274368473406</c:v>
                </c:pt>
                <c:pt idx="238">
                  <c:v>-14.67274368473406</c:v>
                </c:pt>
                <c:pt idx="239">
                  <c:v>-14.82809658296131</c:v>
                </c:pt>
                <c:pt idx="240">
                  <c:v>-15.266489536427141</c:v>
                </c:pt>
                <c:pt idx="241">
                  <c:v>-15.900190730690891</c:v>
                </c:pt>
                <c:pt idx="242">
                  <c:v>-16.15907224990772</c:v>
                </c:pt>
                <c:pt idx="243">
                  <c:v>-16.15907224990772</c:v>
                </c:pt>
                <c:pt idx="244">
                  <c:v>-16.15907224990772</c:v>
                </c:pt>
                <c:pt idx="245">
                  <c:v>-16.15907224990772</c:v>
                </c:pt>
                <c:pt idx="246">
                  <c:v>-16.15907224990772</c:v>
                </c:pt>
                <c:pt idx="247">
                  <c:v>-16.15907224990772</c:v>
                </c:pt>
                <c:pt idx="248">
                  <c:v>-16.390403474771968</c:v>
                </c:pt>
                <c:pt idx="249">
                  <c:v>-16.94016768112893</c:v>
                </c:pt>
                <c:pt idx="250">
                  <c:v>-17.7598540846171</c:v>
                </c:pt>
                <c:pt idx="251">
                  <c:v>-18.757118757484299</c:v>
                </c:pt>
                <c:pt idx="252">
                  <c:v>-19.8094766131873</c:v>
                </c:pt>
                <c:pt idx="253">
                  <c:v>-20.790249797330599</c:v>
                </c:pt>
                <c:pt idx="254">
                  <c:v>-21.337568630562899</c:v>
                </c:pt>
                <c:pt idx="255">
                  <c:v>-21.197588409657001</c:v>
                </c:pt>
                <c:pt idx="256">
                  <c:v>-21.0012836646595</c:v>
                </c:pt>
                <c:pt idx="257">
                  <c:v>-20.765997019553101</c:v>
                </c:pt>
                <c:pt idx="258">
                  <c:v>-20.526641534208899</c:v>
                </c:pt>
                <c:pt idx="259">
                  <c:v>-20.323196530094698</c:v>
                </c:pt>
                <c:pt idx="260">
                  <c:v>-20.188972786836899</c:v>
                </c:pt>
                <c:pt idx="261">
                  <c:v>-20.141707175651899</c:v>
                </c:pt>
                <c:pt idx="262">
                  <c:v>-20.141707175651899</c:v>
                </c:pt>
                <c:pt idx="263">
                  <c:v>-20.141707175651899</c:v>
                </c:pt>
                <c:pt idx="264">
                  <c:v>-20.141707175651899</c:v>
                </c:pt>
                <c:pt idx="265">
                  <c:v>-20.141707175651899</c:v>
                </c:pt>
                <c:pt idx="266">
                  <c:v>-20.141707175651899</c:v>
                </c:pt>
                <c:pt idx="267">
                  <c:v>-20.141707175651899</c:v>
                </c:pt>
                <c:pt idx="268">
                  <c:v>-20.141707175651899</c:v>
                </c:pt>
                <c:pt idx="269">
                  <c:v>-20.141707175651899</c:v>
                </c:pt>
                <c:pt idx="270">
                  <c:v>-20.141707175651899</c:v>
                </c:pt>
                <c:pt idx="271">
                  <c:v>-20.076242948871201</c:v>
                </c:pt>
                <c:pt idx="272">
                  <c:v>-20.076242948871201</c:v>
                </c:pt>
                <c:pt idx="273">
                  <c:v>-20.076242948871201</c:v>
                </c:pt>
                <c:pt idx="274">
                  <c:v>-20.076242948871201</c:v>
                </c:pt>
                <c:pt idx="275">
                  <c:v>-20.076242948871201</c:v>
                </c:pt>
                <c:pt idx="276">
                  <c:v>-20.076242948871201</c:v>
                </c:pt>
                <c:pt idx="277">
                  <c:v>-20.076242948871201</c:v>
                </c:pt>
                <c:pt idx="278">
                  <c:v>-20.076242948871201</c:v>
                </c:pt>
                <c:pt idx="279">
                  <c:v>-20.076242948871201</c:v>
                </c:pt>
                <c:pt idx="280">
                  <c:v>-20.076242948871201</c:v>
                </c:pt>
                <c:pt idx="281">
                  <c:v>-20.076242948871201</c:v>
                </c:pt>
                <c:pt idx="282">
                  <c:v>-20.1046171426174</c:v>
                </c:pt>
                <c:pt idx="283">
                  <c:v>-19.156939710635701</c:v>
                </c:pt>
                <c:pt idx="284">
                  <c:v>-17.8026236154247</c:v>
                </c:pt>
                <c:pt idx="285">
                  <c:v>-16.550563454732291</c:v>
                </c:pt>
                <c:pt idx="286">
                  <c:v>-15.609072535115001</c:v>
                </c:pt>
                <c:pt idx="287">
                  <c:v>-15.07731729564167</c:v>
                </c:pt>
                <c:pt idx="288">
                  <c:v>-14.975140820250399</c:v>
                </c:pt>
                <c:pt idx="289">
                  <c:v>-14.975140820250399</c:v>
                </c:pt>
                <c:pt idx="290">
                  <c:v>-14.975140820250399</c:v>
                </c:pt>
                <c:pt idx="291">
                  <c:v>-14.975140820250399</c:v>
                </c:pt>
                <c:pt idx="292">
                  <c:v>-14.975140820250399</c:v>
                </c:pt>
                <c:pt idx="293">
                  <c:v>-14.975140820250399</c:v>
                </c:pt>
                <c:pt idx="294">
                  <c:v>-14.975140820250399</c:v>
                </c:pt>
                <c:pt idx="295">
                  <c:v>-14.975140820250399</c:v>
                </c:pt>
                <c:pt idx="296">
                  <c:v>-14.975140820250399</c:v>
                </c:pt>
                <c:pt idx="297">
                  <c:v>-14.31785589047281</c:v>
                </c:pt>
                <c:pt idx="298">
                  <c:v>-13.75584677150483</c:v>
                </c:pt>
                <c:pt idx="299">
                  <c:v>-13.42028093296994</c:v>
                </c:pt>
                <c:pt idx="300">
                  <c:v>-13.41590422041692</c:v>
                </c:pt>
                <c:pt idx="301">
                  <c:v>-13.41590422041692</c:v>
                </c:pt>
                <c:pt idx="302">
                  <c:v>-13.41590422041692</c:v>
                </c:pt>
                <c:pt idx="303">
                  <c:v>-13.41590422041692</c:v>
                </c:pt>
                <c:pt idx="304">
                  <c:v>-13.41590422041692</c:v>
                </c:pt>
                <c:pt idx="305">
                  <c:v>-13.41590422041692</c:v>
                </c:pt>
                <c:pt idx="306">
                  <c:v>-13.41590422041692</c:v>
                </c:pt>
                <c:pt idx="307">
                  <c:v>-12.989700898407321</c:v>
                </c:pt>
                <c:pt idx="308">
                  <c:v>-12.12211848946898</c:v>
                </c:pt>
                <c:pt idx="309">
                  <c:v>-11.698827115290261</c:v>
                </c:pt>
                <c:pt idx="310">
                  <c:v>-11.652158835077909</c:v>
                </c:pt>
                <c:pt idx="311">
                  <c:v>-11.652158835077909</c:v>
                </c:pt>
                <c:pt idx="312">
                  <c:v>-11.652158835077909</c:v>
                </c:pt>
                <c:pt idx="313">
                  <c:v>-11.652158835077909</c:v>
                </c:pt>
                <c:pt idx="314">
                  <c:v>-11.652158835077909</c:v>
                </c:pt>
                <c:pt idx="315">
                  <c:v>-11.652158835077909</c:v>
                </c:pt>
                <c:pt idx="316">
                  <c:v>-11.652158835077909</c:v>
                </c:pt>
                <c:pt idx="317">
                  <c:v>-11.652158835077909</c:v>
                </c:pt>
                <c:pt idx="318">
                  <c:v>-11.652158835077909</c:v>
                </c:pt>
                <c:pt idx="319">
                  <c:v>-11.652158835077909</c:v>
                </c:pt>
                <c:pt idx="320">
                  <c:v>-11.652158835077909</c:v>
                </c:pt>
                <c:pt idx="321">
                  <c:v>-11.142755326550351</c:v>
                </c:pt>
                <c:pt idx="322">
                  <c:v>-10.536643671475201</c:v>
                </c:pt>
                <c:pt idx="323">
                  <c:v>-10.06593116854121</c:v>
                </c:pt>
                <c:pt idx="324">
                  <c:v>-9.7042566325161896</c:v>
                </c:pt>
                <c:pt idx="325">
                  <c:v>-9.422524014433229</c:v>
                </c:pt>
                <c:pt idx="326">
                  <c:v>-9.1967096620533102</c:v>
                </c:pt>
                <c:pt idx="327">
                  <c:v>-9.0103709668757492</c:v>
                </c:pt>
                <c:pt idx="328">
                  <c:v>-8.8563648972334796</c:v>
                </c:pt>
                <c:pt idx="329">
                  <c:v>-8.7376623760273802</c:v>
                </c:pt>
                <c:pt idx="330">
                  <c:v>-8.6653300580828798</c:v>
                </c:pt>
                <c:pt idx="331">
                  <c:v>-8.6537648473824493</c:v>
                </c:pt>
                <c:pt idx="332">
                  <c:v>-8.6537648473824493</c:v>
                </c:pt>
                <c:pt idx="333">
                  <c:v>-8.6537648473824493</c:v>
                </c:pt>
                <c:pt idx="334">
                  <c:v>-8.6537648473824493</c:v>
                </c:pt>
                <c:pt idx="335">
                  <c:v>-8.6537648473824493</c:v>
                </c:pt>
                <c:pt idx="336">
                  <c:v>-8.6537648473824493</c:v>
                </c:pt>
                <c:pt idx="337">
                  <c:v>-8.6537648473824493</c:v>
                </c:pt>
                <c:pt idx="338">
                  <c:v>-8.6537648473824493</c:v>
                </c:pt>
                <c:pt idx="339">
                  <c:v>-8.6537648473824493</c:v>
                </c:pt>
                <c:pt idx="340">
                  <c:v>-8.6537648473824493</c:v>
                </c:pt>
                <c:pt idx="341">
                  <c:v>-8.6537648473824493</c:v>
                </c:pt>
                <c:pt idx="342">
                  <c:v>-8.7154945216337403</c:v>
                </c:pt>
                <c:pt idx="343">
                  <c:v>-8.8573183572557905</c:v>
                </c:pt>
                <c:pt idx="344">
                  <c:v>-9.0774422982516789</c:v>
                </c:pt>
                <c:pt idx="345">
                  <c:v>-9.3624314121144998</c:v>
                </c:pt>
                <c:pt idx="346">
                  <c:v>-9.6844870647759507</c:v>
                </c:pt>
                <c:pt idx="347">
                  <c:v>-10.002581865107111</c:v>
                </c:pt>
                <c:pt idx="348">
                  <c:v>-10.27190895403311</c:v>
                </c:pt>
                <c:pt idx="349">
                  <c:v>-10.338116074655041</c:v>
                </c:pt>
                <c:pt idx="350">
                  <c:v>-10.338116074655041</c:v>
                </c:pt>
                <c:pt idx="351">
                  <c:v>-10.338116074655041</c:v>
                </c:pt>
                <c:pt idx="352">
                  <c:v>-10.338116074655041</c:v>
                </c:pt>
                <c:pt idx="353">
                  <c:v>-10.338116074655041</c:v>
                </c:pt>
                <c:pt idx="354">
                  <c:v>-10.338116074655041</c:v>
                </c:pt>
                <c:pt idx="355">
                  <c:v>-10.338116074655041</c:v>
                </c:pt>
                <c:pt idx="356">
                  <c:v>-10.338116074655041</c:v>
                </c:pt>
                <c:pt idx="357">
                  <c:v>-10.338116074655041</c:v>
                </c:pt>
                <c:pt idx="358">
                  <c:v>-10.338116074655041</c:v>
                </c:pt>
                <c:pt idx="359">
                  <c:v>-10.34949795515562</c:v>
                </c:pt>
                <c:pt idx="360">
                  <c:v>-10.37533323087411</c:v>
                </c:pt>
              </c:numCache>
            </c:numRef>
          </c:yVal>
          <c:smooth val="0"/>
          <c:extLst>
            <c:ext xmlns:c16="http://schemas.microsoft.com/office/drawing/2014/chart" uri="{C3380CC4-5D6E-409C-BE32-E72D297353CC}">
              <c16:uniqueId val="{00000007-A453-4B6E-A996-014F25F735E4}"/>
            </c:ext>
          </c:extLst>
        </c:ser>
        <c:ser>
          <c:idx val="8"/>
          <c:order val="8"/>
          <c:tx>
            <c:strRef>
              <c:f>'Normalized Envelope (2)'!$N$2</c:f>
              <c:strCache>
                <c:ptCount val="1"/>
                <c:pt idx="0">
                  <c:v>F9 (MWS) (Nadir)</c:v>
                </c:pt>
              </c:strCache>
            </c:strRef>
          </c:tx>
          <c:spPr>
            <a:ln w="19050" cap="rnd">
              <a:solidFill>
                <a:schemeClr val="accent6">
                  <a:lumMod val="80000"/>
                  <a:lumOff val="2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(2)'!$N$3:$N$363</c:f>
              <c:numCache>
                <c:formatCode>0.0</c:formatCode>
                <c:ptCount val="361"/>
                <c:pt idx="0">
                  <c:v>-38.5885879527196</c:v>
                </c:pt>
                <c:pt idx="1">
                  <c:v>-38.5885879527196</c:v>
                </c:pt>
                <c:pt idx="2">
                  <c:v>-38.5885879527196</c:v>
                </c:pt>
                <c:pt idx="3">
                  <c:v>-38.5885879527196</c:v>
                </c:pt>
                <c:pt idx="4">
                  <c:v>-38.5885879527196</c:v>
                </c:pt>
                <c:pt idx="5">
                  <c:v>-38.5885879527196</c:v>
                </c:pt>
                <c:pt idx="6">
                  <c:v>-38.5885879527196</c:v>
                </c:pt>
                <c:pt idx="7">
                  <c:v>-38.5885879527196</c:v>
                </c:pt>
                <c:pt idx="8">
                  <c:v>-38.5885879527196</c:v>
                </c:pt>
                <c:pt idx="9">
                  <c:v>-38.5885879527196</c:v>
                </c:pt>
                <c:pt idx="10">
                  <c:v>-38.5885879527196</c:v>
                </c:pt>
                <c:pt idx="11">
                  <c:v>-38.5885879527196</c:v>
                </c:pt>
                <c:pt idx="12">
                  <c:v>-38.5885879527196</c:v>
                </c:pt>
                <c:pt idx="13">
                  <c:v>-38.5885879527196</c:v>
                </c:pt>
                <c:pt idx="14">
                  <c:v>-38.5885879527196</c:v>
                </c:pt>
                <c:pt idx="15">
                  <c:v>-38.5885879527196</c:v>
                </c:pt>
                <c:pt idx="16">
                  <c:v>-38.5885879527196</c:v>
                </c:pt>
                <c:pt idx="17">
                  <c:v>-38.5885879527196</c:v>
                </c:pt>
                <c:pt idx="18">
                  <c:v>-38.5885879527196</c:v>
                </c:pt>
                <c:pt idx="19">
                  <c:v>-38.5885879527195</c:v>
                </c:pt>
                <c:pt idx="20">
                  <c:v>-38.5885879527195</c:v>
                </c:pt>
                <c:pt idx="21">
                  <c:v>-38.5885879527195</c:v>
                </c:pt>
                <c:pt idx="22">
                  <c:v>-38.5885879527195</c:v>
                </c:pt>
                <c:pt idx="23">
                  <c:v>-38.5885879527195</c:v>
                </c:pt>
                <c:pt idx="24">
                  <c:v>-38.5885879527195</c:v>
                </c:pt>
                <c:pt idx="25">
                  <c:v>-38.5885879527195</c:v>
                </c:pt>
                <c:pt idx="26">
                  <c:v>-38.5885879527195</c:v>
                </c:pt>
                <c:pt idx="27">
                  <c:v>-38.5885879527195</c:v>
                </c:pt>
                <c:pt idx="28">
                  <c:v>-38.5885879527195</c:v>
                </c:pt>
                <c:pt idx="29">
                  <c:v>-38.5885879527195</c:v>
                </c:pt>
                <c:pt idx="30">
                  <c:v>-38.5885879527195</c:v>
                </c:pt>
                <c:pt idx="31">
                  <c:v>-38.5885879527195</c:v>
                </c:pt>
                <c:pt idx="32">
                  <c:v>-38.5885879527196</c:v>
                </c:pt>
                <c:pt idx="33">
                  <c:v>-38.5885879527196</c:v>
                </c:pt>
                <c:pt idx="34">
                  <c:v>-38.5885879527196</c:v>
                </c:pt>
                <c:pt idx="35">
                  <c:v>-38.5885879527196</c:v>
                </c:pt>
                <c:pt idx="36">
                  <c:v>-38.5885879527196</c:v>
                </c:pt>
                <c:pt idx="37">
                  <c:v>-38.588587952719699</c:v>
                </c:pt>
                <c:pt idx="38">
                  <c:v>-38.5885879527196</c:v>
                </c:pt>
                <c:pt idx="39">
                  <c:v>-38.5885879527196</c:v>
                </c:pt>
                <c:pt idx="40">
                  <c:v>-38.5885879527196</c:v>
                </c:pt>
                <c:pt idx="41">
                  <c:v>-38.5885879527196</c:v>
                </c:pt>
                <c:pt idx="42">
                  <c:v>-38.5885879527196</c:v>
                </c:pt>
                <c:pt idx="43">
                  <c:v>-38.5885879527196</c:v>
                </c:pt>
                <c:pt idx="44">
                  <c:v>-38.5885879527196</c:v>
                </c:pt>
                <c:pt idx="45">
                  <c:v>-38.5885879527196</c:v>
                </c:pt>
                <c:pt idx="46">
                  <c:v>-38.5885879527196</c:v>
                </c:pt>
                <c:pt idx="47">
                  <c:v>-38.5885879527196</c:v>
                </c:pt>
                <c:pt idx="48">
                  <c:v>-38.5885879527196</c:v>
                </c:pt>
                <c:pt idx="49">
                  <c:v>-38.5885879527196</c:v>
                </c:pt>
                <c:pt idx="50">
                  <c:v>-38.5885879527196</c:v>
                </c:pt>
                <c:pt idx="51">
                  <c:v>-38.5885879527196</c:v>
                </c:pt>
                <c:pt idx="52">
                  <c:v>-38.5885879527196</c:v>
                </c:pt>
                <c:pt idx="53">
                  <c:v>-38.5885879527196</c:v>
                </c:pt>
                <c:pt idx="54">
                  <c:v>-38.5885879527196</c:v>
                </c:pt>
                <c:pt idx="55">
                  <c:v>-38.5885879527196</c:v>
                </c:pt>
                <c:pt idx="56">
                  <c:v>-38.5885879527196</c:v>
                </c:pt>
                <c:pt idx="57">
                  <c:v>-38.5885879527196</c:v>
                </c:pt>
                <c:pt idx="58">
                  <c:v>-38.5885879527196</c:v>
                </c:pt>
                <c:pt idx="59">
                  <c:v>-38.5885879527196</c:v>
                </c:pt>
                <c:pt idx="60">
                  <c:v>-38.5885879527196</c:v>
                </c:pt>
                <c:pt idx="61">
                  <c:v>-38.5885879527196</c:v>
                </c:pt>
                <c:pt idx="62">
                  <c:v>-38.5885879527196</c:v>
                </c:pt>
                <c:pt idx="63">
                  <c:v>-38.5885879527196</c:v>
                </c:pt>
                <c:pt idx="64">
                  <c:v>-38.5885879527196</c:v>
                </c:pt>
                <c:pt idx="65">
                  <c:v>-38.5885879527196</c:v>
                </c:pt>
                <c:pt idx="66">
                  <c:v>-38.5885879527196</c:v>
                </c:pt>
                <c:pt idx="67">
                  <c:v>-38.5885879527196</c:v>
                </c:pt>
                <c:pt idx="68">
                  <c:v>-38.5885879527196</c:v>
                </c:pt>
                <c:pt idx="69">
                  <c:v>-38.5885879527196</c:v>
                </c:pt>
                <c:pt idx="70">
                  <c:v>-38.5885879527196</c:v>
                </c:pt>
                <c:pt idx="71">
                  <c:v>-38.5885879527196</c:v>
                </c:pt>
                <c:pt idx="72">
                  <c:v>-38.5885879527196</c:v>
                </c:pt>
                <c:pt idx="73">
                  <c:v>-38.5885879527196</c:v>
                </c:pt>
                <c:pt idx="74">
                  <c:v>-38.5885879527196</c:v>
                </c:pt>
                <c:pt idx="75">
                  <c:v>-38.5885879527196</c:v>
                </c:pt>
                <c:pt idx="76">
                  <c:v>-38.5885879527196</c:v>
                </c:pt>
                <c:pt idx="77">
                  <c:v>-38.5885879527196</c:v>
                </c:pt>
                <c:pt idx="78">
                  <c:v>-38.5885879527196</c:v>
                </c:pt>
                <c:pt idx="79">
                  <c:v>-38.5885879527196</c:v>
                </c:pt>
                <c:pt idx="80">
                  <c:v>-38.5885879527196</c:v>
                </c:pt>
                <c:pt idx="81">
                  <c:v>-38.5885879527196</c:v>
                </c:pt>
                <c:pt idx="82">
                  <c:v>-38.5885879527196</c:v>
                </c:pt>
                <c:pt idx="83">
                  <c:v>-38.5885879527196</c:v>
                </c:pt>
                <c:pt idx="84">
                  <c:v>-38.5885879527196</c:v>
                </c:pt>
                <c:pt idx="85">
                  <c:v>-38.5885879527196</c:v>
                </c:pt>
                <c:pt idx="86">
                  <c:v>-38.5885879527196</c:v>
                </c:pt>
                <c:pt idx="87">
                  <c:v>-38.5885879527196</c:v>
                </c:pt>
                <c:pt idx="88">
                  <c:v>-38.5885879527196</c:v>
                </c:pt>
                <c:pt idx="89">
                  <c:v>-38.5885879527196</c:v>
                </c:pt>
                <c:pt idx="90">
                  <c:v>-38.5885879527196</c:v>
                </c:pt>
                <c:pt idx="91">
                  <c:v>-38.5885879527196</c:v>
                </c:pt>
                <c:pt idx="92">
                  <c:v>-38.5885879527196</c:v>
                </c:pt>
                <c:pt idx="93">
                  <c:v>-38.5885879527195</c:v>
                </c:pt>
                <c:pt idx="94">
                  <c:v>-38.5885879527195</c:v>
                </c:pt>
                <c:pt idx="95">
                  <c:v>-38.5885879527195</c:v>
                </c:pt>
                <c:pt idx="96">
                  <c:v>-38.5885879527195</c:v>
                </c:pt>
                <c:pt idx="97">
                  <c:v>-38.5885879527195</c:v>
                </c:pt>
                <c:pt idx="98">
                  <c:v>-38.5885879527195</c:v>
                </c:pt>
                <c:pt idx="99">
                  <c:v>-38.5885879527195</c:v>
                </c:pt>
                <c:pt idx="100">
                  <c:v>-38.5885879527195</c:v>
                </c:pt>
                <c:pt idx="101">
                  <c:v>-38.5885879527195</c:v>
                </c:pt>
                <c:pt idx="102">
                  <c:v>-38.5885879527195</c:v>
                </c:pt>
                <c:pt idx="103">
                  <c:v>-38.5885879527195</c:v>
                </c:pt>
                <c:pt idx="104">
                  <c:v>-38.5885879527195</c:v>
                </c:pt>
                <c:pt idx="105">
                  <c:v>-38.5885879527195</c:v>
                </c:pt>
                <c:pt idx="106">
                  <c:v>-38.5885879527195</c:v>
                </c:pt>
                <c:pt idx="107">
                  <c:v>-38.5885879527195</c:v>
                </c:pt>
                <c:pt idx="108">
                  <c:v>-38.5885879527195</c:v>
                </c:pt>
                <c:pt idx="109">
                  <c:v>-38.5885879527196</c:v>
                </c:pt>
                <c:pt idx="110">
                  <c:v>-38.5885879527196</c:v>
                </c:pt>
                <c:pt idx="111">
                  <c:v>-38.5885879527196</c:v>
                </c:pt>
                <c:pt idx="112">
                  <c:v>-38.5885879527196</c:v>
                </c:pt>
                <c:pt idx="113">
                  <c:v>-38.5885879527196</c:v>
                </c:pt>
                <c:pt idx="114">
                  <c:v>-38.5885879527196</c:v>
                </c:pt>
                <c:pt idx="115">
                  <c:v>-38.5885879527196</c:v>
                </c:pt>
                <c:pt idx="116">
                  <c:v>-38.5885879527196</c:v>
                </c:pt>
                <c:pt idx="117">
                  <c:v>-38.5885879527196</c:v>
                </c:pt>
                <c:pt idx="118">
                  <c:v>-38.5885879527196</c:v>
                </c:pt>
                <c:pt idx="119">
                  <c:v>-38.5885879527196</c:v>
                </c:pt>
                <c:pt idx="120">
                  <c:v>-38.5885879527196</c:v>
                </c:pt>
                <c:pt idx="121">
                  <c:v>-38.5885879527196</c:v>
                </c:pt>
                <c:pt idx="122">
                  <c:v>-38.5885879527196</c:v>
                </c:pt>
                <c:pt idx="123">
                  <c:v>-38.5885879527196</c:v>
                </c:pt>
                <c:pt idx="124">
                  <c:v>-38.5885879527195</c:v>
                </c:pt>
                <c:pt idx="125">
                  <c:v>-38.5885879527195</c:v>
                </c:pt>
                <c:pt idx="126">
                  <c:v>-38.5885879527195</c:v>
                </c:pt>
                <c:pt idx="127">
                  <c:v>-38.5885879527195</c:v>
                </c:pt>
                <c:pt idx="128">
                  <c:v>-38.5885879527195</c:v>
                </c:pt>
                <c:pt idx="129">
                  <c:v>-38.5885879527195</c:v>
                </c:pt>
                <c:pt idx="130">
                  <c:v>-38.5885879527195</c:v>
                </c:pt>
                <c:pt idx="131">
                  <c:v>-38.5885879527195</c:v>
                </c:pt>
                <c:pt idx="132">
                  <c:v>-38.5885879527195</c:v>
                </c:pt>
                <c:pt idx="133">
                  <c:v>-38.5885879527195</c:v>
                </c:pt>
                <c:pt idx="134">
                  <c:v>-38.5885879527195</c:v>
                </c:pt>
                <c:pt idx="135">
                  <c:v>-38.5885879527196</c:v>
                </c:pt>
                <c:pt idx="136">
                  <c:v>-38.5885879527196</c:v>
                </c:pt>
                <c:pt idx="137">
                  <c:v>-38.5885879527196</c:v>
                </c:pt>
                <c:pt idx="138">
                  <c:v>-38.5885879527196</c:v>
                </c:pt>
                <c:pt idx="139">
                  <c:v>-38.5885879527196</c:v>
                </c:pt>
                <c:pt idx="140">
                  <c:v>-38.5885879527196</c:v>
                </c:pt>
                <c:pt idx="141">
                  <c:v>-38.5885879527196</c:v>
                </c:pt>
                <c:pt idx="142">
                  <c:v>-38.5885879527196</c:v>
                </c:pt>
                <c:pt idx="143">
                  <c:v>-38.5885879527196</c:v>
                </c:pt>
                <c:pt idx="144">
                  <c:v>-38.5885879527196</c:v>
                </c:pt>
                <c:pt idx="145">
                  <c:v>-38.5885879527196</c:v>
                </c:pt>
                <c:pt idx="146">
                  <c:v>-38.5885879527196</c:v>
                </c:pt>
                <c:pt idx="147">
                  <c:v>-38.5885879527196</c:v>
                </c:pt>
                <c:pt idx="148">
                  <c:v>-38.5885879527196</c:v>
                </c:pt>
                <c:pt idx="149">
                  <c:v>-38.5885879527196</c:v>
                </c:pt>
                <c:pt idx="150">
                  <c:v>-38.5885879527196</c:v>
                </c:pt>
                <c:pt idx="151">
                  <c:v>-38.5885879527196</c:v>
                </c:pt>
                <c:pt idx="152">
                  <c:v>-38.5885879527196</c:v>
                </c:pt>
                <c:pt idx="153">
                  <c:v>-38.5885879527196</c:v>
                </c:pt>
                <c:pt idx="154">
                  <c:v>-38.5885879527196</c:v>
                </c:pt>
                <c:pt idx="155">
                  <c:v>-38.5885879527195</c:v>
                </c:pt>
                <c:pt idx="156">
                  <c:v>-38.5885879527195</c:v>
                </c:pt>
                <c:pt idx="157">
                  <c:v>-38.5885879527195</c:v>
                </c:pt>
                <c:pt idx="158">
                  <c:v>-38.5885879527195</c:v>
                </c:pt>
                <c:pt idx="159">
                  <c:v>-38.5885879527195</c:v>
                </c:pt>
                <c:pt idx="160">
                  <c:v>-38.5885879527195</c:v>
                </c:pt>
                <c:pt idx="161">
                  <c:v>-38.5885879527195</c:v>
                </c:pt>
                <c:pt idx="162">
                  <c:v>-38.5885879527195</c:v>
                </c:pt>
                <c:pt idx="163">
                  <c:v>-38.5885879527195</c:v>
                </c:pt>
                <c:pt idx="164">
                  <c:v>-38.5885879527195</c:v>
                </c:pt>
                <c:pt idx="165">
                  <c:v>-38.5885879527195</c:v>
                </c:pt>
                <c:pt idx="166">
                  <c:v>-38.5885879527195</c:v>
                </c:pt>
                <c:pt idx="167">
                  <c:v>-38.5885879527195</c:v>
                </c:pt>
                <c:pt idx="168">
                  <c:v>-38.5885879527195</c:v>
                </c:pt>
                <c:pt idx="169">
                  <c:v>-38.5885879527195</c:v>
                </c:pt>
                <c:pt idx="170">
                  <c:v>-38.5885879527196</c:v>
                </c:pt>
                <c:pt idx="171">
                  <c:v>-38.5885879527196</c:v>
                </c:pt>
                <c:pt idx="172">
                  <c:v>-38.5885879527196</c:v>
                </c:pt>
                <c:pt idx="173">
                  <c:v>-38.5885879527196</c:v>
                </c:pt>
                <c:pt idx="174">
                  <c:v>-38.5885879527196</c:v>
                </c:pt>
                <c:pt idx="175">
                  <c:v>-38.5885879527196</c:v>
                </c:pt>
                <c:pt idx="176">
                  <c:v>-38.5885879527196</c:v>
                </c:pt>
                <c:pt idx="177">
                  <c:v>-38.5885879527196</c:v>
                </c:pt>
                <c:pt idx="178">
                  <c:v>-38.5885879527196</c:v>
                </c:pt>
                <c:pt idx="179">
                  <c:v>-38.5885879527196</c:v>
                </c:pt>
                <c:pt idx="180">
                  <c:v>-38.5885879527196</c:v>
                </c:pt>
                <c:pt idx="181">
                  <c:v>-38.5885879527196</c:v>
                </c:pt>
                <c:pt idx="182">
                  <c:v>-38.5885879527196</c:v>
                </c:pt>
                <c:pt idx="183">
                  <c:v>-38.5885879527196</c:v>
                </c:pt>
                <c:pt idx="184">
                  <c:v>-38.5885879527196</c:v>
                </c:pt>
                <c:pt idx="185">
                  <c:v>-38.5885879527196</c:v>
                </c:pt>
                <c:pt idx="186">
                  <c:v>-38.5885879527196</c:v>
                </c:pt>
                <c:pt idx="187">
                  <c:v>-38.5885879527195</c:v>
                </c:pt>
                <c:pt idx="188">
                  <c:v>-38.5885879527195</c:v>
                </c:pt>
                <c:pt idx="189">
                  <c:v>-38.5885879527195</c:v>
                </c:pt>
                <c:pt idx="190">
                  <c:v>-38.5885879527195</c:v>
                </c:pt>
                <c:pt idx="191">
                  <c:v>-38.5885879527195</c:v>
                </c:pt>
                <c:pt idx="192">
                  <c:v>-38.5885879527195</c:v>
                </c:pt>
                <c:pt idx="193">
                  <c:v>-38.5885879527195</c:v>
                </c:pt>
                <c:pt idx="194">
                  <c:v>-38.5885879527195</c:v>
                </c:pt>
                <c:pt idx="195">
                  <c:v>-38.5885879527195</c:v>
                </c:pt>
                <c:pt idx="196">
                  <c:v>-38.5885879527195</c:v>
                </c:pt>
                <c:pt idx="197">
                  <c:v>-38.5885879527195</c:v>
                </c:pt>
                <c:pt idx="198">
                  <c:v>-38.5885879527195</c:v>
                </c:pt>
                <c:pt idx="199">
                  <c:v>-38.5885879527195</c:v>
                </c:pt>
                <c:pt idx="200">
                  <c:v>-38.5885879527195</c:v>
                </c:pt>
                <c:pt idx="201">
                  <c:v>-38.5885879527195</c:v>
                </c:pt>
                <c:pt idx="202">
                  <c:v>-38.5885879527195</c:v>
                </c:pt>
                <c:pt idx="203">
                  <c:v>-38.5885879527195</c:v>
                </c:pt>
                <c:pt idx="204">
                  <c:v>-38.5885879527195</c:v>
                </c:pt>
                <c:pt idx="205">
                  <c:v>-38.5885879527195</c:v>
                </c:pt>
                <c:pt idx="206">
                  <c:v>-38.5885879527195</c:v>
                </c:pt>
                <c:pt idx="207">
                  <c:v>-38.5885879527195</c:v>
                </c:pt>
                <c:pt idx="208">
                  <c:v>-38.5885879527195</c:v>
                </c:pt>
                <c:pt idx="209">
                  <c:v>-38.5885879527195</c:v>
                </c:pt>
                <c:pt idx="210">
                  <c:v>-38.5885879527195</c:v>
                </c:pt>
                <c:pt idx="211">
                  <c:v>-38.5885879527195</c:v>
                </c:pt>
                <c:pt idx="212">
                  <c:v>-38.5885879527195</c:v>
                </c:pt>
                <c:pt idx="213">
                  <c:v>-38.5885879527195</c:v>
                </c:pt>
                <c:pt idx="214">
                  <c:v>-38.5885879527195</c:v>
                </c:pt>
                <c:pt idx="215">
                  <c:v>-38.5885879527195</c:v>
                </c:pt>
                <c:pt idx="216">
                  <c:v>-38.5885879527195</c:v>
                </c:pt>
                <c:pt idx="217">
                  <c:v>-38.5885879527195</c:v>
                </c:pt>
                <c:pt idx="218">
                  <c:v>-38.5885879527196</c:v>
                </c:pt>
                <c:pt idx="219">
                  <c:v>-38.5885879527196</c:v>
                </c:pt>
                <c:pt idx="220">
                  <c:v>-38.5885879527196</c:v>
                </c:pt>
                <c:pt idx="221">
                  <c:v>-38.5885879527196</c:v>
                </c:pt>
                <c:pt idx="222">
                  <c:v>-38.5885879527196</c:v>
                </c:pt>
                <c:pt idx="223">
                  <c:v>-38.5885879527196</c:v>
                </c:pt>
                <c:pt idx="224">
                  <c:v>-38.5885879527196</c:v>
                </c:pt>
                <c:pt idx="225">
                  <c:v>-38.5885879527196</c:v>
                </c:pt>
                <c:pt idx="226">
                  <c:v>-38.5885879527195</c:v>
                </c:pt>
                <c:pt idx="227">
                  <c:v>-38.5885879527195</c:v>
                </c:pt>
                <c:pt idx="228">
                  <c:v>-38.5885879527195</c:v>
                </c:pt>
                <c:pt idx="229">
                  <c:v>-38.5885879527195</c:v>
                </c:pt>
                <c:pt idx="230">
                  <c:v>-38.5885879527195</c:v>
                </c:pt>
                <c:pt idx="231">
                  <c:v>-38.5885879527195</c:v>
                </c:pt>
                <c:pt idx="232">
                  <c:v>-38.5885879527195</c:v>
                </c:pt>
                <c:pt idx="233">
                  <c:v>-38.5885879527195</c:v>
                </c:pt>
                <c:pt idx="234">
                  <c:v>-38.5885879527195</c:v>
                </c:pt>
                <c:pt idx="235">
                  <c:v>-38.5885879527195</c:v>
                </c:pt>
                <c:pt idx="236">
                  <c:v>-38.5885879527195</c:v>
                </c:pt>
                <c:pt idx="237">
                  <c:v>-38.5885879527195</c:v>
                </c:pt>
                <c:pt idx="238">
                  <c:v>-38.5885879527195</c:v>
                </c:pt>
                <c:pt idx="239">
                  <c:v>-38.5885879527195</c:v>
                </c:pt>
                <c:pt idx="240">
                  <c:v>-38.5885879527195</c:v>
                </c:pt>
                <c:pt idx="241">
                  <c:v>-38.5885879527195</c:v>
                </c:pt>
                <c:pt idx="242">
                  <c:v>-38.5885879527195</c:v>
                </c:pt>
                <c:pt idx="243">
                  <c:v>-38.5885879527195</c:v>
                </c:pt>
                <c:pt idx="244">
                  <c:v>-38.5885879527195</c:v>
                </c:pt>
                <c:pt idx="245">
                  <c:v>-38.5885879527195</c:v>
                </c:pt>
                <c:pt idx="246">
                  <c:v>-38.5885879527195</c:v>
                </c:pt>
                <c:pt idx="247">
                  <c:v>-38.5885879527195</c:v>
                </c:pt>
                <c:pt idx="248">
                  <c:v>-38.5885879527195</c:v>
                </c:pt>
                <c:pt idx="249">
                  <c:v>-38.5885879527195</c:v>
                </c:pt>
                <c:pt idx="250">
                  <c:v>-38.5885879527195</c:v>
                </c:pt>
                <c:pt idx="251">
                  <c:v>-38.5885879527195</c:v>
                </c:pt>
                <c:pt idx="252">
                  <c:v>-38.5885879527195</c:v>
                </c:pt>
                <c:pt idx="253">
                  <c:v>-38.5885879527195</c:v>
                </c:pt>
                <c:pt idx="254">
                  <c:v>-38.5885879527195</c:v>
                </c:pt>
                <c:pt idx="255">
                  <c:v>-38.5885879527195</c:v>
                </c:pt>
                <c:pt idx="256">
                  <c:v>-38.5885879527195</c:v>
                </c:pt>
                <c:pt idx="257">
                  <c:v>-38.5885879527195</c:v>
                </c:pt>
                <c:pt idx="258">
                  <c:v>-38.5885879527196</c:v>
                </c:pt>
                <c:pt idx="259">
                  <c:v>-38.5885879527196</c:v>
                </c:pt>
                <c:pt idx="260">
                  <c:v>-38.5885879527196</c:v>
                </c:pt>
                <c:pt idx="261">
                  <c:v>-38.5885879527196</c:v>
                </c:pt>
                <c:pt idx="262">
                  <c:v>-38.5885879527196</c:v>
                </c:pt>
                <c:pt idx="263">
                  <c:v>-38.5885879527196</c:v>
                </c:pt>
                <c:pt idx="264">
                  <c:v>-38.5885879527196</c:v>
                </c:pt>
                <c:pt idx="265">
                  <c:v>-38.5885879527196</c:v>
                </c:pt>
                <c:pt idx="266">
                  <c:v>-38.5885879527196</c:v>
                </c:pt>
                <c:pt idx="267">
                  <c:v>-38.5885879527196</c:v>
                </c:pt>
                <c:pt idx="268">
                  <c:v>-38.5885879527196</c:v>
                </c:pt>
                <c:pt idx="269">
                  <c:v>-38.5885879527196</c:v>
                </c:pt>
                <c:pt idx="270">
                  <c:v>-38.5885879527196</c:v>
                </c:pt>
                <c:pt idx="271">
                  <c:v>-38.5885879527196</c:v>
                </c:pt>
                <c:pt idx="272">
                  <c:v>-38.5885879527196</c:v>
                </c:pt>
                <c:pt idx="273">
                  <c:v>-38.5885879527196</c:v>
                </c:pt>
                <c:pt idx="274">
                  <c:v>-38.5885879527196</c:v>
                </c:pt>
                <c:pt idx="275">
                  <c:v>-38.5885879527195</c:v>
                </c:pt>
                <c:pt idx="276">
                  <c:v>-38.5885879527195</c:v>
                </c:pt>
                <c:pt idx="277">
                  <c:v>-38.5885879527195</c:v>
                </c:pt>
                <c:pt idx="278">
                  <c:v>-38.5885879527195</c:v>
                </c:pt>
                <c:pt idx="279">
                  <c:v>-38.5885879527195</c:v>
                </c:pt>
                <c:pt idx="280">
                  <c:v>-38.5885879527195</c:v>
                </c:pt>
                <c:pt idx="281">
                  <c:v>-38.5885879527195</c:v>
                </c:pt>
                <c:pt idx="282">
                  <c:v>-38.5885879527195</c:v>
                </c:pt>
                <c:pt idx="283">
                  <c:v>-38.5885879527195</c:v>
                </c:pt>
                <c:pt idx="284">
                  <c:v>-38.5885879527195</c:v>
                </c:pt>
                <c:pt idx="285">
                  <c:v>-38.5885879527195</c:v>
                </c:pt>
                <c:pt idx="286">
                  <c:v>-38.5885879527195</c:v>
                </c:pt>
                <c:pt idx="287">
                  <c:v>-38.5885879527195</c:v>
                </c:pt>
                <c:pt idx="288">
                  <c:v>-38.5885879527195</c:v>
                </c:pt>
                <c:pt idx="289">
                  <c:v>-38.5885879527195</c:v>
                </c:pt>
                <c:pt idx="290">
                  <c:v>-38.5885879527196</c:v>
                </c:pt>
                <c:pt idx="291">
                  <c:v>-38.5885879527196</c:v>
                </c:pt>
                <c:pt idx="292">
                  <c:v>-38.5885879527196</c:v>
                </c:pt>
                <c:pt idx="293">
                  <c:v>-38.5885879527196</c:v>
                </c:pt>
                <c:pt idx="294">
                  <c:v>-38.5885879527196</c:v>
                </c:pt>
                <c:pt idx="295">
                  <c:v>-38.5885879527196</c:v>
                </c:pt>
                <c:pt idx="296">
                  <c:v>-38.5885879527196</c:v>
                </c:pt>
                <c:pt idx="297">
                  <c:v>-38.5885879527196</c:v>
                </c:pt>
                <c:pt idx="298">
                  <c:v>-38.5885879527196</c:v>
                </c:pt>
                <c:pt idx="299">
                  <c:v>-38.5885879527196</c:v>
                </c:pt>
                <c:pt idx="300">
                  <c:v>-38.5885879527196</c:v>
                </c:pt>
                <c:pt idx="301">
                  <c:v>-38.5885879527196</c:v>
                </c:pt>
                <c:pt idx="302">
                  <c:v>-38.5885879527196</c:v>
                </c:pt>
                <c:pt idx="303">
                  <c:v>-38.5885879527196</c:v>
                </c:pt>
                <c:pt idx="304">
                  <c:v>-38.5885879527196</c:v>
                </c:pt>
                <c:pt idx="305">
                  <c:v>-38.5885879527196</c:v>
                </c:pt>
                <c:pt idx="306">
                  <c:v>-38.5885879527196</c:v>
                </c:pt>
                <c:pt idx="307">
                  <c:v>-38.5885879527196</c:v>
                </c:pt>
                <c:pt idx="308">
                  <c:v>-38.5885879527196</c:v>
                </c:pt>
                <c:pt idx="309">
                  <c:v>-38.5885879527196</c:v>
                </c:pt>
                <c:pt idx="310">
                  <c:v>-38.5885879527196</c:v>
                </c:pt>
                <c:pt idx="311">
                  <c:v>-38.5885879527196</c:v>
                </c:pt>
                <c:pt idx="312">
                  <c:v>-38.5885879527196</c:v>
                </c:pt>
                <c:pt idx="313">
                  <c:v>-38.5885879527196</c:v>
                </c:pt>
                <c:pt idx="314">
                  <c:v>-38.5885879527196</c:v>
                </c:pt>
                <c:pt idx="315">
                  <c:v>-38.5885879527196</c:v>
                </c:pt>
                <c:pt idx="316">
                  <c:v>-38.5885879527196</c:v>
                </c:pt>
                <c:pt idx="317">
                  <c:v>-38.5885879527196</c:v>
                </c:pt>
                <c:pt idx="318">
                  <c:v>-38.5885879527196</c:v>
                </c:pt>
                <c:pt idx="319">
                  <c:v>-38.5885879527196</c:v>
                </c:pt>
                <c:pt idx="320">
                  <c:v>-38.5885879527196</c:v>
                </c:pt>
                <c:pt idx="321">
                  <c:v>-38.5885879527196</c:v>
                </c:pt>
                <c:pt idx="322">
                  <c:v>-38.5885879527196</c:v>
                </c:pt>
                <c:pt idx="323">
                  <c:v>-38.5885879527196</c:v>
                </c:pt>
                <c:pt idx="324">
                  <c:v>-38.5885879527196</c:v>
                </c:pt>
                <c:pt idx="325">
                  <c:v>-38.5885879527196</c:v>
                </c:pt>
                <c:pt idx="326">
                  <c:v>-38.5885879527196</c:v>
                </c:pt>
                <c:pt idx="327">
                  <c:v>-38.5885879527196</c:v>
                </c:pt>
                <c:pt idx="328">
                  <c:v>-38.5885879527196</c:v>
                </c:pt>
                <c:pt idx="329">
                  <c:v>-38.5885879527196</c:v>
                </c:pt>
                <c:pt idx="330">
                  <c:v>-38.5885879527196</c:v>
                </c:pt>
                <c:pt idx="331">
                  <c:v>-38.5885879527196</c:v>
                </c:pt>
                <c:pt idx="332">
                  <c:v>-38.5885879527196</c:v>
                </c:pt>
                <c:pt idx="333">
                  <c:v>-38.5885879527196</c:v>
                </c:pt>
                <c:pt idx="334">
                  <c:v>-38.5885879527196</c:v>
                </c:pt>
                <c:pt idx="335">
                  <c:v>-38.5885879527196</c:v>
                </c:pt>
                <c:pt idx="336">
                  <c:v>-38.5885879527196</c:v>
                </c:pt>
                <c:pt idx="337">
                  <c:v>-38.5885879527196</c:v>
                </c:pt>
                <c:pt idx="338">
                  <c:v>-38.5885879527196</c:v>
                </c:pt>
                <c:pt idx="339">
                  <c:v>-38.5885879527195</c:v>
                </c:pt>
                <c:pt idx="340">
                  <c:v>-38.5885879527195</c:v>
                </c:pt>
                <c:pt idx="341">
                  <c:v>-38.5885879527195</c:v>
                </c:pt>
                <c:pt idx="342">
                  <c:v>-38.5885879527195</c:v>
                </c:pt>
                <c:pt idx="343">
                  <c:v>-38.5885879527195</c:v>
                </c:pt>
                <c:pt idx="344">
                  <c:v>-38.5885879527195</c:v>
                </c:pt>
                <c:pt idx="345">
                  <c:v>-38.5885879527195</c:v>
                </c:pt>
                <c:pt idx="346">
                  <c:v>-38.5885879527195</c:v>
                </c:pt>
                <c:pt idx="347">
                  <c:v>-38.5885879527195</c:v>
                </c:pt>
                <c:pt idx="348">
                  <c:v>-38.5885879527195</c:v>
                </c:pt>
                <c:pt idx="349">
                  <c:v>-38.5885879527195</c:v>
                </c:pt>
                <c:pt idx="350">
                  <c:v>-38.5885879527196</c:v>
                </c:pt>
                <c:pt idx="351">
                  <c:v>-38.5885879527196</c:v>
                </c:pt>
                <c:pt idx="352">
                  <c:v>-38.5885879527196</c:v>
                </c:pt>
                <c:pt idx="353">
                  <c:v>-38.5885879527196</c:v>
                </c:pt>
                <c:pt idx="354">
                  <c:v>-38.588587952719699</c:v>
                </c:pt>
                <c:pt idx="355">
                  <c:v>-38.588587952719699</c:v>
                </c:pt>
                <c:pt idx="356">
                  <c:v>-38.588587952719699</c:v>
                </c:pt>
                <c:pt idx="357">
                  <c:v>-38.588587952719699</c:v>
                </c:pt>
                <c:pt idx="358">
                  <c:v>-38.588587952719699</c:v>
                </c:pt>
                <c:pt idx="359">
                  <c:v>-38.588587952719699</c:v>
                </c:pt>
                <c:pt idx="360">
                  <c:v>-38.588587952719699</c:v>
                </c:pt>
              </c:numCache>
            </c:numRef>
          </c:yVal>
          <c:smooth val="0"/>
          <c:extLst>
            <c:ext xmlns:c16="http://schemas.microsoft.com/office/drawing/2014/chart" uri="{C3380CC4-5D6E-409C-BE32-E72D297353CC}">
              <c16:uniqueId val="{00000008-A453-4B6E-A996-014F25F735E4}"/>
            </c:ext>
          </c:extLst>
        </c:ser>
        <c:ser>
          <c:idx val="9"/>
          <c:order val="9"/>
          <c:tx>
            <c:strRef>
              <c:f>'Normalized Envelope (2)'!$O$2</c:f>
              <c:strCache>
                <c:ptCount val="1"/>
                <c:pt idx="0">
                  <c:v>F10 (MWI)</c:v>
                </c:pt>
              </c:strCache>
            </c:strRef>
          </c:tx>
          <c:spPr>
            <a:ln w="19050" cap="rnd">
              <a:solidFill>
                <a:schemeClr val="accent2">
                  <a:lumMod val="8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(2)'!$O$3:$O$363</c:f>
              <c:numCache>
                <c:formatCode>0.0</c:formatCode>
                <c:ptCount val="361"/>
                <c:pt idx="0">
                  <c:v>-9.8065870864014304</c:v>
                </c:pt>
                <c:pt idx="1">
                  <c:v>-9.8065870864014304</c:v>
                </c:pt>
                <c:pt idx="2">
                  <c:v>-9.8065870864014304</c:v>
                </c:pt>
                <c:pt idx="3">
                  <c:v>-9.8065870864014304</c:v>
                </c:pt>
                <c:pt idx="4">
                  <c:v>-9.8065870864014304</c:v>
                </c:pt>
                <c:pt idx="5">
                  <c:v>-9.8065870864014304</c:v>
                </c:pt>
                <c:pt idx="6">
                  <c:v>-9.8065870864014304</c:v>
                </c:pt>
                <c:pt idx="7">
                  <c:v>-9.8065870864014304</c:v>
                </c:pt>
                <c:pt idx="8">
                  <c:v>-9.8065870864014304</c:v>
                </c:pt>
                <c:pt idx="9">
                  <c:v>-9.8155270345346608</c:v>
                </c:pt>
                <c:pt idx="10">
                  <c:v>-9.8457568834722693</c:v>
                </c:pt>
                <c:pt idx="11">
                  <c:v>-9.8954412852209508</c:v>
                </c:pt>
                <c:pt idx="12">
                  <c:v>-9.9657972387118896</c:v>
                </c:pt>
                <c:pt idx="13">
                  <c:v>-10.061364272602439</c:v>
                </c:pt>
                <c:pt idx="14">
                  <c:v>-10.187515159645329</c:v>
                </c:pt>
                <c:pt idx="15">
                  <c:v>-10.3463943535364</c:v>
                </c:pt>
                <c:pt idx="16">
                  <c:v>-10.53486708235098</c:v>
                </c:pt>
                <c:pt idx="17">
                  <c:v>-10.74810868355855</c:v>
                </c:pt>
                <c:pt idx="18">
                  <c:v>-10.98875385227772</c:v>
                </c:pt>
                <c:pt idx="19">
                  <c:v>-11.27571833426676</c:v>
                </c:pt>
                <c:pt idx="20">
                  <c:v>-11.644566129145641</c:v>
                </c:pt>
                <c:pt idx="21">
                  <c:v>-12.13643277212473</c:v>
                </c:pt>
                <c:pt idx="22">
                  <c:v>-12.577395742578229</c:v>
                </c:pt>
                <c:pt idx="23">
                  <c:v>-11.98285541301847</c:v>
                </c:pt>
                <c:pt idx="24">
                  <c:v>-11.628398958253499</c:v>
                </c:pt>
                <c:pt idx="25">
                  <c:v>-11.52728372930871</c:v>
                </c:pt>
                <c:pt idx="26">
                  <c:v>-11.52728372930871</c:v>
                </c:pt>
                <c:pt idx="27">
                  <c:v>-11.52728372930871</c:v>
                </c:pt>
                <c:pt idx="28">
                  <c:v>-11.52728372930871</c:v>
                </c:pt>
                <c:pt idx="29">
                  <c:v>-11.52728372930871</c:v>
                </c:pt>
                <c:pt idx="30">
                  <c:v>-11.52728372930871</c:v>
                </c:pt>
                <c:pt idx="31">
                  <c:v>-11.52728372930871</c:v>
                </c:pt>
                <c:pt idx="32">
                  <c:v>-11.52728372930871</c:v>
                </c:pt>
                <c:pt idx="33">
                  <c:v>-11.52728372930871</c:v>
                </c:pt>
                <c:pt idx="34">
                  <c:v>-11.52728372930871</c:v>
                </c:pt>
                <c:pt idx="35">
                  <c:v>-11.52728372930871</c:v>
                </c:pt>
                <c:pt idx="36">
                  <c:v>-11.676575653716199</c:v>
                </c:pt>
                <c:pt idx="37">
                  <c:v>-12.06430832375578</c:v>
                </c:pt>
                <c:pt idx="38">
                  <c:v>-12.67026940796292</c:v>
                </c:pt>
                <c:pt idx="39">
                  <c:v>-13.45766352456998</c:v>
                </c:pt>
                <c:pt idx="40">
                  <c:v>-14.319051041990591</c:v>
                </c:pt>
                <c:pt idx="41">
                  <c:v>-14.319051041990591</c:v>
                </c:pt>
                <c:pt idx="42">
                  <c:v>-14.319051041990591</c:v>
                </c:pt>
                <c:pt idx="43">
                  <c:v>-14.319051041990591</c:v>
                </c:pt>
                <c:pt idx="44">
                  <c:v>-14.319051041990591</c:v>
                </c:pt>
                <c:pt idx="45">
                  <c:v>-14.319051041990591</c:v>
                </c:pt>
                <c:pt idx="46">
                  <c:v>-14.319051041990591</c:v>
                </c:pt>
                <c:pt idx="47">
                  <c:v>-14.319051041990591</c:v>
                </c:pt>
                <c:pt idx="48">
                  <c:v>-14.319051041990591</c:v>
                </c:pt>
                <c:pt idx="49">
                  <c:v>-14.319051041990591</c:v>
                </c:pt>
                <c:pt idx="50">
                  <c:v>-14.382585602847769</c:v>
                </c:pt>
                <c:pt idx="51">
                  <c:v>-14.584752617959431</c:v>
                </c:pt>
                <c:pt idx="52">
                  <c:v>-14.927197292674311</c:v>
                </c:pt>
                <c:pt idx="53">
                  <c:v>-15.4101414721708</c:v>
                </c:pt>
                <c:pt idx="54">
                  <c:v>-16.008394848221421</c:v>
                </c:pt>
                <c:pt idx="55">
                  <c:v>-16.640051640538228</c:v>
                </c:pt>
                <c:pt idx="56">
                  <c:v>-16.891296550065668</c:v>
                </c:pt>
                <c:pt idx="57">
                  <c:v>-16.891296550065668</c:v>
                </c:pt>
                <c:pt idx="58">
                  <c:v>-16.891296550065668</c:v>
                </c:pt>
                <c:pt idx="59">
                  <c:v>-16.891296550065668</c:v>
                </c:pt>
                <c:pt idx="60">
                  <c:v>-16.891296550065668</c:v>
                </c:pt>
                <c:pt idx="61">
                  <c:v>-16.891296550065668</c:v>
                </c:pt>
                <c:pt idx="62">
                  <c:v>-16.937648320844321</c:v>
                </c:pt>
                <c:pt idx="63">
                  <c:v>-17.073657184002439</c:v>
                </c:pt>
                <c:pt idx="64">
                  <c:v>-17.247218484290009</c:v>
                </c:pt>
                <c:pt idx="65">
                  <c:v>-17.435029040519979</c:v>
                </c:pt>
                <c:pt idx="66">
                  <c:v>-17.408025008643492</c:v>
                </c:pt>
                <c:pt idx="67">
                  <c:v>-17.257767344352018</c:v>
                </c:pt>
                <c:pt idx="68">
                  <c:v>-17.257767344352018</c:v>
                </c:pt>
                <c:pt idx="69">
                  <c:v>-17.257767344352018</c:v>
                </c:pt>
                <c:pt idx="70">
                  <c:v>-17.257767344352018</c:v>
                </c:pt>
                <c:pt idx="71">
                  <c:v>-17.257767344352018</c:v>
                </c:pt>
                <c:pt idx="72">
                  <c:v>-17.257767344352018</c:v>
                </c:pt>
                <c:pt idx="73">
                  <c:v>-17.257767344352018</c:v>
                </c:pt>
                <c:pt idx="74">
                  <c:v>-17.257767344352018</c:v>
                </c:pt>
                <c:pt idx="75">
                  <c:v>-17.257767344352018</c:v>
                </c:pt>
                <c:pt idx="76">
                  <c:v>-17.257767344352018</c:v>
                </c:pt>
                <c:pt idx="77">
                  <c:v>-17.257767344352018</c:v>
                </c:pt>
                <c:pt idx="78">
                  <c:v>-17.25799243995424</c:v>
                </c:pt>
                <c:pt idx="79">
                  <c:v>-17.43002799928205</c:v>
                </c:pt>
                <c:pt idx="80">
                  <c:v>-17.787508442809401</c:v>
                </c:pt>
                <c:pt idx="81">
                  <c:v>-18.3291920463544</c:v>
                </c:pt>
                <c:pt idx="82">
                  <c:v>-18.617190978871299</c:v>
                </c:pt>
                <c:pt idx="83">
                  <c:v>-17.855643469220901</c:v>
                </c:pt>
                <c:pt idx="84">
                  <c:v>-17.29678350848318</c:v>
                </c:pt>
                <c:pt idx="85">
                  <c:v>-16.980169600120139</c:v>
                </c:pt>
                <c:pt idx="86">
                  <c:v>-16.91925587652042</c:v>
                </c:pt>
                <c:pt idx="87">
                  <c:v>-16.91925587652042</c:v>
                </c:pt>
                <c:pt idx="88">
                  <c:v>-16.91925587652042</c:v>
                </c:pt>
                <c:pt idx="89">
                  <c:v>-16.91925587652042</c:v>
                </c:pt>
                <c:pt idx="90">
                  <c:v>-16.91925587652042</c:v>
                </c:pt>
                <c:pt idx="91">
                  <c:v>-16.91925587652042</c:v>
                </c:pt>
                <c:pt idx="92">
                  <c:v>-16.91925587652042</c:v>
                </c:pt>
                <c:pt idx="93">
                  <c:v>-16.91925587652042</c:v>
                </c:pt>
                <c:pt idx="94">
                  <c:v>-16.91925587652042</c:v>
                </c:pt>
                <c:pt idx="95">
                  <c:v>-16.91925587652042</c:v>
                </c:pt>
                <c:pt idx="96">
                  <c:v>-16.91925587652042</c:v>
                </c:pt>
                <c:pt idx="97">
                  <c:v>-17.10655235953735</c:v>
                </c:pt>
                <c:pt idx="98">
                  <c:v>-17.513510780409231</c:v>
                </c:pt>
                <c:pt idx="99">
                  <c:v>-18.086149861817901</c:v>
                </c:pt>
                <c:pt idx="100">
                  <c:v>-18.7403800767717</c:v>
                </c:pt>
                <c:pt idx="101">
                  <c:v>-18.5485952135612</c:v>
                </c:pt>
                <c:pt idx="102">
                  <c:v>-18.279103947113398</c:v>
                </c:pt>
                <c:pt idx="103">
                  <c:v>-17.969077317759101</c:v>
                </c:pt>
                <c:pt idx="104">
                  <c:v>-17.629150065470899</c:v>
                </c:pt>
                <c:pt idx="105">
                  <c:v>-17.27973752444073</c:v>
                </c:pt>
                <c:pt idx="106">
                  <c:v>-16.933834435800161</c:v>
                </c:pt>
                <c:pt idx="107">
                  <c:v>-16.58971574693911</c:v>
                </c:pt>
                <c:pt idx="108">
                  <c:v>-16.23970891678329</c:v>
                </c:pt>
                <c:pt idx="109">
                  <c:v>-15.88706850280883</c:v>
                </c:pt>
                <c:pt idx="110">
                  <c:v>-15.555273798258739</c:v>
                </c:pt>
                <c:pt idx="111">
                  <c:v>-15.280697156676119</c:v>
                </c:pt>
                <c:pt idx="112">
                  <c:v>-15.09458423398484</c:v>
                </c:pt>
                <c:pt idx="113">
                  <c:v>-15.006699840345799</c:v>
                </c:pt>
                <c:pt idx="114">
                  <c:v>-14.997850874030849</c:v>
                </c:pt>
                <c:pt idx="115">
                  <c:v>-14.997850874030849</c:v>
                </c:pt>
                <c:pt idx="116">
                  <c:v>-14.997850874030849</c:v>
                </c:pt>
                <c:pt idx="117">
                  <c:v>-14.93199708923696</c:v>
                </c:pt>
                <c:pt idx="118">
                  <c:v>-14.71941192456932</c:v>
                </c:pt>
                <c:pt idx="119">
                  <c:v>-14.374488887011321</c:v>
                </c:pt>
                <c:pt idx="120">
                  <c:v>-13.924784387590091</c:v>
                </c:pt>
                <c:pt idx="121">
                  <c:v>-13.42712706134277</c:v>
                </c:pt>
                <c:pt idx="122">
                  <c:v>-12.952712884668511</c:v>
                </c:pt>
                <c:pt idx="123">
                  <c:v>-12.56997617951034</c:v>
                </c:pt>
                <c:pt idx="124">
                  <c:v>-12.332662396772481</c:v>
                </c:pt>
                <c:pt idx="125">
                  <c:v>-12.27492902043365</c:v>
                </c:pt>
                <c:pt idx="126">
                  <c:v>-12.27492902043365</c:v>
                </c:pt>
                <c:pt idx="127">
                  <c:v>-12.27492902043365</c:v>
                </c:pt>
                <c:pt idx="128">
                  <c:v>-12.27492902043365</c:v>
                </c:pt>
                <c:pt idx="129">
                  <c:v>-12.27492902043365</c:v>
                </c:pt>
                <c:pt idx="130">
                  <c:v>-12.27492902043365</c:v>
                </c:pt>
                <c:pt idx="131">
                  <c:v>-12.27492902043365</c:v>
                </c:pt>
                <c:pt idx="132">
                  <c:v>-12.27492902043365</c:v>
                </c:pt>
                <c:pt idx="133">
                  <c:v>-12.27492902043365</c:v>
                </c:pt>
                <c:pt idx="134">
                  <c:v>-12.27492902043365</c:v>
                </c:pt>
                <c:pt idx="135">
                  <c:v>-11.716769042675709</c:v>
                </c:pt>
                <c:pt idx="136">
                  <c:v>-11.171677096782929</c:v>
                </c:pt>
                <c:pt idx="137">
                  <c:v>-10.80620420246802</c:v>
                </c:pt>
                <c:pt idx="138">
                  <c:v>-10.640148542571449</c:v>
                </c:pt>
                <c:pt idx="139">
                  <c:v>-10.640148542571449</c:v>
                </c:pt>
                <c:pt idx="140">
                  <c:v>-10.640148542571449</c:v>
                </c:pt>
                <c:pt idx="141">
                  <c:v>-10.640148542571449</c:v>
                </c:pt>
                <c:pt idx="142">
                  <c:v>-10.640148542571449</c:v>
                </c:pt>
                <c:pt idx="143">
                  <c:v>-10.640148542571449</c:v>
                </c:pt>
                <c:pt idx="144">
                  <c:v>-10.640148542571449</c:v>
                </c:pt>
                <c:pt idx="145">
                  <c:v>-10.640148542571449</c:v>
                </c:pt>
                <c:pt idx="146">
                  <c:v>-10.640148542571449</c:v>
                </c:pt>
                <c:pt idx="147">
                  <c:v>-10.640148542571449</c:v>
                </c:pt>
                <c:pt idx="148">
                  <c:v>-10.640148542571449</c:v>
                </c:pt>
                <c:pt idx="149">
                  <c:v>-10.678907908868169</c:v>
                </c:pt>
                <c:pt idx="150">
                  <c:v>-10.915975330278499</c:v>
                </c:pt>
                <c:pt idx="151">
                  <c:v>-11.08092277567134</c:v>
                </c:pt>
                <c:pt idx="152">
                  <c:v>-10.6255671736066</c:v>
                </c:pt>
                <c:pt idx="153">
                  <c:v>-10.23926236400602</c:v>
                </c:pt>
                <c:pt idx="154">
                  <c:v>-9.9141730740726199</c:v>
                </c:pt>
                <c:pt idx="155">
                  <c:v>-9.6420447819255308</c:v>
                </c:pt>
                <c:pt idx="156">
                  <c:v>-9.4177085599839803</c:v>
                </c:pt>
                <c:pt idx="157">
                  <c:v>-9.2378744460163702</c:v>
                </c:pt>
                <c:pt idx="158">
                  <c:v>-9.0980368392147302</c:v>
                </c:pt>
                <c:pt idx="159">
                  <c:v>-8.9907886283402192</c:v>
                </c:pt>
                <c:pt idx="160">
                  <c:v>-8.9071646302555205</c:v>
                </c:pt>
                <c:pt idx="161">
                  <c:v>-8.8400949600283205</c:v>
                </c:pt>
                <c:pt idx="162">
                  <c:v>-8.7873630189414502</c:v>
                </c:pt>
                <c:pt idx="163">
                  <c:v>-8.7518005975867492</c:v>
                </c:pt>
                <c:pt idx="164">
                  <c:v>-8.7385312915901299</c:v>
                </c:pt>
                <c:pt idx="165">
                  <c:v>-8.7385312915901299</c:v>
                </c:pt>
                <c:pt idx="166">
                  <c:v>-8.7385312915901299</c:v>
                </c:pt>
                <c:pt idx="167">
                  <c:v>-8.7385312915901299</c:v>
                </c:pt>
                <c:pt idx="168">
                  <c:v>-8.7385312915901299</c:v>
                </c:pt>
                <c:pt idx="169">
                  <c:v>-8.7385312915901299</c:v>
                </c:pt>
                <c:pt idx="170">
                  <c:v>-8.7385312915901299</c:v>
                </c:pt>
                <c:pt idx="171">
                  <c:v>-8.7385312915901299</c:v>
                </c:pt>
                <c:pt idx="172">
                  <c:v>-8.7385312915901299</c:v>
                </c:pt>
                <c:pt idx="173">
                  <c:v>-8.7385312915901299</c:v>
                </c:pt>
                <c:pt idx="174">
                  <c:v>-8.7385312915901299</c:v>
                </c:pt>
                <c:pt idx="175">
                  <c:v>-8.7511075109256691</c:v>
                </c:pt>
                <c:pt idx="176">
                  <c:v>-8.7888115073108803</c:v>
                </c:pt>
                <c:pt idx="177">
                  <c:v>-8.8463121659496906</c:v>
                </c:pt>
                <c:pt idx="178">
                  <c:v>-8.82116036873696</c:v>
                </c:pt>
                <c:pt idx="179">
                  <c:v>-8.7138618419851497</c:v>
                </c:pt>
                <c:pt idx="180">
                  <c:v>-8.6387133190564693</c:v>
                </c:pt>
                <c:pt idx="181">
                  <c:v>-8.6163321136639297</c:v>
                </c:pt>
                <c:pt idx="182">
                  <c:v>-8.6163321136639297</c:v>
                </c:pt>
                <c:pt idx="183">
                  <c:v>-8.6163321136639297</c:v>
                </c:pt>
                <c:pt idx="184">
                  <c:v>-8.6163321136639297</c:v>
                </c:pt>
                <c:pt idx="185">
                  <c:v>-8.6163321136639297</c:v>
                </c:pt>
                <c:pt idx="186">
                  <c:v>-8.6163321136639297</c:v>
                </c:pt>
                <c:pt idx="187">
                  <c:v>-8.6163321136639297</c:v>
                </c:pt>
                <c:pt idx="188">
                  <c:v>-8.6163321136639297</c:v>
                </c:pt>
                <c:pt idx="189">
                  <c:v>-8.6163321136639297</c:v>
                </c:pt>
                <c:pt idx="190">
                  <c:v>-8.6163321136639297</c:v>
                </c:pt>
                <c:pt idx="191">
                  <c:v>-8.6163321136639297</c:v>
                </c:pt>
                <c:pt idx="192">
                  <c:v>-8.6646880583463002</c:v>
                </c:pt>
                <c:pt idx="193">
                  <c:v>-8.7993713989206892</c:v>
                </c:pt>
                <c:pt idx="194">
                  <c:v>-9.0335691690416695</c:v>
                </c:pt>
                <c:pt idx="195">
                  <c:v>-9.3763549606651697</c:v>
                </c:pt>
                <c:pt idx="196">
                  <c:v>-9.8288151374704391</c:v>
                </c:pt>
                <c:pt idx="197">
                  <c:v>-10.378901552032421</c:v>
                </c:pt>
                <c:pt idx="198">
                  <c:v>-10.997495298082169</c:v>
                </c:pt>
                <c:pt idx="199">
                  <c:v>-11.639454147091669</c:v>
                </c:pt>
                <c:pt idx="200">
                  <c:v>-12.25233658287036</c:v>
                </c:pt>
                <c:pt idx="201">
                  <c:v>-12.195756604892889</c:v>
                </c:pt>
                <c:pt idx="202">
                  <c:v>-12.09222993242517</c:v>
                </c:pt>
                <c:pt idx="203">
                  <c:v>-12.09222993242517</c:v>
                </c:pt>
                <c:pt idx="204">
                  <c:v>-12.09222993242517</c:v>
                </c:pt>
                <c:pt idx="205">
                  <c:v>-12.09222993242517</c:v>
                </c:pt>
                <c:pt idx="206">
                  <c:v>-12.09222993242517</c:v>
                </c:pt>
                <c:pt idx="207">
                  <c:v>-12.09222993242517</c:v>
                </c:pt>
                <c:pt idx="208">
                  <c:v>-12.09222993242517</c:v>
                </c:pt>
                <c:pt idx="209">
                  <c:v>-12.09222993242517</c:v>
                </c:pt>
                <c:pt idx="210">
                  <c:v>-12.09222993242517</c:v>
                </c:pt>
                <c:pt idx="211">
                  <c:v>-12.09222993242517</c:v>
                </c:pt>
                <c:pt idx="212">
                  <c:v>-12.09222993242517</c:v>
                </c:pt>
                <c:pt idx="213">
                  <c:v>-12.183074422083759</c:v>
                </c:pt>
                <c:pt idx="214">
                  <c:v>-12.52104042781375</c:v>
                </c:pt>
                <c:pt idx="215">
                  <c:v>-13.121127237478291</c:v>
                </c:pt>
                <c:pt idx="216">
                  <c:v>-13.5999604610308</c:v>
                </c:pt>
                <c:pt idx="217">
                  <c:v>-13.5999604610308</c:v>
                </c:pt>
                <c:pt idx="218">
                  <c:v>-13.5999604610308</c:v>
                </c:pt>
                <c:pt idx="219">
                  <c:v>-13.5999604610308</c:v>
                </c:pt>
                <c:pt idx="220">
                  <c:v>-13.5999604610308</c:v>
                </c:pt>
                <c:pt idx="221">
                  <c:v>-13.5999604610308</c:v>
                </c:pt>
                <c:pt idx="222">
                  <c:v>-13.5999604610308</c:v>
                </c:pt>
                <c:pt idx="223">
                  <c:v>-13.5999604610308</c:v>
                </c:pt>
                <c:pt idx="224">
                  <c:v>-13.5999604610308</c:v>
                </c:pt>
                <c:pt idx="225">
                  <c:v>-13.5999604610308</c:v>
                </c:pt>
                <c:pt idx="226">
                  <c:v>-13.5999604610308</c:v>
                </c:pt>
                <c:pt idx="227">
                  <c:v>-13.80079658864808</c:v>
                </c:pt>
                <c:pt idx="228">
                  <c:v>-14.48025192802189</c:v>
                </c:pt>
                <c:pt idx="229">
                  <c:v>-15.308487555880529</c:v>
                </c:pt>
                <c:pt idx="230">
                  <c:v>-15.308487555880529</c:v>
                </c:pt>
                <c:pt idx="231">
                  <c:v>-15.308487555880529</c:v>
                </c:pt>
                <c:pt idx="232">
                  <c:v>-15.308487555880529</c:v>
                </c:pt>
                <c:pt idx="233">
                  <c:v>-15.308487555880529</c:v>
                </c:pt>
                <c:pt idx="234">
                  <c:v>-15.308487555880529</c:v>
                </c:pt>
                <c:pt idx="235">
                  <c:v>-15.308487555880529</c:v>
                </c:pt>
                <c:pt idx="236">
                  <c:v>-15.308487555880529</c:v>
                </c:pt>
                <c:pt idx="237">
                  <c:v>-15.51354715522392</c:v>
                </c:pt>
                <c:pt idx="238">
                  <c:v>-16.011555914940988</c:v>
                </c:pt>
                <c:pt idx="239">
                  <c:v>-16.719966460155028</c:v>
                </c:pt>
                <c:pt idx="240">
                  <c:v>-17.545093980204609</c:v>
                </c:pt>
                <c:pt idx="241">
                  <c:v>-18.373645044243698</c:v>
                </c:pt>
                <c:pt idx="242">
                  <c:v>-18.684027975707899</c:v>
                </c:pt>
                <c:pt idx="243">
                  <c:v>-18.684027975707899</c:v>
                </c:pt>
                <c:pt idx="244">
                  <c:v>-18.684027975707899</c:v>
                </c:pt>
                <c:pt idx="245">
                  <c:v>-18.684027975707899</c:v>
                </c:pt>
                <c:pt idx="246">
                  <c:v>-18.684027975707899</c:v>
                </c:pt>
                <c:pt idx="247">
                  <c:v>-18.684027975707899</c:v>
                </c:pt>
                <c:pt idx="248">
                  <c:v>-18.8886195675903</c:v>
                </c:pt>
                <c:pt idx="249">
                  <c:v>-19.499110258509599</c:v>
                </c:pt>
                <c:pt idx="250">
                  <c:v>-20.532797026260099</c:v>
                </c:pt>
                <c:pt idx="251">
                  <c:v>-19.864854342101001</c:v>
                </c:pt>
                <c:pt idx="252">
                  <c:v>-18.886103106411898</c:v>
                </c:pt>
                <c:pt idx="253">
                  <c:v>-18.271322902192701</c:v>
                </c:pt>
                <c:pt idx="254">
                  <c:v>-18.0087117083756</c:v>
                </c:pt>
                <c:pt idx="255">
                  <c:v>-18.0087117083756</c:v>
                </c:pt>
                <c:pt idx="256">
                  <c:v>-18.0087117083756</c:v>
                </c:pt>
                <c:pt idx="257">
                  <c:v>-18.0087117083756</c:v>
                </c:pt>
                <c:pt idx="258">
                  <c:v>-18.0087117083756</c:v>
                </c:pt>
                <c:pt idx="259">
                  <c:v>-18.0087117083756</c:v>
                </c:pt>
                <c:pt idx="260">
                  <c:v>-18.0087117083756</c:v>
                </c:pt>
                <c:pt idx="261">
                  <c:v>-18.0087117083756</c:v>
                </c:pt>
                <c:pt idx="262">
                  <c:v>-18.0087117083756</c:v>
                </c:pt>
                <c:pt idx="263">
                  <c:v>-18.0087117083756</c:v>
                </c:pt>
                <c:pt idx="264">
                  <c:v>-18.0087117083756</c:v>
                </c:pt>
                <c:pt idx="265">
                  <c:v>-18.067414407627901</c:v>
                </c:pt>
                <c:pt idx="266">
                  <c:v>-18.398238523203101</c:v>
                </c:pt>
                <c:pt idx="267">
                  <c:v>-18.9251819381555</c:v>
                </c:pt>
                <c:pt idx="268">
                  <c:v>-19.413646468551999</c:v>
                </c:pt>
                <c:pt idx="269">
                  <c:v>-18.804005841907699</c:v>
                </c:pt>
                <c:pt idx="270">
                  <c:v>-18.3511726391602</c:v>
                </c:pt>
                <c:pt idx="271">
                  <c:v>-18.170712401231899</c:v>
                </c:pt>
                <c:pt idx="272">
                  <c:v>-18.170712401231899</c:v>
                </c:pt>
                <c:pt idx="273">
                  <c:v>-18.170712401231899</c:v>
                </c:pt>
                <c:pt idx="274">
                  <c:v>-18.170712401231899</c:v>
                </c:pt>
                <c:pt idx="275">
                  <c:v>-18.170712401231899</c:v>
                </c:pt>
                <c:pt idx="276">
                  <c:v>-18.170712401231899</c:v>
                </c:pt>
                <c:pt idx="277">
                  <c:v>-18.170712401231899</c:v>
                </c:pt>
                <c:pt idx="278">
                  <c:v>-18.170712401231899</c:v>
                </c:pt>
                <c:pt idx="279">
                  <c:v>-18.170712401231899</c:v>
                </c:pt>
                <c:pt idx="280">
                  <c:v>-18.170712401231899</c:v>
                </c:pt>
                <c:pt idx="281">
                  <c:v>-18.170712401231899</c:v>
                </c:pt>
                <c:pt idx="282">
                  <c:v>-18.329952279211298</c:v>
                </c:pt>
                <c:pt idx="283">
                  <c:v>-18.8531351609616</c:v>
                </c:pt>
                <c:pt idx="284">
                  <c:v>-19.712493738659099</c:v>
                </c:pt>
                <c:pt idx="285">
                  <c:v>-20.7958883417406</c:v>
                </c:pt>
                <c:pt idx="286">
                  <c:v>-20.912322324941901</c:v>
                </c:pt>
                <c:pt idx="287">
                  <c:v>-20.911821361247402</c:v>
                </c:pt>
                <c:pt idx="288">
                  <c:v>-20.911821361247402</c:v>
                </c:pt>
                <c:pt idx="289">
                  <c:v>-20.6910420384073</c:v>
                </c:pt>
                <c:pt idx="290">
                  <c:v>-19.982004306487898</c:v>
                </c:pt>
                <c:pt idx="291">
                  <c:v>-19.119795132142698</c:v>
                </c:pt>
                <c:pt idx="292">
                  <c:v>-18.475678031026</c:v>
                </c:pt>
                <c:pt idx="293">
                  <c:v>-18.254908055394001</c:v>
                </c:pt>
                <c:pt idx="294">
                  <c:v>-18.254908055394001</c:v>
                </c:pt>
                <c:pt idx="295">
                  <c:v>-18.254908055394001</c:v>
                </c:pt>
                <c:pt idx="296">
                  <c:v>-18.254908055394001</c:v>
                </c:pt>
                <c:pt idx="297">
                  <c:v>-18.227119646571598</c:v>
                </c:pt>
                <c:pt idx="298">
                  <c:v>-17.03399035933111</c:v>
                </c:pt>
                <c:pt idx="299">
                  <c:v>-15.93366127564418</c:v>
                </c:pt>
                <c:pt idx="300">
                  <c:v>-15.27022421802276</c:v>
                </c:pt>
                <c:pt idx="301">
                  <c:v>-15.158579006578989</c:v>
                </c:pt>
                <c:pt idx="302">
                  <c:v>-15.158579006578989</c:v>
                </c:pt>
                <c:pt idx="303">
                  <c:v>-15.158579006578989</c:v>
                </c:pt>
                <c:pt idx="304">
                  <c:v>-15.158579006578989</c:v>
                </c:pt>
                <c:pt idx="305">
                  <c:v>-15.158579006578989</c:v>
                </c:pt>
                <c:pt idx="306">
                  <c:v>-15.158579006578989</c:v>
                </c:pt>
                <c:pt idx="307">
                  <c:v>-15.158579006578989</c:v>
                </c:pt>
                <c:pt idx="308">
                  <c:v>-15.158579006578989</c:v>
                </c:pt>
                <c:pt idx="309">
                  <c:v>-15.158579006578989</c:v>
                </c:pt>
                <c:pt idx="310">
                  <c:v>-15.158579006578989</c:v>
                </c:pt>
                <c:pt idx="311">
                  <c:v>-15.158579006578989</c:v>
                </c:pt>
                <c:pt idx="312">
                  <c:v>-14.940076176232001</c:v>
                </c:pt>
                <c:pt idx="313">
                  <c:v>-14.55012593560874</c:v>
                </c:pt>
                <c:pt idx="314">
                  <c:v>-14.194305011843689</c:v>
                </c:pt>
                <c:pt idx="315">
                  <c:v>-14.00027578915814</c:v>
                </c:pt>
                <c:pt idx="316">
                  <c:v>-14.00027578915814</c:v>
                </c:pt>
                <c:pt idx="317">
                  <c:v>-14.00027578915814</c:v>
                </c:pt>
                <c:pt idx="318">
                  <c:v>-14.00027578915814</c:v>
                </c:pt>
                <c:pt idx="319">
                  <c:v>-14.00027578915814</c:v>
                </c:pt>
                <c:pt idx="320">
                  <c:v>-14.00027578915814</c:v>
                </c:pt>
                <c:pt idx="321">
                  <c:v>-14.00027578915814</c:v>
                </c:pt>
                <c:pt idx="322">
                  <c:v>-14.00027578915814</c:v>
                </c:pt>
                <c:pt idx="323">
                  <c:v>-14.00027578915814</c:v>
                </c:pt>
                <c:pt idx="324">
                  <c:v>-14.00027578915814</c:v>
                </c:pt>
                <c:pt idx="325">
                  <c:v>-14.00027578915814</c:v>
                </c:pt>
                <c:pt idx="326">
                  <c:v>-14.015929860939199</c:v>
                </c:pt>
                <c:pt idx="327">
                  <c:v>-14.223143719830599</c:v>
                </c:pt>
                <c:pt idx="328">
                  <c:v>-14.43100024741468</c:v>
                </c:pt>
                <c:pt idx="329">
                  <c:v>-13.55157917992201</c:v>
                </c:pt>
                <c:pt idx="330">
                  <c:v>-12.690820167938138</c:v>
                </c:pt>
                <c:pt idx="331">
                  <c:v>-11.9054477175904</c:v>
                </c:pt>
                <c:pt idx="332">
                  <c:v>-11.23594845463289</c:v>
                </c:pt>
                <c:pt idx="333">
                  <c:v>-10.70068075895089</c:v>
                </c:pt>
                <c:pt idx="334">
                  <c:v>-10.298246711218219</c:v>
                </c:pt>
                <c:pt idx="335">
                  <c:v>-10.01391999082079</c:v>
                </c:pt>
                <c:pt idx="336">
                  <c:v>-9.8264768582482596</c:v>
                </c:pt>
                <c:pt idx="337">
                  <c:v>-9.7136144207274988</c:v>
                </c:pt>
                <c:pt idx="338">
                  <c:v>-9.6554022124479708</c:v>
                </c:pt>
                <c:pt idx="339">
                  <c:v>-9.6359616394890395</c:v>
                </c:pt>
                <c:pt idx="340">
                  <c:v>-9.6359616394890395</c:v>
                </c:pt>
                <c:pt idx="341">
                  <c:v>-9.6359616394890395</c:v>
                </c:pt>
                <c:pt idx="342">
                  <c:v>-9.6359616394890395</c:v>
                </c:pt>
                <c:pt idx="343">
                  <c:v>-9.6359616394890395</c:v>
                </c:pt>
                <c:pt idx="344">
                  <c:v>-9.6359616394890395</c:v>
                </c:pt>
                <c:pt idx="345">
                  <c:v>-9.6359616394890395</c:v>
                </c:pt>
                <c:pt idx="346">
                  <c:v>-9.6359616394890395</c:v>
                </c:pt>
                <c:pt idx="347">
                  <c:v>-9.6359616394890395</c:v>
                </c:pt>
                <c:pt idx="348">
                  <c:v>-9.6359616394890395</c:v>
                </c:pt>
                <c:pt idx="349">
                  <c:v>-9.6359616394890395</c:v>
                </c:pt>
                <c:pt idx="350">
                  <c:v>-9.6439297418352687</c:v>
                </c:pt>
                <c:pt idx="351">
                  <c:v>-9.67222555139913</c:v>
                </c:pt>
                <c:pt idx="352">
                  <c:v>-9.7173611452197193</c:v>
                </c:pt>
                <c:pt idx="353">
                  <c:v>-9.7783132862366795</c:v>
                </c:pt>
                <c:pt idx="354">
                  <c:v>-9.8549283634604095</c:v>
                </c:pt>
                <c:pt idx="355">
                  <c:v>-9.9459254542428006</c:v>
                </c:pt>
                <c:pt idx="356">
                  <c:v>-10.046774262114621</c:v>
                </c:pt>
                <c:pt idx="357">
                  <c:v>-10.14811561526504</c:v>
                </c:pt>
                <c:pt idx="358">
                  <c:v>-10.23583571864279</c:v>
                </c:pt>
                <c:pt idx="359">
                  <c:v>-10.293852434132699</c:v>
                </c:pt>
                <c:pt idx="360">
                  <c:v>-10.309439283119911</c:v>
                </c:pt>
              </c:numCache>
            </c:numRef>
          </c:yVal>
          <c:smooth val="0"/>
          <c:extLst>
            <c:ext xmlns:c16="http://schemas.microsoft.com/office/drawing/2014/chart" uri="{C3380CC4-5D6E-409C-BE32-E72D297353CC}">
              <c16:uniqueId val="{00000009-A453-4B6E-A996-014F25F735E4}"/>
            </c:ext>
          </c:extLst>
        </c:ser>
        <c:ser>
          <c:idx val="10"/>
          <c:order val="10"/>
          <c:tx>
            <c:strRef>
              <c:f>'Normalized Envelope (2)'!$P$2</c:f>
              <c:strCache>
                <c:ptCount val="1"/>
                <c:pt idx="0">
                  <c:v>F11 (AMR)</c:v>
                </c:pt>
              </c:strCache>
            </c:strRef>
          </c:tx>
          <c:spPr>
            <a:ln w="19050" cap="rnd">
              <a:solidFill>
                <a:schemeClr val="accent4">
                  <a:lumMod val="8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(2)'!$P$3:$P$363</c:f>
              <c:numCache>
                <c:formatCode>0.0</c:formatCode>
                <c:ptCount val="361"/>
                <c:pt idx="0">
                  <c:v>-18.7115250210509</c:v>
                </c:pt>
                <c:pt idx="1">
                  <c:v>-18.709310493956799</c:v>
                </c:pt>
                <c:pt idx="2">
                  <c:v>-18.707685856123</c:v>
                </c:pt>
                <c:pt idx="3">
                  <c:v>-18.7067082786531</c:v>
                </c:pt>
                <c:pt idx="4">
                  <c:v>-18.706439374383201</c:v>
                </c:pt>
                <c:pt idx="5">
                  <c:v>-18.706439374383201</c:v>
                </c:pt>
                <c:pt idx="6">
                  <c:v>-18.706439374383201</c:v>
                </c:pt>
                <c:pt idx="7">
                  <c:v>-18.706439374383201</c:v>
                </c:pt>
                <c:pt idx="8">
                  <c:v>-18.706439374383201</c:v>
                </c:pt>
                <c:pt idx="9">
                  <c:v>-18.706439374383201</c:v>
                </c:pt>
                <c:pt idx="10">
                  <c:v>-18.706439374383201</c:v>
                </c:pt>
                <c:pt idx="11">
                  <c:v>-18.706439374383201</c:v>
                </c:pt>
                <c:pt idx="12">
                  <c:v>-18.706439374383201</c:v>
                </c:pt>
                <c:pt idx="13">
                  <c:v>-18.706439374383201</c:v>
                </c:pt>
                <c:pt idx="14">
                  <c:v>-18.706439374383201</c:v>
                </c:pt>
                <c:pt idx="15">
                  <c:v>-18.706945166679201</c:v>
                </c:pt>
                <c:pt idx="16">
                  <c:v>-18.708296057966901</c:v>
                </c:pt>
                <c:pt idx="17">
                  <c:v>-18.7105667984471</c:v>
                </c:pt>
                <c:pt idx="18">
                  <c:v>-18.713836455509998</c:v>
                </c:pt>
                <c:pt idx="19">
                  <c:v>-18.7181883844294</c:v>
                </c:pt>
                <c:pt idx="20">
                  <c:v>-18.723710200989601</c:v>
                </c:pt>
                <c:pt idx="21">
                  <c:v>-18.730493756764901</c:v>
                </c:pt>
                <c:pt idx="22">
                  <c:v>-18.7386351178544</c:v>
                </c:pt>
                <c:pt idx="23">
                  <c:v>-18.748234547945298</c:v>
                </c:pt>
                <c:pt idx="24">
                  <c:v>-18.759396496667801</c:v>
                </c:pt>
                <c:pt idx="25">
                  <c:v>-18.7722295942812</c:v>
                </c:pt>
                <c:pt idx="26">
                  <c:v>-18.7868466538281</c:v>
                </c:pt>
                <c:pt idx="27">
                  <c:v>-18.8033646819792</c:v>
                </c:pt>
                <c:pt idx="28">
                  <c:v>-18.821904899895699</c:v>
                </c:pt>
                <c:pt idx="29">
                  <c:v>-18.842592775538701</c:v>
                </c:pt>
                <c:pt idx="30">
                  <c:v>-18.865558068967399</c:v>
                </c:pt>
                <c:pt idx="31">
                  <c:v>-18.890934892294901</c:v>
                </c:pt>
                <c:pt idx="32">
                  <c:v>-18.918861786098201</c:v>
                </c:pt>
                <c:pt idx="33">
                  <c:v>-18.9494818142349</c:v>
                </c:pt>
                <c:pt idx="34">
                  <c:v>-18.9829426791791</c:v>
                </c:pt>
                <c:pt idx="35">
                  <c:v>-19.019396860177501</c:v>
                </c:pt>
                <c:pt idx="36">
                  <c:v>-19.0590017767387</c:v>
                </c:pt>
                <c:pt idx="37">
                  <c:v>-19.101919980204201</c:v>
                </c:pt>
                <c:pt idx="38">
                  <c:v>-19.148319376427601</c:v>
                </c:pt>
                <c:pt idx="39">
                  <c:v>-19.198373482899498</c:v>
                </c:pt>
                <c:pt idx="40">
                  <c:v>-19.2522617240203</c:v>
                </c:pt>
                <c:pt idx="41">
                  <c:v>-19.310169768640201</c:v>
                </c:pt>
                <c:pt idx="42">
                  <c:v>-19.372289914469601</c:v>
                </c:pt>
                <c:pt idx="43">
                  <c:v>-19.438821524529899</c:v>
                </c:pt>
                <c:pt idx="44">
                  <c:v>-19.509971521463701</c:v>
                </c:pt>
                <c:pt idx="45">
                  <c:v>-19.585954946292802</c:v>
                </c:pt>
                <c:pt idx="46">
                  <c:v>-19.666995589099901</c:v>
                </c:pt>
                <c:pt idx="47">
                  <c:v>-19.753326700155299</c:v>
                </c:pt>
                <c:pt idx="48">
                  <c:v>-19.8451917912321</c:v>
                </c:pt>
                <c:pt idx="49">
                  <c:v>-19.9428455382909</c:v>
                </c:pt>
                <c:pt idx="50">
                  <c:v>-20.0465547984065</c:v>
                </c:pt>
                <c:pt idx="51">
                  <c:v>-20.156599755804098</c:v>
                </c:pt>
                <c:pt idx="52">
                  <c:v>-20.273275214236001</c:v>
                </c:pt>
                <c:pt idx="53">
                  <c:v>-20.396892055723701</c:v>
                </c:pt>
                <c:pt idx="54">
                  <c:v>-20.527778889022699</c:v>
                </c:pt>
                <c:pt idx="55">
                  <c:v>-20.666283915128901</c:v>
                </c:pt>
                <c:pt idx="56">
                  <c:v>-20.812777041885301</c:v>
                </c:pt>
                <c:pt idx="57">
                  <c:v>-20.9676522854298</c:v>
                </c:pt>
                <c:pt idx="58">
                  <c:v>-21.131330503049501</c:v>
                </c:pt>
                <c:pt idx="59">
                  <c:v>-21.304262510238498</c:v>
                </c:pt>
                <c:pt idx="60">
                  <c:v>-21.486932644700399</c:v>
                </c:pt>
                <c:pt idx="61">
                  <c:v>-21.679862852091901</c:v>
                </c:pt>
                <c:pt idx="62">
                  <c:v>-21.883617382947001</c:v>
                </c:pt>
                <c:pt idx="63">
                  <c:v>-22.098808208041799</c:v>
                </c:pt>
                <c:pt idx="64">
                  <c:v>-22.3261012811972</c:v>
                </c:pt>
                <c:pt idx="65">
                  <c:v>-22.566223805029399</c:v>
                </c:pt>
                <c:pt idx="66">
                  <c:v>-22.819972687511399</c:v>
                </c:pt>
                <c:pt idx="67">
                  <c:v>-23.088224416600799</c:v>
                </c:pt>
                <c:pt idx="68">
                  <c:v>-23.371946627960099</c:v>
                </c:pt>
                <c:pt idx="69">
                  <c:v>-23.672211698271802</c:v>
                </c:pt>
                <c:pt idx="70">
                  <c:v>-23.9902127648703</c:v>
                </c:pt>
                <c:pt idx="71">
                  <c:v>-24.3272826514938</c:v>
                </c:pt>
                <c:pt idx="72">
                  <c:v>-24.684916267871802</c:v>
                </c:pt>
                <c:pt idx="73">
                  <c:v>-25.0647971409315</c:v>
                </c:pt>
                <c:pt idx="74">
                  <c:v>-25.468828811496401</c:v>
                </c:pt>
                <c:pt idx="75">
                  <c:v>-25.8991718573626</c:v>
                </c:pt>
                <c:pt idx="76">
                  <c:v>-26.358287208888701</c:v>
                </c:pt>
                <c:pt idx="77">
                  <c:v>-26.848986059497399</c:v>
                </c:pt>
                <c:pt idx="78">
                  <c:v>-27.3744857449562</c:v>
                </c:pt>
                <c:pt idx="79">
                  <c:v>-27.938468877302899</c:v>
                </c:pt>
                <c:pt idx="80">
                  <c:v>-28.545138569067902</c:v>
                </c:pt>
                <c:pt idx="81">
                  <c:v>-29.199253316350202</c:v>
                </c:pt>
                <c:pt idx="82">
                  <c:v>-29.906105966977702</c:v>
                </c:pt>
                <c:pt idx="83">
                  <c:v>-30.671371687707001</c:v>
                </c:pt>
                <c:pt idx="84">
                  <c:v>-31.5006682369091</c:v>
                </c:pt>
                <c:pt idx="85">
                  <c:v>-32.398504248775396</c:v>
                </c:pt>
                <c:pt idx="86">
                  <c:v>-33.365955752010201</c:v>
                </c:pt>
                <c:pt idx="87">
                  <c:v>-33.823727465779896</c:v>
                </c:pt>
                <c:pt idx="88">
                  <c:v>-32.823200562647202</c:v>
                </c:pt>
                <c:pt idx="89">
                  <c:v>-31.890402395715199</c:v>
                </c:pt>
                <c:pt idx="90">
                  <c:v>-31.0272760278765</c:v>
                </c:pt>
                <c:pt idx="91">
                  <c:v>-30.230498766381899</c:v>
                </c:pt>
                <c:pt idx="92">
                  <c:v>-29.4947789242139</c:v>
                </c:pt>
                <c:pt idx="93">
                  <c:v>-28.814385493599701</c:v>
                </c:pt>
                <c:pt idx="94">
                  <c:v>-28.183816110097201</c:v>
                </c:pt>
                <c:pt idx="95">
                  <c:v>-27.598055545256702</c:v>
                </c:pt>
                <c:pt idx="96">
                  <c:v>-27.052644535768099</c:v>
                </c:pt>
                <c:pt idx="97">
                  <c:v>-26.5436646592835</c:v>
                </c:pt>
                <c:pt idx="98">
                  <c:v>-26.067689655871202</c:v>
                </c:pt>
                <c:pt idx="99">
                  <c:v>-25.621726811064899</c:v>
                </c:pt>
                <c:pt idx="100">
                  <c:v>-25.203159038965001</c:v>
                </c:pt>
                <c:pt idx="101">
                  <c:v>-24.809692040124201</c:v>
                </c:pt>
                <c:pt idx="102">
                  <c:v>-24.439307930608202</c:v>
                </c:pt>
                <c:pt idx="103">
                  <c:v>-24.090225373484802</c:v>
                </c:pt>
                <c:pt idx="104">
                  <c:v>-23.760865668541701</c:v>
                </c:pt>
                <c:pt idx="105">
                  <c:v>-23.4498240615554</c:v>
                </c:pt>
                <c:pt idx="106">
                  <c:v>-23.155845517392098</c:v>
                </c:pt>
                <c:pt idx="107">
                  <c:v>-22.877804260623801</c:v>
                </c:pt>
                <c:pt idx="108">
                  <c:v>-22.614686473791899</c:v>
                </c:pt>
                <c:pt idx="109">
                  <c:v>-22.365575633617699</c:v>
                </c:pt>
                <c:pt idx="110">
                  <c:v>-22.1296400490987</c:v>
                </c:pt>
                <c:pt idx="111">
                  <c:v>-21.9061222387596</c:v>
                </c:pt>
                <c:pt idx="112">
                  <c:v>-21.694329846697102</c:v>
                </c:pt>
                <c:pt idx="113">
                  <c:v>-21.493627849173802</c:v>
                </c:pt>
                <c:pt idx="114">
                  <c:v>-21.303431846621798</c:v>
                </c:pt>
                <c:pt idx="115">
                  <c:v>-21.1232022713803</c:v>
                </c:pt>
                <c:pt idx="116">
                  <c:v>-20.9524393705668</c:v>
                </c:pt>
                <c:pt idx="117">
                  <c:v>-20.7906788473204</c:v>
                </c:pt>
                <c:pt idx="118">
                  <c:v>-20.637488063184001</c:v>
                </c:pt>
                <c:pt idx="119">
                  <c:v>-20.492462720436201</c:v>
                </c:pt>
                <c:pt idx="120">
                  <c:v>-20.355223956362</c:v>
                </c:pt>
                <c:pt idx="121">
                  <c:v>-20.225415792323698</c:v>
                </c:pt>
                <c:pt idx="122">
                  <c:v>-20.102702889470599</c:v>
                </c:pt>
                <c:pt idx="123">
                  <c:v>-19.986768570363498</c:v>
                </c:pt>
                <c:pt idx="124">
                  <c:v>-19.8773130719702</c:v>
                </c:pt>
                <c:pt idx="125">
                  <c:v>-19.774052000637401</c:v>
                </c:pt>
                <c:pt idx="126">
                  <c:v>-19.676714963940299</c:v>
                </c:pt>
                <c:pt idx="127">
                  <c:v>-19.5850443579182</c:v>
                </c:pt>
                <c:pt idx="128">
                  <c:v>-19.498794291225401</c:v>
                </c:pt>
                <c:pt idx="129">
                  <c:v>-19.417729630279101</c:v>
                </c:pt>
                <c:pt idx="130">
                  <c:v>-19.341625151632599</c:v>
                </c:pt>
                <c:pt idx="131">
                  <c:v>-19.270264789626001</c:v>
                </c:pt>
                <c:pt idx="132">
                  <c:v>-19.203440968909799</c:v>
                </c:pt>
                <c:pt idx="133">
                  <c:v>-19.140954012752498</c:v>
                </c:pt>
                <c:pt idx="134">
                  <c:v>-19.082611619159501</c:v>
                </c:pt>
                <c:pt idx="135">
                  <c:v>-19.0282283977932</c:v>
                </c:pt>
                <c:pt idx="136">
                  <c:v>-18.9776254615001</c:v>
                </c:pt>
                <c:pt idx="137">
                  <c:v>-18.930630066957399</c:v>
                </c:pt>
                <c:pt idx="138">
                  <c:v>-18.887075299558099</c:v>
                </c:pt>
                <c:pt idx="139">
                  <c:v>-18.846799798180399</c:v>
                </c:pt>
                <c:pt idx="140">
                  <c:v>-18.809647515938401</c:v>
                </c:pt>
                <c:pt idx="141">
                  <c:v>-18.7754675134126</c:v>
                </c:pt>
                <c:pt idx="142">
                  <c:v>-18.7441137812013</c:v>
                </c:pt>
                <c:pt idx="143">
                  <c:v>-18.7154450889429</c:v>
                </c:pt>
                <c:pt idx="144">
                  <c:v>-18.689324858224001</c:v>
                </c:pt>
                <c:pt idx="145">
                  <c:v>-18.665621057031299</c:v>
                </c:pt>
                <c:pt idx="146">
                  <c:v>-18.644206113617901</c:v>
                </c:pt>
                <c:pt idx="147">
                  <c:v>-18.6249568478454</c:v>
                </c:pt>
                <c:pt idx="148">
                  <c:v>-18.607754418238201</c:v>
                </c:pt>
                <c:pt idx="149">
                  <c:v>-18.592484283143801</c:v>
                </c:pt>
                <c:pt idx="150">
                  <c:v>-18.579036174534998</c:v>
                </c:pt>
                <c:pt idx="151">
                  <c:v>-18.567304083121901</c:v>
                </c:pt>
                <c:pt idx="152">
                  <c:v>-18.557186253562701</c:v>
                </c:pt>
                <c:pt idx="153">
                  <c:v>-18.5485851886672</c:v>
                </c:pt>
                <c:pt idx="154">
                  <c:v>-18.541407661593698</c:v>
                </c:pt>
                <c:pt idx="155">
                  <c:v>-18.535564735124598</c:v>
                </c:pt>
                <c:pt idx="156">
                  <c:v>-18.530971787191401</c:v>
                </c:pt>
                <c:pt idx="157">
                  <c:v>-18.527548541893399</c:v>
                </c:pt>
                <c:pt idx="158">
                  <c:v>-18.5252191053162</c:v>
                </c:pt>
                <c:pt idx="159">
                  <c:v>-18.523912005517801</c:v>
                </c:pt>
                <c:pt idx="160">
                  <c:v>-18.523560236093601</c:v>
                </c:pt>
                <c:pt idx="161">
                  <c:v>-18.523560236093601</c:v>
                </c:pt>
                <c:pt idx="162">
                  <c:v>-18.523560236093601</c:v>
                </c:pt>
                <c:pt idx="163">
                  <c:v>-18.523560236093601</c:v>
                </c:pt>
                <c:pt idx="164">
                  <c:v>-18.523560236093601</c:v>
                </c:pt>
                <c:pt idx="165">
                  <c:v>-18.523560236093601</c:v>
                </c:pt>
                <c:pt idx="166">
                  <c:v>-18.523560236093601</c:v>
                </c:pt>
                <c:pt idx="167">
                  <c:v>-18.523560236093601</c:v>
                </c:pt>
                <c:pt idx="168">
                  <c:v>-18.523560236093601</c:v>
                </c:pt>
                <c:pt idx="169">
                  <c:v>-18.523560236093601</c:v>
                </c:pt>
                <c:pt idx="170">
                  <c:v>-18.523560236093601</c:v>
                </c:pt>
                <c:pt idx="171">
                  <c:v>-18.5241013027759</c:v>
                </c:pt>
                <c:pt idx="172">
                  <c:v>-18.5254772725559</c:v>
                </c:pt>
                <c:pt idx="173">
                  <c:v>-18.527634824839598</c:v>
                </c:pt>
                <c:pt idx="174">
                  <c:v>-18.5305253041744</c:v>
                </c:pt>
                <c:pt idx="175">
                  <c:v>-18.534104774089801</c:v>
                </c:pt>
                <c:pt idx="176">
                  <c:v>-18.538334071611601</c:v>
                </c:pt>
                <c:pt idx="177">
                  <c:v>-18.543178862008201</c:v>
                </c:pt>
                <c:pt idx="178">
                  <c:v>-18.548609693334498</c:v>
                </c:pt>
                <c:pt idx="179">
                  <c:v>-18.554602050337799</c:v>
                </c:pt>
                <c:pt idx="180">
                  <c:v>-18.561136407289698</c:v>
                </c:pt>
                <c:pt idx="181">
                  <c:v>-18.568198279314</c:v>
                </c:pt>
                <c:pt idx="182">
                  <c:v>-18.575778271781001</c:v>
                </c:pt>
                <c:pt idx="183">
                  <c:v>-18.583872127351299</c:v>
                </c:pt>
                <c:pt idx="184">
                  <c:v>-18.592480770262402</c:v>
                </c:pt>
                <c:pt idx="185">
                  <c:v>-18.601610347476399</c:v>
                </c:pt>
                <c:pt idx="186">
                  <c:v>-18.611272266331301</c:v>
                </c:pt>
                <c:pt idx="187">
                  <c:v>-18.621483228378199</c:v>
                </c:pt>
                <c:pt idx="188">
                  <c:v>-18.632265259129401</c:v>
                </c:pt>
                <c:pt idx="189">
                  <c:v>-18.643645733500499</c:v>
                </c:pt>
                <c:pt idx="190">
                  <c:v>-18.655657396793</c:v>
                </c:pt>
                <c:pt idx="191">
                  <c:v>-18.6683383811373</c:v>
                </c:pt>
                <c:pt idx="192">
                  <c:v>-18.6817322174035</c:v>
                </c:pt>
                <c:pt idx="193">
                  <c:v>-18.6958878426761</c:v>
                </c:pt>
                <c:pt idx="194">
                  <c:v>-18.710859603492899</c:v>
                </c:pt>
                <c:pt idx="195">
                  <c:v>-18.726707255156601</c:v>
                </c:pt>
                <c:pt idx="196">
                  <c:v>-18.743495957540098</c:v>
                </c:pt>
                <c:pt idx="197">
                  <c:v>-18.761296267931801</c:v>
                </c:pt>
                <c:pt idx="198">
                  <c:v>-18.780184131587099</c:v>
                </c:pt>
                <c:pt idx="199">
                  <c:v>-18.800240870784801</c:v>
                </c:pt>
                <c:pt idx="200">
                  <c:v>-18.821553173315799</c:v>
                </c:pt>
                <c:pt idx="201">
                  <c:v>-18.844213081465799</c:v>
                </c:pt>
                <c:pt idx="202">
                  <c:v>-18.868317982686499</c:v>
                </c:pt>
                <c:pt idx="203">
                  <c:v>-18.893970603286899</c:v>
                </c:pt>
                <c:pt idx="204">
                  <c:v>-18.921279006610099</c:v>
                </c:pt>
                <c:pt idx="205">
                  <c:v>-18.950356597300601</c:v>
                </c:pt>
                <c:pt idx="206">
                  <c:v>-18.981322133404898</c:v>
                </c:pt>
                <c:pt idx="207">
                  <c:v>-19.014299748192599</c:v>
                </c:pt>
                <c:pt idx="208">
                  <c:v>-19.0494189837313</c:v>
                </c:pt>
                <c:pt idx="209">
                  <c:v>-19.0868148384051</c:v>
                </c:pt>
                <c:pt idx="210">
                  <c:v>-19.126627830729099</c:v>
                </c:pt>
                <c:pt idx="211">
                  <c:v>-19.169004081990501</c:v>
                </c:pt>
                <c:pt idx="212">
                  <c:v>-19.214095420442401</c:v>
                </c:pt>
                <c:pt idx="213">
                  <c:v>-19.2620595099899</c:v>
                </c:pt>
                <c:pt idx="214">
                  <c:v>-19.3130600065527</c:v>
                </c:pt>
                <c:pt idx="215">
                  <c:v>-19.367266745564699</c:v>
                </c:pt>
                <c:pt idx="216">
                  <c:v>-19.424855964385699</c:v>
                </c:pt>
                <c:pt idx="217">
                  <c:v>-19.486010563770201</c:v>
                </c:pt>
                <c:pt idx="218">
                  <c:v>-19.550920412959599</c:v>
                </c:pt>
                <c:pt idx="219">
                  <c:v>-19.6197827034621</c:v>
                </c:pt>
                <c:pt idx="220">
                  <c:v>-19.692802357166698</c:v>
                </c:pt>
                <c:pt idx="221">
                  <c:v>-19.770192495116699</c:v>
                </c:pt>
                <c:pt idx="222">
                  <c:v>-19.852174974070198</c:v>
                </c:pt>
                <c:pt idx="223">
                  <c:v>-19.938980998921799</c:v>
                </c:pt>
                <c:pt idx="224">
                  <c:v>-20.030851820170501</c:v>
                </c:pt>
                <c:pt idx="225">
                  <c:v>-20.128039526938799</c:v>
                </c:pt>
                <c:pt idx="226">
                  <c:v>-20.230807947609598</c:v>
                </c:pt>
                <c:pt idx="227">
                  <c:v>-20.3394336719956</c:v>
                </c:pt>
                <c:pt idx="228">
                  <c:v>-20.454207211166601</c:v>
                </c:pt>
                <c:pt idx="229">
                  <c:v>-20.5754343136798</c:v>
                </c:pt>
                <c:pt idx="230">
                  <c:v>-20.7034374601072</c:v>
                </c:pt>
                <c:pt idx="231">
                  <c:v>-20.838557561516701</c:v>
                </c:pt>
                <c:pt idx="232">
                  <c:v>-20.981155892097199</c:v>
                </c:pt>
                <c:pt idx="233">
                  <c:v>-21.131616291589999</c:v>
                </c:pt>
                <c:pt idx="234">
                  <c:v>-21.290347679812299</c:v>
                </c:pt>
                <c:pt idx="235">
                  <c:v>-21.457786933619701</c:v>
                </c:pt>
                <c:pt idx="236">
                  <c:v>-21.634402186494299</c:v>
                </c:pt>
                <c:pt idx="237">
                  <c:v>-21.820696623008601</c:v>
                </c:pt>
                <c:pt idx="238">
                  <c:v>-22.017212855275698</c:v>
                </c:pt>
                <c:pt idx="239">
                  <c:v>-22.224537986883199</c:v>
                </c:pt>
                <c:pt idx="240">
                  <c:v>-22.4433094926565</c:v>
                </c:pt>
                <c:pt idx="241">
                  <c:v>-22.674222071148499</c:v>
                </c:pt>
                <c:pt idx="242">
                  <c:v>-22.918035662576401</c:v>
                </c:pt>
                <c:pt idx="243">
                  <c:v>-23.175584870117198</c:v>
                </c:pt>
                <c:pt idx="244">
                  <c:v>-23.4477900797445</c:v>
                </c:pt>
                <c:pt idx="245">
                  <c:v>-23.735670646699202</c:v>
                </c:pt>
                <c:pt idx="246">
                  <c:v>-24.0403606099181</c:v>
                </c:pt>
                <c:pt idx="247">
                  <c:v>-24.363127515365999</c:v>
                </c:pt>
                <c:pt idx="248">
                  <c:v>-24.7053950831199</c:v>
                </c:pt>
                <c:pt idx="249">
                  <c:v>-25.068770651239902</c:v>
                </c:pt>
                <c:pt idx="250">
                  <c:v>-25.4550785842404</c:v>
                </c:pt>
                <c:pt idx="251">
                  <c:v>-25.8664011595429</c:v>
                </c:pt>
                <c:pt idx="252">
                  <c:v>-26.305128855691301</c:v>
                </c:pt>
                <c:pt idx="253">
                  <c:v>-26.7740224694505</c:v>
                </c:pt>
                <c:pt idx="254">
                  <c:v>-27.2762900724756</c:v>
                </c:pt>
                <c:pt idx="255">
                  <c:v>-27.815682412815899</c:v>
                </c:pt>
                <c:pt idx="256">
                  <c:v>-28.396610761955202</c:v>
                </c:pt>
                <c:pt idx="257">
                  <c:v>-29.024290854285301</c:v>
                </c:pt>
                <c:pt idx="258">
                  <c:v>-29.704914099325702</c:v>
                </c:pt>
                <c:pt idx="259">
                  <c:v>-30.4458393455776</c:v>
                </c:pt>
                <c:pt idx="260">
                  <c:v>-31.255777033043099</c:v>
                </c:pt>
                <c:pt idx="261">
                  <c:v>-32.144882585035297</c:v>
                </c:pt>
                <c:pt idx="262">
                  <c:v>-33.124537273668302</c:v>
                </c:pt>
                <c:pt idx="263">
                  <c:v>-34.206246147490596</c:v>
                </c:pt>
                <c:pt idx="264">
                  <c:v>-35.047064683956101</c:v>
                </c:pt>
                <c:pt idx="265">
                  <c:v>-33.891183646788996</c:v>
                </c:pt>
                <c:pt idx="266">
                  <c:v>-32.843838329149897</c:v>
                </c:pt>
                <c:pt idx="267">
                  <c:v>-31.895240456289599</c:v>
                </c:pt>
                <c:pt idx="268">
                  <c:v>-31.033710447336201</c:v>
                </c:pt>
                <c:pt idx="269">
                  <c:v>-30.2481724291845</c:v>
                </c:pt>
                <c:pt idx="270">
                  <c:v>-29.528897737068899</c:v>
                </c:pt>
                <c:pt idx="271">
                  <c:v>-28.867593461258501</c:v>
                </c:pt>
                <c:pt idx="272">
                  <c:v>-28.2572676224312</c:v>
                </c:pt>
                <c:pt idx="273">
                  <c:v>-27.6920375397657</c:v>
                </c:pt>
                <c:pt idx="274">
                  <c:v>-27.166942605277502</c:v>
                </c:pt>
                <c:pt idx="275">
                  <c:v>-26.677781000612502</c:v>
                </c:pt>
                <c:pt idx="276">
                  <c:v>-26.2209738191222</c:v>
                </c:pt>
                <c:pt idx="277">
                  <c:v>-25.793454318577602</c:v>
                </c:pt>
                <c:pt idx="278">
                  <c:v>-25.3925784168169</c:v>
                </c:pt>
                <c:pt idx="279">
                  <c:v>-25.0160525036429</c:v>
                </c:pt>
                <c:pt idx="280">
                  <c:v>-24.661875133315</c:v>
                </c:pt>
                <c:pt idx="281">
                  <c:v>-24.328289766442399</c:v>
                </c:pt>
                <c:pt idx="282">
                  <c:v>-24.013746293432902</c:v>
                </c:pt>
                <c:pt idx="283">
                  <c:v>-23.716869547295399</c:v>
                </c:pt>
                <c:pt idx="284">
                  <c:v>-23.436433397468498</c:v>
                </c:pt>
                <c:pt idx="285">
                  <c:v>-23.171339319314399</c:v>
                </c:pt>
                <c:pt idx="286">
                  <c:v>-22.920598570440301</c:v>
                </c:pt>
                <c:pt idx="287">
                  <c:v>-22.683317288834999</c:v>
                </c:pt>
                <c:pt idx="288">
                  <c:v>-22.458683970563598</c:v>
                </c:pt>
                <c:pt idx="289">
                  <c:v>-22.245958895794701</c:v>
                </c:pt>
                <c:pt idx="290">
                  <c:v>-22.044465158546402</c:v>
                </c:pt>
                <c:pt idx="291">
                  <c:v>-21.853581023357499</c:v>
                </c:pt>
                <c:pt idx="292">
                  <c:v>-21.672733385430998</c:v>
                </c:pt>
                <c:pt idx="293">
                  <c:v>-21.5013921529412</c:v>
                </c:pt>
                <c:pt idx="294">
                  <c:v>-21.339065403660701</c:v>
                </c:pt>
                <c:pt idx="295">
                  <c:v>-21.185295194760801</c:v>
                </c:pt>
                <c:pt idx="296">
                  <c:v>-21.0396539260454</c:v>
                </c:pt>
                <c:pt idx="297">
                  <c:v>-20.901741174122499</c:v>
                </c:pt>
                <c:pt idx="298">
                  <c:v>-20.7711809289756</c:v>
                </c:pt>
                <c:pt idx="299">
                  <c:v>-20.647619175746399</c:v>
                </c:pt>
                <c:pt idx="300">
                  <c:v>-20.530721773808398</c:v>
                </c:pt>
                <c:pt idx="301">
                  <c:v>-20.4201725928163</c:v>
                </c:pt>
                <c:pt idx="302">
                  <c:v>-20.3156718716737</c:v>
                </c:pt>
                <c:pt idx="303">
                  <c:v>-20.216934771543901</c:v>
                </c:pt>
                <c:pt idx="304">
                  <c:v>-20.123690098323898</c:v>
                </c:pt>
                <c:pt idx="305">
                  <c:v>-20.035679173581901</c:v>
                </c:pt>
                <c:pt idx="306">
                  <c:v>-19.952654835953599</c:v>
                </c:pt>
                <c:pt idx="307">
                  <c:v>-19.8743805575014</c:v>
                </c:pt>
                <c:pt idx="308">
                  <c:v>-19.800629661653801</c:v>
                </c:pt>
                <c:pt idx="309">
                  <c:v>-19.731184631125501</c:v>
                </c:pt>
                <c:pt idx="310">
                  <c:v>-19.665836495727799</c:v>
                </c:pt>
                <c:pt idx="311">
                  <c:v>-19.6043842912587</c:v>
                </c:pt>
                <c:pt idx="312">
                  <c:v>-19.546634581756301</c:v>
                </c:pt>
                <c:pt idx="313">
                  <c:v>-19.492401038324601</c:v>
                </c:pt>
                <c:pt idx="314">
                  <c:v>-19.4415040685424</c:v>
                </c:pt>
                <c:pt idx="315">
                  <c:v>-19.393770491146899</c:v>
                </c:pt>
                <c:pt idx="316">
                  <c:v>-19.349033251271798</c:v>
                </c:pt>
                <c:pt idx="317">
                  <c:v>-19.3071311720288</c:v>
                </c:pt>
                <c:pt idx="318">
                  <c:v>-19.267908738660498</c:v>
                </c:pt>
                <c:pt idx="319">
                  <c:v>-19.231215911874799</c:v>
                </c:pt>
                <c:pt idx="320">
                  <c:v>-19.1969079673033</c:v>
                </c:pt>
                <c:pt idx="321">
                  <c:v>-19.164845358320299</c:v>
                </c:pt>
                <c:pt idx="322">
                  <c:v>-19.134893599714001</c:v>
                </c:pt>
                <c:pt idx="323">
                  <c:v>-19.106923169929498</c:v>
                </c:pt>
                <c:pt idx="324">
                  <c:v>-19.080809429806301</c:v>
                </c:pt>
                <c:pt idx="325">
                  <c:v>-19.0564325559121</c:v>
                </c:pt>
                <c:pt idx="326">
                  <c:v>-19.033677486741301</c:v>
                </c:pt>
                <c:pt idx="327">
                  <c:v>-19.012433880190098</c:v>
                </c:pt>
                <c:pt idx="328">
                  <c:v>-18.992596080859599</c:v>
                </c:pt>
                <c:pt idx="329">
                  <c:v>-18.974063095858298</c:v>
                </c:pt>
                <c:pt idx="330">
                  <c:v>-18.956738577893798</c:v>
                </c:pt>
                <c:pt idx="331">
                  <c:v>-18.9405308145469</c:v>
                </c:pt>
                <c:pt idx="332">
                  <c:v>-18.925352722721399</c:v>
                </c:pt>
                <c:pt idx="333">
                  <c:v>-18.9111218473561</c:v>
                </c:pt>
                <c:pt idx="334">
                  <c:v>-18.8977603635715</c:v>
                </c:pt>
                <c:pt idx="335">
                  <c:v>-18.885195081505699</c:v>
                </c:pt>
                <c:pt idx="336">
                  <c:v>-18.873357453168701</c:v>
                </c:pt>
                <c:pt idx="337">
                  <c:v>-18.862183580717598</c:v>
                </c:pt>
                <c:pt idx="338">
                  <c:v>-18.851614225619201</c:v>
                </c:pt>
                <c:pt idx="339">
                  <c:v>-18.8415948182293</c:v>
                </c:pt>
                <c:pt idx="340">
                  <c:v>-18.832075467373301</c:v>
                </c:pt>
                <c:pt idx="341">
                  <c:v>-18.823010969566599</c:v>
                </c:pt>
                <c:pt idx="342">
                  <c:v>-18.814360817556501</c:v>
                </c:pt>
                <c:pt idx="343">
                  <c:v>-18.8060892079158</c:v>
                </c:pt>
                <c:pt idx="344">
                  <c:v>-18.798165047448201</c:v>
                </c:pt>
                <c:pt idx="345">
                  <c:v>-18.790561958208698</c:v>
                </c:pt>
                <c:pt idx="346">
                  <c:v>-18.783258280962698</c:v>
                </c:pt>
                <c:pt idx="347">
                  <c:v>-18.776237076941399</c:v>
                </c:pt>
                <c:pt idx="348">
                  <c:v>-18.7694861277695</c:v>
                </c:pt>
                <c:pt idx="349">
                  <c:v>-18.762997933462099</c:v>
                </c:pt>
                <c:pt idx="350">
                  <c:v>-18.7567697084081</c:v>
                </c:pt>
                <c:pt idx="351">
                  <c:v>-18.7567697084081</c:v>
                </c:pt>
                <c:pt idx="352">
                  <c:v>-18.7567697084081</c:v>
                </c:pt>
                <c:pt idx="353">
                  <c:v>-18.7567697084081</c:v>
                </c:pt>
                <c:pt idx="354">
                  <c:v>-18.7567697084081</c:v>
                </c:pt>
                <c:pt idx="355">
                  <c:v>-18.7567697084081</c:v>
                </c:pt>
                <c:pt idx="356">
                  <c:v>-18.7567697084081</c:v>
                </c:pt>
                <c:pt idx="357">
                  <c:v>-18.7567697084081</c:v>
                </c:pt>
                <c:pt idx="358">
                  <c:v>-18.7567697084081</c:v>
                </c:pt>
                <c:pt idx="359">
                  <c:v>-18.7567697084081</c:v>
                </c:pt>
                <c:pt idx="360">
                  <c:v>-18.7567697084081</c:v>
                </c:pt>
              </c:numCache>
            </c:numRef>
          </c:yVal>
          <c:smooth val="0"/>
          <c:extLst>
            <c:ext xmlns:c16="http://schemas.microsoft.com/office/drawing/2014/chart" uri="{C3380CC4-5D6E-409C-BE32-E72D297353CC}">
              <c16:uniqueId val="{0000000A-A453-4B6E-A996-014F25F735E4}"/>
            </c:ext>
          </c:extLst>
        </c:ser>
        <c:ser>
          <c:idx val="11"/>
          <c:order val="11"/>
          <c:tx>
            <c:strRef>
              <c:f>'Normalized Envelope (2)'!$Q$2</c:f>
              <c:strCache>
                <c:ptCount val="1"/>
                <c:pt idx="0">
                  <c:v>F12 (MWR)</c:v>
                </c:pt>
              </c:strCache>
            </c:strRef>
          </c:tx>
          <c:spPr>
            <a:ln w="19050" cap="rnd">
              <a:solidFill>
                <a:schemeClr val="accent6">
                  <a:lumMod val="8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(2)'!$Q$3:$Q$363</c:f>
              <c:numCache>
                <c:formatCode>0.0</c:formatCode>
                <c:ptCount val="361"/>
                <c:pt idx="0">
                  <c:v>-20.435818675964999</c:v>
                </c:pt>
                <c:pt idx="1">
                  <c:v>-20.435818675964999</c:v>
                </c:pt>
                <c:pt idx="2">
                  <c:v>-20.435818675964999</c:v>
                </c:pt>
                <c:pt idx="3">
                  <c:v>-20.435818675964999</c:v>
                </c:pt>
                <c:pt idx="4">
                  <c:v>-20.4364160069848</c:v>
                </c:pt>
                <c:pt idx="5">
                  <c:v>-20.438647367506</c:v>
                </c:pt>
                <c:pt idx="6">
                  <c:v>-20.4425259133743</c:v>
                </c:pt>
                <c:pt idx="7">
                  <c:v>-20.448067430417801</c:v>
                </c:pt>
                <c:pt idx="8">
                  <c:v>-20.455290337209298</c:v>
                </c:pt>
                <c:pt idx="9">
                  <c:v>-20.4642156896773</c:v>
                </c:pt>
                <c:pt idx="10">
                  <c:v>-20.474867187685099</c:v>
                </c:pt>
                <c:pt idx="11">
                  <c:v>-20.487271183718999</c:v>
                </c:pt>
                <c:pt idx="12">
                  <c:v>-20.501456693847601</c:v>
                </c:pt>
                <c:pt idx="13">
                  <c:v>-20.5174554111397</c:v>
                </c:pt>
                <c:pt idx="14">
                  <c:v>-20.5353017217492</c:v>
                </c:pt>
                <c:pt idx="15">
                  <c:v>-20.555032723904301</c:v>
                </c:pt>
                <c:pt idx="16">
                  <c:v>-20.576688250061999</c:v>
                </c:pt>
                <c:pt idx="17">
                  <c:v>-20.600310892520302</c:v>
                </c:pt>
                <c:pt idx="18">
                  <c:v>-20.625946032808599</c:v>
                </c:pt>
                <c:pt idx="19">
                  <c:v>-20.6536418752132</c:v>
                </c:pt>
                <c:pt idx="20">
                  <c:v>-20.6834494848245</c:v>
                </c:pt>
                <c:pt idx="21">
                  <c:v>-20.715422830536699</c:v>
                </c:pt>
                <c:pt idx="22">
                  <c:v>-20.749618833467199</c:v>
                </c:pt>
                <c:pt idx="23">
                  <c:v>-20.786097421309698</c:v>
                </c:pt>
                <c:pt idx="24">
                  <c:v>-20.8249215891835</c:v>
                </c:pt>
                <c:pt idx="25">
                  <c:v>-20.8661574675926</c:v>
                </c:pt>
                <c:pt idx="26">
                  <c:v>-20.909874398170601</c:v>
                </c:pt>
                <c:pt idx="27">
                  <c:v>-20.956145017944401</c:v>
                </c:pt>
                <c:pt idx="28">
                  <c:v>-21.005045352926899</c:v>
                </c:pt>
                <c:pt idx="29">
                  <c:v>-21.056654921921201</c:v>
                </c:pt>
                <c:pt idx="30">
                  <c:v>-21.111056851504898</c:v>
                </c:pt>
                <c:pt idx="31">
                  <c:v>-21.168338003261301</c:v>
                </c:pt>
                <c:pt idx="32">
                  <c:v>-21.228589114423698</c:v>
                </c:pt>
                <c:pt idx="33">
                  <c:v>-21.291904953220701</c:v>
                </c:pt>
                <c:pt idx="34">
                  <c:v>-21.358384490337599</c:v>
                </c:pt>
                <c:pt idx="35">
                  <c:v>-21.428131088055601</c:v>
                </c:pt>
                <c:pt idx="36">
                  <c:v>-21.501252708792599</c:v>
                </c:pt>
                <c:pt idx="37">
                  <c:v>-21.577862144951698</c:v>
                </c:pt>
                <c:pt idx="38">
                  <c:v>-21.658077272186699</c:v>
                </c:pt>
                <c:pt idx="39">
                  <c:v>-21.7420213284223</c:v>
                </c:pt>
                <c:pt idx="40">
                  <c:v>-21.829823221227901</c:v>
                </c:pt>
                <c:pt idx="41">
                  <c:v>-21.921617866426601</c:v>
                </c:pt>
                <c:pt idx="42">
                  <c:v>-22.0175465611545</c:v>
                </c:pt>
                <c:pt idx="43">
                  <c:v>-22.117757394945698</c:v>
                </c:pt>
                <c:pt idx="44">
                  <c:v>-22.222405702838799</c:v>
                </c:pt>
                <c:pt idx="45">
                  <c:v>-22.331654564960299</c:v>
                </c:pt>
                <c:pt idx="46">
                  <c:v>-22.4456753575733</c:v>
                </c:pt>
                <c:pt idx="47">
                  <c:v>-22.5646483611661</c:v>
                </c:pt>
                <c:pt idx="48">
                  <c:v>-22.688763431827201</c:v>
                </c:pt>
                <c:pt idx="49">
                  <c:v>-22.818220742898699</c:v>
                </c:pt>
                <c:pt idx="50">
                  <c:v>-22.953231604743198</c:v>
                </c:pt>
                <c:pt idx="51">
                  <c:v>-23.0940193713989</c:v>
                </c:pt>
                <c:pt idx="52">
                  <c:v>-23.240820443942901</c:v>
                </c:pt>
                <c:pt idx="53">
                  <c:v>-23.3938853815424</c:v>
                </c:pt>
                <c:pt idx="54">
                  <c:v>-23.5534801324421</c:v>
                </c:pt>
                <c:pt idx="55">
                  <c:v>-23.719887398519301</c:v>
                </c:pt>
                <c:pt idx="56">
                  <c:v>-23.893408148507099</c:v>
                </c:pt>
                <c:pt idx="57">
                  <c:v>-24.074363296524901</c:v>
                </c:pt>
                <c:pt idx="58">
                  <c:v>-24.263095564093799</c:v>
                </c:pt>
                <c:pt idx="59">
                  <c:v>-24.4599715452743</c:v>
                </c:pt>
                <c:pt idx="60">
                  <c:v>-24.665383995779301</c:v>
                </c:pt>
                <c:pt idx="61">
                  <c:v>-24.879754367666202</c:v>
                </c:pt>
                <c:pt idx="62">
                  <c:v>-25.103535611118602</c:v>
                </c:pt>
                <c:pt idx="63">
                  <c:v>-25.337215263343101</c:v>
                </c:pt>
                <c:pt idx="64">
                  <c:v>-25.5813188408667</c:v>
                </c:pt>
                <c:pt idx="65">
                  <c:v>-25.8364135442425</c:v>
                </c:pt>
                <c:pt idx="66">
                  <c:v>-26.103112271373302</c:v>
                </c:pt>
                <c:pt idx="67">
                  <c:v>-26.382077914388901</c:v>
                </c:pt>
                <c:pt idx="68">
                  <c:v>-26.6740278807066</c:v>
                </c:pt>
                <c:pt idx="69">
                  <c:v>-26.9797387246802</c:v>
                </c:pt>
                <c:pt idx="70">
                  <c:v>-27.3000506915293</c:v>
                </c:pt>
                <c:pt idx="71">
                  <c:v>-27.6358718438407</c:v>
                </c:pt>
                <c:pt idx="72">
                  <c:v>-27.988181237873</c:v>
                </c:pt>
                <c:pt idx="73">
                  <c:v>-28.3580303035795</c:v>
                </c:pt>
                <c:pt idx="74">
                  <c:v>-28.746541098850702</c:v>
                </c:pt>
                <c:pt idx="75">
                  <c:v>-29.154899362059602</c:v>
                </c:pt>
                <c:pt idx="76">
                  <c:v>-29.584339133548802</c:v>
                </c:pt>
                <c:pt idx="77">
                  <c:v>-30.0361139341172</c:v>
                </c:pt>
                <c:pt idx="78">
                  <c:v>-30.511446738671602</c:v>
                </c:pt>
                <c:pt idx="79">
                  <c:v>-31.011446763868001</c:v>
                </c:pt>
                <c:pt idx="80">
                  <c:v>-31.536974689992899</c:v>
                </c:pt>
                <c:pt idx="81">
                  <c:v>-32.088428454173297</c:v>
                </c:pt>
                <c:pt idx="82">
                  <c:v>-32.665408301945497</c:v>
                </c:pt>
                <c:pt idx="83">
                  <c:v>-33.266202321110896</c:v>
                </c:pt>
                <c:pt idx="84">
                  <c:v>-33.887015296748196</c:v>
                </c:pt>
                <c:pt idx="85">
                  <c:v>-34.520856190034202</c:v>
                </c:pt>
                <c:pt idx="86">
                  <c:v>-35.156034500103999</c:v>
                </c:pt>
                <c:pt idx="87">
                  <c:v>-35.389034599182601</c:v>
                </c:pt>
                <c:pt idx="88">
                  <c:v>-34.755768991250896</c:v>
                </c:pt>
                <c:pt idx="89">
                  <c:v>-34.117637609934398</c:v>
                </c:pt>
                <c:pt idx="90">
                  <c:v>-33.4886415660418</c:v>
                </c:pt>
                <c:pt idx="91">
                  <c:v>-32.877402898240902</c:v>
                </c:pt>
                <c:pt idx="92">
                  <c:v>-32.288808555460498</c:v>
                </c:pt>
                <c:pt idx="93">
                  <c:v>-31.725273859560701</c:v>
                </c:pt>
                <c:pt idx="94">
                  <c:v>-31.187636977818602</c:v>
                </c:pt>
                <c:pt idx="95">
                  <c:v>-30.675763298405499</c:v>
                </c:pt>
                <c:pt idx="96">
                  <c:v>-30.188942235782701</c:v>
                </c:pt>
                <c:pt idx="97">
                  <c:v>-29.726142659653799</c:v>
                </c:pt>
                <c:pt idx="98">
                  <c:v>-29.286174645222502</c:v>
                </c:pt>
                <c:pt idx="99">
                  <c:v>-28.867790137568299</c:v>
                </c:pt>
                <c:pt idx="100">
                  <c:v>-28.469744182106901</c:v>
                </c:pt>
                <c:pt idx="101">
                  <c:v>-28.090830888380502</c:v>
                </c:pt>
                <c:pt idx="102">
                  <c:v>-27.729903323102899</c:v>
                </c:pt>
                <c:pt idx="103">
                  <c:v>-27.385883276689302</c:v>
                </c:pt>
                <c:pt idx="104">
                  <c:v>-27.0577647363741</c:v>
                </c:pt>
                <c:pt idx="105">
                  <c:v>-26.7446135324228</c:v>
                </c:pt>
                <c:pt idx="106">
                  <c:v>-26.445564739755</c:v>
                </c:pt>
                <c:pt idx="107">
                  <c:v>-26.159818844851699</c:v>
                </c:pt>
                <c:pt idx="108">
                  <c:v>-25.886637316884499</c:v>
                </c:pt>
                <c:pt idx="109">
                  <c:v>-25.625337981569302</c:v>
                </c:pt>
                <c:pt idx="110">
                  <c:v>-25.375290440529501</c:v>
                </c:pt>
                <c:pt idx="111">
                  <c:v>-25.135911678387</c:v>
                </c:pt>
                <c:pt idx="112">
                  <c:v>-24.906661935214302</c:v>
                </c:pt>
                <c:pt idx="113">
                  <c:v>-24.687040880911102</c:v>
                </c:pt>
                <c:pt idx="114">
                  <c:v>-24.476584102363102</c:v>
                </c:pt>
                <c:pt idx="115">
                  <c:v>-24.2748598985693</c:v>
                </c:pt>
                <c:pt idx="116">
                  <c:v>-24.081466369780699</c:v>
                </c:pt>
                <c:pt idx="117">
                  <c:v>-23.896028781755501</c:v>
                </c:pt>
                <c:pt idx="118">
                  <c:v>-23.7181971839982</c:v>
                </c:pt>
                <c:pt idx="119">
                  <c:v>-23.547644260294298</c:v>
                </c:pt>
                <c:pt idx="120">
                  <c:v>-23.384063390325899</c:v>
                </c:pt>
                <c:pt idx="121">
                  <c:v>-23.227166902225399</c:v>
                </c:pt>
                <c:pt idx="122">
                  <c:v>-23.0766844973062</c:v>
                </c:pt>
                <c:pt idx="123">
                  <c:v>-22.9323618297372</c:v>
                </c:pt>
                <c:pt idx="124">
                  <c:v>-22.793959225468299</c:v>
                </c:pt>
                <c:pt idx="125">
                  <c:v>-22.661250526222499</c:v>
                </c:pt>
                <c:pt idx="126">
                  <c:v>-22.534022045781899</c:v>
                </c:pt>
                <c:pt idx="127">
                  <c:v>-22.412071627116799</c:v>
                </c:pt>
                <c:pt idx="128">
                  <c:v>-22.295207790102801</c:v>
                </c:pt>
                <c:pt idx="129">
                  <c:v>-22.183248960665001</c:v>
                </c:pt>
                <c:pt idx="130">
                  <c:v>-22.0760227731684</c:v>
                </c:pt>
                <c:pt idx="131">
                  <c:v>-21.973365438749198</c:v>
                </c:pt>
                <c:pt idx="132">
                  <c:v>-21.875121173071101</c:v>
                </c:pt>
                <c:pt idx="133">
                  <c:v>-21.7811416776843</c:v>
                </c:pt>
                <c:pt idx="134">
                  <c:v>-21.691285669788599</c:v>
                </c:pt>
                <c:pt idx="135">
                  <c:v>-21.605418455752201</c:v>
                </c:pt>
                <c:pt idx="136">
                  <c:v>-21.523411544227301</c:v>
                </c:pt>
                <c:pt idx="137">
                  <c:v>-21.445142295136201</c:v>
                </c:pt>
                <c:pt idx="138">
                  <c:v>-21.370493601189601</c:v>
                </c:pt>
                <c:pt idx="139">
                  <c:v>-21.299353598937</c:v>
                </c:pt>
                <c:pt idx="140">
                  <c:v>-21.2316154066555</c:v>
                </c:pt>
                <c:pt idx="141">
                  <c:v>-21.167176886650601</c:v>
                </c:pt>
                <c:pt idx="142">
                  <c:v>-21.1059404297852</c:v>
                </c:pt>
                <c:pt idx="143">
                  <c:v>-21.047812760262598</c:v>
                </c:pt>
                <c:pt idx="144">
                  <c:v>-20.992704758884599</c:v>
                </c:pt>
                <c:pt idx="145">
                  <c:v>-20.940531303171099</c:v>
                </c:pt>
                <c:pt idx="146">
                  <c:v>-20.891211122881998</c:v>
                </c:pt>
                <c:pt idx="147">
                  <c:v>-20.844666669617599</c:v>
                </c:pt>
                <c:pt idx="148">
                  <c:v>-20.800823999294799</c:v>
                </c:pt>
                <c:pt idx="149">
                  <c:v>-20.759612666406301</c:v>
                </c:pt>
                <c:pt idx="150">
                  <c:v>-20.720965629068001</c:v>
                </c:pt>
                <c:pt idx="151">
                  <c:v>-20.684819163948198</c:v>
                </c:pt>
                <c:pt idx="152">
                  <c:v>-20.651112790252999</c:v>
                </c:pt>
                <c:pt idx="153">
                  <c:v>-20.619789202012601</c:v>
                </c:pt>
                <c:pt idx="154">
                  <c:v>-20.590794207981499</c:v>
                </c:pt>
                <c:pt idx="155">
                  <c:v>-20.564076678521999</c:v>
                </c:pt>
                <c:pt idx="156">
                  <c:v>-20.539588498898301</c:v>
                </c:pt>
                <c:pt idx="157">
                  <c:v>-20.517284528453299</c:v>
                </c:pt>
                <c:pt idx="158">
                  <c:v>-20.497122565190999</c:v>
                </c:pt>
                <c:pt idx="159">
                  <c:v>-20.479063315324598</c:v>
                </c:pt>
                <c:pt idx="160">
                  <c:v>-20.463070367391399</c:v>
                </c:pt>
                <c:pt idx="161">
                  <c:v>-20.4491101705711</c:v>
                </c:pt>
                <c:pt idx="162">
                  <c:v>-20.437152016875899</c:v>
                </c:pt>
                <c:pt idx="163">
                  <c:v>-20.427168026914</c:v>
                </c:pt>
                <c:pt idx="164">
                  <c:v>-20.419133138955999</c:v>
                </c:pt>
                <c:pt idx="165">
                  <c:v>-20.413025101061798</c:v>
                </c:pt>
                <c:pt idx="166">
                  <c:v>-20.408824466051701</c:v>
                </c:pt>
                <c:pt idx="167">
                  <c:v>-20.4065145891322</c:v>
                </c:pt>
                <c:pt idx="168">
                  <c:v>-20.4060816280093</c:v>
                </c:pt>
                <c:pt idx="169">
                  <c:v>-20.4060816280093</c:v>
                </c:pt>
                <c:pt idx="170">
                  <c:v>-20.4060816280093</c:v>
                </c:pt>
                <c:pt idx="171">
                  <c:v>-20.4060816280093</c:v>
                </c:pt>
                <c:pt idx="172">
                  <c:v>-20.4060816280093</c:v>
                </c:pt>
                <c:pt idx="173">
                  <c:v>-20.4060816280093</c:v>
                </c:pt>
                <c:pt idx="174">
                  <c:v>-20.4060816280093</c:v>
                </c:pt>
                <c:pt idx="175">
                  <c:v>-20.4060816280093</c:v>
                </c:pt>
                <c:pt idx="176">
                  <c:v>-20.4060816280093</c:v>
                </c:pt>
                <c:pt idx="177">
                  <c:v>-20.4060816280093</c:v>
                </c:pt>
                <c:pt idx="178">
                  <c:v>-20.4060816280093</c:v>
                </c:pt>
                <c:pt idx="179">
                  <c:v>-20.407514545348299</c:v>
                </c:pt>
                <c:pt idx="180">
                  <c:v>-20.4108051134608</c:v>
                </c:pt>
                <c:pt idx="181">
                  <c:v>-20.415947921124399</c:v>
                </c:pt>
                <c:pt idx="182">
                  <c:v>-20.422940382462301</c:v>
                </c:pt>
                <c:pt idx="183">
                  <c:v>-20.431782747834898</c:v>
                </c:pt>
                <c:pt idx="184">
                  <c:v>-20.4424781167187</c:v>
                </c:pt>
                <c:pt idx="185">
                  <c:v>-20.455032452570499</c:v>
                </c:pt>
                <c:pt idx="186">
                  <c:v>-20.4694545997022</c:v>
                </c:pt>
                <c:pt idx="187">
                  <c:v>-20.485756302216299</c:v>
                </c:pt>
                <c:pt idx="188">
                  <c:v>-20.5039522250765</c:v>
                </c:pt>
                <c:pt idx="189">
                  <c:v>-20.524059977420499</c:v>
                </c:pt>
                <c:pt idx="190">
                  <c:v>-20.546100138245201</c:v>
                </c:pt>
                <c:pt idx="191">
                  <c:v>-20.5700962846316</c:v>
                </c:pt>
                <c:pt idx="192">
                  <c:v>-20.596075022703602</c:v>
                </c:pt>
                <c:pt idx="193">
                  <c:v>-20.624066021552999</c:v>
                </c:pt>
                <c:pt idx="194">
                  <c:v>-20.654102050398098</c:v>
                </c:pt>
                <c:pt idx="195">
                  <c:v>-20.6862190192832</c:v>
                </c:pt>
                <c:pt idx="196">
                  <c:v>-20.7204560236672</c:v>
                </c:pt>
                <c:pt idx="197">
                  <c:v>-20.756855393296501</c:v>
                </c:pt>
                <c:pt idx="198">
                  <c:v>-20.795462745803601</c:v>
                </c:pt>
                <c:pt idx="199">
                  <c:v>-20.8363270455276</c:v>
                </c:pt>
                <c:pt idx="200">
                  <c:v>-20.8795006681082</c:v>
                </c:pt>
                <c:pt idx="201">
                  <c:v>-20.925039471466899</c:v>
                </c:pt>
                <c:pt idx="202">
                  <c:v>-20.9730028738587</c:v>
                </c:pt>
                <c:pt idx="203">
                  <c:v>-21.0234539397478</c:v>
                </c:pt>
                <c:pt idx="204">
                  <c:v>-21.0764594743457</c:v>
                </c:pt>
                <c:pt idx="205">
                  <c:v>-21.132090127737399</c:v>
                </c:pt>
                <c:pt idx="206">
                  <c:v>-21.190420509620999</c:v>
                </c:pt>
                <c:pt idx="207">
                  <c:v>-21.251529315795501</c:v>
                </c:pt>
                <c:pt idx="208">
                  <c:v>-21.315499467652501</c:v>
                </c:pt>
                <c:pt idx="209">
                  <c:v>-21.3824182660654</c:v>
                </c:pt>
                <c:pt idx="210">
                  <c:v>-21.452377561219098</c:v>
                </c:pt>
                <c:pt idx="211">
                  <c:v>-21.525473940096401</c:v>
                </c:pt>
                <c:pt idx="212">
                  <c:v>-21.601808933525898</c:v>
                </c:pt>
                <c:pt idx="213">
                  <c:v>-21.6814892449169</c:v>
                </c:pt>
                <c:pt idx="214">
                  <c:v>-21.764627003047799</c:v>
                </c:pt>
                <c:pt idx="215">
                  <c:v>-21.851340041555201</c:v>
                </c:pt>
                <c:pt idx="216">
                  <c:v>-21.9417522080856</c:v>
                </c:pt>
                <c:pt idx="217">
                  <c:v>-22.035993706434301</c:v>
                </c:pt>
                <c:pt idx="218">
                  <c:v>-22.134201475405401</c:v>
                </c:pt>
                <c:pt idx="219">
                  <c:v>-22.236519608603199</c:v>
                </c:pt>
                <c:pt idx="220">
                  <c:v>-22.343099819904701</c:v>
                </c:pt>
                <c:pt idx="221">
                  <c:v>-22.454101959993199</c:v>
                </c:pt>
                <c:pt idx="222">
                  <c:v>-22.5696945900497</c:v>
                </c:pt>
                <c:pt idx="223">
                  <c:v>-22.690055619540999</c:v>
                </c:pt>
                <c:pt idx="224">
                  <c:v>-22.815373016008301</c:v>
                </c:pt>
                <c:pt idx="225">
                  <c:v>-22.9458455958926</c:v>
                </c:pt>
                <c:pt idx="226">
                  <c:v>-23.081683906746601</c:v>
                </c:pt>
                <c:pt idx="227">
                  <c:v>-23.223111212720099</c:v>
                </c:pt>
                <c:pt idx="228">
                  <c:v>-23.370364597011399</c:v>
                </c:pt>
                <c:pt idx="229">
                  <c:v>-23.523696197089201</c:v>
                </c:pt>
                <c:pt idx="230">
                  <c:v>-23.6833745909858</c:v>
                </c:pt>
                <c:pt idx="231">
                  <c:v>-23.849686355903501</c:v>
                </c:pt>
                <c:pt idx="232">
                  <c:v>-24.022937823859102</c:v>
                </c:pt>
                <c:pt idx="233">
                  <c:v>-24.203457063224402</c:v>
                </c:pt>
                <c:pt idx="234">
                  <c:v>-24.391596119930501</c:v>
                </c:pt>
                <c:pt idx="235">
                  <c:v>-24.587733557962501</c:v>
                </c:pt>
                <c:pt idx="236">
                  <c:v>-24.792277345759601</c:v>
                </c:pt>
                <c:pt idx="237">
                  <c:v>-25.0056681435005</c:v>
                </c:pt>
                <c:pt idx="238">
                  <c:v>-25.228383056270999</c:v>
                </c:pt>
                <c:pt idx="239">
                  <c:v>-25.4609399301211</c:v>
                </c:pt>
                <c:pt idx="240">
                  <c:v>-25.703902282417399</c:v>
                </c:pt>
                <c:pt idx="241">
                  <c:v>-25.9578849751442</c:v>
                </c:pt>
                <c:pt idx="242">
                  <c:v>-26.2235607604118</c:v>
                </c:pt>
                <c:pt idx="243">
                  <c:v>-26.5016678519384</c:v>
                </c:pt>
                <c:pt idx="244">
                  <c:v>-26.7930187051819</c:v>
                </c:pt>
                <c:pt idx="245">
                  <c:v>-27.098510222460401</c:v>
                </c:pt>
                <c:pt idx="246">
                  <c:v>-27.419135637754202</c:v>
                </c:pt>
                <c:pt idx="247">
                  <c:v>-27.755998377999699</c:v>
                </c:pt>
                <c:pt idx="248">
                  <c:v>-28.110328240901801</c:v>
                </c:pt>
                <c:pt idx="249">
                  <c:v>-28.4835002676313</c:v>
                </c:pt>
                <c:pt idx="250">
                  <c:v>-28.877056709975299</c:v>
                </c:pt>
                <c:pt idx="251">
                  <c:v>-29.292732471669201</c:v>
                </c:pt>
                <c:pt idx="252">
                  <c:v>-29.732484297032801</c:v>
                </c:pt>
                <c:pt idx="253">
                  <c:v>-30.198523700257301</c:v>
                </c:pt>
                <c:pt idx="254">
                  <c:v>-30.693353012703902</c:v>
                </c:pt>
                <c:pt idx="255">
                  <c:v>-31.219802664930501</c:v>
                </c:pt>
                <c:pt idx="256">
                  <c:v>-31.781065327624599</c:v>
                </c:pt>
                <c:pt idx="257">
                  <c:v>-32.380717684247799</c:v>
                </c:pt>
                <c:pt idx="258">
                  <c:v>-33.022711217720797</c:v>
                </c:pt>
                <c:pt idx="259">
                  <c:v>-33.711295221751399</c:v>
                </c:pt>
                <c:pt idx="260">
                  <c:v>-34.4508000479468</c:v>
                </c:pt>
                <c:pt idx="261">
                  <c:v>-35.245140592271198</c:v>
                </c:pt>
                <c:pt idx="262">
                  <c:v>-36.096770469170401</c:v>
                </c:pt>
                <c:pt idx="263">
                  <c:v>-37.0045806872741</c:v>
                </c:pt>
                <c:pt idx="264">
                  <c:v>-37.926976680134601</c:v>
                </c:pt>
                <c:pt idx="265">
                  <c:v>-36.975634153913298</c:v>
                </c:pt>
                <c:pt idx="266">
                  <c:v>-36.072388485000396</c:v>
                </c:pt>
                <c:pt idx="267">
                  <c:v>-35.225489259294399</c:v>
                </c:pt>
                <c:pt idx="268">
                  <c:v>-34.435816042467202</c:v>
                </c:pt>
                <c:pt idx="269">
                  <c:v>-33.700813772262897</c:v>
                </c:pt>
                <c:pt idx="270">
                  <c:v>-33.016530874465296</c:v>
                </c:pt>
                <c:pt idx="271">
                  <c:v>-32.378631779594201</c:v>
                </c:pt>
                <c:pt idx="272">
                  <c:v>-31.782876340089899</c:v>
                </c:pt>
                <c:pt idx="273">
                  <c:v>-31.2253279663705</c:v>
                </c:pt>
                <c:pt idx="274">
                  <c:v>-30.7024263719236</c:v>
                </c:pt>
                <c:pt idx="275">
                  <c:v>-30.210994783988699</c:v>
                </c:pt>
                <c:pt idx="276">
                  <c:v>-29.748217308344699</c:v>
                </c:pt>
                <c:pt idx="277">
                  <c:v>-29.311604497275301</c:v>
                </c:pt>
                <c:pt idx="278">
                  <c:v>-28.898956053949401</c:v>
                </c:pt>
                <c:pt idx="279">
                  <c:v>-28.5083248974687</c:v>
                </c:pt>
                <c:pt idx="280">
                  <c:v>-28.137984394520799</c:v>
                </c:pt>
                <c:pt idx="281">
                  <c:v>-27.786399341763701</c:v>
                </c:pt>
                <c:pt idx="282">
                  <c:v>-27.452200687393901</c:v>
                </c:pt>
                <c:pt idx="283">
                  <c:v>-27.134163711104101</c:v>
                </c:pt>
                <c:pt idx="284">
                  <c:v>-26.8311892803912</c:v>
                </c:pt>
                <c:pt idx="285">
                  <c:v>-26.542287783946701</c:v>
                </c:pt>
                <c:pt idx="286">
                  <c:v>-26.266565365236801</c:v>
                </c:pt>
                <c:pt idx="287">
                  <c:v>-26.003212118135302</c:v>
                </c:pt>
                <c:pt idx="288">
                  <c:v>-25.751491949739801</c:v>
                </c:pt>
                <c:pt idx="289">
                  <c:v>-25.510733857485302</c:v>
                </c:pt>
                <c:pt idx="290">
                  <c:v>-25.2803244058281</c:v>
                </c:pt>
                <c:pt idx="291">
                  <c:v>-25.059701221214102</c:v>
                </c:pt>
                <c:pt idx="292">
                  <c:v>-24.848347352754502</c:v>
                </c:pt>
                <c:pt idx="293">
                  <c:v>-24.645786370346499</c:v>
                </c:pt>
                <c:pt idx="294">
                  <c:v>-24.4515780924269</c:v>
                </c:pt>
                <c:pt idx="295">
                  <c:v>-24.26531485265</c:v>
                </c:pt>
                <c:pt idx="296">
                  <c:v>-24.0866182290683</c:v>
                </c:pt>
                <c:pt idx="297">
                  <c:v>-23.915136171306301</c:v>
                </c:pt>
                <c:pt idx="298">
                  <c:v>-23.7505404711547</c:v>
                </c:pt>
                <c:pt idx="299">
                  <c:v>-23.592524530310602</c:v>
                </c:pt>
                <c:pt idx="300">
                  <c:v>-23.440801385927301</c:v>
                </c:pt>
                <c:pt idx="301">
                  <c:v>-23.295101960443798</c:v>
                </c:pt>
                <c:pt idx="302">
                  <c:v>-23.155173507045699</c:v>
                </c:pt>
                <c:pt idx="303">
                  <c:v>-23.020778226206701</c:v>
                </c:pt>
                <c:pt idx="304">
                  <c:v>-22.891692032218899</c:v>
                </c:pt>
                <c:pt idx="305">
                  <c:v>-22.7677034515443</c:v>
                </c:pt>
                <c:pt idx="306">
                  <c:v>-22.648612637294999</c:v>
                </c:pt>
                <c:pt idx="307">
                  <c:v>-22.5342304862519</c:v>
                </c:pt>
                <c:pt idx="308">
                  <c:v>-22.424377846624601</c:v>
                </c:pt>
                <c:pt idx="309">
                  <c:v>-22.318884806283901</c:v>
                </c:pt>
                <c:pt idx="310">
                  <c:v>-22.2175900525042</c:v>
                </c:pt>
                <c:pt idx="311">
                  <c:v>-22.120340295379901</c:v>
                </c:pt>
                <c:pt idx="312">
                  <c:v>-22.026989748040101</c:v>
                </c:pt>
                <c:pt idx="313">
                  <c:v>-21.937399657624098</c:v>
                </c:pt>
                <c:pt idx="314">
                  <c:v>-21.851437881692799</c:v>
                </c:pt>
                <c:pt idx="315">
                  <c:v>-21.768978505380002</c:v>
                </c:pt>
                <c:pt idx="316">
                  <c:v>-21.689901495123401</c:v>
                </c:pt>
                <c:pt idx="317">
                  <c:v>-21.614092385290398</c:v>
                </c:pt>
                <c:pt idx="318">
                  <c:v>-21.541441994419301</c:v>
                </c:pt>
                <c:pt idx="319">
                  <c:v>-21.471846168159601</c:v>
                </c:pt>
                <c:pt idx="320">
                  <c:v>-21.4052055463073</c:v>
                </c:pt>
                <c:pt idx="321">
                  <c:v>-21.3414253516071</c:v>
                </c:pt>
                <c:pt idx="322">
                  <c:v>-21.280415198237201</c:v>
                </c:pt>
                <c:pt idx="323">
                  <c:v>-21.222088918106401</c:v>
                </c:pt>
                <c:pt idx="324">
                  <c:v>-21.1663644032826</c:v>
                </c:pt>
                <c:pt idx="325">
                  <c:v>-21.113163463039299</c:v>
                </c:pt>
                <c:pt idx="326">
                  <c:v>-21.062411694157699</c:v>
                </c:pt>
                <c:pt idx="327">
                  <c:v>-21.014038363251601</c:v>
                </c:pt>
                <c:pt idx="328">
                  <c:v>-20.967976300004199</c:v>
                </c:pt>
                <c:pt idx="329">
                  <c:v>-20.924161800309101</c:v>
                </c:pt>
                <c:pt idx="330">
                  <c:v>-20.882534538405601</c:v>
                </c:pt>
                <c:pt idx="331">
                  <c:v>-20.843037487180499</c:v>
                </c:pt>
                <c:pt idx="332">
                  <c:v>-20.805616845889499</c:v>
                </c:pt>
                <c:pt idx="333">
                  <c:v>-20.770221974617399</c:v>
                </c:pt>
                <c:pt idx="334">
                  <c:v>-20.736805334861501</c:v>
                </c:pt>
                <c:pt idx="335">
                  <c:v>-20.705322435679602</c:v>
                </c:pt>
                <c:pt idx="336">
                  <c:v>-20.6757317848949</c:v>
                </c:pt>
                <c:pt idx="337">
                  <c:v>-20.647994844900001</c:v>
                </c:pt>
                <c:pt idx="338">
                  <c:v>-20.622075992643701</c:v>
                </c:pt>
                <c:pt idx="339">
                  <c:v>-20.597942483425602</c:v>
                </c:pt>
                <c:pt idx="340">
                  <c:v>-20.575564418161001</c:v>
                </c:pt>
                <c:pt idx="341">
                  <c:v>-20.554914713811701</c:v>
                </c:pt>
                <c:pt idx="342">
                  <c:v>-20.535969076710501</c:v>
                </c:pt>
                <c:pt idx="343">
                  <c:v>-20.518705978538001</c:v>
                </c:pt>
                <c:pt idx="344">
                  <c:v>-20.503106634736401</c:v>
                </c:pt>
                <c:pt idx="345">
                  <c:v>-20.489154985172402</c:v>
                </c:pt>
                <c:pt idx="346">
                  <c:v>-20.476837676884799</c:v>
                </c:pt>
                <c:pt idx="347">
                  <c:v>-20.4661440487784</c:v>
                </c:pt>
                <c:pt idx="348">
                  <c:v>-20.457066118143199</c:v>
                </c:pt>
                <c:pt idx="349">
                  <c:v>-20.449598568905799</c:v>
                </c:pt>
                <c:pt idx="350">
                  <c:v>-20.443738741534801</c:v>
                </c:pt>
                <c:pt idx="351">
                  <c:v>-20.443738741534801</c:v>
                </c:pt>
                <c:pt idx="352">
                  <c:v>-20.443738741534801</c:v>
                </c:pt>
                <c:pt idx="353">
                  <c:v>-20.443738741534801</c:v>
                </c:pt>
                <c:pt idx="354">
                  <c:v>-20.443738741534801</c:v>
                </c:pt>
                <c:pt idx="355">
                  <c:v>-20.443738741534801</c:v>
                </c:pt>
                <c:pt idx="356">
                  <c:v>-20.443738741534801</c:v>
                </c:pt>
                <c:pt idx="357">
                  <c:v>-20.443738741534801</c:v>
                </c:pt>
                <c:pt idx="358">
                  <c:v>-20.443738741534801</c:v>
                </c:pt>
                <c:pt idx="359">
                  <c:v>-20.443738741534801</c:v>
                </c:pt>
                <c:pt idx="360">
                  <c:v>-20.443738741534801</c:v>
                </c:pt>
              </c:numCache>
            </c:numRef>
          </c:yVal>
          <c:smooth val="0"/>
          <c:extLst>
            <c:ext xmlns:c16="http://schemas.microsoft.com/office/drawing/2014/chart" uri="{C3380CC4-5D6E-409C-BE32-E72D297353CC}">
              <c16:uniqueId val="{0000000B-A453-4B6E-A996-014F25F735E4}"/>
            </c:ext>
          </c:extLst>
        </c:ser>
        <c:ser>
          <c:idx val="12"/>
          <c:order val="12"/>
          <c:tx>
            <c:strRef>
              <c:f>'Normalized Envelope (2)'!$R$2</c:f>
              <c:strCache>
                <c:ptCount val="1"/>
                <c:pt idx="0">
                  <c:v>F13</c:v>
                </c:pt>
              </c:strCache>
            </c:strRef>
          </c:tx>
          <c:spPr>
            <a:ln w="19050" cap="rnd">
              <a:solidFill>
                <a:schemeClr val="accent2">
                  <a:lumMod val="60000"/>
                  <a:lumOff val="4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(2)'!$R$3:$R$363</c:f>
              <c:numCache>
                <c:formatCode>0.0</c:formatCode>
                <c:ptCount val="361"/>
                <c:pt idx="0">
                  <c:v>-7.080741130177862</c:v>
                </c:pt>
                <c:pt idx="1">
                  <c:v>-7.080741130177862</c:v>
                </c:pt>
                <c:pt idx="2">
                  <c:v>-7.080741130177862</c:v>
                </c:pt>
                <c:pt idx="3">
                  <c:v>-7.080741130177862</c:v>
                </c:pt>
                <c:pt idx="4">
                  <c:v>-7.0840924001127332</c:v>
                </c:pt>
                <c:pt idx="5">
                  <c:v>-7.1135436927979709</c:v>
                </c:pt>
                <c:pt idx="6">
                  <c:v>-7.1770043202214309</c:v>
                </c:pt>
                <c:pt idx="7">
                  <c:v>-7.2847949304825734</c:v>
                </c:pt>
                <c:pt idx="8">
                  <c:v>-7.449051850607316</c:v>
                </c:pt>
                <c:pt idx="9">
                  <c:v>-7.6821604776340582</c:v>
                </c:pt>
                <c:pt idx="10">
                  <c:v>-7.9932428034235672</c:v>
                </c:pt>
                <c:pt idx="11">
                  <c:v>-8.3823698162023526</c:v>
                </c:pt>
                <c:pt idx="12">
                  <c:v>-8.8338989929787104</c:v>
                </c:pt>
                <c:pt idx="13">
                  <c:v>-8.4621597037957006</c:v>
                </c:pt>
                <c:pt idx="14">
                  <c:v>-8.0778153290690309</c:v>
                </c:pt>
                <c:pt idx="15">
                  <c:v>-7.753325088793293</c:v>
                </c:pt>
                <c:pt idx="16">
                  <c:v>-7.4924820658911564</c:v>
                </c:pt>
                <c:pt idx="17">
                  <c:v>-7.3137700766732632</c:v>
                </c:pt>
                <c:pt idx="18">
                  <c:v>-7.2466246938437884</c:v>
                </c:pt>
                <c:pt idx="19">
                  <c:v>-7.2466246938437884</c:v>
                </c:pt>
                <c:pt idx="20">
                  <c:v>-7.2466246938437884</c:v>
                </c:pt>
                <c:pt idx="21">
                  <c:v>-7.2466246938437884</c:v>
                </c:pt>
                <c:pt idx="22">
                  <c:v>-7.2466246938437884</c:v>
                </c:pt>
                <c:pt idx="23">
                  <c:v>-7.2466246938437884</c:v>
                </c:pt>
                <c:pt idx="24">
                  <c:v>-7.2466246938437884</c:v>
                </c:pt>
                <c:pt idx="25">
                  <c:v>-7.2466246938437884</c:v>
                </c:pt>
                <c:pt idx="26">
                  <c:v>-7.2466246938437884</c:v>
                </c:pt>
                <c:pt idx="27">
                  <c:v>-7.2466246938437884</c:v>
                </c:pt>
                <c:pt idx="28">
                  <c:v>-7.2466246938437884</c:v>
                </c:pt>
                <c:pt idx="29">
                  <c:v>-7.318136791324533</c:v>
                </c:pt>
                <c:pt idx="30">
                  <c:v>-7.5406365031039018</c:v>
                </c:pt>
                <c:pt idx="31">
                  <c:v>-7.9040761097167307</c:v>
                </c:pt>
                <c:pt idx="32">
                  <c:v>-8.3703546867266923</c:v>
                </c:pt>
                <c:pt idx="33">
                  <c:v>-8.7408364455154199</c:v>
                </c:pt>
                <c:pt idx="34">
                  <c:v>-8.7408364455154199</c:v>
                </c:pt>
                <c:pt idx="35">
                  <c:v>-8.7408364455154199</c:v>
                </c:pt>
                <c:pt idx="36">
                  <c:v>-8.7408364455154199</c:v>
                </c:pt>
                <c:pt idx="37">
                  <c:v>-8.7408364455154199</c:v>
                </c:pt>
                <c:pt idx="38">
                  <c:v>-8.7408364455154199</c:v>
                </c:pt>
                <c:pt idx="39">
                  <c:v>-8.7408364455154199</c:v>
                </c:pt>
                <c:pt idx="40">
                  <c:v>-8.7408364455154199</c:v>
                </c:pt>
                <c:pt idx="41">
                  <c:v>-8.7408364455154199</c:v>
                </c:pt>
                <c:pt idx="42">
                  <c:v>-8.8561272304488092</c:v>
                </c:pt>
                <c:pt idx="43">
                  <c:v>-9.0926874805287898</c:v>
                </c:pt>
                <c:pt idx="44">
                  <c:v>-9.4240612491218094</c:v>
                </c:pt>
                <c:pt idx="45">
                  <c:v>-9.8116394869275201</c:v>
                </c:pt>
                <c:pt idx="46">
                  <c:v>-10.21517977429512</c:v>
                </c:pt>
                <c:pt idx="47">
                  <c:v>-10.60218911347479</c:v>
                </c:pt>
                <c:pt idx="48">
                  <c:v>-10.94515494042018</c:v>
                </c:pt>
                <c:pt idx="49">
                  <c:v>-11.211001565386891</c:v>
                </c:pt>
                <c:pt idx="50">
                  <c:v>-11.321516289332081</c:v>
                </c:pt>
                <c:pt idx="51">
                  <c:v>-11.321516289332081</c:v>
                </c:pt>
                <c:pt idx="52">
                  <c:v>-11.321516289332081</c:v>
                </c:pt>
                <c:pt idx="53">
                  <c:v>-11.321516289332081</c:v>
                </c:pt>
                <c:pt idx="54">
                  <c:v>-11.360815278260739</c:v>
                </c:pt>
                <c:pt idx="55">
                  <c:v>-11.524271294661309</c:v>
                </c:pt>
                <c:pt idx="56">
                  <c:v>-11.827844300957839</c:v>
                </c:pt>
                <c:pt idx="57">
                  <c:v>-12.264151738087429</c:v>
                </c:pt>
                <c:pt idx="58">
                  <c:v>-12.80321380656312</c:v>
                </c:pt>
                <c:pt idx="59">
                  <c:v>-13.382818625898999</c:v>
                </c:pt>
                <c:pt idx="60">
                  <c:v>-13.904934390461069</c:v>
                </c:pt>
                <c:pt idx="61">
                  <c:v>-14.269541553943069</c:v>
                </c:pt>
                <c:pt idx="62">
                  <c:v>-14.445207980468041</c:v>
                </c:pt>
                <c:pt idx="63">
                  <c:v>-14.50281009174495</c:v>
                </c:pt>
                <c:pt idx="64">
                  <c:v>-14.562946476765839</c:v>
                </c:pt>
                <c:pt idx="65">
                  <c:v>-14.72026478321709</c:v>
                </c:pt>
                <c:pt idx="66">
                  <c:v>-15.01149500841013</c:v>
                </c:pt>
                <c:pt idx="67">
                  <c:v>-15.42486508535605</c:v>
                </c:pt>
                <c:pt idx="68">
                  <c:v>-15.925396029236609</c:v>
                </c:pt>
                <c:pt idx="69">
                  <c:v>-16.47667279682241</c:v>
                </c:pt>
                <c:pt idx="70">
                  <c:v>-17.045741485288652</c:v>
                </c:pt>
                <c:pt idx="71">
                  <c:v>-17.5904743400496</c:v>
                </c:pt>
                <c:pt idx="72">
                  <c:v>-18.048484083966201</c:v>
                </c:pt>
                <c:pt idx="73">
                  <c:v>-18.353661892406599</c:v>
                </c:pt>
                <c:pt idx="74">
                  <c:v>-18.389260794273302</c:v>
                </c:pt>
                <c:pt idx="75">
                  <c:v>-18.389260794273302</c:v>
                </c:pt>
                <c:pt idx="76">
                  <c:v>-18.389260794273302</c:v>
                </c:pt>
                <c:pt idx="77">
                  <c:v>-18.389260794273302</c:v>
                </c:pt>
                <c:pt idx="78">
                  <c:v>-18.468499446958202</c:v>
                </c:pt>
                <c:pt idx="79">
                  <c:v>-18.678833427906302</c:v>
                </c:pt>
                <c:pt idx="80">
                  <c:v>-19.0234916293421</c:v>
                </c:pt>
                <c:pt idx="81">
                  <c:v>-19.475902962088501</c:v>
                </c:pt>
                <c:pt idx="82">
                  <c:v>-19.962754523782301</c:v>
                </c:pt>
                <c:pt idx="83">
                  <c:v>-19.6269416442641</c:v>
                </c:pt>
                <c:pt idx="84">
                  <c:v>-19.315605538362401</c:v>
                </c:pt>
                <c:pt idx="85">
                  <c:v>-19.111288897104298</c:v>
                </c:pt>
                <c:pt idx="86">
                  <c:v>-19.062329633505801</c:v>
                </c:pt>
                <c:pt idx="87">
                  <c:v>-19.062329633505801</c:v>
                </c:pt>
                <c:pt idx="88">
                  <c:v>-19.062329633505801</c:v>
                </c:pt>
                <c:pt idx="89">
                  <c:v>-19.062329633505801</c:v>
                </c:pt>
                <c:pt idx="90">
                  <c:v>-19.062329633505801</c:v>
                </c:pt>
                <c:pt idx="91">
                  <c:v>-19.062329633505801</c:v>
                </c:pt>
                <c:pt idx="92">
                  <c:v>-19.062329633505801</c:v>
                </c:pt>
                <c:pt idx="93">
                  <c:v>-19.062329633505801</c:v>
                </c:pt>
                <c:pt idx="94">
                  <c:v>-19.062329633505801</c:v>
                </c:pt>
                <c:pt idx="95">
                  <c:v>-19.062329633505801</c:v>
                </c:pt>
                <c:pt idx="96">
                  <c:v>-18.539818558787701</c:v>
                </c:pt>
                <c:pt idx="97">
                  <c:v>-17.834956823271799</c:v>
                </c:pt>
                <c:pt idx="98">
                  <c:v>-17.107812275971611</c:v>
                </c:pt>
                <c:pt idx="99">
                  <c:v>-16.43048119681421</c:v>
                </c:pt>
                <c:pt idx="100">
                  <c:v>-15.856704478877919</c:v>
                </c:pt>
                <c:pt idx="101">
                  <c:v>-15.413421201395369</c:v>
                </c:pt>
                <c:pt idx="102">
                  <c:v>-15.098543503853129</c:v>
                </c:pt>
                <c:pt idx="103">
                  <c:v>-14.882260107528481</c:v>
                </c:pt>
                <c:pt idx="104">
                  <c:v>-14.714393643966901</c:v>
                </c:pt>
                <c:pt idx="105">
                  <c:v>-14.5415454972585</c:v>
                </c:pt>
                <c:pt idx="106">
                  <c:v>-14.32948867493354</c:v>
                </c:pt>
                <c:pt idx="107">
                  <c:v>-14.074798973508781</c:v>
                </c:pt>
                <c:pt idx="108">
                  <c:v>-13.794707731625079</c:v>
                </c:pt>
                <c:pt idx="109">
                  <c:v>-13.50594429948984</c:v>
                </c:pt>
                <c:pt idx="110">
                  <c:v>-13.21295599207135</c:v>
                </c:pt>
                <c:pt idx="111">
                  <c:v>-12.91243682510683</c:v>
                </c:pt>
                <c:pt idx="112">
                  <c:v>-12.603738849076969</c:v>
                </c:pt>
                <c:pt idx="113">
                  <c:v>-12.291513072234769</c:v>
                </c:pt>
                <c:pt idx="114">
                  <c:v>-11.979248154271609</c:v>
                </c:pt>
                <c:pt idx="115">
                  <c:v>-11.664790050749279</c:v>
                </c:pt>
                <c:pt idx="116">
                  <c:v>-11.346116008249929</c:v>
                </c:pt>
                <c:pt idx="117">
                  <c:v>-11.03159771516772</c:v>
                </c:pt>
                <c:pt idx="118">
                  <c:v>-10.74165123312148</c:v>
                </c:pt>
                <c:pt idx="119">
                  <c:v>-10.498030369636169</c:v>
                </c:pt>
                <c:pt idx="120">
                  <c:v>-10.310794607126489</c:v>
                </c:pt>
                <c:pt idx="121">
                  <c:v>-10.17406662305185</c:v>
                </c:pt>
                <c:pt idx="122">
                  <c:v>-10.07146135941106</c:v>
                </c:pt>
                <c:pt idx="123">
                  <c:v>-9.9828879285354191</c:v>
                </c:pt>
                <c:pt idx="124">
                  <c:v>-9.8853178348875801</c:v>
                </c:pt>
                <c:pt idx="125">
                  <c:v>-9.7508507572031302</c:v>
                </c:pt>
                <c:pt idx="126">
                  <c:v>-9.5533188003671405</c:v>
                </c:pt>
                <c:pt idx="127">
                  <c:v>-9.2858995121508805</c:v>
                </c:pt>
                <c:pt idx="128">
                  <c:v>-8.9740675859118006</c:v>
                </c:pt>
                <c:pt idx="129">
                  <c:v>-8.6682889286090496</c:v>
                </c:pt>
                <c:pt idx="130">
                  <c:v>-8.4231398679493097</c:v>
                </c:pt>
                <c:pt idx="131">
                  <c:v>-8.2810219934370508</c:v>
                </c:pt>
                <c:pt idx="132">
                  <c:v>-8.2670649718959908</c:v>
                </c:pt>
                <c:pt idx="133">
                  <c:v>-8.2670649718959908</c:v>
                </c:pt>
                <c:pt idx="134">
                  <c:v>-8.2670649718959908</c:v>
                </c:pt>
                <c:pt idx="135">
                  <c:v>-8.2670649718959908</c:v>
                </c:pt>
                <c:pt idx="136">
                  <c:v>-8.2670649718959908</c:v>
                </c:pt>
                <c:pt idx="137">
                  <c:v>-8.2670649718959908</c:v>
                </c:pt>
                <c:pt idx="138">
                  <c:v>-8.2670649718959908</c:v>
                </c:pt>
                <c:pt idx="139">
                  <c:v>-8.2670649718959908</c:v>
                </c:pt>
                <c:pt idx="140">
                  <c:v>-8.2670649718959908</c:v>
                </c:pt>
                <c:pt idx="141">
                  <c:v>-8.2670649718959908</c:v>
                </c:pt>
                <c:pt idx="142">
                  <c:v>-8.2670649718959908</c:v>
                </c:pt>
                <c:pt idx="143">
                  <c:v>-8.0965118344909595</c:v>
                </c:pt>
                <c:pt idx="144">
                  <c:v>-7.9440778774762277</c:v>
                </c:pt>
                <c:pt idx="145">
                  <c:v>-7.9066500843323979</c:v>
                </c:pt>
                <c:pt idx="146">
                  <c:v>-7.9066500843323979</c:v>
                </c:pt>
                <c:pt idx="147">
                  <c:v>-7.9066500843323979</c:v>
                </c:pt>
                <c:pt idx="148">
                  <c:v>-7.9066500843323979</c:v>
                </c:pt>
                <c:pt idx="149">
                  <c:v>-7.9066500843323979</c:v>
                </c:pt>
                <c:pt idx="150">
                  <c:v>-7.9066500843323979</c:v>
                </c:pt>
                <c:pt idx="151">
                  <c:v>-7.9066500843323979</c:v>
                </c:pt>
                <c:pt idx="152">
                  <c:v>-7.9066500843323979</c:v>
                </c:pt>
                <c:pt idx="153">
                  <c:v>-7.9066500843323979</c:v>
                </c:pt>
                <c:pt idx="154">
                  <c:v>-7.9066500843323979</c:v>
                </c:pt>
                <c:pt idx="155">
                  <c:v>-7.9066500843323979</c:v>
                </c:pt>
                <c:pt idx="156">
                  <c:v>-7.9885912229963472</c:v>
                </c:pt>
                <c:pt idx="157">
                  <c:v>-8.185946609965475</c:v>
                </c:pt>
                <c:pt idx="158">
                  <c:v>-8.4877228960710625</c:v>
                </c:pt>
                <c:pt idx="159">
                  <c:v>-8.8733091985087</c:v>
                </c:pt>
                <c:pt idx="160">
                  <c:v>-8.8364720992289794</c:v>
                </c:pt>
                <c:pt idx="161">
                  <c:v>-8.61446049829879</c:v>
                </c:pt>
                <c:pt idx="162">
                  <c:v>-8.4245813172304285</c:v>
                </c:pt>
                <c:pt idx="163">
                  <c:v>-8.2480823459000625</c:v>
                </c:pt>
                <c:pt idx="164">
                  <c:v>-8.0728764057629352</c:v>
                </c:pt>
                <c:pt idx="165">
                  <c:v>-7.9022471305339987</c:v>
                </c:pt>
                <c:pt idx="166">
                  <c:v>-7.7519977274161285</c:v>
                </c:pt>
                <c:pt idx="167">
                  <c:v>-7.639824915028246</c:v>
                </c:pt>
                <c:pt idx="168">
                  <c:v>-7.5759007444592079</c:v>
                </c:pt>
                <c:pt idx="169">
                  <c:v>-7.5602226857270729</c:v>
                </c:pt>
                <c:pt idx="170">
                  <c:v>-7.5602226857270729</c:v>
                </c:pt>
                <c:pt idx="171">
                  <c:v>-7.5602226857270729</c:v>
                </c:pt>
                <c:pt idx="172">
                  <c:v>-7.5602226857270729</c:v>
                </c:pt>
                <c:pt idx="173">
                  <c:v>-7.5602226857270729</c:v>
                </c:pt>
                <c:pt idx="174">
                  <c:v>-7.5602226857270729</c:v>
                </c:pt>
                <c:pt idx="175">
                  <c:v>-7.5602226857270729</c:v>
                </c:pt>
                <c:pt idx="176">
                  <c:v>-7.5602226857270729</c:v>
                </c:pt>
                <c:pt idx="177">
                  <c:v>-7.5602226857270729</c:v>
                </c:pt>
                <c:pt idx="178">
                  <c:v>-7.5602226857270729</c:v>
                </c:pt>
                <c:pt idx="179">
                  <c:v>-7.5602226857270729</c:v>
                </c:pt>
                <c:pt idx="180">
                  <c:v>-7.5860275738912462</c:v>
                </c:pt>
                <c:pt idx="181">
                  <c:v>-7.6449540349807208</c:v>
                </c:pt>
                <c:pt idx="182">
                  <c:v>-7.7299127095924121</c:v>
                </c:pt>
                <c:pt idx="183">
                  <c:v>-7.8348041279335385</c:v>
                </c:pt>
                <c:pt idx="184">
                  <c:v>-7.9536435787301309</c:v>
                </c:pt>
                <c:pt idx="185">
                  <c:v>-8.0820853186449604</c:v>
                </c:pt>
                <c:pt idx="186">
                  <c:v>-8.2210890820610736</c:v>
                </c:pt>
                <c:pt idx="187">
                  <c:v>-8.3787530614367451</c:v>
                </c:pt>
                <c:pt idx="188">
                  <c:v>-8.5665425676222196</c:v>
                </c:pt>
                <c:pt idx="189">
                  <c:v>-8.7907352995331394</c:v>
                </c:pt>
                <c:pt idx="190">
                  <c:v>-9.0444184782772101</c:v>
                </c:pt>
                <c:pt idx="191">
                  <c:v>-9.0703700716239393</c:v>
                </c:pt>
                <c:pt idx="192">
                  <c:v>-8.7344953843551991</c:v>
                </c:pt>
                <c:pt idx="193">
                  <c:v>-8.4011522856763428</c:v>
                </c:pt>
                <c:pt idx="194">
                  <c:v>-8.1212739381753423</c:v>
                </c:pt>
                <c:pt idx="195">
                  <c:v>-7.9481958910716894</c:v>
                </c:pt>
                <c:pt idx="196">
                  <c:v>-7.9316465650254466</c:v>
                </c:pt>
                <c:pt idx="197">
                  <c:v>-7.9316465650254466</c:v>
                </c:pt>
                <c:pt idx="198">
                  <c:v>-7.9316465650254466</c:v>
                </c:pt>
                <c:pt idx="199">
                  <c:v>-7.9316465650254466</c:v>
                </c:pt>
                <c:pt idx="200">
                  <c:v>-7.9316465650254466</c:v>
                </c:pt>
                <c:pt idx="201">
                  <c:v>-7.9316465650254466</c:v>
                </c:pt>
                <c:pt idx="202">
                  <c:v>-7.9316465650254466</c:v>
                </c:pt>
                <c:pt idx="203">
                  <c:v>-7.9316465650254466</c:v>
                </c:pt>
                <c:pt idx="204">
                  <c:v>-7.9316465650254466</c:v>
                </c:pt>
                <c:pt idx="205">
                  <c:v>-7.9316465650254466</c:v>
                </c:pt>
                <c:pt idx="206">
                  <c:v>-7.9316465650254466</c:v>
                </c:pt>
                <c:pt idx="207">
                  <c:v>-8.1148486584713861</c:v>
                </c:pt>
                <c:pt idx="208">
                  <c:v>-8.5306800338872524</c:v>
                </c:pt>
                <c:pt idx="209">
                  <c:v>-9.1919991543634101</c:v>
                </c:pt>
                <c:pt idx="210">
                  <c:v>-10.0712038924658</c:v>
                </c:pt>
                <c:pt idx="211">
                  <c:v>-10.0712038924658</c:v>
                </c:pt>
                <c:pt idx="212">
                  <c:v>-10.0712038924658</c:v>
                </c:pt>
                <c:pt idx="213">
                  <c:v>-10.0712038924658</c:v>
                </c:pt>
                <c:pt idx="214">
                  <c:v>-10.0712038924658</c:v>
                </c:pt>
                <c:pt idx="215">
                  <c:v>-10.0712038924658</c:v>
                </c:pt>
                <c:pt idx="216">
                  <c:v>-10.0712038924658</c:v>
                </c:pt>
                <c:pt idx="217">
                  <c:v>-10.0712038924658</c:v>
                </c:pt>
                <c:pt idx="218">
                  <c:v>-10.0712038924658</c:v>
                </c:pt>
                <c:pt idx="219">
                  <c:v>-10.0712038924658</c:v>
                </c:pt>
                <c:pt idx="220">
                  <c:v>-10.223174809801879</c:v>
                </c:pt>
                <c:pt idx="221">
                  <c:v>-10.71959299707418</c:v>
                </c:pt>
                <c:pt idx="222">
                  <c:v>-11.47788819613365</c:v>
                </c:pt>
                <c:pt idx="223">
                  <c:v>-11.69769035869469</c:v>
                </c:pt>
                <c:pt idx="224">
                  <c:v>-11.69769035869469</c:v>
                </c:pt>
                <c:pt idx="225">
                  <c:v>-11.69769035869469</c:v>
                </c:pt>
                <c:pt idx="226">
                  <c:v>-11.69769035869469</c:v>
                </c:pt>
                <c:pt idx="227">
                  <c:v>-11.69769035869469</c:v>
                </c:pt>
                <c:pt idx="228">
                  <c:v>-11.69769035869469</c:v>
                </c:pt>
                <c:pt idx="229">
                  <c:v>-11.69769035869469</c:v>
                </c:pt>
                <c:pt idx="230">
                  <c:v>-11.69769035869469</c:v>
                </c:pt>
                <c:pt idx="231">
                  <c:v>-11.84061854944769</c:v>
                </c:pt>
                <c:pt idx="232">
                  <c:v>-12.10684527866292</c:v>
                </c:pt>
                <c:pt idx="233">
                  <c:v>-12.390899061126451</c:v>
                </c:pt>
                <c:pt idx="234">
                  <c:v>-12.52315531294008</c:v>
                </c:pt>
                <c:pt idx="235">
                  <c:v>-12.52315531294008</c:v>
                </c:pt>
                <c:pt idx="236">
                  <c:v>-12.52315531294008</c:v>
                </c:pt>
                <c:pt idx="237">
                  <c:v>-12.52315531294008</c:v>
                </c:pt>
                <c:pt idx="238">
                  <c:v>-12.573760214458961</c:v>
                </c:pt>
                <c:pt idx="239">
                  <c:v>-12.81223730474337</c:v>
                </c:pt>
                <c:pt idx="240">
                  <c:v>-13.26641618840643</c:v>
                </c:pt>
                <c:pt idx="241">
                  <c:v>-13.90108711521934</c:v>
                </c:pt>
                <c:pt idx="242">
                  <c:v>-14.611894658982639</c:v>
                </c:pt>
                <c:pt idx="243">
                  <c:v>-15.247955734605171</c:v>
                </c:pt>
                <c:pt idx="244">
                  <c:v>-15.688705240153681</c:v>
                </c:pt>
                <c:pt idx="245">
                  <c:v>-15.926143772405769</c:v>
                </c:pt>
                <c:pt idx="246">
                  <c:v>-16.052131507601231</c:v>
                </c:pt>
                <c:pt idx="247">
                  <c:v>-16.171129247321609</c:v>
                </c:pt>
                <c:pt idx="248">
                  <c:v>-16.343934480892308</c:v>
                </c:pt>
                <c:pt idx="249">
                  <c:v>-16.58709789805992</c:v>
                </c:pt>
                <c:pt idx="250">
                  <c:v>-16.889066938070428</c:v>
                </c:pt>
                <c:pt idx="251">
                  <c:v>-17.214498926002289</c:v>
                </c:pt>
                <c:pt idx="252">
                  <c:v>-17.460814042386851</c:v>
                </c:pt>
                <c:pt idx="253">
                  <c:v>-17.460814042386851</c:v>
                </c:pt>
                <c:pt idx="254">
                  <c:v>-17.460814042386851</c:v>
                </c:pt>
                <c:pt idx="255">
                  <c:v>-17.460814042386851</c:v>
                </c:pt>
                <c:pt idx="256">
                  <c:v>-17.460814042386851</c:v>
                </c:pt>
                <c:pt idx="257">
                  <c:v>-17.476944958258219</c:v>
                </c:pt>
                <c:pt idx="258">
                  <c:v>-17.7066913260917</c:v>
                </c:pt>
                <c:pt idx="259">
                  <c:v>-18.190931267581998</c:v>
                </c:pt>
                <c:pt idx="260">
                  <c:v>-18.926941339482699</c:v>
                </c:pt>
                <c:pt idx="261">
                  <c:v>-19.711166330886499</c:v>
                </c:pt>
                <c:pt idx="262">
                  <c:v>-19.340824332167301</c:v>
                </c:pt>
                <c:pt idx="263">
                  <c:v>-19.340824332167301</c:v>
                </c:pt>
                <c:pt idx="264">
                  <c:v>-19.340824332167301</c:v>
                </c:pt>
                <c:pt idx="265">
                  <c:v>-19.340824332167301</c:v>
                </c:pt>
                <c:pt idx="266">
                  <c:v>-19.340824332167301</c:v>
                </c:pt>
                <c:pt idx="267">
                  <c:v>-19.340824332167301</c:v>
                </c:pt>
                <c:pt idx="268">
                  <c:v>-19.340824332167301</c:v>
                </c:pt>
                <c:pt idx="269">
                  <c:v>-19.340824332167301</c:v>
                </c:pt>
                <c:pt idx="270">
                  <c:v>-19.340824332167301</c:v>
                </c:pt>
                <c:pt idx="271">
                  <c:v>-19.340824332167301</c:v>
                </c:pt>
                <c:pt idx="272">
                  <c:v>-19.340824332167301</c:v>
                </c:pt>
                <c:pt idx="273">
                  <c:v>-18.5138993690062</c:v>
                </c:pt>
                <c:pt idx="274">
                  <c:v>-17.6400036399992</c:v>
                </c:pt>
                <c:pt idx="275">
                  <c:v>-17.002413289591161</c:v>
                </c:pt>
                <c:pt idx="276">
                  <c:v>-16.63172792733176</c:v>
                </c:pt>
                <c:pt idx="277">
                  <c:v>-16.511495753396151</c:v>
                </c:pt>
                <c:pt idx="278">
                  <c:v>-16.511495753396151</c:v>
                </c:pt>
                <c:pt idx="279">
                  <c:v>-16.511495753396151</c:v>
                </c:pt>
                <c:pt idx="280">
                  <c:v>-16.511495753396151</c:v>
                </c:pt>
                <c:pt idx="281">
                  <c:v>-16.511495753396151</c:v>
                </c:pt>
                <c:pt idx="282">
                  <c:v>-16.511495753396151</c:v>
                </c:pt>
                <c:pt idx="283">
                  <c:v>-16.511495753396151</c:v>
                </c:pt>
                <c:pt idx="284">
                  <c:v>-16.31824680620355</c:v>
                </c:pt>
                <c:pt idx="285">
                  <c:v>-15.93826290538026</c:v>
                </c:pt>
                <c:pt idx="286">
                  <c:v>-15.556123093450982</c:v>
                </c:pt>
                <c:pt idx="287">
                  <c:v>-15.2637108263883</c:v>
                </c:pt>
                <c:pt idx="288">
                  <c:v>-15.10684407138346</c:v>
                </c:pt>
                <c:pt idx="289">
                  <c:v>-15.028301526952731</c:v>
                </c:pt>
                <c:pt idx="290">
                  <c:v>-14.85679018908677</c:v>
                </c:pt>
                <c:pt idx="291">
                  <c:v>-14.40547845917529</c:v>
                </c:pt>
                <c:pt idx="292">
                  <c:v>-13.65230394103965</c:v>
                </c:pt>
                <c:pt idx="293">
                  <c:v>-12.772981240256939</c:v>
                </c:pt>
                <c:pt idx="294">
                  <c:v>-11.984830259224939</c:v>
                </c:pt>
                <c:pt idx="295">
                  <c:v>-11.43341312971133</c:v>
                </c:pt>
                <c:pt idx="296">
                  <c:v>-11.189089767807261</c:v>
                </c:pt>
                <c:pt idx="297">
                  <c:v>-11.189089767807261</c:v>
                </c:pt>
                <c:pt idx="298">
                  <c:v>-11.189089767807261</c:v>
                </c:pt>
                <c:pt idx="299">
                  <c:v>-11.189089767807261</c:v>
                </c:pt>
                <c:pt idx="300">
                  <c:v>-11.189089767807261</c:v>
                </c:pt>
                <c:pt idx="301">
                  <c:v>-11.189089767807261</c:v>
                </c:pt>
                <c:pt idx="302">
                  <c:v>-11.189089767807261</c:v>
                </c:pt>
                <c:pt idx="303">
                  <c:v>-11.189089767807261</c:v>
                </c:pt>
                <c:pt idx="304">
                  <c:v>-11.189089767807261</c:v>
                </c:pt>
                <c:pt idx="305">
                  <c:v>-10.919504263133689</c:v>
                </c:pt>
                <c:pt idx="306">
                  <c:v>-9.920844848733779</c:v>
                </c:pt>
                <c:pt idx="307">
                  <c:v>-9.2871221480477288</c:v>
                </c:pt>
                <c:pt idx="308">
                  <c:v>-9.07411815734865</c:v>
                </c:pt>
                <c:pt idx="309">
                  <c:v>-9.07411815734865</c:v>
                </c:pt>
                <c:pt idx="310">
                  <c:v>-9.07411815734865</c:v>
                </c:pt>
                <c:pt idx="311">
                  <c:v>-9.07411815734865</c:v>
                </c:pt>
                <c:pt idx="312">
                  <c:v>-9.07411815734865</c:v>
                </c:pt>
                <c:pt idx="313">
                  <c:v>-9.07411815734865</c:v>
                </c:pt>
                <c:pt idx="314">
                  <c:v>-9.07411815734865</c:v>
                </c:pt>
                <c:pt idx="315">
                  <c:v>-9.07411815734865</c:v>
                </c:pt>
                <c:pt idx="316">
                  <c:v>-9.07411815734865</c:v>
                </c:pt>
                <c:pt idx="317">
                  <c:v>-9.07411815734865</c:v>
                </c:pt>
                <c:pt idx="318">
                  <c:v>-9.07411815734865</c:v>
                </c:pt>
                <c:pt idx="319">
                  <c:v>-9.2987882322697999</c:v>
                </c:pt>
                <c:pt idx="320">
                  <c:v>-8.7721015184638897</c:v>
                </c:pt>
                <c:pt idx="321">
                  <c:v>-8.3986118516421406</c:v>
                </c:pt>
                <c:pt idx="322">
                  <c:v>-8.263082177472695</c:v>
                </c:pt>
                <c:pt idx="323">
                  <c:v>-8.263082177472695</c:v>
                </c:pt>
                <c:pt idx="324">
                  <c:v>-8.263082177472695</c:v>
                </c:pt>
                <c:pt idx="325">
                  <c:v>-8.263082177472695</c:v>
                </c:pt>
                <c:pt idx="326">
                  <c:v>-8.263082177472695</c:v>
                </c:pt>
                <c:pt idx="327">
                  <c:v>-8.263082177472695</c:v>
                </c:pt>
                <c:pt idx="328">
                  <c:v>-8.263082177472695</c:v>
                </c:pt>
                <c:pt idx="329">
                  <c:v>-8.263082177472695</c:v>
                </c:pt>
                <c:pt idx="330">
                  <c:v>-8.263082177472695</c:v>
                </c:pt>
                <c:pt idx="331">
                  <c:v>-8.263082177472695</c:v>
                </c:pt>
                <c:pt idx="332">
                  <c:v>-8.263082177472695</c:v>
                </c:pt>
                <c:pt idx="333">
                  <c:v>-8.3309292630976586</c:v>
                </c:pt>
                <c:pt idx="334">
                  <c:v>-8.5560634096334596</c:v>
                </c:pt>
                <c:pt idx="335">
                  <c:v>-8.8829611574428888</c:v>
                </c:pt>
                <c:pt idx="336">
                  <c:v>-9.0622475706757601</c:v>
                </c:pt>
                <c:pt idx="337">
                  <c:v>-8.8067017952911293</c:v>
                </c:pt>
                <c:pt idx="338">
                  <c:v>-8.5718687395419604</c:v>
                </c:pt>
                <c:pt idx="339">
                  <c:v>-8.3658866204781326</c:v>
                </c:pt>
                <c:pt idx="340">
                  <c:v>-8.1964060016622522</c:v>
                </c:pt>
                <c:pt idx="341">
                  <c:v>-8.0649236888686175</c:v>
                </c:pt>
                <c:pt idx="342">
                  <c:v>-7.9632050957097196</c:v>
                </c:pt>
                <c:pt idx="343">
                  <c:v>-7.8755438045671324</c:v>
                </c:pt>
                <c:pt idx="344">
                  <c:v>-7.785851188882849</c:v>
                </c:pt>
                <c:pt idx="345">
                  <c:v>-7.6849883984931617</c:v>
                </c:pt>
                <c:pt idx="346">
                  <c:v>-7.5736719883708696</c:v>
                </c:pt>
                <c:pt idx="347">
                  <c:v>-7.4598490169499208</c:v>
                </c:pt>
                <c:pt idx="348">
                  <c:v>-7.3533881816327664</c:v>
                </c:pt>
                <c:pt idx="349">
                  <c:v>-7.2617814696050091</c:v>
                </c:pt>
                <c:pt idx="350">
                  <c:v>-7.1885992543956201</c:v>
                </c:pt>
                <c:pt idx="351">
                  <c:v>-7.1885992543956201</c:v>
                </c:pt>
                <c:pt idx="352">
                  <c:v>-7.1885992543956201</c:v>
                </c:pt>
                <c:pt idx="353">
                  <c:v>-7.1885992543956201</c:v>
                </c:pt>
                <c:pt idx="354">
                  <c:v>-7.1885992543956201</c:v>
                </c:pt>
                <c:pt idx="355">
                  <c:v>-7.1885992543956201</c:v>
                </c:pt>
                <c:pt idx="356">
                  <c:v>-7.1885992543956201</c:v>
                </c:pt>
                <c:pt idx="357">
                  <c:v>-7.1885992543956201</c:v>
                </c:pt>
                <c:pt idx="358">
                  <c:v>-7.1885992543956201</c:v>
                </c:pt>
                <c:pt idx="359">
                  <c:v>-7.1885992543956201</c:v>
                </c:pt>
                <c:pt idx="360">
                  <c:v>-7.1885992543956201</c:v>
                </c:pt>
              </c:numCache>
            </c:numRef>
          </c:yVal>
          <c:smooth val="0"/>
          <c:extLst>
            <c:ext xmlns:c16="http://schemas.microsoft.com/office/drawing/2014/chart" uri="{C3380CC4-5D6E-409C-BE32-E72D297353CC}">
              <c16:uniqueId val="{0000000C-A453-4B6E-A996-014F25F735E4}"/>
            </c:ext>
          </c:extLst>
        </c:ser>
        <c:ser>
          <c:idx val="13"/>
          <c:order val="13"/>
          <c:tx>
            <c:strRef>
              <c:f>'Normalized Envelope (2)'!$S$2</c:f>
              <c:strCache>
                <c:ptCount val="1"/>
                <c:pt idx="0">
                  <c:v>F14</c:v>
                </c:pt>
              </c:strCache>
            </c:strRef>
          </c:tx>
          <c:spPr>
            <a:ln w="19050" cap="rnd">
              <a:solidFill>
                <a:schemeClr val="accent4">
                  <a:lumMod val="60000"/>
                  <a:lumOff val="4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(2)'!$S$3:$S$363</c:f>
              <c:numCache>
                <c:formatCode>0.0</c:formatCode>
                <c:ptCount val="361"/>
                <c:pt idx="0">
                  <c:v>-9.9432421490108602</c:v>
                </c:pt>
                <c:pt idx="1">
                  <c:v>-9.9432421490108602</c:v>
                </c:pt>
                <c:pt idx="2">
                  <c:v>-9.9432421490108602</c:v>
                </c:pt>
                <c:pt idx="3">
                  <c:v>-9.9432421490108602</c:v>
                </c:pt>
                <c:pt idx="4">
                  <c:v>-9.9432421490108602</c:v>
                </c:pt>
                <c:pt idx="5">
                  <c:v>-9.9432421490108602</c:v>
                </c:pt>
                <c:pt idx="6">
                  <c:v>-9.9432421490108602</c:v>
                </c:pt>
                <c:pt idx="7">
                  <c:v>-9.9432421490108602</c:v>
                </c:pt>
                <c:pt idx="8">
                  <c:v>-9.94727075700178</c:v>
                </c:pt>
                <c:pt idx="9">
                  <c:v>-9.9798349206389894</c:v>
                </c:pt>
                <c:pt idx="10">
                  <c:v>-10.036895941766399</c:v>
                </c:pt>
                <c:pt idx="11">
                  <c:v>-10.115847642095741</c:v>
                </c:pt>
                <c:pt idx="12">
                  <c:v>-10.21780713382689</c:v>
                </c:pt>
                <c:pt idx="13">
                  <c:v>-10.347557197996441</c:v>
                </c:pt>
                <c:pt idx="14">
                  <c:v>-10.510234086965649</c:v>
                </c:pt>
                <c:pt idx="15">
                  <c:v>-10.70653100385827</c:v>
                </c:pt>
                <c:pt idx="16">
                  <c:v>-10.9306243237983</c:v>
                </c:pt>
                <c:pt idx="17">
                  <c:v>-11.174771352741329</c:v>
                </c:pt>
                <c:pt idx="18">
                  <c:v>-11.44013674765197</c:v>
                </c:pt>
                <c:pt idx="19">
                  <c:v>-11.74673354097296</c:v>
                </c:pt>
                <c:pt idx="20">
                  <c:v>-12.13313793182494</c:v>
                </c:pt>
                <c:pt idx="21">
                  <c:v>-12.64310025676274</c:v>
                </c:pt>
                <c:pt idx="22">
                  <c:v>-12.70932243548946</c:v>
                </c:pt>
                <c:pt idx="23">
                  <c:v>-12.192333707841319</c:v>
                </c:pt>
                <c:pt idx="24">
                  <c:v>-11.91697741850103</c:v>
                </c:pt>
                <c:pt idx="25">
                  <c:v>-11.89662375559004</c:v>
                </c:pt>
                <c:pt idx="26">
                  <c:v>-11.89662375559004</c:v>
                </c:pt>
                <c:pt idx="27">
                  <c:v>-11.89662375559004</c:v>
                </c:pt>
                <c:pt idx="28">
                  <c:v>-11.89662375559004</c:v>
                </c:pt>
                <c:pt idx="29">
                  <c:v>-11.89662375559004</c:v>
                </c:pt>
                <c:pt idx="30">
                  <c:v>-11.89662375559004</c:v>
                </c:pt>
                <c:pt idx="31">
                  <c:v>-11.89662375559004</c:v>
                </c:pt>
                <c:pt idx="32">
                  <c:v>-11.89662375559004</c:v>
                </c:pt>
                <c:pt idx="33">
                  <c:v>-11.89662375559004</c:v>
                </c:pt>
                <c:pt idx="34">
                  <c:v>-11.89662375559004</c:v>
                </c:pt>
                <c:pt idx="35">
                  <c:v>-11.89662375559004</c:v>
                </c:pt>
                <c:pt idx="36">
                  <c:v>-12.129246922325649</c:v>
                </c:pt>
                <c:pt idx="37">
                  <c:v>-12.60267915471041</c:v>
                </c:pt>
                <c:pt idx="38">
                  <c:v>-13.293370229264401</c:v>
                </c:pt>
                <c:pt idx="39">
                  <c:v>-14.154438492209291</c:v>
                </c:pt>
                <c:pt idx="40">
                  <c:v>-14.553826818056191</c:v>
                </c:pt>
                <c:pt idx="41">
                  <c:v>-14.553826818056191</c:v>
                </c:pt>
                <c:pt idx="42">
                  <c:v>-14.553826818056191</c:v>
                </c:pt>
                <c:pt idx="43">
                  <c:v>-14.553826818056191</c:v>
                </c:pt>
                <c:pt idx="44">
                  <c:v>-14.553826818056191</c:v>
                </c:pt>
                <c:pt idx="45">
                  <c:v>-14.553826818056191</c:v>
                </c:pt>
                <c:pt idx="46">
                  <c:v>-14.553826818056191</c:v>
                </c:pt>
                <c:pt idx="47">
                  <c:v>-14.553826818056191</c:v>
                </c:pt>
                <c:pt idx="48">
                  <c:v>-14.553826818056191</c:v>
                </c:pt>
                <c:pt idx="49">
                  <c:v>-14.553826818056191</c:v>
                </c:pt>
                <c:pt idx="50">
                  <c:v>-14.662731286585711</c:v>
                </c:pt>
                <c:pt idx="51">
                  <c:v>-14.893020053494279</c:v>
                </c:pt>
                <c:pt idx="52">
                  <c:v>-15.243629225383739</c:v>
                </c:pt>
                <c:pt idx="53">
                  <c:v>-15.717993131117229</c:v>
                </c:pt>
                <c:pt idx="54">
                  <c:v>-16.298774991062771</c:v>
                </c:pt>
                <c:pt idx="55">
                  <c:v>-16.914653919500999</c:v>
                </c:pt>
                <c:pt idx="56">
                  <c:v>-17.142096457855878</c:v>
                </c:pt>
                <c:pt idx="57">
                  <c:v>-17.142096457855878</c:v>
                </c:pt>
                <c:pt idx="58">
                  <c:v>-17.142096457855878</c:v>
                </c:pt>
                <c:pt idx="59">
                  <c:v>-17.142096457855878</c:v>
                </c:pt>
                <c:pt idx="60">
                  <c:v>-17.142096457855878</c:v>
                </c:pt>
                <c:pt idx="61">
                  <c:v>-17.142096457855878</c:v>
                </c:pt>
                <c:pt idx="62">
                  <c:v>-17.151828575223551</c:v>
                </c:pt>
                <c:pt idx="63">
                  <c:v>-17.241091310192289</c:v>
                </c:pt>
                <c:pt idx="64">
                  <c:v>-17.359985373693629</c:v>
                </c:pt>
                <c:pt idx="65">
                  <c:v>-17.490261964475209</c:v>
                </c:pt>
                <c:pt idx="66">
                  <c:v>-17.398864558673928</c:v>
                </c:pt>
                <c:pt idx="67">
                  <c:v>-17.27215915930811</c:v>
                </c:pt>
                <c:pt idx="68">
                  <c:v>-17.27215915930811</c:v>
                </c:pt>
                <c:pt idx="69">
                  <c:v>-17.27215915930811</c:v>
                </c:pt>
                <c:pt idx="70">
                  <c:v>-17.27215915930811</c:v>
                </c:pt>
                <c:pt idx="71">
                  <c:v>-17.27215915930811</c:v>
                </c:pt>
                <c:pt idx="72">
                  <c:v>-17.27215915930811</c:v>
                </c:pt>
                <c:pt idx="73">
                  <c:v>-17.27215915930811</c:v>
                </c:pt>
                <c:pt idx="74">
                  <c:v>-17.27215915930811</c:v>
                </c:pt>
                <c:pt idx="75">
                  <c:v>-17.27215915930811</c:v>
                </c:pt>
                <c:pt idx="76">
                  <c:v>-17.27215915930811</c:v>
                </c:pt>
                <c:pt idx="77">
                  <c:v>-17.27215915930811</c:v>
                </c:pt>
                <c:pt idx="78">
                  <c:v>-17.30029610098612</c:v>
                </c:pt>
                <c:pt idx="79">
                  <c:v>-17.497846661462141</c:v>
                </c:pt>
                <c:pt idx="80">
                  <c:v>-17.873091438599701</c:v>
                </c:pt>
                <c:pt idx="81">
                  <c:v>-18.422006271846701</c:v>
                </c:pt>
                <c:pt idx="82">
                  <c:v>-18.6247334341206</c:v>
                </c:pt>
                <c:pt idx="83">
                  <c:v>-17.8854130215284</c:v>
                </c:pt>
                <c:pt idx="84">
                  <c:v>-17.343040086879149</c:v>
                </c:pt>
                <c:pt idx="85">
                  <c:v>-17.03460811279944</c:v>
                </c:pt>
                <c:pt idx="86">
                  <c:v>-16.972461117506729</c:v>
                </c:pt>
                <c:pt idx="87">
                  <c:v>-16.972461117506729</c:v>
                </c:pt>
                <c:pt idx="88">
                  <c:v>-16.972461117506729</c:v>
                </c:pt>
                <c:pt idx="89">
                  <c:v>-16.972461117506729</c:v>
                </c:pt>
                <c:pt idx="90">
                  <c:v>-16.972461117506729</c:v>
                </c:pt>
                <c:pt idx="91">
                  <c:v>-16.972461117506729</c:v>
                </c:pt>
                <c:pt idx="92">
                  <c:v>-16.972461117506729</c:v>
                </c:pt>
                <c:pt idx="93">
                  <c:v>-16.972461117506729</c:v>
                </c:pt>
                <c:pt idx="94">
                  <c:v>-16.972461117506729</c:v>
                </c:pt>
                <c:pt idx="95">
                  <c:v>-16.972461117506729</c:v>
                </c:pt>
                <c:pt idx="96">
                  <c:v>-16.972461117506729</c:v>
                </c:pt>
                <c:pt idx="97">
                  <c:v>-17.14880835352448</c:v>
                </c:pt>
                <c:pt idx="98">
                  <c:v>-17.535688351444811</c:v>
                </c:pt>
                <c:pt idx="99">
                  <c:v>-18.0813358213416</c:v>
                </c:pt>
                <c:pt idx="100">
                  <c:v>-18.706512029902001</c:v>
                </c:pt>
                <c:pt idx="101">
                  <c:v>-18.7482838531729</c:v>
                </c:pt>
                <c:pt idx="102">
                  <c:v>-18.478801308482499</c:v>
                </c:pt>
                <c:pt idx="103">
                  <c:v>-18.165224934476999</c:v>
                </c:pt>
                <c:pt idx="104">
                  <c:v>-17.830352352531101</c:v>
                </c:pt>
                <c:pt idx="105">
                  <c:v>-17.50154204324129</c:v>
                </c:pt>
                <c:pt idx="106">
                  <c:v>-17.19051735699729</c:v>
                </c:pt>
                <c:pt idx="107">
                  <c:v>-16.887250799402178</c:v>
                </c:pt>
                <c:pt idx="108">
                  <c:v>-16.5725268146989</c:v>
                </c:pt>
                <c:pt idx="109">
                  <c:v>-16.239964004808488</c:v>
                </c:pt>
                <c:pt idx="110">
                  <c:v>-15.909270823964889</c:v>
                </c:pt>
                <c:pt idx="111">
                  <c:v>-15.619072428137621</c:v>
                </c:pt>
                <c:pt idx="112">
                  <c:v>-15.40628933641762</c:v>
                </c:pt>
                <c:pt idx="113">
                  <c:v>-15.287716023765629</c:v>
                </c:pt>
                <c:pt idx="114">
                  <c:v>-15.25226642900898</c:v>
                </c:pt>
                <c:pt idx="115">
                  <c:v>-15.25226642900898</c:v>
                </c:pt>
                <c:pt idx="116">
                  <c:v>-15.25226642900898</c:v>
                </c:pt>
                <c:pt idx="117">
                  <c:v>-15.210903261644241</c:v>
                </c:pt>
                <c:pt idx="118">
                  <c:v>-15.042026062187229</c:v>
                </c:pt>
                <c:pt idx="119">
                  <c:v>-14.73667907810793</c:v>
                </c:pt>
                <c:pt idx="120">
                  <c:v>-14.305565633644211</c:v>
                </c:pt>
                <c:pt idx="121">
                  <c:v>-13.798402213956461</c:v>
                </c:pt>
                <c:pt idx="122">
                  <c:v>-13.290102483557359</c:v>
                </c:pt>
                <c:pt idx="123">
                  <c:v>-12.858304884050611</c:v>
                </c:pt>
                <c:pt idx="124">
                  <c:v>-12.566268853686759</c:v>
                </c:pt>
                <c:pt idx="125">
                  <c:v>-12.456237090749159</c:v>
                </c:pt>
                <c:pt idx="126">
                  <c:v>-12.456237090749159</c:v>
                </c:pt>
                <c:pt idx="127">
                  <c:v>-12.456237090749159</c:v>
                </c:pt>
                <c:pt idx="128">
                  <c:v>-12.456237090749159</c:v>
                </c:pt>
                <c:pt idx="129">
                  <c:v>-12.456237090749159</c:v>
                </c:pt>
                <c:pt idx="130">
                  <c:v>-12.456237090749159</c:v>
                </c:pt>
                <c:pt idx="131">
                  <c:v>-12.456237090749159</c:v>
                </c:pt>
                <c:pt idx="132">
                  <c:v>-12.456237090749159</c:v>
                </c:pt>
                <c:pt idx="133">
                  <c:v>-12.456237090749159</c:v>
                </c:pt>
                <c:pt idx="134">
                  <c:v>-12.456237090749159</c:v>
                </c:pt>
                <c:pt idx="135">
                  <c:v>-12.15361904644994</c:v>
                </c:pt>
                <c:pt idx="136">
                  <c:v>-11.528623099770279</c:v>
                </c:pt>
                <c:pt idx="137">
                  <c:v>-11.08272335483379</c:v>
                </c:pt>
                <c:pt idx="138">
                  <c:v>-10.84073009458165</c:v>
                </c:pt>
                <c:pt idx="139">
                  <c:v>-10.81008769233957</c:v>
                </c:pt>
                <c:pt idx="140">
                  <c:v>-10.81008769233957</c:v>
                </c:pt>
                <c:pt idx="141">
                  <c:v>-10.81008769233957</c:v>
                </c:pt>
                <c:pt idx="142">
                  <c:v>-10.81008769233957</c:v>
                </c:pt>
                <c:pt idx="143">
                  <c:v>-10.81008769233957</c:v>
                </c:pt>
                <c:pt idx="144">
                  <c:v>-10.81008769233957</c:v>
                </c:pt>
                <c:pt idx="145">
                  <c:v>-10.81008769233957</c:v>
                </c:pt>
                <c:pt idx="146">
                  <c:v>-10.81008769233957</c:v>
                </c:pt>
                <c:pt idx="147">
                  <c:v>-10.81008769233957</c:v>
                </c:pt>
                <c:pt idx="148">
                  <c:v>-10.81008769233957</c:v>
                </c:pt>
                <c:pt idx="149">
                  <c:v>-10.81008769233957</c:v>
                </c:pt>
                <c:pt idx="150">
                  <c:v>-10.98570672901894</c:v>
                </c:pt>
                <c:pt idx="151">
                  <c:v>-11.348101373088021</c:v>
                </c:pt>
                <c:pt idx="152">
                  <c:v>-11.031603606204619</c:v>
                </c:pt>
                <c:pt idx="153">
                  <c:v>-10.61713334172285</c:v>
                </c:pt>
                <c:pt idx="154">
                  <c:v>-10.26205699251623</c:v>
                </c:pt>
                <c:pt idx="155">
                  <c:v>-9.9606744250236492</c:v>
                </c:pt>
                <c:pt idx="156">
                  <c:v>-9.7093228605006701</c:v>
                </c:pt>
                <c:pt idx="157">
                  <c:v>-9.5054415599346491</c:v>
                </c:pt>
                <c:pt idx="158">
                  <c:v>-9.3445993088066697</c:v>
                </c:pt>
                <c:pt idx="159">
                  <c:v>-9.2188679649100305</c:v>
                </c:pt>
                <c:pt idx="160">
                  <c:v>-9.1182787132830203</c:v>
                </c:pt>
                <c:pt idx="161">
                  <c:v>-9.0345503535436791</c:v>
                </c:pt>
                <c:pt idx="162">
                  <c:v>-8.9644677055607502</c:v>
                </c:pt>
                <c:pt idx="163">
                  <c:v>-8.9104583265302999</c:v>
                </c:pt>
                <c:pt idx="164">
                  <c:v>-8.8779771880817897</c:v>
                </c:pt>
                <c:pt idx="165">
                  <c:v>-8.8715143561487793</c:v>
                </c:pt>
                <c:pt idx="166">
                  <c:v>-8.8715143561487793</c:v>
                </c:pt>
                <c:pt idx="167">
                  <c:v>-8.8715143561487793</c:v>
                </c:pt>
                <c:pt idx="168">
                  <c:v>-8.8715143561487793</c:v>
                </c:pt>
                <c:pt idx="169">
                  <c:v>-8.8715143561487793</c:v>
                </c:pt>
                <c:pt idx="170">
                  <c:v>-8.8715143561487793</c:v>
                </c:pt>
                <c:pt idx="171">
                  <c:v>-8.8715143561487793</c:v>
                </c:pt>
                <c:pt idx="172">
                  <c:v>-8.8715143561487793</c:v>
                </c:pt>
                <c:pt idx="173">
                  <c:v>-8.8715143561487793</c:v>
                </c:pt>
                <c:pt idx="174">
                  <c:v>-8.8715143561487793</c:v>
                </c:pt>
                <c:pt idx="175">
                  <c:v>-8.8715143561487793</c:v>
                </c:pt>
                <c:pt idx="176">
                  <c:v>-8.8916341286240499</c:v>
                </c:pt>
                <c:pt idx="177">
                  <c:v>-8.9343872861498994</c:v>
                </c:pt>
                <c:pt idx="178">
                  <c:v>-8.9928636203874994</c:v>
                </c:pt>
                <c:pt idx="179">
                  <c:v>-8.9188660994294793</c:v>
                </c:pt>
                <c:pt idx="180">
                  <c:v>-8.8616764032736306</c:v>
                </c:pt>
                <c:pt idx="181">
                  <c:v>-8.8579492785337397</c:v>
                </c:pt>
                <c:pt idx="182">
                  <c:v>-8.8579492785337397</c:v>
                </c:pt>
                <c:pt idx="183">
                  <c:v>-8.8579492785337397</c:v>
                </c:pt>
                <c:pt idx="184">
                  <c:v>-8.8579492785337397</c:v>
                </c:pt>
                <c:pt idx="185">
                  <c:v>-8.8579492785337397</c:v>
                </c:pt>
                <c:pt idx="186">
                  <c:v>-8.8579492785337397</c:v>
                </c:pt>
                <c:pt idx="187">
                  <c:v>-8.8579492785337397</c:v>
                </c:pt>
                <c:pt idx="188">
                  <c:v>-8.8579492785337397</c:v>
                </c:pt>
                <c:pt idx="189">
                  <c:v>-8.8579492785337397</c:v>
                </c:pt>
                <c:pt idx="190">
                  <c:v>-8.8579492785337397</c:v>
                </c:pt>
                <c:pt idx="191">
                  <c:v>-8.8579492785337397</c:v>
                </c:pt>
                <c:pt idx="192">
                  <c:v>-8.9251367456967206</c:v>
                </c:pt>
                <c:pt idx="193">
                  <c:v>-9.07840575138753</c:v>
                </c:pt>
                <c:pt idx="194">
                  <c:v>-9.3306516779004802</c:v>
                </c:pt>
                <c:pt idx="195">
                  <c:v>-9.6904944711961605</c:v>
                </c:pt>
                <c:pt idx="196">
                  <c:v>-10.157873668997849</c:v>
                </c:pt>
                <c:pt idx="197">
                  <c:v>-10.718369435075399</c:v>
                </c:pt>
                <c:pt idx="198">
                  <c:v>-11.33911654199758</c:v>
                </c:pt>
                <c:pt idx="199">
                  <c:v>-11.97056082087115</c:v>
                </c:pt>
                <c:pt idx="200">
                  <c:v>-12.410689888914231</c:v>
                </c:pt>
                <c:pt idx="201">
                  <c:v>-12.24193260353894</c:v>
                </c:pt>
                <c:pt idx="202">
                  <c:v>-12.206688169604959</c:v>
                </c:pt>
                <c:pt idx="203">
                  <c:v>-12.206688169604959</c:v>
                </c:pt>
                <c:pt idx="204">
                  <c:v>-12.206688169604959</c:v>
                </c:pt>
                <c:pt idx="205">
                  <c:v>-12.206688169604959</c:v>
                </c:pt>
                <c:pt idx="206">
                  <c:v>-12.206688169604959</c:v>
                </c:pt>
                <c:pt idx="207">
                  <c:v>-12.206688169604959</c:v>
                </c:pt>
                <c:pt idx="208">
                  <c:v>-12.206688169604959</c:v>
                </c:pt>
                <c:pt idx="209">
                  <c:v>-12.206688169604959</c:v>
                </c:pt>
                <c:pt idx="210">
                  <c:v>-12.206688169604959</c:v>
                </c:pt>
                <c:pt idx="211">
                  <c:v>-12.206688169604959</c:v>
                </c:pt>
                <c:pt idx="212">
                  <c:v>-12.206688169604959</c:v>
                </c:pt>
                <c:pt idx="213">
                  <c:v>-12.370959835866799</c:v>
                </c:pt>
                <c:pt idx="214">
                  <c:v>-12.786930618661131</c:v>
                </c:pt>
                <c:pt idx="215">
                  <c:v>-13.46968745624333</c:v>
                </c:pt>
                <c:pt idx="216">
                  <c:v>-13.809014975204541</c:v>
                </c:pt>
                <c:pt idx="217">
                  <c:v>-13.809014975204541</c:v>
                </c:pt>
                <c:pt idx="218">
                  <c:v>-13.809014975204541</c:v>
                </c:pt>
                <c:pt idx="219">
                  <c:v>-13.809014975204541</c:v>
                </c:pt>
                <c:pt idx="220">
                  <c:v>-13.809014975204541</c:v>
                </c:pt>
                <c:pt idx="221">
                  <c:v>-13.809014975204541</c:v>
                </c:pt>
                <c:pt idx="222">
                  <c:v>-13.809014975204541</c:v>
                </c:pt>
                <c:pt idx="223">
                  <c:v>-13.809014975204541</c:v>
                </c:pt>
                <c:pt idx="224">
                  <c:v>-13.809014975204541</c:v>
                </c:pt>
                <c:pt idx="225">
                  <c:v>-13.809014975204541</c:v>
                </c:pt>
                <c:pt idx="226">
                  <c:v>-13.809014975204541</c:v>
                </c:pt>
                <c:pt idx="227">
                  <c:v>-14.047347786887979</c:v>
                </c:pt>
                <c:pt idx="228">
                  <c:v>-14.75749950278246</c:v>
                </c:pt>
                <c:pt idx="229">
                  <c:v>-15.23540866674659</c:v>
                </c:pt>
                <c:pt idx="230">
                  <c:v>-15.23540866674659</c:v>
                </c:pt>
                <c:pt idx="231">
                  <c:v>-15.23540866674659</c:v>
                </c:pt>
                <c:pt idx="232">
                  <c:v>-15.23540866674659</c:v>
                </c:pt>
                <c:pt idx="233">
                  <c:v>-15.23540866674659</c:v>
                </c:pt>
                <c:pt idx="234">
                  <c:v>-15.23540866674659</c:v>
                </c:pt>
                <c:pt idx="235">
                  <c:v>-15.23540866674659</c:v>
                </c:pt>
                <c:pt idx="236">
                  <c:v>-15.23540866674659</c:v>
                </c:pt>
                <c:pt idx="237">
                  <c:v>-15.492598106089</c:v>
                </c:pt>
                <c:pt idx="238">
                  <c:v>-16.043019985951229</c:v>
                </c:pt>
                <c:pt idx="239">
                  <c:v>-16.793973169719081</c:v>
                </c:pt>
                <c:pt idx="240">
                  <c:v>-17.642011767678</c:v>
                </c:pt>
                <c:pt idx="241">
                  <c:v>-18.475164362944298</c:v>
                </c:pt>
                <c:pt idx="242">
                  <c:v>-19.123307602195698</c:v>
                </c:pt>
                <c:pt idx="243">
                  <c:v>-19.123307602195698</c:v>
                </c:pt>
                <c:pt idx="244">
                  <c:v>-19.123307602195698</c:v>
                </c:pt>
                <c:pt idx="245">
                  <c:v>-19.123307602195698</c:v>
                </c:pt>
                <c:pt idx="246">
                  <c:v>-19.123307602195698</c:v>
                </c:pt>
                <c:pt idx="247">
                  <c:v>-19.123307602195698</c:v>
                </c:pt>
                <c:pt idx="248">
                  <c:v>-19.3211267440524</c:v>
                </c:pt>
                <c:pt idx="249">
                  <c:v>-19.901874397918998</c:v>
                </c:pt>
                <c:pt idx="250">
                  <c:v>-20.888821235125299</c:v>
                </c:pt>
                <c:pt idx="251">
                  <c:v>-19.676629803181701</c:v>
                </c:pt>
                <c:pt idx="252">
                  <c:v>-18.7054719435443</c:v>
                </c:pt>
                <c:pt idx="253">
                  <c:v>-18.1016588149126</c:v>
                </c:pt>
                <c:pt idx="254">
                  <c:v>-17.855049212012101</c:v>
                </c:pt>
                <c:pt idx="255">
                  <c:v>-17.855049212012101</c:v>
                </c:pt>
                <c:pt idx="256">
                  <c:v>-17.855049212012101</c:v>
                </c:pt>
                <c:pt idx="257">
                  <c:v>-17.855049212012101</c:v>
                </c:pt>
                <c:pt idx="258">
                  <c:v>-17.855049212012101</c:v>
                </c:pt>
                <c:pt idx="259">
                  <c:v>-17.855049212012101</c:v>
                </c:pt>
                <c:pt idx="260">
                  <c:v>-17.855049212012101</c:v>
                </c:pt>
                <c:pt idx="261">
                  <c:v>-17.855049212012101</c:v>
                </c:pt>
                <c:pt idx="262">
                  <c:v>-17.855049212012101</c:v>
                </c:pt>
                <c:pt idx="263">
                  <c:v>-17.855049212012101</c:v>
                </c:pt>
                <c:pt idx="264">
                  <c:v>-17.855049212012101</c:v>
                </c:pt>
                <c:pt idx="265">
                  <c:v>-17.936436519436398</c:v>
                </c:pt>
                <c:pt idx="266">
                  <c:v>-18.297044848263798</c:v>
                </c:pt>
                <c:pt idx="267">
                  <c:v>-18.8583325329773</c:v>
                </c:pt>
                <c:pt idx="268">
                  <c:v>-19.393394459959001</c:v>
                </c:pt>
                <c:pt idx="269">
                  <c:v>-18.7588162227857</c:v>
                </c:pt>
                <c:pt idx="270">
                  <c:v>-18.285890176001999</c:v>
                </c:pt>
                <c:pt idx="271">
                  <c:v>-18.089881308063301</c:v>
                </c:pt>
                <c:pt idx="272">
                  <c:v>-18.089881308063301</c:v>
                </c:pt>
                <c:pt idx="273">
                  <c:v>-18.089881308063301</c:v>
                </c:pt>
                <c:pt idx="274">
                  <c:v>-18.089881308063301</c:v>
                </c:pt>
                <c:pt idx="275">
                  <c:v>-18.089881308063301</c:v>
                </c:pt>
                <c:pt idx="276">
                  <c:v>-18.089881308063301</c:v>
                </c:pt>
                <c:pt idx="277">
                  <c:v>-18.089881308063301</c:v>
                </c:pt>
                <c:pt idx="278">
                  <c:v>-18.089881308063301</c:v>
                </c:pt>
                <c:pt idx="279">
                  <c:v>-18.089881308063301</c:v>
                </c:pt>
                <c:pt idx="280">
                  <c:v>-18.089881308063301</c:v>
                </c:pt>
                <c:pt idx="281">
                  <c:v>-18.089881308063301</c:v>
                </c:pt>
                <c:pt idx="282">
                  <c:v>-18.234014067330001</c:v>
                </c:pt>
                <c:pt idx="283">
                  <c:v>-18.737502050695699</c:v>
                </c:pt>
                <c:pt idx="284">
                  <c:v>-19.569539363229701</c:v>
                </c:pt>
                <c:pt idx="285">
                  <c:v>-20.623107483779499</c:v>
                </c:pt>
                <c:pt idx="286">
                  <c:v>-21.246197011340101</c:v>
                </c:pt>
                <c:pt idx="287">
                  <c:v>-21.246197011340101</c:v>
                </c:pt>
                <c:pt idx="288">
                  <c:v>-21.212377295018499</c:v>
                </c:pt>
                <c:pt idx="289">
                  <c:v>-20.671244604196598</c:v>
                </c:pt>
                <c:pt idx="290">
                  <c:v>-19.6905484807783</c:v>
                </c:pt>
                <c:pt idx="291">
                  <c:v>-18.6738109947254</c:v>
                </c:pt>
                <c:pt idx="292">
                  <c:v>-17.979351271242599</c:v>
                </c:pt>
                <c:pt idx="293">
                  <c:v>-17.7736736078453</c:v>
                </c:pt>
                <c:pt idx="294">
                  <c:v>-17.7736736078453</c:v>
                </c:pt>
                <c:pt idx="295">
                  <c:v>-17.7736736078453</c:v>
                </c:pt>
                <c:pt idx="296">
                  <c:v>-17.7736736078453</c:v>
                </c:pt>
                <c:pt idx="297">
                  <c:v>-17.7736736078453</c:v>
                </c:pt>
                <c:pt idx="298">
                  <c:v>-17.4610958805076</c:v>
                </c:pt>
                <c:pt idx="299">
                  <c:v>-16.363387931387031</c:v>
                </c:pt>
                <c:pt idx="300">
                  <c:v>-15.66652155805534</c:v>
                </c:pt>
                <c:pt idx="301">
                  <c:v>-15.510613565899451</c:v>
                </c:pt>
                <c:pt idx="302">
                  <c:v>-15.510613565899451</c:v>
                </c:pt>
                <c:pt idx="303">
                  <c:v>-15.510613565899451</c:v>
                </c:pt>
                <c:pt idx="304">
                  <c:v>-15.510613565899451</c:v>
                </c:pt>
                <c:pt idx="305">
                  <c:v>-15.510613565899451</c:v>
                </c:pt>
                <c:pt idx="306">
                  <c:v>-15.510613565899451</c:v>
                </c:pt>
                <c:pt idx="307">
                  <c:v>-15.510613565899451</c:v>
                </c:pt>
                <c:pt idx="308">
                  <c:v>-15.510613565899451</c:v>
                </c:pt>
                <c:pt idx="309">
                  <c:v>-15.510613565899451</c:v>
                </c:pt>
                <c:pt idx="310">
                  <c:v>-15.510613565899451</c:v>
                </c:pt>
                <c:pt idx="311">
                  <c:v>-15.510613565899451</c:v>
                </c:pt>
                <c:pt idx="312">
                  <c:v>-15.473337341084211</c:v>
                </c:pt>
                <c:pt idx="313">
                  <c:v>-15.028787930341609</c:v>
                </c:pt>
                <c:pt idx="314">
                  <c:v>-14.594620266517591</c:v>
                </c:pt>
                <c:pt idx="315">
                  <c:v>-14.32075878911029</c:v>
                </c:pt>
                <c:pt idx="316">
                  <c:v>-14.264102126265691</c:v>
                </c:pt>
                <c:pt idx="317">
                  <c:v>-14.264102126265691</c:v>
                </c:pt>
                <c:pt idx="318">
                  <c:v>-14.264102126265691</c:v>
                </c:pt>
                <c:pt idx="319">
                  <c:v>-14.264102126265691</c:v>
                </c:pt>
                <c:pt idx="320">
                  <c:v>-14.264102126265691</c:v>
                </c:pt>
                <c:pt idx="321">
                  <c:v>-14.264102126265691</c:v>
                </c:pt>
                <c:pt idx="322">
                  <c:v>-14.264102126265691</c:v>
                </c:pt>
                <c:pt idx="323">
                  <c:v>-14.264102126265691</c:v>
                </c:pt>
                <c:pt idx="324">
                  <c:v>-14.264102126265691</c:v>
                </c:pt>
                <c:pt idx="325">
                  <c:v>-14.264102126265691</c:v>
                </c:pt>
                <c:pt idx="326">
                  <c:v>-14.264102126265691</c:v>
                </c:pt>
                <c:pt idx="327">
                  <c:v>-14.410919355278939</c:v>
                </c:pt>
                <c:pt idx="328">
                  <c:v>-14.718481734592359</c:v>
                </c:pt>
                <c:pt idx="329">
                  <c:v>-14.236630559686439</c:v>
                </c:pt>
                <c:pt idx="330">
                  <c:v>-13.295740661453529</c:v>
                </c:pt>
                <c:pt idx="331">
                  <c:v>-12.4303511771014</c:v>
                </c:pt>
                <c:pt idx="332">
                  <c:v>-11.68915593323424</c:v>
                </c:pt>
                <c:pt idx="333">
                  <c:v>-11.09333060584698</c:v>
                </c:pt>
                <c:pt idx="334">
                  <c:v>-10.64104794009387</c:v>
                </c:pt>
                <c:pt idx="335">
                  <c:v>-10.31582053720763</c:v>
                </c:pt>
                <c:pt idx="336">
                  <c:v>-10.094579291304409</c:v>
                </c:pt>
                <c:pt idx="337">
                  <c:v>-9.9537408014018709</c:v>
                </c:pt>
                <c:pt idx="338">
                  <c:v>-9.8727807597901105</c:v>
                </c:pt>
                <c:pt idx="339">
                  <c:v>-9.8356032604151302</c:v>
                </c:pt>
                <c:pt idx="340">
                  <c:v>-9.8305073846082394</c:v>
                </c:pt>
                <c:pt idx="341">
                  <c:v>-9.8305073846082394</c:v>
                </c:pt>
                <c:pt idx="342">
                  <c:v>-9.8305073846082394</c:v>
                </c:pt>
                <c:pt idx="343">
                  <c:v>-9.8305073846082394</c:v>
                </c:pt>
                <c:pt idx="344">
                  <c:v>-9.8305073846082394</c:v>
                </c:pt>
                <c:pt idx="345">
                  <c:v>-9.8305073846082394</c:v>
                </c:pt>
                <c:pt idx="346">
                  <c:v>-9.8305073846082394</c:v>
                </c:pt>
                <c:pt idx="347">
                  <c:v>-9.8305073846082394</c:v>
                </c:pt>
                <c:pt idx="348">
                  <c:v>-9.8305073846082394</c:v>
                </c:pt>
                <c:pt idx="349">
                  <c:v>-9.8305073846082394</c:v>
                </c:pt>
                <c:pt idx="350">
                  <c:v>-9.8305073846082394</c:v>
                </c:pt>
                <c:pt idx="351">
                  <c:v>-9.8496015223468003</c:v>
                </c:pt>
                <c:pt idx="352">
                  <c:v>-9.8881111290752397</c:v>
                </c:pt>
                <c:pt idx="353">
                  <c:v>-9.9435346255592396</c:v>
                </c:pt>
                <c:pt idx="354">
                  <c:v>-10.014387639863209</c:v>
                </c:pt>
                <c:pt idx="355">
                  <c:v>-10.098422871320009</c:v>
                </c:pt>
                <c:pt idx="356">
                  <c:v>-10.19060789172706</c:v>
                </c:pt>
                <c:pt idx="357">
                  <c:v>-10.281632731059069</c:v>
                </c:pt>
                <c:pt idx="358">
                  <c:v>-10.35807140834233</c:v>
                </c:pt>
                <c:pt idx="359">
                  <c:v>-10.405096019331459</c:v>
                </c:pt>
                <c:pt idx="360">
                  <c:v>-10.4114028410209</c:v>
                </c:pt>
              </c:numCache>
            </c:numRef>
          </c:yVal>
          <c:smooth val="0"/>
          <c:extLst>
            <c:ext xmlns:c16="http://schemas.microsoft.com/office/drawing/2014/chart" uri="{C3380CC4-5D6E-409C-BE32-E72D297353CC}">
              <c16:uniqueId val="{0000000D-A453-4B6E-A996-014F25F735E4}"/>
            </c:ext>
          </c:extLst>
        </c:ser>
        <c:ser>
          <c:idx val="14"/>
          <c:order val="14"/>
          <c:tx>
            <c:strRef>
              <c:f>'Normalized Envelope (2)'!$T$2</c:f>
              <c:strCache>
                <c:ptCount val="1"/>
                <c:pt idx="0">
                  <c:v>F15</c:v>
                </c:pt>
              </c:strCache>
            </c:strRef>
          </c:tx>
          <c:spPr>
            <a:ln w="19050" cap="rnd">
              <a:solidFill>
                <a:schemeClr val="accent6">
                  <a:lumMod val="60000"/>
                  <a:lumOff val="4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(2)'!$T$3:$T$363</c:f>
              <c:numCache>
                <c:formatCode>0.0</c:formatCode>
                <c:ptCount val="361"/>
                <c:pt idx="0">
                  <c:v>-9.9814633469995897</c:v>
                </c:pt>
                <c:pt idx="1">
                  <c:v>-9.9814633469995897</c:v>
                </c:pt>
                <c:pt idx="2">
                  <c:v>-9.9814633469995897</c:v>
                </c:pt>
                <c:pt idx="3">
                  <c:v>-9.9814633469995897</c:v>
                </c:pt>
                <c:pt idx="4">
                  <c:v>-9.9814633469995897</c:v>
                </c:pt>
                <c:pt idx="5">
                  <c:v>-9.9814633469995897</c:v>
                </c:pt>
                <c:pt idx="6">
                  <c:v>-9.9814633469995897</c:v>
                </c:pt>
                <c:pt idx="7">
                  <c:v>-9.9814633469995897</c:v>
                </c:pt>
                <c:pt idx="8">
                  <c:v>-9.9903857051940204</c:v>
                </c:pt>
                <c:pt idx="9">
                  <c:v>-10.02881988154283</c:v>
                </c:pt>
                <c:pt idx="10">
                  <c:v>-10.09248019850844</c:v>
                </c:pt>
                <c:pt idx="11">
                  <c:v>-10.178621232739179</c:v>
                </c:pt>
                <c:pt idx="12">
                  <c:v>-10.28839906920815</c:v>
                </c:pt>
                <c:pt idx="13">
                  <c:v>-10.426710194003221</c:v>
                </c:pt>
                <c:pt idx="14">
                  <c:v>-10.59864913411981</c:v>
                </c:pt>
                <c:pt idx="15">
                  <c:v>-10.80450640041653</c:v>
                </c:pt>
                <c:pt idx="16">
                  <c:v>-11.037681181761521</c:v>
                </c:pt>
                <c:pt idx="17">
                  <c:v>-11.28955664925369</c:v>
                </c:pt>
                <c:pt idx="18">
                  <c:v>-11.560808644938671</c:v>
                </c:pt>
                <c:pt idx="19">
                  <c:v>-11.871682157785099</c:v>
                </c:pt>
                <c:pt idx="20">
                  <c:v>-12.261528249579879</c:v>
                </c:pt>
                <c:pt idx="21">
                  <c:v>-12.77475181310405</c:v>
                </c:pt>
                <c:pt idx="22">
                  <c:v>-12.746339208924031</c:v>
                </c:pt>
                <c:pt idx="23">
                  <c:v>-12.249914637966221</c:v>
                </c:pt>
                <c:pt idx="24">
                  <c:v>-11.99547231032096</c:v>
                </c:pt>
                <c:pt idx="25">
                  <c:v>-11.99547231032096</c:v>
                </c:pt>
                <c:pt idx="26">
                  <c:v>-11.99547231032096</c:v>
                </c:pt>
                <c:pt idx="27">
                  <c:v>-11.99547231032096</c:v>
                </c:pt>
                <c:pt idx="28">
                  <c:v>-11.99547231032096</c:v>
                </c:pt>
                <c:pt idx="29">
                  <c:v>-11.99547231032096</c:v>
                </c:pt>
                <c:pt idx="30">
                  <c:v>-11.99547231032096</c:v>
                </c:pt>
                <c:pt idx="31">
                  <c:v>-11.99547231032096</c:v>
                </c:pt>
                <c:pt idx="32">
                  <c:v>-11.99547231032096</c:v>
                </c:pt>
                <c:pt idx="33">
                  <c:v>-11.99547231032096</c:v>
                </c:pt>
                <c:pt idx="34">
                  <c:v>-11.99547231032096</c:v>
                </c:pt>
                <c:pt idx="35">
                  <c:v>-11.9965282054594</c:v>
                </c:pt>
                <c:pt idx="36">
                  <c:v>-12.251349573981789</c:v>
                </c:pt>
                <c:pt idx="37">
                  <c:v>-12.747722418644969</c:v>
                </c:pt>
                <c:pt idx="38">
                  <c:v>-13.461116908153791</c:v>
                </c:pt>
                <c:pt idx="39">
                  <c:v>-14.341617143935331</c:v>
                </c:pt>
                <c:pt idx="40">
                  <c:v>-14.6160338468917</c:v>
                </c:pt>
                <c:pt idx="41">
                  <c:v>-14.6160338468917</c:v>
                </c:pt>
                <c:pt idx="42">
                  <c:v>-14.6160338468917</c:v>
                </c:pt>
                <c:pt idx="43">
                  <c:v>-14.6160338468917</c:v>
                </c:pt>
                <c:pt idx="44">
                  <c:v>-14.6160338468917</c:v>
                </c:pt>
                <c:pt idx="45">
                  <c:v>-14.6160338468917</c:v>
                </c:pt>
                <c:pt idx="46">
                  <c:v>-14.6160338468917</c:v>
                </c:pt>
                <c:pt idx="47">
                  <c:v>-14.6160338468917</c:v>
                </c:pt>
                <c:pt idx="48">
                  <c:v>-14.6160338468917</c:v>
                </c:pt>
                <c:pt idx="49">
                  <c:v>-14.6160338468917</c:v>
                </c:pt>
                <c:pt idx="50">
                  <c:v>-14.73684302574506</c:v>
                </c:pt>
                <c:pt idx="51">
                  <c:v>-14.974360166510099</c:v>
                </c:pt>
                <c:pt idx="52">
                  <c:v>-15.32667248882133</c:v>
                </c:pt>
                <c:pt idx="53">
                  <c:v>-15.798009807371148</c:v>
                </c:pt>
                <c:pt idx="54">
                  <c:v>-16.373145301511279</c:v>
                </c:pt>
                <c:pt idx="55">
                  <c:v>-16.983664874583841</c:v>
                </c:pt>
                <c:pt idx="56">
                  <c:v>-17.20516944211391</c:v>
                </c:pt>
                <c:pt idx="57">
                  <c:v>-17.20516944211391</c:v>
                </c:pt>
                <c:pt idx="58">
                  <c:v>-17.20516944211391</c:v>
                </c:pt>
                <c:pt idx="59">
                  <c:v>-17.20516944211391</c:v>
                </c:pt>
                <c:pt idx="60">
                  <c:v>-17.20516944211391</c:v>
                </c:pt>
                <c:pt idx="61">
                  <c:v>-17.20516944211391</c:v>
                </c:pt>
                <c:pt idx="62">
                  <c:v>-17.205758605476039</c:v>
                </c:pt>
                <c:pt idx="63">
                  <c:v>-17.283204796106411</c:v>
                </c:pt>
                <c:pt idx="64">
                  <c:v>-17.388281380026228</c:v>
                </c:pt>
                <c:pt idx="65">
                  <c:v>-17.504072313428921</c:v>
                </c:pt>
                <c:pt idx="66">
                  <c:v>-17.395257651688819</c:v>
                </c:pt>
                <c:pt idx="67">
                  <c:v>-17.274443987702348</c:v>
                </c:pt>
                <c:pt idx="68">
                  <c:v>-17.274443987702348</c:v>
                </c:pt>
                <c:pt idx="69">
                  <c:v>-17.274443987702348</c:v>
                </c:pt>
                <c:pt idx="70">
                  <c:v>-17.274443987702348</c:v>
                </c:pt>
                <c:pt idx="71">
                  <c:v>-17.274443987702348</c:v>
                </c:pt>
                <c:pt idx="72">
                  <c:v>-17.274443987702348</c:v>
                </c:pt>
                <c:pt idx="73">
                  <c:v>-17.274443987702348</c:v>
                </c:pt>
                <c:pt idx="74">
                  <c:v>-17.274443987702348</c:v>
                </c:pt>
                <c:pt idx="75">
                  <c:v>-17.274443987702348</c:v>
                </c:pt>
                <c:pt idx="76">
                  <c:v>-17.274443987702348</c:v>
                </c:pt>
                <c:pt idx="77">
                  <c:v>-17.274443987702348</c:v>
                </c:pt>
                <c:pt idx="78">
                  <c:v>-17.30979226943743</c:v>
                </c:pt>
                <c:pt idx="79">
                  <c:v>-17.514216240847809</c:v>
                </c:pt>
                <c:pt idx="80">
                  <c:v>-17.894573820305201</c:v>
                </c:pt>
                <c:pt idx="81">
                  <c:v>-18.446006126694201</c:v>
                </c:pt>
                <c:pt idx="82">
                  <c:v>-18.6267808872892</c:v>
                </c:pt>
                <c:pt idx="83">
                  <c:v>-17.89309338804</c:v>
                </c:pt>
                <c:pt idx="84">
                  <c:v>-17.354992483783139</c:v>
                </c:pt>
                <c:pt idx="85">
                  <c:v>-17.04877033546882</c:v>
                </c:pt>
                <c:pt idx="86">
                  <c:v>-16.986459867479208</c:v>
                </c:pt>
                <c:pt idx="87">
                  <c:v>-16.986459867479208</c:v>
                </c:pt>
                <c:pt idx="88">
                  <c:v>-16.986459867479208</c:v>
                </c:pt>
                <c:pt idx="89">
                  <c:v>-16.986459867479208</c:v>
                </c:pt>
                <c:pt idx="90">
                  <c:v>-16.986459867479208</c:v>
                </c:pt>
                <c:pt idx="91">
                  <c:v>-16.986459867479208</c:v>
                </c:pt>
                <c:pt idx="92">
                  <c:v>-16.986459867479208</c:v>
                </c:pt>
                <c:pt idx="93">
                  <c:v>-16.986459867479208</c:v>
                </c:pt>
                <c:pt idx="94">
                  <c:v>-16.986459867479208</c:v>
                </c:pt>
                <c:pt idx="95">
                  <c:v>-16.986459867479208</c:v>
                </c:pt>
                <c:pt idx="96">
                  <c:v>-16.986459867479208</c:v>
                </c:pt>
                <c:pt idx="97">
                  <c:v>-17.16018759225209</c:v>
                </c:pt>
                <c:pt idx="98">
                  <c:v>-17.542140363456031</c:v>
                </c:pt>
                <c:pt idx="99">
                  <c:v>-18.081081662468701</c:v>
                </c:pt>
                <c:pt idx="100">
                  <c:v>-18.698880360749499</c:v>
                </c:pt>
                <c:pt idx="101">
                  <c:v>-18.797320099348198</c:v>
                </c:pt>
                <c:pt idx="102">
                  <c:v>-18.529010030811701</c:v>
                </c:pt>
                <c:pt idx="103">
                  <c:v>-18.215620931420901</c:v>
                </c:pt>
                <c:pt idx="104">
                  <c:v>-17.882965107228699</c:v>
                </c:pt>
                <c:pt idx="105">
                  <c:v>-17.560108046235101</c:v>
                </c:pt>
                <c:pt idx="106">
                  <c:v>-17.25846286144732</c:v>
                </c:pt>
                <c:pt idx="107">
                  <c:v>-16.965928839591811</c:v>
                </c:pt>
                <c:pt idx="108">
                  <c:v>-16.660332886013698</c:v>
                </c:pt>
                <c:pt idx="109">
                  <c:v>-16.33277347744944</c:v>
                </c:pt>
                <c:pt idx="110">
                  <c:v>-16.001989523781109</c:v>
                </c:pt>
                <c:pt idx="111">
                  <c:v>-15.707276454428779</c:v>
                </c:pt>
                <c:pt idx="112">
                  <c:v>-15.48714406712112</c:v>
                </c:pt>
                <c:pt idx="113">
                  <c:v>-15.36029733049406</c:v>
                </c:pt>
                <c:pt idx="114">
                  <c:v>-15.31778358126317</c:v>
                </c:pt>
                <c:pt idx="115">
                  <c:v>-15.31778358126317</c:v>
                </c:pt>
                <c:pt idx="116">
                  <c:v>-15.31778358126317</c:v>
                </c:pt>
                <c:pt idx="117">
                  <c:v>-15.283129058355009</c:v>
                </c:pt>
                <c:pt idx="118">
                  <c:v>-15.1262003010934</c:v>
                </c:pt>
                <c:pt idx="119">
                  <c:v>-14.831954142472821</c:v>
                </c:pt>
                <c:pt idx="120">
                  <c:v>-14.40636935139486</c:v>
                </c:pt>
                <c:pt idx="121">
                  <c:v>-13.89701012566346</c:v>
                </c:pt>
                <c:pt idx="122">
                  <c:v>-13.37974424810052</c:v>
                </c:pt>
                <c:pt idx="123">
                  <c:v>-12.93477343110666</c:v>
                </c:pt>
                <c:pt idx="124">
                  <c:v>-12.627960195882789</c:v>
                </c:pt>
                <c:pt idx="125">
                  <c:v>-12.503632923089061</c:v>
                </c:pt>
                <c:pt idx="126">
                  <c:v>-12.503632923089061</c:v>
                </c:pt>
                <c:pt idx="127">
                  <c:v>-12.503632923089061</c:v>
                </c:pt>
                <c:pt idx="128">
                  <c:v>-12.503632923089061</c:v>
                </c:pt>
                <c:pt idx="129">
                  <c:v>-12.503632923089061</c:v>
                </c:pt>
                <c:pt idx="130">
                  <c:v>-12.503632923089061</c:v>
                </c:pt>
                <c:pt idx="131">
                  <c:v>-12.503632923089061</c:v>
                </c:pt>
                <c:pt idx="132">
                  <c:v>-12.503632923089061</c:v>
                </c:pt>
                <c:pt idx="133">
                  <c:v>-12.503632923089061</c:v>
                </c:pt>
                <c:pt idx="134">
                  <c:v>-12.503632923089061</c:v>
                </c:pt>
                <c:pt idx="135">
                  <c:v>-12.267617264384238</c:v>
                </c:pt>
                <c:pt idx="136">
                  <c:v>-11.62290977396761</c:v>
                </c:pt>
                <c:pt idx="137">
                  <c:v>-11.15690858622852</c:v>
                </c:pt>
                <c:pt idx="138">
                  <c:v>-10.89585119168459</c:v>
                </c:pt>
                <c:pt idx="139">
                  <c:v>-10.847715414900719</c:v>
                </c:pt>
                <c:pt idx="140">
                  <c:v>-10.847715414900719</c:v>
                </c:pt>
                <c:pt idx="141">
                  <c:v>-10.847715414900719</c:v>
                </c:pt>
                <c:pt idx="142">
                  <c:v>-10.847715414900719</c:v>
                </c:pt>
                <c:pt idx="143">
                  <c:v>-10.847715414900719</c:v>
                </c:pt>
                <c:pt idx="144">
                  <c:v>-10.847715414900719</c:v>
                </c:pt>
                <c:pt idx="145">
                  <c:v>-10.847715414900719</c:v>
                </c:pt>
                <c:pt idx="146">
                  <c:v>-10.847715414900719</c:v>
                </c:pt>
                <c:pt idx="147">
                  <c:v>-10.847715414900719</c:v>
                </c:pt>
                <c:pt idx="148">
                  <c:v>-10.847715414900719</c:v>
                </c:pt>
                <c:pt idx="149">
                  <c:v>-10.847715414900719</c:v>
                </c:pt>
                <c:pt idx="150">
                  <c:v>-11.007698550098191</c:v>
                </c:pt>
                <c:pt idx="151">
                  <c:v>-11.35683624882231</c:v>
                </c:pt>
                <c:pt idx="152">
                  <c:v>-11.13624749867467</c:v>
                </c:pt>
                <c:pt idx="153">
                  <c:v>-10.71558274007276</c:v>
                </c:pt>
                <c:pt idx="154">
                  <c:v>-10.35372605120701</c:v>
                </c:pt>
                <c:pt idx="155">
                  <c:v>-10.04566772140409</c:v>
                </c:pt>
                <c:pt idx="156">
                  <c:v>-9.7881318429486495</c:v>
                </c:pt>
                <c:pt idx="157">
                  <c:v>-9.5787293140754599</c:v>
                </c:pt>
                <c:pt idx="158">
                  <c:v>-9.4130316078047294</c:v>
                </c:pt>
                <c:pt idx="159">
                  <c:v>-9.2829683665769895</c:v>
                </c:pt>
                <c:pt idx="160">
                  <c:v>-9.1783162679485599</c:v>
                </c:pt>
                <c:pt idx="161">
                  <c:v>-9.0904975590800703</c:v>
                </c:pt>
                <c:pt idx="162">
                  <c:v>-9.0160627390506605</c:v>
                </c:pt>
                <c:pt idx="163">
                  <c:v>-8.9573595508021295</c:v>
                </c:pt>
                <c:pt idx="164">
                  <c:v>-8.9199485189660592</c:v>
                </c:pt>
                <c:pt idx="165">
                  <c:v>-8.9085745124771396</c:v>
                </c:pt>
                <c:pt idx="166">
                  <c:v>-8.9085745124771396</c:v>
                </c:pt>
                <c:pt idx="167">
                  <c:v>-8.9085745124771396</c:v>
                </c:pt>
                <c:pt idx="168">
                  <c:v>-8.9085745124771396</c:v>
                </c:pt>
                <c:pt idx="169">
                  <c:v>-8.9085745124771396</c:v>
                </c:pt>
                <c:pt idx="170">
                  <c:v>-8.9085745124771396</c:v>
                </c:pt>
                <c:pt idx="171">
                  <c:v>-8.9085745124771396</c:v>
                </c:pt>
                <c:pt idx="172">
                  <c:v>-8.9085745124771396</c:v>
                </c:pt>
                <c:pt idx="173">
                  <c:v>-8.9085745124771396</c:v>
                </c:pt>
                <c:pt idx="174">
                  <c:v>-8.9085745124771396</c:v>
                </c:pt>
                <c:pt idx="175">
                  <c:v>-8.9085745124771396</c:v>
                </c:pt>
                <c:pt idx="176">
                  <c:v>-8.9241386789880703</c:v>
                </c:pt>
                <c:pt idx="177">
                  <c:v>-8.9630494005095294</c:v>
                </c:pt>
                <c:pt idx="178">
                  <c:v>-9.0187305767464494</c:v>
                </c:pt>
                <c:pt idx="179">
                  <c:v>-8.9773371938216293</c:v>
                </c:pt>
                <c:pt idx="180">
                  <c:v>-8.9248083639517102</c:v>
                </c:pt>
                <c:pt idx="181">
                  <c:v>-8.9248083639517102</c:v>
                </c:pt>
                <c:pt idx="182">
                  <c:v>-8.9248083639517102</c:v>
                </c:pt>
                <c:pt idx="183">
                  <c:v>-8.9248083639517102</c:v>
                </c:pt>
                <c:pt idx="184">
                  <c:v>-8.9248083639517102</c:v>
                </c:pt>
                <c:pt idx="185">
                  <c:v>-8.9248083639517102</c:v>
                </c:pt>
                <c:pt idx="186">
                  <c:v>-8.9248083639517102</c:v>
                </c:pt>
                <c:pt idx="187">
                  <c:v>-8.9248083639517102</c:v>
                </c:pt>
                <c:pt idx="188">
                  <c:v>-8.9248083639517102</c:v>
                </c:pt>
                <c:pt idx="189">
                  <c:v>-8.9248083639517102</c:v>
                </c:pt>
                <c:pt idx="190">
                  <c:v>-8.9248083639517102</c:v>
                </c:pt>
                <c:pt idx="191">
                  <c:v>-8.9258250795964091</c:v>
                </c:pt>
                <c:pt idx="192">
                  <c:v>-8.9976900384550191</c:v>
                </c:pt>
                <c:pt idx="193">
                  <c:v>-9.1554477706581299</c:v>
                </c:pt>
                <c:pt idx="194">
                  <c:v>-9.4118973819305705</c:v>
                </c:pt>
                <c:pt idx="195">
                  <c:v>-9.77550099016924</c:v>
                </c:pt>
                <c:pt idx="196">
                  <c:v>-10.245831906147981</c:v>
                </c:pt>
                <c:pt idx="197">
                  <c:v>-10.80776020377394</c:v>
                </c:pt>
                <c:pt idx="198">
                  <c:v>-11.427359160112289</c:v>
                </c:pt>
                <c:pt idx="199">
                  <c:v>-12.053921728309509</c:v>
                </c:pt>
                <c:pt idx="200">
                  <c:v>-12.409403371486</c:v>
                </c:pt>
                <c:pt idx="201">
                  <c:v>-12.256169149783879</c:v>
                </c:pt>
                <c:pt idx="202">
                  <c:v>-12.23833018976943</c:v>
                </c:pt>
                <c:pt idx="203">
                  <c:v>-12.23833018976943</c:v>
                </c:pt>
                <c:pt idx="204">
                  <c:v>-12.23833018976943</c:v>
                </c:pt>
                <c:pt idx="205">
                  <c:v>-12.23833018976943</c:v>
                </c:pt>
                <c:pt idx="206">
                  <c:v>-12.23833018976943</c:v>
                </c:pt>
                <c:pt idx="207">
                  <c:v>-12.23833018976943</c:v>
                </c:pt>
                <c:pt idx="208">
                  <c:v>-12.23833018976943</c:v>
                </c:pt>
                <c:pt idx="209">
                  <c:v>-12.23833018976943</c:v>
                </c:pt>
                <c:pt idx="210">
                  <c:v>-12.23833018976943</c:v>
                </c:pt>
                <c:pt idx="211">
                  <c:v>-12.23833018976943</c:v>
                </c:pt>
                <c:pt idx="212">
                  <c:v>-12.23833018976943</c:v>
                </c:pt>
                <c:pt idx="213">
                  <c:v>-12.42109338239429</c:v>
                </c:pt>
                <c:pt idx="214">
                  <c:v>-12.856558953042359</c:v>
                </c:pt>
                <c:pt idx="215">
                  <c:v>-13.559809222539421</c:v>
                </c:pt>
                <c:pt idx="216">
                  <c:v>-13.86136305480435</c:v>
                </c:pt>
                <c:pt idx="217">
                  <c:v>-13.86136305480435</c:v>
                </c:pt>
                <c:pt idx="218">
                  <c:v>-13.86136305480435</c:v>
                </c:pt>
                <c:pt idx="219">
                  <c:v>-13.86136305480435</c:v>
                </c:pt>
                <c:pt idx="220">
                  <c:v>-13.86136305480435</c:v>
                </c:pt>
                <c:pt idx="221">
                  <c:v>-13.86136305480435</c:v>
                </c:pt>
                <c:pt idx="222">
                  <c:v>-13.86136305480435</c:v>
                </c:pt>
                <c:pt idx="223">
                  <c:v>-13.86136305480435</c:v>
                </c:pt>
                <c:pt idx="224">
                  <c:v>-13.86136305480435</c:v>
                </c:pt>
                <c:pt idx="225">
                  <c:v>-13.86136305480435</c:v>
                </c:pt>
                <c:pt idx="226">
                  <c:v>-13.86136305480435</c:v>
                </c:pt>
                <c:pt idx="227">
                  <c:v>-14.10881001083855</c:v>
                </c:pt>
                <c:pt idx="228">
                  <c:v>-14.825914516294819</c:v>
                </c:pt>
                <c:pt idx="229">
                  <c:v>-15.221721189245081</c:v>
                </c:pt>
                <c:pt idx="230">
                  <c:v>-15.221721189245081</c:v>
                </c:pt>
                <c:pt idx="231">
                  <c:v>-15.221721189245081</c:v>
                </c:pt>
                <c:pt idx="232">
                  <c:v>-15.221721189245081</c:v>
                </c:pt>
                <c:pt idx="233">
                  <c:v>-15.221721189245081</c:v>
                </c:pt>
                <c:pt idx="234">
                  <c:v>-15.221721189245081</c:v>
                </c:pt>
                <c:pt idx="235">
                  <c:v>-15.221721189245081</c:v>
                </c:pt>
                <c:pt idx="236">
                  <c:v>-15.221721189245081</c:v>
                </c:pt>
                <c:pt idx="237">
                  <c:v>-15.491156770479311</c:v>
                </c:pt>
                <c:pt idx="238">
                  <c:v>-16.05350378345068</c:v>
                </c:pt>
                <c:pt idx="239">
                  <c:v>-16.813304148390909</c:v>
                </c:pt>
                <c:pt idx="240">
                  <c:v>-17.664350382124201</c:v>
                </c:pt>
                <c:pt idx="241">
                  <c:v>-18.494961342564</c:v>
                </c:pt>
                <c:pt idx="242">
                  <c:v>-19.184959751699498</c:v>
                </c:pt>
                <c:pt idx="243">
                  <c:v>-19.232086622432099</c:v>
                </c:pt>
                <c:pt idx="244">
                  <c:v>-19.232086622432099</c:v>
                </c:pt>
                <c:pt idx="245">
                  <c:v>-19.232086622432099</c:v>
                </c:pt>
                <c:pt idx="246">
                  <c:v>-19.232086622432099</c:v>
                </c:pt>
                <c:pt idx="247">
                  <c:v>-19.232086622432099</c:v>
                </c:pt>
                <c:pt idx="248">
                  <c:v>-19.429573970114401</c:v>
                </c:pt>
                <c:pt idx="249">
                  <c:v>-20.002624400528099</c:v>
                </c:pt>
                <c:pt idx="250">
                  <c:v>-20.9431748645741</c:v>
                </c:pt>
                <c:pt idx="251">
                  <c:v>-19.631805577475799</c:v>
                </c:pt>
                <c:pt idx="252">
                  <c:v>-18.663538458728098</c:v>
                </c:pt>
                <c:pt idx="253">
                  <c:v>-18.0630166460715</c:v>
                </c:pt>
                <c:pt idx="254">
                  <c:v>-17.8205216121248</c:v>
                </c:pt>
                <c:pt idx="255">
                  <c:v>-17.8205216121248</c:v>
                </c:pt>
                <c:pt idx="256">
                  <c:v>-17.8205216121248</c:v>
                </c:pt>
                <c:pt idx="257">
                  <c:v>-17.8205216121248</c:v>
                </c:pt>
                <c:pt idx="258">
                  <c:v>-17.8205216121248</c:v>
                </c:pt>
                <c:pt idx="259">
                  <c:v>-17.8205216121248</c:v>
                </c:pt>
                <c:pt idx="260">
                  <c:v>-17.8205216121248</c:v>
                </c:pt>
                <c:pt idx="261">
                  <c:v>-17.8205216121248</c:v>
                </c:pt>
                <c:pt idx="262">
                  <c:v>-17.8205216121248</c:v>
                </c:pt>
                <c:pt idx="263">
                  <c:v>-17.8205216121248</c:v>
                </c:pt>
                <c:pt idx="264">
                  <c:v>-17.8205216121248</c:v>
                </c:pt>
                <c:pt idx="265">
                  <c:v>-17.9072807908851</c:v>
                </c:pt>
                <c:pt idx="266">
                  <c:v>-18.274671154067399</c:v>
                </c:pt>
                <c:pt idx="267">
                  <c:v>-18.843630073180901</c:v>
                </c:pt>
                <c:pt idx="268">
                  <c:v>-19.3896431279009</c:v>
                </c:pt>
                <c:pt idx="269">
                  <c:v>-18.7494597327699</c:v>
                </c:pt>
                <c:pt idx="270">
                  <c:v>-18.272012789443401</c:v>
                </c:pt>
                <c:pt idx="271">
                  <c:v>-18.072304803772301</c:v>
                </c:pt>
                <c:pt idx="272">
                  <c:v>-18.072304803772301</c:v>
                </c:pt>
                <c:pt idx="273">
                  <c:v>-18.072304803772301</c:v>
                </c:pt>
                <c:pt idx="274">
                  <c:v>-18.072304803772301</c:v>
                </c:pt>
                <c:pt idx="275">
                  <c:v>-18.072304803772301</c:v>
                </c:pt>
                <c:pt idx="276">
                  <c:v>-18.072304803772301</c:v>
                </c:pt>
                <c:pt idx="277">
                  <c:v>-18.072304803772301</c:v>
                </c:pt>
                <c:pt idx="278">
                  <c:v>-18.072304803772301</c:v>
                </c:pt>
                <c:pt idx="279">
                  <c:v>-18.072304803772301</c:v>
                </c:pt>
                <c:pt idx="280">
                  <c:v>-18.072304803772301</c:v>
                </c:pt>
                <c:pt idx="281">
                  <c:v>-18.072304803772301</c:v>
                </c:pt>
                <c:pt idx="282">
                  <c:v>-18.212465620071601</c:v>
                </c:pt>
                <c:pt idx="283">
                  <c:v>-18.710443421520001</c:v>
                </c:pt>
                <c:pt idx="284">
                  <c:v>-19.534705868601002</c:v>
                </c:pt>
                <c:pt idx="285">
                  <c:v>-20.579583672097101</c:v>
                </c:pt>
                <c:pt idx="286">
                  <c:v>-21.31821226964</c:v>
                </c:pt>
                <c:pt idx="287">
                  <c:v>-21.31821226964</c:v>
                </c:pt>
                <c:pt idx="288">
                  <c:v>-21.260392384605499</c:v>
                </c:pt>
                <c:pt idx="289">
                  <c:v>-20.651771290494299</c:v>
                </c:pt>
                <c:pt idx="290">
                  <c:v>-19.6105053841071</c:v>
                </c:pt>
                <c:pt idx="291">
                  <c:v>-18.562462950987399</c:v>
                </c:pt>
                <c:pt idx="292">
                  <c:v>-17.858834629115901</c:v>
                </c:pt>
                <c:pt idx="293">
                  <c:v>-17.656807984467001</c:v>
                </c:pt>
                <c:pt idx="294">
                  <c:v>-17.656807984467001</c:v>
                </c:pt>
                <c:pt idx="295">
                  <c:v>-17.656807984467001</c:v>
                </c:pt>
                <c:pt idx="296">
                  <c:v>-17.656807984467001</c:v>
                </c:pt>
                <c:pt idx="297">
                  <c:v>-17.656807984467001</c:v>
                </c:pt>
                <c:pt idx="298">
                  <c:v>-17.568594553318299</c:v>
                </c:pt>
                <c:pt idx="299">
                  <c:v>-16.474156514392568</c:v>
                </c:pt>
                <c:pt idx="300">
                  <c:v>-15.769514936751321</c:v>
                </c:pt>
                <c:pt idx="301">
                  <c:v>-15.6021594052031</c:v>
                </c:pt>
                <c:pt idx="302">
                  <c:v>-15.6021594052031</c:v>
                </c:pt>
                <c:pt idx="303">
                  <c:v>-15.6021594052031</c:v>
                </c:pt>
                <c:pt idx="304">
                  <c:v>-15.6021594052031</c:v>
                </c:pt>
                <c:pt idx="305">
                  <c:v>-15.6021594052031</c:v>
                </c:pt>
                <c:pt idx="306">
                  <c:v>-15.6021594052031</c:v>
                </c:pt>
                <c:pt idx="307">
                  <c:v>-15.6021594052031</c:v>
                </c:pt>
                <c:pt idx="308">
                  <c:v>-15.6021594052031</c:v>
                </c:pt>
                <c:pt idx="309">
                  <c:v>-15.6021594052031</c:v>
                </c:pt>
                <c:pt idx="310">
                  <c:v>-15.6021594052031</c:v>
                </c:pt>
                <c:pt idx="311">
                  <c:v>-15.6021594052031</c:v>
                </c:pt>
                <c:pt idx="312">
                  <c:v>-15.61609265706792</c:v>
                </c:pt>
                <c:pt idx="313">
                  <c:v>-15.15820057497303</c:v>
                </c:pt>
                <c:pt idx="314">
                  <c:v>-14.703621409703619</c:v>
                </c:pt>
                <c:pt idx="315">
                  <c:v>-14.40869628703029</c:v>
                </c:pt>
                <c:pt idx="316">
                  <c:v>-14.332743494118699</c:v>
                </c:pt>
                <c:pt idx="317">
                  <c:v>-14.332743494118699</c:v>
                </c:pt>
                <c:pt idx="318">
                  <c:v>-14.332743494118699</c:v>
                </c:pt>
                <c:pt idx="319">
                  <c:v>-14.332743494118699</c:v>
                </c:pt>
                <c:pt idx="320">
                  <c:v>-14.332743494118699</c:v>
                </c:pt>
                <c:pt idx="321">
                  <c:v>-14.332743494118699</c:v>
                </c:pt>
                <c:pt idx="322">
                  <c:v>-14.332743494118699</c:v>
                </c:pt>
                <c:pt idx="323">
                  <c:v>-14.332743494118699</c:v>
                </c:pt>
                <c:pt idx="324">
                  <c:v>-14.332743494118699</c:v>
                </c:pt>
                <c:pt idx="325">
                  <c:v>-14.332743494118699</c:v>
                </c:pt>
                <c:pt idx="326">
                  <c:v>-14.332743494118699</c:v>
                </c:pt>
                <c:pt idx="327">
                  <c:v>-14.46293957419752</c:v>
                </c:pt>
                <c:pt idx="328">
                  <c:v>-14.75764071043932</c:v>
                </c:pt>
                <c:pt idx="329">
                  <c:v>-14.41419754459257</c:v>
                </c:pt>
                <c:pt idx="330">
                  <c:v>-13.45376533862545</c:v>
                </c:pt>
                <c:pt idx="331">
                  <c:v>-12.5684518435143</c:v>
                </c:pt>
                <c:pt idx="332">
                  <c:v>-11.80940080147926</c:v>
                </c:pt>
                <c:pt idx="333">
                  <c:v>-11.19861997214395</c:v>
                </c:pt>
                <c:pt idx="334">
                  <c:v>-10.734167131011899</c:v>
                </c:pt>
                <c:pt idx="335">
                  <c:v>-10.39905689082749</c:v>
                </c:pt>
                <c:pt idx="336">
                  <c:v>-10.169691934864961</c:v>
                </c:pt>
                <c:pt idx="337">
                  <c:v>-10.022114697268499</c:v>
                </c:pt>
                <c:pt idx="338">
                  <c:v>-9.9356247162903895</c:v>
                </c:pt>
                <c:pt idx="339">
                  <c:v>-9.8940740112391303</c:v>
                </c:pt>
                <c:pt idx="340">
                  <c:v>-9.8857003129129204</c:v>
                </c:pt>
                <c:pt idx="341">
                  <c:v>-9.8857003129129204</c:v>
                </c:pt>
                <c:pt idx="342">
                  <c:v>-9.8857003129129204</c:v>
                </c:pt>
                <c:pt idx="343">
                  <c:v>-9.8857003129129204</c:v>
                </c:pt>
                <c:pt idx="344">
                  <c:v>-9.8857003129129204</c:v>
                </c:pt>
                <c:pt idx="345">
                  <c:v>-9.8857003129129204</c:v>
                </c:pt>
                <c:pt idx="346">
                  <c:v>-9.8857003129129204</c:v>
                </c:pt>
                <c:pt idx="347">
                  <c:v>-9.8857003129129204</c:v>
                </c:pt>
                <c:pt idx="348">
                  <c:v>-9.8857003129129204</c:v>
                </c:pt>
                <c:pt idx="349">
                  <c:v>-9.8857003129129204</c:v>
                </c:pt>
                <c:pt idx="350">
                  <c:v>-9.8857003129129204</c:v>
                </c:pt>
                <c:pt idx="351">
                  <c:v>-9.9024348008092389</c:v>
                </c:pt>
                <c:pt idx="352">
                  <c:v>-9.9391911928293908</c:v>
                </c:pt>
                <c:pt idx="353">
                  <c:v>-9.9930876170688094</c:v>
                </c:pt>
                <c:pt idx="354">
                  <c:v>-10.062287888925539</c:v>
                </c:pt>
                <c:pt idx="355">
                  <c:v>-10.14429724192966</c:v>
                </c:pt>
                <c:pt idx="356">
                  <c:v>-10.23398122450871</c:v>
                </c:pt>
                <c:pt idx="357">
                  <c:v>-10.32209412502211</c:v>
                </c:pt>
                <c:pt idx="358">
                  <c:v>-10.395443419786929</c:v>
                </c:pt>
                <c:pt idx="359">
                  <c:v>-10.439559505082631</c:v>
                </c:pt>
                <c:pt idx="360">
                  <c:v>-10.44350574355585</c:v>
                </c:pt>
              </c:numCache>
            </c:numRef>
          </c:yVal>
          <c:smooth val="0"/>
          <c:extLst>
            <c:ext xmlns:c16="http://schemas.microsoft.com/office/drawing/2014/chart" uri="{C3380CC4-5D6E-409C-BE32-E72D297353CC}">
              <c16:uniqueId val="{0000000E-A453-4B6E-A996-014F25F735E4}"/>
            </c:ext>
          </c:extLst>
        </c:ser>
        <c:ser>
          <c:idx val="15"/>
          <c:order val="15"/>
          <c:tx>
            <c:strRef>
              <c:f>'Normalized Envelope (2)'!$U$2</c:f>
              <c:strCache>
                <c:ptCount val="1"/>
                <c:pt idx="0">
                  <c:v>F16</c:v>
                </c:pt>
              </c:strCache>
            </c:strRef>
          </c:tx>
          <c:spPr>
            <a:ln w="19050" cap="rnd">
              <a:solidFill>
                <a:schemeClr val="accent2">
                  <a:lumMod val="5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(2)'!$U$3:$U$363</c:f>
              <c:numCache>
                <c:formatCode>0.0</c:formatCode>
                <c:ptCount val="361"/>
                <c:pt idx="0">
                  <c:v>-9.8371242042231302</c:v>
                </c:pt>
                <c:pt idx="1">
                  <c:v>-9.8371242042231302</c:v>
                </c:pt>
                <c:pt idx="2">
                  <c:v>-9.8371242042231302</c:v>
                </c:pt>
                <c:pt idx="3">
                  <c:v>-9.8371242042231302</c:v>
                </c:pt>
                <c:pt idx="4">
                  <c:v>-9.8371242042231302</c:v>
                </c:pt>
                <c:pt idx="5">
                  <c:v>-9.8371242042231302</c:v>
                </c:pt>
                <c:pt idx="6">
                  <c:v>-9.8371242042231302</c:v>
                </c:pt>
                <c:pt idx="7">
                  <c:v>-9.8371242042231302</c:v>
                </c:pt>
                <c:pt idx="8">
                  <c:v>-9.8371242042231302</c:v>
                </c:pt>
                <c:pt idx="9">
                  <c:v>-9.8519914353805405</c:v>
                </c:pt>
                <c:pt idx="10">
                  <c:v>-9.8889897280779895</c:v>
                </c:pt>
                <c:pt idx="11">
                  <c:v>-9.9460580943662205</c:v>
                </c:pt>
                <c:pt idx="12">
                  <c:v>-10.02435159190602</c:v>
                </c:pt>
                <c:pt idx="13">
                  <c:v>-10.128441832071809</c:v>
                </c:pt>
                <c:pt idx="14">
                  <c:v>-10.26363498488298</c:v>
                </c:pt>
                <c:pt idx="15">
                  <c:v>-10.43173758566415</c:v>
                </c:pt>
                <c:pt idx="16">
                  <c:v>-10.629003133190061</c:v>
                </c:pt>
                <c:pt idx="17">
                  <c:v>-10.84995866314862</c:v>
                </c:pt>
                <c:pt idx="18">
                  <c:v>-11.09693851588778</c:v>
                </c:pt>
                <c:pt idx="19">
                  <c:v>-11.389155638175939</c:v>
                </c:pt>
                <c:pt idx="20">
                  <c:v>-11.762913833914119</c:v>
                </c:pt>
                <c:pt idx="21">
                  <c:v>-12.26000003803053</c:v>
                </c:pt>
                <c:pt idx="22">
                  <c:v>-12.60809724691617</c:v>
                </c:pt>
                <c:pt idx="23">
                  <c:v>-12.032203726381049</c:v>
                </c:pt>
                <c:pt idx="24">
                  <c:v>-11.696830447414911</c:v>
                </c:pt>
                <c:pt idx="25">
                  <c:v>-11.615186893236729</c:v>
                </c:pt>
                <c:pt idx="26">
                  <c:v>-11.615186893236729</c:v>
                </c:pt>
                <c:pt idx="27">
                  <c:v>-11.615186893236729</c:v>
                </c:pt>
                <c:pt idx="28">
                  <c:v>-11.615186893236729</c:v>
                </c:pt>
                <c:pt idx="29">
                  <c:v>-11.615186893236729</c:v>
                </c:pt>
                <c:pt idx="30">
                  <c:v>-11.615186893236729</c:v>
                </c:pt>
                <c:pt idx="31">
                  <c:v>-11.615186893236729</c:v>
                </c:pt>
                <c:pt idx="32">
                  <c:v>-11.615186893236729</c:v>
                </c:pt>
                <c:pt idx="33">
                  <c:v>-11.615186893236729</c:v>
                </c:pt>
                <c:pt idx="34">
                  <c:v>-11.615186893236729</c:v>
                </c:pt>
                <c:pt idx="35">
                  <c:v>-11.615186893236729</c:v>
                </c:pt>
                <c:pt idx="36">
                  <c:v>-11.784523566103999</c:v>
                </c:pt>
                <c:pt idx="37">
                  <c:v>-12.19281778281348</c:v>
                </c:pt>
                <c:pt idx="38">
                  <c:v>-12.819098117652011</c:v>
                </c:pt>
                <c:pt idx="39">
                  <c:v>-13.62431798191051</c:v>
                </c:pt>
                <c:pt idx="40">
                  <c:v>-14.375825987845019</c:v>
                </c:pt>
                <c:pt idx="41">
                  <c:v>-14.375825987845019</c:v>
                </c:pt>
                <c:pt idx="42">
                  <c:v>-14.375825987845019</c:v>
                </c:pt>
                <c:pt idx="43">
                  <c:v>-14.375825987845019</c:v>
                </c:pt>
                <c:pt idx="44">
                  <c:v>-14.375825987845019</c:v>
                </c:pt>
                <c:pt idx="45">
                  <c:v>-14.375825987845019</c:v>
                </c:pt>
                <c:pt idx="46">
                  <c:v>-14.375825987845019</c:v>
                </c:pt>
                <c:pt idx="47">
                  <c:v>-14.375825987845019</c:v>
                </c:pt>
                <c:pt idx="48">
                  <c:v>-14.375825987845019</c:v>
                </c:pt>
                <c:pt idx="49">
                  <c:v>-14.375825987845019</c:v>
                </c:pt>
                <c:pt idx="50">
                  <c:v>-14.450362098050469</c:v>
                </c:pt>
                <c:pt idx="51">
                  <c:v>-14.659435138510389</c:v>
                </c:pt>
                <c:pt idx="52">
                  <c:v>-15.00411175627228</c:v>
                </c:pt>
                <c:pt idx="53">
                  <c:v>-15.48542442724899</c:v>
                </c:pt>
                <c:pt idx="54">
                  <c:v>-16.080065283513139</c:v>
                </c:pt>
                <c:pt idx="55">
                  <c:v>-16.70861942977043</c:v>
                </c:pt>
                <c:pt idx="56">
                  <c:v>-16.9537557928128</c:v>
                </c:pt>
                <c:pt idx="57">
                  <c:v>-16.9537557928128</c:v>
                </c:pt>
                <c:pt idx="58">
                  <c:v>-16.9537557928128</c:v>
                </c:pt>
                <c:pt idx="59">
                  <c:v>-16.9537557928128</c:v>
                </c:pt>
                <c:pt idx="60">
                  <c:v>-16.9537557928128</c:v>
                </c:pt>
                <c:pt idx="61">
                  <c:v>-16.9537557928128</c:v>
                </c:pt>
                <c:pt idx="62">
                  <c:v>-16.990949366451449</c:v>
                </c:pt>
                <c:pt idx="63">
                  <c:v>-17.115371966653061</c:v>
                </c:pt>
                <c:pt idx="64">
                  <c:v>-17.275398188911709</c:v>
                </c:pt>
                <c:pt idx="65">
                  <c:v>-17.448941328335088</c:v>
                </c:pt>
                <c:pt idx="66">
                  <c:v>-17.406477021927511</c:v>
                </c:pt>
                <c:pt idx="67">
                  <c:v>-17.26207165721139</c:v>
                </c:pt>
                <c:pt idx="68">
                  <c:v>-17.26207165721139</c:v>
                </c:pt>
                <c:pt idx="69">
                  <c:v>-17.26207165721139</c:v>
                </c:pt>
                <c:pt idx="70">
                  <c:v>-17.26207165721139</c:v>
                </c:pt>
                <c:pt idx="71">
                  <c:v>-17.26207165721139</c:v>
                </c:pt>
                <c:pt idx="72">
                  <c:v>-17.26207165721139</c:v>
                </c:pt>
                <c:pt idx="73">
                  <c:v>-17.26207165721139</c:v>
                </c:pt>
                <c:pt idx="74">
                  <c:v>-17.26207165721139</c:v>
                </c:pt>
                <c:pt idx="75">
                  <c:v>-17.26207165721139</c:v>
                </c:pt>
                <c:pt idx="76">
                  <c:v>-17.26207165721139</c:v>
                </c:pt>
                <c:pt idx="77">
                  <c:v>-17.26207165721139</c:v>
                </c:pt>
                <c:pt idx="78">
                  <c:v>-17.2691080937112</c:v>
                </c:pt>
                <c:pt idx="79">
                  <c:v>-17.447212932054988</c:v>
                </c:pt>
                <c:pt idx="80">
                  <c:v>-17.808736353070501</c:v>
                </c:pt>
                <c:pt idx="81">
                  <c:v>-18.3518223090852</c:v>
                </c:pt>
                <c:pt idx="82">
                  <c:v>-18.618958636028999</c:v>
                </c:pt>
                <c:pt idx="83">
                  <c:v>-17.8628833951642</c:v>
                </c:pt>
                <c:pt idx="84">
                  <c:v>-17.3080246626423</c:v>
                </c:pt>
                <c:pt idx="85">
                  <c:v>-16.993338563478609</c:v>
                </c:pt>
                <c:pt idx="86">
                  <c:v>-16.932022490214539</c:v>
                </c:pt>
                <c:pt idx="87">
                  <c:v>-16.932022490214539</c:v>
                </c:pt>
                <c:pt idx="88">
                  <c:v>-16.932022490214539</c:v>
                </c:pt>
                <c:pt idx="89">
                  <c:v>-16.932022490214539</c:v>
                </c:pt>
                <c:pt idx="90">
                  <c:v>-16.932022490214539</c:v>
                </c:pt>
                <c:pt idx="91">
                  <c:v>-16.932022490214539</c:v>
                </c:pt>
                <c:pt idx="92">
                  <c:v>-16.932022490214539</c:v>
                </c:pt>
                <c:pt idx="93">
                  <c:v>-16.932022490214539</c:v>
                </c:pt>
                <c:pt idx="94">
                  <c:v>-16.932022490214539</c:v>
                </c:pt>
                <c:pt idx="95">
                  <c:v>-16.932022490214539</c:v>
                </c:pt>
                <c:pt idx="96">
                  <c:v>-16.932022490214539</c:v>
                </c:pt>
                <c:pt idx="97">
                  <c:v>-17.11651576108671</c:v>
                </c:pt>
                <c:pt idx="98">
                  <c:v>-17.518415228283338</c:v>
                </c:pt>
                <c:pt idx="99">
                  <c:v>-18.084306808502898</c:v>
                </c:pt>
                <c:pt idx="100">
                  <c:v>-18.7313728799549</c:v>
                </c:pt>
                <c:pt idx="101">
                  <c:v>-18.599009489802999</c:v>
                </c:pt>
                <c:pt idx="102">
                  <c:v>-18.328853792913701</c:v>
                </c:pt>
                <c:pt idx="103">
                  <c:v>-18.017315105792299</c:v>
                </c:pt>
                <c:pt idx="104">
                  <c:v>-17.678081073483899</c:v>
                </c:pt>
                <c:pt idx="105">
                  <c:v>-17.333325465097481</c:v>
                </c:pt>
                <c:pt idx="106">
                  <c:v>-16.995728563972509</c:v>
                </c:pt>
                <c:pt idx="107">
                  <c:v>-16.66149369392777</c:v>
                </c:pt>
                <c:pt idx="108">
                  <c:v>-16.320106512411069</c:v>
                </c:pt>
                <c:pt idx="109">
                  <c:v>-15.972477101152659</c:v>
                </c:pt>
                <c:pt idx="110">
                  <c:v>-15.64115762894091</c:v>
                </c:pt>
                <c:pt idx="111">
                  <c:v>-15.363022435996939</c:v>
                </c:pt>
                <c:pt idx="112">
                  <c:v>-15.170636741604831</c:v>
                </c:pt>
                <c:pt idx="113">
                  <c:v>-15.075431006494089</c:v>
                </c:pt>
                <c:pt idx="114">
                  <c:v>-15.060171845005589</c:v>
                </c:pt>
                <c:pt idx="115">
                  <c:v>-15.060171845005589</c:v>
                </c:pt>
                <c:pt idx="116">
                  <c:v>-15.060171845005589</c:v>
                </c:pt>
                <c:pt idx="117">
                  <c:v>-15.00005936992677</c:v>
                </c:pt>
                <c:pt idx="118">
                  <c:v>-14.79780403213063</c:v>
                </c:pt>
                <c:pt idx="119">
                  <c:v>-14.462093870208399</c:v>
                </c:pt>
                <c:pt idx="120">
                  <c:v>-14.016560011961239</c:v>
                </c:pt>
                <c:pt idx="121">
                  <c:v>-13.51645194415079</c:v>
                </c:pt>
                <c:pt idx="122">
                  <c:v>-13.03387398857393</c:v>
                </c:pt>
                <c:pt idx="123">
                  <c:v>-12.639414940164279</c:v>
                </c:pt>
                <c:pt idx="124">
                  <c:v>-12.38907565242279</c:v>
                </c:pt>
                <c:pt idx="125">
                  <c:v>-12.319001946173021</c:v>
                </c:pt>
                <c:pt idx="126">
                  <c:v>-12.319001946173021</c:v>
                </c:pt>
                <c:pt idx="127">
                  <c:v>-12.319001946173021</c:v>
                </c:pt>
                <c:pt idx="128">
                  <c:v>-12.319001946173021</c:v>
                </c:pt>
                <c:pt idx="129">
                  <c:v>-12.319001946173021</c:v>
                </c:pt>
                <c:pt idx="130">
                  <c:v>-12.319001946173021</c:v>
                </c:pt>
                <c:pt idx="131">
                  <c:v>-12.319001946173021</c:v>
                </c:pt>
                <c:pt idx="132">
                  <c:v>-12.319001946173021</c:v>
                </c:pt>
                <c:pt idx="133">
                  <c:v>-12.319001946173021</c:v>
                </c:pt>
                <c:pt idx="134">
                  <c:v>-12.319001946173021</c:v>
                </c:pt>
                <c:pt idx="135">
                  <c:v>-11.8231239981115</c:v>
                </c:pt>
                <c:pt idx="136">
                  <c:v>-11.25794360144379</c:v>
                </c:pt>
                <c:pt idx="137">
                  <c:v>-10.87237821792319</c:v>
                </c:pt>
                <c:pt idx="138">
                  <c:v>-10.68739082672616</c:v>
                </c:pt>
                <c:pt idx="139">
                  <c:v>-10.68739082672616</c:v>
                </c:pt>
                <c:pt idx="140">
                  <c:v>-10.68739082672616</c:v>
                </c:pt>
                <c:pt idx="141">
                  <c:v>-10.68739082672616</c:v>
                </c:pt>
                <c:pt idx="142">
                  <c:v>-10.68739082672616</c:v>
                </c:pt>
                <c:pt idx="143">
                  <c:v>-10.68739082672616</c:v>
                </c:pt>
                <c:pt idx="144">
                  <c:v>-10.68739082672616</c:v>
                </c:pt>
                <c:pt idx="145">
                  <c:v>-10.68739082672616</c:v>
                </c:pt>
                <c:pt idx="146">
                  <c:v>-10.68739082672616</c:v>
                </c:pt>
                <c:pt idx="147">
                  <c:v>-10.68739082672616</c:v>
                </c:pt>
                <c:pt idx="148">
                  <c:v>-10.68739082672616</c:v>
                </c:pt>
                <c:pt idx="149">
                  <c:v>-10.708886666260689</c:v>
                </c:pt>
                <c:pt idx="150">
                  <c:v>-10.93075980757715</c:v>
                </c:pt>
                <c:pt idx="151">
                  <c:v>-11.18651137742472</c:v>
                </c:pt>
                <c:pt idx="152">
                  <c:v>-10.725018091214299</c:v>
                </c:pt>
                <c:pt idx="153">
                  <c:v>-10.331227588521759</c:v>
                </c:pt>
                <c:pt idx="154">
                  <c:v>-9.9982648901285902</c:v>
                </c:pt>
                <c:pt idx="155">
                  <c:v>-9.7184830759774492</c:v>
                </c:pt>
                <c:pt idx="156">
                  <c:v>-9.4870838604044696</c:v>
                </c:pt>
                <c:pt idx="157">
                  <c:v>-9.3009668836908492</c:v>
                </c:pt>
                <c:pt idx="158">
                  <c:v>-9.1556562345501398</c:v>
                </c:pt>
                <c:pt idx="159">
                  <c:v>-9.0436236100748388</c:v>
                </c:pt>
                <c:pt idx="160">
                  <c:v>-8.9556569222603706</c:v>
                </c:pt>
                <c:pt idx="161">
                  <c:v>-8.8843812373868403</c:v>
                </c:pt>
                <c:pt idx="162">
                  <c:v>-8.8273222974634091</c:v>
                </c:pt>
                <c:pt idx="163">
                  <c:v>-8.7871989242535395</c:v>
                </c:pt>
                <c:pt idx="164">
                  <c:v>-8.7692044453125302</c:v>
                </c:pt>
                <c:pt idx="165">
                  <c:v>-8.7692044453125302</c:v>
                </c:pt>
                <c:pt idx="166">
                  <c:v>-8.7692044453125302</c:v>
                </c:pt>
                <c:pt idx="167">
                  <c:v>-8.7692044453125302</c:v>
                </c:pt>
                <c:pt idx="168">
                  <c:v>-8.7692044453125302</c:v>
                </c:pt>
                <c:pt idx="169">
                  <c:v>-8.7692044453125302</c:v>
                </c:pt>
                <c:pt idx="170">
                  <c:v>-8.7692044453125302</c:v>
                </c:pt>
                <c:pt idx="171">
                  <c:v>-8.7692044453125302</c:v>
                </c:pt>
                <c:pt idx="172">
                  <c:v>-8.7692044453125302</c:v>
                </c:pt>
                <c:pt idx="173">
                  <c:v>-8.7692044453125302</c:v>
                </c:pt>
                <c:pt idx="174">
                  <c:v>-8.7692044453125302</c:v>
                </c:pt>
                <c:pt idx="175">
                  <c:v>-8.7771136665587992</c:v>
                </c:pt>
                <c:pt idx="176">
                  <c:v>-8.8105195276707491</c:v>
                </c:pt>
                <c:pt idx="177">
                  <c:v>-8.8644289485960091</c:v>
                </c:pt>
                <c:pt idx="178">
                  <c:v>-8.8640501747030793</c:v>
                </c:pt>
                <c:pt idx="179">
                  <c:v>-8.7608439698563902</c:v>
                </c:pt>
                <c:pt idx="180">
                  <c:v>-8.6900804082619505</c:v>
                </c:pt>
                <c:pt idx="181">
                  <c:v>-8.6723115114103706</c:v>
                </c:pt>
                <c:pt idx="182">
                  <c:v>-8.6723115114103706</c:v>
                </c:pt>
                <c:pt idx="183">
                  <c:v>-8.6723115114103706</c:v>
                </c:pt>
                <c:pt idx="184">
                  <c:v>-8.6723115114103706</c:v>
                </c:pt>
                <c:pt idx="185">
                  <c:v>-8.6723115114103706</c:v>
                </c:pt>
                <c:pt idx="186">
                  <c:v>-8.6723115114103706</c:v>
                </c:pt>
                <c:pt idx="187">
                  <c:v>-8.6723115114103706</c:v>
                </c:pt>
                <c:pt idx="188">
                  <c:v>-8.6723115114103706</c:v>
                </c:pt>
                <c:pt idx="189">
                  <c:v>-8.6723115114103706</c:v>
                </c:pt>
                <c:pt idx="190">
                  <c:v>-8.6723115114103706</c:v>
                </c:pt>
                <c:pt idx="191">
                  <c:v>-8.6723115114103706</c:v>
                </c:pt>
                <c:pt idx="192">
                  <c:v>-8.7253886814235493</c:v>
                </c:pt>
                <c:pt idx="193">
                  <c:v>-8.8648053210916</c:v>
                </c:pt>
                <c:pt idx="194">
                  <c:v>-9.1036882215436208</c:v>
                </c:pt>
                <c:pt idx="195">
                  <c:v>-9.4510220063356005</c:v>
                </c:pt>
                <c:pt idx="196">
                  <c:v>-9.9076507488905996</c:v>
                </c:pt>
                <c:pt idx="197">
                  <c:v>-10.46100025929732</c:v>
                </c:pt>
                <c:pt idx="198">
                  <c:v>-11.08108998556264</c:v>
                </c:pt>
                <c:pt idx="199">
                  <c:v>-11.721714344856359</c:v>
                </c:pt>
                <c:pt idx="200">
                  <c:v>-12.329522855242189</c:v>
                </c:pt>
                <c:pt idx="201">
                  <c:v>-12.20579508643668</c:v>
                </c:pt>
                <c:pt idx="202">
                  <c:v>-12.119103813922219</c:v>
                </c:pt>
                <c:pt idx="203">
                  <c:v>-12.119103813922219</c:v>
                </c:pt>
                <c:pt idx="204">
                  <c:v>-12.119103813922219</c:v>
                </c:pt>
                <c:pt idx="205">
                  <c:v>-12.119103813922219</c:v>
                </c:pt>
                <c:pt idx="206">
                  <c:v>-12.119103813922219</c:v>
                </c:pt>
                <c:pt idx="207">
                  <c:v>-12.119103813922219</c:v>
                </c:pt>
                <c:pt idx="208">
                  <c:v>-12.119103813922219</c:v>
                </c:pt>
                <c:pt idx="209">
                  <c:v>-12.119103813922219</c:v>
                </c:pt>
                <c:pt idx="210">
                  <c:v>-12.119103813922219</c:v>
                </c:pt>
                <c:pt idx="211">
                  <c:v>-12.119103813922219</c:v>
                </c:pt>
                <c:pt idx="212">
                  <c:v>-12.119103813922219</c:v>
                </c:pt>
                <c:pt idx="213">
                  <c:v>-12.228196027759211</c:v>
                </c:pt>
                <c:pt idx="214">
                  <c:v>-12.58563573165695</c:v>
                </c:pt>
                <c:pt idx="215">
                  <c:v>-13.206448079695249</c:v>
                </c:pt>
                <c:pt idx="216">
                  <c:v>-13.65217638856064</c:v>
                </c:pt>
                <c:pt idx="217">
                  <c:v>-13.65217638856064</c:v>
                </c:pt>
                <c:pt idx="218">
                  <c:v>-13.65217638856064</c:v>
                </c:pt>
                <c:pt idx="219">
                  <c:v>-13.65217638856064</c:v>
                </c:pt>
                <c:pt idx="220">
                  <c:v>-13.65217638856064</c:v>
                </c:pt>
                <c:pt idx="221">
                  <c:v>-13.65217638856064</c:v>
                </c:pt>
                <c:pt idx="222">
                  <c:v>-13.65217638856064</c:v>
                </c:pt>
                <c:pt idx="223">
                  <c:v>-13.65217638856064</c:v>
                </c:pt>
                <c:pt idx="224">
                  <c:v>-13.65217638856064</c:v>
                </c:pt>
                <c:pt idx="225">
                  <c:v>-13.65217638856064</c:v>
                </c:pt>
                <c:pt idx="226">
                  <c:v>-13.65217638856064</c:v>
                </c:pt>
                <c:pt idx="227">
                  <c:v>-13.862518955009769</c:v>
                </c:pt>
                <c:pt idx="228">
                  <c:v>-14.55005674804678</c:v>
                </c:pt>
                <c:pt idx="229">
                  <c:v>-15.287649059782989</c:v>
                </c:pt>
                <c:pt idx="230">
                  <c:v>-15.287649059782989</c:v>
                </c:pt>
                <c:pt idx="231">
                  <c:v>-15.287649059782989</c:v>
                </c:pt>
                <c:pt idx="232">
                  <c:v>-15.287649059782989</c:v>
                </c:pt>
                <c:pt idx="233">
                  <c:v>-15.287649059782989</c:v>
                </c:pt>
                <c:pt idx="234">
                  <c:v>-15.287649059782989</c:v>
                </c:pt>
                <c:pt idx="235">
                  <c:v>-15.287649059782989</c:v>
                </c:pt>
                <c:pt idx="236">
                  <c:v>-15.287649059782989</c:v>
                </c:pt>
                <c:pt idx="237">
                  <c:v>-15.506204514557631</c:v>
                </c:pt>
                <c:pt idx="238">
                  <c:v>-16.017994203056869</c:v>
                </c:pt>
                <c:pt idx="239">
                  <c:v>-16.738042172989431</c:v>
                </c:pt>
                <c:pt idx="240">
                  <c:v>-17.570403238380699</c:v>
                </c:pt>
                <c:pt idx="241">
                  <c:v>-18.402146110436998</c:v>
                </c:pt>
                <c:pt idx="242">
                  <c:v>-18.7938279380536</c:v>
                </c:pt>
                <c:pt idx="243">
                  <c:v>-18.7938279380536</c:v>
                </c:pt>
                <c:pt idx="244">
                  <c:v>-18.7938279380536</c:v>
                </c:pt>
                <c:pt idx="245">
                  <c:v>-18.7938279380536</c:v>
                </c:pt>
                <c:pt idx="246">
                  <c:v>-18.7938279380536</c:v>
                </c:pt>
                <c:pt idx="247">
                  <c:v>-18.7938279380536</c:v>
                </c:pt>
                <c:pt idx="248">
                  <c:v>-18.996065405757601</c:v>
                </c:pt>
                <c:pt idx="249">
                  <c:v>-19.599357950560901</c:v>
                </c:pt>
                <c:pt idx="250">
                  <c:v>-20.622342949306599</c:v>
                </c:pt>
                <c:pt idx="251">
                  <c:v>-19.816523829706099</c:v>
                </c:pt>
                <c:pt idx="252">
                  <c:v>-18.839057213882601</c:v>
                </c:pt>
                <c:pt idx="253">
                  <c:v>-18.226675454340299</c:v>
                </c:pt>
                <c:pt idx="254">
                  <c:v>-17.967986868675901</c:v>
                </c:pt>
                <c:pt idx="255">
                  <c:v>-17.967986868675901</c:v>
                </c:pt>
                <c:pt idx="256">
                  <c:v>-17.967986868675901</c:v>
                </c:pt>
                <c:pt idx="257">
                  <c:v>-17.967986868675901</c:v>
                </c:pt>
                <c:pt idx="258">
                  <c:v>-17.967986868675901</c:v>
                </c:pt>
                <c:pt idx="259">
                  <c:v>-17.967986868675901</c:v>
                </c:pt>
                <c:pt idx="260">
                  <c:v>-17.967986868675901</c:v>
                </c:pt>
                <c:pt idx="261">
                  <c:v>-17.967986868675901</c:v>
                </c:pt>
                <c:pt idx="262">
                  <c:v>-17.967986868675901</c:v>
                </c:pt>
                <c:pt idx="263">
                  <c:v>-17.967986868675901</c:v>
                </c:pt>
                <c:pt idx="264">
                  <c:v>-17.967986868675901</c:v>
                </c:pt>
                <c:pt idx="265">
                  <c:v>-18.032533682310401</c:v>
                </c:pt>
                <c:pt idx="266">
                  <c:v>-18.371196549324399</c:v>
                </c:pt>
                <c:pt idx="267">
                  <c:v>-18.907270716877701</c:v>
                </c:pt>
                <c:pt idx="268">
                  <c:v>-19.4077967032947</c:v>
                </c:pt>
                <c:pt idx="269">
                  <c:v>-18.791542660950501</c:v>
                </c:pt>
                <c:pt idx="270">
                  <c:v>-18.333385082728299</c:v>
                </c:pt>
                <c:pt idx="271">
                  <c:v>-18.148924001312299</c:v>
                </c:pt>
                <c:pt idx="272">
                  <c:v>-18.148924001312299</c:v>
                </c:pt>
                <c:pt idx="273">
                  <c:v>-18.148924001312299</c:v>
                </c:pt>
                <c:pt idx="274">
                  <c:v>-18.148924001312299</c:v>
                </c:pt>
                <c:pt idx="275">
                  <c:v>-18.148924001312299</c:v>
                </c:pt>
                <c:pt idx="276">
                  <c:v>-18.148924001312299</c:v>
                </c:pt>
                <c:pt idx="277">
                  <c:v>-18.148924001312299</c:v>
                </c:pt>
                <c:pt idx="278">
                  <c:v>-18.148924001312299</c:v>
                </c:pt>
                <c:pt idx="279">
                  <c:v>-18.148924001312299</c:v>
                </c:pt>
                <c:pt idx="280">
                  <c:v>-18.148924001312299</c:v>
                </c:pt>
                <c:pt idx="281">
                  <c:v>-18.148924001312299</c:v>
                </c:pt>
                <c:pt idx="282">
                  <c:v>-18.3045021786048</c:v>
                </c:pt>
                <c:pt idx="283">
                  <c:v>-18.8231100235109</c:v>
                </c:pt>
                <c:pt idx="284">
                  <c:v>-19.676199076609301</c:v>
                </c:pt>
                <c:pt idx="285">
                  <c:v>-20.7528594882398</c:v>
                </c:pt>
                <c:pt idx="286">
                  <c:v>-21.0022196912482</c:v>
                </c:pt>
                <c:pt idx="287">
                  <c:v>-21.0022196912482</c:v>
                </c:pt>
                <c:pt idx="288">
                  <c:v>-21.0022196912482</c:v>
                </c:pt>
                <c:pt idx="289">
                  <c:v>-20.695729527981499</c:v>
                </c:pt>
                <c:pt idx="290">
                  <c:v>-19.914761621042299</c:v>
                </c:pt>
                <c:pt idx="291">
                  <c:v>-19.009297410543201</c:v>
                </c:pt>
                <c:pt idx="292">
                  <c:v>-18.350288895197799</c:v>
                </c:pt>
                <c:pt idx="293">
                  <c:v>-18.133295278097698</c:v>
                </c:pt>
                <c:pt idx="294">
                  <c:v>-18.133295278097698</c:v>
                </c:pt>
                <c:pt idx="295">
                  <c:v>-18.133295278097698</c:v>
                </c:pt>
                <c:pt idx="296">
                  <c:v>-18.133295278097698</c:v>
                </c:pt>
                <c:pt idx="297">
                  <c:v>-18.133295278097698</c:v>
                </c:pt>
                <c:pt idx="298">
                  <c:v>-17.1400448597145</c:v>
                </c:pt>
                <c:pt idx="299">
                  <c:v>-16.038884172916809</c:v>
                </c:pt>
                <c:pt idx="300">
                  <c:v>-15.366775239597331</c:v>
                </c:pt>
                <c:pt idx="301">
                  <c:v>-15.244295616508051</c:v>
                </c:pt>
                <c:pt idx="302">
                  <c:v>-15.244295616508051</c:v>
                </c:pt>
                <c:pt idx="303">
                  <c:v>-15.244295616508051</c:v>
                </c:pt>
                <c:pt idx="304">
                  <c:v>-15.244295616508051</c:v>
                </c:pt>
                <c:pt idx="305">
                  <c:v>-15.244295616508051</c:v>
                </c:pt>
                <c:pt idx="306">
                  <c:v>-15.244295616508051</c:v>
                </c:pt>
                <c:pt idx="307">
                  <c:v>-15.244295616508051</c:v>
                </c:pt>
                <c:pt idx="308">
                  <c:v>-15.244295616508051</c:v>
                </c:pt>
                <c:pt idx="309">
                  <c:v>-15.244295616508051</c:v>
                </c:pt>
                <c:pt idx="310">
                  <c:v>-15.244295616508051</c:v>
                </c:pt>
                <c:pt idx="311">
                  <c:v>-15.244295616508051</c:v>
                </c:pt>
                <c:pt idx="312">
                  <c:v>-15.06780533401394</c:v>
                </c:pt>
                <c:pt idx="313">
                  <c:v>-14.664063169523789</c:v>
                </c:pt>
                <c:pt idx="314">
                  <c:v>-14.289131352168329</c:v>
                </c:pt>
                <c:pt idx="315">
                  <c:v>-14.075779849516469</c:v>
                </c:pt>
                <c:pt idx="316">
                  <c:v>-14.07406953702427</c:v>
                </c:pt>
                <c:pt idx="317">
                  <c:v>-14.07406953702427</c:v>
                </c:pt>
                <c:pt idx="318">
                  <c:v>-14.07406953702427</c:v>
                </c:pt>
                <c:pt idx="319">
                  <c:v>-14.07406953702427</c:v>
                </c:pt>
                <c:pt idx="320">
                  <c:v>-14.07406953702427</c:v>
                </c:pt>
                <c:pt idx="321">
                  <c:v>-14.07406953702427</c:v>
                </c:pt>
                <c:pt idx="322">
                  <c:v>-14.07406953702427</c:v>
                </c:pt>
                <c:pt idx="323">
                  <c:v>-14.07406953702427</c:v>
                </c:pt>
                <c:pt idx="324">
                  <c:v>-14.07406953702427</c:v>
                </c:pt>
                <c:pt idx="325">
                  <c:v>-14.07406953702427</c:v>
                </c:pt>
                <c:pt idx="326">
                  <c:v>-14.07406953702427</c:v>
                </c:pt>
                <c:pt idx="327">
                  <c:v>-14.26709576490688</c:v>
                </c:pt>
                <c:pt idx="328">
                  <c:v>-14.60811868486892</c:v>
                </c:pt>
                <c:pt idx="329">
                  <c:v>-13.718834981578309</c:v>
                </c:pt>
                <c:pt idx="330">
                  <c:v>-12.837882531485239</c:v>
                </c:pt>
                <c:pt idx="331">
                  <c:v>-12.03253413157239</c:v>
                </c:pt>
                <c:pt idx="332">
                  <c:v>-11.345117823443779</c:v>
                </c:pt>
                <c:pt idx="333">
                  <c:v>-10.7946327257972</c:v>
                </c:pt>
                <c:pt idx="334">
                  <c:v>-10.379583472941389</c:v>
                </c:pt>
                <c:pt idx="335">
                  <c:v>-10.084840388722309</c:v>
                </c:pt>
                <c:pt idx="336">
                  <c:v>-9.8887599632098695</c:v>
                </c:pt>
                <c:pt idx="337">
                  <c:v>-9.7687532690254599</c:v>
                </c:pt>
                <c:pt idx="338">
                  <c:v>-9.7047601821958605</c:v>
                </c:pt>
                <c:pt idx="339">
                  <c:v>-9.6808487121482791</c:v>
                </c:pt>
                <c:pt idx="340">
                  <c:v>-9.6808487121482791</c:v>
                </c:pt>
                <c:pt idx="341">
                  <c:v>-9.6808487121482791</c:v>
                </c:pt>
                <c:pt idx="342">
                  <c:v>-9.6808487121482791</c:v>
                </c:pt>
                <c:pt idx="343">
                  <c:v>-9.6808487121482791</c:v>
                </c:pt>
                <c:pt idx="344">
                  <c:v>-9.6808487121482791</c:v>
                </c:pt>
                <c:pt idx="345">
                  <c:v>-9.6808487121482791</c:v>
                </c:pt>
                <c:pt idx="346">
                  <c:v>-9.6808487121482791</c:v>
                </c:pt>
                <c:pt idx="347">
                  <c:v>-9.6808487121482791</c:v>
                </c:pt>
                <c:pt idx="348">
                  <c:v>-9.6808487121482791</c:v>
                </c:pt>
                <c:pt idx="349">
                  <c:v>-9.6808487121482791</c:v>
                </c:pt>
                <c:pt idx="350">
                  <c:v>-9.6855591479758907</c:v>
                </c:pt>
                <c:pt idx="351">
                  <c:v>-9.71159306165797</c:v>
                </c:pt>
                <c:pt idx="352">
                  <c:v>-9.7551343366361003</c:v>
                </c:pt>
                <c:pt idx="353">
                  <c:v>-9.8147954750934492</c:v>
                </c:pt>
                <c:pt idx="354">
                  <c:v>-9.8901007228267996</c:v>
                </c:pt>
                <c:pt idx="355">
                  <c:v>-9.9795308533705605</c:v>
                </c:pt>
                <c:pt idx="356">
                  <c:v>-10.07841649390047</c:v>
                </c:pt>
                <c:pt idx="357">
                  <c:v>-10.17738052748407</c:v>
                </c:pt>
                <c:pt idx="358">
                  <c:v>-10.26244475546863</c:v>
                </c:pt>
                <c:pt idx="359">
                  <c:v>-10.31781336043715</c:v>
                </c:pt>
                <c:pt idx="360">
                  <c:v>-10.33110751674422</c:v>
                </c:pt>
              </c:numCache>
            </c:numRef>
          </c:yVal>
          <c:smooth val="0"/>
          <c:extLst>
            <c:ext xmlns:c16="http://schemas.microsoft.com/office/drawing/2014/chart" uri="{C3380CC4-5D6E-409C-BE32-E72D297353CC}">
              <c16:uniqueId val="{0000000F-A453-4B6E-A996-014F25F735E4}"/>
            </c:ext>
          </c:extLst>
        </c:ser>
        <c:ser>
          <c:idx val="16"/>
          <c:order val="16"/>
          <c:tx>
            <c:strRef>
              <c:f>'Normalized Envelope (2)'!$V$2</c:f>
              <c:strCache>
                <c:ptCount val="1"/>
                <c:pt idx="0">
                  <c:v>F17</c:v>
                </c:pt>
              </c:strCache>
            </c:strRef>
          </c:tx>
          <c:spPr>
            <a:ln w="19050" cap="rnd">
              <a:solidFill>
                <a:schemeClr val="accent4">
                  <a:lumMod val="5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(2)'!$V$3:$V$363</c:f>
              <c:numCache>
                <c:formatCode>0.0</c:formatCode>
                <c:ptCount val="361"/>
                <c:pt idx="0">
                  <c:v>-19.531374637952599</c:v>
                </c:pt>
                <c:pt idx="1">
                  <c:v>-19.531374637952599</c:v>
                </c:pt>
                <c:pt idx="2">
                  <c:v>-19.531374637952599</c:v>
                </c:pt>
                <c:pt idx="3">
                  <c:v>-19.531374637952599</c:v>
                </c:pt>
                <c:pt idx="4">
                  <c:v>-19.531374637952599</c:v>
                </c:pt>
                <c:pt idx="5">
                  <c:v>-19.531380032907499</c:v>
                </c:pt>
                <c:pt idx="6">
                  <c:v>-19.532642851074499</c:v>
                </c:pt>
                <c:pt idx="7">
                  <c:v>-19.535183080841101</c:v>
                </c:pt>
                <c:pt idx="8">
                  <c:v>-19.539023906282399</c:v>
                </c:pt>
                <c:pt idx="9">
                  <c:v>-19.544191704399601</c:v>
                </c:pt>
                <c:pt idx="10">
                  <c:v>-19.550716043453601</c:v>
                </c:pt>
                <c:pt idx="11">
                  <c:v>-19.558629682557399</c:v>
                </c:pt>
                <c:pt idx="12">
                  <c:v>-19.567968572722801</c:v>
                </c:pt>
                <c:pt idx="13">
                  <c:v>-19.578771859579899</c:v>
                </c:pt>
                <c:pt idx="14">
                  <c:v>-19.591081888019701</c:v>
                </c:pt>
                <c:pt idx="15">
                  <c:v>-19.604944209039701</c:v>
                </c:pt>
                <c:pt idx="16">
                  <c:v>-19.620407589104701</c:v>
                </c:pt>
                <c:pt idx="17">
                  <c:v>-19.637524022369401</c:v>
                </c:pt>
                <c:pt idx="18">
                  <c:v>-19.6563487461469</c:v>
                </c:pt>
                <c:pt idx="19">
                  <c:v>-19.676940260046401</c:v>
                </c:pt>
                <c:pt idx="20">
                  <c:v>-19.699360349244099</c:v>
                </c:pt>
                <c:pt idx="21">
                  <c:v>-19.723674112398701</c:v>
                </c:pt>
                <c:pt idx="22">
                  <c:v>-19.7499499947691</c:v>
                </c:pt>
                <c:pt idx="23">
                  <c:v>-19.778259827147998</c:v>
                </c:pt>
                <c:pt idx="24">
                  <c:v>-19.8086788712776</c:v>
                </c:pt>
                <c:pt idx="25">
                  <c:v>-19.841285872480398</c:v>
                </c:pt>
                <c:pt idx="26">
                  <c:v>-19.876163120301999</c:v>
                </c:pt>
                <c:pt idx="27">
                  <c:v>-19.913396518038798</c:v>
                </c:pt>
                <c:pt idx="28">
                  <c:v>-19.953075662104901</c:v>
                </c:pt>
                <c:pt idx="29">
                  <c:v>-19.995293932281299</c:v>
                </c:pt>
                <c:pt idx="30">
                  <c:v>-20.040148593990299</c:v>
                </c:pt>
                <c:pt idx="31">
                  <c:v>-20.087740913849</c:v>
                </c:pt>
                <c:pt idx="32">
                  <c:v>-20.138176289875901</c:v>
                </c:pt>
                <c:pt idx="33">
                  <c:v>-20.1915643978638</c:v>
                </c:pt>
                <c:pt idx="34">
                  <c:v>-20.2480193555859</c:v>
                </c:pt>
                <c:pt idx="35">
                  <c:v>-20.307659906670199</c:v>
                </c:pt>
                <c:pt idx="36">
                  <c:v>-20.370609626177199</c:v>
                </c:pt>
                <c:pt idx="37">
                  <c:v>-20.4369971501294</c:v>
                </c:pt>
                <c:pt idx="38">
                  <c:v>-20.5069564314914</c:v>
                </c:pt>
                <c:pt idx="39">
                  <c:v>-20.5806270253814</c:v>
                </c:pt>
                <c:pt idx="40">
                  <c:v>-20.658154406609601</c:v>
                </c:pt>
                <c:pt idx="41">
                  <c:v>-20.739690323009199</c:v>
                </c:pt>
                <c:pt idx="42">
                  <c:v>-20.8253931884345</c:v>
                </c:pt>
                <c:pt idx="43">
                  <c:v>-20.915428519777699</c:v>
                </c:pt>
                <c:pt idx="44">
                  <c:v>-21.0099694228998</c:v>
                </c:pt>
                <c:pt idx="45">
                  <c:v>-21.109197132991</c:v>
                </c:pt>
                <c:pt idx="46">
                  <c:v>-21.213301615594101</c:v>
                </c:pt>
                <c:pt idx="47">
                  <c:v>-21.322482235345898</c:v>
                </c:pt>
                <c:pt idx="48">
                  <c:v>-21.436948500441201</c:v>
                </c:pt>
                <c:pt idx="49">
                  <c:v>-21.556920891917201</c:v>
                </c:pt>
                <c:pt idx="50">
                  <c:v>-21.682631788121299</c:v>
                </c:pt>
                <c:pt idx="51">
                  <c:v>-21.814326496185799</c:v>
                </c:pt>
                <c:pt idx="52">
                  <c:v>-21.952264404025101</c:v>
                </c:pt>
                <c:pt idx="53">
                  <c:v>-22.096720268330401</c:v>
                </c:pt>
                <c:pt idx="54">
                  <c:v>-22.247985656305399</c:v>
                </c:pt>
                <c:pt idx="55">
                  <c:v>-22.406370561514201</c:v>
                </c:pt>
                <c:pt idx="56">
                  <c:v>-22.572205217255799</c:v>
                </c:pt>
                <c:pt idx="57">
                  <c:v>-22.7458421343926</c:v>
                </c:pt>
                <c:pt idx="58">
                  <c:v>-22.927658394613498</c:v>
                </c:pt>
                <c:pt idx="59">
                  <c:v>-23.118058234762401</c:v>
                </c:pt>
                <c:pt idx="60">
                  <c:v>-23.3174759631729</c:v>
                </c:pt>
                <c:pt idx="61">
                  <c:v>-23.526379254955501</c:v>
                </c:pt>
                <c:pt idx="62">
                  <c:v>-23.7452728798884</c:v>
                </c:pt>
                <c:pt idx="63">
                  <c:v>-23.9747029238981</c:v>
                </c:pt>
                <c:pt idx="64">
                  <c:v>-24.215261572895002</c:v>
                </c:pt>
                <c:pt idx="65">
                  <c:v>-24.467592535547002</c:v>
                </c:pt>
                <c:pt idx="66">
                  <c:v>-24.7323971886733</c:v>
                </c:pt>
                <c:pt idx="67">
                  <c:v>-25.010441533982402</c:v>
                </c:pt>
                <c:pt idx="68">
                  <c:v>-25.302564055530002</c:v>
                </c:pt>
                <c:pt idx="69">
                  <c:v>-25.6096845596051</c:v>
                </c:pt>
                <c:pt idx="70">
                  <c:v>-25.932814056164499</c:v>
                </c:pt>
                <c:pt idx="71">
                  <c:v>-26.273065692408402</c:v>
                </c:pt>
                <c:pt idx="72">
                  <c:v>-26.631666656250101</c:v>
                </c:pt>
                <c:pt idx="73">
                  <c:v>-27.009970799600502</c:v>
                </c:pt>
                <c:pt idx="74">
                  <c:v>-27.409471437107602</c:v>
                </c:pt>
                <c:pt idx="75">
                  <c:v>-27.831813268622</c:v>
                </c:pt>
                <c:pt idx="76">
                  <c:v>-28.278801506414002</c:v>
                </c:pt>
                <c:pt idx="77">
                  <c:v>-28.752404811064</c:v>
                </c:pt>
                <c:pt idx="78">
                  <c:v>-29.254746125372201</c:v>
                </c:pt>
                <c:pt idx="79">
                  <c:v>-29.788071210794399</c:v>
                </c:pt>
                <c:pt idx="80">
                  <c:v>-30.354677384132902</c:v>
                </c:pt>
                <c:pt idx="81">
                  <c:v>-30.956772512862301</c:v>
                </c:pt>
                <c:pt idx="82">
                  <c:v>-31.596213306760401</c:v>
                </c:pt>
                <c:pt idx="83">
                  <c:v>-32.274037096179399</c:v>
                </c:pt>
                <c:pt idx="84">
                  <c:v>-32.989645958465601</c:v>
                </c:pt>
                <c:pt idx="85">
                  <c:v>-33.7394223666983</c:v>
                </c:pt>
                <c:pt idx="86">
                  <c:v>-34.514467169876099</c:v>
                </c:pt>
                <c:pt idx="87">
                  <c:v>-34.844574828459599</c:v>
                </c:pt>
                <c:pt idx="88">
                  <c:v>-34.060973361577098</c:v>
                </c:pt>
                <c:pt idx="89">
                  <c:v>-33.2962565275608</c:v>
                </c:pt>
                <c:pt idx="90">
                  <c:v>-32.562641778734502</c:v>
                </c:pt>
                <c:pt idx="91">
                  <c:v>-31.8657133304898</c:v>
                </c:pt>
                <c:pt idx="92">
                  <c:v>-31.207175485266401</c:v>
                </c:pt>
                <c:pt idx="93">
                  <c:v>-30.5865784245592</c:v>
                </c:pt>
                <c:pt idx="94">
                  <c:v>-30.0023499963532</c:v>
                </c:pt>
                <c:pt idx="95">
                  <c:v>-29.4523944110563</c:v>
                </c:pt>
                <c:pt idx="96">
                  <c:v>-28.9344309651636</c:v>
                </c:pt>
                <c:pt idx="97">
                  <c:v>-28.4461798834812</c:v>
                </c:pt>
                <c:pt idx="98">
                  <c:v>-27.985459398829001</c:v>
                </c:pt>
                <c:pt idx="99">
                  <c:v>-27.550231880313902</c:v>
                </c:pt>
                <c:pt idx="100">
                  <c:v>-27.138621152804102</c:v>
                </c:pt>
                <c:pt idx="101">
                  <c:v>-26.7489139258251</c:v>
                </c:pt>
                <c:pt idx="102">
                  <c:v>-26.3795528392662</c:v>
                </c:pt>
                <c:pt idx="103">
                  <c:v>-26.029125459380801</c:v>
                </c:pt>
                <c:pt idx="104">
                  <c:v>-25.696351694778599</c:v>
                </c:pt>
                <c:pt idx="105">
                  <c:v>-25.380071007294202</c:v>
                </c:pt>
                <c:pt idx="106">
                  <c:v>-25.0792301507907</c:v>
                </c:pt>
                <c:pt idx="107">
                  <c:v>-24.792871796996799</c:v>
                </c:pt>
                <c:pt idx="108">
                  <c:v>-24.5201241923452</c:v>
                </c:pt>
                <c:pt idx="109">
                  <c:v>-24.2601918689071</c:v>
                </c:pt>
                <c:pt idx="110">
                  <c:v>-24.0123473674617</c:v>
                </c:pt>
                <c:pt idx="111">
                  <c:v>-23.775923898514201</c:v>
                </c:pt>
                <c:pt idx="112">
                  <c:v>-23.550308853909502</c:v>
                </c:pt>
                <c:pt idx="113">
                  <c:v>-23.334938079313201</c:v>
                </c:pt>
                <c:pt idx="114">
                  <c:v>-23.129290821319401</c:v>
                </c:pt>
                <c:pt idx="115">
                  <c:v>-22.932885269352401</c:v>
                </c:pt>
                <c:pt idx="116">
                  <c:v>-22.7452746201607</c:v>
                </c:pt>
                <c:pt idx="117">
                  <c:v>-22.566043600559201</c:v>
                </c:pt>
                <c:pt idx="118">
                  <c:v>-22.394805391638599</c:v>
                </c:pt>
                <c:pt idx="119">
                  <c:v>-22.231198904659099</c:v>
                </c:pt>
                <c:pt idx="120">
                  <c:v>-22.0748863651541</c:v>
                </c:pt>
                <c:pt idx="121">
                  <c:v>-21.925551167385599</c:v>
                </c:pt>
                <c:pt idx="122">
                  <c:v>-21.7828959662213</c:v>
                </c:pt>
                <c:pt idx="123">
                  <c:v>-21.6466409778123</c:v>
                </c:pt>
                <c:pt idx="124">
                  <c:v>-21.516522464188998</c:v>
                </c:pt>
                <c:pt idx="125">
                  <c:v>-21.3922913801382</c:v>
                </c:pt>
                <c:pt idx="126">
                  <c:v>-21.273712163520099</c:v>
                </c:pt>
                <c:pt idx="127">
                  <c:v>-21.160561652608401</c:v>
                </c:pt>
                <c:pt idx="128">
                  <c:v>-21.052628116122801</c:v>
                </c:pt>
                <c:pt idx="129">
                  <c:v>-20.949710383429199</c:v>
                </c:pt>
                <c:pt idx="130">
                  <c:v>-20.8516170639375</c:v>
                </c:pt>
                <c:pt idx="131">
                  <c:v>-20.758165846077599</c:v>
                </c:pt>
                <c:pt idx="132">
                  <c:v>-20.669182867397701</c:v>
                </c:pt>
                <c:pt idx="133">
                  <c:v>-20.584502148338199</c:v>
                </c:pt>
                <c:pt idx="134">
                  <c:v>-20.503965083114199</c:v>
                </c:pt>
                <c:pt idx="135">
                  <c:v>-20.427419981896499</c:v>
                </c:pt>
                <c:pt idx="136">
                  <c:v>-20.354721659146801</c:v>
                </c:pt>
                <c:pt idx="137">
                  <c:v>-20.285731063539</c:v>
                </c:pt>
                <c:pt idx="138">
                  <c:v>-20.220314945402901</c:v>
                </c:pt>
                <c:pt idx="139">
                  <c:v>-20.1583455580665</c:v>
                </c:pt>
                <c:pt idx="140">
                  <c:v>-20.099700389862299</c:v>
                </c:pt>
                <c:pt idx="141">
                  <c:v>-20.0442619238985</c:v>
                </c:pt>
                <c:pt idx="142">
                  <c:v>-19.991917422998299</c:v>
                </c:pt>
                <c:pt idx="143">
                  <c:v>-19.9425587374703</c:v>
                </c:pt>
                <c:pt idx="144">
                  <c:v>-19.896082133607599</c:v>
                </c:pt>
                <c:pt idx="145">
                  <c:v>-19.852388141017801</c:v>
                </c:pt>
                <c:pt idx="146">
                  <c:v>-19.811381417068599</c:v>
                </c:pt>
                <c:pt idx="147">
                  <c:v>-19.772970626896999</c:v>
                </c:pt>
                <c:pt idx="148">
                  <c:v>-19.737068337571799</c:v>
                </c:pt>
                <c:pt idx="149">
                  <c:v>-19.703590925132801</c:v>
                </c:pt>
                <c:pt idx="150">
                  <c:v>-19.6724584933398</c:v>
                </c:pt>
                <c:pt idx="151">
                  <c:v>-19.643594803073</c:v>
                </c:pt>
                <c:pt idx="152">
                  <c:v>-19.616927211415899</c:v>
                </c:pt>
                <c:pt idx="153">
                  <c:v>-19.5923866195382</c:v>
                </c:pt>
                <c:pt idx="154">
                  <c:v>-19.569907428568598</c:v>
                </c:pt>
                <c:pt idx="155">
                  <c:v>-19.549427502719499</c:v>
                </c:pt>
                <c:pt idx="156">
                  <c:v>-19.530888138983599</c:v>
                </c:pt>
                <c:pt idx="157">
                  <c:v>-19.514234042780298</c:v>
                </c:pt>
                <c:pt idx="158">
                  <c:v>-19.4994133089827</c:v>
                </c:pt>
                <c:pt idx="159">
                  <c:v>-19.4863774077971</c:v>
                </c:pt>
                <c:pt idx="160">
                  <c:v>-19.475081175016001</c:v>
                </c:pt>
                <c:pt idx="161">
                  <c:v>-19.465482806199699</c:v>
                </c:pt>
                <c:pt idx="162">
                  <c:v>-19.457543854379498</c:v>
                </c:pt>
                <c:pt idx="163">
                  <c:v>-19.451229230909</c:v>
                </c:pt>
                <c:pt idx="164">
                  <c:v>-19.446507209120401</c:v>
                </c:pt>
                <c:pt idx="165">
                  <c:v>-19.443349430471599</c:v>
                </c:pt>
                <c:pt idx="166">
                  <c:v>-19.441730912898699</c:v>
                </c:pt>
                <c:pt idx="167">
                  <c:v>-19.4416300611129</c:v>
                </c:pt>
                <c:pt idx="168">
                  <c:v>-19.4416300611129</c:v>
                </c:pt>
                <c:pt idx="169">
                  <c:v>-19.4416300611129</c:v>
                </c:pt>
                <c:pt idx="170">
                  <c:v>-19.4416300611129</c:v>
                </c:pt>
                <c:pt idx="171">
                  <c:v>-19.4416300611129</c:v>
                </c:pt>
                <c:pt idx="172">
                  <c:v>-19.4416300611129</c:v>
                </c:pt>
                <c:pt idx="173">
                  <c:v>-19.4416300611129</c:v>
                </c:pt>
                <c:pt idx="174">
                  <c:v>-19.4416300611129</c:v>
                </c:pt>
                <c:pt idx="175">
                  <c:v>-19.4416300611129</c:v>
                </c:pt>
                <c:pt idx="176">
                  <c:v>-19.4416300611129</c:v>
                </c:pt>
                <c:pt idx="177">
                  <c:v>-19.4416300611129</c:v>
                </c:pt>
                <c:pt idx="178">
                  <c:v>-19.443028678607799</c:v>
                </c:pt>
                <c:pt idx="179">
                  <c:v>-19.445911981167399</c:v>
                </c:pt>
                <c:pt idx="180">
                  <c:v>-19.4502686116893</c:v>
                </c:pt>
                <c:pt idx="181">
                  <c:v>-19.456090656162601</c:v>
                </c:pt>
                <c:pt idx="182">
                  <c:v>-19.463373660664502</c:v>
                </c:pt>
                <c:pt idx="183">
                  <c:v>-19.472116649265502</c:v>
                </c:pt>
                <c:pt idx="184">
                  <c:v>-19.482322142758701</c:v>
                </c:pt>
                <c:pt idx="185">
                  <c:v>-19.493996178157001</c:v>
                </c:pt>
                <c:pt idx="186">
                  <c:v>-19.5071483289294</c:v>
                </c:pt>
                <c:pt idx="187">
                  <c:v>-19.521791725978499</c:v>
                </c:pt>
                <c:pt idx="188">
                  <c:v>-19.5379430793948</c:v>
                </c:pt>
                <c:pt idx="189">
                  <c:v>-19.555622701053299</c:v>
                </c:pt>
                <c:pt idx="190">
                  <c:v>-19.574854528158401</c:v>
                </c:pt>
                <c:pt idx="191">
                  <c:v>-19.595666147879399</c:v>
                </c:pt>
                <c:pt idx="192">
                  <c:v>-19.618088823258201</c:v>
                </c:pt>
                <c:pt idx="193">
                  <c:v>-19.642157520618699</c:v>
                </c:pt>
                <c:pt idx="194">
                  <c:v>-19.667910938748999</c:v>
                </c:pt>
                <c:pt idx="195">
                  <c:v>-19.695391540180001</c:v>
                </c:pt>
                <c:pt idx="196">
                  <c:v>-19.724645584935899</c:v>
                </c:pt>
                <c:pt idx="197">
                  <c:v>-19.755723167187501</c:v>
                </c:pt>
                <c:pt idx="198">
                  <c:v>-19.788678255300599</c:v>
                </c:pt>
                <c:pt idx="199">
                  <c:v>-19.823568735834399</c:v>
                </c:pt>
                <c:pt idx="200">
                  <c:v>-19.8604564621143</c:v>
                </c:pt>
                <c:pt idx="201">
                  <c:v>-19.8994073080768</c:v>
                </c:pt>
                <c:pt idx="202">
                  <c:v>-19.940491228163101</c:v>
                </c:pt>
                <c:pt idx="203">
                  <c:v>-19.9837823241233</c:v>
                </c:pt>
                <c:pt idx="204">
                  <c:v>-20.029358919685901</c:v>
                </c:pt>
                <c:pt idx="205">
                  <c:v>-20.0773036441472</c:v>
                </c:pt>
                <c:pt idx="206">
                  <c:v>-20.127703526044002</c:v>
                </c:pt>
                <c:pt idx="207">
                  <c:v>-20.180650098195201</c:v>
                </c:pt>
                <c:pt idx="208">
                  <c:v>-20.236239515528101</c:v>
                </c:pt>
                <c:pt idx="209">
                  <c:v>-20.294572687250898</c:v>
                </c:pt>
                <c:pt idx="210">
                  <c:v>-20.3557554250999</c:v>
                </c:pt>
                <c:pt idx="211">
                  <c:v>-20.419898609563901</c:v>
                </c:pt>
                <c:pt idx="212">
                  <c:v>-20.487118376200399</c:v>
                </c:pt>
                <c:pt idx="213">
                  <c:v>-20.557536324380902</c:v>
                </c:pt>
                <c:pt idx="214">
                  <c:v>-20.631279751065101</c:v>
                </c:pt>
                <c:pt idx="215">
                  <c:v>-20.7084819124982</c:v>
                </c:pt>
                <c:pt idx="216">
                  <c:v>-20.789282317059701</c:v>
                </c:pt>
                <c:pt idx="217">
                  <c:v>-20.873827052876202</c:v>
                </c:pt>
                <c:pt idx="218">
                  <c:v>-20.962269154251501</c:v>
                </c:pt>
                <c:pt idx="219">
                  <c:v>-21.054769011469901</c:v>
                </c:pt>
                <c:pt idx="220">
                  <c:v>-21.151494829116899</c:v>
                </c:pt>
                <c:pt idx="221">
                  <c:v>-21.252623138732201</c:v>
                </c:pt>
                <c:pt idx="222">
                  <c:v>-21.3583393723952</c:v>
                </c:pt>
                <c:pt idx="223">
                  <c:v>-21.468838504755201</c:v>
                </c:pt>
                <c:pt idx="224">
                  <c:v>-21.584325772079101</c:v>
                </c:pt>
                <c:pt idx="225">
                  <c:v>-21.7050174781346</c:v>
                </c:pt>
                <c:pt idx="226">
                  <c:v>-21.831141898183798</c:v>
                </c:pt>
                <c:pt idx="227">
                  <c:v>-21.962940294077001</c:v>
                </c:pt>
                <c:pt idx="228">
                  <c:v>-22.1006680554597</c:v>
                </c:pt>
                <c:pt idx="229">
                  <c:v>-22.244595984498801</c:v>
                </c:pt>
                <c:pt idx="230">
                  <c:v>-22.395011744371299</c:v>
                </c:pt>
                <c:pt idx="231">
                  <c:v>-22.55222149514</c:v>
                </c:pt>
                <c:pt idx="232">
                  <c:v>-22.716551744672</c:v>
                </c:pt>
                <c:pt idx="233">
                  <c:v>-22.888351447090699</c:v>
                </c:pt>
                <c:pt idx="234">
                  <c:v>-23.0679943870546</c:v>
                </c:pt>
                <c:pt idx="235">
                  <c:v>-23.2558818951604</c:v>
                </c:pt>
                <c:pt idx="236">
                  <c:v>-23.452445948234399</c:v>
                </c:pt>
                <c:pt idx="237">
                  <c:v>-23.658152718561301</c:v>
                </c:pt>
                <c:pt idx="238">
                  <c:v>-23.8735066486189</c:v>
                </c:pt>
                <c:pt idx="239">
                  <c:v>-24.099055143193102</c:v>
                </c:pt>
                <c:pt idx="240">
                  <c:v>-24.335393989506901</c:v>
                </c:pt>
                <c:pt idx="241">
                  <c:v>-24.583173639061002</c:v>
                </c:pt>
                <c:pt idx="242">
                  <c:v>-24.843106513312602</c:v>
                </c:pt>
                <c:pt idx="243">
                  <c:v>-25.1159755304257</c:v>
                </c:pt>
                <c:pt idx="244">
                  <c:v>-25.402644093733102</c:v>
                </c:pt>
                <c:pt idx="245">
                  <c:v>-25.7040678362088</c:v>
                </c:pt>
                <c:pt idx="246">
                  <c:v>-26.021308481449402</c:v>
                </c:pt>
                <c:pt idx="247">
                  <c:v>-26.3555502629345</c:v>
                </c:pt>
                <c:pt idx="248">
                  <c:v>-26.708119442167501</c:v>
                </c:pt>
                <c:pt idx="249">
                  <c:v>-27.080507584441001</c:v>
                </c:pt>
                <c:pt idx="250">
                  <c:v>-27.474399387911102</c:v>
                </c:pt>
                <c:pt idx="251">
                  <c:v>-27.891706011410701</c:v>
                </c:pt>
                <c:pt idx="252">
                  <c:v>-28.334604990859102</c:v>
                </c:pt>
                <c:pt idx="253">
                  <c:v>-28.805587929388199</c:v>
                </c:pt>
                <c:pt idx="254">
                  <c:v>-29.307517094931402</c:v>
                </c:pt>
                <c:pt idx="255">
                  <c:v>-29.843691652226401</c:v>
                </c:pt>
                <c:pt idx="256">
                  <c:v>-30.417923053499599</c:v>
                </c:pt>
                <c:pt idx="257">
                  <c:v>-31.034616186173199</c:v>
                </c:pt>
                <c:pt idx="258">
                  <c:v>-31.698846263975401</c:v>
                </c:pt>
                <c:pt idx="259">
                  <c:v>-32.416406954794297</c:v>
                </c:pt>
                <c:pt idx="260">
                  <c:v>-33.193773800845996</c:v>
                </c:pt>
                <c:pt idx="261">
                  <c:v>-34.037858872508501</c:v>
                </c:pt>
                <c:pt idx="262">
                  <c:v>-34.955285011624902</c:v>
                </c:pt>
                <c:pt idx="263">
                  <c:v>-35.950591180126899</c:v>
                </c:pt>
                <c:pt idx="264">
                  <c:v>-36.881962703645002</c:v>
                </c:pt>
                <c:pt idx="265">
                  <c:v>-35.823048637305796</c:v>
                </c:pt>
                <c:pt idx="266">
                  <c:v>-34.841215092145397</c:v>
                </c:pt>
                <c:pt idx="267">
                  <c:v>-33.936864977022097</c:v>
                </c:pt>
                <c:pt idx="268">
                  <c:v>-33.104994534631899</c:v>
                </c:pt>
                <c:pt idx="269">
                  <c:v>-32.338865839456297</c:v>
                </c:pt>
                <c:pt idx="270">
                  <c:v>-31.6315983028441</c:v>
                </c:pt>
                <c:pt idx="271">
                  <c:v>-30.9768022429061</c:v>
                </c:pt>
                <c:pt idx="272">
                  <c:v>-30.368783553452502</c:v>
                </c:pt>
                <c:pt idx="273">
                  <c:v>-29.802563208976302</c:v>
                </c:pt>
                <c:pt idx="274">
                  <c:v>-29.2738227710887</c:v>
                </c:pt>
                <c:pt idx="275">
                  <c:v>-28.778825892299501</c:v>
                </c:pt>
                <c:pt idx="276">
                  <c:v>-28.314337577823302</c:v>
                </c:pt>
                <c:pt idx="277">
                  <c:v>-27.877549958647602</c:v>
                </c:pt>
                <c:pt idx="278">
                  <c:v>-27.4660174109579</c:v>
                </c:pt>
                <c:pt idx="279">
                  <c:v>-27.0776012559575</c:v>
                </c:pt>
                <c:pt idx="280">
                  <c:v>-26.710423222523101</c:v>
                </c:pt>
                <c:pt idx="281">
                  <c:v>-26.362826516979499</c:v>
                </c:pt>
                <c:pt idx="282">
                  <c:v>-26.033343322359499</c:v>
                </c:pt>
                <c:pt idx="283">
                  <c:v>-25.720667655800302</c:v>
                </c:pt>
                <c:pt idx="284">
                  <c:v>-25.423632659724102</c:v>
                </c:pt>
                <c:pt idx="285">
                  <c:v>-25.141191551121199</c:v>
                </c:pt>
                <c:pt idx="286">
                  <c:v>-24.872401587764802</c:v>
                </c:pt>
                <c:pt idx="287">
                  <c:v>-24.616410525601601</c:v>
                </c:pt>
                <c:pt idx="288">
                  <c:v>-24.372445137815902</c:v>
                </c:pt>
                <c:pt idx="289">
                  <c:v>-24.139801445087802</c:v>
                </c:pt>
                <c:pt idx="290">
                  <c:v>-23.917836370875502</c:v>
                </c:pt>
                <c:pt idx="291">
                  <c:v>-23.705960587652001</c:v>
                </c:pt>
                <c:pt idx="292">
                  <c:v>-23.503632362173398</c:v>
                </c:pt>
                <c:pt idx="293">
                  <c:v>-23.310352241943399</c:v>
                </c:pt>
                <c:pt idx="294">
                  <c:v>-23.125658452650999</c:v>
                </c:pt>
                <c:pt idx="295">
                  <c:v>-22.949122898766401</c:v>
                </c:pt>
                <c:pt idx="296">
                  <c:v>-22.7803476777135</c:v>
                </c:pt>
                <c:pt idx="297">
                  <c:v>-22.618962032922198</c:v>
                </c:pt>
                <c:pt idx="298">
                  <c:v>-22.464619683243498</c:v>
                </c:pt>
                <c:pt idx="299">
                  <c:v>-22.316996476222101</c:v>
                </c:pt>
                <c:pt idx="300">
                  <c:v>-22.175788320970401</c:v>
                </c:pt>
                <c:pt idx="301">
                  <c:v>-22.040709363208499</c:v>
                </c:pt>
                <c:pt idx="302">
                  <c:v>-21.9114903707009</c:v>
                </c:pt>
                <c:pt idx="303">
                  <c:v>-21.787877302031699</c:v>
                </c:pt>
                <c:pt idx="304">
                  <c:v>-21.669630035604399</c:v>
                </c:pt>
                <c:pt idx="305">
                  <c:v>-21.5565212390486</c:v>
                </c:pt>
                <c:pt idx="306">
                  <c:v>-21.448335361999401</c:v>
                </c:pt>
                <c:pt idx="307">
                  <c:v>-21.3448677375522</c:v>
                </c:pt>
                <c:pt idx="308">
                  <c:v>-21.245923779681299</c:v>
                </c:pt>
                <c:pt idx="309">
                  <c:v>-21.151318265591001</c:v>
                </c:pt>
                <c:pt idx="310">
                  <c:v>-21.060874693401001</c:v>
                </c:pt>
                <c:pt idx="311">
                  <c:v>-20.974424706788099</c:v>
                </c:pt>
                <c:pt idx="312">
                  <c:v>-20.8918075792545</c:v>
                </c:pt>
                <c:pt idx="313">
                  <c:v>-20.812869751588799</c:v>
                </c:pt>
                <c:pt idx="314">
                  <c:v>-20.737464416860998</c:v>
                </c:pt>
                <c:pt idx="315">
                  <c:v>-20.665451147955501</c:v>
                </c:pt>
                <c:pt idx="316">
                  <c:v>-20.596695563227598</c:v>
                </c:pt>
                <c:pt idx="317">
                  <c:v>-20.531069026366001</c:v>
                </c:pt>
                <c:pt idx="318">
                  <c:v>-20.468448376980501</c:v>
                </c:pt>
                <c:pt idx="319">
                  <c:v>-20.408715688811998</c:v>
                </c:pt>
                <c:pt idx="320">
                  <c:v>-20.351758052796299</c:v>
                </c:pt>
                <c:pt idx="321">
                  <c:v>-20.2974673825005</c:v>
                </c:pt>
                <c:pt idx="322">
                  <c:v>-20.2457402397099</c:v>
                </c:pt>
                <c:pt idx="323">
                  <c:v>-20.196477678164701</c:v>
                </c:pt>
                <c:pt idx="324">
                  <c:v>-20.149585103649301</c:v>
                </c:pt>
                <c:pt idx="325">
                  <c:v>-20.104972148808901</c:v>
                </c:pt>
                <c:pt idx="326">
                  <c:v>-20.062552561228799</c:v>
                </c:pt>
                <c:pt idx="327">
                  <c:v>-20.022244103448699</c:v>
                </c:pt>
                <c:pt idx="328">
                  <c:v>-19.983968463711999</c:v>
                </c:pt>
                <c:pt idx="329">
                  <c:v>-19.947651176359599</c:v>
                </c:pt>
                <c:pt idx="330">
                  <c:v>-19.913221550880099</c:v>
                </c:pt>
                <c:pt idx="331">
                  <c:v>-19.88061260872</c:v>
                </c:pt>
                <c:pt idx="332">
                  <c:v>-19.849761027037299</c:v>
                </c:pt>
                <c:pt idx="333">
                  <c:v>-19.820607088660299</c:v>
                </c:pt>
                <c:pt idx="334">
                  <c:v>-19.793094637577099</c:v>
                </c:pt>
                <c:pt idx="335">
                  <c:v>-19.767171039347101</c:v>
                </c:pt>
                <c:pt idx="336">
                  <c:v>-19.742787145881199</c:v>
                </c:pt>
                <c:pt idx="337">
                  <c:v>-19.719897264088601</c:v>
                </c:pt>
                <c:pt idx="338">
                  <c:v>-19.6984591279376</c:v>
                </c:pt>
                <c:pt idx="339">
                  <c:v>-19.678433873520699</c:v>
                </c:pt>
                <c:pt idx="340">
                  <c:v>-19.659786016756701</c:v>
                </c:pt>
                <c:pt idx="341">
                  <c:v>-19.642483433398699</c:v>
                </c:pt>
                <c:pt idx="342">
                  <c:v>-19.626497341052801</c:v>
                </c:pt>
                <c:pt idx="343">
                  <c:v>-19.611802282946599</c:v>
                </c:pt>
                <c:pt idx="344">
                  <c:v>-19.598376113214101</c:v>
                </c:pt>
                <c:pt idx="345">
                  <c:v>-19.5861999834956</c:v>
                </c:pt>
                <c:pt idx="346">
                  <c:v>-19.5752583306781</c:v>
                </c:pt>
                <c:pt idx="347">
                  <c:v>-19.5655388656238</c:v>
                </c:pt>
                <c:pt idx="348">
                  <c:v>-19.557032562764999</c:v>
                </c:pt>
                <c:pt idx="349">
                  <c:v>-19.549733650461999</c:v>
                </c:pt>
                <c:pt idx="350">
                  <c:v>-19.543639602045801</c:v>
                </c:pt>
                <c:pt idx="351">
                  <c:v>-19.543639602045801</c:v>
                </c:pt>
                <c:pt idx="352">
                  <c:v>-19.543639602045801</c:v>
                </c:pt>
                <c:pt idx="353">
                  <c:v>-19.543639602045801</c:v>
                </c:pt>
                <c:pt idx="354">
                  <c:v>-19.543639602045801</c:v>
                </c:pt>
                <c:pt idx="355">
                  <c:v>-19.543639602045801</c:v>
                </c:pt>
                <c:pt idx="356">
                  <c:v>-19.543639602045801</c:v>
                </c:pt>
                <c:pt idx="357">
                  <c:v>-19.543639602045801</c:v>
                </c:pt>
                <c:pt idx="358">
                  <c:v>-19.543639602045801</c:v>
                </c:pt>
                <c:pt idx="359">
                  <c:v>-19.543639602045801</c:v>
                </c:pt>
                <c:pt idx="360">
                  <c:v>-19.543639602045801</c:v>
                </c:pt>
              </c:numCache>
            </c:numRef>
          </c:yVal>
          <c:smooth val="0"/>
          <c:extLst>
            <c:ext xmlns:c16="http://schemas.microsoft.com/office/drawing/2014/chart" uri="{C3380CC4-5D6E-409C-BE32-E72D297353CC}">
              <c16:uniqueId val="{00000010-A453-4B6E-A996-014F25F735E4}"/>
            </c:ext>
          </c:extLst>
        </c:ser>
        <c:ser>
          <c:idx val="17"/>
          <c:order val="17"/>
          <c:tx>
            <c:strRef>
              <c:f>'Normalized Envelope (2)'!$W$2</c:f>
              <c:strCache>
                <c:ptCount val="1"/>
                <c:pt idx="0">
                  <c:v>F18</c:v>
                </c:pt>
              </c:strCache>
            </c:strRef>
          </c:tx>
          <c:spPr>
            <a:ln w="19050" cap="rnd">
              <a:solidFill>
                <a:schemeClr val="accent6">
                  <a:lumMod val="50000"/>
                </a:schemeClr>
              </a:solidFill>
              <a:round/>
            </a:ln>
            <a:effectLst/>
          </c:spPr>
          <c:marker>
            <c:symbol val="none"/>
          </c:marker>
          <c:xVal>
            <c:numRef>
              <c:f>'Normalized Envelope (2)'!$E$3:$E$363</c:f>
              <c:numCache>
                <c:formatCode>0.0</c:formatCode>
                <c:ptCount val="361"/>
                <c:pt idx="0">
                  <c:v>-180</c:v>
                </c:pt>
                <c:pt idx="1">
                  <c:v>-179</c:v>
                </c:pt>
                <c:pt idx="2">
                  <c:v>-178</c:v>
                </c:pt>
                <c:pt idx="3">
                  <c:v>-177</c:v>
                </c:pt>
                <c:pt idx="4">
                  <c:v>-176</c:v>
                </c:pt>
                <c:pt idx="5">
                  <c:v>-175</c:v>
                </c:pt>
                <c:pt idx="6">
                  <c:v>-174</c:v>
                </c:pt>
                <c:pt idx="7">
                  <c:v>-173</c:v>
                </c:pt>
                <c:pt idx="8">
                  <c:v>-172</c:v>
                </c:pt>
                <c:pt idx="9">
                  <c:v>-171</c:v>
                </c:pt>
                <c:pt idx="10">
                  <c:v>-170</c:v>
                </c:pt>
                <c:pt idx="11">
                  <c:v>-169</c:v>
                </c:pt>
                <c:pt idx="12">
                  <c:v>-168</c:v>
                </c:pt>
                <c:pt idx="13">
                  <c:v>-167</c:v>
                </c:pt>
                <c:pt idx="14">
                  <c:v>-166</c:v>
                </c:pt>
                <c:pt idx="15">
                  <c:v>-165</c:v>
                </c:pt>
                <c:pt idx="16">
                  <c:v>-164</c:v>
                </c:pt>
                <c:pt idx="17">
                  <c:v>-163</c:v>
                </c:pt>
                <c:pt idx="18">
                  <c:v>-162</c:v>
                </c:pt>
                <c:pt idx="19">
                  <c:v>-161</c:v>
                </c:pt>
                <c:pt idx="20">
                  <c:v>-160</c:v>
                </c:pt>
                <c:pt idx="21">
                  <c:v>-159</c:v>
                </c:pt>
                <c:pt idx="22">
                  <c:v>-158</c:v>
                </c:pt>
                <c:pt idx="23">
                  <c:v>-157</c:v>
                </c:pt>
                <c:pt idx="24">
                  <c:v>-156</c:v>
                </c:pt>
                <c:pt idx="25">
                  <c:v>-155</c:v>
                </c:pt>
                <c:pt idx="26">
                  <c:v>-154</c:v>
                </c:pt>
                <c:pt idx="27">
                  <c:v>-153</c:v>
                </c:pt>
                <c:pt idx="28">
                  <c:v>-152</c:v>
                </c:pt>
                <c:pt idx="29">
                  <c:v>-151</c:v>
                </c:pt>
                <c:pt idx="30">
                  <c:v>-150</c:v>
                </c:pt>
                <c:pt idx="31">
                  <c:v>-149</c:v>
                </c:pt>
                <c:pt idx="32">
                  <c:v>-148</c:v>
                </c:pt>
                <c:pt idx="33">
                  <c:v>-147</c:v>
                </c:pt>
                <c:pt idx="34">
                  <c:v>-146</c:v>
                </c:pt>
                <c:pt idx="35">
                  <c:v>-145</c:v>
                </c:pt>
                <c:pt idx="36">
                  <c:v>-144</c:v>
                </c:pt>
                <c:pt idx="37">
                  <c:v>-143</c:v>
                </c:pt>
                <c:pt idx="38">
                  <c:v>-142</c:v>
                </c:pt>
                <c:pt idx="39">
                  <c:v>-141</c:v>
                </c:pt>
                <c:pt idx="40">
                  <c:v>-140</c:v>
                </c:pt>
                <c:pt idx="41">
                  <c:v>-139</c:v>
                </c:pt>
                <c:pt idx="42">
                  <c:v>-138</c:v>
                </c:pt>
                <c:pt idx="43">
                  <c:v>-137</c:v>
                </c:pt>
                <c:pt idx="44">
                  <c:v>-136</c:v>
                </c:pt>
                <c:pt idx="45">
                  <c:v>-135</c:v>
                </c:pt>
                <c:pt idx="46">
                  <c:v>-134</c:v>
                </c:pt>
                <c:pt idx="47">
                  <c:v>-133</c:v>
                </c:pt>
                <c:pt idx="48">
                  <c:v>-132</c:v>
                </c:pt>
                <c:pt idx="49">
                  <c:v>-131</c:v>
                </c:pt>
                <c:pt idx="50">
                  <c:v>-130</c:v>
                </c:pt>
                <c:pt idx="51">
                  <c:v>-129</c:v>
                </c:pt>
                <c:pt idx="52">
                  <c:v>-128</c:v>
                </c:pt>
                <c:pt idx="53">
                  <c:v>-127</c:v>
                </c:pt>
                <c:pt idx="54">
                  <c:v>-126</c:v>
                </c:pt>
                <c:pt idx="55">
                  <c:v>-125</c:v>
                </c:pt>
                <c:pt idx="56">
                  <c:v>-124</c:v>
                </c:pt>
                <c:pt idx="57">
                  <c:v>-123</c:v>
                </c:pt>
                <c:pt idx="58">
                  <c:v>-122</c:v>
                </c:pt>
                <c:pt idx="59">
                  <c:v>-121</c:v>
                </c:pt>
                <c:pt idx="60">
                  <c:v>-120</c:v>
                </c:pt>
                <c:pt idx="61">
                  <c:v>-119</c:v>
                </c:pt>
                <c:pt idx="62">
                  <c:v>-118</c:v>
                </c:pt>
                <c:pt idx="63">
                  <c:v>-117</c:v>
                </c:pt>
                <c:pt idx="64">
                  <c:v>-116</c:v>
                </c:pt>
                <c:pt idx="65">
                  <c:v>-115</c:v>
                </c:pt>
                <c:pt idx="66">
                  <c:v>-114</c:v>
                </c:pt>
                <c:pt idx="67">
                  <c:v>-113</c:v>
                </c:pt>
                <c:pt idx="68">
                  <c:v>-112</c:v>
                </c:pt>
                <c:pt idx="69">
                  <c:v>-111</c:v>
                </c:pt>
                <c:pt idx="70">
                  <c:v>-110</c:v>
                </c:pt>
                <c:pt idx="71">
                  <c:v>-109</c:v>
                </c:pt>
                <c:pt idx="72">
                  <c:v>-108</c:v>
                </c:pt>
                <c:pt idx="73">
                  <c:v>-107</c:v>
                </c:pt>
                <c:pt idx="74">
                  <c:v>-106</c:v>
                </c:pt>
                <c:pt idx="75">
                  <c:v>-105</c:v>
                </c:pt>
                <c:pt idx="76">
                  <c:v>-104</c:v>
                </c:pt>
                <c:pt idx="77">
                  <c:v>-103</c:v>
                </c:pt>
                <c:pt idx="78">
                  <c:v>-102</c:v>
                </c:pt>
                <c:pt idx="79">
                  <c:v>-101</c:v>
                </c:pt>
                <c:pt idx="80">
                  <c:v>-100</c:v>
                </c:pt>
                <c:pt idx="81">
                  <c:v>-99</c:v>
                </c:pt>
                <c:pt idx="82">
                  <c:v>-98</c:v>
                </c:pt>
                <c:pt idx="83">
                  <c:v>-97</c:v>
                </c:pt>
                <c:pt idx="84">
                  <c:v>-96</c:v>
                </c:pt>
                <c:pt idx="85">
                  <c:v>-95</c:v>
                </c:pt>
                <c:pt idx="86">
                  <c:v>-94</c:v>
                </c:pt>
                <c:pt idx="87">
                  <c:v>-93</c:v>
                </c:pt>
                <c:pt idx="88">
                  <c:v>-92</c:v>
                </c:pt>
                <c:pt idx="89">
                  <c:v>-91</c:v>
                </c:pt>
                <c:pt idx="90">
                  <c:v>-90</c:v>
                </c:pt>
                <c:pt idx="91">
                  <c:v>-89</c:v>
                </c:pt>
                <c:pt idx="92">
                  <c:v>-88</c:v>
                </c:pt>
                <c:pt idx="93">
                  <c:v>-87</c:v>
                </c:pt>
                <c:pt idx="94">
                  <c:v>-86</c:v>
                </c:pt>
                <c:pt idx="95">
                  <c:v>-85</c:v>
                </c:pt>
                <c:pt idx="96">
                  <c:v>-84</c:v>
                </c:pt>
                <c:pt idx="97">
                  <c:v>-83</c:v>
                </c:pt>
                <c:pt idx="98">
                  <c:v>-82</c:v>
                </c:pt>
                <c:pt idx="99">
                  <c:v>-81</c:v>
                </c:pt>
                <c:pt idx="100">
                  <c:v>-80</c:v>
                </c:pt>
                <c:pt idx="101">
                  <c:v>-79</c:v>
                </c:pt>
                <c:pt idx="102">
                  <c:v>-78</c:v>
                </c:pt>
                <c:pt idx="103">
                  <c:v>-77</c:v>
                </c:pt>
                <c:pt idx="104">
                  <c:v>-76</c:v>
                </c:pt>
                <c:pt idx="105">
                  <c:v>-75</c:v>
                </c:pt>
                <c:pt idx="106">
                  <c:v>-74</c:v>
                </c:pt>
                <c:pt idx="107">
                  <c:v>-73</c:v>
                </c:pt>
                <c:pt idx="108">
                  <c:v>-72</c:v>
                </c:pt>
                <c:pt idx="109">
                  <c:v>-71</c:v>
                </c:pt>
                <c:pt idx="110">
                  <c:v>-70</c:v>
                </c:pt>
                <c:pt idx="111">
                  <c:v>-69</c:v>
                </c:pt>
                <c:pt idx="112">
                  <c:v>-68</c:v>
                </c:pt>
                <c:pt idx="113">
                  <c:v>-67</c:v>
                </c:pt>
                <c:pt idx="114">
                  <c:v>-66</c:v>
                </c:pt>
                <c:pt idx="115">
                  <c:v>-65</c:v>
                </c:pt>
                <c:pt idx="116">
                  <c:v>-64</c:v>
                </c:pt>
                <c:pt idx="117">
                  <c:v>-63</c:v>
                </c:pt>
                <c:pt idx="118">
                  <c:v>-62</c:v>
                </c:pt>
                <c:pt idx="119">
                  <c:v>-61</c:v>
                </c:pt>
                <c:pt idx="120">
                  <c:v>-60</c:v>
                </c:pt>
                <c:pt idx="121">
                  <c:v>-59</c:v>
                </c:pt>
                <c:pt idx="122">
                  <c:v>-58</c:v>
                </c:pt>
                <c:pt idx="123">
                  <c:v>-57</c:v>
                </c:pt>
                <c:pt idx="124">
                  <c:v>-56</c:v>
                </c:pt>
                <c:pt idx="125">
                  <c:v>-55</c:v>
                </c:pt>
                <c:pt idx="126">
                  <c:v>-54</c:v>
                </c:pt>
                <c:pt idx="127">
                  <c:v>-53</c:v>
                </c:pt>
                <c:pt idx="128">
                  <c:v>-52</c:v>
                </c:pt>
                <c:pt idx="129">
                  <c:v>-51</c:v>
                </c:pt>
                <c:pt idx="130">
                  <c:v>-50</c:v>
                </c:pt>
                <c:pt idx="131">
                  <c:v>-49</c:v>
                </c:pt>
                <c:pt idx="132">
                  <c:v>-48</c:v>
                </c:pt>
                <c:pt idx="133">
                  <c:v>-47</c:v>
                </c:pt>
                <c:pt idx="134">
                  <c:v>-46</c:v>
                </c:pt>
                <c:pt idx="135">
                  <c:v>-45</c:v>
                </c:pt>
                <c:pt idx="136">
                  <c:v>-44</c:v>
                </c:pt>
                <c:pt idx="137">
                  <c:v>-43</c:v>
                </c:pt>
                <c:pt idx="138">
                  <c:v>-42</c:v>
                </c:pt>
                <c:pt idx="139">
                  <c:v>-41</c:v>
                </c:pt>
                <c:pt idx="140">
                  <c:v>-40</c:v>
                </c:pt>
                <c:pt idx="141">
                  <c:v>-39</c:v>
                </c:pt>
                <c:pt idx="142">
                  <c:v>-38</c:v>
                </c:pt>
                <c:pt idx="143">
                  <c:v>-37</c:v>
                </c:pt>
                <c:pt idx="144">
                  <c:v>-36</c:v>
                </c:pt>
                <c:pt idx="145">
                  <c:v>-35</c:v>
                </c:pt>
                <c:pt idx="146">
                  <c:v>-34</c:v>
                </c:pt>
                <c:pt idx="147">
                  <c:v>-33</c:v>
                </c:pt>
                <c:pt idx="148">
                  <c:v>-32</c:v>
                </c:pt>
                <c:pt idx="149">
                  <c:v>-31</c:v>
                </c:pt>
                <c:pt idx="150">
                  <c:v>-30</c:v>
                </c:pt>
                <c:pt idx="151">
                  <c:v>-29</c:v>
                </c:pt>
                <c:pt idx="152">
                  <c:v>-28</c:v>
                </c:pt>
                <c:pt idx="153">
                  <c:v>-27</c:v>
                </c:pt>
                <c:pt idx="154">
                  <c:v>-26</c:v>
                </c:pt>
                <c:pt idx="155">
                  <c:v>-25</c:v>
                </c:pt>
                <c:pt idx="156">
                  <c:v>-24</c:v>
                </c:pt>
                <c:pt idx="157">
                  <c:v>-23</c:v>
                </c:pt>
                <c:pt idx="158">
                  <c:v>-22</c:v>
                </c:pt>
                <c:pt idx="159">
                  <c:v>-21</c:v>
                </c:pt>
                <c:pt idx="160">
                  <c:v>-20</c:v>
                </c:pt>
                <c:pt idx="161">
                  <c:v>-19</c:v>
                </c:pt>
                <c:pt idx="162">
                  <c:v>-18</c:v>
                </c:pt>
                <c:pt idx="163">
                  <c:v>-17</c:v>
                </c:pt>
                <c:pt idx="164">
                  <c:v>-16</c:v>
                </c:pt>
                <c:pt idx="165">
                  <c:v>-15</c:v>
                </c:pt>
                <c:pt idx="166">
                  <c:v>-14</c:v>
                </c:pt>
                <c:pt idx="167">
                  <c:v>-13</c:v>
                </c:pt>
                <c:pt idx="168">
                  <c:v>-12</c:v>
                </c:pt>
                <c:pt idx="169">
                  <c:v>-11</c:v>
                </c:pt>
                <c:pt idx="170">
                  <c:v>-10</c:v>
                </c:pt>
                <c:pt idx="171">
                  <c:v>-9</c:v>
                </c:pt>
                <c:pt idx="172">
                  <c:v>-8</c:v>
                </c:pt>
                <c:pt idx="173">
                  <c:v>-7</c:v>
                </c:pt>
                <c:pt idx="174">
                  <c:v>-6</c:v>
                </c:pt>
                <c:pt idx="175">
                  <c:v>-5</c:v>
                </c:pt>
                <c:pt idx="176">
                  <c:v>-4</c:v>
                </c:pt>
                <c:pt idx="177">
                  <c:v>-3</c:v>
                </c:pt>
                <c:pt idx="178">
                  <c:v>-2</c:v>
                </c:pt>
                <c:pt idx="179">
                  <c:v>-1</c:v>
                </c:pt>
                <c:pt idx="180">
                  <c:v>0</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pt idx="212">
                  <c:v>32</c:v>
                </c:pt>
                <c:pt idx="213">
                  <c:v>33</c:v>
                </c:pt>
                <c:pt idx="214">
                  <c:v>34</c:v>
                </c:pt>
                <c:pt idx="215">
                  <c:v>35</c:v>
                </c:pt>
                <c:pt idx="216">
                  <c:v>36</c:v>
                </c:pt>
                <c:pt idx="217">
                  <c:v>37</c:v>
                </c:pt>
                <c:pt idx="218">
                  <c:v>38</c:v>
                </c:pt>
                <c:pt idx="219">
                  <c:v>39</c:v>
                </c:pt>
                <c:pt idx="220">
                  <c:v>40</c:v>
                </c:pt>
                <c:pt idx="221">
                  <c:v>41</c:v>
                </c:pt>
                <c:pt idx="222">
                  <c:v>42</c:v>
                </c:pt>
                <c:pt idx="223">
                  <c:v>43</c:v>
                </c:pt>
                <c:pt idx="224">
                  <c:v>44</c:v>
                </c:pt>
                <c:pt idx="225">
                  <c:v>45</c:v>
                </c:pt>
                <c:pt idx="226">
                  <c:v>46</c:v>
                </c:pt>
                <c:pt idx="227">
                  <c:v>47</c:v>
                </c:pt>
                <c:pt idx="228">
                  <c:v>48</c:v>
                </c:pt>
                <c:pt idx="229">
                  <c:v>49</c:v>
                </c:pt>
                <c:pt idx="230">
                  <c:v>50</c:v>
                </c:pt>
                <c:pt idx="231">
                  <c:v>51</c:v>
                </c:pt>
                <c:pt idx="232">
                  <c:v>52</c:v>
                </c:pt>
                <c:pt idx="233">
                  <c:v>53</c:v>
                </c:pt>
                <c:pt idx="234">
                  <c:v>54</c:v>
                </c:pt>
                <c:pt idx="235">
                  <c:v>55</c:v>
                </c:pt>
                <c:pt idx="236">
                  <c:v>56</c:v>
                </c:pt>
                <c:pt idx="237">
                  <c:v>57</c:v>
                </c:pt>
                <c:pt idx="238">
                  <c:v>58</c:v>
                </c:pt>
                <c:pt idx="239">
                  <c:v>59</c:v>
                </c:pt>
                <c:pt idx="240">
                  <c:v>60</c:v>
                </c:pt>
                <c:pt idx="241">
                  <c:v>61</c:v>
                </c:pt>
                <c:pt idx="242">
                  <c:v>62</c:v>
                </c:pt>
                <c:pt idx="243">
                  <c:v>63</c:v>
                </c:pt>
                <c:pt idx="244">
                  <c:v>64</c:v>
                </c:pt>
                <c:pt idx="245">
                  <c:v>65</c:v>
                </c:pt>
                <c:pt idx="246">
                  <c:v>66</c:v>
                </c:pt>
                <c:pt idx="247">
                  <c:v>67</c:v>
                </c:pt>
                <c:pt idx="248">
                  <c:v>68</c:v>
                </c:pt>
                <c:pt idx="249">
                  <c:v>69</c:v>
                </c:pt>
                <c:pt idx="250">
                  <c:v>70</c:v>
                </c:pt>
                <c:pt idx="251">
                  <c:v>71</c:v>
                </c:pt>
                <c:pt idx="252">
                  <c:v>72</c:v>
                </c:pt>
                <c:pt idx="253">
                  <c:v>73</c:v>
                </c:pt>
                <c:pt idx="254">
                  <c:v>74</c:v>
                </c:pt>
                <c:pt idx="255">
                  <c:v>75</c:v>
                </c:pt>
                <c:pt idx="256">
                  <c:v>76</c:v>
                </c:pt>
                <c:pt idx="257">
                  <c:v>77</c:v>
                </c:pt>
                <c:pt idx="258">
                  <c:v>78</c:v>
                </c:pt>
                <c:pt idx="259">
                  <c:v>79</c:v>
                </c:pt>
                <c:pt idx="260">
                  <c:v>80</c:v>
                </c:pt>
                <c:pt idx="261">
                  <c:v>81</c:v>
                </c:pt>
                <c:pt idx="262">
                  <c:v>82</c:v>
                </c:pt>
                <c:pt idx="263">
                  <c:v>83</c:v>
                </c:pt>
                <c:pt idx="264">
                  <c:v>84</c:v>
                </c:pt>
                <c:pt idx="265">
                  <c:v>85</c:v>
                </c:pt>
                <c:pt idx="266">
                  <c:v>86</c:v>
                </c:pt>
                <c:pt idx="267">
                  <c:v>87</c:v>
                </c:pt>
                <c:pt idx="268">
                  <c:v>88</c:v>
                </c:pt>
                <c:pt idx="269">
                  <c:v>89</c:v>
                </c:pt>
                <c:pt idx="270">
                  <c:v>90</c:v>
                </c:pt>
                <c:pt idx="271">
                  <c:v>91</c:v>
                </c:pt>
                <c:pt idx="272">
                  <c:v>92</c:v>
                </c:pt>
                <c:pt idx="273">
                  <c:v>93</c:v>
                </c:pt>
                <c:pt idx="274">
                  <c:v>94</c:v>
                </c:pt>
                <c:pt idx="275">
                  <c:v>95</c:v>
                </c:pt>
                <c:pt idx="276">
                  <c:v>96</c:v>
                </c:pt>
                <c:pt idx="277">
                  <c:v>97</c:v>
                </c:pt>
                <c:pt idx="278">
                  <c:v>98</c:v>
                </c:pt>
                <c:pt idx="279">
                  <c:v>99</c:v>
                </c:pt>
                <c:pt idx="280">
                  <c:v>100</c:v>
                </c:pt>
                <c:pt idx="281">
                  <c:v>101</c:v>
                </c:pt>
                <c:pt idx="282">
                  <c:v>102</c:v>
                </c:pt>
                <c:pt idx="283">
                  <c:v>103</c:v>
                </c:pt>
                <c:pt idx="284">
                  <c:v>104</c:v>
                </c:pt>
                <c:pt idx="285">
                  <c:v>105</c:v>
                </c:pt>
                <c:pt idx="286">
                  <c:v>106</c:v>
                </c:pt>
                <c:pt idx="287">
                  <c:v>107</c:v>
                </c:pt>
                <c:pt idx="288">
                  <c:v>108</c:v>
                </c:pt>
                <c:pt idx="289">
                  <c:v>109</c:v>
                </c:pt>
                <c:pt idx="290">
                  <c:v>110</c:v>
                </c:pt>
                <c:pt idx="291">
                  <c:v>111</c:v>
                </c:pt>
                <c:pt idx="292">
                  <c:v>112</c:v>
                </c:pt>
                <c:pt idx="293">
                  <c:v>113</c:v>
                </c:pt>
                <c:pt idx="294">
                  <c:v>114</c:v>
                </c:pt>
                <c:pt idx="295">
                  <c:v>115</c:v>
                </c:pt>
                <c:pt idx="296">
                  <c:v>116</c:v>
                </c:pt>
                <c:pt idx="297">
                  <c:v>117</c:v>
                </c:pt>
                <c:pt idx="298">
                  <c:v>118</c:v>
                </c:pt>
                <c:pt idx="299">
                  <c:v>119</c:v>
                </c:pt>
                <c:pt idx="300">
                  <c:v>120</c:v>
                </c:pt>
                <c:pt idx="301">
                  <c:v>121</c:v>
                </c:pt>
                <c:pt idx="302">
                  <c:v>122</c:v>
                </c:pt>
                <c:pt idx="303">
                  <c:v>123</c:v>
                </c:pt>
                <c:pt idx="304">
                  <c:v>124</c:v>
                </c:pt>
                <c:pt idx="305">
                  <c:v>125</c:v>
                </c:pt>
                <c:pt idx="306">
                  <c:v>126</c:v>
                </c:pt>
                <c:pt idx="307">
                  <c:v>127</c:v>
                </c:pt>
                <c:pt idx="308">
                  <c:v>128</c:v>
                </c:pt>
                <c:pt idx="309">
                  <c:v>129</c:v>
                </c:pt>
                <c:pt idx="310">
                  <c:v>130</c:v>
                </c:pt>
                <c:pt idx="311">
                  <c:v>131</c:v>
                </c:pt>
                <c:pt idx="312">
                  <c:v>132</c:v>
                </c:pt>
                <c:pt idx="313">
                  <c:v>133</c:v>
                </c:pt>
                <c:pt idx="314">
                  <c:v>134</c:v>
                </c:pt>
                <c:pt idx="315">
                  <c:v>135</c:v>
                </c:pt>
                <c:pt idx="316">
                  <c:v>136</c:v>
                </c:pt>
                <c:pt idx="317">
                  <c:v>137</c:v>
                </c:pt>
                <c:pt idx="318">
                  <c:v>138</c:v>
                </c:pt>
                <c:pt idx="319">
                  <c:v>139</c:v>
                </c:pt>
                <c:pt idx="320">
                  <c:v>140</c:v>
                </c:pt>
                <c:pt idx="321">
                  <c:v>141</c:v>
                </c:pt>
                <c:pt idx="322">
                  <c:v>142</c:v>
                </c:pt>
                <c:pt idx="323">
                  <c:v>143</c:v>
                </c:pt>
                <c:pt idx="324">
                  <c:v>144</c:v>
                </c:pt>
                <c:pt idx="325">
                  <c:v>145</c:v>
                </c:pt>
                <c:pt idx="326">
                  <c:v>146</c:v>
                </c:pt>
                <c:pt idx="327">
                  <c:v>147</c:v>
                </c:pt>
                <c:pt idx="328">
                  <c:v>148</c:v>
                </c:pt>
                <c:pt idx="329">
                  <c:v>149</c:v>
                </c:pt>
                <c:pt idx="330">
                  <c:v>150</c:v>
                </c:pt>
                <c:pt idx="331">
                  <c:v>151</c:v>
                </c:pt>
                <c:pt idx="332">
                  <c:v>152</c:v>
                </c:pt>
                <c:pt idx="333">
                  <c:v>153</c:v>
                </c:pt>
                <c:pt idx="334">
                  <c:v>154</c:v>
                </c:pt>
                <c:pt idx="335">
                  <c:v>155</c:v>
                </c:pt>
                <c:pt idx="336">
                  <c:v>156</c:v>
                </c:pt>
                <c:pt idx="337">
                  <c:v>157</c:v>
                </c:pt>
                <c:pt idx="338">
                  <c:v>158</c:v>
                </c:pt>
                <c:pt idx="339">
                  <c:v>159</c:v>
                </c:pt>
                <c:pt idx="340">
                  <c:v>160</c:v>
                </c:pt>
                <c:pt idx="341">
                  <c:v>161</c:v>
                </c:pt>
                <c:pt idx="342">
                  <c:v>162</c:v>
                </c:pt>
                <c:pt idx="343">
                  <c:v>163</c:v>
                </c:pt>
                <c:pt idx="344">
                  <c:v>164</c:v>
                </c:pt>
                <c:pt idx="345">
                  <c:v>165</c:v>
                </c:pt>
                <c:pt idx="346">
                  <c:v>166</c:v>
                </c:pt>
                <c:pt idx="347">
                  <c:v>167</c:v>
                </c:pt>
                <c:pt idx="348">
                  <c:v>168</c:v>
                </c:pt>
                <c:pt idx="349">
                  <c:v>169</c:v>
                </c:pt>
                <c:pt idx="350">
                  <c:v>170</c:v>
                </c:pt>
                <c:pt idx="351">
                  <c:v>171</c:v>
                </c:pt>
                <c:pt idx="352">
                  <c:v>172</c:v>
                </c:pt>
                <c:pt idx="353">
                  <c:v>173</c:v>
                </c:pt>
                <c:pt idx="354">
                  <c:v>174</c:v>
                </c:pt>
                <c:pt idx="355">
                  <c:v>175</c:v>
                </c:pt>
                <c:pt idx="356">
                  <c:v>176</c:v>
                </c:pt>
                <c:pt idx="357">
                  <c:v>177</c:v>
                </c:pt>
                <c:pt idx="358">
                  <c:v>178</c:v>
                </c:pt>
                <c:pt idx="359">
                  <c:v>179</c:v>
                </c:pt>
                <c:pt idx="360">
                  <c:v>180</c:v>
                </c:pt>
              </c:numCache>
            </c:numRef>
          </c:xVal>
          <c:yVal>
            <c:numRef>
              <c:f>'Normalized Envelope (2)'!$W$3:$W$363</c:f>
              <c:numCache>
                <c:formatCode>0.0</c:formatCode>
                <c:ptCount val="361"/>
                <c:pt idx="0">
                  <c:v>-9.5154920489785493</c:v>
                </c:pt>
                <c:pt idx="1">
                  <c:v>-9.4530234121345291</c:v>
                </c:pt>
                <c:pt idx="2">
                  <c:v>-9.4062060438408892</c:v>
                </c:pt>
                <c:pt idx="3">
                  <c:v>-9.3802939322281293</c:v>
                </c:pt>
                <c:pt idx="4">
                  <c:v>-9.3802939322281293</c:v>
                </c:pt>
                <c:pt idx="5">
                  <c:v>-9.3802939322281293</c:v>
                </c:pt>
                <c:pt idx="6">
                  <c:v>-9.3802939322281293</c:v>
                </c:pt>
                <c:pt idx="7">
                  <c:v>-9.3802939322281293</c:v>
                </c:pt>
                <c:pt idx="8">
                  <c:v>-9.3802939322281293</c:v>
                </c:pt>
                <c:pt idx="9">
                  <c:v>-9.3802939322281293</c:v>
                </c:pt>
                <c:pt idx="10">
                  <c:v>-9.3802939322281293</c:v>
                </c:pt>
                <c:pt idx="11">
                  <c:v>-9.3802939322281293</c:v>
                </c:pt>
                <c:pt idx="12">
                  <c:v>-9.3802939322281293</c:v>
                </c:pt>
                <c:pt idx="13">
                  <c:v>-9.3802939322281293</c:v>
                </c:pt>
                <c:pt idx="14">
                  <c:v>-9.3812592819553799</c:v>
                </c:pt>
                <c:pt idx="15">
                  <c:v>-9.4140573752923498</c:v>
                </c:pt>
                <c:pt idx="16">
                  <c:v>-9.4807312727483293</c:v>
                </c:pt>
                <c:pt idx="17">
                  <c:v>-9.58142162915955</c:v>
                </c:pt>
                <c:pt idx="18">
                  <c:v>-9.7196404909388097</c:v>
                </c:pt>
                <c:pt idx="19">
                  <c:v>-9.9089127471772596</c:v>
                </c:pt>
                <c:pt idx="20">
                  <c:v>-10.175013102388359</c:v>
                </c:pt>
                <c:pt idx="21">
                  <c:v>-10.55024522507847</c:v>
                </c:pt>
                <c:pt idx="22">
                  <c:v>-11.061687562661259</c:v>
                </c:pt>
                <c:pt idx="23">
                  <c:v>-11.44737571185779</c:v>
                </c:pt>
                <c:pt idx="24">
                  <c:v>-10.866124646100719</c:v>
                </c:pt>
                <c:pt idx="25">
                  <c:v>-10.52661500741738</c:v>
                </c:pt>
                <c:pt idx="26">
                  <c:v>-10.42817127441219</c:v>
                </c:pt>
                <c:pt idx="27">
                  <c:v>-10.42817127441219</c:v>
                </c:pt>
                <c:pt idx="28">
                  <c:v>-10.42817127441219</c:v>
                </c:pt>
                <c:pt idx="29">
                  <c:v>-10.42817127441219</c:v>
                </c:pt>
                <c:pt idx="30">
                  <c:v>-10.42817127441219</c:v>
                </c:pt>
                <c:pt idx="31">
                  <c:v>-10.42817127441219</c:v>
                </c:pt>
                <c:pt idx="32">
                  <c:v>-10.42817127441219</c:v>
                </c:pt>
                <c:pt idx="33">
                  <c:v>-10.42817127441219</c:v>
                </c:pt>
                <c:pt idx="34">
                  <c:v>-10.42817127441219</c:v>
                </c:pt>
                <c:pt idx="35">
                  <c:v>-10.42817127441219</c:v>
                </c:pt>
                <c:pt idx="36">
                  <c:v>-10.42817127441219</c:v>
                </c:pt>
                <c:pt idx="37">
                  <c:v>-10.561510753593749</c:v>
                </c:pt>
                <c:pt idx="38">
                  <c:v>-10.914840505414301</c:v>
                </c:pt>
                <c:pt idx="39">
                  <c:v>-11.47236026779064</c:v>
                </c:pt>
                <c:pt idx="40">
                  <c:v>-12.20497627130592</c:v>
                </c:pt>
                <c:pt idx="41">
                  <c:v>-13.05262525539745</c:v>
                </c:pt>
                <c:pt idx="42">
                  <c:v>-13.48669750876539</c:v>
                </c:pt>
                <c:pt idx="43">
                  <c:v>-13.48669750876539</c:v>
                </c:pt>
                <c:pt idx="44">
                  <c:v>-13.48669750876539</c:v>
                </c:pt>
                <c:pt idx="45">
                  <c:v>-13.48669750876539</c:v>
                </c:pt>
                <c:pt idx="46">
                  <c:v>-13.48669750876539</c:v>
                </c:pt>
                <c:pt idx="47">
                  <c:v>-13.48669750876539</c:v>
                </c:pt>
                <c:pt idx="48">
                  <c:v>-13.48669750876539</c:v>
                </c:pt>
                <c:pt idx="49">
                  <c:v>-13.48669750876539</c:v>
                </c:pt>
                <c:pt idx="50">
                  <c:v>-13.48669750876539</c:v>
                </c:pt>
                <c:pt idx="51">
                  <c:v>-13.59810299513744</c:v>
                </c:pt>
                <c:pt idx="52">
                  <c:v>-13.89591654051538</c:v>
                </c:pt>
                <c:pt idx="53">
                  <c:v>-14.367632828755859</c:v>
                </c:pt>
                <c:pt idx="54">
                  <c:v>-14.965331222716729</c:v>
                </c:pt>
                <c:pt idx="55">
                  <c:v>-15.58266682821175</c:v>
                </c:pt>
                <c:pt idx="56">
                  <c:v>-15.95528269804133</c:v>
                </c:pt>
                <c:pt idx="57">
                  <c:v>-15.95528269804133</c:v>
                </c:pt>
                <c:pt idx="58">
                  <c:v>-15.95528269804133</c:v>
                </c:pt>
                <c:pt idx="59">
                  <c:v>-15.95528269804133</c:v>
                </c:pt>
                <c:pt idx="60">
                  <c:v>-15.95528269804133</c:v>
                </c:pt>
                <c:pt idx="61">
                  <c:v>-15.984646762842559</c:v>
                </c:pt>
                <c:pt idx="62">
                  <c:v>-16.166086869174251</c:v>
                </c:pt>
                <c:pt idx="63">
                  <c:v>-16.460062616958968</c:v>
                </c:pt>
                <c:pt idx="64">
                  <c:v>-16.811978439371341</c:v>
                </c:pt>
                <c:pt idx="65">
                  <c:v>-17.185048769820728</c:v>
                </c:pt>
                <c:pt idx="66">
                  <c:v>-17.394344931748471</c:v>
                </c:pt>
                <c:pt idx="67">
                  <c:v>-17.1698797727156</c:v>
                </c:pt>
                <c:pt idx="68">
                  <c:v>-17.08854852170095</c:v>
                </c:pt>
                <c:pt idx="69">
                  <c:v>-17.08854852170095</c:v>
                </c:pt>
                <c:pt idx="70">
                  <c:v>-17.08854852170095</c:v>
                </c:pt>
                <c:pt idx="71">
                  <c:v>-17.08854852170095</c:v>
                </c:pt>
                <c:pt idx="72">
                  <c:v>-17.08854852170095</c:v>
                </c:pt>
                <c:pt idx="73">
                  <c:v>-17.08854852170095</c:v>
                </c:pt>
                <c:pt idx="74">
                  <c:v>-17.08854852170095</c:v>
                </c:pt>
                <c:pt idx="75">
                  <c:v>-17.08854852170095</c:v>
                </c:pt>
                <c:pt idx="76">
                  <c:v>-17.08854852170095</c:v>
                </c:pt>
                <c:pt idx="77">
                  <c:v>-17.08854852170095</c:v>
                </c:pt>
                <c:pt idx="78">
                  <c:v>-17.08854852170095</c:v>
                </c:pt>
                <c:pt idx="79">
                  <c:v>-17.196197308956481</c:v>
                </c:pt>
                <c:pt idx="80">
                  <c:v>-17.52098173502824</c:v>
                </c:pt>
                <c:pt idx="81">
                  <c:v>-18.065647564190702</c:v>
                </c:pt>
                <c:pt idx="82">
                  <c:v>-18.608505108331101</c:v>
                </c:pt>
                <c:pt idx="83">
                  <c:v>-17.7839342654745</c:v>
                </c:pt>
                <c:pt idx="84">
                  <c:v>-17.183371191384278</c:v>
                </c:pt>
                <c:pt idx="85">
                  <c:v>-16.85206436666493</c:v>
                </c:pt>
                <c:pt idx="86">
                  <c:v>-16.80586622856702</c:v>
                </c:pt>
                <c:pt idx="87">
                  <c:v>-16.80586622856702</c:v>
                </c:pt>
                <c:pt idx="88">
                  <c:v>-16.80586622856702</c:v>
                </c:pt>
                <c:pt idx="89">
                  <c:v>-16.80586622856702</c:v>
                </c:pt>
                <c:pt idx="90">
                  <c:v>-16.80586622856702</c:v>
                </c:pt>
                <c:pt idx="91">
                  <c:v>-16.80586622856702</c:v>
                </c:pt>
                <c:pt idx="92">
                  <c:v>-16.80586622856702</c:v>
                </c:pt>
                <c:pt idx="93">
                  <c:v>-16.80586622856702</c:v>
                </c:pt>
                <c:pt idx="94">
                  <c:v>-16.80586622856702</c:v>
                </c:pt>
                <c:pt idx="95">
                  <c:v>-16.80586622856702</c:v>
                </c:pt>
                <c:pt idx="96">
                  <c:v>-16.80586622856702</c:v>
                </c:pt>
                <c:pt idx="97">
                  <c:v>-17.038144875415369</c:v>
                </c:pt>
                <c:pt idx="98">
                  <c:v>-17.51845304321893</c:v>
                </c:pt>
                <c:pt idx="99">
                  <c:v>-18.1838192889713</c:v>
                </c:pt>
                <c:pt idx="100">
                  <c:v>-18.0124200601986</c:v>
                </c:pt>
                <c:pt idx="101">
                  <c:v>-17.771666348593001</c:v>
                </c:pt>
                <c:pt idx="102">
                  <c:v>-17.550825365225201</c:v>
                </c:pt>
                <c:pt idx="103">
                  <c:v>-17.30461272821103</c:v>
                </c:pt>
                <c:pt idx="104">
                  <c:v>-16.998168873474469</c:v>
                </c:pt>
                <c:pt idx="105">
                  <c:v>-16.62175597974759</c:v>
                </c:pt>
                <c:pt idx="106">
                  <c:v>-16.189508725856811</c:v>
                </c:pt>
                <c:pt idx="107">
                  <c:v>-15.728209210428499</c:v>
                </c:pt>
                <c:pt idx="108">
                  <c:v>-15.269106565183829</c:v>
                </c:pt>
                <c:pt idx="109">
                  <c:v>-14.846569634488951</c:v>
                </c:pt>
                <c:pt idx="110">
                  <c:v>-14.49728775605386</c:v>
                </c:pt>
                <c:pt idx="111">
                  <c:v>-14.254175671356149</c:v>
                </c:pt>
                <c:pt idx="112">
                  <c:v>-14.135373618894111</c:v>
                </c:pt>
                <c:pt idx="113">
                  <c:v>-14.132463576346279</c:v>
                </c:pt>
                <c:pt idx="114">
                  <c:v>-14.132463576346279</c:v>
                </c:pt>
                <c:pt idx="115">
                  <c:v>-14.132463576346279</c:v>
                </c:pt>
                <c:pt idx="116">
                  <c:v>-14.132463576346279</c:v>
                </c:pt>
                <c:pt idx="117">
                  <c:v>-14.082560739624519</c:v>
                </c:pt>
                <c:pt idx="118">
                  <c:v>-13.754922034493809</c:v>
                </c:pt>
                <c:pt idx="119">
                  <c:v>-13.312432631718931</c:v>
                </c:pt>
                <c:pt idx="120">
                  <c:v>-12.824674360251199</c:v>
                </c:pt>
                <c:pt idx="121">
                  <c:v>-12.362591516935531</c:v>
                </c:pt>
                <c:pt idx="122">
                  <c:v>-11.986063496985171</c:v>
                </c:pt>
                <c:pt idx="123">
                  <c:v>-11.73941675727149</c:v>
                </c:pt>
                <c:pt idx="124">
                  <c:v>-11.64901798467875</c:v>
                </c:pt>
                <c:pt idx="125">
                  <c:v>-11.64901798467875</c:v>
                </c:pt>
                <c:pt idx="126">
                  <c:v>-11.64901798467875</c:v>
                </c:pt>
                <c:pt idx="127">
                  <c:v>-11.64901798467875</c:v>
                </c:pt>
                <c:pt idx="128">
                  <c:v>-11.64901798467875</c:v>
                </c:pt>
                <c:pt idx="129">
                  <c:v>-11.64901798467875</c:v>
                </c:pt>
                <c:pt idx="130">
                  <c:v>-11.64901798467875</c:v>
                </c:pt>
                <c:pt idx="131">
                  <c:v>-11.64901798467875</c:v>
                </c:pt>
                <c:pt idx="132">
                  <c:v>-11.64901798467875</c:v>
                </c:pt>
                <c:pt idx="133">
                  <c:v>-11.277446331389321</c:v>
                </c:pt>
                <c:pt idx="134">
                  <c:v>-10.7507527524988</c:v>
                </c:pt>
                <c:pt idx="135">
                  <c:v>-10.343071259132529</c:v>
                </c:pt>
                <c:pt idx="136">
                  <c:v>-10.09439313903985</c:v>
                </c:pt>
                <c:pt idx="137">
                  <c:v>-10.022563969524549</c:v>
                </c:pt>
                <c:pt idx="138">
                  <c:v>-10.022563969524549</c:v>
                </c:pt>
                <c:pt idx="139">
                  <c:v>-10.022563969524549</c:v>
                </c:pt>
                <c:pt idx="140">
                  <c:v>-10.022563969524549</c:v>
                </c:pt>
                <c:pt idx="141">
                  <c:v>-10.022563969524549</c:v>
                </c:pt>
                <c:pt idx="142">
                  <c:v>-10.022563969524549</c:v>
                </c:pt>
                <c:pt idx="143">
                  <c:v>-10.022563969524549</c:v>
                </c:pt>
                <c:pt idx="144">
                  <c:v>-10.022563969524549</c:v>
                </c:pt>
                <c:pt idx="145">
                  <c:v>-10.022563969524549</c:v>
                </c:pt>
                <c:pt idx="146">
                  <c:v>-10.022563969524549</c:v>
                </c:pt>
                <c:pt idx="147">
                  <c:v>-10.022563969524549</c:v>
                </c:pt>
                <c:pt idx="148">
                  <c:v>-10.132876095800569</c:v>
                </c:pt>
                <c:pt idx="149">
                  <c:v>-10.420999871717051</c:v>
                </c:pt>
                <c:pt idx="150">
                  <c:v>-10.112952977643829</c:v>
                </c:pt>
                <c:pt idx="151">
                  <c:v>-9.6801706049959204</c:v>
                </c:pt>
                <c:pt idx="152">
                  <c:v>-9.3426169302688997</c:v>
                </c:pt>
                <c:pt idx="153">
                  <c:v>-9.0867366095602904</c:v>
                </c:pt>
                <c:pt idx="154">
                  <c:v>-8.8951065185883991</c:v>
                </c:pt>
                <c:pt idx="155">
                  <c:v>-8.7527312137147995</c:v>
                </c:pt>
                <c:pt idx="156">
                  <c:v>-8.6494201557900201</c:v>
                </c:pt>
                <c:pt idx="157">
                  <c:v>-8.5784071098266104</c:v>
                </c:pt>
                <c:pt idx="158">
                  <c:v>-8.5335669876440878</c:v>
                </c:pt>
                <c:pt idx="159">
                  <c:v>-8.5081122676721836</c:v>
                </c:pt>
                <c:pt idx="160">
                  <c:v>-8.4959234517883466</c:v>
                </c:pt>
                <c:pt idx="161">
                  <c:v>-8.4941777883725305</c:v>
                </c:pt>
                <c:pt idx="162">
                  <c:v>-8.4941777883725305</c:v>
                </c:pt>
                <c:pt idx="163">
                  <c:v>-8.4941777883725305</c:v>
                </c:pt>
                <c:pt idx="164">
                  <c:v>-8.4941777883725305</c:v>
                </c:pt>
                <c:pt idx="165">
                  <c:v>-8.4941777883725305</c:v>
                </c:pt>
                <c:pt idx="166">
                  <c:v>-8.4941777883725305</c:v>
                </c:pt>
                <c:pt idx="167">
                  <c:v>-8.4941777883725305</c:v>
                </c:pt>
                <c:pt idx="168">
                  <c:v>-8.4941777883725305</c:v>
                </c:pt>
                <c:pt idx="169">
                  <c:v>-8.4941777883725305</c:v>
                </c:pt>
                <c:pt idx="170">
                  <c:v>-8.4941777883725305</c:v>
                </c:pt>
                <c:pt idx="171">
                  <c:v>-8.4941777883725305</c:v>
                </c:pt>
                <c:pt idx="172">
                  <c:v>-8.5047349848289482</c:v>
                </c:pt>
                <c:pt idx="173">
                  <c:v>-8.5327440602241005</c:v>
                </c:pt>
                <c:pt idx="174">
                  <c:v>-8.5831280590886401</c:v>
                </c:pt>
                <c:pt idx="175">
                  <c:v>-8.6570082830037194</c:v>
                </c:pt>
                <c:pt idx="176">
                  <c:v>-8.7498712553349094</c:v>
                </c:pt>
                <c:pt idx="177">
                  <c:v>-8.6434252746494895</c:v>
                </c:pt>
                <c:pt idx="178">
                  <c:v>-8.4824447321687408</c:v>
                </c:pt>
                <c:pt idx="179">
                  <c:v>-8.3262538476420946</c:v>
                </c:pt>
                <c:pt idx="180">
                  <c:v>-8.1946582464866093</c:v>
                </c:pt>
                <c:pt idx="181">
                  <c:v>-8.1081692564661765</c:v>
                </c:pt>
                <c:pt idx="182">
                  <c:v>-8.0859027377624493</c:v>
                </c:pt>
                <c:pt idx="183">
                  <c:v>-8.0859027377624493</c:v>
                </c:pt>
                <c:pt idx="184">
                  <c:v>-8.0859027377624493</c:v>
                </c:pt>
                <c:pt idx="185">
                  <c:v>-8.0859027377624493</c:v>
                </c:pt>
                <c:pt idx="186">
                  <c:v>-8.0859027377624493</c:v>
                </c:pt>
                <c:pt idx="187">
                  <c:v>-8.0859027377624493</c:v>
                </c:pt>
                <c:pt idx="188">
                  <c:v>-8.0859027377624493</c:v>
                </c:pt>
                <c:pt idx="189">
                  <c:v>-8.0859027377624493</c:v>
                </c:pt>
                <c:pt idx="190">
                  <c:v>-8.0859027377624493</c:v>
                </c:pt>
                <c:pt idx="191">
                  <c:v>-8.0859027377624493</c:v>
                </c:pt>
                <c:pt idx="192">
                  <c:v>-8.0859027377624493</c:v>
                </c:pt>
                <c:pt idx="193">
                  <c:v>-8.1445016235083685</c:v>
                </c:pt>
                <c:pt idx="194">
                  <c:v>-8.2975092585540899</c:v>
                </c:pt>
                <c:pt idx="195">
                  <c:v>-8.5541421542708793</c:v>
                </c:pt>
                <c:pt idx="196">
                  <c:v>-8.9167575095354898</c:v>
                </c:pt>
                <c:pt idx="197">
                  <c:v>-9.3773450873166802</c:v>
                </c:pt>
                <c:pt idx="198">
                  <c:v>-9.9147702903834496</c:v>
                </c:pt>
                <c:pt idx="199">
                  <c:v>-10.4956099369203</c:v>
                </c:pt>
                <c:pt idx="200">
                  <c:v>-11.080725431839189</c:v>
                </c:pt>
                <c:pt idx="201">
                  <c:v>-11.635524556774699</c:v>
                </c:pt>
                <c:pt idx="202">
                  <c:v>-11.803477201358671</c:v>
                </c:pt>
                <c:pt idx="203">
                  <c:v>-11.64041759130375</c:v>
                </c:pt>
                <c:pt idx="204">
                  <c:v>-11.64041759130375</c:v>
                </c:pt>
                <c:pt idx="205">
                  <c:v>-11.64041759130375</c:v>
                </c:pt>
                <c:pt idx="206">
                  <c:v>-11.64041759130375</c:v>
                </c:pt>
                <c:pt idx="207">
                  <c:v>-11.64041759130375</c:v>
                </c:pt>
                <c:pt idx="208">
                  <c:v>-11.64041759130375</c:v>
                </c:pt>
                <c:pt idx="209">
                  <c:v>-11.64041759130375</c:v>
                </c:pt>
                <c:pt idx="210">
                  <c:v>-11.64041759130375</c:v>
                </c:pt>
                <c:pt idx="211">
                  <c:v>-11.64041759130375</c:v>
                </c:pt>
                <c:pt idx="212">
                  <c:v>-11.64041759130375</c:v>
                </c:pt>
                <c:pt idx="213">
                  <c:v>-11.64041759130375</c:v>
                </c:pt>
                <c:pt idx="214">
                  <c:v>-11.69922679644578</c:v>
                </c:pt>
                <c:pt idx="215">
                  <c:v>-11.99775045917823</c:v>
                </c:pt>
                <c:pt idx="216">
                  <c:v>-12.50784413079651</c:v>
                </c:pt>
                <c:pt idx="217">
                  <c:v>-12.829846651061001</c:v>
                </c:pt>
                <c:pt idx="218">
                  <c:v>-12.829846651061001</c:v>
                </c:pt>
                <c:pt idx="219">
                  <c:v>-12.829846651061001</c:v>
                </c:pt>
                <c:pt idx="220">
                  <c:v>-12.829846651061001</c:v>
                </c:pt>
                <c:pt idx="221">
                  <c:v>-12.829846651061001</c:v>
                </c:pt>
                <c:pt idx="222">
                  <c:v>-12.829846651061001</c:v>
                </c:pt>
                <c:pt idx="223">
                  <c:v>-12.829846651061001</c:v>
                </c:pt>
                <c:pt idx="224">
                  <c:v>-12.829846651061001</c:v>
                </c:pt>
                <c:pt idx="225">
                  <c:v>-12.829846651061001</c:v>
                </c:pt>
                <c:pt idx="226">
                  <c:v>-12.829846651061001</c:v>
                </c:pt>
                <c:pt idx="227">
                  <c:v>-12.88525000478602</c:v>
                </c:pt>
                <c:pt idx="228">
                  <c:v>-13.420212804616771</c:v>
                </c:pt>
                <c:pt idx="229">
                  <c:v>-14.41126273269853</c:v>
                </c:pt>
                <c:pt idx="230">
                  <c:v>-15.707428346111111</c:v>
                </c:pt>
                <c:pt idx="231">
                  <c:v>-15.707428346111111</c:v>
                </c:pt>
                <c:pt idx="232">
                  <c:v>-15.707428346111111</c:v>
                </c:pt>
                <c:pt idx="233">
                  <c:v>-15.707428346111111</c:v>
                </c:pt>
                <c:pt idx="234">
                  <c:v>-15.707428346111111</c:v>
                </c:pt>
                <c:pt idx="235">
                  <c:v>-15.707428346111111</c:v>
                </c:pt>
                <c:pt idx="236">
                  <c:v>-15.707428346111111</c:v>
                </c:pt>
                <c:pt idx="237">
                  <c:v>-15.707428346111111</c:v>
                </c:pt>
                <c:pt idx="238">
                  <c:v>-15.95953771651272</c:v>
                </c:pt>
                <c:pt idx="239">
                  <c:v>-16.443086752032102</c:v>
                </c:pt>
                <c:pt idx="240">
                  <c:v>-17.08999193834342</c:v>
                </c:pt>
                <c:pt idx="241">
                  <c:v>-17.213760147182079</c:v>
                </c:pt>
                <c:pt idx="242">
                  <c:v>-17.213760147182079</c:v>
                </c:pt>
                <c:pt idx="243">
                  <c:v>-17.213760147182079</c:v>
                </c:pt>
                <c:pt idx="244">
                  <c:v>-17.213760147182079</c:v>
                </c:pt>
                <c:pt idx="245">
                  <c:v>-17.213760147182079</c:v>
                </c:pt>
                <c:pt idx="246">
                  <c:v>-17.213760147182079</c:v>
                </c:pt>
                <c:pt idx="247">
                  <c:v>-17.213760147182079</c:v>
                </c:pt>
                <c:pt idx="248">
                  <c:v>-17.465999240383439</c:v>
                </c:pt>
                <c:pt idx="249">
                  <c:v>-18.148326041467801</c:v>
                </c:pt>
                <c:pt idx="250">
                  <c:v>-19.2628785016888</c:v>
                </c:pt>
                <c:pt idx="251">
                  <c:v>-20.6525218611851</c:v>
                </c:pt>
                <c:pt idx="252">
                  <c:v>-19.713652774624901</c:v>
                </c:pt>
                <c:pt idx="253">
                  <c:v>-19.0977310470021</c:v>
                </c:pt>
                <c:pt idx="254">
                  <c:v>-18.787717241939898</c:v>
                </c:pt>
                <c:pt idx="255">
                  <c:v>-18.748905924193799</c:v>
                </c:pt>
                <c:pt idx="256">
                  <c:v>-18.748905924193799</c:v>
                </c:pt>
                <c:pt idx="257">
                  <c:v>-18.748905924193799</c:v>
                </c:pt>
                <c:pt idx="258">
                  <c:v>-18.748905924193799</c:v>
                </c:pt>
                <c:pt idx="259">
                  <c:v>-18.748905924193799</c:v>
                </c:pt>
                <c:pt idx="260">
                  <c:v>-18.748905924193799</c:v>
                </c:pt>
                <c:pt idx="261">
                  <c:v>-18.748905924193799</c:v>
                </c:pt>
                <c:pt idx="262">
                  <c:v>-18.748905924193799</c:v>
                </c:pt>
                <c:pt idx="263">
                  <c:v>-18.748905924193799</c:v>
                </c:pt>
                <c:pt idx="264">
                  <c:v>-18.748905924193799</c:v>
                </c:pt>
                <c:pt idx="265">
                  <c:v>-18.748905924193799</c:v>
                </c:pt>
                <c:pt idx="266">
                  <c:v>-18.934504659089498</c:v>
                </c:pt>
                <c:pt idx="267">
                  <c:v>-19.284518602835199</c:v>
                </c:pt>
                <c:pt idx="268">
                  <c:v>-19.5640241451752</c:v>
                </c:pt>
                <c:pt idx="269">
                  <c:v>-19.081403783963701</c:v>
                </c:pt>
                <c:pt idx="270">
                  <c:v>-18.729645835446998</c:v>
                </c:pt>
                <c:pt idx="271">
                  <c:v>-18.616052108363</c:v>
                </c:pt>
                <c:pt idx="272">
                  <c:v>-18.616052108363</c:v>
                </c:pt>
                <c:pt idx="273">
                  <c:v>-18.616052108363</c:v>
                </c:pt>
                <c:pt idx="274">
                  <c:v>-18.616052108363</c:v>
                </c:pt>
                <c:pt idx="275">
                  <c:v>-18.616052108363</c:v>
                </c:pt>
                <c:pt idx="276">
                  <c:v>-18.616052108363</c:v>
                </c:pt>
                <c:pt idx="277">
                  <c:v>-18.616052108363</c:v>
                </c:pt>
                <c:pt idx="278">
                  <c:v>-18.616052108363</c:v>
                </c:pt>
                <c:pt idx="279">
                  <c:v>-18.616052108363</c:v>
                </c:pt>
                <c:pt idx="280">
                  <c:v>-18.616052108363</c:v>
                </c:pt>
                <c:pt idx="281">
                  <c:v>-18.616052108363</c:v>
                </c:pt>
                <c:pt idx="282">
                  <c:v>-18.819163785916601</c:v>
                </c:pt>
                <c:pt idx="283">
                  <c:v>-19.381459617353901</c:v>
                </c:pt>
                <c:pt idx="284">
                  <c:v>-20.289393347986799</c:v>
                </c:pt>
                <c:pt idx="285">
                  <c:v>-19.8847845119294</c:v>
                </c:pt>
                <c:pt idx="286">
                  <c:v>-19.2424909488902</c:v>
                </c:pt>
                <c:pt idx="287">
                  <c:v>-19.0576987042936</c:v>
                </c:pt>
                <c:pt idx="288">
                  <c:v>-19.0576987042936</c:v>
                </c:pt>
                <c:pt idx="289">
                  <c:v>-19.0576987042936</c:v>
                </c:pt>
                <c:pt idx="290">
                  <c:v>-19.0576987042936</c:v>
                </c:pt>
                <c:pt idx="291">
                  <c:v>-19.0576987042936</c:v>
                </c:pt>
                <c:pt idx="292">
                  <c:v>-19.0576987042936</c:v>
                </c:pt>
                <c:pt idx="293">
                  <c:v>-19.0576987042936</c:v>
                </c:pt>
                <c:pt idx="294">
                  <c:v>-19.0576987042936</c:v>
                </c:pt>
                <c:pt idx="295">
                  <c:v>-19.0576987042936</c:v>
                </c:pt>
                <c:pt idx="296">
                  <c:v>-18.1861585687627</c:v>
                </c:pt>
                <c:pt idx="297">
                  <c:v>-16.894104390913281</c:v>
                </c:pt>
                <c:pt idx="298">
                  <c:v>-15.586334622649311</c:v>
                </c:pt>
                <c:pt idx="299">
                  <c:v>-14.588113614294681</c:v>
                </c:pt>
                <c:pt idx="300">
                  <c:v>-14.071446247487771</c:v>
                </c:pt>
                <c:pt idx="301">
                  <c:v>-14.071446247487771</c:v>
                </c:pt>
                <c:pt idx="302">
                  <c:v>-14.071446247487771</c:v>
                </c:pt>
                <c:pt idx="303">
                  <c:v>-14.071446247487771</c:v>
                </c:pt>
                <c:pt idx="304">
                  <c:v>-14.071446247487771</c:v>
                </c:pt>
                <c:pt idx="305">
                  <c:v>-14.071446247487771</c:v>
                </c:pt>
                <c:pt idx="306">
                  <c:v>-14.071446247487771</c:v>
                </c:pt>
                <c:pt idx="307">
                  <c:v>-14.071446247487771</c:v>
                </c:pt>
                <c:pt idx="308">
                  <c:v>-14.071446247487771</c:v>
                </c:pt>
                <c:pt idx="309">
                  <c:v>-14.071446247487771</c:v>
                </c:pt>
                <c:pt idx="310">
                  <c:v>-13.80161269561593</c:v>
                </c:pt>
                <c:pt idx="311">
                  <c:v>-13.6183271909635</c:v>
                </c:pt>
                <c:pt idx="312">
                  <c:v>-13.43671208502891</c:v>
                </c:pt>
                <c:pt idx="313">
                  <c:v>-13.25785824290011</c:v>
                </c:pt>
                <c:pt idx="314">
                  <c:v>-13.15871762446325</c:v>
                </c:pt>
                <c:pt idx="315">
                  <c:v>-13.15871762446325</c:v>
                </c:pt>
                <c:pt idx="316">
                  <c:v>-13.15871762446325</c:v>
                </c:pt>
                <c:pt idx="317">
                  <c:v>-13.15871762446325</c:v>
                </c:pt>
                <c:pt idx="318">
                  <c:v>-13.15871762446325</c:v>
                </c:pt>
                <c:pt idx="319">
                  <c:v>-13.15871762446325</c:v>
                </c:pt>
                <c:pt idx="320">
                  <c:v>-13.15871762446325</c:v>
                </c:pt>
                <c:pt idx="321">
                  <c:v>-13.15871762446325</c:v>
                </c:pt>
                <c:pt idx="322">
                  <c:v>-13.15871762446325</c:v>
                </c:pt>
                <c:pt idx="323">
                  <c:v>-13.15871762446325</c:v>
                </c:pt>
                <c:pt idx="324">
                  <c:v>-13.15871762446325</c:v>
                </c:pt>
                <c:pt idx="325">
                  <c:v>-13.212996944948319</c:v>
                </c:pt>
                <c:pt idx="326">
                  <c:v>-13.247553379776491</c:v>
                </c:pt>
                <c:pt idx="327">
                  <c:v>-12.636478815728189</c:v>
                </c:pt>
                <c:pt idx="328">
                  <c:v>-12.012861258776951</c:v>
                </c:pt>
                <c:pt idx="329">
                  <c:v>-11.400846982034949</c:v>
                </c:pt>
                <c:pt idx="330">
                  <c:v>-10.828205657913969</c:v>
                </c:pt>
                <c:pt idx="331">
                  <c:v>-10.32415145258299</c:v>
                </c:pt>
                <c:pt idx="332">
                  <c:v>-9.9118224583090697</c:v>
                </c:pt>
                <c:pt idx="333">
                  <c:v>-9.6026589339863992</c:v>
                </c:pt>
                <c:pt idx="334">
                  <c:v>-9.3953693512751695</c:v>
                </c:pt>
                <c:pt idx="335">
                  <c:v>-9.2782707794214101</c:v>
                </c:pt>
                <c:pt idx="336">
                  <c:v>-9.2329937487202596</c:v>
                </c:pt>
                <c:pt idx="337">
                  <c:v>-9.2329937487202596</c:v>
                </c:pt>
                <c:pt idx="338">
                  <c:v>-9.2329937487202596</c:v>
                </c:pt>
                <c:pt idx="339">
                  <c:v>-9.2329937487202596</c:v>
                </c:pt>
                <c:pt idx="340">
                  <c:v>-9.2329937487202596</c:v>
                </c:pt>
                <c:pt idx="341">
                  <c:v>-9.2329937487202596</c:v>
                </c:pt>
                <c:pt idx="342">
                  <c:v>-9.2329937487202596</c:v>
                </c:pt>
                <c:pt idx="343">
                  <c:v>-9.2329937487202596</c:v>
                </c:pt>
                <c:pt idx="344">
                  <c:v>-9.2329937487202596</c:v>
                </c:pt>
                <c:pt idx="345">
                  <c:v>-9.2329937487202596</c:v>
                </c:pt>
                <c:pt idx="346">
                  <c:v>-9.2329937487202596</c:v>
                </c:pt>
                <c:pt idx="347">
                  <c:v>-9.2383816008759894</c:v>
                </c:pt>
                <c:pt idx="348">
                  <c:v>-9.2742344035845008</c:v>
                </c:pt>
                <c:pt idx="349">
                  <c:v>-9.3246317076401102</c:v>
                </c:pt>
                <c:pt idx="350">
                  <c:v>-9.380122330507989</c:v>
                </c:pt>
                <c:pt idx="351">
                  <c:v>-9.4379505971708593</c:v>
                </c:pt>
                <c:pt idx="352">
                  <c:v>-9.5002747897691897</c:v>
                </c:pt>
                <c:pt idx="353">
                  <c:v>-9.5714264453635192</c:v>
                </c:pt>
                <c:pt idx="354">
                  <c:v>-9.6554791125026291</c:v>
                </c:pt>
                <c:pt idx="355">
                  <c:v>-9.7545097129842198</c:v>
                </c:pt>
                <c:pt idx="356">
                  <c:v>-9.8670079460282896</c:v>
                </c:pt>
                <c:pt idx="357">
                  <c:v>-9.9860777821893407</c:v>
                </c:pt>
                <c:pt idx="358">
                  <c:v>-10.09839283583552</c:v>
                </c:pt>
                <c:pt idx="359">
                  <c:v>-10.185987496669419</c:v>
                </c:pt>
                <c:pt idx="360">
                  <c:v>-10.23208059968114</c:v>
                </c:pt>
              </c:numCache>
            </c:numRef>
          </c:yVal>
          <c:smooth val="0"/>
          <c:extLst>
            <c:ext xmlns:c16="http://schemas.microsoft.com/office/drawing/2014/chart" uri="{C3380CC4-5D6E-409C-BE32-E72D297353CC}">
              <c16:uniqueId val="{00000011-A453-4B6E-A996-014F25F735E4}"/>
            </c:ext>
          </c:extLst>
        </c:ser>
        <c:dLbls>
          <c:showLegendKey val="0"/>
          <c:showVal val="0"/>
          <c:showCatName val="0"/>
          <c:showSerName val="0"/>
          <c:showPercent val="0"/>
          <c:showBubbleSize val="0"/>
        </c:dLbls>
        <c:axId val="1035561608"/>
        <c:axId val="1035564888"/>
      </c:scatterChart>
      <c:valAx>
        <c:axId val="10355616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dirty="0"/>
                  <a:t>Azimuth</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035564888"/>
        <c:crosses val="autoZero"/>
        <c:crossBetween val="midCat"/>
      </c:valAx>
      <c:valAx>
        <c:axId val="1035564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dirty="0"/>
                  <a:t>Gain (dB) (normalized)</a:t>
                </a:r>
                <a:endParaRPr lang="en-US" dirty="0"/>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03556160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8ce2dc-d0f1-4355-ad6a-f3bca79631f0">
      <Terms xmlns="http://schemas.microsoft.com/office/infopath/2007/PartnerControls"/>
    </lcf76f155ced4ddcb4097134ff3c332f>
    <TaxCatchAll xmlns="968bc28b-9a0e-4938-91f4-7fcb04e9672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8813A327203E94BA9B8705723B5C62E" ma:contentTypeVersion="16" ma:contentTypeDescription="Create a new document." ma:contentTypeScope="" ma:versionID="0e2b2e4f71872c483d4f35d7ac99fce8">
  <xsd:schema xmlns:xsd="http://www.w3.org/2001/XMLSchema" xmlns:xs="http://www.w3.org/2001/XMLSchema" xmlns:p="http://schemas.microsoft.com/office/2006/metadata/properties" xmlns:ns2="258ce2dc-d0f1-4355-ad6a-f3bca79631f0" xmlns:ns3="968bc28b-9a0e-4938-91f4-7fcb04e96721" targetNamespace="http://schemas.microsoft.com/office/2006/metadata/properties" ma:root="true" ma:fieldsID="e9328a14f290f8948f81a7fccfda37e1" ns2:_="" ns3:_="">
    <xsd:import namespace="258ce2dc-d0f1-4355-ad6a-f3bca79631f0"/>
    <xsd:import namespace="968bc28b-9a0e-4938-91f4-7fcb04e967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ce2dc-d0f1-4355-ad6a-f3bca79631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c37527-29ce-426d-909f-f87bb7e69b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8bc28b-9a0e-4938-91f4-7fcb04e967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d025f5-0587-4d85-92ae-3e0196135c12}" ma:internalName="TaxCatchAll" ma:showField="CatchAllData" ma:web="968bc28b-9a0e-4938-91f4-7fcb04e9672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EE4EE7-8027-4C6A-9CA2-252575B7002D}">
  <ds:schemaRefs>
    <ds:schemaRef ds:uri="http://schemas.openxmlformats.org/officeDocument/2006/bibliography"/>
  </ds:schemaRefs>
</ds:datastoreItem>
</file>

<file path=customXml/itemProps2.xml><?xml version="1.0" encoding="utf-8"?>
<ds:datastoreItem xmlns:ds="http://schemas.openxmlformats.org/officeDocument/2006/customXml" ds:itemID="{2CBEFC09-E91D-4ACD-96FE-C607A8259D96}">
  <ds:schemaRefs>
    <ds:schemaRef ds:uri="http://schemas.microsoft.com/sharepoint/v3/contenttype/forms"/>
  </ds:schemaRefs>
</ds:datastoreItem>
</file>

<file path=customXml/itemProps3.xml><?xml version="1.0" encoding="utf-8"?>
<ds:datastoreItem xmlns:ds="http://schemas.openxmlformats.org/officeDocument/2006/customXml" ds:itemID="{836A69D3-1411-4C8D-964E-B75FB1C37EB2}">
  <ds:schemaRefs>
    <ds:schemaRef ds:uri="http://schemas.microsoft.com/office/2006/metadata/properties"/>
    <ds:schemaRef ds:uri="http://schemas.microsoft.com/office/infopath/2007/PartnerControls"/>
    <ds:schemaRef ds:uri="258ce2dc-d0f1-4355-ad6a-f3bca79631f0"/>
    <ds:schemaRef ds:uri="968bc28b-9a0e-4938-91f4-7fcb04e96721"/>
  </ds:schemaRefs>
</ds:datastoreItem>
</file>

<file path=customXml/itemProps4.xml><?xml version="1.0" encoding="utf-8"?>
<ds:datastoreItem xmlns:ds="http://schemas.openxmlformats.org/officeDocument/2006/customXml" ds:itemID="{CCBB1E88-9204-4E79-9459-CF4BC39AF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ce2dc-d0f1-4355-ad6a-f3bca79631f0"/>
    <ds:schemaRef ds:uri="968bc28b-9a0e-4938-91f4-7fcb04e96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PE_BR.dotm</Template>
  <TotalTime>37</TotalTime>
  <Pages>62</Pages>
  <Words>21782</Words>
  <Characters>113488</Characters>
  <Application>Microsoft Office Word</Application>
  <DocSecurity>0</DocSecurity>
  <Lines>3782</Lines>
  <Paragraphs>2652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132618</CharactersWithSpaces>
  <SharedDoc>false</SharedDoc>
  <HLinks>
    <vt:vector size="282" baseType="variant">
      <vt:variant>
        <vt:i4>4063342</vt:i4>
      </vt:variant>
      <vt:variant>
        <vt:i4>195</vt:i4>
      </vt:variant>
      <vt:variant>
        <vt:i4>0</vt:i4>
      </vt:variant>
      <vt:variant>
        <vt:i4>5</vt:i4>
      </vt:variant>
      <vt:variant>
        <vt:lpwstr>https://www.itu.int/rec/R-REC-P.2108/en</vt:lpwstr>
      </vt:variant>
      <vt:variant>
        <vt:lpwstr/>
      </vt:variant>
      <vt:variant>
        <vt:i4>7733366</vt:i4>
      </vt:variant>
      <vt:variant>
        <vt:i4>192</vt:i4>
      </vt:variant>
      <vt:variant>
        <vt:i4>0</vt:i4>
      </vt:variant>
      <vt:variant>
        <vt:i4>5</vt:i4>
      </vt:variant>
      <vt:variant>
        <vt:lpwstr>https://www.itu.int/rec/R-REC-RA.769/en</vt:lpwstr>
      </vt:variant>
      <vt:variant>
        <vt:lpwstr/>
      </vt:variant>
      <vt:variant>
        <vt:i4>2883631</vt:i4>
      </vt:variant>
      <vt:variant>
        <vt:i4>189</vt:i4>
      </vt:variant>
      <vt:variant>
        <vt:i4>0</vt:i4>
      </vt:variant>
      <vt:variant>
        <vt:i4>5</vt:i4>
      </vt:variant>
      <vt:variant>
        <vt:lpwstr>http://www.icnirp.org/cms/upload/publications/ICNIRPemfgdl.pdf</vt:lpwstr>
      </vt:variant>
      <vt:variant>
        <vt:lpwstr/>
      </vt:variant>
      <vt:variant>
        <vt:i4>7667839</vt:i4>
      </vt:variant>
      <vt:variant>
        <vt:i4>186</vt:i4>
      </vt:variant>
      <vt:variant>
        <vt:i4>0</vt:i4>
      </vt:variant>
      <vt:variant>
        <vt:i4>5</vt:i4>
      </vt:variant>
      <vt:variant>
        <vt:lpwstr>https://www.icnirp.org/cms/upload/publications/ICNIRPrfgdl2020.pdf</vt:lpwstr>
      </vt:variant>
      <vt:variant>
        <vt:lpwstr/>
      </vt:variant>
      <vt:variant>
        <vt:i4>1900561</vt:i4>
      </vt:variant>
      <vt:variant>
        <vt:i4>183</vt:i4>
      </vt:variant>
      <vt:variant>
        <vt:i4>0</vt:i4>
      </vt:variant>
      <vt:variant>
        <vt:i4>5</vt:i4>
      </vt:variant>
      <vt:variant>
        <vt:lpwstr>https://ieeexplore.ieee.org/document/8859679</vt:lpwstr>
      </vt:variant>
      <vt:variant>
        <vt:lpwstr/>
      </vt:variant>
      <vt:variant>
        <vt:i4>1900561</vt:i4>
      </vt:variant>
      <vt:variant>
        <vt:i4>180</vt:i4>
      </vt:variant>
      <vt:variant>
        <vt:i4>0</vt:i4>
      </vt:variant>
      <vt:variant>
        <vt:i4>5</vt:i4>
      </vt:variant>
      <vt:variant>
        <vt:lpwstr>https://ieeexplore.ieee.org/document/8859679</vt:lpwstr>
      </vt:variant>
      <vt:variant>
        <vt:lpwstr/>
      </vt:variant>
      <vt:variant>
        <vt:i4>7667839</vt:i4>
      </vt:variant>
      <vt:variant>
        <vt:i4>177</vt:i4>
      </vt:variant>
      <vt:variant>
        <vt:i4>0</vt:i4>
      </vt:variant>
      <vt:variant>
        <vt:i4>5</vt:i4>
      </vt:variant>
      <vt:variant>
        <vt:lpwstr>https://www.icnirp.org/cms/upload/publications/ICNIRPrfgdl2020.pdf</vt:lpwstr>
      </vt:variant>
      <vt:variant>
        <vt:lpwstr/>
      </vt:variant>
      <vt:variant>
        <vt:i4>2883631</vt:i4>
      </vt:variant>
      <vt:variant>
        <vt:i4>174</vt:i4>
      </vt:variant>
      <vt:variant>
        <vt:i4>0</vt:i4>
      </vt:variant>
      <vt:variant>
        <vt:i4>5</vt:i4>
      </vt:variant>
      <vt:variant>
        <vt:lpwstr>http://www.icnirp.org/cms/upload/publications/ICNIRPemfgdl.pdf</vt:lpwstr>
      </vt:variant>
      <vt:variant>
        <vt:lpwstr/>
      </vt:variant>
      <vt:variant>
        <vt:i4>7733366</vt:i4>
      </vt:variant>
      <vt:variant>
        <vt:i4>171</vt:i4>
      </vt:variant>
      <vt:variant>
        <vt:i4>0</vt:i4>
      </vt:variant>
      <vt:variant>
        <vt:i4>5</vt:i4>
      </vt:variant>
      <vt:variant>
        <vt:lpwstr>https://www.itu.int/rec/R-REC-RA.769/en</vt:lpwstr>
      </vt:variant>
      <vt:variant>
        <vt:lpwstr/>
      </vt:variant>
      <vt:variant>
        <vt:i4>7733366</vt:i4>
      </vt:variant>
      <vt:variant>
        <vt:i4>168</vt:i4>
      </vt:variant>
      <vt:variant>
        <vt:i4>0</vt:i4>
      </vt:variant>
      <vt:variant>
        <vt:i4>5</vt:i4>
      </vt:variant>
      <vt:variant>
        <vt:lpwstr>https://www.itu.int/rec/R-REC-RA.769/en</vt:lpwstr>
      </vt:variant>
      <vt:variant>
        <vt:lpwstr/>
      </vt:variant>
      <vt:variant>
        <vt:i4>7733366</vt:i4>
      </vt:variant>
      <vt:variant>
        <vt:i4>165</vt:i4>
      </vt:variant>
      <vt:variant>
        <vt:i4>0</vt:i4>
      </vt:variant>
      <vt:variant>
        <vt:i4>5</vt:i4>
      </vt:variant>
      <vt:variant>
        <vt:lpwstr>https://www.itu.int/rec/R-REC-RA.769/en</vt:lpwstr>
      </vt:variant>
      <vt:variant>
        <vt:lpwstr/>
      </vt:variant>
      <vt:variant>
        <vt:i4>7733366</vt:i4>
      </vt:variant>
      <vt:variant>
        <vt:i4>162</vt:i4>
      </vt:variant>
      <vt:variant>
        <vt:i4>0</vt:i4>
      </vt:variant>
      <vt:variant>
        <vt:i4>5</vt:i4>
      </vt:variant>
      <vt:variant>
        <vt:lpwstr>https://www.itu.int/rec/R-REC-RA.769/en</vt:lpwstr>
      </vt:variant>
      <vt:variant>
        <vt:lpwstr/>
      </vt:variant>
      <vt:variant>
        <vt:i4>8323171</vt:i4>
      </vt:variant>
      <vt:variant>
        <vt:i4>159</vt:i4>
      </vt:variant>
      <vt:variant>
        <vt:i4>0</vt:i4>
      </vt:variant>
      <vt:variant>
        <vt:i4>5</vt:i4>
      </vt:variant>
      <vt:variant>
        <vt:lpwstr>https://www.itu.int/rec/R-REC-RA.769-2-200305-I/en</vt:lpwstr>
      </vt:variant>
      <vt:variant>
        <vt:lpwstr/>
      </vt:variant>
      <vt:variant>
        <vt:i4>786510</vt:i4>
      </vt:variant>
      <vt:variant>
        <vt:i4>156</vt:i4>
      </vt:variant>
      <vt:variant>
        <vt:i4>0</vt:i4>
      </vt:variant>
      <vt:variant>
        <vt:i4>5</vt:i4>
      </vt:variant>
      <vt:variant>
        <vt:lpwstr>https://www.itu.int/pub/R-REP-RA.2131</vt:lpwstr>
      </vt:variant>
      <vt:variant>
        <vt:lpwstr/>
      </vt:variant>
      <vt:variant>
        <vt:i4>7733366</vt:i4>
      </vt:variant>
      <vt:variant>
        <vt:i4>153</vt:i4>
      </vt:variant>
      <vt:variant>
        <vt:i4>0</vt:i4>
      </vt:variant>
      <vt:variant>
        <vt:i4>5</vt:i4>
      </vt:variant>
      <vt:variant>
        <vt:lpwstr>https://www.itu.int/rec/R-REC-RA.769/en</vt:lpwstr>
      </vt:variant>
      <vt:variant>
        <vt:lpwstr/>
      </vt:variant>
      <vt:variant>
        <vt:i4>655437</vt:i4>
      </vt:variant>
      <vt:variant>
        <vt:i4>150</vt:i4>
      </vt:variant>
      <vt:variant>
        <vt:i4>0</vt:i4>
      </vt:variant>
      <vt:variant>
        <vt:i4>5</vt:i4>
      </vt:variant>
      <vt:variant>
        <vt:lpwstr>https://www.itu.int/pub/R-REP-RA.2259</vt:lpwstr>
      </vt:variant>
      <vt:variant>
        <vt:lpwstr/>
      </vt:variant>
      <vt:variant>
        <vt:i4>7405629</vt:i4>
      </vt:variant>
      <vt:variant>
        <vt:i4>129</vt:i4>
      </vt:variant>
      <vt:variant>
        <vt:i4>0</vt:i4>
      </vt:variant>
      <vt:variant>
        <vt:i4>5</vt:i4>
      </vt:variant>
      <vt:variant>
        <vt:lpwstr>http://www.itu.int/pub/R-REP-SM.2392/en</vt:lpwstr>
      </vt:variant>
      <vt:variant>
        <vt:lpwstr/>
      </vt:variant>
      <vt:variant>
        <vt:i4>3276920</vt:i4>
      </vt:variant>
      <vt:variant>
        <vt:i4>126</vt:i4>
      </vt:variant>
      <vt:variant>
        <vt:i4>0</vt:i4>
      </vt:variant>
      <vt:variant>
        <vt:i4>5</vt:i4>
      </vt:variant>
      <vt:variant>
        <vt:lpwstr>https://www.itu.int/rec/R-REC-M.1184/en</vt:lpwstr>
      </vt:variant>
      <vt:variant>
        <vt:lpwstr/>
      </vt:variant>
      <vt:variant>
        <vt:i4>3407996</vt:i4>
      </vt:variant>
      <vt:variant>
        <vt:i4>123</vt:i4>
      </vt:variant>
      <vt:variant>
        <vt:i4>0</vt:i4>
      </vt:variant>
      <vt:variant>
        <vt:i4>5</vt:i4>
      </vt:variant>
      <vt:variant>
        <vt:lpwstr>https://www.itu.int/rec/R-REC-P.2109-1-201908-I/en</vt:lpwstr>
      </vt:variant>
      <vt:variant>
        <vt:lpwstr/>
      </vt:variant>
      <vt:variant>
        <vt:i4>3407996</vt:i4>
      </vt:variant>
      <vt:variant>
        <vt:i4>120</vt:i4>
      </vt:variant>
      <vt:variant>
        <vt:i4>0</vt:i4>
      </vt:variant>
      <vt:variant>
        <vt:i4>5</vt:i4>
      </vt:variant>
      <vt:variant>
        <vt:lpwstr>https://www.itu.int/rec/R-REC-P.2109-1-201908-I/en</vt:lpwstr>
      </vt:variant>
      <vt:variant>
        <vt:lpwstr/>
      </vt:variant>
      <vt:variant>
        <vt:i4>3407996</vt:i4>
      </vt:variant>
      <vt:variant>
        <vt:i4>117</vt:i4>
      </vt:variant>
      <vt:variant>
        <vt:i4>0</vt:i4>
      </vt:variant>
      <vt:variant>
        <vt:i4>5</vt:i4>
      </vt:variant>
      <vt:variant>
        <vt:lpwstr>https://www.itu.int/rec/R-REC-P.2109-1-201908-I/en</vt:lpwstr>
      </vt:variant>
      <vt:variant>
        <vt:lpwstr/>
      </vt:variant>
      <vt:variant>
        <vt:i4>3407996</vt:i4>
      </vt:variant>
      <vt:variant>
        <vt:i4>114</vt:i4>
      </vt:variant>
      <vt:variant>
        <vt:i4>0</vt:i4>
      </vt:variant>
      <vt:variant>
        <vt:i4>5</vt:i4>
      </vt:variant>
      <vt:variant>
        <vt:lpwstr>https://www.itu.int/rec/R-REC-P.2109-1-201908-I/en</vt:lpwstr>
      </vt:variant>
      <vt:variant>
        <vt:lpwstr/>
      </vt:variant>
      <vt:variant>
        <vt:i4>8323171</vt:i4>
      </vt:variant>
      <vt:variant>
        <vt:i4>111</vt:i4>
      </vt:variant>
      <vt:variant>
        <vt:i4>0</vt:i4>
      </vt:variant>
      <vt:variant>
        <vt:i4>5</vt:i4>
      </vt:variant>
      <vt:variant>
        <vt:lpwstr>https://www.itu.int/rec/R-REC-RA.769-2-200305-I/en</vt:lpwstr>
      </vt:variant>
      <vt:variant>
        <vt:lpwstr/>
      </vt:variant>
      <vt:variant>
        <vt:i4>4063343</vt:i4>
      </vt:variant>
      <vt:variant>
        <vt:i4>108</vt:i4>
      </vt:variant>
      <vt:variant>
        <vt:i4>0</vt:i4>
      </vt:variant>
      <vt:variant>
        <vt:i4>5</vt:i4>
      </vt:variant>
      <vt:variant>
        <vt:lpwstr>https://www.itu.int/rec/R-REC-M.1849-2-201901-I/en</vt:lpwstr>
      </vt:variant>
      <vt:variant>
        <vt:lpwstr/>
      </vt:variant>
      <vt:variant>
        <vt:i4>4784130</vt:i4>
      </vt:variant>
      <vt:variant>
        <vt:i4>105</vt:i4>
      </vt:variant>
      <vt:variant>
        <vt:i4>0</vt:i4>
      </vt:variant>
      <vt:variant>
        <vt:i4>5</vt:i4>
      </vt:variant>
      <vt:variant>
        <vt:lpwstr>https://www.jarl.org/English/0-2.htm</vt:lpwstr>
      </vt:variant>
      <vt:variant>
        <vt:lpwstr/>
      </vt:variant>
      <vt:variant>
        <vt:i4>8323171</vt:i4>
      </vt:variant>
      <vt:variant>
        <vt:i4>102</vt:i4>
      </vt:variant>
      <vt:variant>
        <vt:i4>0</vt:i4>
      </vt:variant>
      <vt:variant>
        <vt:i4>5</vt:i4>
      </vt:variant>
      <vt:variant>
        <vt:lpwstr>https://www.itu.int/rec/R-REC-RA.769-2-200305-I/en</vt:lpwstr>
      </vt:variant>
      <vt:variant>
        <vt:lpwstr/>
      </vt:variant>
      <vt:variant>
        <vt:i4>6946848</vt:i4>
      </vt:variant>
      <vt:variant>
        <vt:i4>99</vt:i4>
      </vt:variant>
      <vt:variant>
        <vt:i4>0</vt:i4>
      </vt:variant>
      <vt:variant>
        <vt:i4>5</vt:i4>
      </vt:variant>
      <vt:variant>
        <vt:lpwstr>https://www.arib.or.jp/english/</vt:lpwstr>
      </vt:variant>
      <vt:variant>
        <vt:lpwstr/>
      </vt:variant>
      <vt:variant>
        <vt:i4>8323171</vt:i4>
      </vt:variant>
      <vt:variant>
        <vt:i4>96</vt:i4>
      </vt:variant>
      <vt:variant>
        <vt:i4>0</vt:i4>
      </vt:variant>
      <vt:variant>
        <vt:i4>5</vt:i4>
      </vt:variant>
      <vt:variant>
        <vt:lpwstr>https://www.itu.int/rec/R-REC-RA.769-2-200305-I/en</vt:lpwstr>
      </vt:variant>
      <vt:variant>
        <vt:lpwstr/>
      </vt:variant>
      <vt:variant>
        <vt:i4>5767173</vt:i4>
      </vt:variant>
      <vt:variant>
        <vt:i4>93</vt:i4>
      </vt:variant>
      <vt:variant>
        <vt:i4>0</vt:i4>
      </vt:variant>
      <vt:variant>
        <vt:i4>5</vt:i4>
      </vt:variant>
      <vt:variant>
        <vt:lpwstr>https://www.itu.int/rec/R-REC-SM.1896/en</vt:lpwstr>
      </vt:variant>
      <vt:variant>
        <vt:lpwstr/>
      </vt:variant>
      <vt:variant>
        <vt:i4>7405629</vt:i4>
      </vt:variant>
      <vt:variant>
        <vt:i4>90</vt:i4>
      </vt:variant>
      <vt:variant>
        <vt:i4>0</vt:i4>
      </vt:variant>
      <vt:variant>
        <vt:i4>5</vt:i4>
      </vt:variant>
      <vt:variant>
        <vt:lpwstr>http://www.itu.int/pub/R-REP-SM.2392/en</vt:lpwstr>
      </vt:variant>
      <vt:variant>
        <vt:lpwstr/>
      </vt:variant>
      <vt:variant>
        <vt:i4>7405629</vt:i4>
      </vt:variant>
      <vt:variant>
        <vt:i4>87</vt:i4>
      </vt:variant>
      <vt:variant>
        <vt:i4>0</vt:i4>
      </vt:variant>
      <vt:variant>
        <vt:i4>5</vt:i4>
      </vt:variant>
      <vt:variant>
        <vt:lpwstr>http://www.itu.int/pub/R-REP-SM.2392/en</vt:lpwstr>
      </vt:variant>
      <vt:variant>
        <vt:lpwstr/>
      </vt:variant>
      <vt:variant>
        <vt:i4>1114169</vt:i4>
      </vt:variant>
      <vt:variant>
        <vt:i4>80</vt:i4>
      </vt:variant>
      <vt:variant>
        <vt:i4>0</vt:i4>
      </vt:variant>
      <vt:variant>
        <vt:i4>5</vt:i4>
      </vt:variant>
      <vt:variant>
        <vt:lpwstr/>
      </vt:variant>
      <vt:variant>
        <vt:lpwstr>_Toc136275920</vt:lpwstr>
      </vt:variant>
      <vt:variant>
        <vt:i4>1179705</vt:i4>
      </vt:variant>
      <vt:variant>
        <vt:i4>74</vt:i4>
      </vt:variant>
      <vt:variant>
        <vt:i4>0</vt:i4>
      </vt:variant>
      <vt:variant>
        <vt:i4>5</vt:i4>
      </vt:variant>
      <vt:variant>
        <vt:lpwstr/>
      </vt:variant>
      <vt:variant>
        <vt:lpwstr>_Toc136275919</vt:lpwstr>
      </vt:variant>
      <vt:variant>
        <vt:i4>1179705</vt:i4>
      </vt:variant>
      <vt:variant>
        <vt:i4>68</vt:i4>
      </vt:variant>
      <vt:variant>
        <vt:i4>0</vt:i4>
      </vt:variant>
      <vt:variant>
        <vt:i4>5</vt:i4>
      </vt:variant>
      <vt:variant>
        <vt:lpwstr/>
      </vt:variant>
      <vt:variant>
        <vt:lpwstr>_Toc136275918</vt:lpwstr>
      </vt:variant>
      <vt:variant>
        <vt:i4>1179705</vt:i4>
      </vt:variant>
      <vt:variant>
        <vt:i4>62</vt:i4>
      </vt:variant>
      <vt:variant>
        <vt:i4>0</vt:i4>
      </vt:variant>
      <vt:variant>
        <vt:i4>5</vt:i4>
      </vt:variant>
      <vt:variant>
        <vt:lpwstr/>
      </vt:variant>
      <vt:variant>
        <vt:lpwstr>_Toc136275917</vt:lpwstr>
      </vt:variant>
      <vt:variant>
        <vt:i4>1179705</vt:i4>
      </vt:variant>
      <vt:variant>
        <vt:i4>56</vt:i4>
      </vt:variant>
      <vt:variant>
        <vt:i4>0</vt:i4>
      </vt:variant>
      <vt:variant>
        <vt:i4>5</vt:i4>
      </vt:variant>
      <vt:variant>
        <vt:lpwstr/>
      </vt:variant>
      <vt:variant>
        <vt:lpwstr>_Toc136275916</vt:lpwstr>
      </vt:variant>
      <vt:variant>
        <vt:i4>1179705</vt:i4>
      </vt:variant>
      <vt:variant>
        <vt:i4>50</vt:i4>
      </vt:variant>
      <vt:variant>
        <vt:i4>0</vt:i4>
      </vt:variant>
      <vt:variant>
        <vt:i4>5</vt:i4>
      </vt:variant>
      <vt:variant>
        <vt:lpwstr/>
      </vt:variant>
      <vt:variant>
        <vt:lpwstr>_Toc136275915</vt:lpwstr>
      </vt:variant>
      <vt:variant>
        <vt:i4>1179705</vt:i4>
      </vt:variant>
      <vt:variant>
        <vt:i4>44</vt:i4>
      </vt:variant>
      <vt:variant>
        <vt:i4>0</vt:i4>
      </vt:variant>
      <vt:variant>
        <vt:i4>5</vt:i4>
      </vt:variant>
      <vt:variant>
        <vt:lpwstr/>
      </vt:variant>
      <vt:variant>
        <vt:lpwstr>_Toc136275914</vt:lpwstr>
      </vt:variant>
      <vt:variant>
        <vt:i4>1179705</vt:i4>
      </vt:variant>
      <vt:variant>
        <vt:i4>38</vt:i4>
      </vt:variant>
      <vt:variant>
        <vt:i4>0</vt:i4>
      </vt:variant>
      <vt:variant>
        <vt:i4>5</vt:i4>
      </vt:variant>
      <vt:variant>
        <vt:lpwstr/>
      </vt:variant>
      <vt:variant>
        <vt:lpwstr>_Toc136275913</vt:lpwstr>
      </vt:variant>
      <vt:variant>
        <vt:i4>1179705</vt:i4>
      </vt:variant>
      <vt:variant>
        <vt:i4>32</vt:i4>
      </vt:variant>
      <vt:variant>
        <vt:i4>0</vt:i4>
      </vt:variant>
      <vt:variant>
        <vt:i4>5</vt:i4>
      </vt:variant>
      <vt:variant>
        <vt:lpwstr/>
      </vt:variant>
      <vt:variant>
        <vt:lpwstr>_Toc136275912</vt:lpwstr>
      </vt:variant>
      <vt:variant>
        <vt:i4>1179705</vt:i4>
      </vt:variant>
      <vt:variant>
        <vt:i4>26</vt:i4>
      </vt:variant>
      <vt:variant>
        <vt:i4>0</vt:i4>
      </vt:variant>
      <vt:variant>
        <vt:i4>5</vt:i4>
      </vt:variant>
      <vt:variant>
        <vt:lpwstr/>
      </vt:variant>
      <vt:variant>
        <vt:lpwstr>_Toc136275911</vt:lpwstr>
      </vt:variant>
      <vt:variant>
        <vt:i4>1179705</vt:i4>
      </vt:variant>
      <vt:variant>
        <vt:i4>20</vt:i4>
      </vt:variant>
      <vt:variant>
        <vt:i4>0</vt:i4>
      </vt:variant>
      <vt:variant>
        <vt:i4>5</vt:i4>
      </vt:variant>
      <vt:variant>
        <vt:lpwstr/>
      </vt:variant>
      <vt:variant>
        <vt:lpwstr>_Toc136275910</vt:lpwstr>
      </vt:variant>
      <vt:variant>
        <vt:i4>1245241</vt:i4>
      </vt:variant>
      <vt:variant>
        <vt:i4>14</vt:i4>
      </vt:variant>
      <vt:variant>
        <vt:i4>0</vt:i4>
      </vt:variant>
      <vt:variant>
        <vt:i4>5</vt:i4>
      </vt:variant>
      <vt:variant>
        <vt:lpwstr/>
      </vt:variant>
      <vt:variant>
        <vt:lpwstr>_Toc136275909</vt:lpwstr>
      </vt:variant>
      <vt:variant>
        <vt:i4>1245241</vt:i4>
      </vt:variant>
      <vt:variant>
        <vt:i4>8</vt:i4>
      </vt:variant>
      <vt:variant>
        <vt:i4>0</vt:i4>
      </vt:variant>
      <vt:variant>
        <vt:i4>5</vt:i4>
      </vt:variant>
      <vt:variant>
        <vt:lpwstr/>
      </vt:variant>
      <vt:variant>
        <vt:lpwstr>_Toc136275908</vt:lpwstr>
      </vt:variant>
      <vt:variant>
        <vt:i4>1245241</vt:i4>
      </vt:variant>
      <vt:variant>
        <vt:i4>2</vt:i4>
      </vt:variant>
      <vt:variant>
        <vt:i4>0</vt:i4>
      </vt:variant>
      <vt:variant>
        <vt:i4>5</vt:i4>
      </vt:variant>
      <vt:variant>
        <vt:lpwstr/>
      </vt:variant>
      <vt:variant>
        <vt:lpwstr>_Toc136275907</vt:lpwstr>
      </vt:variant>
      <vt:variant>
        <vt:i4>7143439</vt:i4>
      </vt:variant>
      <vt:variant>
        <vt:i4>3</vt:i4>
      </vt:variant>
      <vt:variant>
        <vt:i4>0</vt:i4>
      </vt:variant>
      <vt:variant>
        <vt:i4>5</vt:i4>
      </vt:variant>
      <vt:variant>
        <vt:lpwstr>https://www.3gpp.org/ftp/Specs/archive/38_series/38.101-2/38101-2-i40.zip</vt:lpwstr>
      </vt:variant>
      <vt:variant>
        <vt:lpwstr/>
      </vt:variant>
      <vt:variant>
        <vt:i4>7143439</vt:i4>
      </vt:variant>
      <vt:variant>
        <vt:i4>0</vt:i4>
      </vt:variant>
      <vt:variant>
        <vt:i4>0</vt:i4>
      </vt:variant>
      <vt:variant>
        <vt:i4>5</vt:i4>
      </vt:variant>
      <vt:variant>
        <vt:lpwstr>https://www.3gpp.org/ftp/Specs/archive/38_series/38.104/38104-i40.zip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 BR</dc:creator>
  <cp:keywords/>
  <cp:lastModifiedBy>USA - June 2026</cp:lastModifiedBy>
  <cp:revision>26</cp:revision>
  <cp:lastPrinted>2008-02-21T14:04:00Z</cp:lastPrinted>
  <dcterms:created xsi:type="dcterms:W3CDTF">2026-03-10T05:20:00Z</dcterms:created>
  <dcterms:modified xsi:type="dcterms:W3CDTF">2026-03-10T17:39:00Z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0x01010048813A327203E94BA9B8705723B5C62E</vt:lpwstr>
  </property>
  <property fmtid="{D5CDD505-2E9C-101B-9397-08002B2CF9AE}" pid="6" name="MediaServiceImageTags">
    <vt:lpwstr/>
  </property>
</Properties>
</file>