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11"/>
        <w:tblW w:w="939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67"/>
        <w:gridCol w:w="4826"/>
      </w:tblGrid>
      <w:tr w:rsidR="00591464" w:rsidRPr="00B440C6" w14:paraId="36336F21" w14:textId="77777777" w:rsidTr="00EE2F58">
        <w:trPr>
          <w:trHeight w:val="459"/>
        </w:trPr>
        <w:tc>
          <w:tcPr>
            <w:tcW w:w="9393" w:type="dxa"/>
            <w:gridSpan w:val="2"/>
            <w:tcBorders>
              <w:top w:val="single" w:sz="12" w:space="0" w:color="auto"/>
              <w:left w:val="double" w:sz="6" w:space="0" w:color="auto"/>
              <w:right w:val="double" w:sz="6" w:space="0" w:color="auto"/>
            </w:tcBorders>
            <w:shd w:val="clear" w:color="auto" w:fill="C0C0C0"/>
          </w:tcPr>
          <w:p w14:paraId="14CD6119" w14:textId="7BBE9C89" w:rsidR="00591464" w:rsidRPr="00B440C6" w:rsidRDefault="00591464" w:rsidP="00EE2F58">
            <w:pPr>
              <w:pStyle w:val="TabletitleBR"/>
              <w:keepNext w:val="0"/>
              <w:keepLines w:val="0"/>
              <w:tabs>
                <w:tab w:val="center" w:pos="4680"/>
              </w:tabs>
              <w:suppressAutoHyphens/>
              <w:spacing w:after="0"/>
              <w:rPr>
                <w:spacing w:val="-3"/>
                <w:szCs w:val="24"/>
              </w:rPr>
            </w:pPr>
            <w:bookmarkStart w:id="0" w:name="_Hlk206000649"/>
            <w:r w:rsidRPr="00B440C6">
              <w:br w:type="page"/>
            </w:r>
            <w:r w:rsidRPr="00B440C6">
              <w:rPr>
                <w:spacing w:val="-3"/>
                <w:szCs w:val="24"/>
              </w:rPr>
              <w:t>U.S. Radiocommunications Sector</w:t>
            </w:r>
          </w:p>
          <w:p w14:paraId="2612B195" w14:textId="77777777" w:rsidR="00591464" w:rsidRPr="00B440C6" w:rsidRDefault="00591464" w:rsidP="00EE2F58">
            <w:pPr>
              <w:pStyle w:val="TabletitleBR"/>
              <w:rPr>
                <w:spacing w:val="-3"/>
                <w:szCs w:val="24"/>
              </w:rPr>
            </w:pPr>
            <w:r w:rsidRPr="00B440C6">
              <w:rPr>
                <w:spacing w:val="-3"/>
                <w:szCs w:val="24"/>
              </w:rPr>
              <w:t>Fact Sheet</w:t>
            </w:r>
          </w:p>
        </w:tc>
      </w:tr>
      <w:tr w:rsidR="00591464" w:rsidRPr="00B440C6" w14:paraId="0E8EE27C" w14:textId="77777777" w:rsidTr="00EE2F58">
        <w:trPr>
          <w:trHeight w:val="951"/>
        </w:trPr>
        <w:tc>
          <w:tcPr>
            <w:tcW w:w="4567" w:type="dxa"/>
            <w:tcBorders>
              <w:left w:val="double" w:sz="6" w:space="0" w:color="auto"/>
            </w:tcBorders>
          </w:tcPr>
          <w:p w14:paraId="6E3B2232" w14:textId="08EBE447" w:rsidR="00591464" w:rsidRPr="00B440C6" w:rsidRDefault="00591464" w:rsidP="00EE2F58">
            <w:pPr>
              <w:spacing w:after="120"/>
              <w:ind w:right="144"/>
            </w:pPr>
            <w:r w:rsidRPr="00B440C6">
              <w:rPr>
                <w:b/>
              </w:rPr>
              <w:t>Working Party:</w:t>
            </w:r>
            <w:r w:rsidRPr="00B440C6">
              <w:t xml:space="preserve">  ITU-R WP 5C</w:t>
            </w:r>
          </w:p>
        </w:tc>
        <w:tc>
          <w:tcPr>
            <w:tcW w:w="4826" w:type="dxa"/>
            <w:tcBorders>
              <w:right w:val="double" w:sz="6" w:space="0" w:color="auto"/>
            </w:tcBorders>
          </w:tcPr>
          <w:p w14:paraId="6D9BD6DE" w14:textId="3AFA884E" w:rsidR="00591464" w:rsidRPr="00B440C6" w:rsidRDefault="00591464" w:rsidP="00EE2F58">
            <w:pPr>
              <w:spacing w:after="120"/>
              <w:ind w:right="144"/>
            </w:pPr>
            <w:r w:rsidRPr="00B440C6">
              <w:rPr>
                <w:b/>
              </w:rPr>
              <w:t>Document No:</w:t>
            </w:r>
            <w:r w:rsidRPr="00B440C6">
              <w:t xml:space="preserve">  </w:t>
            </w:r>
            <w:bookmarkStart w:id="1" w:name="_Hlk209432806"/>
            <w:r w:rsidRPr="00B440C6">
              <w:t>USWP5C</w:t>
            </w:r>
            <w:bookmarkEnd w:id="1"/>
            <w:r w:rsidR="0085737C">
              <w:t>35</w:t>
            </w:r>
            <w:r w:rsidR="0098757B" w:rsidRPr="00B440C6">
              <w:t>-</w:t>
            </w:r>
            <w:r w:rsidR="0085737C">
              <w:t>02</w:t>
            </w:r>
          </w:p>
        </w:tc>
      </w:tr>
      <w:tr w:rsidR="00591464" w:rsidRPr="00B440C6" w14:paraId="485FAC27" w14:textId="77777777" w:rsidTr="00EE2F58">
        <w:trPr>
          <w:trHeight w:val="378"/>
        </w:trPr>
        <w:tc>
          <w:tcPr>
            <w:tcW w:w="4567" w:type="dxa"/>
            <w:tcBorders>
              <w:left w:val="double" w:sz="6" w:space="0" w:color="auto"/>
            </w:tcBorders>
          </w:tcPr>
          <w:p w14:paraId="1A936ED0" w14:textId="62225B46" w:rsidR="00591464" w:rsidRPr="00B440C6" w:rsidRDefault="00591464" w:rsidP="00EE2F58">
            <w:pPr>
              <w:ind w:right="144"/>
            </w:pPr>
            <w:r w:rsidRPr="00B440C6">
              <w:rPr>
                <w:b/>
              </w:rPr>
              <w:t xml:space="preserve">Ref:  </w:t>
            </w:r>
            <w:r w:rsidR="00D56EFB" w:rsidRPr="00B440C6">
              <w:t xml:space="preserve"> </w:t>
            </w:r>
            <w:r w:rsidR="00D56EFB" w:rsidRPr="00B440C6">
              <w:rPr>
                <w:bCs/>
              </w:rPr>
              <w:t>Document 5C/</w:t>
            </w:r>
            <w:r w:rsidR="0014531F">
              <w:rPr>
                <w:bCs/>
              </w:rPr>
              <w:t>322</w:t>
            </w:r>
            <w:r w:rsidR="00D56EFB" w:rsidRPr="00B440C6">
              <w:rPr>
                <w:bCs/>
              </w:rPr>
              <w:t xml:space="preserve"> (Annex 2.</w:t>
            </w:r>
            <w:r w:rsidR="000C2988">
              <w:rPr>
                <w:bCs/>
              </w:rPr>
              <w:t>2</w:t>
            </w:r>
            <w:r w:rsidR="00D56EFB" w:rsidRPr="00B440C6">
              <w:rPr>
                <w:bCs/>
              </w:rPr>
              <w:t>)</w:t>
            </w:r>
          </w:p>
        </w:tc>
        <w:tc>
          <w:tcPr>
            <w:tcW w:w="4826" w:type="dxa"/>
            <w:tcBorders>
              <w:right w:val="double" w:sz="6" w:space="0" w:color="auto"/>
            </w:tcBorders>
          </w:tcPr>
          <w:p w14:paraId="250EEB25" w14:textId="342C937A" w:rsidR="00591464" w:rsidRPr="00B440C6" w:rsidRDefault="00591464" w:rsidP="00EE2F58">
            <w:pPr>
              <w:tabs>
                <w:tab w:val="left" w:pos="162"/>
              </w:tabs>
              <w:ind w:right="144"/>
            </w:pPr>
            <w:r w:rsidRPr="00B440C6">
              <w:rPr>
                <w:b/>
              </w:rPr>
              <w:t>Date:</w:t>
            </w:r>
            <w:r w:rsidRPr="00B440C6">
              <w:t xml:space="preserve">  </w:t>
            </w:r>
            <w:r w:rsidR="000023FA">
              <w:t>October 1</w:t>
            </w:r>
            <w:r w:rsidR="00FD56E3" w:rsidRPr="00B440C6">
              <w:t>, 2</w:t>
            </w:r>
            <w:r w:rsidR="0098757B" w:rsidRPr="00B440C6">
              <w:t>02</w:t>
            </w:r>
            <w:r w:rsidR="00B70841" w:rsidRPr="00B440C6">
              <w:t>6</w:t>
            </w:r>
          </w:p>
        </w:tc>
      </w:tr>
      <w:tr w:rsidR="00591464" w:rsidRPr="00B440C6" w14:paraId="0215A09E" w14:textId="77777777" w:rsidTr="00EE2F58">
        <w:trPr>
          <w:trHeight w:val="459"/>
        </w:trPr>
        <w:tc>
          <w:tcPr>
            <w:tcW w:w="9393" w:type="dxa"/>
            <w:gridSpan w:val="2"/>
            <w:tcBorders>
              <w:left w:val="double" w:sz="6" w:space="0" w:color="auto"/>
              <w:right w:val="double" w:sz="6" w:space="0" w:color="auto"/>
            </w:tcBorders>
          </w:tcPr>
          <w:p w14:paraId="195C3979" w14:textId="2551C99C" w:rsidR="00591464" w:rsidRPr="00B440C6" w:rsidRDefault="00591464" w:rsidP="00591464">
            <w:pPr>
              <w:pStyle w:val="RepNo"/>
              <w:spacing w:before="0"/>
              <w:jc w:val="left"/>
              <w:rPr>
                <w:caps w:val="0"/>
                <w:sz w:val="24"/>
                <w:szCs w:val="24"/>
                <w:lang w:eastAsia="zh-CN"/>
              </w:rPr>
            </w:pPr>
            <w:r w:rsidRPr="00B440C6">
              <w:rPr>
                <w:bCs/>
                <w:caps w:val="0"/>
                <w:sz w:val="24"/>
                <w:szCs w:val="24"/>
              </w:rPr>
              <w:t xml:space="preserve">Document Title:  </w:t>
            </w:r>
            <w:r w:rsidRPr="00B440C6">
              <w:rPr>
                <w:sz w:val="22"/>
                <w:szCs w:val="16"/>
              </w:rPr>
              <w:t>WORKING DOCUMENT ON SHARING STUDIES UNDER WRC-27 AGENDA ITEM 1.10</w:t>
            </w:r>
          </w:p>
        </w:tc>
      </w:tr>
      <w:tr w:rsidR="00591464" w:rsidRPr="00B440C6" w14:paraId="187B8FE7" w14:textId="77777777" w:rsidTr="00EE2F58">
        <w:trPr>
          <w:trHeight w:val="1960"/>
        </w:trPr>
        <w:tc>
          <w:tcPr>
            <w:tcW w:w="4567" w:type="dxa"/>
            <w:tcBorders>
              <w:left w:val="double" w:sz="6" w:space="0" w:color="auto"/>
            </w:tcBorders>
          </w:tcPr>
          <w:p w14:paraId="12BF6FB8" w14:textId="77777777" w:rsidR="00591464" w:rsidRPr="00B440C6" w:rsidRDefault="00591464" w:rsidP="00EE2F58">
            <w:pPr>
              <w:ind w:right="144"/>
              <w:rPr>
                <w:b/>
              </w:rPr>
            </w:pPr>
            <w:r w:rsidRPr="00B440C6">
              <w:rPr>
                <w:b/>
              </w:rPr>
              <w:t>Author(s)/Contributors(s):</w:t>
            </w:r>
          </w:p>
          <w:p w14:paraId="552DA0AA" w14:textId="77777777" w:rsidR="00591464" w:rsidRPr="00B440C6" w:rsidRDefault="00591464" w:rsidP="00EE2F58">
            <w:pPr>
              <w:ind w:left="144" w:right="144"/>
              <w:rPr>
                <w:bCs/>
                <w:iCs/>
              </w:rPr>
            </w:pPr>
          </w:p>
          <w:p w14:paraId="52797ACA" w14:textId="77777777" w:rsidR="00591464" w:rsidRPr="00B440C6" w:rsidRDefault="00591464" w:rsidP="00EE2F58">
            <w:pPr>
              <w:ind w:left="144" w:right="144"/>
              <w:rPr>
                <w:bCs/>
                <w:iCs/>
              </w:rPr>
            </w:pPr>
            <w:r w:rsidRPr="00B440C6">
              <w:rPr>
                <w:bCs/>
                <w:iCs/>
              </w:rPr>
              <w:t>Zahid Islam</w:t>
            </w:r>
          </w:p>
          <w:p w14:paraId="196879D7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SpaceX</w:t>
            </w:r>
          </w:p>
          <w:p w14:paraId="5816FA81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</w:p>
          <w:p w14:paraId="0495190F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Joe McMichael</w:t>
            </w:r>
          </w:p>
          <w:p w14:paraId="66EF0108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SpaceX</w:t>
            </w:r>
          </w:p>
          <w:p w14:paraId="7A076CAA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</w:p>
          <w:p w14:paraId="09E0B105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Nader Damavandi</w:t>
            </w:r>
          </w:p>
          <w:p w14:paraId="3193A062" w14:textId="3A12BBF4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SpaceX</w:t>
            </w:r>
          </w:p>
          <w:p w14:paraId="08A8E264" w14:textId="77777777" w:rsidR="000375E5" w:rsidRPr="00B440C6" w:rsidRDefault="000375E5" w:rsidP="00EE2F58">
            <w:pPr>
              <w:ind w:left="144" w:right="144"/>
              <w:rPr>
                <w:bCs/>
                <w:iCs/>
                <w:lang w:val="it-IT"/>
              </w:rPr>
            </w:pPr>
          </w:p>
          <w:p w14:paraId="1E7ACAA4" w14:textId="711655E3" w:rsidR="000375E5" w:rsidRPr="00B440C6" w:rsidRDefault="000375E5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Jameson Dempsey</w:t>
            </w:r>
          </w:p>
          <w:p w14:paraId="18170061" w14:textId="2278BDBF" w:rsidR="000375E5" w:rsidRPr="00B440C6" w:rsidRDefault="000375E5" w:rsidP="00EE2F58">
            <w:pPr>
              <w:ind w:left="144" w:right="144"/>
              <w:rPr>
                <w:bCs/>
                <w:iCs/>
                <w:lang w:val="it-IT"/>
              </w:rPr>
            </w:pPr>
            <w:r w:rsidRPr="00B440C6">
              <w:rPr>
                <w:bCs/>
                <w:iCs/>
                <w:lang w:val="it-IT"/>
              </w:rPr>
              <w:t>SpaceX</w:t>
            </w:r>
          </w:p>
          <w:p w14:paraId="077CA94B" w14:textId="77777777" w:rsidR="00591464" w:rsidRPr="00B440C6" w:rsidRDefault="00591464" w:rsidP="00EE2F58">
            <w:pPr>
              <w:ind w:left="144" w:right="144"/>
              <w:rPr>
                <w:bCs/>
                <w:iCs/>
                <w:lang w:val="it-IT"/>
              </w:rPr>
            </w:pPr>
          </w:p>
        </w:tc>
        <w:tc>
          <w:tcPr>
            <w:tcW w:w="4826" w:type="dxa"/>
            <w:tcBorders>
              <w:right w:val="double" w:sz="6" w:space="0" w:color="auto"/>
            </w:tcBorders>
          </w:tcPr>
          <w:p w14:paraId="547765FB" w14:textId="77777777" w:rsidR="00591464" w:rsidRPr="00B440C6" w:rsidRDefault="00591464" w:rsidP="00EE2F58">
            <w:pPr>
              <w:ind w:right="144"/>
              <w:rPr>
                <w:b/>
                <w:bCs/>
                <w:lang w:val="fr-FR"/>
              </w:rPr>
            </w:pPr>
          </w:p>
          <w:p w14:paraId="03902FD2" w14:textId="77777777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</w:p>
          <w:p w14:paraId="4D873267" w14:textId="076E0407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  <w:r w:rsidRPr="00B440C6">
              <w:rPr>
                <w:bCs/>
                <w:lang w:val="fr-FR"/>
              </w:rPr>
              <w:t xml:space="preserve">Email:  </w:t>
            </w:r>
            <w:hyperlink r:id="rId11" w:history="1">
              <w:r w:rsidRPr="00B440C6">
                <w:rPr>
                  <w:rStyle w:val="Hyperlink"/>
                  <w:bCs/>
                  <w:lang w:val="fr-FR"/>
                </w:rPr>
                <w:t>km.islam@spacex.com</w:t>
              </w:r>
            </w:hyperlink>
            <w:r w:rsidRPr="00B440C6">
              <w:rPr>
                <w:bCs/>
                <w:lang w:val="fr-FR"/>
              </w:rPr>
              <w:t xml:space="preserve"> </w:t>
            </w:r>
            <w:r w:rsidRPr="00B440C6">
              <w:rPr>
                <w:bCs/>
                <w:lang w:val="fr-FR"/>
              </w:rPr>
              <w:br/>
              <w:t xml:space="preserve"> </w:t>
            </w:r>
          </w:p>
          <w:p w14:paraId="56A56C36" w14:textId="77777777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</w:p>
          <w:p w14:paraId="233548CF" w14:textId="25B4A59C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  <w:r w:rsidRPr="00B440C6">
              <w:rPr>
                <w:bCs/>
                <w:lang w:val="fr-FR"/>
              </w:rPr>
              <w:t xml:space="preserve">Email:  </w:t>
            </w:r>
            <w:r w:rsidRPr="00B440C6">
              <w:t xml:space="preserve"> </w:t>
            </w:r>
            <w:hyperlink r:id="rId12" w:history="1">
              <w:r w:rsidRPr="00B440C6">
                <w:rPr>
                  <w:rStyle w:val="Hyperlink"/>
                  <w:bCs/>
                  <w:lang w:val="fr-FR"/>
                </w:rPr>
                <w:t>Joseph.McMichael@spacex.com</w:t>
              </w:r>
            </w:hyperlink>
            <w:r w:rsidRPr="00B440C6">
              <w:rPr>
                <w:bCs/>
                <w:lang w:val="fr-FR"/>
              </w:rPr>
              <w:t xml:space="preserve"> </w:t>
            </w:r>
            <w:r w:rsidRPr="00B440C6">
              <w:rPr>
                <w:bCs/>
                <w:lang w:val="fr-FR"/>
              </w:rPr>
              <w:br/>
            </w:r>
          </w:p>
          <w:p w14:paraId="4E36E3F9" w14:textId="77777777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</w:p>
          <w:p w14:paraId="2AD498D5" w14:textId="4132514E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  <w:r w:rsidRPr="00B440C6">
              <w:rPr>
                <w:bCs/>
                <w:lang w:val="fr-FR"/>
              </w:rPr>
              <w:t xml:space="preserve">Email:  </w:t>
            </w:r>
            <w:hyperlink r:id="rId13" w:history="1">
              <w:r w:rsidRPr="00B440C6">
                <w:rPr>
                  <w:rStyle w:val="Hyperlink"/>
                  <w:bCs/>
                  <w:lang w:val="fr-FR"/>
                </w:rPr>
                <w:t>Nader.Damavandi@spacex.com</w:t>
              </w:r>
            </w:hyperlink>
            <w:r w:rsidRPr="00B440C6">
              <w:rPr>
                <w:bCs/>
                <w:lang w:val="fr-FR"/>
              </w:rPr>
              <w:t xml:space="preserve"> </w:t>
            </w:r>
            <w:r w:rsidRPr="00B440C6">
              <w:rPr>
                <w:bCs/>
                <w:lang w:val="fr-FR"/>
              </w:rPr>
              <w:br/>
            </w:r>
          </w:p>
          <w:p w14:paraId="74F5AE45" w14:textId="77777777" w:rsidR="00591464" w:rsidRPr="00B440C6" w:rsidRDefault="00591464" w:rsidP="00EE2F58">
            <w:pPr>
              <w:ind w:right="144"/>
              <w:rPr>
                <w:bCs/>
                <w:lang w:val="fr-FR"/>
              </w:rPr>
            </w:pPr>
          </w:p>
          <w:p w14:paraId="6D73DD33" w14:textId="77777777" w:rsidR="000375E5" w:rsidRPr="00B440C6" w:rsidRDefault="000375E5" w:rsidP="00EE2F58">
            <w:pPr>
              <w:ind w:right="144"/>
              <w:rPr>
                <w:bCs/>
                <w:lang w:val="fr-FR"/>
              </w:rPr>
            </w:pPr>
          </w:p>
          <w:p w14:paraId="7A474448" w14:textId="66B8F580" w:rsidR="000375E5" w:rsidRPr="00B440C6" w:rsidRDefault="000375E5" w:rsidP="00EE2F58">
            <w:pPr>
              <w:ind w:right="144"/>
              <w:rPr>
                <w:bCs/>
                <w:lang w:val="fr-FR"/>
              </w:rPr>
            </w:pPr>
            <w:r w:rsidRPr="00B440C6">
              <w:rPr>
                <w:bCs/>
                <w:lang w:val="fr-FR"/>
              </w:rPr>
              <w:t xml:space="preserve">Email: </w:t>
            </w:r>
            <w:hyperlink r:id="rId14" w:history="1">
              <w:r w:rsidRPr="00B440C6">
                <w:rPr>
                  <w:rStyle w:val="Hyperlink"/>
                  <w:bCs/>
                  <w:lang w:val="fr-FR"/>
                </w:rPr>
                <w:t>jameson.dempsey@spacex.com</w:t>
              </w:r>
            </w:hyperlink>
          </w:p>
          <w:p w14:paraId="38F7E0E5" w14:textId="21EC1E0A" w:rsidR="000375E5" w:rsidRPr="00B440C6" w:rsidRDefault="000375E5" w:rsidP="00EE2F58">
            <w:pPr>
              <w:ind w:right="144"/>
              <w:rPr>
                <w:bCs/>
                <w:lang w:val="fr-FR"/>
              </w:rPr>
            </w:pPr>
          </w:p>
        </w:tc>
      </w:tr>
      <w:tr w:rsidR="00591464" w:rsidRPr="00B440C6" w14:paraId="232D8FF0" w14:textId="77777777" w:rsidTr="00EE2F58">
        <w:trPr>
          <w:trHeight w:val="541"/>
        </w:trPr>
        <w:tc>
          <w:tcPr>
            <w:tcW w:w="9393" w:type="dxa"/>
            <w:gridSpan w:val="2"/>
            <w:tcBorders>
              <w:left w:val="double" w:sz="6" w:space="0" w:color="auto"/>
              <w:right w:val="double" w:sz="6" w:space="0" w:color="auto"/>
            </w:tcBorders>
          </w:tcPr>
          <w:p w14:paraId="574C5B2C" w14:textId="672039A7" w:rsidR="00591464" w:rsidRPr="00B440C6" w:rsidRDefault="00591464" w:rsidP="00591464">
            <w:pPr>
              <w:spacing w:after="120"/>
              <w:ind w:right="144"/>
              <w:rPr>
                <w:bCs/>
              </w:rPr>
            </w:pPr>
            <w:r w:rsidRPr="00B440C6">
              <w:rPr>
                <w:b/>
              </w:rPr>
              <w:t xml:space="preserve">Purpose/Objective: </w:t>
            </w:r>
            <w:r w:rsidR="004238D1" w:rsidRPr="00B440C6">
              <w:rPr>
                <w:bCs/>
              </w:rPr>
              <w:t>A</w:t>
            </w:r>
            <w:r w:rsidR="00DA1D4C" w:rsidRPr="00B440C6">
              <w:rPr>
                <w:bCs/>
              </w:rPr>
              <w:t>dd studies</w:t>
            </w:r>
            <w:r w:rsidR="004238D1" w:rsidRPr="00B440C6">
              <w:rPr>
                <w:bCs/>
              </w:rPr>
              <w:t xml:space="preserve"> to the Working Doc on AI 1.10, i.e. 5C/</w:t>
            </w:r>
            <w:r w:rsidR="0014531F">
              <w:rPr>
                <w:bCs/>
              </w:rPr>
              <w:t>322</w:t>
            </w:r>
            <w:r w:rsidR="004238D1" w:rsidRPr="00B440C6">
              <w:rPr>
                <w:bCs/>
              </w:rPr>
              <w:t xml:space="preserve"> (Annex 2.</w:t>
            </w:r>
            <w:r w:rsidR="000C2988">
              <w:rPr>
                <w:bCs/>
              </w:rPr>
              <w:t>2</w:t>
            </w:r>
            <w:r w:rsidR="004238D1" w:rsidRPr="00B440C6">
              <w:rPr>
                <w:bCs/>
              </w:rPr>
              <w:t>)</w:t>
            </w:r>
          </w:p>
          <w:p w14:paraId="2752810D" w14:textId="77777777" w:rsidR="00591464" w:rsidRPr="00B440C6" w:rsidRDefault="00591464" w:rsidP="00EE2F58">
            <w:pPr>
              <w:spacing w:after="120"/>
              <w:ind w:right="144"/>
            </w:pPr>
          </w:p>
        </w:tc>
      </w:tr>
      <w:tr w:rsidR="00591464" w:rsidRPr="00B440C6" w14:paraId="4C46E611" w14:textId="77777777" w:rsidTr="00EE2F58">
        <w:trPr>
          <w:trHeight w:val="1380"/>
        </w:trPr>
        <w:tc>
          <w:tcPr>
            <w:tcW w:w="9393" w:type="dxa"/>
            <w:gridSpan w:val="2"/>
            <w:tcBorders>
              <w:left w:val="double" w:sz="6" w:space="0" w:color="auto"/>
              <w:bottom w:val="single" w:sz="12" w:space="0" w:color="auto"/>
              <w:right w:val="double" w:sz="6" w:space="0" w:color="auto"/>
            </w:tcBorders>
          </w:tcPr>
          <w:p w14:paraId="2B3C8855" w14:textId="28DC05C9" w:rsidR="006F1F99" w:rsidRPr="00B440C6" w:rsidRDefault="00591464" w:rsidP="007812E0">
            <w:pPr>
              <w:spacing w:after="120"/>
              <w:ind w:right="144"/>
              <w:rPr>
                <w:bCs/>
                <w:lang w:val="en-US"/>
              </w:rPr>
            </w:pPr>
            <w:r w:rsidRPr="00B440C6">
              <w:rPr>
                <w:b/>
              </w:rPr>
              <w:t>Abstract:</w:t>
            </w:r>
            <w:r w:rsidRPr="00B440C6">
              <w:rPr>
                <w:bCs/>
              </w:rPr>
              <w:t xml:space="preserve">   </w:t>
            </w:r>
            <w:r w:rsidR="00F820E8">
              <w:rPr>
                <w:bCs/>
              </w:rPr>
              <w:t>The last WP5C meeting in May 2026 finalized the CPM text for AI 1.10</w:t>
            </w:r>
            <w:r w:rsidR="004238D1" w:rsidRPr="00B440C6">
              <w:rPr>
                <w:bCs/>
              </w:rPr>
              <w:t>. The</w:t>
            </w:r>
            <w:r w:rsidR="00F820E8">
              <w:rPr>
                <w:bCs/>
              </w:rPr>
              <w:t xml:space="preserve"> US proposed mask made it to the options. The US NGSO mask is equivalent to the one proposed by CEPT. It is methods A3 and A4 of the CPM. </w:t>
            </w:r>
            <w:r w:rsidR="00730FDC">
              <w:rPr>
                <w:bCs/>
              </w:rPr>
              <w:t>S</w:t>
            </w:r>
            <w:r w:rsidR="00F820E8">
              <w:rPr>
                <w:bCs/>
              </w:rPr>
              <w:t>tudies showed how the proposed NGSO mask would protect FS</w:t>
            </w:r>
            <w:r w:rsidR="00730FDC">
              <w:rPr>
                <w:bCs/>
              </w:rPr>
              <w:t xml:space="preserve"> victims with an</w:t>
            </w:r>
            <w:r w:rsidR="00F820E8">
              <w:rPr>
                <w:bCs/>
              </w:rPr>
              <w:t xml:space="preserve"> elevation</w:t>
            </w:r>
            <w:r w:rsidR="00730FDC">
              <w:rPr>
                <w:bCs/>
              </w:rPr>
              <w:t xml:space="preserve"> of</w:t>
            </w:r>
            <w:r w:rsidR="00F820E8">
              <w:rPr>
                <w:bCs/>
              </w:rPr>
              <w:t xml:space="preserve"> 10 deg. With this input, the US will perform a very similar study as the one performed by CEPT.</w:t>
            </w:r>
            <w:r w:rsidR="00730FDC">
              <w:rPr>
                <w:bCs/>
              </w:rPr>
              <w:t xml:space="preserve"> Additionally, another study is presented, which uses the “compromise” NGSO mask that is supposed to represent a solution to have a single mask at CPM in April 2027 and that the US can support.</w:t>
            </w:r>
            <w:r w:rsidR="00AB450D">
              <w:rPr>
                <w:bCs/>
              </w:rPr>
              <w:t xml:space="preserve"> Lastly, a third study is added</w:t>
            </w:r>
            <w:r w:rsidR="00730FDC">
              <w:rPr>
                <w:bCs/>
              </w:rPr>
              <w:t xml:space="preserve"> </w:t>
            </w:r>
            <w:r w:rsidR="00AB450D">
              <w:rPr>
                <w:bCs/>
              </w:rPr>
              <w:t>with the goal of pushing the “compromise” mask to the limit in order to understand up to which combination of max number of sats and N_co this mask protects the 10 deg victim case.</w:t>
            </w:r>
            <w:r w:rsidR="004A7D92">
              <w:rPr>
                <w:bCs/>
              </w:rPr>
              <w:t xml:space="preserve"> </w:t>
            </w:r>
            <w:r w:rsidR="00AB450D">
              <w:rPr>
                <w:bCs/>
              </w:rPr>
              <w:t>T</w:t>
            </w:r>
            <w:r w:rsidR="00730FDC">
              <w:rPr>
                <w:bCs/>
              </w:rPr>
              <w:t xml:space="preserve">he total number of non-GSO satellites </w:t>
            </w:r>
            <w:r w:rsidR="00AB450D">
              <w:rPr>
                <w:bCs/>
              </w:rPr>
              <w:t>in this last study is</w:t>
            </w:r>
            <w:r w:rsidR="00730FDC">
              <w:rPr>
                <w:bCs/>
              </w:rPr>
              <w:t xml:space="preserve"> 153</w:t>
            </w:r>
            <w:r w:rsidR="00496C61">
              <w:rPr>
                <w:bCs/>
              </w:rPr>
              <w:t>,</w:t>
            </w:r>
            <w:r w:rsidR="00730FDC">
              <w:rPr>
                <w:bCs/>
              </w:rPr>
              <w:t xml:space="preserve">268 and the aggregate Nco </w:t>
            </w:r>
            <w:r w:rsidR="00AB450D">
              <w:rPr>
                <w:bCs/>
              </w:rPr>
              <w:t>is</w:t>
            </w:r>
            <w:r w:rsidR="00730FDC">
              <w:rPr>
                <w:bCs/>
              </w:rPr>
              <w:t>190.</w:t>
            </w:r>
            <w:r w:rsidR="00AB450D">
              <w:rPr>
                <w:bCs/>
              </w:rPr>
              <w:t xml:space="preserve"> This scenario is really extreme, thus giving additional certainty that the compromise mask is also future-proof. This study also aligns with the US proposal to include text referring to the operational parameters used in studies in relation to the proposed mask.</w:t>
            </w:r>
          </w:p>
        </w:tc>
      </w:tr>
    </w:tbl>
    <w:p w14:paraId="544704B2" w14:textId="77777777" w:rsidR="00591464" w:rsidRPr="00B440C6" w:rsidRDefault="00591464">
      <w:r w:rsidRPr="00B440C6">
        <w:br w:type="page"/>
      </w:r>
    </w:p>
    <w:tbl>
      <w:tblPr>
        <w:tblpPr w:leftFromText="180" w:rightFromText="180" w:horzAnchor="margin" w:tblpY="-687"/>
        <w:tblW w:w="9889" w:type="dxa"/>
        <w:tblLayout w:type="fixed"/>
        <w:tblLook w:val="0000" w:firstRow="0" w:lastRow="0" w:firstColumn="0" w:lastColumn="0" w:noHBand="0" w:noVBand="0"/>
      </w:tblPr>
      <w:tblGrid>
        <w:gridCol w:w="6487"/>
        <w:gridCol w:w="3402"/>
      </w:tblGrid>
      <w:tr w:rsidR="00F820E8" w14:paraId="487702E3" w14:textId="77777777" w:rsidTr="00467F2A">
        <w:trPr>
          <w:cantSplit/>
        </w:trPr>
        <w:tc>
          <w:tcPr>
            <w:tcW w:w="6487" w:type="dxa"/>
            <w:vAlign w:val="center"/>
          </w:tcPr>
          <w:bookmarkEnd w:id="0"/>
          <w:p w14:paraId="3FD3EEEC" w14:textId="77777777" w:rsidR="00F820E8" w:rsidRPr="00D8032B" w:rsidRDefault="00F820E8" w:rsidP="00467F2A">
            <w:pPr>
              <w:shd w:val="solid" w:color="FFFFFF" w:fill="FFFFFF"/>
              <w:spacing w:before="0"/>
              <w:rPr>
                <w:rFonts w:ascii="Verdana" w:hAnsi="Verdana" w:cs="Times New Roman Bold"/>
                <w:b/>
                <w:bCs/>
                <w:sz w:val="26"/>
                <w:szCs w:val="26"/>
              </w:rPr>
            </w:pPr>
            <w:r>
              <w:rPr>
                <w:rFonts w:ascii="Verdana" w:hAnsi="Verdana" w:cs="Times New Roman Bold"/>
                <w:b/>
                <w:bCs/>
                <w:sz w:val="26"/>
                <w:szCs w:val="26"/>
              </w:rPr>
              <w:lastRenderedPageBreak/>
              <w:t>Radiocommunication Study Groups</w:t>
            </w:r>
          </w:p>
        </w:tc>
        <w:tc>
          <w:tcPr>
            <w:tcW w:w="3402" w:type="dxa"/>
          </w:tcPr>
          <w:p w14:paraId="4081A3D5" w14:textId="77777777" w:rsidR="00F820E8" w:rsidRDefault="00F820E8" w:rsidP="00467F2A">
            <w:pPr>
              <w:shd w:val="solid" w:color="FFFFFF" w:fill="FFFFFF"/>
              <w:spacing w:before="0" w:line="240" w:lineRule="atLeast"/>
            </w:pPr>
            <w:bookmarkStart w:id="2" w:name="ditulogo"/>
            <w:bookmarkEnd w:id="2"/>
            <w:r>
              <w:rPr>
                <w:noProof/>
                <w:lang w:eastAsia="en-GB"/>
              </w:rPr>
              <w:drawing>
                <wp:inline distT="0" distB="0" distL="0" distR="0" wp14:anchorId="1514049E" wp14:editId="1BD6B52E">
                  <wp:extent cx="765175" cy="7651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TU official logo-blue.pn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186" cy="771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20E8" w:rsidRPr="0051782D" w14:paraId="5D3BCABD" w14:textId="77777777" w:rsidTr="00467F2A">
        <w:trPr>
          <w:cantSplit/>
        </w:trPr>
        <w:tc>
          <w:tcPr>
            <w:tcW w:w="6487" w:type="dxa"/>
            <w:tcBorders>
              <w:bottom w:val="single" w:sz="12" w:space="0" w:color="auto"/>
            </w:tcBorders>
          </w:tcPr>
          <w:p w14:paraId="18B69682" w14:textId="77777777" w:rsidR="00F820E8" w:rsidRPr="00163271" w:rsidRDefault="00F820E8" w:rsidP="00467F2A">
            <w:pPr>
              <w:shd w:val="solid" w:color="FFFFFF" w:fill="FFFFFF"/>
              <w:spacing w:before="0" w:after="48"/>
              <w:rPr>
                <w:rFonts w:ascii="Verdana" w:hAnsi="Verdana" w:cs="Times New Roman Bold"/>
                <w:b/>
                <w:sz w:val="22"/>
                <w:szCs w:val="22"/>
              </w:rPr>
            </w:pPr>
          </w:p>
        </w:tc>
        <w:tc>
          <w:tcPr>
            <w:tcW w:w="3402" w:type="dxa"/>
            <w:tcBorders>
              <w:bottom w:val="single" w:sz="12" w:space="0" w:color="auto"/>
            </w:tcBorders>
          </w:tcPr>
          <w:p w14:paraId="2FB8BD1D" w14:textId="77777777" w:rsidR="00F820E8" w:rsidRPr="0051782D" w:rsidRDefault="00F820E8" w:rsidP="00467F2A">
            <w:pPr>
              <w:shd w:val="solid" w:color="FFFFFF" w:fill="FFFFFF"/>
              <w:spacing w:before="0" w:after="48" w:line="240" w:lineRule="atLeast"/>
              <w:rPr>
                <w:sz w:val="22"/>
                <w:szCs w:val="22"/>
                <w:lang w:val="en-US"/>
              </w:rPr>
            </w:pPr>
          </w:p>
        </w:tc>
      </w:tr>
      <w:tr w:rsidR="00F820E8" w14:paraId="5FADF776" w14:textId="77777777" w:rsidTr="00467F2A">
        <w:trPr>
          <w:cantSplit/>
        </w:trPr>
        <w:tc>
          <w:tcPr>
            <w:tcW w:w="6487" w:type="dxa"/>
            <w:tcBorders>
              <w:top w:val="single" w:sz="12" w:space="0" w:color="auto"/>
            </w:tcBorders>
          </w:tcPr>
          <w:p w14:paraId="59DDA042" w14:textId="77777777" w:rsidR="00F820E8" w:rsidRPr="0051782D" w:rsidRDefault="00F820E8" w:rsidP="00467F2A">
            <w:pPr>
              <w:shd w:val="solid" w:color="FFFFFF" w:fill="FFFFFF"/>
              <w:spacing w:before="0" w:after="48"/>
              <w:rPr>
                <w:rFonts w:ascii="Verdana" w:hAnsi="Verdana" w:cs="Times New Roman Bold"/>
                <w:bCs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12" w:space="0" w:color="auto"/>
            </w:tcBorders>
          </w:tcPr>
          <w:p w14:paraId="2659D786" w14:textId="77777777" w:rsidR="00F820E8" w:rsidRPr="00710D66" w:rsidRDefault="00F820E8" w:rsidP="00467F2A">
            <w:pPr>
              <w:shd w:val="solid" w:color="FFFFFF" w:fill="FFFFFF"/>
              <w:spacing w:before="0" w:after="48" w:line="240" w:lineRule="atLeast"/>
              <w:rPr>
                <w:lang w:val="en-US"/>
              </w:rPr>
            </w:pPr>
          </w:p>
        </w:tc>
      </w:tr>
      <w:tr w:rsidR="00F820E8" w14:paraId="559974AE" w14:textId="77777777" w:rsidTr="00467F2A">
        <w:trPr>
          <w:cantSplit/>
        </w:trPr>
        <w:tc>
          <w:tcPr>
            <w:tcW w:w="6487" w:type="dxa"/>
            <w:vMerge w:val="restart"/>
          </w:tcPr>
          <w:p w14:paraId="2FFB4428" w14:textId="59FFB3D3" w:rsidR="00F820E8" w:rsidRPr="003F42F0" w:rsidRDefault="00F820E8" w:rsidP="00467F2A">
            <w:pPr>
              <w:shd w:val="solid" w:color="FFFFFF" w:fill="FFFFFF"/>
              <w:tabs>
                <w:tab w:val="clear" w:pos="1134"/>
                <w:tab w:val="clear" w:pos="1871"/>
                <w:tab w:val="clear" w:pos="2268"/>
              </w:tabs>
              <w:spacing w:before="0" w:after="240"/>
              <w:ind w:left="1134" w:hanging="1134"/>
              <w:rPr>
                <w:rFonts w:ascii="Verdana" w:hAnsi="Verdana"/>
                <w:sz w:val="20"/>
              </w:rPr>
            </w:pPr>
            <w:bookmarkStart w:id="3" w:name="recibido"/>
            <w:bookmarkStart w:id="4" w:name="dnum" w:colFirst="1" w:colLast="1"/>
            <w:bookmarkEnd w:id="3"/>
            <w:r w:rsidRPr="003F42F0">
              <w:rPr>
                <w:rFonts w:ascii="Verdana" w:hAnsi="Verdana"/>
                <w:sz w:val="20"/>
              </w:rPr>
              <w:t>Received:</w:t>
            </w:r>
            <w:r w:rsidRPr="003F42F0">
              <w:rPr>
                <w:rFonts w:ascii="Verdana" w:hAnsi="Verdana"/>
                <w:sz w:val="20"/>
              </w:rPr>
              <w:tab/>
            </w:r>
            <w:r>
              <w:rPr>
                <w:rFonts w:ascii="Verdana" w:hAnsi="Verdana"/>
                <w:sz w:val="20"/>
              </w:rPr>
              <w:t>TBD November 2026</w:t>
            </w:r>
          </w:p>
          <w:p w14:paraId="557287A6" w14:textId="6D8AE0A3" w:rsidR="00F820E8" w:rsidRPr="003F42F0" w:rsidRDefault="00F820E8" w:rsidP="00467F2A">
            <w:pPr>
              <w:shd w:val="solid" w:color="FFFFFF" w:fill="FFFFFF"/>
              <w:tabs>
                <w:tab w:val="clear" w:pos="1134"/>
                <w:tab w:val="clear" w:pos="1871"/>
                <w:tab w:val="clear" w:pos="2268"/>
              </w:tabs>
              <w:spacing w:before="0" w:after="240"/>
              <w:ind w:left="1134" w:hanging="1134"/>
              <w:rPr>
                <w:rFonts w:ascii="Verdana" w:hAnsi="Verdana" w:cstheme="minorHAnsi"/>
                <w:sz w:val="20"/>
              </w:rPr>
            </w:pPr>
            <w:r w:rsidRPr="003F42F0">
              <w:rPr>
                <w:rFonts w:ascii="Verdana" w:hAnsi="Verdana"/>
                <w:sz w:val="20"/>
              </w:rPr>
              <w:t>Source:</w:t>
            </w:r>
            <w:r w:rsidRPr="003F42F0">
              <w:rPr>
                <w:rFonts w:ascii="Verdana" w:hAnsi="Verdana"/>
                <w:sz w:val="20"/>
              </w:rPr>
              <w:tab/>
            </w:r>
            <w:r w:rsidRPr="00C27E94">
              <w:rPr>
                <w:rFonts w:ascii="Verdana" w:hAnsi="Verdana"/>
                <w:sz w:val="20"/>
              </w:rPr>
              <w:t>Docum</w:t>
            </w:r>
            <w:r>
              <w:rPr>
                <w:rFonts w:ascii="Verdana" w:hAnsi="Verdana"/>
                <w:sz w:val="20"/>
              </w:rPr>
              <w:t xml:space="preserve">ent </w:t>
            </w:r>
            <w:r w:rsidRPr="00312957">
              <w:rPr>
                <w:rFonts w:ascii="Verdana" w:hAnsi="Verdana"/>
                <w:sz w:val="20"/>
              </w:rPr>
              <w:t>5C/</w:t>
            </w:r>
            <w:r>
              <w:rPr>
                <w:rFonts w:ascii="Verdana" w:hAnsi="Verdana"/>
                <w:sz w:val="20"/>
              </w:rPr>
              <w:t>322</w:t>
            </w:r>
            <w:r w:rsidRPr="00312957">
              <w:rPr>
                <w:rFonts w:ascii="Verdana" w:hAnsi="Verdana"/>
                <w:sz w:val="20"/>
              </w:rPr>
              <w:t xml:space="preserve"> (Annex 2.</w:t>
            </w:r>
            <w:r>
              <w:rPr>
                <w:rFonts w:ascii="Verdana" w:hAnsi="Verdana"/>
                <w:sz w:val="20"/>
              </w:rPr>
              <w:t>2</w:t>
            </w:r>
            <w:r w:rsidRPr="00312957">
              <w:rPr>
                <w:rFonts w:ascii="Verdana" w:hAnsi="Verdana"/>
                <w:sz w:val="20"/>
              </w:rPr>
              <w:t>)</w:t>
            </w:r>
          </w:p>
          <w:p w14:paraId="25CAD255" w14:textId="77777777" w:rsidR="00F820E8" w:rsidRPr="00982084" w:rsidRDefault="00F820E8" w:rsidP="00467F2A">
            <w:pPr>
              <w:shd w:val="solid" w:color="FFFFFF" w:fill="FFFFFF"/>
              <w:tabs>
                <w:tab w:val="clear" w:pos="1134"/>
                <w:tab w:val="clear" w:pos="1871"/>
                <w:tab w:val="clear" w:pos="2268"/>
              </w:tabs>
              <w:spacing w:before="0" w:after="240"/>
              <w:ind w:left="1134" w:hanging="1134"/>
              <w:rPr>
                <w:rFonts w:ascii="Verdana" w:hAnsi="Verdana"/>
                <w:sz w:val="20"/>
              </w:rPr>
            </w:pPr>
            <w:r w:rsidRPr="00E51865">
              <w:rPr>
                <w:rFonts w:ascii="Verdana" w:hAnsi="Verdana"/>
                <w:sz w:val="20"/>
                <w:lang w:val="fr-FR"/>
              </w:rPr>
              <w:t>Subject:</w:t>
            </w:r>
            <w:r w:rsidRPr="00E51865">
              <w:rPr>
                <w:rFonts w:ascii="Verdana" w:hAnsi="Verdana"/>
                <w:sz w:val="20"/>
                <w:lang w:val="fr-FR"/>
              </w:rPr>
              <w:tab/>
            </w:r>
            <w:r>
              <w:rPr>
                <w:rFonts w:ascii="Verdana" w:hAnsi="Verdana"/>
                <w:sz w:val="20"/>
              </w:rPr>
              <w:t>AI 1.10</w:t>
            </w:r>
          </w:p>
        </w:tc>
        <w:tc>
          <w:tcPr>
            <w:tcW w:w="3402" w:type="dxa"/>
          </w:tcPr>
          <w:p w14:paraId="70F3D759" w14:textId="77777777" w:rsidR="00F820E8" w:rsidRPr="00FC2219" w:rsidRDefault="00F820E8" w:rsidP="00467F2A">
            <w:pPr>
              <w:shd w:val="solid" w:color="FFFFFF" w:fill="FFFFFF"/>
              <w:spacing w:before="0" w:line="240" w:lineRule="atLeast"/>
              <w:rPr>
                <w:rFonts w:ascii="Verdana" w:hAnsi="Verdana"/>
                <w:sz w:val="20"/>
                <w:lang w:eastAsia="zh-CN"/>
              </w:rPr>
            </w:pPr>
            <w:r>
              <w:rPr>
                <w:rFonts w:ascii="Verdana" w:hAnsi="Verdana"/>
                <w:b/>
                <w:sz w:val="20"/>
                <w:lang w:eastAsia="zh-CN"/>
              </w:rPr>
              <w:t>Document TBD</w:t>
            </w:r>
          </w:p>
        </w:tc>
      </w:tr>
      <w:tr w:rsidR="00F820E8" w14:paraId="5B960DAE" w14:textId="77777777" w:rsidTr="00467F2A">
        <w:trPr>
          <w:cantSplit/>
        </w:trPr>
        <w:tc>
          <w:tcPr>
            <w:tcW w:w="6487" w:type="dxa"/>
            <w:vMerge/>
          </w:tcPr>
          <w:p w14:paraId="7B1E2115" w14:textId="77777777" w:rsidR="00F820E8" w:rsidRDefault="00F820E8" w:rsidP="00467F2A">
            <w:pPr>
              <w:spacing w:before="60"/>
              <w:rPr>
                <w:b/>
                <w:smallCaps/>
                <w:sz w:val="32"/>
                <w:lang w:eastAsia="zh-CN"/>
              </w:rPr>
            </w:pPr>
            <w:bookmarkStart w:id="5" w:name="ddate" w:colFirst="1" w:colLast="1"/>
            <w:bookmarkEnd w:id="4"/>
          </w:p>
        </w:tc>
        <w:tc>
          <w:tcPr>
            <w:tcW w:w="3402" w:type="dxa"/>
          </w:tcPr>
          <w:p w14:paraId="4DE815B8" w14:textId="77777777" w:rsidR="00F820E8" w:rsidRPr="00FC2219" w:rsidRDefault="00F820E8" w:rsidP="00467F2A">
            <w:pPr>
              <w:shd w:val="solid" w:color="FFFFFF" w:fill="FFFFFF"/>
              <w:spacing w:before="0" w:line="240" w:lineRule="atLeast"/>
              <w:rPr>
                <w:rFonts w:ascii="Verdana" w:hAnsi="Verdana"/>
                <w:sz w:val="20"/>
                <w:lang w:eastAsia="zh-CN"/>
              </w:rPr>
            </w:pPr>
            <w:r>
              <w:rPr>
                <w:rFonts w:ascii="Verdana" w:hAnsi="Verdana"/>
                <w:b/>
                <w:sz w:val="20"/>
                <w:lang w:eastAsia="zh-CN"/>
              </w:rPr>
              <w:t xml:space="preserve">Date: </w:t>
            </w:r>
          </w:p>
        </w:tc>
      </w:tr>
      <w:tr w:rsidR="00F820E8" w14:paraId="56093804" w14:textId="77777777" w:rsidTr="00467F2A">
        <w:trPr>
          <w:cantSplit/>
        </w:trPr>
        <w:tc>
          <w:tcPr>
            <w:tcW w:w="6487" w:type="dxa"/>
            <w:vMerge/>
          </w:tcPr>
          <w:p w14:paraId="2697C43F" w14:textId="77777777" w:rsidR="00F820E8" w:rsidRDefault="00F820E8" w:rsidP="00467F2A">
            <w:pPr>
              <w:spacing w:before="60"/>
              <w:rPr>
                <w:b/>
                <w:smallCaps/>
                <w:sz w:val="32"/>
                <w:lang w:eastAsia="zh-CN"/>
              </w:rPr>
            </w:pPr>
            <w:bookmarkStart w:id="6" w:name="dorlang" w:colFirst="1" w:colLast="1"/>
            <w:bookmarkEnd w:id="5"/>
          </w:p>
        </w:tc>
        <w:tc>
          <w:tcPr>
            <w:tcW w:w="3402" w:type="dxa"/>
          </w:tcPr>
          <w:p w14:paraId="27507E47" w14:textId="77777777" w:rsidR="00F820E8" w:rsidRPr="00FC2219" w:rsidRDefault="00F820E8" w:rsidP="00467F2A">
            <w:pPr>
              <w:shd w:val="solid" w:color="FFFFFF" w:fill="FFFFFF"/>
              <w:spacing w:before="0" w:line="240" w:lineRule="atLeast"/>
              <w:rPr>
                <w:rFonts w:ascii="Verdana" w:eastAsia="SimSun" w:hAnsi="Verdana"/>
                <w:sz w:val="20"/>
                <w:lang w:eastAsia="zh-CN"/>
              </w:rPr>
            </w:pPr>
            <w:r>
              <w:rPr>
                <w:rFonts w:ascii="Verdana" w:eastAsia="SimSun" w:hAnsi="Verdana"/>
                <w:b/>
                <w:sz w:val="20"/>
                <w:lang w:eastAsia="zh-CN"/>
              </w:rPr>
              <w:t>English only</w:t>
            </w:r>
          </w:p>
        </w:tc>
      </w:tr>
      <w:tr w:rsidR="00F820E8" w14:paraId="15452405" w14:textId="77777777" w:rsidTr="00467F2A">
        <w:trPr>
          <w:cantSplit/>
        </w:trPr>
        <w:tc>
          <w:tcPr>
            <w:tcW w:w="9889" w:type="dxa"/>
            <w:gridSpan w:val="2"/>
          </w:tcPr>
          <w:p w14:paraId="3AB6E392" w14:textId="1564AB2E" w:rsidR="00F820E8" w:rsidRDefault="00F820E8" w:rsidP="00467F2A">
            <w:pPr>
              <w:pStyle w:val="Source"/>
              <w:rPr>
                <w:lang w:eastAsia="zh-CN"/>
              </w:rPr>
            </w:pPr>
            <w:bookmarkStart w:id="7" w:name="dsource" w:colFirst="0" w:colLast="0"/>
            <w:bookmarkEnd w:id="6"/>
            <w:r>
              <w:rPr>
                <w:bCs/>
              </w:rPr>
              <w:t>United States</w:t>
            </w:r>
          </w:p>
        </w:tc>
      </w:tr>
      <w:tr w:rsidR="00F820E8" w14:paraId="09F84DC4" w14:textId="77777777" w:rsidTr="00467F2A">
        <w:trPr>
          <w:cantSplit/>
        </w:trPr>
        <w:tc>
          <w:tcPr>
            <w:tcW w:w="9889" w:type="dxa"/>
            <w:gridSpan w:val="2"/>
          </w:tcPr>
          <w:p w14:paraId="18838E57" w14:textId="77777777" w:rsidR="00F820E8" w:rsidRDefault="00F820E8" w:rsidP="00467F2A">
            <w:pPr>
              <w:pStyle w:val="Title1"/>
              <w:rPr>
                <w:lang w:eastAsia="zh-CN"/>
              </w:rPr>
            </w:pPr>
            <w:bookmarkStart w:id="8" w:name="drec" w:colFirst="0" w:colLast="0"/>
            <w:bookmarkEnd w:id="7"/>
            <w:r w:rsidRPr="009F21C7">
              <w:rPr>
                <w:lang w:eastAsia="zh-CN"/>
              </w:rPr>
              <w:t>WORKING DOCUMENT ON SHARING STUDIES UNDER AGENDA ITEM 1.10</w:t>
            </w:r>
          </w:p>
        </w:tc>
      </w:tr>
      <w:tr w:rsidR="00F820E8" w14:paraId="4F47EB20" w14:textId="77777777" w:rsidTr="00467F2A">
        <w:trPr>
          <w:cantSplit/>
          <w:trHeight w:val="293"/>
        </w:trPr>
        <w:tc>
          <w:tcPr>
            <w:tcW w:w="9889" w:type="dxa"/>
            <w:gridSpan w:val="2"/>
          </w:tcPr>
          <w:p w14:paraId="15CC077C" w14:textId="77777777" w:rsidR="00F820E8" w:rsidRDefault="00F820E8" w:rsidP="00467F2A">
            <w:pPr>
              <w:pStyle w:val="Title4"/>
              <w:jc w:val="left"/>
              <w:rPr>
                <w:lang w:eastAsia="zh-CN"/>
              </w:rPr>
            </w:pPr>
            <w:bookmarkStart w:id="9" w:name="dtitle1" w:colFirst="0" w:colLast="0"/>
            <w:bookmarkEnd w:id="8"/>
          </w:p>
        </w:tc>
      </w:tr>
    </w:tbl>
    <w:bookmarkEnd w:id="9"/>
    <w:p w14:paraId="0DE36839" w14:textId="5191E5A4" w:rsidR="00E72645" w:rsidRDefault="00F820E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  <w:r w:rsidRPr="00F820E8">
        <w:t>The last WP5C meeting in May 2026 finalized the CPM text for AI 1.10. The US</w:t>
      </w:r>
      <w:r>
        <w:t>-</w:t>
      </w:r>
      <w:r w:rsidRPr="00F820E8">
        <w:t xml:space="preserve">proposed </w:t>
      </w:r>
      <w:r>
        <w:t xml:space="preserve">NGSO </w:t>
      </w:r>
      <w:r w:rsidRPr="00F820E8">
        <w:t>mask</w:t>
      </w:r>
      <w:r>
        <w:t xml:space="preserve"> is contained method A4 of the CPM text</w:t>
      </w:r>
      <w:r w:rsidRPr="00F820E8">
        <w:t>. T</w:t>
      </w:r>
      <w:r>
        <w:t>his</w:t>
      </w:r>
      <w:r w:rsidRPr="00F820E8">
        <w:t xml:space="preserve"> mask is equivalent to the one proposed by CEPT</w:t>
      </w:r>
      <w:r>
        <w:t xml:space="preserve"> and included in method A3</w:t>
      </w:r>
      <w:r w:rsidRPr="00F820E8">
        <w:t xml:space="preserve">. </w:t>
      </w:r>
      <w:r w:rsidR="00730FDC">
        <w:t>With this input</w:t>
      </w:r>
      <w:r w:rsidRPr="00F820E8">
        <w:t>, the US</w:t>
      </w:r>
      <w:r>
        <w:t xml:space="preserve"> performed</w:t>
      </w:r>
      <w:r w:rsidRPr="00F820E8">
        <w:t xml:space="preserve"> </w:t>
      </w:r>
      <w:r w:rsidR="00730FDC">
        <w:t>a study</w:t>
      </w:r>
      <w:r w:rsidR="00496C61">
        <w:t xml:space="preserve"> (Study #YZ)</w:t>
      </w:r>
      <w:r w:rsidR="00730FDC">
        <w:t xml:space="preserve"> with this mask, showing protection for FS victims at </w:t>
      </w:r>
      <w:r w:rsidR="00E72645">
        <w:t>10-degree</w:t>
      </w:r>
      <w:r w:rsidR="00730FDC">
        <w:t xml:space="preserve"> elevation</w:t>
      </w:r>
      <w:r w:rsidR="00526830">
        <w:t>.</w:t>
      </w:r>
      <w:r w:rsidR="00730FDC">
        <w:t xml:space="preserve"> Additionally, a new study </w:t>
      </w:r>
      <w:r w:rsidR="00496C61">
        <w:t xml:space="preserve">(Study #ZZ) </w:t>
      </w:r>
      <w:r w:rsidR="00730FDC">
        <w:t>is performed using the so-called compromise mask, i.e. a NGSO mask initially discussed during the 5C meeting in May 2026, which has the potential of meeting the needs of all interested stakeholders. Such a mask could be adopted as a single NGSO mask option already during CPM in April 2027.</w:t>
      </w:r>
      <w:r w:rsidR="00496C61">
        <w:t xml:space="preserve"> A further sensitivity study (Study #ZZ-2) </w:t>
      </w:r>
      <w:r w:rsidR="00AB450D">
        <w:t>is presented, including</w:t>
      </w:r>
      <w:r w:rsidR="00496C61">
        <w:t xml:space="preserve"> an additional non-GSO system (System-X), bringing the total number of non-GSO satellites to 153,268 and the aggregate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co</m:t>
            </m:r>
          </m:sub>
        </m:sSub>
      </m:oMath>
      <w:r w:rsidR="00496C61">
        <w:t xml:space="preserve"> to 190</w:t>
      </w:r>
      <w:r w:rsidR="00AB450D" w:rsidRPr="00AB450D">
        <w:t xml:space="preserve"> This scenario is really extreme, thus giving additional certainty that the compromise mask is also future-proof. This </w:t>
      </w:r>
      <w:r w:rsidR="00AB450D">
        <w:t xml:space="preserve">is in response to the comments from some stakeholders with respect to scenarios exceeding the operational parameters agreed in the general guidance from November 2025. And </w:t>
      </w:r>
      <w:r w:rsidR="002545B5">
        <w:t>indeed,</w:t>
      </w:r>
      <w:r w:rsidR="00AB450D">
        <w:t xml:space="preserve"> the US is </w:t>
      </w:r>
      <w:r w:rsidR="002545B5">
        <w:t>fine</w:t>
      </w:r>
      <w:r w:rsidR="00AB450D">
        <w:t xml:space="preserve"> in including text in the CPM text referring to the operational parameters used in studies in relation to the proposed mask.</w:t>
      </w:r>
    </w:p>
    <w:p w14:paraId="7EEC0CDE" w14:textId="77777777" w:rsidR="00E72645" w:rsidRDefault="00E72645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</w:p>
    <w:p w14:paraId="4F298661" w14:textId="55CA002B" w:rsidR="00E72645" w:rsidRDefault="00E72645" w:rsidP="00E72645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  <w:r>
        <w:t>All three studies use the same dynamic method, WP 5C FS characteristics, a 10° FS elevation, and the same long-term and short-term I/N criteria. They differ in the non-GSO PFD mask and in how many non-GSO systems are included.</w:t>
      </w:r>
    </w:p>
    <w:p w14:paraId="07151653" w14:textId="77777777" w:rsidR="00E72645" w:rsidRDefault="00E72645" w:rsidP="00E72645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</w:p>
    <w:p w14:paraId="4F0634E2" w14:textId="6103EAE1" w:rsidR="00E72645" w:rsidRDefault="00E72645" w:rsidP="00E72645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  <w:r>
        <w:t xml:space="preserve">Study #YZ applies the US NGSO PFD mask of 5C/288 (CPM methods A3/A4; Table 2). Interferers are the four Table 1 </w:t>
      </w:r>
      <w:r w:rsidR="0016321C">
        <w:t xml:space="preserve">non-GSO </w:t>
      </w:r>
      <w:r>
        <w:t xml:space="preserve">systems (B, D, L, M), with aggregate Nco = 90 and about 53,268 non-GSO satellites. Operational assumptions are conservative relative to the WP 4A liaison. </w:t>
      </w:r>
    </w:p>
    <w:p w14:paraId="3C27ADED" w14:textId="77777777" w:rsidR="00E72645" w:rsidRDefault="00E72645" w:rsidP="00E72645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</w:p>
    <w:p w14:paraId="59481F2F" w14:textId="394879BE" w:rsidR="00E72645" w:rsidRDefault="00E72645" w:rsidP="00E72645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  <w:r>
        <w:t>Study #ZZ keeps that scenario unchanged and substitutes the May 2026 WP 5C “compromise” mask (Table 4</w:t>
      </w:r>
      <w:r w:rsidR="0016321C">
        <w:t>).</w:t>
      </w:r>
      <w:r>
        <w:t xml:space="preserve"> The tighter 5°–15° segment reduces mid-elevation PFD relative to methods A3/A4.</w:t>
      </w:r>
    </w:p>
    <w:p w14:paraId="3EE12FDB" w14:textId="77777777" w:rsidR="00E72645" w:rsidRDefault="00E72645" w:rsidP="00E72645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</w:p>
    <w:p w14:paraId="5FF5BFF8" w14:textId="671960AC" w:rsidR="00E72645" w:rsidRDefault="00E72645" w:rsidP="00E72645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  <w:r>
        <w:t xml:space="preserve">Study #ZZ-2 is a sensitivity case on #ZZ. It adds </w:t>
      </w:r>
      <w:r w:rsidR="0016321C">
        <w:t xml:space="preserve">non-GSO </w:t>
      </w:r>
      <w:r>
        <w:t>System-X (100,000 satellites, Nco = 100). The ensemble is five non-GSO systems, 153,268 satellites and aggregate Nco = 190.</w:t>
      </w:r>
    </w:p>
    <w:p w14:paraId="71D27E02" w14:textId="77777777" w:rsidR="00E72645" w:rsidRDefault="00E72645" w:rsidP="00E72645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</w:p>
    <w:p w14:paraId="2225C20F" w14:textId="1F10A67D" w:rsidR="00F820E8" w:rsidRDefault="00F820E8" w:rsidP="00E72645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b/>
          <w:sz w:val="28"/>
        </w:rPr>
      </w:pPr>
      <w:r>
        <w:br w:type="page"/>
      </w:r>
    </w:p>
    <w:p w14:paraId="37A8508A" w14:textId="2B9F87B4" w:rsidR="00971840" w:rsidRPr="00B440C6" w:rsidRDefault="00971840" w:rsidP="00C2234B">
      <w:pPr>
        <w:pStyle w:val="Heading1"/>
      </w:pPr>
      <w:r w:rsidRPr="00B440C6">
        <w:lastRenderedPageBreak/>
        <w:t>Study #</w:t>
      </w:r>
      <w:r w:rsidR="00EC24C4">
        <w:t>Y</w:t>
      </w:r>
      <w:r w:rsidR="000C2988">
        <w:t>Z</w:t>
      </w:r>
    </w:p>
    <w:p w14:paraId="47E8127F" w14:textId="5E2889AB" w:rsidR="00F130B3" w:rsidRPr="00B440C6" w:rsidRDefault="00451472" w:rsidP="00451472">
      <w:r w:rsidRPr="00B440C6">
        <w:t>This study considers</w:t>
      </w:r>
      <w:r w:rsidR="00526830">
        <w:t xml:space="preserve"> </w:t>
      </w:r>
      <w:r w:rsidRPr="00B440C6">
        <w:t>FS</w:t>
      </w:r>
      <w:r w:rsidR="00526830">
        <w:t xml:space="preserve"> characteristics</w:t>
      </w:r>
      <w:r w:rsidRPr="00B440C6">
        <w:t xml:space="preserve"> as provided in doc 5C/</w:t>
      </w:r>
      <w:r w:rsidR="000C2988">
        <w:t>322</w:t>
      </w:r>
      <w:r w:rsidRPr="00B440C6">
        <w:t xml:space="preserve"> (Annex 2.</w:t>
      </w:r>
      <w:r w:rsidR="000C2988">
        <w:t>2</w:t>
      </w:r>
      <w:r w:rsidRPr="00B440C6">
        <w:t xml:space="preserve">) and assuming </w:t>
      </w:r>
      <w:r w:rsidR="007812E0" w:rsidRPr="00B440C6">
        <w:t>10</w:t>
      </w:r>
      <w:r w:rsidRPr="00B440C6">
        <w:t xml:space="preserve"> degrees as maximum elevation. With respect to the parameters of non-GSO systems (including minimum elevation, GSO exclusion zone, and max number of co-frequency beams at a specific location), the analysis considered cases with different operational conditions than those communicated by 4A </w:t>
      </w:r>
      <w:r w:rsidR="000A4640" w:rsidRPr="00B440C6">
        <w:t>as described below.</w:t>
      </w:r>
      <w:r w:rsidR="00D14566" w:rsidRPr="00B440C6">
        <w:t xml:space="preserve"> The various assumptions different from the 4A liaison statement are on purpose all worse than the parameters communicated by 4A.</w:t>
      </w:r>
      <w:r w:rsidR="00526830">
        <w:t xml:space="preserve"> That said, the assumptions remain within the envelope of parameters agreed as high-level guidance in November 2025 by WP5C.</w:t>
      </w:r>
      <w:r w:rsidR="00D14566" w:rsidRPr="00B440C6">
        <w:t xml:space="preserve"> </w:t>
      </w:r>
      <w:r w:rsidRPr="00B440C6">
        <w:t>Additionally, the methodology considers scenarios with propagation characteristics as per Doc. 5C/74 (guidance provided by WP 3J and 3M).</w:t>
      </w:r>
      <w:r w:rsidR="00F130B3" w:rsidRPr="00B440C6">
        <w:t xml:space="preserve"> </w:t>
      </w:r>
    </w:p>
    <w:p w14:paraId="4EF9BCAA" w14:textId="62007DD4" w:rsidR="00451472" w:rsidRPr="00B440C6" w:rsidRDefault="00F130B3" w:rsidP="00451472">
      <w:r w:rsidRPr="00B440C6">
        <w:t>The statistics of the interference power against time for each power flux density (PFD) mask specified is calculated at each timestep using the method described below:</w:t>
      </w:r>
    </w:p>
    <w:p w14:paraId="1778B97F" w14:textId="2B9532C6" w:rsidR="00451472" w:rsidRPr="00B440C6" w:rsidRDefault="00B81515" w:rsidP="00F130B3">
      <w:pPr>
        <w:pStyle w:val="Equation"/>
        <w:rPr>
          <w:lang w:eastAsia="zh-CN"/>
        </w:rPr>
      </w:pPr>
      <w:r w:rsidRPr="00B440C6">
        <w:rPr>
          <w:lang w:eastAsia="zh-CN"/>
        </w:rPr>
        <w:tab/>
      </w:r>
    </w:p>
    <w:p w14:paraId="0D70ECB8" w14:textId="15C99253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1)</w:t>
      </w:r>
      <w:r w:rsidRPr="00B440C6">
        <w:rPr>
          <w:lang w:eastAsia="zh-CN"/>
        </w:rPr>
        <w:tab/>
      </w:r>
      <w:r w:rsidR="005038AE" w:rsidRPr="00B440C6">
        <w:rPr>
          <w:lang w:eastAsia="zh-CN"/>
        </w:rPr>
        <w:t>Collocate an FSS earth station (ES) with the terrestrial FS station.</w:t>
      </w:r>
    </w:p>
    <w:p w14:paraId="40360F6F" w14:textId="70FF3D10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2)</w:t>
      </w:r>
      <w:r w:rsidRPr="00B440C6">
        <w:rPr>
          <w:lang w:eastAsia="zh-CN"/>
        </w:rPr>
        <w:tab/>
        <w:t xml:space="preserve">Based on the parameters of the selected non-GSO systems, determine number of visible satellites to the FS station, 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v</m:t>
            </m:r>
          </m:sub>
        </m:sSub>
      </m:oMath>
      <w:r w:rsidR="00873B7E" w:rsidRPr="00B440C6">
        <w:rPr>
          <w:lang w:eastAsia="zh-CN"/>
        </w:rPr>
        <w:t xml:space="preserve"> (satellites above an</w:t>
      </w:r>
      <w:r w:rsidRPr="00B440C6">
        <w:rPr>
          <w:lang w:eastAsia="zh-CN"/>
        </w:rPr>
        <w:t xml:space="preserve"> elevation </w:t>
      </w:r>
      <w:r w:rsidR="0087716A" w:rsidRPr="00B440C6">
        <w:rPr>
          <w:lang w:eastAsia="zh-CN"/>
        </w:rPr>
        <w:t xml:space="preserve">angle </w:t>
      </w:r>
      <w:r w:rsidRPr="00B440C6">
        <w:rPr>
          <w:lang w:eastAsia="zh-CN"/>
        </w:rPr>
        <w:t>of 0°</w:t>
      </w:r>
      <w:r w:rsidR="00873B7E" w:rsidRPr="00B440C6">
        <w:rPr>
          <w:lang w:eastAsia="zh-CN"/>
        </w:rPr>
        <w:t>)</w:t>
      </w:r>
      <w:r w:rsidRPr="00B440C6">
        <w:rPr>
          <w:lang w:eastAsia="zh-CN"/>
        </w:rPr>
        <w:t>.</w:t>
      </w:r>
    </w:p>
    <w:p w14:paraId="74FADED3" w14:textId="0AD67086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3)</w:t>
      </w:r>
      <w:r w:rsidRPr="00B440C6">
        <w:rPr>
          <w:lang w:eastAsia="zh-CN"/>
        </w:rPr>
        <w:tab/>
        <w:t xml:space="preserve">Determine the pool of eligible satellites for each of the selected non-GSO systems complying with </w:t>
      </w:r>
      <w:r w:rsidR="0087716A" w:rsidRPr="00B440C6">
        <w:rPr>
          <w:lang w:eastAsia="zh-CN"/>
        </w:rPr>
        <w:t xml:space="preserve">the system-specific </w:t>
      </w:r>
      <w:r w:rsidRPr="00B440C6">
        <w:rPr>
          <w:lang w:eastAsia="zh-CN"/>
        </w:rPr>
        <w:t xml:space="preserve">minimum elevation angle, </w:t>
      </w:r>
      <m:oMath>
        <m:r>
          <w:rPr>
            <w:rFonts w:ascii="Cambria Math" w:hAnsi="Cambria Math"/>
            <w:lang w:eastAsia="zh-CN"/>
          </w:rPr>
          <m:t>ε</m:t>
        </m:r>
      </m:oMath>
      <w:r w:rsidRPr="00B440C6">
        <w:rPr>
          <w:vertAlign w:val="subscript"/>
        </w:rPr>
        <w:t xml:space="preserve">, </w:t>
      </w:r>
      <w:r w:rsidRPr="00B440C6">
        <w:rPr>
          <w:lang w:eastAsia="zh-CN"/>
        </w:rPr>
        <w:t xml:space="preserve">and minimum GSO exclusion angle, </w:t>
      </w:r>
      <m:oMath>
        <m:r>
          <w:rPr>
            <w:rFonts w:ascii="Cambria Math" w:hAnsi="Cambria Math"/>
            <w:lang w:eastAsia="zh-CN"/>
          </w:rPr>
          <m:t>α</m:t>
        </m:r>
      </m:oMath>
      <w:r w:rsidRPr="00B440C6">
        <w:rPr>
          <w:lang w:eastAsia="zh-CN"/>
        </w:rPr>
        <w:t xml:space="preserve"> at the ES location.</w:t>
      </w:r>
    </w:p>
    <w:p w14:paraId="57434C1F" w14:textId="62B5B5DE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4)</w:t>
      </w:r>
      <w:r w:rsidRPr="00B440C6">
        <w:rPr>
          <w:lang w:eastAsia="zh-CN"/>
        </w:rPr>
        <w:tab/>
        <w:t xml:space="preserve">Select maximum number of non-GSO satellites allowed to transmit with overlapping frequencies towards the same location on the ground,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  <m:r>
          <w:rPr>
            <w:rFonts w:ascii="Cambria Math" w:hAnsi="Cambria Math"/>
            <w:lang w:eastAsia="zh-CN"/>
          </w:rPr>
          <m:t>,</m:t>
        </m:r>
      </m:oMath>
      <w:r w:rsidRPr="00B440C6">
        <w:rPr>
          <w:lang w:eastAsia="zh-CN"/>
        </w:rPr>
        <w:t xml:space="preserve"> using random satellite selection strategy. </w:t>
      </w:r>
      <w:r w:rsidR="00CE67F7" w:rsidRPr="00B440C6">
        <w:rPr>
          <w:lang w:eastAsia="zh-CN"/>
        </w:rPr>
        <w:t xml:space="preserve">Determine the contribution from the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CE67F7" w:rsidRPr="00B440C6">
        <w:rPr>
          <w:lang w:eastAsia="zh-CN"/>
        </w:rPr>
        <w:t xml:space="preserve"> satellites to the FS station.</w:t>
      </w:r>
    </w:p>
    <w:p w14:paraId="6CB996CF" w14:textId="0B44D36A" w:rsidR="00CE67F7" w:rsidRPr="00B440C6" w:rsidRDefault="00CE67F7" w:rsidP="00C2234B">
      <w:pPr>
        <w:pStyle w:val="Equation"/>
        <w:ind w:left="720"/>
        <w:rPr>
          <w:rFonts w:ascii="TimesNewRoman" w:hAnsi="TimesNewRoman"/>
          <w:lang w:val="en-US" w:eastAsia="zh-CN"/>
        </w:rPr>
      </w:pPr>
      <w:r w:rsidRPr="00B440C6">
        <w:rPr>
          <w:rFonts w:ascii="TimesNewRoman" w:hAnsi="TimesNewRoman"/>
          <w:lang w:val="en-US" w:eastAsia="zh-CN"/>
        </w:rPr>
        <w:tab/>
      </w:r>
      <w:r w:rsidR="00461F3C" w:rsidRPr="00B440C6">
        <w:rPr>
          <w:rFonts w:ascii="TimesNewRoman" w:hAnsi="TimesNewRoman"/>
          <w:lang w:val="en-US" w:eastAsia="zh-CN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it-IT" w:eastAsia="zh-CN"/>
              </w:rPr>
            </m:ctrlPr>
          </m:sSubPr>
          <m:e>
            <m:r>
              <w:rPr>
                <w:rFonts w:ascii="Cambria Math" w:hAnsi="Cambria Math"/>
                <w:lang w:val="it-IT" w:eastAsia="zh-CN"/>
              </w:rPr>
              <m:t>I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lang w:val="it-IT" w:eastAsia="zh-CN"/>
                  </w:rPr>
                </m:ctrlPr>
              </m:sSubPr>
              <m:e>
                <m:r>
                  <w:rPr>
                    <w:rFonts w:ascii="Cambria Math" w:hAnsi="Cambria Math"/>
                    <w:lang w:val="it-IT" w:eastAsia="zh-CN"/>
                  </w:rPr>
                  <m:t>N</m:t>
                </m:r>
              </m:e>
              <m:sub>
                <m:r>
                  <w:rPr>
                    <w:rFonts w:ascii="Cambria Math" w:hAnsi="Cambria Math"/>
                    <w:lang w:val="it-IT" w:eastAsia="zh-CN"/>
                  </w:rPr>
                  <m:t>co</m:t>
                </m:r>
              </m:sub>
            </m:sSub>
          </m:sub>
        </m:sSub>
        <m:r>
          <w:rPr>
            <w:rFonts w:ascii="Cambria Math" w:hAnsi="Cambria Math"/>
            <w:lang w:eastAsia="zh-CN"/>
          </w:rPr>
          <m:t>= PFD</m:t>
        </m:r>
        <m:r>
          <m:rPr>
            <m:sty m:val="p"/>
          </m:rPr>
          <w:rPr>
            <w:rFonts w:ascii="Cambria Math" w:hAnsi="Cambria Math"/>
            <w:lang w:val="en-US" w:eastAsia="zh-CN"/>
          </w:rPr>
          <m:t>-10</m:t>
        </m:r>
        <m:func>
          <m:funcPr>
            <m:ctrlPr>
              <w:rPr>
                <w:rFonts w:ascii="Cambria Math" w:hAnsi="Cambria Math"/>
                <w:lang w:eastAsia="zh-CN"/>
              </w:rPr>
            </m:ctrlPr>
          </m:funcPr>
          <m:fName>
            <m:sSub>
              <m:sSubPr>
                <m:ctrlPr>
                  <w:rPr>
                    <w:rFonts w:ascii="Cambria Math" w:hAnsi="Cambria Math"/>
                    <w:i/>
                    <w:lang w:eastAsia="zh-CN"/>
                  </w:rPr>
                </m:ctrlPr>
              </m:sSubPr>
              <m:e>
                <m:r>
                  <w:rPr>
                    <w:rFonts w:ascii="Cambria Math" w:hAnsi="Cambria Math"/>
                    <w:lang w:eastAsia="zh-CN"/>
                  </w:rPr>
                  <m:t>log</m:t>
                </m:r>
              </m:e>
              <m:sub>
                <m:r>
                  <w:rPr>
                    <w:rFonts w:ascii="Cambria Math" w:hAnsi="Cambria Math"/>
                    <w:lang w:eastAsia="zh-CN"/>
                  </w:rPr>
                  <m:t>10</m:t>
                </m:r>
              </m:sub>
            </m:sSub>
          </m:fName>
          <m:e>
            <m:d>
              <m:dPr>
                <m:ctrlPr>
                  <w:rPr>
                    <w:rFonts w:ascii="Cambria Math" w:hAnsi="Cambria Math"/>
                    <w:lang w:eastAsia="zh-CN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lang w:eastAsia="zh-CN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 w:eastAsia="zh-CN"/>
                      </w:rPr>
                      <m:t>4</m:t>
                    </m:r>
                    <m:r>
                      <w:rPr>
                        <w:rFonts w:ascii="Cambria Math" w:hAnsi="Cambria Math"/>
                        <w:lang w:eastAsia="zh-CN"/>
                      </w:rPr>
                      <m:t>π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lang w:eastAsia="zh-CN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eastAsia="zh-CN"/>
                          </w:rPr>
                          <m:t>λ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lang w:val="en-US" w:eastAsia="zh-CN"/>
                          </w:rPr>
                          <m:t>2</m:t>
                        </m:r>
                      </m:sup>
                    </m:sSup>
                  </m:den>
                </m:f>
              </m:e>
            </m:d>
          </m:e>
        </m:func>
        <m:r>
          <m:rPr>
            <m:sty m:val="p"/>
          </m:rPr>
          <w:rPr>
            <w:rFonts w:ascii="Cambria Math" w:hAnsi="Cambria Math"/>
            <w:lang w:val="en-US" w:eastAsia="zh-CN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lang w:eastAsia="zh-CN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lang w:val="en-US" w:eastAsia="zh-CN"/>
          </w:rPr>
          <m:t>+</m:t>
        </m:r>
        <m:r>
          <w:rPr>
            <w:rFonts w:ascii="Cambria Math" w:hAnsi="Cambria Math"/>
            <w:lang w:eastAsia="zh-CN"/>
          </w:rPr>
          <m:t>G</m:t>
        </m:r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α</m:t>
            </m:r>
          </m:e>
        </m:d>
      </m:oMath>
      <w:r w:rsidRPr="00B440C6">
        <w:rPr>
          <w:rFonts w:ascii="TimesNewRoman" w:hAnsi="TimesNewRoman"/>
          <w:lang w:val="en-US" w:eastAsia="zh-CN"/>
        </w:rPr>
        <w:t xml:space="preserve">            (eq. 1)</w:t>
      </w:r>
    </w:p>
    <w:p w14:paraId="26DB82CE" w14:textId="520491BF" w:rsidR="00CE67F7" w:rsidRPr="00B440C6" w:rsidRDefault="00CE67F7" w:rsidP="00C2234B">
      <w:pPr>
        <w:pStyle w:val="Equationlegend"/>
        <w:ind w:left="2761"/>
        <w:rPr>
          <w:lang w:eastAsia="zh-CN"/>
        </w:rPr>
      </w:pPr>
      <w:r w:rsidRPr="00B440C6">
        <w:rPr>
          <w:i/>
          <w:lang w:val="en-US" w:eastAsia="zh-CN"/>
        </w:rPr>
        <w:tab/>
      </w:r>
      <w:r w:rsidR="00461F3C" w:rsidRPr="00B440C6">
        <w:rPr>
          <w:i/>
          <w:lang w:val="en-US" w:eastAsia="zh-CN"/>
        </w:rPr>
        <w:tab/>
      </w:r>
      <m:oMath>
        <m:r>
          <w:rPr>
            <w:rFonts w:ascii="Cambria Math" w:hAnsi="Cambria Math"/>
            <w:lang w:eastAsia="zh-CN"/>
          </w:rPr>
          <m:t>PFD</m:t>
        </m:r>
      </m:oMath>
      <w:r w:rsidRPr="00B440C6">
        <w:rPr>
          <w:lang w:eastAsia="zh-CN"/>
        </w:rPr>
        <w:t xml:space="preserve"> is the assumed power flux density at the Earth’s surface in </w:t>
      </w:r>
      <w:r w:rsidR="00461F3C" w:rsidRPr="00B440C6">
        <w:rPr>
          <w:lang w:eastAsia="zh-CN"/>
        </w:rPr>
        <w:t>d</w:t>
      </w:r>
      <w:r w:rsidRPr="00B440C6">
        <w:rPr>
          <w:lang w:eastAsia="zh-CN"/>
        </w:rPr>
        <w:t>B(W/m</w:t>
      </w:r>
      <w:r w:rsidRPr="00B440C6">
        <w:rPr>
          <w:vertAlign w:val="superscript"/>
          <w:lang w:eastAsia="zh-CN"/>
        </w:rPr>
        <w:t>2</w:t>
      </w:r>
      <w:r w:rsidRPr="00B440C6">
        <w:rPr>
          <w:lang w:eastAsia="zh-CN"/>
        </w:rPr>
        <w:t>/MHz)</w:t>
      </w:r>
      <w:r w:rsidR="00AF4C83">
        <w:rPr>
          <w:lang w:eastAsia="zh-CN"/>
        </w:rPr>
        <w:t xml:space="preserve"> </w:t>
      </w:r>
      <w:r w:rsidR="00AF4C83" w:rsidRPr="00B440C6">
        <w:rPr>
          <w:lang w:eastAsia="zh-CN"/>
        </w:rPr>
        <w:t>under free-space condition</w:t>
      </w:r>
    </w:p>
    <w:p w14:paraId="02DA547F" w14:textId="0A66D3D8" w:rsidR="00CE67F7" w:rsidRDefault="00CE67F7" w:rsidP="00CE67F7">
      <w:pPr>
        <w:pStyle w:val="Equationlegend"/>
        <w:ind w:left="2761"/>
        <w:rPr>
          <w:lang w:eastAsia="zh-CN"/>
        </w:rPr>
      </w:pPr>
      <w:r w:rsidRPr="00B440C6">
        <w:rPr>
          <w:lang w:eastAsia="zh-CN"/>
        </w:rPr>
        <w:tab/>
      </w:r>
      <w:r w:rsidR="00461F3C" w:rsidRPr="00B440C6">
        <w:rPr>
          <w:lang w:eastAsia="zh-CN"/>
        </w:rPr>
        <w:tab/>
      </w:r>
      <m:oMath>
        <m:r>
          <w:rPr>
            <w:rFonts w:ascii="Cambria Math" w:hAnsi="Cambria Math"/>
            <w:lang w:eastAsia="zh-CN"/>
          </w:rPr>
          <m:t>λ</m:t>
        </m:r>
      </m:oMath>
      <w:r w:rsidR="00461F3C" w:rsidRPr="00B440C6">
        <w:rPr>
          <w:lang w:eastAsia="zh-CN"/>
        </w:rPr>
        <w:t xml:space="preserve"> </w:t>
      </w:r>
      <w:r w:rsidRPr="00B440C6">
        <w:rPr>
          <w:lang w:eastAsia="zh-CN"/>
        </w:rPr>
        <w:t>is the wavelength in meters</w:t>
      </w:r>
    </w:p>
    <w:p w14:paraId="44A66CF3" w14:textId="4128CF16" w:rsidR="00D52B49" w:rsidRPr="00B440C6" w:rsidRDefault="00D52B49" w:rsidP="00CE67F7">
      <w:pPr>
        <w:pStyle w:val="Equationlegend"/>
        <w:ind w:left="2761"/>
        <w:rPr>
          <w:lang w:eastAsia="zh-CN"/>
        </w:rPr>
      </w:pPr>
      <w:r>
        <w:rPr>
          <w:lang w:eastAsia="zh-CN"/>
        </w:rPr>
        <w:tab/>
      </w:r>
      <w:r>
        <w:rPr>
          <w:lang w:eastAsia="zh-CN"/>
        </w:rPr>
        <w:tab/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lang w:eastAsia="zh-CN"/>
              </w:rPr>
              <m:t>a</m:t>
            </m:r>
          </m:sub>
        </m:sSub>
      </m:oMath>
      <w:r w:rsidRPr="00B440C6">
        <w:rPr>
          <w:i/>
          <w:lang w:eastAsia="zh-CN"/>
        </w:rPr>
        <w:t xml:space="preserve"> </w:t>
      </w:r>
      <w:r w:rsidRPr="00B440C6">
        <w:rPr>
          <w:lang w:eastAsia="zh-CN"/>
        </w:rPr>
        <w:t>is the atmospheric loss (gaseous attenuation) experienced by non-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Pr="00B440C6">
        <w:rPr>
          <w:lang w:eastAsia="zh-CN"/>
        </w:rPr>
        <w:t xml:space="preserve">  satellites of NGSO link when performing dynamic simulation. Such propagation loss should be considered based on ITU-R Recommendations ITU-R P.676 when applicable. </w:t>
      </w:r>
    </w:p>
    <w:p w14:paraId="51C744B6" w14:textId="3D937303" w:rsidR="006A4C25" w:rsidRPr="00B440C6" w:rsidRDefault="00343237" w:rsidP="00076185">
      <w:pPr>
        <w:pStyle w:val="Equationlegend"/>
        <w:rPr>
          <w:lang w:eastAsia="zh-CN"/>
        </w:rPr>
      </w:pPr>
      <w:r w:rsidRPr="00B440C6">
        <w:rPr>
          <w:lang w:eastAsia="zh-CN"/>
        </w:rPr>
        <w:tab/>
      </w:r>
      <w:r w:rsidRPr="00B440C6">
        <w:rPr>
          <w:lang w:eastAsia="zh-CN"/>
        </w:rPr>
        <w:tab/>
      </w:r>
      <m:oMath>
        <m:r>
          <w:rPr>
            <w:rFonts w:ascii="Cambria Math" w:hAnsi="Cambria Math"/>
            <w:lang w:eastAsia="zh-CN"/>
          </w:rPr>
          <m:t>G</m:t>
        </m:r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α</m:t>
            </m:r>
          </m:e>
        </m:d>
      </m:oMath>
      <w:r w:rsidR="00CE67F7" w:rsidRPr="00B440C6">
        <w:rPr>
          <w:lang w:eastAsia="zh-CN"/>
        </w:rPr>
        <w:t xml:space="preserve"> is the gain of the FS receiving antenna at off-axis angle </w:t>
      </w:r>
      <m:oMath>
        <m:r>
          <w:rPr>
            <w:rFonts w:ascii="Cambria Math" w:hAnsi="Cambria Math"/>
            <w:lang w:eastAsia="zh-CN"/>
          </w:rPr>
          <m:t>α</m:t>
        </m:r>
      </m:oMath>
      <w:r w:rsidR="00CE67F7" w:rsidRPr="00B440C6">
        <w:rPr>
          <w:lang w:eastAsia="zh-CN"/>
        </w:rPr>
        <w:t xml:space="preserve"> degrees</w:t>
      </w:r>
    </w:p>
    <w:p w14:paraId="0ABCDF1F" w14:textId="77777777" w:rsidR="00CE67F7" w:rsidRPr="00B440C6" w:rsidRDefault="00CE67F7" w:rsidP="00451472">
      <w:pPr>
        <w:pStyle w:val="enumlev1"/>
        <w:rPr>
          <w:lang w:eastAsia="zh-CN"/>
        </w:rPr>
      </w:pPr>
    </w:p>
    <w:p w14:paraId="4BCC2AAF" w14:textId="1328EEBF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5)</w:t>
      </w:r>
      <w:r w:rsidRPr="00B440C6">
        <w:rPr>
          <w:lang w:eastAsia="zh-CN"/>
        </w:rPr>
        <w:tab/>
        <w:t xml:space="preserve">For the remaining visible 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v</m:t>
            </m:r>
          </m:sub>
        </m:sSub>
        <m:r>
          <w:rPr>
            <w:rFonts w:ascii="Cambria Math" w:hAnsi="Cambria Math"/>
            <w:lang w:eastAsia="zh-CN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Pr="00B440C6">
        <w:rPr>
          <w:lang w:eastAsia="zh-CN"/>
        </w:rPr>
        <w:t xml:space="preserve"> satellites</w:t>
      </w:r>
      <w:r w:rsidR="00461F3C" w:rsidRPr="00B440C6">
        <w:rPr>
          <w:lang w:eastAsia="zh-CN"/>
        </w:rPr>
        <w:t xml:space="preserve"> (also known as non-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461F3C" w:rsidRPr="00B440C6">
        <w:rPr>
          <w:lang w:eastAsia="zh-CN"/>
        </w:rPr>
        <w:t xml:space="preserve"> satellites)</w:t>
      </w:r>
      <w:r w:rsidRPr="00B440C6">
        <w:rPr>
          <w:lang w:eastAsia="zh-CN"/>
        </w:rPr>
        <w:t>, determine contribution of the sidelobes towards</w:t>
      </w:r>
      <w:r w:rsidRPr="00B440C6">
        <w:rPr>
          <w:rStyle w:val="FootnoteReference"/>
          <w:lang w:eastAsia="zh-CN"/>
        </w:rPr>
        <w:footnoteReference w:id="1"/>
      </w:r>
      <w:r w:rsidRPr="00B440C6">
        <w:rPr>
          <w:lang w:eastAsia="zh-CN"/>
        </w:rPr>
        <w:t xml:space="preserve"> the </w:t>
      </w:r>
      <w:r w:rsidR="007C4B45" w:rsidRPr="00B440C6">
        <w:rPr>
          <w:lang w:eastAsia="zh-CN"/>
        </w:rPr>
        <w:t xml:space="preserve">FS station </w:t>
      </w:r>
      <w:r w:rsidRPr="00B440C6">
        <w:rPr>
          <w:lang w:eastAsia="zh-CN"/>
        </w:rPr>
        <w:t>assuming random placement of the beam</w:t>
      </w:r>
      <w:r w:rsidR="007C4B45" w:rsidRPr="00B440C6">
        <w:rPr>
          <w:lang w:eastAsia="zh-CN"/>
        </w:rPr>
        <w:t>s</w:t>
      </w:r>
      <w:r w:rsidRPr="00B440C6">
        <w:rPr>
          <w:lang w:eastAsia="zh-CN"/>
        </w:rPr>
        <w:t xml:space="preserve"> from the satellite with its </w:t>
      </w:r>
      <w:r w:rsidR="004F50B9" w:rsidRPr="00B440C6">
        <w:rPr>
          <w:lang w:eastAsia="zh-CN"/>
        </w:rPr>
        <w:t>field of view</w:t>
      </w:r>
      <w:r w:rsidRPr="00B440C6">
        <w:rPr>
          <w:lang w:eastAsia="zh-CN"/>
        </w:rPr>
        <w:t xml:space="preserve">. </w:t>
      </w:r>
    </w:p>
    <w:p w14:paraId="40C28CD8" w14:textId="5498F57D" w:rsidR="00CE67F7" w:rsidRPr="00B440C6" w:rsidRDefault="00CE67F7" w:rsidP="00CE67F7">
      <w:pPr>
        <w:pStyle w:val="Equation"/>
        <w:ind w:left="720"/>
        <w:rPr>
          <w:rFonts w:ascii="TimesNewRoman" w:hAnsi="TimesNewRoman"/>
          <w:lang w:val="en-US" w:eastAsia="zh-CN"/>
        </w:rPr>
      </w:pPr>
      <w:r w:rsidRPr="00B440C6">
        <w:rPr>
          <w:rFonts w:ascii="TimesNewRoman" w:hAnsi="TimesNewRoman"/>
          <w:lang w:val="en-US" w:eastAsia="zh-CN"/>
        </w:rPr>
        <w:t xml:space="preserve"> </w:t>
      </w:r>
      <w:r w:rsidR="00BC4046" w:rsidRPr="00B440C6">
        <w:rPr>
          <w:rFonts w:ascii="TimesNewRoman" w:hAnsi="TimesNewRoman"/>
          <w:lang w:val="en-US" w:eastAsia="zh-CN"/>
        </w:rPr>
        <w:tab/>
      </w:r>
      <m:oMath>
        <m:sSub>
          <m:sSubPr>
            <m:ctrlPr>
              <w:rPr>
                <w:rFonts w:ascii="Cambria Math" w:hAnsi="Cambria Math"/>
                <w:i/>
                <w:lang w:val="it-IT" w:eastAsia="zh-CN"/>
              </w:rPr>
            </m:ctrlPr>
          </m:sSubPr>
          <m:e>
            <m:r>
              <w:rPr>
                <w:rFonts w:ascii="Cambria Math" w:hAnsi="Cambria Math"/>
                <w:lang w:val="it-IT" w:eastAsia="zh-CN"/>
              </w:rPr>
              <m:t>I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lang w:val="it-IT" w:eastAsia="zh-CN"/>
                  </w:rPr>
                </m:ctrlPr>
              </m:sSubPr>
              <m:e>
                <m:r>
                  <w:rPr>
                    <w:rFonts w:ascii="Cambria Math" w:hAnsi="Cambria Math"/>
                    <w:lang w:val="it-IT" w:eastAsia="zh-CN"/>
                  </w:rPr>
                  <m:t>non</m:t>
                </m:r>
                <m:r>
                  <w:rPr>
                    <w:rFonts w:ascii="Cambria Math" w:hAnsi="Cambria Math"/>
                    <w:lang w:val="en-US" w:eastAsia="zh-CN"/>
                  </w:rPr>
                  <m:t>-</m:t>
                </m:r>
                <m:r>
                  <w:rPr>
                    <w:rFonts w:ascii="Cambria Math" w:hAnsi="Cambria Math"/>
                    <w:lang w:val="it-IT" w:eastAsia="zh-CN"/>
                  </w:rPr>
                  <m:t>N</m:t>
                </m:r>
              </m:e>
              <m:sub>
                <m:r>
                  <w:rPr>
                    <w:rFonts w:ascii="Cambria Math" w:hAnsi="Cambria Math"/>
                    <w:lang w:val="it-IT" w:eastAsia="zh-CN"/>
                  </w:rPr>
                  <m:t>co</m:t>
                </m:r>
              </m:sub>
            </m:sSub>
          </m:sub>
        </m:sSub>
        <m:r>
          <w:rPr>
            <w:rFonts w:ascii="Cambria Math" w:hAnsi="Cambria Math"/>
            <w:lang w:eastAsia="zh-CN"/>
          </w:rPr>
          <m:t>= EIRP</m:t>
        </m:r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θ</m:t>
            </m:r>
          </m:e>
        </m:d>
        <m:r>
          <m:rPr>
            <m:sty m:val="p"/>
          </m:rPr>
          <w:rPr>
            <w:rFonts w:ascii="Cambria Math" w:hAnsi="Cambria Math"/>
            <w:lang w:val="en-US" w:eastAsia="zh-CN"/>
          </w:rPr>
          <m:t>-20</m:t>
        </m:r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log</m:t>
            </m:r>
          </m:e>
          <m:sub>
            <m:r>
              <w:rPr>
                <w:rFonts w:ascii="Cambria Math" w:hAnsi="Cambria Math"/>
                <w:lang w:eastAsia="zh-CN"/>
              </w:rPr>
              <m:t>10</m:t>
            </m:r>
          </m:sub>
        </m:sSub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lang w:eastAsia="zh-CN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/>
                    <w:lang w:val="en-US" w:eastAsia="zh-CN"/>
                  </w:rPr>
                  <m:t>4</m:t>
                </m:r>
                <m:r>
                  <w:rPr>
                    <w:rFonts w:ascii="Cambria Math" w:hAnsi="Cambria Math"/>
                    <w:lang w:eastAsia="zh-CN"/>
                  </w:rPr>
                  <m:t>πd</m:t>
                </m:r>
              </m:num>
              <m:den>
                <m:r>
                  <w:rPr>
                    <w:rFonts w:ascii="Cambria Math" w:hAnsi="Cambria Math"/>
                    <w:lang w:eastAsia="zh-CN"/>
                  </w:rPr>
                  <m:t>λ</m:t>
                </m:r>
              </m:den>
            </m:f>
          </m:e>
        </m:d>
        <m:r>
          <m:rPr>
            <m:sty m:val="p"/>
          </m:rPr>
          <w:rPr>
            <w:rFonts w:ascii="Cambria Math" w:hAnsi="Cambria Math"/>
            <w:lang w:val="en-US" w:eastAsia="zh-CN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lang w:eastAsia="zh-CN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lang w:val="en-US" w:eastAsia="zh-CN"/>
          </w:rPr>
          <m:t xml:space="preserve"> +</m:t>
        </m:r>
        <m:r>
          <w:rPr>
            <w:rFonts w:ascii="Cambria Math" w:hAnsi="Cambria Math"/>
            <w:lang w:eastAsia="zh-CN"/>
          </w:rPr>
          <m:t>G</m:t>
        </m:r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α</m:t>
            </m:r>
          </m:e>
        </m:d>
      </m:oMath>
      <w:r w:rsidRPr="00B440C6">
        <w:rPr>
          <w:rFonts w:ascii="TimesNewRoman" w:hAnsi="TimesNewRoman"/>
          <w:lang w:val="en-US" w:eastAsia="zh-CN"/>
        </w:rPr>
        <w:t xml:space="preserve">            (eq. 2</w:t>
      </w:r>
      <w:r w:rsidR="006A4C25" w:rsidRPr="00B440C6">
        <w:rPr>
          <w:rFonts w:ascii="TimesNewRoman" w:hAnsi="TimesNewRoman"/>
          <w:lang w:val="it-IT" w:eastAsia="zh-CN"/>
        </w:rPr>
        <w:fldChar w:fldCharType="begin"/>
      </w:r>
      <w:r w:rsidR="006A4C25" w:rsidRPr="00B440C6">
        <w:rPr>
          <w:rFonts w:ascii="TimesNewRoman" w:hAnsi="TimesNewRoman"/>
          <w:lang w:val="en-US" w:eastAsia="zh-CN"/>
        </w:rPr>
        <w:instrText xml:space="preserve"> NOTEREF _Ref210992595 \f \h </w:instrText>
      </w:r>
      <w:r w:rsidR="00C2234B" w:rsidRPr="00B440C6">
        <w:rPr>
          <w:rFonts w:ascii="TimesNewRoman" w:hAnsi="TimesNewRoman"/>
          <w:lang w:val="en-US" w:eastAsia="zh-CN"/>
        </w:rPr>
        <w:instrText xml:space="preserve"> \* MERGEFORMAT </w:instrText>
      </w:r>
      <w:r w:rsidR="006A4C25" w:rsidRPr="00B440C6">
        <w:rPr>
          <w:rFonts w:ascii="TimesNewRoman" w:hAnsi="TimesNewRoman"/>
          <w:lang w:val="it-IT" w:eastAsia="zh-CN"/>
        </w:rPr>
      </w:r>
      <w:r w:rsidR="006A4C25" w:rsidRPr="00B440C6">
        <w:rPr>
          <w:rFonts w:ascii="TimesNewRoman" w:hAnsi="TimesNewRoman"/>
          <w:lang w:val="it-IT" w:eastAsia="zh-CN"/>
        </w:rPr>
        <w:fldChar w:fldCharType="separate"/>
      </w:r>
      <w:r w:rsidR="006A4C25" w:rsidRPr="00B440C6">
        <w:rPr>
          <w:rStyle w:val="FootnoteReference"/>
        </w:rPr>
        <w:t>1</w:t>
      </w:r>
      <w:r w:rsidR="006A4C25" w:rsidRPr="00B440C6">
        <w:rPr>
          <w:rFonts w:ascii="TimesNewRoman" w:hAnsi="TimesNewRoman"/>
          <w:lang w:val="it-IT" w:eastAsia="zh-CN"/>
        </w:rPr>
        <w:fldChar w:fldCharType="end"/>
      </w:r>
      <w:r w:rsidRPr="00B440C6">
        <w:rPr>
          <w:rFonts w:ascii="TimesNewRoman" w:hAnsi="TimesNewRoman"/>
          <w:lang w:val="en-US" w:eastAsia="zh-CN"/>
        </w:rPr>
        <w:t>)</w:t>
      </w:r>
    </w:p>
    <w:p w14:paraId="02A20D1E" w14:textId="1E2D572E" w:rsidR="00CE67F7" w:rsidRPr="00B440C6" w:rsidRDefault="00CE67F7" w:rsidP="00CE67F7">
      <w:pPr>
        <w:pStyle w:val="Equationlegend"/>
        <w:ind w:left="2761"/>
        <w:rPr>
          <w:lang w:eastAsia="zh-CN"/>
        </w:rPr>
      </w:pPr>
      <w:r w:rsidRPr="00B440C6">
        <w:rPr>
          <w:i/>
          <w:lang w:val="en-US" w:eastAsia="zh-CN"/>
        </w:rPr>
        <w:lastRenderedPageBreak/>
        <w:tab/>
      </w:r>
      <w:r w:rsidR="00BC4046" w:rsidRPr="00B440C6">
        <w:rPr>
          <w:i/>
          <w:lang w:val="en-US" w:eastAsia="zh-CN"/>
        </w:rPr>
        <w:tab/>
      </w:r>
      <m:oMath>
        <m:r>
          <w:rPr>
            <w:rFonts w:ascii="Cambria Math" w:hAnsi="Cambria Math"/>
            <w:lang w:eastAsia="zh-CN"/>
          </w:rPr>
          <m:t>EIRP</m:t>
        </m:r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θ</m:t>
            </m:r>
          </m:e>
        </m:d>
      </m:oMath>
      <w:r w:rsidRPr="00B440C6">
        <w:rPr>
          <w:lang w:eastAsia="zh-CN"/>
        </w:rPr>
        <w:t xml:space="preserve"> is the assumed </w:t>
      </w:r>
      <w:r w:rsidR="00B34959" w:rsidRPr="00B440C6">
        <w:rPr>
          <w:lang w:eastAsia="zh-CN"/>
        </w:rPr>
        <w:t xml:space="preserve">effective isotropic radiated </w:t>
      </w:r>
      <w:r w:rsidRPr="00B440C6">
        <w:rPr>
          <w:lang w:eastAsia="zh-CN"/>
        </w:rPr>
        <w:t xml:space="preserve">density </w:t>
      </w:r>
      <w:r w:rsidR="006A4C25" w:rsidRPr="00B440C6">
        <w:rPr>
          <w:lang w:eastAsia="zh-CN"/>
        </w:rPr>
        <w:t>from the non-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6A4C25" w:rsidRPr="00B440C6">
        <w:rPr>
          <w:lang w:eastAsia="zh-CN"/>
        </w:rPr>
        <w:t xml:space="preserve"> satellite to the FS station</w:t>
      </w:r>
      <w:r w:rsidRPr="00B440C6">
        <w:rPr>
          <w:lang w:eastAsia="zh-CN"/>
        </w:rPr>
        <w:t xml:space="preserve"> </w:t>
      </w:r>
      <w:r w:rsidR="006A4C25" w:rsidRPr="00B440C6">
        <w:rPr>
          <w:lang w:eastAsia="zh-CN"/>
        </w:rPr>
        <w:t>direction</w:t>
      </w:r>
      <w:r w:rsidRPr="00B440C6">
        <w:rPr>
          <w:lang w:eastAsia="zh-CN"/>
        </w:rPr>
        <w:t xml:space="preserve"> </w:t>
      </w:r>
      <w:r w:rsidR="006A4C25" w:rsidRPr="00B440C6">
        <w:rPr>
          <w:lang w:eastAsia="zh-CN"/>
        </w:rPr>
        <w:t xml:space="preserve">in </w:t>
      </w:r>
      <w:r w:rsidRPr="00B440C6">
        <w:rPr>
          <w:lang w:eastAsia="zh-CN"/>
        </w:rPr>
        <w:t>dB(W/MHz)</w:t>
      </w:r>
      <w:r w:rsidR="00FA315B" w:rsidRPr="00B440C6">
        <w:rPr>
          <w:lang w:eastAsia="zh-CN"/>
        </w:rPr>
        <w:t xml:space="preserve"> at off-axis angle </w:t>
      </w:r>
      <m:oMath>
        <m:r>
          <w:rPr>
            <w:rFonts w:ascii="Cambria Math" w:hAnsi="Cambria Math"/>
            <w:lang w:eastAsia="zh-CN"/>
          </w:rPr>
          <m:t>θ</m:t>
        </m:r>
      </m:oMath>
      <w:r w:rsidR="00FA315B" w:rsidRPr="00B440C6">
        <w:rPr>
          <w:lang w:eastAsia="zh-CN"/>
        </w:rPr>
        <w:t xml:space="preserve"> degrees</w:t>
      </w:r>
      <w:r w:rsidR="00283508" w:rsidRPr="00B440C6">
        <w:rPr>
          <w:lang w:eastAsia="zh-CN"/>
        </w:rPr>
        <w:t>. Peak EIRP of the non-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283508" w:rsidRPr="00B440C6">
        <w:rPr>
          <w:lang w:eastAsia="zh-CN"/>
        </w:rPr>
        <w:t xml:space="preserve"> satellite is calculated for that satellite to maintain the PFD </w:t>
      </w:r>
      <w:r w:rsidR="005A310A" w:rsidRPr="00B440C6">
        <w:rPr>
          <w:lang w:eastAsia="zh-CN"/>
        </w:rPr>
        <w:t xml:space="preserve">under free-space condition </w:t>
      </w:r>
      <w:r w:rsidR="00283508" w:rsidRPr="00B440C6">
        <w:rPr>
          <w:lang w:eastAsia="zh-CN"/>
        </w:rPr>
        <w:t xml:space="preserve">according to the proposed PFD </w:t>
      </w:r>
      <w:r w:rsidR="005A310A" w:rsidRPr="00B440C6">
        <w:rPr>
          <w:lang w:eastAsia="zh-CN"/>
        </w:rPr>
        <w:t>mask given</w:t>
      </w:r>
      <w:r w:rsidR="00283508" w:rsidRPr="00B440C6">
        <w:rPr>
          <w:lang w:eastAsia="zh-CN"/>
        </w:rPr>
        <w:t xml:space="preserve"> a randomly selected scan angle within its</w:t>
      </w:r>
      <w:r w:rsidR="005A310A" w:rsidRPr="00B440C6">
        <w:rPr>
          <w:lang w:eastAsia="zh-CN"/>
        </w:rPr>
        <w:t xml:space="preserve"> eligible scan angles.</w:t>
      </w:r>
    </w:p>
    <w:p w14:paraId="1DDDF8CA" w14:textId="2D8593ED" w:rsidR="00CE67F7" w:rsidRPr="00B440C6" w:rsidRDefault="00CE67F7" w:rsidP="00CE67F7">
      <w:pPr>
        <w:pStyle w:val="Equationlegend"/>
        <w:ind w:left="2761"/>
        <w:rPr>
          <w:lang w:eastAsia="zh-CN"/>
        </w:rPr>
      </w:pPr>
      <w:r w:rsidRPr="00B440C6">
        <w:rPr>
          <w:lang w:eastAsia="zh-CN"/>
        </w:rPr>
        <w:tab/>
      </w:r>
      <w:r w:rsidR="00BC4046" w:rsidRPr="00B440C6">
        <w:rPr>
          <w:lang w:eastAsia="zh-CN"/>
        </w:rPr>
        <w:tab/>
      </w:r>
      <m:oMath>
        <m:r>
          <w:rPr>
            <w:rFonts w:ascii="Cambria Math" w:hAnsi="Cambria Math"/>
            <w:lang w:eastAsia="zh-CN"/>
          </w:rPr>
          <m:t xml:space="preserve">λ </m:t>
        </m:r>
      </m:oMath>
      <w:r w:rsidRPr="00B440C6">
        <w:rPr>
          <w:lang w:eastAsia="zh-CN"/>
        </w:rPr>
        <w:t>is the wavelength in meters</w:t>
      </w:r>
    </w:p>
    <w:p w14:paraId="4420C4EF" w14:textId="10199B49" w:rsidR="00BC4046" w:rsidRPr="00B440C6" w:rsidRDefault="00BC4046" w:rsidP="00CE67F7">
      <w:pPr>
        <w:pStyle w:val="Equationlegend"/>
        <w:ind w:left="2761"/>
        <w:rPr>
          <w:lang w:eastAsia="zh-CN"/>
        </w:rPr>
      </w:pPr>
      <w:r w:rsidRPr="00B440C6">
        <w:rPr>
          <w:lang w:eastAsia="zh-CN"/>
        </w:rPr>
        <w:tab/>
      </w:r>
      <w:r w:rsidRPr="00B440C6">
        <w:rPr>
          <w:lang w:eastAsia="zh-CN"/>
        </w:rPr>
        <w:tab/>
      </w:r>
      <m:oMath>
        <m:r>
          <w:rPr>
            <w:rFonts w:ascii="Cambria Math" w:hAnsi="Cambria Math"/>
            <w:lang w:eastAsia="zh-CN"/>
          </w:rPr>
          <m:t xml:space="preserve"> d </m:t>
        </m:r>
      </m:oMath>
      <w:r w:rsidRPr="00B440C6">
        <w:rPr>
          <w:lang w:eastAsia="zh-CN"/>
        </w:rPr>
        <w:t xml:space="preserve">is the </w:t>
      </w:r>
      <w:r w:rsidR="00B34959" w:rsidRPr="00B440C6">
        <w:rPr>
          <w:lang w:eastAsia="zh-CN"/>
        </w:rPr>
        <w:t>distance between</w:t>
      </w:r>
      <w:r w:rsidRPr="00B440C6">
        <w:rPr>
          <w:lang w:eastAsia="zh-CN"/>
        </w:rPr>
        <w:t xml:space="preserve"> </w:t>
      </w:r>
      <w:r w:rsidR="00B34959" w:rsidRPr="00B440C6">
        <w:rPr>
          <w:lang w:eastAsia="zh-CN"/>
        </w:rPr>
        <w:t>the non-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B34959" w:rsidRPr="00B440C6">
        <w:rPr>
          <w:lang w:eastAsia="zh-CN"/>
        </w:rPr>
        <w:t xml:space="preserve"> satellite and FS station </w:t>
      </w:r>
      <w:r w:rsidRPr="00B440C6">
        <w:rPr>
          <w:lang w:eastAsia="zh-CN"/>
        </w:rPr>
        <w:t>in meters</w:t>
      </w:r>
    </w:p>
    <w:p w14:paraId="679E1C66" w14:textId="0093DF14" w:rsidR="00CE67F7" w:rsidRPr="00B440C6" w:rsidRDefault="00CE67F7" w:rsidP="00C2234B">
      <w:pPr>
        <w:pStyle w:val="Equationlegend"/>
        <w:rPr>
          <w:lang w:eastAsia="zh-CN"/>
        </w:rPr>
      </w:pPr>
      <w:r w:rsidRPr="00B440C6">
        <w:rPr>
          <w:i/>
          <w:lang w:eastAsia="zh-CN"/>
        </w:rPr>
        <w:tab/>
      </w:r>
      <w:r w:rsidR="00BC4046" w:rsidRPr="00B440C6">
        <w:rPr>
          <w:i/>
          <w:lang w:eastAsia="zh-CN"/>
        </w:rPr>
        <w:tab/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L</m:t>
            </m:r>
          </m:e>
          <m:sub>
            <m:r>
              <w:rPr>
                <w:rFonts w:ascii="Cambria Math" w:hAnsi="Cambria Math"/>
                <w:lang w:eastAsia="zh-CN"/>
              </w:rPr>
              <m:t>a</m:t>
            </m:r>
          </m:sub>
        </m:sSub>
      </m:oMath>
      <w:r w:rsidR="00BC4046" w:rsidRPr="00B440C6">
        <w:rPr>
          <w:i/>
          <w:lang w:eastAsia="zh-CN"/>
        </w:rPr>
        <w:t xml:space="preserve"> </w:t>
      </w:r>
      <w:r w:rsidR="00076185" w:rsidRPr="00B440C6">
        <w:rPr>
          <w:lang w:eastAsia="zh-CN"/>
        </w:rPr>
        <w:t xml:space="preserve">is the atmospheric loss (gaseous attenuation) experienced by </w:t>
      </w:r>
      <w:r w:rsidR="00D82353" w:rsidRPr="00B440C6">
        <w:rPr>
          <w:lang w:eastAsia="zh-CN"/>
        </w:rPr>
        <w:t>non-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D82353" w:rsidRPr="00B440C6">
        <w:rPr>
          <w:lang w:eastAsia="zh-CN"/>
        </w:rPr>
        <w:t xml:space="preserve"> </w:t>
      </w:r>
      <w:r w:rsidR="00076185" w:rsidRPr="00B440C6">
        <w:rPr>
          <w:lang w:eastAsia="zh-CN"/>
        </w:rPr>
        <w:t xml:space="preserve"> satellites of NGSO link when performing dynamic simulation. </w:t>
      </w:r>
    </w:p>
    <w:p w14:paraId="37B45CAE" w14:textId="77777777" w:rsidR="00CE67F7" w:rsidRPr="00B440C6" w:rsidRDefault="00CE67F7" w:rsidP="00CE67F7">
      <w:pPr>
        <w:pStyle w:val="Equationlegend"/>
        <w:ind w:left="2761"/>
        <w:rPr>
          <w:lang w:eastAsia="zh-CN"/>
        </w:rPr>
      </w:pPr>
      <w:r w:rsidRPr="00B440C6">
        <w:rPr>
          <w:lang w:eastAsia="zh-CN"/>
        </w:rPr>
        <w:tab/>
      </w:r>
      <w:r w:rsidRPr="00B440C6">
        <w:rPr>
          <w:lang w:eastAsia="zh-CN"/>
        </w:rPr>
        <w:tab/>
      </w:r>
      <m:oMath>
        <m:r>
          <w:rPr>
            <w:rFonts w:ascii="Cambria Math" w:hAnsi="Cambria Math"/>
            <w:lang w:eastAsia="zh-CN"/>
          </w:rPr>
          <m:t>G</m:t>
        </m:r>
        <m:d>
          <m:dPr>
            <m:ctrlPr>
              <w:rPr>
                <w:rFonts w:ascii="Cambria Math" w:hAnsi="Cambria Math"/>
                <w:lang w:eastAsia="zh-CN"/>
              </w:rPr>
            </m:ctrlPr>
          </m:dPr>
          <m:e>
            <m:r>
              <w:rPr>
                <w:rFonts w:ascii="Cambria Math" w:hAnsi="Cambria Math"/>
                <w:lang w:eastAsia="zh-CN"/>
              </w:rPr>
              <m:t>α</m:t>
            </m:r>
          </m:e>
        </m:d>
      </m:oMath>
      <w:r w:rsidRPr="00B440C6">
        <w:rPr>
          <w:lang w:eastAsia="zh-CN"/>
        </w:rPr>
        <w:t xml:space="preserve"> is the gain of the FS receiving antenna at off-axis angle </w:t>
      </w:r>
      <m:oMath>
        <m:r>
          <w:rPr>
            <w:rFonts w:ascii="Cambria Math" w:hAnsi="Cambria Math"/>
            <w:lang w:eastAsia="zh-CN"/>
          </w:rPr>
          <m:t>α</m:t>
        </m:r>
      </m:oMath>
      <w:r w:rsidRPr="00B440C6">
        <w:rPr>
          <w:lang w:eastAsia="zh-CN"/>
        </w:rPr>
        <w:t xml:space="preserve"> degrees</w:t>
      </w:r>
    </w:p>
    <w:p w14:paraId="67FD309B" w14:textId="6ECD33A9" w:rsidR="00CE67F7" w:rsidRPr="00B440C6" w:rsidRDefault="00CE67F7" w:rsidP="00451472">
      <w:pPr>
        <w:pStyle w:val="enumlev1"/>
        <w:rPr>
          <w:lang w:eastAsia="zh-CN"/>
        </w:rPr>
      </w:pPr>
    </w:p>
    <w:p w14:paraId="728E6B37" w14:textId="37DFE48E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6)</w:t>
      </w:r>
      <w:r w:rsidRPr="00B440C6">
        <w:rPr>
          <w:lang w:eastAsia="zh-CN"/>
        </w:rPr>
        <w:tab/>
        <w:t xml:space="preserve">Aggregate power levels received at the FS station by combining the received interference power from all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v</m:t>
            </m:r>
          </m:sub>
        </m:sSub>
      </m:oMath>
      <w:r w:rsidRPr="00B440C6">
        <w:rPr>
          <w:lang w:eastAsia="zh-CN"/>
        </w:rPr>
        <w:t xml:space="preserve"> satellites of the non-GSO system</w:t>
      </w:r>
      <w:r w:rsidR="00F704E7" w:rsidRPr="00B440C6">
        <w:rPr>
          <w:lang w:eastAsia="zh-CN"/>
        </w:rPr>
        <w:t>s</w:t>
      </w:r>
      <w:r w:rsidRPr="00B440C6">
        <w:rPr>
          <w:lang w:eastAsia="zh-CN"/>
        </w:rPr>
        <w:t>.</w:t>
      </w:r>
    </w:p>
    <w:p w14:paraId="5CB40F8B" w14:textId="234FFC9F" w:rsidR="00451472" w:rsidRPr="00B440C6" w:rsidRDefault="00451472" w:rsidP="00451472">
      <w:pPr>
        <w:pStyle w:val="enumlev1"/>
        <w:rPr>
          <w:lang w:eastAsia="zh-CN"/>
        </w:rPr>
      </w:pPr>
      <w:r w:rsidRPr="00B440C6">
        <w:rPr>
          <w:lang w:eastAsia="zh-CN"/>
        </w:rPr>
        <w:t>7)</w:t>
      </w:r>
      <w:r w:rsidRPr="00B440C6">
        <w:rPr>
          <w:lang w:eastAsia="zh-CN"/>
        </w:rPr>
        <w:tab/>
        <w:t>Aggregate power levels received at a FS station by combining the received interference power from the selected non-GSO systems. The FS station effective system noise temperature is also increased with atmospheric attenuation according to equation (69) in ITU-R P.618-14</w:t>
      </w:r>
      <w:r w:rsidR="00D82353" w:rsidRPr="00B440C6">
        <w:rPr>
          <w:lang w:eastAsia="zh-CN"/>
        </w:rPr>
        <w:t xml:space="preserve"> and ITU-R P.676-13 Section 4,</w:t>
      </w:r>
      <w:r w:rsidR="00542DA5" w:rsidRPr="00B440C6">
        <w:rPr>
          <w:lang w:eastAsia="zh-CN"/>
        </w:rPr>
        <w:t xml:space="preserve"> when atmospheric effect </w:t>
      </w:r>
      <w:r w:rsidR="00D82353" w:rsidRPr="00B440C6">
        <w:rPr>
          <w:lang w:eastAsia="zh-CN"/>
        </w:rPr>
        <w:t>(gaseous attenuation) is</w:t>
      </w:r>
      <w:r w:rsidR="00542DA5" w:rsidRPr="00B440C6">
        <w:rPr>
          <w:lang w:eastAsia="zh-CN"/>
        </w:rPr>
        <w:t xml:space="preserve"> </w:t>
      </w:r>
      <w:r w:rsidR="009D1853" w:rsidRPr="00B440C6">
        <w:rPr>
          <w:lang w:eastAsia="zh-CN"/>
        </w:rPr>
        <w:t>considered</w:t>
      </w:r>
      <w:r w:rsidR="00542DA5" w:rsidRPr="00B440C6">
        <w:rPr>
          <w:lang w:eastAsia="zh-CN"/>
        </w:rPr>
        <w:t xml:space="preserve"> in simulation</w:t>
      </w:r>
      <w:r w:rsidRPr="00B440C6">
        <w:rPr>
          <w:lang w:eastAsia="zh-CN"/>
        </w:rPr>
        <w:t xml:space="preserve">.  </w:t>
      </w:r>
    </w:p>
    <w:p w14:paraId="00E68D8C" w14:textId="77777777" w:rsidR="009D1853" w:rsidRPr="00B440C6" w:rsidRDefault="009D1853" w:rsidP="00451472"/>
    <w:p w14:paraId="1360DC53" w14:textId="4E9B1BDB" w:rsidR="00305A90" w:rsidRPr="00B440C6" w:rsidRDefault="00305A90" w:rsidP="00305A90">
      <w:pPr>
        <w:pStyle w:val="Heading2"/>
      </w:pPr>
      <w:r w:rsidRPr="00B440C6">
        <w:t>Parameters of the Selected non-GSO Systems</w:t>
      </w:r>
    </w:p>
    <w:p w14:paraId="67CA13E3" w14:textId="3D9CCAF7" w:rsidR="00451472" w:rsidRPr="00B440C6" w:rsidRDefault="00451472" w:rsidP="00451472">
      <w:r w:rsidRPr="00B440C6">
        <w:t xml:space="preserve">The selected parameters of the selected </w:t>
      </w:r>
      <w:r w:rsidR="007F398C">
        <w:t xml:space="preserve">four </w:t>
      </w:r>
      <w:r w:rsidRPr="00B440C6">
        <w:t xml:space="preserve">non-GSO systems are shown in </w:t>
      </w:r>
      <w:r w:rsidR="00465020" w:rsidRPr="00B440C6">
        <w:t xml:space="preserve">Table </w:t>
      </w:r>
      <w:r w:rsidR="00220983" w:rsidRPr="00B440C6">
        <w:t>1</w:t>
      </w:r>
      <w:r w:rsidRPr="00B440C6">
        <w:t xml:space="preserve">. According to the WP4A guidance, 1.5° minimum angular separation is used among the three non-GSO systems’ beams serving the same location on Earth. </w:t>
      </w:r>
    </w:p>
    <w:p w14:paraId="2696417F" w14:textId="63551ED8" w:rsidR="00293571" w:rsidRPr="00B440C6" w:rsidRDefault="00293571" w:rsidP="00293571">
      <w:pPr>
        <w:pStyle w:val="TableNo"/>
        <w:rPr>
          <w:b/>
          <w:bCs/>
          <w:i/>
        </w:rPr>
      </w:pPr>
      <w:r w:rsidRPr="00B440C6">
        <w:rPr>
          <w:b/>
          <w:bCs/>
        </w:rPr>
        <w:t xml:space="preserve">Table </w:t>
      </w:r>
      <w:r w:rsidR="00220983" w:rsidRPr="00B440C6">
        <w:rPr>
          <w:b/>
          <w:bCs/>
        </w:rPr>
        <w:t>1</w:t>
      </w:r>
      <w:r w:rsidR="0045131F" w:rsidRPr="00B440C6">
        <w:rPr>
          <w:rStyle w:val="FootnoteReference"/>
          <w:b/>
          <w:bCs/>
        </w:rPr>
        <w:footnoteReference w:id="2"/>
      </w:r>
    </w:p>
    <w:p w14:paraId="6D5B6C9E" w14:textId="77777777" w:rsidR="00293571" w:rsidRPr="00B440C6" w:rsidRDefault="00293571" w:rsidP="00293571">
      <w:pPr>
        <w:pStyle w:val="Tabletitle"/>
      </w:pPr>
      <w:r w:rsidRPr="00B440C6">
        <w:t>Parameters of the Selected GSO and non-GSO Systems (as per 4A guidance)</w:t>
      </w:r>
    </w:p>
    <w:tbl>
      <w:tblPr>
        <w:tblStyle w:val="GridTable1Light"/>
        <w:tblW w:w="8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2"/>
        <w:gridCol w:w="1170"/>
        <w:gridCol w:w="1083"/>
        <w:gridCol w:w="1351"/>
        <w:gridCol w:w="1262"/>
        <w:gridCol w:w="1167"/>
        <w:gridCol w:w="1169"/>
      </w:tblGrid>
      <w:tr w:rsidR="002D6D96" w:rsidRPr="00B440C6" w14:paraId="27579411" w14:textId="77777777" w:rsidTr="00895A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Align w:val="center"/>
            <w:hideMark/>
          </w:tcPr>
          <w:p w14:paraId="6CE50AB4" w14:textId="77777777" w:rsidR="002D6D96" w:rsidRPr="00B440C6" w:rsidRDefault="002D6D96" w:rsidP="00895AFA">
            <w:pPr>
              <w:pStyle w:val="Tablehead"/>
            </w:pPr>
            <w:r w:rsidRPr="00B440C6">
              <w:t>GSO/Non-GSO System</w:t>
            </w:r>
          </w:p>
        </w:tc>
        <w:tc>
          <w:tcPr>
            <w:tcW w:w="1170" w:type="dxa"/>
            <w:vAlign w:val="center"/>
          </w:tcPr>
          <w:p w14:paraId="29D87C20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Height</w:t>
            </w:r>
          </w:p>
          <w:p w14:paraId="711E9E48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(km)</w:t>
            </w:r>
          </w:p>
        </w:tc>
        <w:tc>
          <w:tcPr>
            <w:tcW w:w="1083" w:type="dxa"/>
            <w:vAlign w:val="center"/>
          </w:tcPr>
          <w:p w14:paraId="3EAB1503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Number of planes</w:t>
            </w:r>
          </w:p>
        </w:tc>
        <w:tc>
          <w:tcPr>
            <w:tcW w:w="1351" w:type="dxa"/>
            <w:vAlign w:val="center"/>
          </w:tcPr>
          <w:p w14:paraId="4451DA73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Satellites per plane</w:t>
            </w:r>
            <w:r w:rsidRPr="00B440C6" w:rsidDel="007B26C5">
              <w:t xml:space="preserve"> </w:t>
            </w:r>
          </w:p>
        </w:tc>
        <w:tc>
          <w:tcPr>
            <w:tcW w:w="1262" w:type="dxa"/>
            <w:vAlign w:val="center"/>
          </w:tcPr>
          <w:p w14:paraId="133636C3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Inclination angle (deg)</w:t>
            </w:r>
          </w:p>
        </w:tc>
        <w:tc>
          <w:tcPr>
            <w:tcW w:w="1167" w:type="dxa"/>
            <w:vAlign w:val="center"/>
          </w:tcPr>
          <w:p w14:paraId="21DF872C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 xml:space="preserve">Number of co-frequency beams,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co</m:t>
                  </m:r>
                </m:sub>
              </m:sSub>
            </m:oMath>
          </w:p>
        </w:tc>
        <w:tc>
          <w:tcPr>
            <w:tcW w:w="1169" w:type="dxa"/>
            <w:vAlign w:val="center"/>
          </w:tcPr>
          <w:p w14:paraId="17515C88" w14:textId="77777777" w:rsidR="002D6D96" w:rsidRPr="00B440C6" w:rsidRDefault="002D6D96" w:rsidP="00895AFA">
            <w:pPr>
              <w:pStyle w:val="Tablehea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 xml:space="preserve">Min. GSO Exclusion angle, </w:t>
            </w:r>
            <m:oMath>
              <m:r>
                <w:rPr>
                  <w:rFonts w:ascii="Cambria Math" w:hAnsi="Cambria Math"/>
                </w:rPr>
                <m:t>α</m:t>
              </m:r>
            </m:oMath>
          </w:p>
        </w:tc>
      </w:tr>
      <w:tr w:rsidR="002D6D96" w:rsidRPr="00B440C6" w14:paraId="27A756A0" w14:textId="77777777" w:rsidTr="00895AFA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Align w:val="center"/>
            <w:hideMark/>
          </w:tcPr>
          <w:p w14:paraId="65D80EAA" w14:textId="77777777" w:rsidR="002D6D96" w:rsidRPr="00B440C6" w:rsidRDefault="002D6D96" w:rsidP="00895AFA">
            <w:pPr>
              <w:pStyle w:val="Tabletext"/>
              <w:rPr>
                <w:b w:val="0"/>
                <w:bCs w:val="0"/>
              </w:rPr>
            </w:pPr>
            <w:r w:rsidRPr="00B440C6">
              <w:t>System-B (non-GSO)</w:t>
            </w:r>
          </w:p>
          <w:p w14:paraId="2CB77C55" w14:textId="77777777" w:rsidR="002D6D96" w:rsidRPr="00B440C6" w:rsidRDefault="002D6D96" w:rsidP="00895AFA">
            <w:pPr>
              <w:pStyle w:val="Tabletext"/>
            </w:pPr>
          </w:p>
        </w:tc>
        <w:tc>
          <w:tcPr>
            <w:tcW w:w="1170" w:type="dxa"/>
            <w:vAlign w:val="center"/>
          </w:tcPr>
          <w:p w14:paraId="162983ED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590, 610, 630</w:t>
            </w:r>
          </w:p>
        </w:tc>
        <w:tc>
          <w:tcPr>
            <w:tcW w:w="1083" w:type="dxa"/>
            <w:vAlign w:val="center"/>
          </w:tcPr>
          <w:p w14:paraId="51B6D3AB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28, 36, 34</w:t>
            </w:r>
          </w:p>
        </w:tc>
        <w:tc>
          <w:tcPr>
            <w:tcW w:w="1351" w:type="dxa"/>
            <w:vAlign w:val="center"/>
          </w:tcPr>
          <w:p w14:paraId="6DE32647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28, 36, 34</w:t>
            </w:r>
          </w:p>
        </w:tc>
        <w:tc>
          <w:tcPr>
            <w:tcW w:w="1262" w:type="dxa"/>
            <w:vAlign w:val="center"/>
          </w:tcPr>
          <w:p w14:paraId="3E4065DB" w14:textId="77777777" w:rsidR="002D6D96" w:rsidRPr="00B440C6" w:rsidDel="005D4661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33, 42, 51.9</w:t>
            </w:r>
          </w:p>
        </w:tc>
        <w:tc>
          <w:tcPr>
            <w:tcW w:w="1167" w:type="dxa"/>
            <w:vAlign w:val="center"/>
          </w:tcPr>
          <w:p w14:paraId="47906A56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32</w:t>
            </w:r>
          </w:p>
        </w:tc>
        <w:tc>
          <w:tcPr>
            <w:tcW w:w="1169" w:type="dxa"/>
            <w:vAlign w:val="center"/>
          </w:tcPr>
          <w:p w14:paraId="0A4C2EAD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1°</w:t>
            </w:r>
          </w:p>
        </w:tc>
      </w:tr>
      <w:tr w:rsidR="002D6D96" w:rsidRPr="00B440C6" w14:paraId="69DC789C" w14:textId="77777777" w:rsidTr="00895AFA">
        <w:trPr>
          <w:trHeight w:val="5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Align w:val="center"/>
            <w:hideMark/>
          </w:tcPr>
          <w:p w14:paraId="36EE4BEC" w14:textId="2EB10B2E" w:rsidR="002D6D96" w:rsidRPr="00B440C6" w:rsidRDefault="002D6D96" w:rsidP="00895AFA">
            <w:pPr>
              <w:pStyle w:val="Tabletext"/>
            </w:pPr>
            <w:r w:rsidRPr="00B440C6">
              <w:t>System-</w:t>
            </w:r>
            <w:r w:rsidR="00DA1816" w:rsidRPr="00B440C6">
              <w:t>D (</w:t>
            </w:r>
            <w:r w:rsidRPr="00B440C6">
              <w:t>non-GSO)</w:t>
            </w:r>
          </w:p>
        </w:tc>
        <w:tc>
          <w:tcPr>
            <w:tcW w:w="1170" w:type="dxa"/>
            <w:vAlign w:val="center"/>
          </w:tcPr>
          <w:p w14:paraId="6EE365C9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1050</w:t>
            </w:r>
          </w:p>
        </w:tc>
        <w:tc>
          <w:tcPr>
            <w:tcW w:w="1083" w:type="dxa"/>
            <w:vAlign w:val="center"/>
          </w:tcPr>
          <w:p w14:paraId="24C4D40C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12</w:t>
            </w:r>
          </w:p>
        </w:tc>
        <w:tc>
          <w:tcPr>
            <w:tcW w:w="1351" w:type="dxa"/>
            <w:vAlign w:val="center"/>
          </w:tcPr>
          <w:p w14:paraId="2E0785EF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28</w:t>
            </w:r>
          </w:p>
        </w:tc>
        <w:tc>
          <w:tcPr>
            <w:tcW w:w="1262" w:type="dxa"/>
            <w:vAlign w:val="center"/>
          </w:tcPr>
          <w:p w14:paraId="71A9F6CA" w14:textId="77777777" w:rsidR="002D6D96" w:rsidRPr="00B440C6" w:rsidDel="005D4661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89</w:t>
            </w:r>
          </w:p>
        </w:tc>
        <w:tc>
          <w:tcPr>
            <w:tcW w:w="1167" w:type="dxa"/>
            <w:vAlign w:val="center"/>
          </w:tcPr>
          <w:p w14:paraId="206DA2D7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8 (assumed)</w:t>
            </w:r>
          </w:p>
        </w:tc>
        <w:tc>
          <w:tcPr>
            <w:tcW w:w="1169" w:type="dxa"/>
            <w:vAlign w:val="center"/>
          </w:tcPr>
          <w:p w14:paraId="290CC489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1°</w:t>
            </w:r>
          </w:p>
        </w:tc>
      </w:tr>
      <w:tr w:rsidR="002D6D96" w:rsidRPr="00B440C6" w14:paraId="0115E5DE" w14:textId="77777777" w:rsidTr="00895AFA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Align w:val="center"/>
          </w:tcPr>
          <w:p w14:paraId="4A0BE564" w14:textId="77777777" w:rsidR="002D6D96" w:rsidRPr="00B440C6" w:rsidRDefault="002D6D96" w:rsidP="00895AFA">
            <w:pPr>
              <w:pStyle w:val="Tabletext"/>
            </w:pPr>
            <w:r w:rsidRPr="00B440C6">
              <w:t>System-L (non-GSO)</w:t>
            </w:r>
          </w:p>
        </w:tc>
        <w:tc>
          <w:tcPr>
            <w:tcW w:w="1170" w:type="dxa"/>
            <w:vAlign w:val="center"/>
          </w:tcPr>
          <w:p w14:paraId="456C1CAC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 xml:space="preserve">500, 500, 600, 600, 700, 700, 800, 800, 900, 900, 1000, 1000, </w:t>
            </w:r>
            <w:r w:rsidRPr="00B440C6">
              <w:lastRenderedPageBreak/>
              <w:t>1100, 1100, 1200, 1200, 1300, 1300, 1400, 1400, 8100, 8100, 8100, 8100, 8100, 8100, 8100, 8100, 12000, 12000, 12000, 12000, 12000, 12000, 12000, 12000, 16000, 16000, 16000, 16000, 16000, 16000, 16000, 16000, 20000, 20000, 20000, 20000, 20000, 20000, 20000, 20000, 23222, 23222,</w:t>
            </w:r>
          </w:p>
        </w:tc>
        <w:tc>
          <w:tcPr>
            <w:tcW w:w="1083" w:type="dxa"/>
            <w:vAlign w:val="center"/>
          </w:tcPr>
          <w:p w14:paraId="5F94C92D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lastRenderedPageBreak/>
              <w:t xml:space="preserve">36, 36, 36, 36, 34, 34, 30, 30, 28, 28, 24, 24, 24, 24, 22, 24, 20, 20, </w:t>
            </w:r>
            <w:r w:rsidRPr="00B440C6">
              <w:lastRenderedPageBreak/>
              <w:t>18, 18, 1, 12, 12, 12, 12, 12, 12, 12, 1, 12, 12, 12, 12, 12, 12, 12, 1, 12, 12, 12, 12, 12, 12, 12, 1, 12, 12, 12, 12, 12, 12, 12, 1, 12</w:t>
            </w:r>
          </w:p>
        </w:tc>
        <w:tc>
          <w:tcPr>
            <w:tcW w:w="1351" w:type="dxa"/>
            <w:vAlign w:val="center"/>
          </w:tcPr>
          <w:p w14:paraId="69F6A341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lastRenderedPageBreak/>
              <w:t xml:space="preserve">36, 36, 32, 32, 32, 32, 32, 32, 30, 30, 24, 24, 24, 24, 24, 24, 24, 24, </w:t>
            </w:r>
            <w:r w:rsidRPr="00B440C6">
              <w:lastRenderedPageBreak/>
              <w:t>20, 20, 96, 10, 10, 10, 10, 10, 10, 10, 96, 10, 10, 10, 10, 10, 10, 10, 96, 10, 10, 10, 10, 10, 10, 10, 96, 10, 10, 10, 10, 10, 10, 10, 96, 9</w:t>
            </w:r>
          </w:p>
        </w:tc>
        <w:tc>
          <w:tcPr>
            <w:tcW w:w="1262" w:type="dxa"/>
            <w:vAlign w:val="center"/>
          </w:tcPr>
          <w:p w14:paraId="35E1E1A3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lastRenderedPageBreak/>
              <w:t xml:space="preserve">50, 85, 50, 85, 50, 85, 50, 85, 50, 85, 50, 85, 50, 85, 50, 89, 50, 85, </w:t>
            </w:r>
            <w:r w:rsidRPr="00B440C6">
              <w:lastRenderedPageBreak/>
              <w:t>50, 85, 0, 15, 45, 60, 65, 70, 75, 80, 0, 15, 45, 60, 65, 70, 75, 80, 0, 15, 45, 60, 65, 70, 75, 80, 0, 15, 45, 60, 65, 70, 75, 80, 0, 56</w:t>
            </w:r>
          </w:p>
        </w:tc>
        <w:tc>
          <w:tcPr>
            <w:tcW w:w="1167" w:type="dxa"/>
            <w:vAlign w:val="center"/>
          </w:tcPr>
          <w:p w14:paraId="3599E8B5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lastRenderedPageBreak/>
              <w:t>10</w:t>
            </w:r>
          </w:p>
          <w:p w14:paraId="6C812DF6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(assumed)</w:t>
            </w:r>
          </w:p>
        </w:tc>
        <w:tc>
          <w:tcPr>
            <w:tcW w:w="1169" w:type="dxa"/>
            <w:vAlign w:val="center"/>
          </w:tcPr>
          <w:p w14:paraId="32CD17C6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1°</w:t>
            </w:r>
          </w:p>
        </w:tc>
      </w:tr>
      <w:tr w:rsidR="002D6D96" w:rsidRPr="00B440C6" w14:paraId="0F37E22F" w14:textId="77777777" w:rsidTr="00895AFA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  <w:vAlign w:val="center"/>
            <w:hideMark/>
          </w:tcPr>
          <w:p w14:paraId="40202E72" w14:textId="77777777" w:rsidR="002D6D96" w:rsidRPr="00B440C6" w:rsidRDefault="002D6D96" w:rsidP="00895AFA">
            <w:pPr>
              <w:pStyle w:val="Tabletext"/>
              <w:rPr>
                <w:b w:val="0"/>
                <w:bCs w:val="0"/>
              </w:rPr>
            </w:pPr>
            <w:r w:rsidRPr="00B440C6">
              <w:t>System-M (non-GSO)</w:t>
            </w:r>
          </w:p>
          <w:p w14:paraId="2DA2991E" w14:textId="77777777" w:rsidR="002D6D96" w:rsidRPr="00B440C6" w:rsidRDefault="002D6D96" w:rsidP="00895AFA">
            <w:pPr>
              <w:pStyle w:val="Tabletext"/>
            </w:pPr>
          </w:p>
        </w:tc>
        <w:tc>
          <w:tcPr>
            <w:tcW w:w="1170" w:type="dxa"/>
            <w:vAlign w:val="center"/>
          </w:tcPr>
          <w:p w14:paraId="51D8E0B3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340, 345, 350, 360, 525, 530, 535, 604, 614</w:t>
            </w:r>
          </w:p>
        </w:tc>
        <w:tc>
          <w:tcPr>
            <w:tcW w:w="1083" w:type="dxa"/>
            <w:vAlign w:val="center"/>
          </w:tcPr>
          <w:p w14:paraId="083113D7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12, 18, 48, 48, 48, 30, 28, 28, 28</w:t>
            </w:r>
          </w:p>
        </w:tc>
        <w:tc>
          <w:tcPr>
            <w:tcW w:w="1351" w:type="dxa"/>
            <w:vAlign w:val="center"/>
          </w:tcPr>
          <w:p w14:paraId="5DD2C64B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110, 110, 110, 120, 120, 120, 120, 12, 18</w:t>
            </w:r>
          </w:p>
        </w:tc>
        <w:tc>
          <w:tcPr>
            <w:tcW w:w="1262" w:type="dxa"/>
            <w:vAlign w:val="center"/>
          </w:tcPr>
          <w:p w14:paraId="7A0E0502" w14:textId="77777777" w:rsidR="002D6D96" w:rsidRPr="00B440C6" w:rsidDel="005D4661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53, 46, 38, 97, 53, 43, 33, 148, 116</w:t>
            </w:r>
          </w:p>
        </w:tc>
        <w:tc>
          <w:tcPr>
            <w:tcW w:w="1167" w:type="dxa"/>
            <w:vAlign w:val="center"/>
          </w:tcPr>
          <w:p w14:paraId="06E30ECC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40</w:t>
            </w:r>
          </w:p>
          <w:p w14:paraId="4FBB5F55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(assumed)</w:t>
            </w:r>
          </w:p>
        </w:tc>
        <w:tc>
          <w:tcPr>
            <w:tcW w:w="1169" w:type="dxa"/>
            <w:vAlign w:val="center"/>
          </w:tcPr>
          <w:p w14:paraId="624514B2" w14:textId="77777777" w:rsidR="002D6D96" w:rsidRPr="00B440C6" w:rsidRDefault="002D6D96" w:rsidP="00895AFA">
            <w:pPr>
              <w:pStyle w:val="Tabletex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440C6">
              <w:t>1°</w:t>
            </w:r>
          </w:p>
        </w:tc>
      </w:tr>
    </w:tbl>
    <w:p w14:paraId="4CDA77BC" w14:textId="77777777" w:rsidR="002D6D96" w:rsidRPr="00B440C6" w:rsidRDefault="002D6D96" w:rsidP="002D6D96">
      <w:pPr>
        <w:pStyle w:val="Tabletext"/>
      </w:pPr>
    </w:p>
    <w:p w14:paraId="08F0C1DD" w14:textId="2C7F7A0E" w:rsidR="00323E60" w:rsidRPr="00B440C6" w:rsidRDefault="00971840" w:rsidP="00971840">
      <w:r w:rsidRPr="00B440C6">
        <w:t xml:space="preserve">This study considers </w:t>
      </w:r>
      <w:r w:rsidR="001D6BCA" w:rsidRPr="00B440C6">
        <w:t xml:space="preserve">the </w:t>
      </w:r>
      <w:r w:rsidR="00E42241" w:rsidRPr="00B440C6">
        <w:t>following operational conditions for the GSO and non-GSO systems</w:t>
      </w:r>
      <w:r w:rsidR="00CB1D86" w:rsidRPr="00B440C6">
        <w:t xml:space="preserve">: </w:t>
      </w:r>
    </w:p>
    <w:p w14:paraId="0630BF7F" w14:textId="45266EDF" w:rsidR="00323E60" w:rsidRPr="00B440C6" w:rsidRDefault="00323E60" w:rsidP="00BB394D">
      <w:pPr>
        <w:pStyle w:val="ListParagraph"/>
        <w:numPr>
          <w:ilvl w:val="0"/>
          <w:numId w:val="8"/>
        </w:numPr>
      </w:pPr>
      <w:r w:rsidRPr="00B440C6">
        <w:t>T</w:t>
      </w:r>
      <w:r w:rsidR="00C20D4E" w:rsidRPr="00B440C6">
        <w:t>here is a total of</w:t>
      </w:r>
      <w:r w:rsidR="00971840" w:rsidRPr="00B440C6">
        <w:t xml:space="preserve"> </w:t>
      </w:r>
      <w:r w:rsidR="006F599F" w:rsidRPr="00B440C6">
        <w:t>18</w:t>
      </w:r>
      <w:r w:rsidR="00C7119E" w:rsidRPr="00B440C6">
        <w:t xml:space="preserve"> identical</w:t>
      </w:r>
      <w:r w:rsidR="00971840" w:rsidRPr="00B440C6">
        <w:t xml:space="preserve"> GSO system</w:t>
      </w:r>
      <w:r w:rsidR="00C7119E" w:rsidRPr="00B440C6">
        <w:t>s</w:t>
      </w:r>
      <w:r w:rsidR="002815AB" w:rsidRPr="00B440C6">
        <w:t xml:space="preserve"> along with the three non-GSO systems</w:t>
      </w:r>
      <w:r w:rsidR="00C20D4E" w:rsidRPr="00B440C6">
        <w:t>. The s</w:t>
      </w:r>
      <w:r w:rsidR="00971840" w:rsidRPr="00B440C6">
        <w:t xml:space="preserve">atellites are assumed to be </w:t>
      </w:r>
      <w:r w:rsidR="00C20D4E" w:rsidRPr="00B440C6">
        <w:t>spaced on the GSO arc every</w:t>
      </w:r>
      <w:r w:rsidR="00C7119E" w:rsidRPr="00B440C6">
        <w:t xml:space="preserve"> </w:t>
      </w:r>
      <w:r w:rsidR="006F599F" w:rsidRPr="00B440C6">
        <w:t>3</w:t>
      </w:r>
      <w:r w:rsidR="00C7119E" w:rsidRPr="00B440C6">
        <w:t>° between 2</w:t>
      </w:r>
      <w:r w:rsidR="002815AB" w:rsidRPr="00B440C6">
        <w:t>2</w:t>
      </w:r>
      <w:r w:rsidR="00C7119E" w:rsidRPr="00B440C6">
        <w:t>.5°W to 2</w:t>
      </w:r>
      <w:r w:rsidR="002815AB" w:rsidRPr="00B440C6">
        <w:t>8</w:t>
      </w:r>
      <w:r w:rsidR="00C7119E" w:rsidRPr="00B440C6">
        <w:t xml:space="preserve">.5°E. </w:t>
      </w:r>
    </w:p>
    <w:p w14:paraId="153D1175" w14:textId="77777777" w:rsidR="00715D45" w:rsidRPr="00B440C6" w:rsidRDefault="00715D45" w:rsidP="00715D45">
      <w:pPr>
        <w:pStyle w:val="ListParagraph"/>
      </w:pPr>
    </w:p>
    <w:p w14:paraId="3DFE7754" w14:textId="19D96FC5" w:rsidR="006F599F" w:rsidRPr="00B440C6" w:rsidRDefault="006B4F55" w:rsidP="002A4DBB">
      <w:pPr>
        <w:pStyle w:val="ListParagraph"/>
        <w:numPr>
          <w:ilvl w:val="0"/>
          <w:numId w:val="8"/>
        </w:numPr>
        <w:rPr>
          <w:b/>
          <w:bCs/>
        </w:rPr>
      </w:pP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6F599F" w:rsidRPr="00B440C6">
        <w:rPr>
          <w:lang w:eastAsia="zh-CN"/>
        </w:rPr>
        <w:t xml:space="preserve"> of System-M is assumed to be </w:t>
      </w:r>
      <w:r w:rsidR="00220983" w:rsidRPr="00B440C6">
        <w:rPr>
          <w:lang w:eastAsia="zh-CN"/>
        </w:rPr>
        <w:t>4</w:t>
      </w:r>
      <w:r w:rsidR="006F599F" w:rsidRPr="00B440C6">
        <w:rPr>
          <w:lang w:eastAsia="zh-CN"/>
        </w:rPr>
        <w:t>0.</w:t>
      </w:r>
    </w:p>
    <w:p w14:paraId="26A9EF1B" w14:textId="77777777" w:rsidR="00715D45" w:rsidRPr="00B440C6" w:rsidRDefault="00715D45" w:rsidP="00A463DE">
      <w:pPr>
        <w:rPr>
          <w:lang w:eastAsia="zh-CN"/>
        </w:rPr>
      </w:pPr>
    </w:p>
    <w:p w14:paraId="263A9A1A" w14:textId="6EC386F7" w:rsidR="00305A90" w:rsidRPr="00B440C6" w:rsidRDefault="00305A90" w:rsidP="00305A90">
      <w:pPr>
        <w:pStyle w:val="Heading2"/>
        <w:rPr>
          <w:lang w:eastAsia="zh-CN"/>
        </w:rPr>
      </w:pPr>
      <w:r w:rsidRPr="00B440C6">
        <w:rPr>
          <w:lang w:eastAsia="zh-CN"/>
        </w:rPr>
        <w:t xml:space="preserve">PFD </w:t>
      </w:r>
      <w:r w:rsidRPr="00B440C6">
        <w:t>masks</w:t>
      </w:r>
    </w:p>
    <w:p w14:paraId="0DB74D6B" w14:textId="37DC2137" w:rsidR="00733F27" w:rsidRPr="00B440C6" w:rsidRDefault="005003D3" w:rsidP="00A463DE">
      <w:r w:rsidRPr="00B440C6">
        <w:rPr>
          <w:lang w:eastAsia="zh-CN"/>
        </w:rPr>
        <w:t xml:space="preserve">Table </w:t>
      </w:r>
      <w:r w:rsidR="00715D45" w:rsidRPr="00B440C6">
        <w:rPr>
          <w:lang w:eastAsia="zh-CN"/>
        </w:rPr>
        <w:t>2</w:t>
      </w:r>
      <w:r w:rsidR="003609F0" w:rsidRPr="00B440C6">
        <w:rPr>
          <w:lang w:eastAsia="zh-CN"/>
        </w:rPr>
        <w:t xml:space="preserve"> </w:t>
      </w:r>
      <w:r w:rsidR="00733F27" w:rsidRPr="00B440C6">
        <w:rPr>
          <w:lang w:eastAsia="zh-CN"/>
        </w:rPr>
        <w:t xml:space="preserve">lists </w:t>
      </w:r>
      <w:r w:rsidR="00733F27" w:rsidRPr="00B440C6">
        <w:t xml:space="preserve">the pfd mask used in the </w:t>
      </w:r>
      <w:r w:rsidRPr="00B440C6">
        <w:t>Study #</w:t>
      </w:r>
      <w:r w:rsidR="00DA1816">
        <w:t>Y</w:t>
      </w:r>
      <w:r w:rsidR="00F83835">
        <w:t>Z</w:t>
      </w:r>
      <w:r w:rsidRPr="00B440C6">
        <w:t xml:space="preserve"> </w:t>
      </w:r>
      <w:r w:rsidR="00733F27" w:rsidRPr="00B440C6">
        <w:t>for the selected non-GSO systems.</w:t>
      </w:r>
      <w:r w:rsidR="00F83835">
        <w:t xml:space="preserve"> This is the </w:t>
      </w:r>
      <w:r w:rsidR="00433DC7">
        <w:t xml:space="preserve">identical </w:t>
      </w:r>
      <w:r w:rsidR="00F83835">
        <w:t xml:space="preserve">PFD mask proposed by US in </w:t>
      </w:r>
      <w:r w:rsidR="00433DC7">
        <w:t>5C/288 as method for the non-GSO FSS</w:t>
      </w:r>
      <w:r w:rsidR="00733F27" w:rsidRPr="00B440C6">
        <w:t xml:space="preserve"> </w:t>
      </w:r>
      <w:r w:rsidR="00433DC7">
        <w:t xml:space="preserve">to satisfy the agenda item. </w:t>
      </w:r>
      <w:r w:rsidR="00733F27" w:rsidRPr="00B440C6">
        <w:t xml:space="preserve">All satellites that are in view of the FS station are assumed to be possibly interfering satellites for this study. The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="00733F27" w:rsidRPr="00B440C6">
        <w:t xml:space="preserve"> satellites transmitting towards the location of FS station are randomly selected from each set of prospective transmitting satellites. </w:t>
      </w:r>
    </w:p>
    <w:p w14:paraId="35B67ABA" w14:textId="6FA7B2C0" w:rsidR="00BC4F15" w:rsidRPr="00B440C6" w:rsidRDefault="00BC4F15" w:rsidP="00BC4F15">
      <w:pPr>
        <w:pStyle w:val="TableNo"/>
        <w:rPr>
          <w:i/>
        </w:rPr>
      </w:pPr>
      <w:r w:rsidRPr="00B440C6">
        <w:lastRenderedPageBreak/>
        <w:t>Table</w:t>
      </w:r>
      <w:r w:rsidR="005E0B73" w:rsidRPr="00B440C6">
        <w:t xml:space="preserve"> </w:t>
      </w:r>
      <w:r w:rsidR="003609F0" w:rsidRPr="00B440C6">
        <w:t>2</w:t>
      </w:r>
      <w:r w:rsidRPr="00B440C6">
        <w:rPr>
          <w:iCs/>
        </w:rPr>
        <w:t xml:space="preserve"> </w:t>
      </w:r>
    </w:p>
    <w:p w14:paraId="01E4C48E" w14:textId="0D408766" w:rsidR="00220983" w:rsidRPr="00B440C6" w:rsidRDefault="00220983" w:rsidP="00220983">
      <w:pPr>
        <w:pStyle w:val="Tabletitle"/>
        <w:rPr>
          <w:i/>
        </w:rPr>
      </w:pPr>
      <w:r w:rsidRPr="00B440C6">
        <w:t>P</w:t>
      </w:r>
      <w:r w:rsidR="00715D45" w:rsidRPr="00B440C6">
        <w:t>FD</w:t>
      </w:r>
      <w:r w:rsidRPr="00B440C6">
        <w:t xml:space="preserve"> masks for the Selected non-GSO systems</w:t>
      </w:r>
    </w:p>
    <w:tbl>
      <w:tblPr>
        <w:tblW w:w="7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1710"/>
        <w:gridCol w:w="1890"/>
        <w:gridCol w:w="900"/>
        <w:gridCol w:w="1730"/>
      </w:tblGrid>
      <w:tr w:rsidR="00F83835" w:rsidRPr="00B440C6" w14:paraId="10FD23B0" w14:textId="77777777" w:rsidTr="00F83835">
        <w:trPr>
          <w:trHeight w:val="300"/>
          <w:jc w:val="center"/>
        </w:trPr>
        <w:tc>
          <w:tcPr>
            <w:tcW w:w="5305" w:type="dxa"/>
            <w:gridSpan w:val="4"/>
          </w:tcPr>
          <w:p w14:paraId="1EAACE1C" w14:textId="43AFEF14" w:rsidR="00F83835" w:rsidRPr="00B440C6" w:rsidRDefault="00F83835" w:rsidP="00895AFA">
            <w:pPr>
              <w:pStyle w:val="Tablehead"/>
            </w:pPr>
            <w:r w:rsidRPr="00B440C6">
              <w:t>PFD in dB(W/m</w:t>
            </w:r>
            <w:r w:rsidRPr="00B440C6">
              <w:rPr>
                <w:vertAlign w:val="superscript"/>
              </w:rPr>
              <w:t>2</w:t>
            </w:r>
            <w:r w:rsidRPr="00B440C6">
              <w:t>) for angles of arrival (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δ</m:t>
              </m:r>
            </m:oMath>
            <w:r w:rsidRPr="00B440C6">
              <w:t xml:space="preserve">) </w:t>
            </w:r>
          </w:p>
          <w:p w14:paraId="19B1D281" w14:textId="77777777" w:rsidR="00F83835" w:rsidRPr="00B440C6" w:rsidRDefault="00F83835" w:rsidP="00895AFA">
            <w:pPr>
              <w:pStyle w:val="Tablehead"/>
            </w:pPr>
            <w:r w:rsidRPr="00B440C6">
              <w:t>above the horizontal plane</w:t>
            </w:r>
          </w:p>
        </w:tc>
        <w:tc>
          <w:tcPr>
            <w:tcW w:w="1730" w:type="dxa"/>
            <w:vMerge w:val="restart"/>
            <w:noWrap/>
            <w:vAlign w:val="center"/>
            <w:hideMark/>
          </w:tcPr>
          <w:p w14:paraId="55E55988" w14:textId="77777777" w:rsidR="00F83835" w:rsidRPr="00B440C6" w:rsidRDefault="00F83835" w:rsidP="00895AFA">
            <w:pPr>
              <w:pStyle w:val="Tablehead"/>
            </w:pPr>
            <w:r w:rsidRPr="00B440C6">
              <w:t xml:space="preserve">Reference Bandwidth </w:t>
            </w:r>
          </w:p>
          <w:p w14:paraId="5AA898DC" w14:textId="77777777" w:rsidR="00F83835" w:rsidRPr="00B440C6" w:rsidRDefault="00F83835" w:rsidP="00895AFA">
            <w:pPr>
              <w:pStyle w:val="Tablehead"/>
            </w:pPr>
          </w:p>
        </w:tc>
      </w:tr>
      <w:tr w:rsidR="00F83835" w:rsidRPr="00B440C6" w14:paraId="3CD5019A" w14:textId="77777777" w:rsidTr="00F83835">
        <w:trPr>
          <w:trHeight w:val="300"/>
          <w:jc w:val="center"/>
        </w:trPr>
        <w:tc>
          <w:tcPr>
            <w:tcW w:w="805" w:type="dxa"/>
            <w:noWrap/>
            <w:vAlign w:val="center"/>
          </w:tcPr>
          <w:p w14:paraId="1F5E4C27" w14:textId="77777777" w:rsidR="00F83835" w:rsidRPr="00B440C6" w:rsidRDefault="00F83835" w:rsidP="00807E4E">
            <w:pPr>
              <w:pStyle w:val="Tablehead"/>
              <w:rPr>
                <w:bCs/>
              </w:rPr>
            </w:pPr>
            <w:r w:rsidRPr="00B440C6">
              <w:rPr>
                <w:bCs/>
              </w:rPr>
              <w:t>0°-5°</w:t>
            </w:r>
          </w:p>
        </w:tc>
        <w:tc>
          <w:tcPr>
            <w:tcW w:w="1710" w:type="dxa"/>
            <w:vAlign w:val="center"/>
          </w:tcPr>
          <w:p w14:paraId="242AC245" w14:textId="43678608" w:rsidR="00F83835" w:rsidRPr="00B440C6" w:rsidRDefault="00F83835" w:rsidP="00807E4E">
            <w:pPr>
              <w:pStyle w:val="Tablehead"/>
              <w:rPr>
                <w:bCs/>
              </w:rPr>
            </w:pPr>
            <w:r w:rsidRPr="00B440C6">
              <w:rPr>
                <w:bCs/>
              </w:rPr>
              <w:t>5°-12°</w:t>
            </w:r>
          </w:p>
        </w:tc>
        <w:tc>
          <w:tcPr>
            <w:tcW w:w="1890" w:type="dxa"/>
            <w:noWrap/>
            <w:vAlign w:val="center"/>
          </w:tcPr>
          <w:p w14:paraId="7F9C2A90" w14:textId="043E72AD" w:rsidR="00F83835" w:rsidRPr="00B440C6" w:rsidRDefault="00F83835" w:rsidP="00807E4E">
            <w:pPr>
              <w:pStyle w:val="Tablehead"/>
              <w:rPr>
                <w:bCs/>
              </w:rPr>
            </w:pPr>
            <w:r w:rsidRPr="00B440C6">
              <w:rPr>
                <w:bCs/>
              </w:rPr>
              <w:t>12°-15°</w:t>
            </w:r>
          </w:p>
        </w:tc>
        <w:tc>
          <w:tcPr>
            <w:tcW w:w="900" w:type="dxa"/>
            <w:noWrap/>
            <w:vAlign w:val="center"/>
          </w:tcPr>
          <w:p w14:paraId="2519D192" w14:textId="69EEC9CB" w:rsidR="00F83835" w:rsidRPr="00B440C6" w:rsidRDefault="00F83835" w:rsidP="00807E4E">
            <w:pPr>
              <w:pStyle w:val="Tablehead"/>
              <w:rPr>
                <w:bCs/>
              </w:rPr>
            </w:pPr>
            <w:r w:rsidRPr="00B440C6">
              <w:rPr>
                <w:bCs/>
              </w:rPr>
              <w:t>15°-90°</w:t>
            </w:r>
          </w:p>
        </w:tc>
        <w:tc>
          <w:tcPr>
            <w:tcW w:w="1730" w:type="dxa"/>
            <w:vMerge/>
            <w:noWrap/>
            <w:vAlign w:val="center"/>
          </w:tcPr>
          <w:p w14:paraId="6A89A03C" w14:textId="77777777" w:rsidR="00F83835" w:rsidRPr="00B440C6" w:rsidRDefault="00F83835" w:rsidP="00807E4E">
            <w:pPr>
              <w:pStyle w:val="Tablehead"/>
            </w:pPr>
          </w:p>
        </w:tc>
      </w:tr>
      <w:tr w:rsidR="00F83835" w:rsidRPr="00B440C6" w14:paraId="7B7B816B" w14:textId="77777777" w:rsidTr="00F83835">
        <w:trPr>
          <w:trHeight w:val="300"/>
          <w:jc w:val="center"/>
        </w:trPr>
        <w:tc>
          <w:tcPr>
            <w:tcW w:w="805" w:type="dxa"/>
            <w:noWrap/>
            <w:vAlign w:val="center"/>
          </w:tcPr>
          <w:p w14:paraId="5DCC14C0" w14:textId="1AB42764" w:rsidR="00F83835" w:rsidRPr="00B440C6" w:rsidRDefault="00F83835" w:rsidP="00807E4E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-125</w:t>
            </w:r>
          </w:p>
        </w:tc>
        <w:tc>
          <w:tcPr>
            <w:tcW w:w="1710" w:type="dxa"/>
            <w:vAlign w:val="center"/>
          </w:tcPr>
          <w:p w14:paraId="14F36136" w14:textId="39B489ED" w:rsidR="00F83835" w:rsidRPr="00B440C6" w:rsidRDefault="00F83835" w:rsidP="00807E4E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-125+1.43(</w:t>
            </w:r>
            <m:oMath>
              <m:r>
                <w:rPr>
                  <w:rFonts w:ascii="Cambria Math" w:hAnsi="Cambria Math"/>
                </w:rPr>
                <m:t>δ-5</m:t>
              </m:r>
            </m:oMath>
            <w:r w:rsidRPr="00B440C6">
              <w:rPr>
                <w:color w:val="000000"/>
              </w:rPr>
              <w:t>)</w:t>
            </w:r>
          </w:p>
        </w:tc>
        <w:tc>
          <w:tcPr>
            <w:tcW w:w="1890" w:type="dxa"/>
            <w:noWrap/>
            <w:vAlign w:val="center"/>
          </w:tcPr>
          <w:p w14:paraId="7944F3D8" w14:textId="67714F3D" w:rsidR="00F83835" w:rsidRPr="00B440C6" w:rsidRDefault="00F83835" w:rsidP="00807E4E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-115+3.33(</w:t>
            </w:r>
            <m:oMath>
              <m:r>
                <w:rPr>
                  <w:rFonts w:ascii="Cambria Math" w:hAnsi="Cambria Math"/>
                </w:rPr>
                <m:t>δ-12</m:t>
              </m:r>
            </m:oMath>
            <w:r w:rsidRPr="00B440C6">
              <w:rPr>
                <w:color w:val="000000"/>
              </w:rPr>
              <w:t>)</w:t>
            </w:r>
          </w:p>
        </w:tc>
        <w:tc>
          <w:tcPr>
            <w:tcW w:w="900" w:type="dxa"/>
            <w:noWrap/>
            <w:vAlign w:val="center"/>
          </w:tcPr>
          <w:p w14:paraId="654BAD76" w14:textId="77777777" w:rsidR="00F83835" w:rsidRPr="00B440C6" w:rsidRDefault="00F83835" w:rsidP="00807E4E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-105</w:t>
            </w:r>
          </w:p>
        </w:tc>
        <w:tc>
          <w:tcPr>
            <w:tcW w:w="1730" w:type="dxa"/>
            <w:noWrap/>
            <w:vAlign w:val="center"/>
          </w:tcPr>
          <w:p w14:paraId="234A7BC9" w14:textId="77777777" w:rsidR="00F83835" w:rsidRPr="00B440C6" w:rsidRDefault="00F83835" w:rsidP="00807E4E">
            <w:pPr>
              <w:pStyle w:val="Tabletext"/>
              <w:jc w:val="center"/>
              <w:rPr>
                <w:color w:val="000000"/>
              </w:rPr>
            </w:pPr>
            <w:r w:rsidRPr="00B440C6">
              <w:rPr>
                <w:color w:val="000000"/>
              </w:rPr>
              <w:t>1 MHz</w:t>
            </w:r>
          </w:p>
        </w:tc>
      </w:tr>
    </w:tbl>
    <w:p w14:paraId="647A1DDE" w14:textId="4AFC9CD9" w:rsidR="00305A90" w:rsidRPr="00B440C6" w:rsidRDefault="00305A90" w:rsidP="00305A90">
      <w:pPr>
        <w:pStyle w:val="Heading2"/>
      </w:pPr>
      <w:r w:rsidRPr="00B440C6">
        <w:t>FS Link Characteristics</w:t>
      </w:r>
    </w:p>
    <w:p w14:paraId="37B7274B" w14:textId="0B8A116A" w:rsidR="00F25F6E" w:rsidRPr="00B440C6" w:rsidRDefault="00F25F6E" w:rsidP="00F25F6E">
      <w:pPr>
        <w:autoSpaceDE/>
        <w:adjustRightInd/>
        <w:spacing w:line="254" w:lineRule="auto"/>
      </w:pPr>
      <w:r w:rsidRPr="00B440C6">
        <w:t xml:space="preserve">FS link characteristics has been used following WP 5C guidance as listed in </w:t>
      </w:r>
      <w:r w:rsidR="00FE229C" w:rsidRPr="00B440C6">
        <w:t xml:space="preserve">Table </w:t>
      </w:r>
      <w:r w:rsidR="00F83835">
        <w:t>3</w:t>
      </w:r>
      <w:r w:rsidRPr="00B440C6">
        <w:t xml:space="preserve">. </w:t>
      </w:r>
    </w:p>
    <w:p w14:paraId="086B2BFC" w14:textId="6161BB4D" w:rsidR="00F25F6E" w:rsidRPr="00B440C6" w:rsidRDefault="00F25F6E" w:rsidP="00F25F6E">
      <w:pPr>
        <w:pStyle w:val="TableNo"/>
        <w:rPr>
          <w:i/>
        </w:rPr>
      </w:pPr>
      <w:bookmarkStart w:id="10" w:name="_Ref126458654"/>
      <w:r w:rsidRPr="00B440C6">
        <w:t>Table</w:t>
      </w:r>
      <w:bookmarkEnd w:id="10"/>
      <w:r w:rsidR="003609F0" w:rsidRPr="00B440C6">
        <w:t xml:space="preserve"> </w:t>
      </w:r>
      <w:r w:rsidR="00F83835">
        <w:t>3</w:t>
      </w:r>
    </w:p>
    <w:p w14:paraId="12831DD1" w14:textId="77777777" w:rsidR="00F25F6E" w:rsidRPr="00B440C6" w:rsidRDefault="00F25F6E" w:rsidP="00F25F6E">
      <w:pPr>
        <w:pStyle w:val="Tabletitle"/>
        <w:rPr>
          <w:i/>
        </w:rPr>
      </w:pPr>
      <w:r w:rsidRPr="00B440C6">
        <w:t>FS Link Characteristics</w:t>
      </w:r>
    </w:p>
    <w:tbl>
      <w:tblPr>
        <w:tblStyle w:val="TableGrid"/>
        <w:tblW w:w="8275" w:type="dxa"/>
        <w:jc w:val="center"/>
        <w:tblLook w:val="0420" w:firstRow="1" w:lastRow="0" w:firstColumn="0" w:lastColumn="0" w:noHBand="0" w:noVBand="1"/>
      </w:tblPr>
      <w:tblGrid>
        <w:gridCol w:w="4495"/>
        <w:gridCol w:w="3780"/>
      </w:tblGrid>
      <w:tr w:rsidR="00F25F6E" w:rsidRPr="00B440C6" w14:paraId="61E3EECE" w14:textId="77777777" w:rsidTr="00282BF6">
        <w:trPr>
          <w:trHeight w:val="394"/>
          <w:jc w:val="center"/>
        </w:trPr>
        <w:tc>
          <w:tcPr>
            <w:tcW w:w="4495" w:type="dxa"/>
            <w:hideMark/>
          </w:tcPr>
          <w:p w14:paraId="4B1BA867" w14:textId="77777777" w:rsidR="00F25F6E" w:rsidRPr="00B440C6" w:rsidRDefault="00F25F6E" w:rsidP="00282BF6">
            <w:pPr>
              <w:pStyle w:val="Tablehead"/>
            </w:pPr>
            <w:r w:rsidRPr="00B440C6">
              <w:t>Parameters</w:t>
            </w:r>
          </w:p>
        </w:tc>
        <w:tc>
          <w:tcPr>
            <w:tcW w:w="3780" w:type="dxa"/>
            <w:hideMark/>
          </w:tcPr>
          <w:p w14:paraId="7F184A36" w14:textId="77777777" w:rsidR="00F25F6E" w:rsidRPr="00B440C6" w:rsidRDefault="00F25F6E" w:rsidP="00282BF6">
            <w:pPr>
              <w:pStyle w:val="Tablehead"/>
            </w:pPr>
            <w:r w:rsidRPr="00B440C6">
              <w:t>Specifications</w:t>
            </w:r>
          </w:p>
        </w:tc>
      </w:tr>
      <w:tr w:rsidR="00F25F6E" w:rsidRPr="00B440C6" w14:paraId="36111EE6" w14:textId="77777777" w:rsidTr="00282BF6">
        <w:trPr>
          <w:trHeight w:val="406"/>
          <w:jc w:val="center"/>
        </w:trPr>
        <w:tc>
          <w:tcPr>
            <w:tcW w:w="4495" w:type="dxa"/>
          </w:tcPr>
          <w:p w14:paraId="004D31FA" w14:textId="77777777" w:rsidR="00F25F6E" w:rsidRPr="00B440C6" w:rsidRDefault="00F25F6E" w:rsidP="00282BF6">
            <w:pPr>
              <w:pStyle w:val="Tabletext"/>
            </w:pPr>
            <w:r w:rsidRPr="00B440C6">
              <w:t>Frequency (GHz)</w:t>
            </w:r>
          </w:p>
        </w:tc>
        <w:tc>
          <w:tcPr>
            <w:tcW w:w="3780" w:type="dxa"/>
          </w:tcPr>
          <w:p w14:paraId="2C82EED5" w14:textId="77777777" w:rsidR="00F25F6E" w:rsidRPr="00B440C6" w:rsidDel="00DA74CF" w:rsidRDefault="00F25F6E" w:rsidP="00282BF6">
            <w:pPr>
              <w:pStyle w:val="Tabletext"/>
            </w:pPr>
            <w:r w:rsidRPr="00B440C6">
              <w:t>73.5</w:t>
            </w:r>
          </w:p>
        </w:tc>
      </w:tr>
      <w:tr w:rsidR="00F25F6E" w:rsidRPr="00B440C6" w14:paraId="2010220F" w14:textId="77777777" w:rsidTr="00282BF6">
        <w:trPr>
          <w:trHeight w:val="406"/>
          <w:jc w:val="center"/>
        </w:trPr>
        <w:tc>
          <w:tcPr>
            <w:tcW w:w="4495" w:type="dxa"/>
            <w:hideMark/>
          </w:tcPr>
          <w:p w14:paraId="49DB2449" w14:textId="77777777" w:rsidR="00F25F6E" w:rsidRPr="00B440C6" w:rsidRDefault="00F25F6E" w:rsidP="00282BF6">
            <w:pPr>
              <w:pStyle w:val="Tabletext"/>
            </w:pPr>
            <w:r w:rsidRPr="00B440C6">
              <w:t>FS Antenna maximum Receive Gain (dBi)</w:t>
            </w:r>
          </w:p>
        </w:tc>
        <w:tc>
          <w:tcPr>
            <w:tcW w:w="3780" w:type="dxa"/>
            <w:hideMark/>
          </w:tcPr>
          <w:p w14:paraId="770BF057" w14:textId="77777777" w:rsidR="00F25F6E" w:rsidRPr="00B440C6" w:rsidRDefault="00F25F6E" w:rsidP="00282BF6">
            <w:pPr>
              <w:pStyle w:val="Tabletext"/>
            </w:pPr>
            <w:r w:rsidRPr="00B440C6">
              <w:t>41.5 (0.2 m), 51(0.6 m)</w:t>
            </w:r>
          </w:p>
        </w:tc>
      </w:tr>
      <w:tr w:rsidR="00F25F6E" w:rsidRPr="00B440C6" w14:paraId="44529826" w14:textId="77777777" w:rsidTr="00282BF6">
        <w:trPr>
          <w:trHeight w:val="406"/>
          <w:jc w:val="center"/>
        </w:trPr>
        <w:tc>
          <w:tcPr>
            <w:tcW w:w="4495" w:type="dxa"/>
            <w:hideMark/>
          </w:tcPr>
          <w:p w14:paraId="25F75505" w14:textId="77777777" w:rsidR="00F25F6E" w:rsidRPr="00B440C6" w:rsidRDefault="00F25F6E" w:rsidP="00282BF6">
            <w:pPr>
              <w:pStyle w:val="Tabletext"/>
            </w:pPr>
            <w:r w:rsidRPr="00B440C6">
              <w:t>FS Antenna Pattern</w:t>
            </w:r>
          </w:p>
        </w:tc>
        <w:tc>
          <w:tcPr>
            <w:tcW w:w="3780" w:type="dxa"/>
            <w:hideMark/>
          </w:tcPr>
          <w:p w14:paraId="7B3F532B" w14:textId="77777777" w:rsidR="003A46BE" w:rsidRPr="00B440C6" w:rsidRDefault="00F25F6E" w:rsidP="003A46BE">
            <w:pPr>
              <w:pStyle w:val="Tabletext"/>
              <w:rPr>
                <w:lang w:val="en-US"/>
              </w:rPr>
            </w:pPr>
            <w:r w:rsidRPr="00B440C6">
              <w:rPr>
                <w:lang w:val="en-US"/>
              </w:rPr>
              <w:t>Rec. ITU-R F.1245-3</w:t>
            </w:r>
            <w:r w:rsidR="00220983" w:rsidRPr="00B440C6">
              <w:rPr>
                <w:lang w:val="en-US"/>
              </w:rPr>
              <w:t>,</w:t>
            </w:r>
          </w:p>
          <w:p w14:paraId="1C8563CE" w14:textId="2A0E19EC" w:rsidR="00220983" w:rsidRPr="00B440C6" w:rsidRDefault="00220983" w:rsidP="00220983">
            <w:pPr>
              <w:pStyle w:val="Tabletext"/>
              <w:rPr>
                <w:lang w:val="en-US"/>
              </w:rPr>
            </w:pPr>
            <w:r w:rsidRPr="00B440C6">
              <w:rPr>
                <w:lang w:val="en-US"/>
              </w:rPr>
              <w:t>EN 302 217-4 Class-3</w:t>
            </w:r>
          </w:p>
        </w:tc>
      </w:tr>
      <w:tr w:rsidR="00F25F6E" w:rsidRPr="00B440C6" w14:paraId="21067250" w14:textId="77777777" w:rsidTr="00282BF6">
        <w:trPr>
          <w:trHeight w:val="406"/>
          <w:jc w:val="center"/>
        </w:trPr>
        <w:tc>
          <w:tcPr>
            <w:tcW w:w="4495" w:type="dxa"/>
            <w:hideMark/>
          </w:tcPr>
          <w:p w14:paraId="2FA3BA21" w14:textId="77777777" w:rsidR="00F25F6E" w:rsidRPr="00B440C6" w:rsidRDefault="00F25F6E" w:rsidP="00282BF6">
            <w:pPr>
              <w:pStyle w:val="Tabletext"/>
            </w:pPr>
            <w:r w:rsidRPr="00B440C6">
              <w:t>Latitude (degrees)</w:t>
            </w:r>
          </w:p>
        </w:tc>
        <w:tc>
          <w:tcPr>
            <w:tcW w:w="3780" w:type="dxa"/>
            <w:hideMark/>
          </w:tcPr>
          <w:p w14:paraId="3728530A" w14:textId="7EF1F2EC" w:rsidR="00F25F6E" w:rsidRPr="00B440C6" w:rsidRDefault="00536137" w:rsidP="00282BF6">
            <w:pPr>
              <w:pStyle w:val="Tabletext"/>
            </w:pPr>
            <w:r w:rsidRPr="00B440C6">
              <w:t>24° N, 45° N and 60° N</w:t>
            </w:r>
          </w:p>
        </w:tc>
      </w:tr>
      <w:tr w:rsidR="00F25F6E" w:rsidRPr="00B440C6" w14:paraId="30100FA4" w14:textId="77777777" w:rsidTr="00282BF6">
        <w:trPr>
          <w:trHeight w:val="406"/>
          <w:jc w:val="center"/>
        </w:trPr>
        <w:tc>
          <w:tcPr>
            <w:tcW w:w="4495" w:type="dxa"/>
          </w:tcPr>
          <w:p w14:paraId="0F5C2C13" w14:textId="77777777" w:rsidR="00F25F6E" w:rsidRPr="00B440C6" w:rsidRDefault="00F25F6E" w:rsidP="00282BF6">
            <w:pPr>
              <w:pStyle w:val="Tabletext"/>
            </w:pPr>
            <w:r w:rsidRPr="00B440C6">
              <w:t>Longitude (degrees)</w:t>
            </w:r>
          </w:p>
        </w:tc>
        <w:tc>
          <w:tcPr>
            <w:tcW w:w="3780" w:type="dxa"/>
          </w:tcPr>
          <w:p w14:paraId="5E13938A" w14:textId="77777777" w:rsidR="00F25F6E" w:rsidRPr="00B440C6" w:rsidRDefault="00F25F6E" w:rsidP="00282BF6">
            <w:pPr>
              <w:pStyle w:val="Tabletext"/>
            </w:pPr>
            <w:r w:rsidRPr="00B440C6">
              <w:t>3° E</w:t>
            </w:r>
          </w:p>
        </w:tc>
      </w:tr>
      <w:tr w:rsidR="00F25F6E" w:rsidRPr="00B440C6" w14:paraId="7A6306F1" w14:textId="77777777" w:rsidTr="00282BF6">
        <w:trPr>
          <w:trHeight w:val="406"/>
          <w:jc w:val="center"/>
        </w:trPr>
        <w:tc>
          <w:tcPr>
            <w:tcW w:w="4495" w:type="dxa"/>
          </w:tcPr>
          <w:p w14:paraId="7334DFBD" w14:textId="77777777" w:rsidR="00F25F6E" w:rsidRPr="00B440C6" w:rsidRDefault="00F25F6E" w:rsidP="00282BF6">
            <w:pPr>
              <w:pStyle w:val="Tabletext"/>
            </w:pPr>
            <w:r w:rsidRPr="00B440C6">
              <w:t>Elevation Angles</w:t>
            </w:r>
          </w:p>
        </w:tc>
        <w:tc>
          <w:tcPr>
            <w:tcW w:w="3780" w:type="dxa"/>
          </w:tcPr>
          <w:p w14:paraId="4E785BB5" w14:textId="0378BA4C" w:rsidR="00F25F6E" w:rsidRPr="00B440C6" w:rsidRDefault="00220983" w:rsidP="00282BF6">
            <w:pPr>
              <w:pStyle w:val="Tabletext"/>
            </w:pPr>
            <w:r w:rsidRPr="00B440C6">
              <w:t>10°</w:t>
            </w:r>
          </w:p>
        </w:tc>
      </w:tr>
      <w:tr w:rsidR="00F25F6E" w:rsidRPr="00B440C6" w14:paraId="058C421D" w14:textId="77777777" w:rsidTr="00282BF6">
        <w:trPr>
          <w:trHeight w:val="406"/>
          <w:jc w:val="center"/>
        </w:trPr>
        <w:tc>
          <w:tcPr>
            <w:tcW w:w="4495" w:type="dxa"/>
            <w:hideMark/>
          </w:tcPr>
          <w:p w14:paraId="440E43BC" w14:textId="77777777" w:rsidR="00F25F6E" w:rsidRPr="00B440C6" w:rsidRDefault="00F25F6E" w:rsidP="00282BF6">
            <w:pPr>
              <w:pStyle w:val="Tabletext"/>
            </w:pPr>
            <w:r w:rsidRPr="00B440C6">
              <w:t>Receiver Noise Figure (dB)</w:t>
            </w:r>
          </w:p>
        </w:tc>
        <w:tc>
          <w:tcPr>
            <w:tcW w:w="3780" w:type="dxa"/>
            <w:hideMark/>
          </w:tcPr>
          <w:p w14:paraId="72496A9F" w14:textId="77777777" w:rsidR="00F25F6E" w:rsidRPr="00B440C6" w:rsidRDefault="00F25F6E" w:rsidP="00282BF6">
            <w:pPr>
              <w:pStyle w:val="Tabletext"/>
            </w:pPr>
            <w:r w:rsidRPr="00B440C6">
              <w:t>8</w:t>
            </w:r>
          </w:p>
        </w:tc>
      </w:tr>
      <w:tr w:rsidR="00F25F6E" w:rsidRPr="00B440C6" w14:paraId="7636AF9F" w14:textId="77777777" w:rsidTr="00282BF6">
        <w:trPr>
          <w:trHeight w:val="406"/>
          <w:jc w:val="center"/>
        </w:trPr>
        <w:tc>
          <w:tcPr>
            <w:tcW w:w="4495" w:type="dxa"/>
            <w:vAlign w:val="center"/>
          </w:tcPr>
          <w:p w14:paraId="70D0F8D2" w14:textId="77777777" w:rsidR="00F25F6E" w:rsidRPr="00B440C6" w:rsidRDefault="00F25F6E" w:rsidP="00282BF6">
            <w:pPr>
              <w:pStyle w:val="Tabletext"/>
            </w:pPr>
            <w:r w:rsidRPr="00B440C6">
              <w:t>Antenna height(m) above mean sea level (AMSL)</w:t>
            </w:r>
          </w:p>
        </w:tc>
        <w:tc>
          <w:tcPr>
            <w:tcW w:w="3780" w:type="dxa"/>
            <w:vAlign w:val="center"/>
          </w:tcPr>
          <w:p w14:paraId="1BE68987" w14:textId="77777777" w:rsidR="00F25F6E" w:rsidRPr="00B440C6" w:rsidRDefault="00F25F6E" w:rsidP="00282BF6">
            <w:pPr>
              <w:pStyle w:val="Tabletext"/>
            </w:pPr>
            <w:r w:rsidRPr="00B440C6">
              <w:rPr>
                <w:color w:val="000000"/>
              </w:rPr>
              <w:t>30</w:t>
            </w:r>
          </w:p>
        </w:tc>
      </w:tr>
      <w:tr w:rsidR="00F25F6E" w:rsidRPr="00B440C6" w14:paraId="150EDC68" w14:textId="77777777" w:rsidTr="00282BF6">
        <w:trPr>
          <w:trHeight w:val="406"/>
          <w:jc w:val="center"/>
        </w:trPr>
        <w:tc>
          <w:tcPr>
            <w:tcW w:w="4495" w:type="dxa"/>
            <w:vAlign w:val="center"/>
          </w:tcPr>
          <w:p w14:paraId="2AFC4DB7" w14:textId="77777777" w:rsidR="00F25F6E" w:rsidRPr="00B440C6" w:rsidRDefault="00F25F6E" w:rsidP="00282BF6">
            <w:pPr>
              <w:pStyle w:val="Tabletext"/>
            </w:pPr>
            <w:r w:rsidRPr="00B440C6">
              <w:t>Above mean sea level (AMSL) (m)</w:t>
            </w:r>
          </w:p>
        </w:tc>
        <w:tc>
          <w:tcPr>
            <w:tcW w:w="3780" w:type="dxa"/>
            <w:vAlign w:val="center"/>
          </w:tcPr>
          <w:p w14:paraId="07970F92" w14:textId="77777777" w:rsidR="00536137" w:rsidRPr="00B440C6" w:rsidRDefault="00536137" w:rsidP="00536137">
            <w:pPr>
              <w:pStyle w:val="Tabletext"/>
            </w:pPr>
            <w:r w:rsidRPr="00B440C6">
              <w:t>24° N, 3° E: 528 m</w:t>
            </w:r>
          </w:p>
          <w:p w14:paraId="493D0BC9" w14:textId="77777777" w:rsidR="00536137" w:rsidRPr="00B440C6" w:rsidRDefault="00536137" w:rsidP="00536137">
            <w:pPr>
              <w:pStyle w:val="Tabletext"/>
            </w:pPr>
            <w:r w:rsidRPr="00B440C6">
              <w:t>45° N, 3° E: 1014 m</w:t>
            </w:r>
          </w:p>
          <w:p w14:paraId="543875DF" w14:textId="23013894" w:rsidR="00F25F6E" w:rsidRPr="00B440C6" w:rsidRDefault="00536137" w:rsidP="00536137">
            <w:pPr>
              <w:pStyle w:val="Tabletext"/>
              <w:rPr>
                <w:color w:val="000000"/>
              </w:rPr>
            </w:pPr>
            <w:r w:rsidRPr="00B440C6">
              <w:t>60° N, 3° E: 0 m</w:t>
            </w:r>
          </w:p>
        </w:tc>
      </w:tr>
    </w:tbl>
    <w:p w14:paraId="7571B60A" w14:textId="77777777" w:rsidR="00F25F6E" w:rsidRPr="00B440C6" w:rsidRDefault="00F25F6E" w:rsidP="00F25F6E">
      <w:pPr>
        <w:widowControl w:val="0"/>
        <w:tabs>
          <w:tab w:val="clear" w:pos="1134"/>
          <w:tab w:val="clear" w:pos="1871"/>
          <w:tab w:val="clear" w:pos="2268"/>
          <w:tab w:val="left" w:pos="720"/>
        </w:tabs>
        <w:overflowPunct/>
        <w:spacing w:before="0"/>
        <w:jc w:val="both"/>
        <w:textAlignment w:val="auto"/>
      </w:pPr>
    </w:p>
    <w:p w14:paraId="2661857C" w14:textId="4FE1AF8B" w:rsidR="00F25F6E" w:rsidRPr="00B440C6" w:rsidRDefault="00F25F6E" w:rsidP="00F25F6E">
      <w:pPr>
        <w:widowControl w:val="0"/>
        <w:tabs>
          <w:tab w:val="clear" w:pos="1134"/>
          <w:tab w:val="clear" w:pos="1871"/>
          <w:tab w:val="clear" w:pos="2268"/>
          <w:tab w:val="left" w:pos="720"/>
        </w:tabs>
        <w:overflowPunct/>
        <w:spacing w:before="0"/>
        <w:jc w:val="both"/>
        <w:textAlignment w:val="auto"/>
      </w:pPr>
      <w:r w:rsidRPr="00B440C6">
        <w:t>The protection criteria for FS safeguard used in this analysis are:</w:t>
      </w:r>
    </w:p>
    <w:p w14:paraId="064AB699" w14:textId="77777777" w:rsidR="00F25F6E" w:rsidRPr="00B440C6" w:rsidRDefault="00F25F6E" w:rsidP="00F25F6E">
      <w:pPr>
        <w:pStyle w:val="enumlev1"/>
      </w:pPr>
      <w:bookmarkStart w:id="11" w:name="_Hlk210124597"/>
      <w:r w:rsidRPr="00B440C6">
        <w:t>a</w:t>
      </w:r>
      <w:r w:rsidRPr="00B440C6">
        <w:tab/>
        <w:t xml:space="preserve">Long-term:   </w:t>
      </w:r>
      <w:r w:rsidRPr="00B440C6">
        <w:rPr>
          <w:i/>
          <w:iCs/>
        </w:rPr>
        <w:t>I/N</w:t>
      </w:r>
      <w:r w:rsidRPr="00B440C6">
        <w:t xml:space="preserve"> should not exceed –10 dB for more than 20% of the time (derived from Recommendation ITU-R F.758-8)</w:t>
      </w:r>
    </w:p>
    <w:p w14:paraId="7B4BC92B" w14:textId="77777777" w:rsidR="00F25F6E" w:rsidRDefault="00F25F6E" w:rsidP="00F25F6E">
      <w:pPr>
        <w:pStyle w:val="enumlev1"/>
      </w:pPr>
      <w:r w:rsidRPr="00B440C6">
        <w:t>b</w:t>
      </w:r>
      <w:r w:rsidRPr="00B440C6">
        <w:tab/>
        <w:t xml:space="preserve">Short-term:  </w:t>
      </w:r>
      <w:r w:rsidRPr="00B440C6">
        <w:rPr>
          <w:i/>
          <w:iCs/>
        </w:rPr>
        <w:t>I/N</w:t>
      </w:r>
      <w:r w:rsidRPr="00B440C6">
        <w:t xml:space="preserve"> should not exceed +11 dB for more than 0.00128% of the time in any month.</w:t>
      </w:r>
    </w:p>
    <w:p w14:paraId="18E984CF" w14:textId="77777777" w:rsidR="00FB5A38" w:rsidRPr="00B440C6" w:rsidRDefault="00FB5A38" w:rsidP="00F25F6E">
      <w:pPr>
        <w:pStyle w:val="enumlev1"/>
      </w:pPr>
    </w:p>
    <w:bookmarkEnd w:id="11"/>
    <w:p w14:paraId="2954F925" w14:textId="0B7F39E5" w:rsidR="0081091D" w:rsidRPr="00B440C6" w:rsidRDefault="0081091D" w:rsidP="00C2234B">
      <w:pPr>
        <w:pStyle w:val="Heading2"/>
      </w:pPr>
      <w:r w:rsidRPr="00B440C6">
        <w:t xml:space="preserve">Results of study # </w:t>
      </w:r>
      <w:r w:rsidR="0016321C">
        <w:t>Y</w:t>
      </w:r>
      <w:r w:rsidR="00F83835">
        <w:t>Z</w:t>
      </w:r>
    </w:p>
    <w:p w14:paraId="37978A2F" w14:textId="4B9D0736" w:rsidR="00305A90" w:rsidRPr="00B440C6" w:rsidRDefault="00305A90" w:rsidP="00305A90">
      <w:pPr>
        <w:pStyle w:val="Heading3"/>
      </w:pPr>
      <w:r w:rsidRPr="00B440C6">
        <w:rPr>
          <w:lang w:val="en-US"/>
        </w:rPr>
        <w:t>ITU-R F.1245-3</w:t>
      </w:r>
      <w:r w:rsidRPr="00B440C6">
        <w:t xml:space="preserve"> FS station antenna pattern</w:t>
      </w:r>
    </w:p>
    <w:p w14:paraId="3BE6B98A" w14:textId="40CE5DC5" w:rsidR="0081091D" w:rsidRPr="00B440C6" w:rsidRDefault="0081091D" w:rsidP="0081091D">
      <w:r w:rsidRPr="00B440C6">
        <w:t>Figure 1-</w:t>
      </w:r>
      <w:r w:rsidR="006D0E2E">
        <w:t>6</w:t>
      </w:r>
      <w:r w:rsidRPr="00B440C6">
        <w:t xml:space="preserve"> </w:t>
      </w:r>
      <w:r w:rsidR="003A46BE" w:rsidRPr="00B440C6">
        <w:t>shows</w:t>
      </w:r>
      <w:r w:rsidRPr="00B440C6">
        <w:t xml:space="preserve"> aggregate I/N from the selected </w:t>
      </w:r>
      <w:r w:rsidR="00CF0899" w:rsidRPr="00B440C6">
        <w:t>four</w:t>
      </w:r>
      <w:r w:rsidRPr="00B440C6">
        <w:t xml:space="preserve"> non-GSO systems </w:t>
      </w:r>
      <w:r w:rsidR="003A46BE" w:rsidRPr="00B440C6">
        <w:t>for</w:t>
      </w:r>
    </w:p>
    <w:p w14:paraId="1D68A659" w14:textId="32CF5B20" w:rsidR="0081091D" w:rsidRPr="00B440C6" w:rsidRDefault="0081091D" w:rsidP="0081091D">
      <w:pPr>
        <w:pStyle w:val="enumlev1"/>
      </w:pPr>
      <w:r w:rsidRPr="00B440C6">
        <w:sym w:font="Wingdings" w:char="F09F"/>
      </w:r>
      <w:r w:rsidRPr="00B440C6">
        <w:tab/>
        <w:t xml:space="preserve">the </w:t>
      </w:r>
      <w:r w:rsidR="007C316F" w:rsidRPr="00B440C6">
        <w:rPr>
          <w:lang w:val="en-US"/>
        </w:rPr>
        <w:t>ITU-R F.1245-3</w:t>
      </w:r>
      <w:r w:rsidRPr="00B440C6">
        <w:t xml:space="preserve"> FS station antenna</w:t>
      </w:r>
      <w:r w:rsidR="007C316F" w:rsidRPr="00B440C6">
        <w:t xml:space="preserve"> pattern</w:t>
      </w:r>
      <w:r w:rsidRPr="00B440C6">
        <w:t xml:space="preserve">, </w:t>
      </w:r>
    </w:p>
    <w:p w14:paraId="52C2552F" w14:textId="6EA2E200" w:rsidR="0081091D" w:rsidRPr="00B440C6" w:rsidRDefault="0081091D" w:rsidP="0081091D">
      <w:pPr>
        <w:pStyle w:val="enumlev1"/>
      </w:pPr>
      <w:r w:rsidRPr="00B440C6">
        <w:sym w:font="Wingdings" w:char="F09F"/>
      </w:r>
      <w:r w:rsidRPr="00B440C6">
        <w:tab/>
      </w:r>
      <w:r w:rsidR="00EC0415" w:rsidRPr="00B440C6">
        <w:t>pointing at two different azimuth directions (results can be provided with 20° intervals upon request)</w:t>
      </w:r>
    </w:p>
    <w:p w14:paraId="06BDB6DA" w14:textId="1723D10A" w:rsidR="00536137" w:rsidRPr="00B440C6" w:rsidRDefault="0081091D" w:rsidP="00536137">
      <w:pPr>
        <w:pStyle w:val="enumlev1"/>
      </w:pPr>
      <w:r w:rsidRPr="00B440C6">
        <w:sym w:font="Wingdings" w:char="F09F"/>
      </w:r>
      <w:r w:rsidRPr="00B440C6">
        <w:tab/>
        <w:t xml:space="preserve">at a representative frequency (i.e., 73.5 GHz) </w:t>
      </w:r>
      <w:r w:rsidR="00536137" w:rsidRPr="00B440C6">
        <w:tab/>
      </w:r>
    </w:p>
    <w:p w14:paraId="31444F1E" w14:textId="58F9218E" w:rsidR="00FF268C" w:rsidRPr="00B440C6" w:rsidRDefault="00FF268C" w:rsidP="00C2234B">
      <w:pPr>
        <w:jc w:val="center"/>
        <w:rPr>
          <w:i/>
          <w:iCs/>
        </w:rPr>
      </w:pPr>
      <w:r w:rsidRPr="00B440C6">
        <w:br w:type="page"/>
      </w:r>
      <w:r w:rsidR="00522B69" w:rsidRPr="00B440C6">
        <w:lastRenderedPageBreak/>
        <w:t>Figure 1</w:t>
      </w:r>
    </w:p>
    <w:p w14:paraId="249C0BF7" w14:textId="0E8D4BC7" w:rsidR="00FF268C" w:rsidRPr="00B440C6" w:rsidRDefault="00FF268C" w:rsidP="00FF268C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6D0E2E">
        <w:t>24</w:t>
      </w:r>
      <w:r w:rsidRPr="00B440C6">
        <w:t>°N, Azimuth 0°</w:t>
      </w:r>
    </w:p>
    <w:p w14:paraId="1183C2F2" w14:textId="77777777" w:rsidR="00FF268C" w:rsidRPr="00B440C6" w:rsidRDefault="00FF268C" w:rsidP="00FF268C">
      <w:pPr>
        <w:pStyle w:val="Figure"/>
        <w:rPr>
          <w:noProof w:val="0"/>
        </w:rPr>
      </w:pPr>
      <w:r w:rsidRPr="00B440C6">
        <w:drawing>
          <wp:inline distT="0" distB="0" distL="0" distR="0" wp14:anchorId="5B2FAFED" wp14:editId="444A890E">
            <wp:extent cx="4853940" cy="3325238"/>
            <wp:effectExtent l="0" t="0" r="3810" b="8890"/>
            <wp:docPr id="1411340154" name="Picture 1411340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340154" name="Picture 1411340154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94" b="35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210" cy="3326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DA8AF2" w14:textId="77777777" w:rsidR="00FF268C" w:rsidRPr="00B440C6" w:rsidRDefault="00FF268C" w:rsidP="00FF268C">
      <w:pPr>
        <w:pStyle w:val="FigureNo"/>
        <w:rPr>
          <w:i/>
          <w:iCs/>
        </w:rPr>
      </w:pPr>
      <w:r w:rsidRPr="00B440C6">
        <w:t>Figure 2</w:t>
      </w:r>
    </w:p>
    <w:p w14:paraId="09110EE7" w14:textId="437D0FA4" w:rsidR="00FF268C" w:rsidRPr="00B440C6" w:rsidRDefault="00FF268C" w:rsidP="00FF268C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6D0E2E">
        <w:t>24</w:t>
      </w:r>
      <w:r w:rsidRPr="00B440C6">
        <w:t>°N, Azimuth 180°</w:t>
      </w:r>
    </w:p>
    <w:p w14:paraId="6E75751A" w14:textId="77777777" w:rsidR="00FF268C" w:rsidRPr="00B440C6" w:rsidRDefault="00FF268C" w:rsidP="00FF268C">
      <w:pPr>
        <w:pStyle w:val="Figure"/>
        <w:rPr>
          <w:noProof w:val="0"/>
        </w:rPr>
      </w:pPr>
      <w:r w:rsidRPr="00B440C6">
        <w:drawing>
          <wp:inline distT="0" distB="0" distL="0" distR="0" wp14:anchorId="0AFCC448" wp14:editId="632CE75B">
            <wp:extent cx="4853425" cy="3297555"/>
            <wp:effectExtent l="0" t="0" r="4445" b="0"/>
            <wp:docPr id="1445003908" name="Picture 14450039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003908" name="Picture 1445003908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68" b="4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351" cy="32981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1A67B3" w14:textId="77777777" w:rsidR="00FF268C" w:rsidRPr="00B440C6" w:rsidRDefault="00FF268C" w:rsidP="00FF268C">
      <w:pPr>
        <w:pStyle w:val="FigureNo"/>
        <w:rPr>
          <w:i/>
          <w:iCs/>
        </w:rPr>
      </w:pPr>
      <w:r w:rsidRPr="00B440C6">
        <w:rPr>
          <w:lang w:eastAsia="zh-CN"/>
        </w:rPr>
        <w:br w:type="page"/>
      </w:r>
      <w:r w:rsidRPr="00B440C6">
        <w:lastRenderedPageBreak/>
        <w:t>Figure  3</w:t>
      </w:r>
    </w:p>
    <w:p w14:paraId="2F08FE3E" w14:textId="77777777" w:rsidR="00FF268C" w:rsidRPr="00B440C6" w:rsidRDefault="00FF268C" w:rsidP="00FF268C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45°N, Azimuth 0°</w:t>
      </w:r>
    </w:p>
    <w:p w14:paraId="070E5D8E" w14:textId="77777777" w:rsidR="00FF268C" w:rsidRPr="00B440C6" w:rsidRDefault="00FF268C" w:rsidP="00FF268C">
      <w:pPr>
        <w:pStyle w:val="Figure"/>
        <w:rPr>
          <w:noProof w:val="0"/>
        </w:rPr>
      </w:pPr>
      <w:r w:rsidRPr="00B440C6">
        <w:drawing>
          <wp:inline distT="0" distB="0" distL="0" distR="0" wp14:anchorId="6B90010D" wp14:editId="0F6BA25D">
            <wp:extent cx="4855210" cy="3321039"/>
            <wp:effectExtent l="0" t="0" r="2540" b="0"/>
            <wp:docPr id="935145285" name="Picture 935145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145285" name="Picture 935145285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72" b="3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21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27B992" w14:textId="77777777" w:rsidR="00FF268C" w:rsidRPr="00B440C6" w:rsidRDefault="00FF268C" w:rsidP="00FF268C">
      <w:pPr>
        <w:pStyle w:val="FigureNo"/>
        <w:rPr>
          <w:i/>
          <w:iCs/>
        </w:rPr>
      </w:pPr>
      <w:r w:rsidRPr="00B440C6">
        <w:t>Figure 4</w:t>
      </w:r>
    </w:p>
    <w:p w14:paraId="0806FD98" w14:textId="77777777" w:rsidR="00FF268C" w:rsidRPr="00B440C6" w:rsidRDefault="00FF268C" w:rsidP="00FF268C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45°N, Azimuth 180°</w:t>
      </w:r>
    </w:p>
    <w:p w14:paraId="0F3B64BF" w14:textId="77777777" w:rsidR="00FF268C" w:rsidRPr="00B440C6" w:rsidRDefault="00FF268C" w:rsidP="00FF268C">
      <w:pPr>
        <w:pStyle w:val="Figure"/>
        <w:rPr>
          <w:noProof w:val="0"/>
        </w:rPr>
      </w:pPr>
      <w:r w:rsidRPr="00B440C6">
        <w:drawing>
          <wp:inline distT="0" distB="0" distL="0" distR="0" wp14:anchorId="29979D05" wp14:editId="7A71B0C5">
            <wp:extent cx="4855210" cy="3296249"/>
            <wp:effectExtent l="0" t="0" r="2540" b="0"/>
            <wp:docPr id="254164040" name="Picture 254164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164040" name="Picture 254164040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33" b="4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963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94B386" w14:textId="77777777" w:rsidR="00FF268C" w:rsidRPr="00B440C6" w:rsidRDefault="00FF268C" w:rsidP="00FF268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rPr>
          <w:lang w:eastAsia="zh-CN"/>
        </w:rPr>
        <w:br w:type="page"/>
      </w:r>
    </w:p>
    <w:p w14:paraId="07B8081B" w14:textId="77777777" w:rsidR="00FF268C" w:rsidRPr="00B440C6" w:rsidRDefault="00FF268C" w:rsidP="00FF268C">
      <w:pPr>
        <w:pStyle w:val="FigureNo"/>
        <w:rPr>
          <w:i/>
          <w:iCs/>
        </w:rPr>
      </w:pPr>
      <w:r w:rsidRPr="00B440C6">
        <w:lastRenderedPageBreak/>
        <w:t>Figure  5</w:t>
      </w:r>
    </w:p>
    <w:p w14:paraId="3A1BA0FE" w14:textId="0D63D283" w:rsidR="00FF268C" w:rsidRPr="00B440C6" w:rsidRDefault="00FF268C" w:rsidP="00FF268C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6D0E2E">
        <w:t>60</w:t>
      </w:r>
      <w:r w:rsidRPr="00B440C6">
        <w:t>°N, Azimuth 0°</w:t>
      </w:r>
    </w:p>
    <w:p w14:paraId="50FBF80E" w14:textId="77777777" w:rsidR="00FF268C" w:rsidRPr="00B440C6" w:rsidRDefault="00FF268C" w:rsidP="00FF268C">
      <w:pPr>
        <w:pStyle w:val="Figure"/>
        <w:rPr>
          <w:noProof w:val="0"/>
        </w:rPr>
      </w:pPr>
      <w:r w:rsidRPr="00B440C6">
        <w:drawing>
          <wp:inline distT="0" distB="0" distL="0" distR="0" wp14:anchorId="2D557D7D" wp14:editId="0DCE91D9">
            <wp:extent cx="4855210" cy="3313419"/>
            <wp:effectExtent l="0" t="0" r="2540" b="1905"/>
            <wp:docPr id="643192955" name="Picture 64319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3192955" name="Picture 643192955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76" b="3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135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680B5F" w14:textId="77777777" w:rsidR="00FF268C" w:rsidRPr="00B440C6" w:rsidRDefault="00FF268C" w:rsidP="00FF268C">
      <w:pPr>
        <w:pStyle w:val="FigureNo"/>
        <w:rPr>
          <w:i/>
          <w:iCs/>
        </w:rPr>
      </w:pPr>
      <w:r w:rsidRPr="00B440C6">
        <w:t>Figure 6</w:t>
      </w:r>
    </w:p>
    <w:p w14:paraId="4B8936FE" w14:textId="39E7064F" w:rsidR="00FF268C" w:rsidRPr="00B440C6" w:rsidRDefault="00FF268C" w:rsidP="00FF268C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6D0E2E">
        <w:t>60</w:t>
      </w:r>
      <w:r w:rsidRPr="00B440C6">
        <w:t>°N, Azimuth 180°</w:t>
      </w:r>
    </w:p>
    <w:p w14:paraId="6A0F954C" w14:textId="77777777" w:rsidR="00FF268C" w:rsidRPr="00B440C6" w:rsidRDefault="00FF268C" w:rsidP="00FF268C">
      <w:pPr>
        <w:pStyle w:val="Figure"/>
        <w:rPr>
          <w:noProof w:val="0"/>
        </w:rPr>
      </w:pPr>
      <w:r w:rsidRPr="00B440C6">
        <w:drawing>
          <wp:inline distT="0" distB="0" distL="0" distR="0" wp14:anchorId="1DDF1162" wp14:editId="7CF45DF6">
            <wp:extent cx="4855210" cy="3311489"/>
            <wp:effectExtent l="0" t="0" r="2540" b="3810"/>
            <wp:docPr id="1624289458" name="Picture 1624289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4289458" name="Picture 1624289458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25" b="40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115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DF7B71" w14:textId="77777777" w:rsidR="00FF268C" w:rsidRPr="00B440C6" w:rsidRDefault="00FF268C" w:rsidP="00FF268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</w:p>
    <w:p w14:paraId="2CE10F1A" w14:textId="028FA167" w:rsidR="00FF268C" w:rsidRPr="00B440C6" w:rsidRDefault="00FF268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</w:p>
    <w:p w14:paraId="6010336B" w14:textId="77777777" w:rsidR="00305A90" w:rsidRPr="00B440C6" w:rsidRDefault="00305A90" w:rsidP="00DF0855"/>
    <w:p w14:paraId="2D633EDC" w14:textId="536F4C85" w:rsidR="00305A90" w:rsidRPr="00B440C6" w:rsidRDefault="00305A90" w:rsidP="00305A90">
      <w:pPr>
        <w:pStyle w:val="Heading3"/>
      </w:pPr>
      <w:r w:rsidRPr="00B440C6">
        <w:lastRenderedPageBreak/>
        <w:t>EN 302 217-4 Class-3FS station antenna pattern</w:t>
      </w:r>
    </w:p>
    <w:p w14:paraId="605B9272" w14:textId="60168368" w:rsidR="00DF0855" w:rsidRPr="00B440C6" w:rsidRDefault="00DF0855" w:rsidP="00DF0855">
      <w:r w:rsidRPr="00B440C6">
        <w:t xml:space="preserve">Similarly, Figure </w:t>
      </w:r>
      <w:r w:rsidR="00FF268C" w:rsidRPr="00B440C6">
        <w:t>7-12</w:t>
      </w:r>
      <w:r w:rsidRPr="00B440C6">
        <w:t xml:space="preserve"> </w:t>
      </w:r>
      <w:r w:rsidR="00FF268C" w:rsidRPr="00B440C6">
        <w:t>shows</w:t>
      </w:r>
      <w:r w:rsidRPr="00B440C6">
        <w:t xml:space="preserve"> aggregate I/N from the same selected </w:t>
      </w:r>
      <w:r w:rsidR="00CF0899" w:rsidRPr="00B440C6">
        <w:t>four</w:t>
      </w:r>
      <w:r w:rsidRPr="00B440C6">
        <w:t xml:space="preserve"> non-GSO systems </w:t>
      </w:r>
      <w:r w:rsidR="00FF268C" w:rsidRPr="00B440C6">
        <w:t>for</w:t>
      </w:r>
    </w:p>
    <w:p w14:paraId="340E1919" w14:textId="105F0CFE" w:rsidR="00DF0855" w:rsidRPr="00B440C6" w:rsidRDefault="00DF0855" w:rsidP="00DF0855">
      <w:pPr>
        <w:pStyle w:val="enumlev1"/>
      </w:pPr>
      <w:r w:rsidRPr="00B440C6">
        <w:sym w:font="Wingdings" w:char="F09F"/>
      </w:r>
      <w:r w:rsidRPr="00B440C6">
        <w:tab/>
        <w:t xml:space="preserve">the </w:t>
      </w:r>
      <w:r w:rsidR="006D5626" w:rsidRPr="00B440C6">
        <w:t>EN 302 217-4 Class-3</w:t>
      </w:r>
      <w:r w:rsidR="001A35EE" w:rsidRPr="00B440C6">
        <w:t xml:space="preserve"> </w:t>
      </w:r>
      <w:r w:rsidRPr="00B440C6">
        <w:t>FS station antenna</w:t>
      </w:r>
      <w:r w:rsidR="006D5626" w:rsidRPr="00B440C6">
        <w:t xml:space="preserve"> pattern</w:t>
      </w:r>
      <w:r w:rsidRPr="00B440C6">
        <w:t xml:space="preserve">, </w:t>
      </w:r>
    </w:p>
    <w:p w14:paraId="1BE5AD53" w14:textId="4B2A20FF" w:rsidR="00DF0855" w:rsidRPr="00B440C6" w:rsidRDefault="00DF0855" w:rsidP="00DF0855">
      <w:pPr>
        <w:pStyle w:val="enumlev1"/>
      </w:pPr>
      <w:r w:rsidRPr="00B440C6">
        <w:sym w:font="Wingdings" w:char="F09F"/>
      </w:r>
      <w:r w:rsidRPr="00B440C6">
        <w:tab/>
      </w:r>
      <w:r w:rsidR="00FF268C" w:rsidRPr="00B440C6">
        <w:t>pointing at two different azimuth directions (results can be provided with 20° intervals upon request)</w:t>
      </w:r>
    </w:p>
    <w:p w14:paraId="0AC04783" w14:textId="5E2047E3" w:rsidR="002E6A01" w:rsidRPr="00B440C6" w:rsidRDefault="00DF0855" w:rsidP="002E6A01">
      <w:pPr>
        <w:pStyle w:val="enumlev1"/>
      </w:pPr>
      <w:r w:rsidRPr="00B440C6">
        <w:sym w:font="Wingdings" w:char="F09F"/>
      </w:r>
      <w:r w:rsidRPr="00B440C6">
        <w:tab/>
        <w:t>at same representative frequency (i.e., 73.5 GHz)</w:t>
      </w:r>
    </w:p>
    <w:p w14:paraId="1958942B" w14:textId="4BFC4842" w:rsidR="00D428F9" w:rsidRPr="00B440C6" w:rsidRDefault="00D428F9" w:rsidP="00D428F9">
      <w:pPr>
        <w:pStyle w:val="FigureNo"/>
        <w:rPr>
          <w:i/>
          <w:iCs/>
        </w:rPr>
      </w:pPr>
      <w:r w:rsidRPr="00B440C6">
        <w:br w:type="page"/>
      </w:r>
      <w:r w:rsidRPr="00B440C6">
        <w:lastRenderedPageBreak/>
        <w:t xml:space="preserve"> Figure  7</w:t>
      </w:r>
    </w:p>
    <w:p w14:paraId="7638E3A0" w14:textId="0762DA5D" w:rsidR="00D428F9" w:rsidRPr="00B440C6" w:rsidRDefault="00D428F9" w:rsidP="00D428F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552815">
        <w:t>24</w:t>
      </w:r>
      <w:r w:rsidRPr="00B440C6">
        <w:t>°N, Azimuth 0°</w:t>
      </w:r>
    </w:p>
    <w:p w14:paraId="7F815F31" w14:textId="77777777" w:rsidR="00D428F9" w:rsidRPr="00B440C6" w:rsidRDefault="00D428F9" w:rsidP="00D428F9">
      <w:pPr>
        <w:pStyle w:val="Figure"/>
        <w:rPr>
          <w:noProof w:val="0"/>
        </w:rPr>
      </w:pPr>
      <w:r w:rsidRPr="00B440C6">
        <w:drawing>
          <wp:inline distT="0" distB="0" distL="0" distR="0" wp14:anchorId="09AA1C3D" wp14:editId="6AFCECD5">
            <wp:extent cx="4854297" cy="3307715"/>
            <wp:effectExtent l="0" t="0" r="3810" b="6985"/>
            <wp:docPr id="789537716" name="Picture 789537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537716" name="Picture 789537716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9" b="1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08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2DD490" w14:textId="77777777" w:rsidR="00D428F9" w:rsidRPr="00B440C6" w:rsidRDefault="00D428F9" w:rsidP="00D428F9">
      <w:pPr>
        <w:pStyle w:val="FigureNo"/>
        <w:rPr>
          <w:i/>
          <w:iCs/>
        </w:rPr>
      </w:pPr>
      <w:r w:rsidRPr="00B440C6">
        <w:t>Figure 8</w:t>
      </w:r>
    </w:p>
    <w:p w14:paraId="7640523B" w14:textId="08EAB6C3" w:rsidR="00D428F9" w:rsidRPr="00B440C6" w:rsidRDefault="00D428F9" w:rsidP="00D428F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552815">
        <w:t>24</w:t>
      </w:r>
      <w:r w:rsidRPr="00B440C6">
        <w:t>°N, Azimuth 180°</w:t>
      </w:r>
    </w:p>
    <w:p w14:paraId="1C9F8AEF" w14:textId="77777777" w:rsidR="00D428F9" w:rsidRPr="00B440C6" w:rsidRDefault="00D428F9" w:rsidP="00D428F9">
      <w:pPr>
        <w:pStyle w:val="Figure"/>
        <w:rPr>
          <w:noProof w:val="0"/>
        </w:rPr>
      </w:pPr>
      <w:r w:rsidRPr="00B440C6">
        <w:drawing>
          <wp:inline distT="0" distB="0" distL="0" distR="0" wp14:anchorId="446AB128" wp14:editId="1DB1BE8B">
            <wp:extent cx="4855210" cy="3288629"/>
            <wp:effectExtent l="0" t="0" r="2540" b="7620"/>
            <wp:docPr id="1405505901" name="Picture 1405505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505901" name="Picture 1405505901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33" b="1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88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A1C313" w14:textId="77777777" w:rsidR="00D428F9" w:rsidRPr="00B440C6" w:rsidRDefault="00D428F9" w:rsidP="00D428F9">
      <w:pPr>
        <w:pStyle w:val="FigureNo"/>
        <w:rPr>
          <w:i/>
          <w:iCs/>
        </w:rPr>
      </w:pPr>
      <w:r w:rsidRPr="00B440C6">
        <w:rPr>
          <w:lang w:eastAsia="zh-CN"/>
        </w:rPr>
        <w:br w:type="page"/>
      </w:r>
      <w:r w:rsidRPr="00B440C6">
        <w:lastRenderedPageBreak/>
        <w:t>Figure  9</w:t>
      </w:r>
    </w:p>
    <w:p w14:paraId="6BC577FB" w14:textId="77777777" w:rsidR="00D428F9" w:rsidRPr="00B440C6" w:rsidRDefault="00D428F9" w:rsidP="00D428F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45°N, Azimuth 0°</w:t>
      </w:r>
    </w:p>
    <w:p w14:paraId="1198CE59" w14:textId="77777777" w:rsidR="00D428F9" w:rsidRPr="00B440C6" w:rsidRDefault="00D428F9" w:rsidP="00D428F9">
      <w:pPr>
        <w:pStyle w:val="Figure"/>
        <w:rPr>
          <w:noProof w:val="0"/>
        </w:rPr>
      </w:pPr>
      <w:r w:rsidRPr="00B440C6">
        <w:drawing>
          <wp:inline distT="0" distB="0" distL="0" distR="0" wp14:anchorId="4B389F5E" wp14:editId="606E05E2">
            <wp:extent cx="4855210" cy="3308339"/>
            <wp:effectExtent l="0" t="0" r="2540" b="6985"/>
            <wp:docPr id="1319105240" name="Picture 1319105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105240" name="Picture 1319105240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98" b="1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084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30F10B" w14:textId="77777777" w:rsidR="00D428F9" w:rsidRPr="00B440C6" w:rsidRDefault="00D428F9" w:rsidP="00D428F9">
      <w:pPr>
        <w:pStyle w:val="FigureNo"/>
        <w:rPr>
          <w:i/>
          <w:iCs/>
        </w:rPr>
      </w:pPr>
      <w:r w:rsidRPr="00B440C6">
        <w:t>Figure 10</w:t>
      </w:r>
    </w:p>
    <w:p w14:paraId="269BFC21" w14:textId="77777777" w:rsidR="00D428F9" w:rsidRPr="00B440C6" w:rsidRDefault="00D428F9" w:rsidP="00D428F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45°N, Azimuth 180°</w:t>
      </w:r>
    </w:p>
    <w:p w14:paraId="49243C41" w14:textId="77777777" w:rsidR="00D428F9" w:rsidRPr="00B440C6" w:rsidRDefault="00D428F9" w:rsidP="00D428F9">
      <w:pPr>
        <w:pStyle w:val="Figure"/>
        <w:rPr>
          <w:noProof w:val="0"/>
        </w:rPr>
      </w:pPr>
      <w:r w:rsidRPr="00B440C6">
        <w:drawing>
          <wp:inline distT="0" distB="0" distL="0" distR="0" wp14:anchorId="74894055" wp14:editId="57CA3E6D">
            <wp:extent cx="4855210" cy="3278469"/>
            <wp:effectExtent l="0" t="0" r="2540" b="0"/>
            <wp:docPr id="1286619842" name="Picture 12866198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619842" name="Picture 1286619842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21" b="1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78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286148" w14:textId="77777777" w:rsidR="00D428F9" w:rsidRPr="00B440C6" w:rsidRDefault="00D428F9" w:rsidP="00D428F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rPr>
          <w:lang w:eastAsia="zh-CN"/>
        </w:rPr>
        <w:br w:type="page"/>
      </w:r>
    </w:p>
    <w:p w14:paraId="3E28CE90" w14:textId="77777777" w:rsidR="00D428F9" w:rsidRPr="00B440C6" w:rsidRDefault="00D428F9" w:rsidP="00D428F9">
      <w:pPr>
        <w:pStyle w:val="FigureNo"/>
        <w:rPr>
          <w:i/>
          <w:iCs/>
        </w:rPr>
      </w:pPr>
      <w:r w:rsidRPr="00B440C6">
        <w:lastRenderedPageBreak/>
        <w:t>Figure  11</w:t>
      </w:r>
    </w:p>
    <w:p w14:paraId="3E894820" w14:textId="4827C3B7" w:rsidR="00D428F9" w:rsidRPr="00B440C6" w:rsidRDefault="00D428F9" w:rsidP="00D428F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552815">
        <w:t>60</w:t>
      </w:r>
      <w:r w:rsidRPr="00B440C6">
        <w:t>°N, Azimuth 0°</w:t>
      </w:r>
    </w:p>
    <w:p w14:paraId="33A0B6FD" w14:textId="77777777" w:rsidR="00D428F9" w:rsidRPr="00B440C6" w:rsidRDefault="00D428F9" w:rsidP="00D428F9">
      <w:pPr>
        <w:pStyle w:val="Figure"/>
        <w:rPr>
          <w:noProof w:val="0"/>
        </w:rPr>
      </w:pPr>
      <w:r w:rsidRPr="00B440C6">
        <w:drawing>
          <wp:inline distT="0" distB="0" distL="0" distR="0" wp14:anchorId="59C59D03" wp14:editId="0517373D">
            <wp:extent cx="4854429" cy="3314337"/>
            <wp:effectExtent l="0" t="0" r="3810" b="635"/>
            <wp:docPr id="762504631" name="Picture 762504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504631" name="Picture 762504631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5" b="16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3149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98C6B3" w14:textId="77777777" w:rsidR="00D428F9" w:rsidRPr="00B440C6" w:rsidRDefault="00D428F9" w:rsidP="00D428F9">
      <w:pPr>
        <w:pStyle w:val="FigureNo"/>
        <w:rPr>
          <w:i/>
          <w:iCs/>
        </w:rPr>
      </w:pPr>
      <w:r w:rsidRPr="00B440C6">
        <w:t>Figure 12</w:t>
      </w:r>
    </w:p>
    <w:p w14:paraId="7B0BA31B" w14:textId="650F005F" w:rsidR="00D428F9" w:rsidRPr="00B440C6" w:rsidRDefault="00D428F9" w:rsidP="00D428F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 w:rsidR="00552815">
        <w:t>60</w:t>
      </w:r>
      <w:r w:rsidRPr="00B440C6">
        <w:t>°N, Azimuth 180°</w:t>
      </w:r>
    </w:p>
    <w:p w14:paraId="087D3A19" w14:textId="3B00CF3A" w:rsidR="00BB4EE9" w:rsidRPr="00B440C6" w:rsidRDefault="00D428F9" w:rsidP="00D428F9">
      <w:pPr>
        <w:pStyle w:val="Figure"/>
        <w:rPr>
          <w:noProof w:val="0"/>
        </w:rPr>
      </w:pPr>
      <w:r w:rsidRPr="00B440C6">
        <w:drawing>
          <wp:inline distT="0" distB="0" distL="0" distR="0" wp14:anchorId="6E89242C" wp14:editId="6F256120">
            <wp:extent cx="4855210" cy="3289355"/>
            <wp:effectExtent l="0" t="0" r="2540" b="6350"/>
            <wp:docPr id="1194297500" name="Picture 1194297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297500" name="Picture 1194297500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12" b="1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894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1AAEED" w14:textId="77777777" w:rsidR="00BB4EE9" w:rsidRPr="00B440C6" w:rsidRDefault="00BB4EE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br w:type="page"/>
      </w:r>
    </w:p>
    <w:p w14:paraId="0D65F93C" w14:textId="77777777" w:rsidR="00D41369" w:rsidRPr="00B440C6" w:rsidRDefault="00D41369" w:rsidP="00D41369">
      <w:pPr>
        <w:pStyle w:val="Heading1"/>
      </w:pPr>
      <w:r w:rsidRPr="00B440C6">
        <w:lastRenderedPageBreak/>
        <w:t>Study #ZZ</w:t>
      </w:r>
    </w:p>
    <w:p w14:paraId="74130107" w14:textId="77777777" w:rsidR="0016321C" w:rsidRDefault="0016321C" w:rsidP="000F5F8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</w:p>
    <w:p w14:paraId="37A6966F" w14:textId="1C0DD50E" w:rsidR="000F5F8C" w:rsidRDefault="00F610D6" w:rsidP="000F5F8C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  <w:r>
        <w:t>A</w:t>
      </w:r>
      <w:r w:rsidRPr="00B440C6">
        <w:t>t the May 2026 meeting of WP 5C</w:t>
      </w:r>
      <w:r>
        <w:t>, a</w:t>
      </w:r>
      <w:r w:rsidR="00182BE9">
        <w:t>n additional</w:t>
      </w:r>
      <w:r>
        <w:t xml:space="preserve"> </w:t>
      </w:r>
      <w:r w:rsidR="00BD1B2F">
        <w:t>non-</w:t>
      </w:r>
      <w:r w:rsidRPr="00B440C6">
        <w:t xml:space="preserve">GSO PFD mask </w:t>
      </w:r>
      <w:r>
        <w:t xml:space="preserve">was </w:t>
      </w:r>
      <w:r w:rsidR="00182BE9">
        <w:t xml:space="preserve">informally </w:t>
      </w:r>
      <w:r w:rsidRPr="00B440C6">
        <w:t>discussed</w:t>
      </w:r>
      <w:r>
        <w:t xml:space="preserve"> among the interested administrations and industry members. </w:t>
      </w:r>
      <w:r w:rsidRPr="00B440C6">
        <w:rPr>
          <w:lang w:eastAsia="zh-CN"/>
        </w:rPr>
        <w:t xml:space="preserve">Table 4 </w:t>
      </w:r>
      <w:r w:rsidR="00182BE9">
        <w:rPr>
          <w:lang w:eastAsia="zh-CN"/>
        </w:rPr>
        <w:t xml:space="preserve">presents this </w:t>
      </w:r>
      <w:r w:rsidR="002E0885">
        <w:rPr>
          <w:lang w:eastAsia="zh-CN"/>
        </w:rPr>
        <w:t>mask, and the following plot compares Table 1 and Table 4</w:t>
      </w:r>
      <w:r>
        <w:rPr>
          <w:lang w:eastAsia="zh-CN"/>
        </w:rPr>
        <w:t>.</w:t>
      </w:r>
      <w:r>
        <w:t xml:space="preserve"> </w:t>
      </w:r>
    </w:p>
    <w:p w14:paraId="40E911E1" w14:textId="77777777" w:rsidR="00D41369" w:rsidRPr="00B440C6" w:rsidRDefault="00D41369" w:rsidP="00D41369">
      <w:pPr>
        <w:pStyle w:val="TableNo"/>
        <w:rPr>
          <w:i/>
        </w:rPr>
      </w:pPr>
      <w:r w:rsidRPr="00B440C6">
        <w:t>Table 4</w:t>
      </w:r>
    </w:p>
    <w:p w14:paraId="485FC88B" w14:textId="07AB9BEB" w:rsidR="00D41369" w:rsidRDefault="00D41369" w:rsidP="00D41369">
      <w:pPr>
        <w:pStyle w:val="Tabletitle"/>
      </w:pPr>
      <w:r w:rsidRPr="00B440C6">
        <w:t xml:space="preserve">Compromise </w:t>
      </w:r>
      <w:r w:rsidR="003E1E60">
        <w:t>non-</w:t>
      </w:r>
      <w:r w:rsidRPr="00B440C6">
        <w:t>GSO PFD mask</w:t>
      </w:r>
      <w:r w:rsidR="00182BE9">
        <w:t xml:space="preserve"> initially</w:t>
      </w:r>
      <w:r w:rsidRPr="00B440C6">
        <w:t xml:space="preserve"> discussed at the May 2026 WP 5C meeting</w:t>
      </w:r>
    </w:p>
    <w:tbl>
      <w:tblPr>
        <w:tblW w:w="70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1710"/>
        <w:gridCol w:w="1890"/>
        <w:gridCol w:w="900"/>
        <w:gridCol w:w="1730"/>
      </w:tblGrid>
      <w:tr w:rsidR="00F610D6" w:rsidRPr="00C2234B" w14:paraId="7CA31F13" w14:textId="77777777" w:rsidTr="000B6EFD">
        <w:trPr>
          <w:trHeight w:val="300"/>
          <w:jc w:val="center"/>
        </w:trPr>
        <w:tc>
          <w:tcPr>
            <w:tcW w:w="5305" w:type="dxa"/>
            <w:gridSpan w:val="4"/>
          </w:tcPr>
          <w:p w14:paraId="56A4226D" w14:textId="77777777" w:rsidR="00F610D6" w:rsidRPr="00C2234B" w:rsidRDefault="00F610D6" w:rsidP="000B6EFD">
            <w:pPr>
              <w:pStyle w:val="Tablehead"/>
            </w:pPr>
            <w:r w:rsidRPr="00C2234B">
              <w:t>PFD in dB(W/m</w:t>
            </w:r>
            <w:r w:rsidRPr="00C2234B">
              <w:rPr>
                <w:vertAlign w:val="superscript"/>
              </w:rPr>
              <w:t>2</w:t>
            </w:r>
            <w:r w:rsidRPr="00C2234B">
              <w:t>) for angles of arrival (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δ</m:t>
              </m:r>
            </m:oMath>
            <w:r w:rsidRPr="00C2234B">
              <w:t xml:space="preserve">) </w:t>
            </w:r>
          </w:p>
          <w:p w14:paraId="71C98C3E" w14:textId="77777777" w:rsidR="00F610D6" w:rsidRPr="00C2234B" w:rsidRDefault="00F610D6" w:rsidP="000B6EFD">
            <w:pPr>
              <w:pStyle w:val="Tablehead"/>
            </w:pPr>
            <w:r w:rsidRPr="00C2234B">
              <w:t>above the horizontal plane</w:t>
            </w:r>
          </w:p>
        </w:tc>
        <w:tc>
          <w:tcPr>
            <w:tcW w:w="1730" w:type="dxa"/>
            <w:vMerge w:val="restart"/>
            <w:noWrap/>
            <w:vAlign w:val="center"/>
            <w:hideMark/>
          </w:tcPr>
          <w:p w14:paraId="5C162A8C" w14:textId="77777777" w:rsidR="00F610D6" w:rsidRPr="00C2234B" w:rsidRDefault="00F610D6" w:rsidP="000B6EFD">
            <w:pPr>
              <w:pStyle w:val="Tablehead"/>
            </w:pPr>
            <w:r w:rsidRPr="00C2234B">
              <w:t xml:space="preserve">Reference Bandwidth </w:t>
            </w:r>
          </w:p>
          <w:p w14:paraId="596B18CC" w14:textId="77777777" w:rsidR="00F610D6" w:rsidRPr="00C2234B" w:rsidRDefault="00F610D6" w:rsidP="000B6EFD">
            <w:pPr>
              <w:pStyle w:val="Tablehead"/>
            </w:pPr>
          </w:p>
        </w:tc>
      </w:tr>
      <w:tr w:rsidR="00F610D6" w:rsidRPr="00C2234B" w14:paraId="7C92084D" w14:textId="77777777" w:rsidTr="000B6EFD">
        <w:trPr>
          <w:trHeight w:val="300"/>
          <w:jc w:val="center"/>
        </w:trPr>
        <w:tc>
          <w:tcPr>
            <w:tcW w:w="805" w:type="dxa"/>
            <w:noWrap/>
            <w:vAlign w:val="center"/>
          </w:tcPr>
          <w:p w14:paraId="18EC1B5C" w14:textId="77777777" w:rsidR="00F610D6" w:rsidRPr="00C2234B" w:rsidRDefault="00F610D6" w:rsidP="000B6EFD">
            <w:pPr>
              <w:pStyle w:val="Tablehead"/>
              <w:rPr>
                <w:bCs/>
              </w:rPr>
            </w:pPr>
            <w:r w:rsidRPr="00C2234B">
              <w:rPr>
                <w:bCs/>
              </w:rPr>
              <w:t>0°-5°</w:t>
            </w:r>
          </w:p>
        </w:tc>
        <w:tc>
          <w:tcPr>
            <w:tcW w:w="1710" w:type="dxa"/>
            <w:vAlign w:val="center"/>
          </w:tcPr>
          <w:p w14:paraId="34E24ADA" w14:textId="77777777" w:rsidR="00F610D6" w:rsidRPr="00C2234B" w:rsidRDefault="00F610D6" w:rsidP="000B6EFD">
            <w:pPr>
              <w:pStyle w:val="Tablehead"/>
              <w:rPr>
                <w:bCs/>
              </w:rPr>
            </w:pPr>
            <w:r w:rsidRPr="00C2234B">
              <w:rPr>
                <w:bCs/>
              </w:rPr>
              <w:t>5°-</w:t>
            </w:r>
            <w:r>
              <w:rPr>
                <w:bCs/>
              </w:rPr>
              <w:t>10</w:t>
            </w:r>
            <w:r w:rsidRPr="00C2234B">
              <w:rPr>
                <w:bCs/>
              </w:rPr>
              <w:t>°</w:t>
            </w:r>
          </w:p>
        </w:tc>
        <w:tc>
          <w:tcPr>
            <w:tcW w:w="1890" w:type="dxa"/>
            <w:noWrap/>
            <w:vAlign w:val="center"/>
          </w:tcPr>
          <w:p w14:paraId="685E4A09" w14:textId="77777777" w:rsidR="00F610D6" w:rsidRPr="00C2234B" w:rsidRDefault="00F610D6" w:rsidP="000B6EFD">
            <w:pPr>
              <w:pStyle w:val="Tablehead"/>
              <w:rPr>
                <w:bCs/>
              </w:rPr>
            </w:pPr>
            <w:r>
              <w:rPr>
                <w:bCs/>
              </w:rPr>
              <w:t>10</w:t>
            </w:r>
            <w:r w:rsidRPr="00C2234B">
              <w:rPr>
                <w:bCs/>
              </w:rPr>
              <w:t>°-</w:t>
            </w:r>
            <w:r>
              <w:rPr>
                <w:bCs/>
              </w:rPr>
              <w:t>15</w:t>
            </w:r>
            <w:r w:rsidRPr="00C2234B">
              <w:rPr>
                <w:bCs/>
              </w:rPr>
              <w:t>°</w:t>
            </w:r>
          </w:p>
        </w:tc>
        <w:tc>
          <w:tcPr>
            <w:tcW w:w="900" w:type="dxa"/>
            <w:noWrap/>
            <w:vAlign w:val="center"/>
          </w:tcPr>
          <w:p w14:paraId="044B27FF" w14:textId="77777777" w:rsidR="00F610D6" w:rsidRPr="00C2234B" w:rsidRDefault="00F610D6" w:rsidP="000B6EFD">
            <w:pPr>
              <w:pStyle w:val="Tablehead"/>
              <w:rPr>
                <w:bCs/>
              </w:rPr>
            </w:pPr>
            <w:r>
              <w:rPr>
                <w:bCs/>
              </w:rPr>
              <w:t>15</w:t>
            </w:r>
            <w:r w:rsidRPr="00C2234B">
              <w:rPr>
                <w:bCs/>
              </w:rPr>
              <w:t>°-90°</w:t>
            </w:r>
          </w:p>
        </w:tc>
        <w:tc>
          <w:tcPr>
            <w:tcW w:w="1730" w:type="dxa"/>
            <w:vMerge/>
            <w:noWrap/>
            <w:vAlign w:val="center"/>
          </w:tcPr>
          <w:p w14:paraId="524A0441" w14:textId="77777777" w:rsidR="00F610D6" w:rsidRPr="00C2234B" w:rsidRDefault="00F610D6" w:rsidP="000B6EFD">
            <w:pPr>
              <w:pStyle w:val="Tablehead"/>
            </w:pPr>
          </w:p>
        </w:tc>
      </w:tr>
      <w:tr w:rsidR="00F610D6" w:rsidRPr="00C2234B" w14:paraId="3140E016" w14:textId="77777777" w:rsidTr="000B6EFD">
        <w:trPr>
          <w:trHeight w:val="300"/>
          <w:jc w:val="center"/>
        </w:trPr>
        <w:tc>
          <w:tcPr>
            <w:tcW w:w="805" w:type="dxa"/>
            <w:noWrap/>
            <w:vAlign w:val="center"/>
          </w:tcPr>
          <w:p w14:paraId="0955783F" w14:textId="77777777" w:rsidR="00F610D6" w:rsidRPr="00C2234B" w:rsidRDefault="00F610D6" w:rsidP="000B6EFD">
            <w:pPr>
              <w:pStyle w:val="Tabletext"/>
              <w:jc w:val="center"/>
              <w:rPr>
                <w:color w:val="000000"/>
              </w:rPr>
            </w:pPr>
            <w:r w:rsidRPr="00C2234B">
              <w:rPr>
                <w:color w:val="000000"/>
              </w:rPr>
              <w:t>-12</w:t>
            </w:r>
            <w:r>
              <w:rPr>
                <w:color w:val="000000"/>
              </w:rPr>
              <w:t>5</w:t>
            </w:r>
          </w:p>
        </w:tc>
        <w:tc>
          <w:tcPr>
            <w:tcW w:w="1710" w:type="dxa"/>
            <w:vAlign w:val="center"/>
          </w:tcPr>
          <w:p w14:paraId="2EF2CF8C" w14:textId="77777777" w:rsidR="00F610D6" w:rsidRPr="00C2234B" w:rsidRDefault="00F610D6" w:rsidP="000B6EFD">
            <w:pPr>
              <w:pStyle w:val="Tabletext"/>
              <w:jc w:val="center"/>
              <w:rPr>
                <w:color w:val="000000"/>
              </w:rPr>
            </w:pPr>
            <w:r w:rsidRPr="00C2234B">
              <w:rPr>
                <w:color w:val="000000"/>
              </w:rPr>
              <w:t>-12</w:t>
            </w:r>
            <w:r>
              <w:rPr>
                <w:color w:val="000000"/>
              </w:rPr>
              <w:t>5</w:t>
            </w:r>
            <w:r w:rsidRPr="00C2234B">
              <w:rPr>
                <w:color w:val="000000"/>
              </w:rPr>
              <w:t>+</w:t>
            </w:r>
            <w:r>
              <w:rPr>
                <w:color w:val="000000"/>
              </w:rPr>
              <w:t>0.8</w:t>
            </w:r>
            <w:r w:rsidRPr="00C2234B">
              <w:rPr>
                <w:color w:val="000000"/>
              </w:rPr>
              <w:t>(</w:t>
            </w:r>
            <m:oMath>
              <m:r>
                <w:rPr>
                  <w:rFonts w:ascii="Cambria Math" w:hAnsi="Cambria Math"/>
                </w:rPr>
                <m:t>δ-5</m:t>
              </m:r>
            </m:oMath>
            <w:r w:rsidRPr="00C2234B">
              <w:rPr>
                <w:color w:val="000000"/>
              </w:rPr>
              <w:t>)</w:t>
            </w:r>
          </w:p>
        </w:tc>
        <w:tc>
          <w:tcPr>
            <w:tcW w:w="1890" w:type="dxa"/>
            <w:noWrap/>
            <w:vAlign w:val="center"/>
          </w:tcPr>
          <w:p w14:paraId="3410EC5A" w14:textId="77777777" w:rsidR="00F610D6" w:rsidRPr="00C2234B" w:rsidRDefault="00F610D6" w:rsidP="000B6EFD">
            <w:pPr>
              <w:pStyle w:val="Tabletext"/>
              <w:jc w:val="center"/>
              <w:rPr>
                <w:color w:val="000000"/>
              </w:rPr>
            </w:pPr>
            <w:r w:rsidRPr="00C2234B">
              <w:rPr>
                <w:color w:val="000000"/>
              </w:rPr>
              <w:t>-</w:t>
            </w:r>
            <w:r>
              <w:rPr>
                <w:color w:val="000000"/>
              </w:rPr>
              <w:t>121</w:t>
            </w:r>
            <w:r w:rsidRPr="00C2234B">
              <w:rPr>
                <w:color w:val="000000"/>
              </w:rPr>
              <w:t>+</w:t>
            </w:r>
            <w:r>
              <w:rPr>
                <w:color w:val="000000"/>
              </w:rPr>
              <w:t>3.2</w:t>
            </w:r>
            <w:r w:rsidRPr="00C2234B">
              <w:rPr>
                <w:color w:val="000000"/>
              </w:rPr>
              <w:t>(</w:t>
            </w:r>
            <m:oMath>
              <m:r>
                <w:rPr>
                  <w:rFonts w:ascii="Cambria Math" w:hAnsi="Cambria Math"/>
                </w:rPr>
                <m:t>δ-10</m:t>
              </m:r>
            </m:oMath>
            <w:r w:rsidRPr="00C2234B">
              <w:rPr>
                <w:color w:val="000000"/>
              </w:rPr>
              <w:t>)</w:t>
            </w:r>
          </w:p>
        </w:tc>
        <w:tc>
          <w:tcPr>
            <w:tcW w:w="900" w:type="dxa"/>
            <w:noWrap/>
            <w:vAlign w:val="center"/>
          </w:tcPr>
          <w:p w14:paraId="0847FEE8" w14:textId="77777777" w:rsidR="00F610D6" w:rsidRPr="00C2234B" w:rsidRDefault="00F610D6" w:rsidP="000B6EFD">
            <w:pPr>
              <w:pStyle w:val="Tabletext"/>
              <w:jc w:val="center"/>
              <w:rPr>
                <w:color w:val="000000"/>
              </w:rPr>
            </w:pPr>
            <w:r w:rsidRPr="00C2234B">
              <w:rPr>
                <w:color w:val="000000"/>
              </w:rPr>
              <w:t>-105</w:t>
            </w:r>
          </w:p>
        </w:tc>
        <w:tc>
          <w:tcPr>
            <w:tcW w:w="1730" w:type="dxa"/>
            <w:noWrap/>
            <w:vAlign w:val="center"/>
          </w:tcPr>
          <w:p w14:paraId="4D0AC553" w14:textId="77777777" w:rsidR="00F610D6" w:rsidRPr="00C2234B" w:rsidRDefault="00F610D6" w:rsidP="000B6EFD">
            <w:pPr>
              <w:pStyle w:val="Tabletext"/>
              <w:jc w:val="center"/>
              <w:rPr>
                <w:color w:val="000000"/>
              </w:rPr>
            </w:pPr>
            <w:r w:rsidRPr="00C2234B">
              <w:rPr>
                <w:color w:val="000000"/>
              </w:rPr>
              <w:t>1 MHz</w:t>
            </w:r>
          </w:p>
        </w:tc>
      </w:tr>
    </w:tbl>
    <w:p w14:paraId="45FDF703" w14:textId="77777777" w:rsidR="00F610D6" w:rsidRDefault="00F610D6" w:rsidP="000A46FB">
      <w:pPr>
        <w:pStyle w:val="Tabletext"/>
      </w:pPr>
    </w:p>
    <w:p w14:paraId="6552B66E" w14:textId="29CA2613" w:rsidR="002E0885" w:rsidRDefault="00AE4788" w:rsidP="000A46FB">
      <w:pPr>
        <w:pStyle w:val="Tabletext"/>
      </w:pPr>
      <w:r w:rsidRPr="00AE4788">
        <w:rPr>
          <w:noProof/>
        </w:rPr>
        <w:drawing>
          <wp:inline distT="0" distB="0" distL="0" distR="0" wp14:anchorId="28974D2A" wp14:editId="6B1C2E68">
            <wp:extent cx="6120765" cy="4079875"/>
            <wp:effectExtent l="0" t="0" r="0" b="0"/>
            <wp:docPr id="1103855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07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07733" w14:textId="77777777" w:rsidR="002E0885" w:rsidRDefault="002E0885" w:rsidP="002E0885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  <w:r w:rsidRPr="00B440C6">
        <w:t xml:space="preserve">Study #ZZ </w:t>
      </w:r>
      <w:r>
        <w:t>uses</w:t>
      </w:r>
      <w:r w:rsidRPr="00B440C6">
        <w:t xml:space="preserve"> NGSO PFD mask </w:t>
      </w:r>
      <w:r>
        <w:t xml:space="preserve">while keeping everything else as in </w:t>
      </w:r>
      <w:r w:rsidRPr="00B440C6">
        <w:t>Study #YZ</w:t>
      </w:r>
      <w:r>
        <w:t>;</w:t>
      </w:r>
      <w:r w:rsidRPr="00B440C6">
        <w:t xml:space="preserve"> </w:t>
      </w:r>
      <w:r>
        <w:t>t</w:t>
      </w:r>
      <w:r w:rsidRPr="00B440C6">
        <w:t>he methodology in steps 1)–7), the selected non-GSO systems and operational conditions (Table 1), the FS link characteristics (Table 3), and the long-term and short-term FS protection criteria are unchanged.</w:t>
      </w:r>
    </w:p>
    <w:p w14:paraId="2C59B4C4" w14:textId="77777777" w:rsidR="002E0885" w:rsidRDefault="002E0885" w:rsidP="000A46FB">
      <w:pPr>
        <w:pStyle w:val="Tabletext"/>
      </w:pPr>
    </w:p>
    <w:p w14:paraId="15980765" w14:textId="77777777" w:rsidR="002E0885" w:rsidRPr="000A46FB" w:rsidRDefault="002E0885" w:rsidP="000A46FB">
      <w:pPr>
        <w:pStyle w:val="Tabletext"/>
      </w:pPr>
    </w:p>
    <w:p w14:paraId="678A452D" w14:textId="77777777" w:rsidR="00AE4788" w:rsidRDefault="00AE478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b/>
        </w:rPr>
      </w:pPr>
      <w:r>
        <w:br w:type="page"/>
      </w:r>
    </w:p>
    <w:p w14:paraId="71B0D1F9" w14:textId="332D2FA9" w:rsidR="00D41369" w:rsidRPr="00B440C6" w:rsidRDefault="00D41369" w:rsidP="00D41369">
      <w:pPr>
        <w:pStyle w:val="Heading2"/>
      </w:pPr>
      <w:r w:rsidRPr="00B440C6">
        <w:lastRenderedPageBreak/>
        <w:t>Results of study # ZZ</w:t>
      </w:r>
    </w:p>
    <w:p w14:paraId="27742E4D" w14:textId="77777777" w:rsidR="00D41369" w:rsidRPr="00B440C6" w:rsidRDefault="00D41369" w:rsidP="00D41369">
      <w:pPr>
        <w:pStyle w:val="Heading3"/>
      </w:pPr>
      <w:r w:rsidRPr="00B440C6">
        <w:rPr>
          <w:lang w:val="en-US"/>
        </w:rPr>
        <w:t>ITU-R F.1245-3</w:t>
      </w:r>
      <w:r w:rsidRPr="00B440C6">
        <w:t xml:space="preserve"> FS station antenna pattern</w:t>
      </w:r>
    </w:p>
    <w:p w14:paraId="2F2108BB" w14:textId="77777777" w:rsidR="00D41369" w:rsidRPr="00B440C6" w:rsidRDefault="00D41369" w:rsidP="00D41369">
      <w:r w:rsidRPr="00B440C6">
        <w:t>Figure 13-18 shows aggregate I/N from the selected four non-GSO systems for</w:t>
      </w:r>
    </w:p>
    <w:p w14:paraId="2158AFB9" w14:textId="77777777" w:rsidR="00D41369" w:rsidRPr="00B440C6" w:rsidRDefault="00D41369" w:rsidP="00D41369">
      <w:pPr>
        <w:pStyle w:val="enumlev1"/>
      </w:pPr>
      <w:r w:rsidRPr="00B440C6">
        <w:sym w:font="Wingdings" w:char="F09F"/>
      </w:r>
      <w:r w:rsidRPr="00B440C6">
        <w:tab/>
        <w:t xml:space="preserve">the </w:t>
      </w:r>
      <w:r w:rsidRPr="00B440C6">
        <w:rPr>
          <w:lang w:val="en-US"/>
        </w:rPr>
        <w:t>ITU-R F.1245-3</w:t>
      </w:r>
      <w:r w:rsidRPr="00B440C6">
        <w:t xml:space="preserve"> FS station antenna pattern, </w:t>
      </w:r>
    </w:p>
    <w:p w14:paraId="625A121D" w14:textId="77777777" w:rsidR="00D41369" w:rsidRPr="00B440C6" w:rsidRDefault="00D41369" w:rsidP="00D41369">
      <w:pPr>
        <w:pStyle w:val="enumlev1"/>
      </w:pPr>
      <w:r w:rsidRPr="00B440C6">
        <w:sym w:font="Wingdings" w:char="F09F"/>
      </w:r>
      <w:r w:rsidRPr="00B440C6">
        <w:tab/>
        <w:t>pointing at two different azimuth directions (results can be provided with 20° intervals upon request)</w:t>
      </w:r>
    </w:p>
    <w:p w14:paraId="3475CE6F" w14:textId="77777777" w:rsidR="00D41369" w:rsidRPr="00B440C6" w:rsidRDefault="00D41369" w:rsidP="00D41369">
      <w:pPr>
        <w:pStyle w:val="enumlev1"/>
      </w:pPr>
      <w:r w:rsidRPr="00B440C6">
        <w:sym w:font="Wingdings" w:char="F09F"/>
      </w:r>
      <w:r w:rsidRPr="00B440C6">
        <w:tab/>
        <w:t xml:space="preserve">at a representative frequency (i.e., 73.5 GHz) </w:t>
      </w:r>
      <w:r w:rsidRPr="00B440C6">
        <w:tab/>
      </w:r>
    </w:p>
    <w:p w14:paraId="267D4162" w14:textId="77777777" w:rsidR="00D41369" w:rsidRPr="00B440C6" w:rsidRDefault="00D41369" w:rsidP="00D41369">
      <w:pPr>
        <w:jc w:val="center"/>
        <w:rPr>
          <w:i/>
          <w:iCs/>
        </w:rPr>
      </w:pPr>
      <w:r w:rsidRPr="00B440C6">
        <w:br w:type="page"/>
      </w:r>
      <w:r w:rsidRPr="00B440C6">
        <w:lastRenderedPageBreak/>
        <w:t>Figure 13</w:t>
      </w:r>
    </w:p>
    <w:p w14:paraId="2E4203E6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>
        <w:t>24</w:t>
      </w:r>
      <w:r w:rsidRPr="00B440C6">
        <w:t>°N, Azimuth 0°</w:t>
      </w:r>
    </w:p>
    <w:p w14:paraId="359C6A58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27D52ECD" wp14:editId="63D26FA4">
            <wp:extent cx="4854315" cy="3272765"/>
            <wp:effectExtent l="0" t="0" r="3810" b="4445"/>
            <wp:docPr id="1120901876" name="Picture 11209018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901876" name="Picture 1120901876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1" b="5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210" cy="32733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A87900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t>Figure 14</w:t>
      </w:r>
    </w:p>
    <w:p w14:paraId="7636D654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>
        <w:t>24</w:t>
      </w:r>
      <w:r w:rsidRPr="00B440C6">
        <w:t>°N, Azimuth 180°</w:t>
      </w:r>
    </w:p>
    <w:p w14:paraId="30C952D9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6797B44B" wp14:editId="10F39AD5">
            <wp:extent cx="4854351" cy="3260077"/>
            <wp:effectExtent l="0" t="0" r="3810" b="0"/>
            <wp:docPr id="1185221360" name="Picture 1185221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221360" name="Picture 1185221360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25" b="5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351" cy="32600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7C0BE6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rPr>
          <w:lang w:eastAsia="zh-CN"/>
        </w:rPr>
        <w:br w:type="page"/>
      </w:r>
      <w:r w:rsidRPr="00B440C6">
        <w:lastRenderedPageBreak/>
        <w:t>Figure 15</w:t>
      </w:r>
    </w:p>
    <w:p w14:paraId="4FE151D1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45°N, Azimuth 0°</w:t>
      </w:r>
    </w:p>
    <w:p w14:paraId="120CA1E9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28ED04A6" wp14:editId="7887EE80">
            <wp:extent cx="4855210" cy="3267343"/>
            <wp:effectExtent l="0" t="0" r="2540" b="9525"/>
            <wp:docPr id="1090222112" name="Picture 1090222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0222112" name="Picture 1090222112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34" b="50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67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AC191A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t>Figure 16</w:t>
      </w:r>
    </w:p>
    <w:p w14:paraId="2A4BA96D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45°N, Azimuth 180°</w:t>
      </w:r>
    </w:p>
    <w:p w14:paraId="33AF902B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27923F9A" wp14:editId="0885E39B">
            <wp:extent cx="4855210" cy="3264499"/>
            <wp:effectExtent l="0" t="0" r="2540" b="0"/>
            <wp:docPr id="588870520" name="Picture 588870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870520" name="Picture 588870520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07" b="49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64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3A85BA" w14:textId="77777777" w:rsidR="00D41369" w:rsidRPr="00B440C6" w:rsidRDefault="00D41369" w:rsidP="00D4136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rPr>
          <w:lang w:eastAsia="zh-CN"/>
        </w:rPr>
        <w:br w:type="page"/>
      </w:r>
    </w:p>
    <w:p w14:paraId="6D29350B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lastRenderedPageBreak/>
        <w:t>Figure 17</w:t>
      </w:r>
    </w:p>
    <w:p w14:paraId="60E4C63A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>
        <w:t>60</w:t>
      </w:r>
      <w:r w:rsidRPr="00B440C6">
        <w:t>°N, Azimuth 0°</w:t>
      </w:r>
    </w:p>
    <w:p w14:paraId="43959A2D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57664492" wp14:editId="2D61A332">
            <wp:extent cx="4855210" cy="3267039"/>
            <wp:effectExtent l="0" t="0" r="2540" b="0"/>
            <wp:docPr id="297905758" name="Picture 297905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905758" name="Picture 297905758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38" b="5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67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489AE5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t>Figure 18</w:t>
      </w:r>
    </w:p>
    <w:p w14:paraId="456B2845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>
        <w:t>60</w:t>
      </w:r>
      <w:r w:rsidRPr="00B440C6">
        <w:t>°N, Azimuth 180°</w:t>
      </w:r>
    </w:p>
    <w:p w14:paraId="3AF4BA2E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7B1DF171" wp14:editId="5FCC38B1">
            <wp:extent cx="4855210" cy="3250479"/>
            <wp:effectExtent l="0" t="0" r="2540" b="7620"/>
            <wp:docPr id="804730826" name="Picture 804730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730826" name="Picture 804730826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964" b="5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505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974BC1" w14:textId="77777777" w:rsidR="00D41369" w:rsidRPr="00B440C6" w:rsidRDefault="00D41369" w:rsidP="00D4136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</w:p>
    <w:p w14:paraId="1C420B2D" w14:textId="77777777" w:rsidR="00D41369" w:rsidRPr="00B440C6" w:rsidRDefault="00D41369" w:rsidP="00D4136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</w:p>
    <w:p w14:paraId="2CB36B94" w14:textId="77777777" w:rsidR="00D41369" w:rsidRPr="00B440C6" w:rsidRDefault="00D41369" w:rsidP="00D41369"/>
    <w:p w14:paraId="7A32E960" w14:textId="77777777" w:rsidR="00D41369" w:rsidRPr="00B440C6" w:rsidRDefault="00D41369" w:rsidP="00D41369">
      <w:pPr>
        <w:pStyle w:val="Heading3"/>
      </w:pPr>
      <w:r w:rsidRPr="00B440C6">
        <w:lastRenderedPageBreak/>
        <w:t>EN 302 217-4 Class-3FS station antenna pattern</w:t>
      </w:r>
    </w:p>
    <w:p w14:paraId="0E2FF533" w14:textId="77777777" w:rsidR="00D41369" w:rsidRPr="00B440C6" w:rsidRDefault="00D41369" w:rsidP="00D41369">
      <w:r w:rsidRPr="00B440C6">
        <w:t>Similarly, Figure 19-24 shows aggregate I/N from the same selected four non-GSO systems for</w:t>
      </w:r>
    </w:p>
    <w:p w14:paraId="60DE599A" w14:textId="77777777" w:rsidR="00D41369" w:rsidRPr="00B440C6" w:rsidRDefault="00D41369" w:rsidP="00D41369">
      <w:pPr>
        <w:pStyle w:val="enumlev1"/>
      </w:pPr>
      <w:r w:rsidRPr="00B440C6">
        <w:sym w:font="Wingdings" w:char="F09F"/>
      </w:r>
      <w:r w:rsidRPr="00B440C6">
        <w:tab/>
        <w:t xml:space="preserve">the EN 302 217-4 Class-3 FS station antenna pattern, </w:t>
      </w:r>
    </w:p>
    <w:p w14:paraId="4D204C00" w14:textId="77777777" w:rsidR="00D41369" w:rsidRPr="00B440C6" w:rsidRDefault="00D41369" w:rsidP="00D41369">
      <w:pPr>
        <w:pStyle w:val="enumlev1"/>
      </w:pPr>
      <w:r w:rsidRPr="00B440C6">
        <w:sym w:font="Wingdings" w:char="F09F"/>
      </w:r>
      <w:r w:rsidRPr="00B440C6">
        <w:tab/>
        <w:t>pointing at two different azimuth directions (results can be provided with 20° intervals upon request)</w:t>
      </w:r>
    </w:p>
    <w:p w14:paraId="6B107AC8" w14:textId="77777777" w:rsidR="00D41369" w:rsidRPr="00B440C6" w:rsidRDefault="00D41369" w:rsidP="00D41369">
      <w:pPr>
        <w:pStyle w:val="enumlev1"/>
      </w:pPr>
      <w:r w:rsidRPr="00B440C6">
        <w:sym w:font="Wingdings" w:char="F09F"/>
      </w:r>
      <w:r w:rsidRPr="00B440C6">
        <w:tab/>
        <w:t>at same representative frequency (i.e., 73.5 GHz)</w:t>
      </w:r>
    </w:p>
    <w:p w14:paraId="7243423D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br w:type="page"/>
      </w:r>
      <w:r w:rsidRPr="00B440C6">
        <w:lastRenderedPageBreak/>
        <w:t>Figure 19</w:t>
      </w:r>
    </w:p>
    <w:p w14:paraId="19511A78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>
        <w:t>24</w:t>
      </w:r>
      <w:r w:rsidRPr="00B440C6">
        <w:t>°N, Azimuth 0°</w:t>
      </w:r>
    </w:p>
    <w:p w14:paraId="57712E41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775903F7" wp14:editId="316204F2">
            <wp:extent cx="4855210" cy="3232138"/>
            <wp:effectExtent l="0" t="0" r="2540" b="6985"/>
            <wp:docPr id="723018089" name="Picture 723018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018089" name="Picture 723018089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13" b="3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322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086A73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t>Figure 20</w:t>
      </w:r>
    </w:p>
    <w:p w14:paraId="59E89AC3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>
        <w:t>24</w:t>
      </w:r>
      <w:r w:rsidRPr="00B440C6">
        <w:t>°N, Azimuth 180°</w:t>
      </w:r>
    </w:p>
    <w:p w14:paraId="4B8614A3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11557B18" wp14:editId="6CEABB2E">
            <wp:extent cx="4855210" cy="3218779"/>
            <wp:effectExtent l="0" t="0" r="2540" b="1270"/>
            <wp:docPr id="68996296" name="Picture 68996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96296" name="Picture 68996296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97" b="3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188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D29D55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rPr>
          <w:lang w:eastAsia="zh-CN"/>
        </w:rPr>
        <w:br w:type="page"/>
      </w:r>
      <w:r w:rsidRPr="00B440C6">
        <w:lastRenderedPageBreak/>
        <w:t>Figure 21</w:t>
      </w:r>
    </w:p>
    <w:p w14:paraId="37EACA34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45°N, Azimuth 0°</w:t>
      </w:r>
    </w:p>
    <w:p w14:paraId="455BFE56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5AE37FED" wp14:editId="0E4AF390">
            <wp:extent cx="4855210" cy="3232139"/>
            <wp:effectExtent l="0" t="0" r="2540" b="6985"/>
            <wp:docPr id="1925836811" name="Picture 19258368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836811" name="Picture 1925836811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13" b="35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32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391416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t>Figure 22</w:t>
      </w:r>
    </w:p>
    <w:p w14:paraId="29C490F2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45°N, Azimuth 180°</w:t>
      </w:r>
    </w:p>
    <w:p w14:paraId="74F95E9D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3DC1140A" wp14:editId="6485F34B">
            <wp:extent cx="4855210" cy="3202269"/>
            <wp:effectExtent l="0" t="0" r="2540" b="0"/>
            <wp:docPr id="1867562262" name="Picture 1867562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562262" name="Picture 1867562262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22" b="3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023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AFB0E9" w14:textId="77777777" w:rsidR="00D41369" w:rsidRPr="00B440C6" w:rsidRDefault="00D41369" w:rsidP="00D4136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rPr>
          <w:lang w:eastAsia="zh-CN"/>
        </w:rPr>
        <w:br w:type="page"/>
      </w:r>
    </w:p>
    <w:p w14:paraId="7822A87E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lastRenderedPageBreak/>
        <w:t>Figure 23</w:t>
      </w:r>
    </w:p>
    <w:p w14:paraId="64A6DF69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>
        <w:t>60</w:t>
      </w:r>
      <w:r w:rsidRPr="00B440C6">
        <w:t>°N, Azimuth 0°</w:t>
      </w:r>
    </w:p>
    <w:p w14:paraId="70D59FE0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0324B0F0" wp14:editId="1197D43A">
            <wp:extent cx="4854960" cy="3244850"/>
            <wp:effectExtent l="0" t="0" r="3175" b="0"/>
            <wp:docPr id="777415384" name="Picture 777415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415384" name="Picture 777415384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42" b="3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450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634152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t>Figure 24</w:t>
      </w:r>
    </w:p>
    <w:p w14:paraId="50CDC4D3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at </w:t>
      </w:r>
      <w:r>
        <w:t>60</w:t>
      </w:r>
      <w:r w:rsidRPr="00B440C6">
        <w:t>°N, Azimuth 180°</w:t>
      </w:r>
    </w:p>
    <w:p w14:paraId="0104AAEC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11F6A722" wp14:editId="7798C08A">
            <wp:extent cx="4854575" cy="3206382"/>
            <wp:effectExtent l="0" t="0" r="3175" b="0"/>
            <wp:docPr id="1455098722" name="Picture 1455098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098722" name="Picture 1455098722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47" b="3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206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1DD22A" w14:textId="77777777" w:rsidR="00D41369" w:rsidRPr="00B440C6" w:rsidRDefault="00D41369" w:rsidP="00D4136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br w:type="page"/>
      </w:r>
    </w:p>
    <w:p w14:paraId="00C10003" w14:textId="77777777" w:rsidR="00D77A38" w:rsidRDefault="0027318F">
      <w:pPr>
        <w:pStyle w:val="Heading1"/>
      </w:pPr>
      <w:r>
        <w:lastRenderedPageBreak/>
        <w:t>Study #ZZ-2</w:t>
      </w:r>
    </w:p>
    <w:p w14:paraId="0E3BD678" w14:textId="77777777" w:rsidR="00C866B6" w:rsidRDefault="00C866B6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</w:p>
    <w:p w14:paraId="00C10007" w14:textId="7CFB540A" w:rsidR="00D77A38" w:rsidRDefault="0027318F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  <w:r>
        <w:t>Study #ZZ-2 is a sensitivity analysis of Study #ZZ. The methodology in steps 1)–7), the FS link characteristics (Table 3), the compromise non-GSO PFD mask (Table 4), and the long-term and short-term FS protection criteria are unchanged. In addition to the four non-GSO systems in Table 1, an additional non-GSO system, System-X, is included.</w:t>
      </w:r>
      <w:r w:rsidR="00F86A65">
        <w:t xml:space="preserve"> System-X is modelled with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co</m:t>
            </m:r>
          </m:sub>
        </m:sSub>
      </m:oMath>
      <w:r w:rsidR="00F86A65">
        <w:t xml:space="preserve"> = 100. The 1.5° minimum angular separation among non-GSO systems’ beams serving the same location on Earth is retained. </w:t>
      </w:r>
      <w:r>
        <w:t>The resulting ensemble comprises 153</w:t>
      </w:r>
      <w:r w:rsidR="007335B7">
        <w:t>,</w:t>
      </w:r>
      <w:r>
        <w:t xml:space="preserve">268 non-GSO satellites with an aggregate number of co-frequency beams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co</m:t>
            </m:r>
          </m:sub>
        </m:sSub>
      </m:oMath>
      <w:r>
        <w:t xml:space="preserve"> = 190.  Relative to the WP 4A guidance (</w:t>
      </w:r>
      <w:r w:rsidR="0064608D">
        <w:t>56,000</w:t>
      </w:r>
      <w:r>
        <w:t xml:space="preserve"> non-GSO satellites and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co</m:t>
            </m:r>
          </m:sub>
        </m:sSub>
      </m:oMath>
      <w:r>
        <w:t xml:space="preserve"> = 90), th</w:t>
      </w:r>
      <w:r w:rsidR="00AB450D">
        <w:t>is represents an extreme scenario, with</w:t>
      </w:r>
      <w:r>
        <w:t xml:space="preserve"> </w:t>
      </w:r>
      <w:r w:rsidR="0064608D">
        <w:t>2.7</w:t>
      </w:r>
      <w:r>
        <w:t xml:space="preserve"> </w:t>
      </w:r>
      <w:r w:rsidR="00AB450D">
        <w:t>times</w:t>
      </w:r>
      <w:r>
        <w:t xml:space="preserve"> the total number of non-GSO satellites and 2.1 </w:t>
      </w:r>
      <w:r w:rsidR="00AB450D">
        <w:t>times the</w:t>
      </w:r>
      <w:r>
        <w:t xml:space="preserve">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co</m:t>
            </m:r>
          </m:sub>
        </m:sSub>
      </m:oMath>
      <w:r>
        <w:t>. Table 5 summarises the sensitivity-case parameters.</w:t>
      </w:r>
    </w:p>
    <w:p w14:paraId="00C1000F" w14:textId="77777777" w:rsidR="00D77A38" w:rsidRDefault="0027318F">
      <w:pPr>
        <w:pStyle w:val="TableNo"/>
      </w:pPr>
      <w:r>
        <w:t>Table 5</w:t>
      </w:r>
    </w:p>
    <w:p w14:paraId="00C10013" w14:textId="77777777" w:rsidR="00D77A38" w:rsidRDefault="0027318F">
      <w:pPr>
        <w:pStyle w:val="Tabletitle"/>
      </w:pPr>
      <w:r>
        <w:t>Sensitivity-case parameters for Study #ZZ-2</w:t>
      </w:r>
    </w:p>
    <w:tbl>
      <w:tblPr>
        <w:tblStyle w:val="TableGrid"/>
        <w:tblW w:w="9629" w:type="dxa"/>
        <w:jc w:val="center"/>
        <w:tblLook w:val="0420" w:firstRow="1" w:lastRow="0" w:firstColumn="0" w:lastColumn="0" w:noHBand="0" w:noVBand="1"/>
      </w:tblPr>
      <w:tblGrid>
        <w:gridCol w:w="1863"/>
        <w:gridCol w:w="7766"/>
      </w:tblGrid>
      <w:tr w:rsidR="00C10017" w14:paraId="3DAC183F" w14:textId="77777777" w:rsidTr="00F57E5B">
        <w:trPr>
          <w:trHeight w:val="406"/>
          <w:jc w:val="center"/>
        </w:trPr>
        <w:tc>
          <w:tcPr>
            <w:tcW w:w="2155" w:type="dxa"/>
          </w:tcPr>
          <w:p w14:paraId="00C10018" w14:textId="77777777" w:rsidR="00D77A38" w:rsidRDefault="0027318F">
            <w:pPr>
              <w:pStyle w:val="Tablehead"/>
            </w:pPr>
            <w:r>
              <w:t>Parameter</w:t>
            </w:r>
          </w:p>
        </w:tc>
        <w:tc>
          <w:tcPr>
            <w:tcW w:w="7474" w:type="dxa"/>
          </w:tcPr>
          <w:p w14:paraId="00C1001C" w14:textId="77777777" w:rsidR="00D77A38" w:rsidRDefault="0027318F">
            <w:pPr>
              <w:pStyle w:val="Tablehead"/>
            </w:pPr>
            <w:r>
              <w:t>Value</w:t>
            </w:r>
          </w:p>
        </w:tc>
      </w:tr>
      <w:tr w:rsidR="00C10020" w14:paraId="0E2B0068" w14:textId="77777777" w:rsidTr="00F57E5B">
        <w:trPr>
          <w:trHeight w:val="406"/>
          <w:jc w:val="center"/>
        </w:trPr>
        <w:tc>
          <w:tcPr>
            <w:tcW w:w="2155" w:type="dxa"/>
          </w:tcPr>
          <w:p w14:paraId="00C10021" w14:textId="77777777" w:rsidR="00D77A38" w:rsidRDefault="0027318F">
            <w:pPr>
              <w:pStyle w:val="Tabletext"/>
            </w:pPr>
            <w:r>
              <w:t>Additional non-GSO system</w:t>
            </w:r>
          </w:p>
        </w:tc>
        <w:tc>
          <w:tcPr>
            <w:tcW w:w="7474" w:type="dxa"/>
          </w:tcPr>
          <w:p w14:paraId="00C10025" w14:textId="77777777" w:rsidR="00D77A38" w:rsidRDefault="0027318F">
            <w:pPr>
              <w:pStyle w:val="Tabletext"/>
            </w:pPr>
            <w:r>
              <w:t>System-X</w:t>
            </w:r>
          </w:p>
        </w:tc>
      </w:tr>
      <w:tr w:rsidR="00C10029" w14:paraId="22BB4F41" w14:textId="77777777" w:rsidTr="00F57E5B">
        <w:trPr>
          <w:trHeight w:val="406"/>
          <w:jc w:val="center"/>
        </w:trPr>
        <w:tc>
          <w:tcPr>
            <w:tcW w:w="2155" w:type="dxa"/>
          </w:tcPr>
          <w:p w14:paraId="00C1002A" w14:textId="4506AEBF" w:rsidR="00D77A38" w:rsidRDefault="00E915E1">
            <w:pPr>
              <w:pStyle w:val="Tabletext"/>
            </w:pPr>
            <w:r>
              <w:t>System-X Orbital configuration</w:t>
            </w:r>
          </w:p>
        </w:tc>
        <w:tc>
          <w:tcPr>
            <w:tcW w:w="7474" w:type="dxa"/>
          </w:tcPr>
          <w:tbl>
            <w:tblPr>
              <w:tblStyle w:val="GridTable1Light"/>
              <w:tblW w:w="754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17"/>
              <w:gridCol w:w="947"/>
              <w:gridCol w:w="1116"/>
              <w:gridCol w:w="1088"/>
              <w:gridCol w:w="1150"/>
              <w:gridCol w:w="1072"/>
              <w:gridCol w:w="1050"/>
            </w:tblGrid>
            <w:tr w:rsidR="002D6D96" w:rsidRPr="00B440C6" w14:paraId="5D7F0F72" w14:textId="77777777" w:rsidTr="00F57E5B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26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0" w:type="dxa"/>
                  <w:vAlign w:val="center"/>
                  <w:hideMark/>
                </w:tcPr>
                <w:p w14:paraId="2CA8E57F" w14:textId="77777777" w:rsidR="002D6D96" w:rsidRPr="00B440C6" w:rsidRDefault="002D6D96" w:rsidP="00895AFA">
                  <w:pPr>
                    <w:pStyle w:val="Tablehead"/>
                  </w:pPr>
                  <w:r w:rsidRPr="00B440C6">
                    <w:t>GSO/Non-GSO System</w:t>
                  </w:r>
                </w:p>
              </w:tc>
              <w:tc>
                <w:tcPr>
                  <w:tcW w:w="990" w:type="dxa"/>
                  <w:vAlign w:val="center"/>
                </w:tcPr>
                <w:p w14:paraId="667913DF" w14:textId="77777777" w:rsidR="002D6D96" w:rsidRPr="00B440C6" w:rsidRDefault="002D6D96" w:rsidP="00895AFA">
                  <w:pPr>
                    <w:pStyle w:val="Tablehead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B440C6">
                    <w:t>Height</w:t>
                  </w:r>
                </w:p>
                <w:p w14:paraId="4DFC50F1" w14:textId="77777777" w:rsidR="002D6D96" w:rsidRPr="00B440C6" w:rsidRDefault="002D6D96" w:rsidP="00895AFA">
                  <w:pPr>
                    <w:pStyle w:val="Tablehead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B440C6">
                    <w:t>(km)</w:t>
                  </w:r>
                </w:p>
              </w:tc>
              <w:tc>
                <w:tcPr>
                  <w:tcW w:w="1170" w:type="dxa"/>
                  <w:vAlign w:val="center"/>
                </w:tcPr>
                <w:p w14:paraId="63B9FBD9" w14:textId="77777777" w:rsidR="002D6D96" w:rsidRPr="00B440C6" w:rsidRDefault="002D6D96" w:rsidP="00895AFA">
                  <w:pPr>
                    <w:pStyle w:val="Tablehead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B440C6">
                    <w:t>Number of planes</w:t>
                  </w:r>
                </w:p>
              </w:tc>
              <w:tc>
                <w:tcPr>
                  <w:tcW w:w="1118" w:type="dxa"/>
                  <w:vAlign w:val="center"/>
                </w:tcPr>
                <w:p w14:paraId="70FFACEA" w14:textId="77777777" w:rsidR="002D6D96" w:rsidRPr="00B440C6" w:rsidRDefault="002D6D96" w:rsidP="00895AFA">
                  <w:pPr>
                    <w:pStyle w:val="Tablehead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B440C6">
                    <w:t>Satellites per plane</w:t>
                  </w:r>
                  <w:r w:rsidRPr="00B440C6" w:rsidDel="007B26C5">
                    <w:t xml:space="preserve"> </w:t>
                  </w:r>
                </w:p>
              </w:tc>
              <w:tc>
                <w:tcPr>
                  <w:tcW w:w="1150" w:type="dxa"/>
                  <w:vAlign w:val="center"/>
                </w:tcPr>
                <w:p w14:paraId="1B997B3B" w14:textId="77777777" w:rsidR="002D6D96" w:rsidRPr="00B440C6" w:rsidRDefault="002D6D96" w:rsidP="00895AFA">
                  <w:pPr>
                    <w:pStyle w:val="Tablehead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B440C6">
                    <w:t>Inclination angle (deg)</w:t>
                  </w:r>
                </w:p>
              </w:tc>
              <w:tc>
                <w:tcPr>
                  <w:tcW w:w="1072" w:type="dxa"/>
                  <w:vAlign w:val="center"/>
                </w:tcPr>
                <w:p w14:paraId="6A194166" w14:textId="77777777" w:rsidR="002D6D96" w:rsidRPr="00B440C6" w:rsidRDefault="002D6D96" w:rsidP="00895AFA">
                  <w:pPr>
                    <w:pStyle w:val="Tablehead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B440C6">
                    <w:t xml:space="preserve">Number of co-frequency beams, </w:t>
                  </w:r>
                  <m:oMath>
                    <m:sSub>
                      <m:sSubPr>
                        <m:ctrlPr>
                          <w:rPr>
                            <w:rFonts w:ascii="Cambria Math" w:hAnsi="Cambria Math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co</m:t>
                        </m:r>
                      </m:sub>
                    </m:sSub>
                  </m:oMath>
                </w:p>
              </w:tc>
              <w:tc>
                <w:tcPr>
                  <w:tcW w:w="1050" w:type="dxa"/>
                  <w:vAlign w:val="center"/>
                </w:tcPr>
                <w:p w14:paraId="6A8DD05A" w14:textId="77777777" w:rsidR="002D6D96" w:rsidRPr="00B440C6" w:rsidRDefault="002D6D96" w:rsidP="00895AFA">
                  <w:pPr>
                    <w:pStyle w:val="Tablehead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</w:pPr>
                  <w:r w:rsidRPr="00B440C6">
                    <w:t xml:space="preserve">Min. GSO Exclusion angle, </w:t>
                  </w:r>
                  <m:oMath>
                    <m:r>
                      <w:rPr>
                        <w:rFonts w:ascii="Cambria Math" w:hAnsi="Cambria Math"/>
                      </w:rPr>
                      <m:t>α</m:t>
                    </m:r>
                  </m:oMath>
                </w:p>
              </w:tc>
            </w:tr>
            <w:tr w:rsidR="00C20001" w:rsidRPr="00B440C6" w14:paraId="4886B91B" w14:textId="77777777" w:rsidTr="00F57E5B">
              <w:trPr>
                <w:trHeight w:val="2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0" w:type="dxa"/>
                  <w:vAlign w:val="center"/>
                  <w:hideMark/>
                </w:tcPr>
                <w:p w14:paraId="6E8060D4" w14:textId="77777777" w:rsidR="002D6D96" w:rsidRPr="00B440C6" w:rsidRDefault="002D6D96" w:rsidP="00895AFA">
                  <w:pPr>
                    <w:pStyle w:val="Tabletext"/>
                    <w:rPr>
                      <w:b w:val="0"/>
                      <w:bCs w:val="0"/>
                    </w:rPr>
                  </w:pPr>
                  <w:r w:rsidRPr="00B440C6">
                    <w:t>System-X (non-GSO)</w:t>
                  </w:r>
                </w:p>
              </w:tc>
              <w:tc>
                <w:tcPr>
                  <w:tcW w:w="990" w:type="dxa"/>
                  <w:vAlign w:val="center"/>
                </w:tcPr>
                <w:p w14:paraId="4E0F8BBE" w14:textId="77777777" w:rsidR="002D6D96" w:rsidRPr="00B440C6" w:rsidRDefault="002D6D96" w:rsidP="00895AFA">
                  <w:pPr>
                    <w:pStyle w:val="Tabletex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B440C6">
                    <w:t>323, 473, 323.5, 473.5, 324, 474, 324.5, 474.5, 325, 475, 325.5, 475.5, 326, 476, 326.5, 476.5, 327, 477, 327.5, 477.5</w:t>
                  </w:r>
                </w:p>
              </w:tc>
              <w:tc>
                <w:tcPr>
                  <w:tcW w:w="1170" w:type="dxa"/>
                  <w:vAlign w:val="center"/>
                </w:tcPr>
                <w:p w14:paraId="71949128" w14:textId="77777777" w:rsidR="001C7185" w:rsidRDefault="002D6D96" w:rsidP="00895AFA">
                  <w:pPr>
                    <w:pStyle w:val="Tabletex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B440C6">
                    <w:t xml:space="preserve">5000, 5000, 5000, 5000, 5000, 5000, 5000, 5000, 5000, 5000, 5000, 5000, 5000, 5000, 5000, 5000, 5000, 5000, 5000, </w:t>
                  </w:r>
                </w:p>
                <w:p w14:paraId="4570D310" w14:textId="4ED8E34B" w:rsidR="002D6D96" w:rsidRPr="00B440C6" w:rsidRDefault="002D6D96" w:rsidP="00895AFA">
                  <w:pPr>
                    <w:pStyle w:val="Tabletex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B440C6">
                    <w:t>5000</w:t>
                  </w:r>
                </w:p>
              </w:tc>
              <w:tc>
                <w:tcPr>
                  <w:tcW w:w="1118" w:type="dxa"/>
                  <w:vAlign w:val="center"/>
                </w:tcPr>
                <w:p w14:paraId="145DDAE4" w14:textId="77777777" w:rsidR="002D6D96" w:rsidRPr="00B440C6" w:rsidRDefault="002D6D96" w:rsidP="00895AFA">
                  <w:pPr>
                    <w:pStyle w:val="Tabletex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B440C6">
                    <w:t>1, 1, 1, 1, 1, 1, 1, 1, 1, 1, 1, 1, 1, 1, 1, 1, 1, 1, 1, 1</w:t>
                  </w:r>
                </w:p>
              </w:tc>
              <w:tc>
                <w:tcPr>
                  <w:tcW w:w="1150" w:type="dxa"/>
                  <w:vAlign w:val="center"/>
                </w:tcPr>
                <w:p w14:paraId="6FA31AA4" w14:textId="77777777" w:rsidR="002D6D96" w:rsidRPr="00B440C6" w:rsidDel="005D4661" w:rsidRDefault="002D6D96" w:rsidP="00895AFA">
                  <w:pPr>
                    <w:pStyle w:val="Tabletex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B440C6">
                    <w:t>26, 26, 32, 32, 38, 38, 43, 43, 48, 48, 53, 53, 60, 60, 69, 69, 76, 76, 96.9, 96.9</w:t>
                  </w:r>
                </w:p>
              </w:tc>
              <w:tc>
                <w:tcPr>
                  <w:tcW w:w="1072" w:type="dxa"/>
                  <w:vAlign w:val="center"/>
                </w:tcPr>
                <w:p w14:paraId="5F420029" w14:textId="77777777" w:rsidR="002D6D96" w:rsidRPr="00B440C6" w:rsidRDefault="002D6D96" w:rsidP="00895AFA">
                  <w:pPr>
                    <w:pStyle w:val="Tabletex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B440C6">
                    <w:t>100 (assumed)</w:t>
                  </w:r>
                </w:p>
              </w:tc>
              <w:tc>
                <w:tcPr>
                  <w:tcW w:w="1050" w:type="dxa"/>
                  <w:vAlign w:val="center"/>
                </w:tcPr>
                <w:p w14:paraId="020D0508" w14:textId="77777777" w:rsidR="002D6D96" w:rsidRPr="00B440C6" w:rsidRDefault="002D6D96" w:rsidP="00895AFA">
                  <w:pPr>
                    <w:pStyle w:val="Tabletext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B440C6">
                    <w:t>1°</w:t>
                  </w:r>
                </w:p>
              </w:tc>
            </w:tr>
          </w:tbl>
          <w:p w14:paraId="7378194C" w14:textId="77777777" w:rsidR="00D77A38" w:rsidRDefault="00D77A38">
            <w:pPr>
              <w:pStyle w:val="Tabletext"/>
            </w:pPr>
          </w:p>
        </w:tc>
      </w:tr>
      <w:tr w:rsidR="00C1003B" w14:paraId="4F39CD66" w14:textId="77777777" w:rsidTr="00F57E5B">
        <w:trPr>
          <w:trHeight w:val="406"/>
          <w:jc w:val="center"/>
        </w:trPr>
        <w:tc>
          <w:tcPr>
            <w:tcW w:w="2155" w:type="dxa"/>
          </w:tcPr>
          <w:p w14:paraId="00C1003C" w14:textId="77777777" w:rsidR="00D77A38" w:rsidRDefault="006B4F55">
            <w:pPr>
              <w:pStyle w:val="Tabletext"/>
            </w:pP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co</m:t>
                  </m:r>
                </m:sub>
              </m:sSub>
            </m:oMath>
            <w:r w:rsidR="0027318F">
              <w:t xml:space="preserve"> of System-X</w:t>
            </w:r>
          </w:p>
        </w:tc>
        <w:tc>
          <w:tcPr>
            <w:tcW w:w="7474" w:type="dxa"/>
          </w:tcPr>
          <w:p w14:paraId="00C10041" w14:textId="77777777" w:rsidR="00D77A38" w:rsidRDefault="0027318F">
            <w:pPr>
              <w:pStyle w:val="Tabletext"/>
            </w:pPr>
            <w:r>
              <w:t>100</w:t>
            </w:r>
          </w:p>
        </w:tc>
      </w:tr>
      <w:tr w:rsidR="00C10045" w14:paraId="20E33F74" w14:textId="77777777" w:rsidTr="00F57E5B">
        <w:trPr>
          <w:trHeight w:val="406"/>
          <w:jc w:val="center"/>
        </w:trPr>
        <w:tc>
          <w:tcPr>
            <w:tcW w:w="2155" w:type="dxa"/>
          </w:tcPr>
          <w:p w14:paraId="25A320E0" w14:textId="50D3FA52" w:rsidR="00F84B1F" w:rsidRDefault="0027318F">
            <w:pPr>
              <w:pStyle w:val="Tabletext"/>
            </w:pPr>
            <w:r>
              <w:t xml:space="preserve">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co</m:t>
                  </m:r>
                </m:sub>
              </m:sSub>
            </m:oMath>
            <w:r>
              <w:t xml:space="preserve"> </w:t>
            </w:r>
            <w:r w:rsidR="00281A94">
              <w:t xml:space="preserve">exceedance </w:t>
            </w:r>
            <w:r>
              <w:t xml:space="preserve">relative to WP 4A guidance (Table 1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co</m:t>
                  </m:r>
                </m:sub>
              </m:sSub>
            </m:oMath>
            <w:r>
              <w:t xml:space="preserve"> = 90)</w:t>
            </w:r>
          </w:p>
        </w:tc>
        <w:tc>
          <w:tcPr>
            <w:tcW w:w="7474" w:type="dxa"/>
          </w:tcPr>
          <w:p w14:paraId="5DD3D2A0" w14:textId="77777777" w:rsidR="00F84B1F" w:rsidRDefault="0027318F">
            <w:pPr>
              <w:pStyle w:val="Tabletext"/>
            </w:pPr>
            <w:r>
              <w:t>2.1 (190 / 90)</w:t>
            </w:r>
          </w:p>
        </w:tc>
      </w:tr>
      <w:tr w:rsidR="000D6DED" w14:paraId="4527C9C1" w14:textId="77777777" w:rsidTr="00F57E5B">
        <w:trPr>
          <w:trHeight w:val="406"/>
          <w:jc w:val="center"/>
        </w:trPr>
        <w:tc>
          <w:tcPr>
            <w:tcW w:w="2155" w:type="dxa"/>
          </w:tcPr>
          <w:p w14:paraId="62CCA31D" w14:textId="215CEAB4" w:rsidR="000D6DED" w:rsidRDefault="000D6DED" w:rsidP="000D6DED">
            <w:pPr>
              <w:pStyle w:val="Tabletext"/>
            </w:pPr>
            <w:r>
              <w:t>Total non-GSO satellites (Systems B, D, L, M and X)</w:t>
            </w:r>
          </w:p>
        </w:tc>
        <w:tc>
          <w:tcPr>
            <w:tcW w:w="7474" w:type="dxa"/>
          </w:tcPr>
          <w:p w14:paraId="5F9A7FDA" w14:textId="04A4C20D" w:rsidR="000D6DED" w:rsidRDefault="000D6DED" w:rsidP="000D6DED">
            <w:pPr>
              <w:pStyle w:val="Tabletext"/>
            </w:pPr>
            <w:r>
              <w:t>153,268</w:t>
            </w:r>
          </w:p>
        </w:tc>
      </w:tr>
      <w:tr w:rsidR="000D6DED" w14:paraId="004D7245" w14:textId="77777777" w:rsidTr="00F57E5B">
        <w:trPr>
          <w:trHeight w:val="406"/>
          <w:jc w:val="center"/>
        </w:trPr>
        <w:tc>
          <w:tcPr>
            <w:tcW w:w="2155" w:type="dxa"/>
          </w:tcPr>
          <w:p w14:paraId="224427EE" w14:textId="6F36EAD6" w:rsidR="00F84B1F" w:rsidRDefault="00281A94">
            <w:pPr>
              <w:pStyle w:val="Tabletext"/>
            </w:pPr>
            <w:r>
              <w:lastRenderedPageBreak/>
              <w:t>Total</w:t>
            </w:r>
            <w:r w:rsidR="0027318F">
              <w:t xml:space="preserve">non-GSO satellites </w:t>
            </w:r>
            <w:r>
              <w:t xml:space="preserve">exceedance </w:t>
            </w:r>
            <w:r w:rsidR="0027318F">
              <w:t>relative to Table 1 (</w:t>
            </w:r>
            <w:r w:rsidR="001C7185">
              <w:t>56,000</w:t>
            </w:r>
            <w:r w:rsidR="0027318F">
              <w:t>)</w:t>
            </w:r>
          </w:p>
        </w:tc>
        <w:tc>
          <w:tcPr>
            <w:tcW w:w="7474" w:type="dxa"/>
          </w:tcPr>
          <w:p w14:paraId="2BBCAD34" w14:textId="3DB314C3" w:rsidR="00F84B1F" w:rsidRDefault="0064608D">
            <w:pPr>
              <w:pStyle w:val="Tabletext"/>
            </w:pPr>
            <w:r>
              <w:t xml:space="preserve">2.7 (153,268 / </w:t>
            </w:r>
            <w:r w:rsidR="0058574C">
              <w:t>56,000</w:t>
            </w:r>
            <w:r>
              <w:t>)</w:t>
            </w:r>
          </w:p>
        </w:tc>
      </w:tr>
      <w:tr w:rsidR="000D6DED" w14:paraId="4558BD3C" w14:textId="77777777" w:rsidTr="00F57E5B">
        <w:trPr>
          <w:trHeight w:val="406"/>
          <w:jc w:val="center"/>
        </w:trPr>
        <w:tc>
          <w:tcPr>
            <w:tcW w:w="2155" w:type="dxa"/>
          </w:tcPr>
          <w:p w14:paraId="62CA8705" w14:textId="3FB52B37" w:rsidR="000D6DED" w:rsidRDefault="000D6DED" w:rsidP="000D6DED">
            <w:pPr>
              <w:pStyle w:val="Tabletext"/>
            </w:pPr>
            <w:r>
              <w:t xml:space="preserve">Aggregate </w:t>
            </w:r>
            <m:oMath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co</m:t>
                  </m:r>
                </m:sub>
              </m:sSub>
            </m:oMath>
          </w:p>
        </w:tc>
        <w:tc>
          <w:tcPr>
            <w:tcW w:w="7474" w:type="dxa"/>
          </w:tcPr>
          <w:p w14:paraId="0EAAB119" w14:textId="2447A331" w:rsidR="000D6DED" w:rsidRDefault="000D6DED" w:rsidP="000D6DED">
            <w:pPr>
              <w:pStyle w:val="Tabletext"/>
            </w:pPr>
            <w:r>
              <w:t>190</w:t>
            </w:r>
          </w:p>
        </w:tc>
      </w:tr>
      <w:tr w:rsidR="00C10050" w14:paraId="4905FAA4" w14:textId="77777777" w:rsidTr="00F57E5B">
        <w:trPr>
          <w:trHeight w:val="406"/>
          <w:jc w:val="center"/>
        </w:trPr>
        <w:tc>
          <w:tcPr>
            <w:tcW w:w="2155" w:type="dxa"/>
          </w:tcPr>
          <w:p w14:paraId="00C10051" w14:textId="77777777" w:rsidR="00D77A38" w:rsidRDefault="0027318F">
            <w:pPr>
              <w:pStyle w:val="Tabletext"/>
            </w:pPr>
            <w:r>
              <w:t>PFD mask</w:t>
            </w:r>
          </w:p>
        </w:tc>
        <w:tc>
          <w:tcPr>
            <w:tcW w:w="7474" w:type="dxa"/>
          </w:tcPr>
          <w:p w14:paraId="00C10055" w14:textId="77777777" w:rsidR="00D77A38" w:rsidRDefault="0027318F">
            <w:pPr>
              <w:pStyle w:val="Tabletext"/>
            </w:pPr>
            <w:r>
              <w:t>Compromise mask of Table 4</w:t>
            </w:r>
          </w:p>
        </w:tc>
      </w:tr>
      <w:tr w:rsidR="00C10059" w14:paraId="056D3395" w14:textId="77777777" w:rsidTr="00F57E5B">
        <w:trPr>
          <w:trHeight w:val="406"/>
          <w:jc w:val="center"/>
        </w:trPr>
        <w:tc>
          <w:tcPr>
            <w:tcW w:w="2155" w:type="dxa"/>
          </w:tcPr>
          <w:p w14:paraId="00C1005A" w14:textId="77777777" w:rsidR="00D77A38" w:rsidRDefault="0027318F">
            <w:pPr>
              <w:pStyle w:val="Tabletext"/>
            </w:pPr>
            <w:r>
              <w:t>Other assumptions</w:t>
            </w:r>
          </w:p>
        </w:tc>
        <w:tc>
          <w:tcPr>
            <w:tcW w:w="7474" w:type="dxa"/>
          </w:tcPr>
          <w:p w14:paraId="00C1005E" w14:textId="77777777" w:rsidR="00D77A38" w:rsidRDefault="0027318F">
            <w:pPr>
              <w:pStyle w:val="Tabletext"/>
            </w:pPr>
            <w:r>
              <w:t>Same as Study #ZZ</w:t>
            </w:r>
          </w:p>
        </w:tc>
      </w:tr>
    </w:tbl>
    <w:p w14:paraId="00C10062" w14:textId="77777777" w:rsidR="00D77A38" w:rsidRDefault="00D77A38"/>
    <w:p w14:paraId="496091FA" w14:textId="77777777" w:rsidR="00D41369" w:rsidRPr="00B440C6" w:rsidRDefault="00D41369" w:rsidP="00D41369">
      <w:pPr>
        <w:pStyle w:val="Heading2"/>
      </w:pPr>
      <w:r w:rsidRPr="00B440C6">
        <w:t>Results of study # ZZ-2</w:t>
      </w:r>
    </w:p>
    <w:p w14:paraId="18CCFC2A" w14:textId="77777777" w:rsidR="00D41369" w:rsidRPr="00B440C6" w:rsidRDefault="00D41369" w:rsidP="00D41369">
      <w:pPr>
        <w:pStyle w:val="Heading3"/>
      </w:pPr>
      <w:r w:rsidRPr="00B440C6">
        <w:rPr>
          <w:lang w:val="en-US"/>
        </w:rPr>
        <w:t>ITU-R F.1245-3</w:t>
      </w:r>
      <w:r w:rsidRPr="00B440C6">
        <w:t xml:space="preserve"> FS station antenna pattern</w:t>
      </w:r>
    </w:p>
    <w:p w14:paraId="0AF290A8" w14:textId="77777777" w:rsidR="00D41369" w:rsidRPr="00B440C6" w:rsidRDefault="00D41369" w:rsidP="00D41369">
      <w:r w:rsidRPr="00B440C6">
        <w:t>Figure 25-30 shows aggregate I/N from the selected five non-GSO systems (Table 1 plus System-X) for</w:t>
      </w:r>
    </w:p>
    <w:p w14:paraId="16A435C1" w14:textId="77777777" w:rsidR="00D41369" w:rsidRPr="00B440C6" w:rsidRDefault="00D41369" w:rsidP="00D41369">
      <w:pPr>
        <w:pStyle w:val="enumlev1"/>
      </w:pPr>
      <w:r w:rsidRPr="00B440C6">
        <w:sym w:font="Wingdings" w:char="F09F"/>
      </w:r>
      <w:r w:rsidRPr="00B440C6">
        <w:tab/>
        <w:t xml:space="preserve">the </w:t>
      </w:r>
      <w:r w:rsidRPr="00B440C6">
        <w:rPr>
          <w:lang w:val="en-US"/>
        </w:rPr>
        <w:t>ITU-R F.1245-3</w:t>
      </w:r>
      <w:r w:rsidRPr="00B440C6">
        <w:t xml:space="preserve"> FS station antenna pattern, </w:t>
      </w:r>
    </w:p>
    <w:p w14:paraId="34AEF3D9" w14:textId="77777777" w:rsidR="00D41369" w:rsidRPr="00B440C6" w:rsidRDefault="00D41369" w:rsidP="00D41369">
      <w:pPr>
        <w:pStyle w:val="enumlev1"/>
      </w:pPr>
      <w:r w:rsidRPr="00B440C6">
        <w:sym w:font="Wingdings" w:char="F09F"/>
      </w:r>
      <w:r w:rsidRPr="00B440C6">
        <w:tab/>
        <w:t>pointing at two different azimuth directions (results can be provided with 20° intervals upon request)</w:t>
      </w:r>
    </w:p>
    <w:p w14:paraId="36CD914B" w14:textId="77777777" w:rsidR="00D41369" w:rsidRPr="00B440C6" w:rsidRDefault="00D41369" w:rsidP="00D41369">
      <w:pPr>
        <w:pStyle w:val="enumlev1"/>
      </w:pPr>
      <w:r w:rsidRPr="00B440C6">
        <w:sym w:font="Wingdings" w:char="F09F"/>
      </w:r>
      <w:r w:rsidRPr="00B440C6">
        <w:tab/>
        <w:t xml:space="preserve">at a representative frequency (i.e., 73.5 GHz) </w:t>
      </w:r>
      <w:r w:rsidRPr="00B440C6">
        <w:tab/>
      </w:r>
    </w:p>
    <w:p w14:paraId="074BAC56" w14:textId="77777777" w:rsidR="00D41369" w:rsidRPr="00B440C6" w:rsidRDefault="00D41369" w:rsidP="00D41369">
      <w:pPr>
        <w:jc w:val="center"/>
        <w:rPr>
          <w:i/>
          <w:iCs/>
        </w:rPr>
      </w:pPr>
      <w:r w:rsidRPr="00B440C6">
        <w:br w:type="page"/>
      </w:r>
      <w:r w:rsidRPr="00B440C6">
        <w:lastRenderedPageBreak/>
        <w:t>Figure 25</w:t>
      </w:r>
    </w:p>
    <w:p w14:paraId="7D1F1AA8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including System-X at </w:t>
      </w:r>
      <w:r>
        <w:t>24</w:t>
      </w:r>
      <w:r w:rsidRPr="00B440C6">
        <w:t>°N, Azimuth 0°</w:t>
      </w:r>
    </w:p>
    <w:p w14:paraId="2D4EA0CF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27D52ECD" wp14:editId="610EC3AB">
            <wp:extent cx="4854315" cy="3206928"/>
            <wp:effectExtent l="0" t="0" r="3810" b="0"/>
            <wp:docPr id="147389139" name="Picture 147389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89139" name="Picture 147389139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38" b="31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210" cy="3207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7BEFC1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t>Figure 26</w:t>
      </w:r>
    </w:p>
    <w:p w14:paraId="79A98EAF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including System-X at </w:t>
      </w:r>
      <w:r>
        <w:t>24</w:t>
      </w:r>
      <w:r w:rsidRPr="00B440C6">
        <w:t>°N, Azimuth 180°</w:t>
      </w:r>
    </w:p>
    <w:p w14:paraId="78D3CC07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6797B44B" wp14:editId="36017E9B">
            <wp:extent cx="4852651" cy="3164653"/>
            <wp:effectExtent l="0" t="0" r="5715" b="0"/>
            <wp:docPr id="2055572858" name="Picture 2055572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572858" name="Picture 2055572858"/>
                    <pic:cNvPicPr/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76" b="30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351" cy="31657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471D81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rPr>
          <w:lang w:eastAsia="zh-CN"/>
        </w:rPr>
        <w:br w:type="page"/>
      </w:r>
      <w:r w:rsidRPr="00B440C6">
        <w:lastRenderedPageBreak/>
        <w:t>Figure 27</w:t>
      </w:r>
    </w:p>
    <w:p w14:paraId="7343CC88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including System-X at 45°N, Azimuth 0°</w:t>
      </w:r>
    </w:p>
    <w:p w14:paraId="0B0A6230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28ED04A6" wp14:editId="7331A912">
            <wp:extent cx="4854575" cy="3193728"/>
            <wp:effectExtent l="0" t="0" r="3175" b="6985"/>
            <wp:docPr id="288873022" name="Picture 288873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873022" name="Picture 288873022"/>
                    <pic:cNvPicPr/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38" b="31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194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658AC1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t>Figure 28</w:t>
      </w:r>
    </w:p>
    <w:p w14:paraId="5A88D43F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including System-X at 45°N, Azimuth 180°</w:t>
      </w:r>
    </w:p>
    <w:p w14:paraId="4E434F53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27923F9A" wp14:editId="28251E12">
            <wp:extent cx="4854812" cy="3169098"/>
            <wp:effectExtent l="0" t="0" r="3175" b="0"/>
            <wp:docPr id="2072050207" name="Picture 2072050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2050207" name="Picture 2072050207"/>
                    <pic:cNvPicPr/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44" b="3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1694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470636" w14:textId="77777777" w:rsidR="00D41369" w:rsidRPr="00B440C6" w:rsidRDefault="00D41369" w:rsidP="00D4136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rPr>
          <w:lang w:eastAsia="zh-CN"/>
        </w:rPr>
        <w:br w:type="page"/>
      </w:r>
    </w:p>
    <w:p w14:paraId="4AC5FE0A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lastRenderedPageBreak/>
        <w:t>Figure 29</w:t>
      </w:r>
    </w:p>
    <w:p w14:paraId="28AF96DB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including System-X at </w:t>
      </w:r>
      <w:r>
        <w:t>60</w:t>
      </w:r>
      <w:r w:rsidRPr="00B440C6">
        <w:t>°N, Azimuth 0°</w:t>
      </w:r>
    </w:p>
    <w:p w14:paraId="733B2580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57664492" wp14:editId="02B2A6AB">
            <wp:extent cx="4855210" cy="3191814"/>
            <wp:effectExtent l="0" t="0" r="2540" b="8890"/>
            <wp:docPr id="439839034" name="Picture 439839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9839034" name="Picture 439839034"/>
                    <pic:cNvPicPr/>
                  </pic:nvPicPr>
                  <pic:blipFill rotWithShape="1"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95" b="3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1918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1A8674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t>Figure 30</w:t>
      </w:r>
    </w:p>
    <w:p w14:paraId="77A4D9CB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including System-X at </w:t>
      </w:r>
      <w:r>
        <w:t>60</w:t>
      </w:r>
      <w:r w:rsidRPr="00B440C6">
        <w:t>°N, Azimuth 180°</w:t>
      </w:r>
    </w:p>
    <w:p w14:paraId="0A442FCB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7B1DF171" wp14:editId="45BDFCF9">
            <wp:extent cx="4855210" cy="3189884"/>
            <wp:effectExtent l="0" t="0" r="2540" b="0"/>
            <wp:docPr id="1324030301" name="Picture 1324030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4030301" name="Picture 1324030301"/>
                    <pic:cNvPicPr/>
                  </pic:nvPicPr>
                  <pic:blipFill rotWithShape="1"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73" b="2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1899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EA39B6" w14:textId="77777777" w:rsidR="00D41369" w:rsidRPr="00B440C6" w:rsidRDefault="00D41369" w:rsidP="00D4136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</w:p>
    <w:p w14:paraId="58B4F972" w14:textId="77777777" w:rsidR="00D41369" w:rsidRPr="00B440C6" w:rsidRDefault="00D41369" w:rsidP="00D4136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</w:p>
    <w:p w14:paraId="31D26DD8" w14:textId="77777777" w:rsidR="00D41369" w:rsidRPr="00B440C6" w:rsidRDefault="00D41369" w:rsidP="00D41369"/>
    <w:p w14:paraId="70CCD2BB" w14:textId="77777777" w:rsidR="00D41369" w:rsidRPr="00B440C6" w:rsidRDefault="00D41369" w:rsidP="00D41369">
      <w:pPr>
        <w:pStyle w:val="Heading3"/>
      </w:pPr>
      <w:r w:rsidRPr="00B440C6">
        <w:lastRenderedPageBreak/>
        <w:t>EN 302 217-4 Class-3FS station antenna pattern</w:t>
      </w:r>
    </w:p>
    <w:p w14:paraId="7CBD32E9" w14:textId="77777777" w:rsidR="00D41369" w:rsidRPr="00B440C6" w:rsidRDefault="00D41369" w:rsidP="00D41369">
      <w:r w:rsidRPr="00B440C6">
        <w:t>Similarly, Figure 31-36 shows aggregate I/N from the same selected five non-GSO systems (Table 1 plus System-X) for</w:t>
      </w:r>
    </w:p>
    <w:p w14:paraId="015712E7" w14:textId="77777777" w:rsidR="00D41369" w:rsidRPr="00B440C6" w:rsidRDefault="00D41369" w:rsidP="00D41369">
      <w:pPr>
        <w:pStyle w:val="enumlev1"/>
      </w:pPr>
      <w:r w:rsidRPr="00B440C6">
        <w:sym w:font="Wingdings" w:char="F09F"/>
      </w:r>
      <w:r w:rsidRPr="00B440C6">
        <w:tab/>
        <w:t xml:space="preserve">the EN 302 217-4 Class-3 FS station antenna pattern, </w:t>
      </w:r>
    </w:p>
    <w:p w14:paraId="047CDDF2" w14:textId="77777777" w:rsidR="00D41369" w:rsidRPr="00B440C6" w:rsidRDefault="00D41369" w:rsidP="00D41369">
      <w:pPr>
        <w:pStyle w:val="enumlev1"/>
      </w:pPr>
      <w:r w:rsidRPr="00B440C6">
        <w:sym w:font="Wingdings" w:char="F09F"/>
      </w:r>
      <w:r w:rsidRPr="00B440C6">
        <w:tab/>
        <w:t>pointing at two different azimuth directions (results can be provided with 20° intervals upon request)</w:t>
      </w:r>
    </w:p>
    <w:p w14:paraId="455B3EF8" w14:textId="77777777" w:rsidR="00D41369" w:rsidRPr="00B440C6" w:rsidRDefault="00D41369" w:rsidP="00D41369">
      <w:pPr>
        <w:pStyle w:val="enumlev1"/>
      </w:pPr>
      <w:r w:rsidRPr="00B440C6">
        <w:sym w:font="Wingdings" w:char="F09F"/>
      </w:r>
      <w:r w:rsidRPr="00B440C6">
        <w:tab/>
        <w:t>at same representative frequency (i.e., 73.5 GHz)</w:t>
      </w:r>
    </w:p>
    <w:p w14:paraId="588B7BF4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br w:type="page"/>
      </w:r>
      <w:r w:rsidRPr="00B440C6">
        <w:lastRenderedPageBreak/>
        <w:t>Figure 31</w:t>
      </w:r>
    </w:p>
    <w:p w14:paraId="7A1F21A5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including System-X at </w:t>
      </w:r>
      <w:r>
        <w:t>24</w:t>
      </w:r>
      <w:r w:rsidRPr="00B440C6">
        <w:t>°N, Azimuth 0°</w:t>
      </w:r>
    </w:p>
    <w:p w14:paraId="175AA743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775903F7" wp14:editId="05FCDC94">
            <wp:extent cx="4854584" cy="3046748"/>
            <wp:effectExtent l="0" t="0" r="3175" b="1270"/>
            <wp:docPr id="1841408598" name="Picture 1841408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408598" name="Picture 1841408598"/>
                    <pic:cNvPicPr/>
                  </pic:nvPicPr>
                  <pic:blipFill rotWithShape="1"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6" t="5724" r="1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210" cy="30471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CF739C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t>Figure 32</w:t>
      </w:r>
    </w:p>
    <w:p w14:paraId="3092D8FA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including System-X at </w:t>
      </w:r>
      <w:r>
        <w:t>24</w:t>
      </w:r>
      <w:r w:rsidRPr="00B440C6">
        <w:t>°N, Azimuth 180°</w:t>
      </w:r>
    </w:p>
    <w:p w14:paraId="0C9AB63B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11557B18" wp14:editId="230690BA">
            <wp:extent cx="4853940" cy="3032974"/>
            <wp:effectExtent l="0" t="0" r="3810" b="0"/>
            <wp:docPr id="1482583754" name="Picture 1482583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583754" name="Picture 1482583754"/>
                    <pic:cNvPicPr/>
                  </pic:nvPicPr>
                  <pic:blipFill rotWithShape="1"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0" t="5748" r="1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0338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4DACE2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rPr>
          <w:lang w:eastAsia="zh-CN"/>
        </w:rPr>
        <w:br w:type="page"/>
      </w:r>
      <w:r w:rsidRPr="00B440C6">
        <w:lastRenderedPageBreak/>
        <w:t>Figure 33</w:t>
      </w:r>
    </w:p>
    <w:p w14:paraId="0CEE1D77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including System-X at 45°N, Azimuth 0°</w:t>
      </w:r>
    </w:p>
    <w:p w14:paraId="25ED1D06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5AE37FED" wp14:editId="78E52926">
            <wp:extent cx="4855210" cy="3052430"/>
            <wp:effectExtent l="0" t="0" r="2540" b="0"/>
            <wp:docPr id="147931833" name="Picture 147931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31833" name="Picture 147931833"/>
                    <pic:cNvPicPr/>
                  </pic:nvPicPr>
                  <pic:blipFill rotWithShape="1"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6" t="5560" r="10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0525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7F2AE7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t>Figure 34</w:t>
      </w:r>
    </w:p>
    <w:p w14:paraId="6D9D8A7A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including System-X at 45°N, Azimuth 180°</w:t>
      </w:r>
    </w:p>
    <w:p w14:paraId="4FD64AC1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3DC1140A" wp14:editId="277E9451">
            <wp:extent cx="4855210" cy="3027846"/>
            <wp:effectExtent l="0" t="0" r="2540" b="1270"/>
            <wp:docPr id="1603234680" name="Picture 1603234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234680" name="Picture 1603234680"/>
                    <pic:cNvPicPr/>
                  </pic:nvPicPr>
                  <pic:blipFill rotWithShape="1"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9" t="5447" r="1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0279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FE9F42" w14:textId="77777777" w:rsidR="00D41369" w:rsidRPr="00B440C6" w:rsidRDefault="00D41369" w:rsidP="00D4136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rPr>
          <w:lang w:eastAsia="zh-CN"/>
        </w:rPr>
        <w:br w:type="page"/>
      </w:r>
    </w:p>
    <w:p w14:paraId="45309C50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lastRenderedPageBreak/>
        <w:t>Figure 35</w:t>
      </w:r>
    </w:p>
    <w:p w14:paraId="74E99448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including System-X at </w:t>
      </w:r>
      <w:r>
        <w:t>60</w:t>
      </w:r>
      <w:r w:rsidRPr="00B440C6">
        <w:t>°N, Azimuth 0°</w:t>
      </w:r>
    </w:p>
    <w:p w14:paraId="3FEA8B96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0324B0F0" wp14:editId="18EDDA01">
            <wp:extent cx="4854960" cy="3070426"/>
            <wp:effectExtent l="0" t="0" r="3175" b="0"/>
            <wp:docPr id="1370937655" name="Picture 1370937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937655" name="Picture 1370937655"/>
                    <pic:cNvPicPr/>
                  </pic:nvPicPr>
                  <pic:blipFill rotWithShape="1"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0" t="5375" r="1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0706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F9D608" w14:textId="77777777" w:rsidR="00D41369" w:rsidRPr="00B440C6" w:rsidRDefault="00D41369" w:rsidP="00D41369">
      <w:pPr>
        <w:pStyle w:val="FigureNo"/>
        <w:rPr>
          <w:i/>
          <w:iCs/>
        </w:rPr>
      </w:pPr>
      <w:r w:rsidRPr="00B440C6">
        <w:t>Figure 36</w:t>
      </w:r>
    </w:p>
    <w:p w14:paraId="4294B0E5" w14:textId="77777777" w:rsidR="00D41369" w:rsidRPr="00B440C6" w:rsidRDefault="00D41369" w:rsidP="00D41369">
      <w:pPr>
        <w:pStyle w:val="Figuretitle"/>
      </w:pPr>
      <w:r w:rsidRPr="00B440C6">
        <w:t xml:space="preserve">Aggregate </w:t>
      </w:r>
      <w:r w:rsidRPr="00B440C6">
        <w:rPr>
          <w:i/>
          <w:iCs/>
        </w:rPr>
        <w:t>I/N</w:t>
      </w:r>
      <w:r w:rsidRPr="00B440C6">
        <w:t xml:space="preserve"> from Selected Systems including System-X at </w:t>
      </w:r>
      <w:r>
        <w:t>60</w:t>
      </w:r>
      <w:r w:rsidRPr="00B440C6">
        <w:t>°N, Azimuth 180°</w:t>
      </w:r>
    </w:p>
    <w:p w14:paraId="5D531FAD" w14:textId="77777777" w:rsidR="00D41369" w:rsidRPr="00B440C6" w:rsidRDefault="00D41369" w:rsidP="00D41369">
      <w:pPr>
        <w:pStyle w:val="Figure"/>
        <w:rPr>
          <w:noProof w:val="0"/>
        </w:rPr>
      </w:pPr>
      <w:r w:rsidRPr="00B440C6">
        <w:drawing>
          <wp:inline distT="0" distB="0" distL="0" distR="0" wp14:anchorId="11F6A722" wp14:editId="7A4FA54E">
            <wp:extent cx="4855133" cy="3021756"/>
            <wp:effectExtent l="0" t="0" r="3175" b="7620"/>
            <wp:docPr id="1508424013" name="Picture 1508424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424013" name="Picture 1508424013"/>
                    <pic:cNvPicPr/>
                  </pic:nvPicPr>
                  <pic:blipFill rotWithShape="1"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8" t="5769" r="1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5331" cy="30218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F30B8F" w14:textId="77777777" w:rsidR="00D41369" w:rsidRPr="00B440C6" w:rsidRDefault="00D41369" w:rsidP="00D4136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eastAsia="zh-CN"/>
        </w:rPr>
      </w:pPr>
      <w:r w:rsidRPr="00B440C6">
        <w:br w:type="page"/>
      </w:r>
    </w:p>
    <w:p w14:paraId="3214521A" w14:textId="77777777" w:rsidR="00D41369" w:rsidRDefault="00D41369" w:rsidP="00D41369">
      <w:pPr>
        <w:pStyle w:val="Heading2"/>
      </w:pPr>
      <w:r>
        <w:lastRenderedPageBreak/>
        <w:t>Conclusion</w:t>
      </w:r>
    </w:p>
    <w:p w14:paraId="415FCC05" w14:textId="77777777" w:rsidR="0039312C" w:rsidRDefault="0039312C" w:rsidP="007D303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</w:p>
    <w:p w14:paraId="05F50359" w14:textId="545F78A8" w:rsidR="007D3039" w:rsidRDefault="0027318F" w:rsidP="007D3039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</w:pPr>
      <w:r>
        <w:t>Studies #YZ, #ZZ and #ZZ-2 show protection of FS victims at 10</w:t>
      </w:r>
      <w:r w:rsidR="00F70D53">
        <w:t>-</w:t>
      </w:r>
      <w:r>
        <w:t>deg</w:t>
      </w:r>
      <w:r w:rsidR="00F70D53">
        <w:t>ree</w:t>
      </w:r>
      <w:r>
        <w:t xml:space="preserve"> is ensured. Moreover, study #ZZ using the “compromise” mask presented informally in May 2026 introduces additional protection with respect to the NGSO mask in methods A3/A4. Study #ZZ-2 confirms that this protection is maintained in a sensitivity case that includes System-X, with 153</w:t>
      </w:r>
      <w:r w:rsidR="00F70D53">
        <w:t>,</w:t>
      </w:r>
      <w:r>
        <w:t xml:space="preserve">268 non-GSO satellites and aggregate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co</m:t>
            </m:r>
          </m:sub>
        </m:sSub>
      </m:oMath>
      <w:r>
        <w:t xml:space="preserve"> = 190, exceeding WP 4A guidance by 100 co-frequency beams. Relative to Table 1, the exceeding factor is </w:t>
      </w:r>
      <w:r w:rsidR="00F70D53">
        <w:t>2</w:t>
      </w:r>
      <w:r>
        <w:t>.</w:t>
      </w:r>
      <w:r w:rsidR="00F70D53">
        <w:t>7</w:t>
      </w:r>
      <w:r>
        <w:t xml:space="preserve"> for the total number of non-GSO satellites and 2.1 for </w:t>
      </w:r>
      <m:oMath>
        <m:sSub>
          <m:sSubPr>
            <m:ctrlPr>
              <w:rPr>
                <w:rFonts w:ascii="Cambria Math" w:hAnsi="Cambria Math"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co</m:t>
            </m:r>
          </m:sub>
        </m:sSub>
      </m:oMath>
      <w:r>
        <w:t>.</w:t>
      </w:r>
    </w:p>
    <w:p w14:paraId="5CEB67C2" w14:textId="77777777" w:rsidR="00D41369" w:rsidRDefault="00D41369" w:rsidP="001E1FB3">
      <w:pPr>
        <w:pStyle w:val="Heading2"/>
      </w:pPr>
    </w:p>
    <w:p w14:paraId="126FA258" w14:textId="11311BF8" w:rsidR="00B440C6" w:rsidRDefault="007D3039" w:rsidP="000A46FB">
      <w:pPr>
        <w:pStyle w:val="Heading2"/>
        <w:tabs>
          <w:tab w:val="clear" w:pos="1134"/>
          <w:tab w:val="clear" w:pos="1871"/>
          <w:tab w:val="clear" w:pos="2268"/>
          <w:tab w:val="left" w:pos="3660"/>
        </w:tabs>
      </w:pPr>
      <w:r>
        <w:tab/>
      </w:r>
      <w:r>
        <w:tab/>
      </w:r>
    </w:p>
    <w:sectPr w:rsidR="00B440C6" w:rsidSect="00D02712">
      <w:headerReference w:type="default" r:id="rId53"/>
      <w:footerReference w:type="default" r:id="rId54"/>
      <w:footerReference w:type="first" r:id="rId55"/>
      <w:pgSz w:w="11907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7AC26" w14:textId="77777777" w:rsidR="006B4F55" w:rsidRDefault="006B4F55">
      <w:r>
        <w:separator/>
      </w:r>
    </w:p>
  </w:endnote>
  <w:endnote w:type="continuationSeparator" w:id="0">
    <w:p w14:paraId="78F48684" w14:textId="77777777" w:rsidR="006B4F55" w:rsidRDefault="006B4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816DF" w14:textId="15708B84" w:rsidR="00FA124A" w:rsidRPr="002F7CB3" w:rsidRDefault="00FA124A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803E9" w14:textId="0CFFE40A" w:rsidR="00FA124A" w:rsidRPr="002F7CB3" w:rsidRDefault="00FA124A" w:rsidP="00E6257C">
    <w:pPr>
      <w:pStyle w:val="Footer"/>
      <w:rPr>
        <w:lang w:val="en-US"/>
      </w:rPr>
    </w:pPr>
    <w:r w:rsidRPr="002F7CB3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EACD8" w14:textId="77777777" w:rsidR="006B4F55" w:rsidRDefault="006B4F55">
      <w:r>
        <w:t>____________________</w:t>
      </w:r>
    </w:p>
  </w:footnote>
  <w:footnote w:type="continuationSeparator" w:id="0">
    <w:p w14:paraId="325BFEDE" w14:textId="77777777" w:rsidR="006B4F55" w:rsidRDefault="006B4F55">
      <w:r>
        <w:continuationSeparator/>
      </w:r>
    </w:p>
  </w:footnote>
  <w:footnote w:id="1">
    <w:p w14:paraId="63CFC18B" w14:textId="6B78391D" w:rsidR="00451472" w:rsidRPr="00282BF6" w:rsidRDefault="00451472" w:rsidP="00451472">
      <w:pPr>
        <w:pStyle w:val="FootnoteText"/>
        <w:rPr>
          <w:lang w:val="en-US"/>
        </w:rPr>
      </w:pPr>
      <w:r w:rsidRPr="00EB3282">
        <w:rPr>
          <w:rStyle w:val="FootnoteReference"/>
        </w:rPr>
        <w:footnoteRef/>
      </w:r>
      <w:r w:rsidRPr="00EB3282">
        <w:t xml:space="preserve"> </w:t>
      </w:r>
      <w:r w:rsidRPr="00EB3282">
        <w:rPr>
          <w:lang w:val="en-US"/>
        </w:rPr>
        <w:t xml:space="preserve">Sidelobe radiation pattern for each of the </w:t>
      </w:r>
      <w:r w:rsidRPr="00EB3282">
        <w:rPr>
          <w:lang w:eastAsia="zh-CN"/>
        </w:rPr>
        <w:t xml:space="preserve">visible  </w:t>
      </w:r>
      <m:oMath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v</m:t>
            </m:r>
          </m:sub>
        </m:sSub>
        <m:r>
          <w:rPr>
            <w:rFonts w:ascii="Cambria Math" w:hAnsi="Cambria Math"/>
            <w:lang w:eastAsia="zh-CN"/>
          </w:rPr>
          <m:t xml:space="preserve">- </m:t>
        </m:r>
        <m:sSub>
          <m:sSubPr>
            <m:ctrlPr>
              <w:rPr>
                <w:rFonts w:ascii="Cambria Math" w:hAnsi="Cambria Math"/>
                <w:i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N</m:t>
            </m:r>
          </m:e>
          <m:sub>
            <m:r>
              <w:rPr>
                <w:rFonts w:ascii="Cambria Math" w:hAnsi="Cambria Math"/>
                <w:lang w:eastAsia="zh-CN"/>
              </w:rPr>
              <m:t>co</m:t>
            </m:r>
          </m:sub>
        </m:sSub>
      </m:oMath>
      <w:r w:rsidRPr="00EB3282">
        <w:rPr>
          <w:lang w:eastAsia="zh-CN"/>
        </w:rPr>
        <w:t xml:space="preserve"> satellites</w:t>
      </w:r>
      <w:r w:rsidRPr="00EB3282">
        <w:rPr>
          <w:lang w:val="en-US"/>
        </w:rPr>
        <w:t xml:space="preserve"> of a non-GSO system have been calculated conservatively as per </w:t>
      </w:r>
      <w:r w:rsidRPr="00EB3282">
        <w:t>Recommendation ITU-R S.1528 recommends 1.2. In some other working parties</w:t>
      </w:r>
      <w:r w:rsidRPr="00282BF6">
        <w:t>’ studies</w:t>
      </w:r>
      <w:r w:rsidRPr="00EB3282">
        <w:t xml:space="preserve">, Recommendation ITU-R S.1528 recommends 1.4 has been considered for </w:t>
      </w:r>
      <w:r w:rsidRPr="00EB3282">
        <w:rPr>
          <w:lang w:val="en-US"/>
        </w:rPr>
        <w:t>sidelobe radiation pattern.</w:t>
      </w:r>
      <w:r w:rsidR="00B328B3">
        <w:rPr>
          <w:lang w:val="en-US"/>
        </w:rPr>
        <w:t xml:space="preserve"> </w:t>
      </w:r>
      <w:r w:rsidR="00B328B3" w:rsidRPr="00542DA5">
        <w:rPr>
          <w:lang w:val="en-US"/>
        </w:rPr>
        <w:t xml:space="preserve">The </w:t>
      </w:r>
      <w:r w:rsidR="00661EF1" w:rsidRPr="00542DA5">
        <w:rPr>
          <w:lang w:val="en-US"/>
        </w:rPr>
        <w:t xml:space="preserve">satellite antenna </w:t>
      </w:r>
      <w:r w:rsidR="00F4256F" w:rsidRPr="00C2234B">
        <w:rPr>
          <w:lang w:val="en-US"/>
        </w:rPr>
        <w:t xml:space="preserve">transmit </w:t>
      </w:r>
      <w:r w:rsidR="00B328B3" w:rsidRPr="00542DA5">
        <w:rPr>
          <w:lang w:val="en-US"/>
        </w:rPr>
        <w:t>peak gain</w:t>
      </w:r>
      <w:r w:rsidR="00F4256F" w:rsidRPr="00C2234B">
        <w:rPr>
          <w:lang w:val="en-US"/>
        </w:rPr>
        <w:t xml:space="preserve"> of </w:t>
      </w:r>
      <w:r w:rsidR="00B328B3" w:rsidRPr="00542DA5">
        <w:rPr>
          <w:lang w:val="en-US"/>
        </w:rPr>
        <w:t xml:space="preserve"> </w:t>
      </w:r>
      <w:r w:rsidR="00F4256F" w:rsidRPr="00C2234B">
        <w:rPr>
          <w:lang w:val="en-US"/>
        </w:rPr>
        <w:t>48 dBi, 48 dBi</w:t>
      </w:r>
      <w:r w:rsidR="002D6D96">
        <w:rPr>
          <w:lang w:val="en-US"/>
        </w:rPr>
        <w:t>, 51.1 dBi</w:t>
      </w:r>
      <w:r w:rsidR="00F4256F" w:rsidRPr="00C2234B">
        <w:rPr>
          <w:lang w:val="en-US"/>
        </w:rPr>
        <w:t xml:space="preserve"> and 52 dBi ha</w:t>
      </w:r>
      <w:r w:rsidR="00EB4F94" w:rsidRPr="00C2234B">
        <w:rPr>
          <w:lang w:val="en-US"/>
        </w:rPr>
        <w:t>ve</w:t>
      </w:r>
      <w:r w:rsidR="00F4256F" w:rsidRPr="00C2234B">
        <w:rPr>
          <w:lang w:val="en-US"/>
        </w:rPr>
        <w:t xml:space="preserve"> been</w:t>
      </w:r>
      <w:r w:rsidR="00B328B3" w:rsidRPr="00542DA5">
        <w:rPr>
          <w:lang w:val="en-US"/>
        </w:rPr>
        <w:t xml:space="preserve"> assumed</w:t>
      </w:r>
      <w:r w:rsidR="00F4256F" w:rsidRPr="00C2234B">
        <w:rPr>
          <w:lang w:val="en-US"/>
        </w:rPr>
        <w:t xml:space="preserve"> for System B, System D</w:t>
      </w:r>
      <w:r w:rsidR="007812E0">
        <w:rPr>
          <w:lang w:val="en-US"/>
        </w:rPr>
        <w:t>, System L</w:t>
      </w:r>
      <w:r w:rsidR="00F4256F" w:rsidRPr="00C2234B">
        <w:rPr>
          <w:lang w:val="en-US"/>
        </w:rPr>
        <w:t xml:space="preserve"> and System M, respectively</w:t>
      </w:r>
      <w:r w:rsidR="005175D1" w:rsidRPr="00C2234B">
        <w:rPr>
          <w:lang w:val="en-US"/>
        </w:rPr>
        <w:t>, with L_n = -20 dB</w:t>
      </w:r>
      <w:r w:rsidR="00F4256F" w:rsidRPr="00C2234B">
        <w:rPr>
          <w:lang w:val="en-US"/>
        </w:rPr>
        <w:t>.</w:t>
      </w:r>
      <w:r w:rsidR="00B328B3" w:rsidRPr="00542DA5">
        <w:rPr>
          <w:lang w:val="en-US"/>
        </w:rPr>
        <w:t xml:space="preserve"> </w:t>
      </w:r>
    </w:p>
  </w:footnote>
  <w:footnote w:id="2">
    <w:p w14:paraId="0DC93C1E" w14:textId="1E2E61AF" w:rsidR="0045131F" w:rsidRPr="0045131F" w:rsidRDefault="0045131F">
      <w:pPr>
        <w:pStyle w:val="FootnoteText"/>
        <w:rPr>
          <w:lang w:val="en-US"/>
        </w:rPr>
      </w:pPr>
      <w:r w:rsidRPr="007812E0">
        <w:rPr>
          <w:rStyle w:val="FootnoteReference"/>
        </w:rPr>
        <w:footnoteRef/>
      </w:r>
      <w:r w:rsidRPr="007812E0">
        <w:t xml:space="preserve"> F</w:t>
      </w:r>
      <w:r w:rsidRPr="007812E0">
        <w:rPr>
          <w:lang w:val="en-US"/>
        </w:rPr>
        <w:t xml:space="preserve">or interference analysis, minimum elevation angle </w:t>
      </w:r>
      <w:r w:rsidRPr="007812E0">
        <w:t>0°</w:t>
      </w:r>
      <w:r w:rsidRPr="007812E0">
        <w:rPr>
          <w:lang w:val="en-US"/>
        </w:rPr>
        <w:t xml:space="preserve"> have been considered for the non-GSO systems.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C3C06" w14:textId="77777777" w:rsidR="00FA124A" w:rsidRDefault="00FA124A" w:rsidP="00330567">
    <w:pPr>
      <w:pStyle w:val="Header"/>
      <w:rPr>
        <w:rStyle w:val="PageNumber"/>
      </w:rPr>
    </w:pPr>
    <w:r>
      <w:rPr>
        <w:lang w:val="en-US"/>
      </w:rPr>
      <w:t xml:space="preserve">- </w:t>
    </w:r>
    <w:r w:rsidR="00D0271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D02712">
      <w:rPr>
        <w:rStyle w:val="PageNumber"/>
      </w:rPr>
      <w:fldChar w:fldCharType="separate"/>
    </w:r>
    <w:r w:rsidR="00E63C59">
      <w:rPr>
        <w:rStyle w:val="PageNumber"/>
        <w:noProof/>
      </w:rPr>
      <w:t>3</w:t>
    </w:r>
    <w:r w:rsidR="00D02712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90BA6"/>
    <w:multiLevelType w:val="hybridMultilevel"/>
    <w:tmpl w:val="36EAFE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1A7BF1"/>
    <w:multiLevelType w:val="hybridMultilevel"/>
    <w:tmpl w:val="2A2AD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76A47"/>
    <w:multiLevelType w:val="hybridMultilevel"/>
    <w:tmpl w:val="ECA62B6A"/>
    <w:lvl w:ilvl="0" w:tplc="6D668432">
      <w:numFmt w:val="bullet"/>
      <w:lvlText w:val=""/>
      <w:lvlJc w:val="left"/>
      <w:pPr>
        <w:ind w:left="1494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0E99247E"/>
    <w:multiLevelType w:val="hybridMultilevel"/>
    <w:tmpl w:val="D39A33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1136D"/>
    <w:multiLevelType w:val="hybridMultilevel"/>
    <w:tmpl w:val="DA00D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695AD8"/>
    <w:multiLevelType w:val="hybridMultilevel"/>
    <w:tmpl w:val="A3765D62"/>
    <w:lvl w:ilvl="0" w:tplc="88F6EC7A">
      <w:start w:val="1"/>
      <w:numFmt w:val="decimal"/>
      <w:lvlText w:val="%1)"/>
      <w:lvlJc w:val="left"/>
      <w:pPr>
        <w:ind w:left="1874" w:hanging="7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D0D5EAA"/>
    <w:multiLevelType w:val="hybridMultilevel"/>
    <w:tmpl w:val="E2BE5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DB1552"/>
    <w:multiLevelType w:val="hybridMultilevel"/>
    <w:tmpl w:val="45900A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9017C"/>
    <w:multiLevelType w:val="hybridMultilevel"/>
    <w:tmpl w:val="1B2E1D48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" w15:restartNumberingAfterBreak="0">
    <w:nsid w:val="5F1854F6"/>
    <w:multiLevelType w:val="hybridMultilevel"/>
    <w:tmpl w:val="43E03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7C3928"/>
    <w:multiLevelType w:val="hybridMultilevel"/>
    <w:tmpl w:val="022C92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B233F2"/>
    <w:multiLevelType w:val="hybridMultilevel"/>
    <w:tmpl w:val="11E847F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74193AD5"/>
    <w:multiLevelType w:val="hybridMultilevel"/>
    <w:tmpl w:val="BB76465E"/>
    <w:lvl w:ilvl="0" w:tplc="950A4B14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310C4B"/>
    <w:multiLevelType w:val="hybridMultilevel"/>
    <w:tmpl w:val="7F3EF9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2189534">
    <w:abstractNumId w:val="5"/>
  </w:num>
  <w:num w:numId="2" w16cid:durableId="81252699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1495226">
    <w:abstractNumId w:val="7"/>
  </w:num>
  <w:num w:numId="4" w16cid:durableId="888491689">
    <w:abstractNumId w:val="11"/>
  </w:num>
  <w:num w:numId="5" w16cid:durableId="862599708">
    <w:abstractNumId w:val="1"/>
  </w:num>
  <w:num w:numId="6" w16cid:durableId="266739626">
    <w:abstractNumId w:val="0"/>
  </w:num>
  <w:num w:numId="7" w16cid:durableId="1508520319">
    <w:abstractNumId w:val="3"/>
  </w:num>
  <w:num w:numId="8" w16cid:durableId="1110734035">
    <w:abstractNumId w:val="4"/>
  </w:num>
  <w:num w:numId="9" w16cid:durableId="985087899">
    <w:abstractNumId w:val="8"/>
  </w:num>
  <w:num w:numId="10" w16cid:durableId="1507404370">
    <w:abstractNumId w:val="2"/>
  </w:num>
  <w:num w:numId="11" w16cid:durableId="2068255810">
    <w:abstractNumId w:val="9"/>
  </w:num>
  <w:num w:numId="12" w16cid:durableId="251164130">
    <w:abstractNumId w:val="6"/>
  </w:num>
  <w:num w:numId="13" w16cid:durableId="1193419934">
    <w:abstractNumId w:val="13"/>
  </w:num>
  <w:num w:numId="14" w16cid:durableId="1078212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A67"/>
    <w:rsid w:val="000023FA"/>
    <w:rsid w:val="000069D4"/>
    <w:rsid w:val="0001375D"/>
    <w:rsid w:val="000174AD"/>
    <w:rsid w:val="0003289C"/>
    <w:rsid w:val="000375E5"/>
    <w:rsid w:val="000418F1"/>
    <w:rsid w:val="000442C8"/>
    <w:rsid w:val="00047A1D"/>
    <w:rsid w:val="00054C3A"/>
    <w:rsid w:val="000604B9"/>
    <w:rsid w:val="00060C86"/>
    <w:rsid w:val="000651ED"/>
    <w:rsid w:val="00070620"/>
    <w:rsid w:val="00070BDB"/>
    <w:rsid w:val="00076185"/>
    <w:rsid w:val="00076DD3"/>
    <w:rsid w:val="00076F92"/>
    <w:rsid w:val="00085B4D"/>
    <w:rsid w:val="000A4640"/>
    <w:rsid w:val="000A46FB"/>
    <w:rsid w:val="000A5034"/>
    <w:rsid w:val="000A5F32"/>
    <w:rsid w:val="000A66E5"/>
    <w:rsid w:val="000A670C"/>
    <w:rsid w:val="000A7D55"/>
    <w:rsid w:val="000B0424"/>
    <w:rsid w:val="000B212F"/>
    <w:rsid w:val="000B5045"/>
    <w:rsid w:val="000C0398"/>
    <w:rsid w:val="000C12C8"/>
    <w:rsid w:val="000C2963"/>
    <w:rsid w:val="000C2988"/>
    <w:rsid w:val="000C2E8E"/>
    <w:rsid w:val="000C4173"/>
    <w:rsid w:val="000C7F7C"/>
    <w:rsid w:val="000D6DED"/>
    <w:rsid w:val="000E0E7C"/>
    <w:rsid w:val="000E11BF"/>
    <w:rsid w:val="000E7FA5"/>
    <w:rsid w:val="000F1B4B"/>
    <w:rsid w:val="000F5F8C"/>
    <w:rsid w:val="000F7A25"/>
    <w:rsid w:val="001025F1"/>
    <w:rsid w:val="001037FD"/>
    <w:rsid w:val="00112C88"/>
    <w:rsid w:val="00114CA3"/>
    <w:rsid w:val="0012050C"/>
    <w:rsid w:val="0012215E"/>
    <w:rsid w:val="00123B32"/>
    <w:rsid w:val="001269EC"/>
    <w:rsid w:val="0012744F"/>
    <w:rsid w:val="00131178"/>
    <w:rsid w:val="00131386"/>
    <w:rsid w:val="0013300A"/>
    <w:rsid w:val="0013636C"/>
    <w:rsid w:val="00141A80"/>
    <w:rsid w:val="0014531F"/>
    <w:rsid w:val="00146A9E"/>
    <w:rsid w:val="001502E5"/>
    <w:rsid w:val="00152556"/>
    <w:rsid w:val="001530CF"/>
    <w:rsid w:val="00156F66"/>
    <w:rsid w:val="00157736"/>
    <w:rsid w:val="00157F78"/>
    <w:rsid w:val="001624F0"/>
    <w:rsid w:val="0016321C"/>
    <w:rsid w:val="00163271"/>
    <w:rsid w:val="001639B2"/>
    <w:rsid w:val="00172122"/>
    <w:rsid w:val="00172CF8"/>
    <w:rsid w:val="00172F38"/>
    <w:rsid w:val="00176120"/>
    <w:rsid w:val="00177523"/>
    <w:rsid w:val="00182528"/>
    <w:rsid w:val="00182BE9"/>
    <w:rsid w:val="00183AE3"/>
    <w:rsid w:val="0018500B"/>
    <w:rsid w:val="0018522B"/>
    <w:rsid w:val="0019342A"/>
    <w:rsid w:val="00194686"/>
    <w:rsid w:val="00196215"/>
    <w:rsid w:val="00196A19"/>
    <w:rsid w:val="001A0DEE"/>
    <w:rsid w:val="001A11F4"/>
    <w:rsid w:val="001A29CE"/>
    <w:rsid w:val="001A35EE"/>
    <w:rsid w:val="001A50D7"/>
    <w:rsid w:val="001A597A"/>
    <w:rsid w:val="001A62FB"/>
    <w:rsid w:val="001B405D"/>
    <w:rsid w:val="001C0C23"/>
    <w:rsid w:val="001C7185"/>
    <w:rsid w:val="001C777B"/>
    <w:rsid w:val="001D2635"/>
    <w:rsid w:val="001D4250"/>
    <w:rsid w:val="001D5D23"/>
    <w:rsid w:val="001D6BCA"/>
    <w:rsid w:val="001E1FB3"/>
    <w:rsid w:val="001E32AE"/>
    <w:rsid w:val="001E6E59"/>
    <w:rsid w:val="001E70F2"/>
    <w:rsid w:val="001F2147"/>
    <w:rsid w:val="001F513A"/>
    <w:rsid w:val="001F5752"/>
    <w:rsid w:val="00202DC1"/>
    <w:rsid w:val="00203F38"/>
    <w:rsid w:val="002116EE"/>
    <w:rsid w:val="00212651"/>
    <w:rsid w:val="00212EBB"/>
    <w:rsid w:val="00215CB8"/>
    <w:rsid w:val="002207FA"/>
    <w:rsid w:val="00220983"/>
    <w:rsid w:val="00223B97"/>
    <w:rsid w:val="0022422D"/>
    <w:rsid w:val="002279F5"/>
    <w:rsid w:val="002309D8"/>
    <w:rsid w:val="00236623"/>
    <w:rsid w:val="00242DB8"/>
    <w:rsid w:val="00245102"/>
    <w:rsid w:val="00247DF9"/>
    <w:rsid w:val="002545B5"/>
    <w:rsid w:val="00255774"/>
    <w:rsid w:val="00256E2B"/>
    <w:rsid w:val="00257324"/>
    <w:rsid w:val="0027318F"/>
    <w:rsid w:val="002738C5"/>
    <w:rsid w:val="002815AB"/>
    <w:rsid w:val="00281A94"/>
    <w:rsid w:val="00282158"/>
    <w:rsid w:val="00283508"/>
    <w:rsid w:val="00283EBD"/>
    <w:rsid w:val="00285EB2"/>
    <w:rsid w:val="00293571"/>
    <w:rsid w:val="00297187"/>
    <w:rsid w:val="002A226D"/>
    <w:rsid w:val="002A7FE2"/>
    <w:rsid w:val="002B14DB"/>
    <w:rsid w:val="002B2C4D"/>
    <w:rsid w:val="002B3C16"/>
    <w:rsid w:val="002B6525"/>
    <w:rsid w:val="002C3AD0"/>
    <w:rsid w:val="002C4B19"/>
    <w:rsid w:val="002C708D"/>
    <w:rsid w:val="002D0E53"/>
    <w:rsid w:val="002D2486"/>
    <w:rsid w:val="002D3850"/>
    <w:rsid w:val="002D6D96"/>
    <w:rsid w:val="002D6EBB"/>
    <w:rsid w:val="002D7B92"/>
    <w:rsid w:val="002E0885"/>
    <w:rsid w:val="002E1B4F"/>
    <w:rsid w:val="002E6A01"/>
    <w:rsid w:val="002F1B66"/>
    <w:rsid w:val="002F2E67"/>
    <w:rsid w:val="002F3DDF"/>
    <w:rsid w:val="002F66BB"/>
    <w:rsid w:val="002F7CB3"/>
    <w:rsid w:val="00300CA2"/>
    <w:rsid w:val="00303944"/>
    <w:rsid w:val="003049E9"/>
    <w:rsid w:val="00305A90"/>
    <w:rsid w:val="00306360"/>
    <w:rsid w:val="00307314"/>
    <w:rsid w:val="00315546"/>
    <w:rsid w:val="00323A90"/>
    <w:rsid w:val="00323E60"/>
    <w:rsid w:val="00326A1E"/>
    <w:rsid w:val="00327354"/>
    <w:rsid w:val="00330567"/>
    <w:rsid w:val="00331F09"/>
    <w:rsid w:val="0033225C"/>
    <w:rsid w:val="00333C88"/>
    <w:rsid w:val="00335D9F"/>
    <w:rsid w:val="00336921"/>
    <w:rsid w:val="00336E70"/>
    <w:rsid w:val="0033733E"/>
    <w:rsid w:val="00343237"/>
    <w:rsid w:val="00346995"/>
    <w:rsid w:val="00347F15"/>
    <w:rsid w:val="00355541"/>
    <w:rsid w:val="003609F0"/>
    <w:rsid w:val="00367504"/>
    <w:rsid w:val="00370249"/>
    <w:rsid w:val="003729CC"/>
    <w:rsid w:val="00374341"/>
    <w:rsid w:val="00374F5E"/>
    <w:rsid w:val="003766D3"/>
    <w:rsid w:val="003800CA"/>
    <w:rsid w:val="003822A8"/>
    <w:rsid w:val="00382924"/>
    <w:rsid w:val="00386A9D"/>
    <w:rsid w:val="00387FD8"/>
    <w:rsid w:val="00391081"/>
    <w:rsid w:val="0039312C"/>
    <w:rsid w:val="0039587E"/>
    <w:rsid w:val="003A46BE"/>
    <w:rsid w:val="003A6687"/>
    <w:rsid w:val="003B2789"/>
    <w:rsid w:val="003B3089"/>
    <w:rsid w:val="003C0673"/>
    <w:rsid w:val="003C1274"/>
    <w:rsid w:val="003C13CE"/>
    <w:rsid w:val="003C697E"/>
    <w:rsid w:val="003C747A"/>
    <w:rsid w:val="003D0B41"/>
    <w:rsid w:val="003D0BAE"/>
    <w:rsid w:val="003D64E4"/>
    <w:rsid w:val="003D7C86"/>
    <w:rsid w:val="003E1E60"/>
    <w:rsid w:val="003E2518"/>
    <w:rsid w:val="003E7CEF"/>
    <w:rsid w:val="003F0E1A"/>
    <w:rsid w:val="004007F8"/>
    <w:rsid w:val="00403076"/>
    <w:rsid w:val="00403E64"/>
    <w:rsid w:val="0040405D"/>
    <w:rsid w:val="004062E9"/>
    <w:rsid w:val="00414E58"/>
    <w:rsid w:val="004150E6"/>
    <w:rsid w:val="004201FD"/>
    <w:rsid w:val="00421867"/>
    <w:rsid w:val="004238D1"/>
    <w:rsid w:val="00425D9B"/>
    <w:rsid w:val="0042701C"/>
    <w:rsid w:val="00433533"/>
    <w:rsid w:val="00433DC7"/>
    <w:rsid w:val="0045131F"/>
    <w:rsid w:val="00451472"/>
    <w:rsid w:val="0045540D"/>
    <w:rsid w:val="00461F3C"/>
    <w:rsid w:val="00464644"/>
    <w:rsid w:val="00465020"/>
    <w:rsid w:val="00476E60"/>
    <w:rsid w:val="00481343"/>
    <w:rsid w:val="004831BD"/>
    <w:rsid w:val="00483A6D"/>
    <w:rsid w:val="00483C49"/>
    <w:rsid w:val="00487DC5"/>
    <w:rsid w:val="00492825"/>
    <w:rsid w:val="00493F7A"/>
    <w:rsid w:val="004944C4"/>
    <w:rsid w:val="00496C61"/>
    <w:rsid w:val="004A2300"/>
    <w:rsid w:val="004A4A35"/>
    <w:rsid w:val="004A7D92"/>
    <w:rsid w:val="004B1EF7"/>
    <w:rsid w:val="004B3FAD"/>
    <w:rsid w:val="004B4679"/>
    <w:rsid w:val="004C30E3"/>
    <w:rsid w:val="004C5749"/>
    <w:rsid w:val="004C672C"/>
    <w:rsid w:val="004C7508"/>
    <w:rsid w:val="004D2DF8"/>
    <w:rsid w:val="004D7D14"/>
    <w:rsid w:val="004E03C0"/>
    <w:rsid w:val="004E7C12"/>
    <w:rsid w:val="004E7CAA"/>
    <w:rsid w:val="004F2477"/>
    <w:rsid w:val="004F46AE"/>
    <w:rsid w:val="004F50B9"/>
    <w:rsid w:val="004F513A"/>
    <w:rsid w:val="004F780C"/>
    <w:rsid w:val="005003D3"/>
    <w:rsid w:val="00501DCA"/>
    <w:rsid w:val="005038AE"/>
    <w:rsid w:val="00505BF0"/>
    <w:rsid w:val="00512A74"/>
    <w:rsid w:val="00513A47"/>
    <w:rsid w:val="005175D1"/>
    <w:rsid w:val="00517C51"/>
    <w:rsid w:val="00522367"/>
    <w:rsid w:val="00522B69"/>
    <w:rsid w:val="00526830"/>
    <w:rsid w:val="005276F6"/>
    <w:rsid w:val="005315B3"/>
    <w:rsid w:val="005355FA"/>
    <w:rsid w:val="00535893"/>
    <w:rsid w:val="005359A7"/>
    <w:rsid w:val="00536137"/>
    <w:rsid w:val="005408DF"/>
    <w:rsid w:val="00542DA5"/>
    <w:rsid w:val="00546827"/>
    <w:rsid w:val="00546D87"/>
    <w:rsid w:val="00550120"/>
    <w:rsid w:val="00552815"/>
    <w:rsid w:val="00552DFC"/>
    <w:rsid w:val="00555275"/>
    <w:rsid w:val="00557CEB"/>
    <w:rsid w:val="005604F1"/>
    <w:rsid w:val="0056467E"/>
    <w:rsid w:val="00564D34"/>
    <w:rsid w:val="00565389"/>
    <w:rsid w:val="00565860"/>
    <w:rsid w:val="00573344"/>
    <w:rsid w:val="005749D7"/>
    <w:rsid w:val="00576DFF"/>
    <w:rsid w:val="00582916"/>
    <w:rsid w:val="00583F9B"/>
    <w:rsid w:val="00585194"/>
    <w:rsid w:val="0058574C"/>
    <w:rsid w:val="005879B2"/>
    <w:rsid w:val="00590CBA"/>
    <w:rsid w:val="00591464"/>
    <w:rsid w:val="0059249F"/>
    <w:rsid w:val="005A0EAC"/>
    <w:rsid w:val="005A310A"/>
    <w:rsid w:val="005A3E4C"/>
    <w:rsid w:val="005A47B0"/>
    <w:rsid w:val="005B0743"/>
    <w:rsid w:val="005B0D29"/>
    <w:rsid w:val="005B2EA4"/>
    <w:rsid w:val="005D19F8"/>
    <w:rsid w:val="005D2A27"/>
    <w:rsid w:val="005D5527"/>
    <w:rsid w:val="005E0B73"/>
    <w:rsid w:val="005E4B82"/>
    <w:rsid w:val="005E5BD7"/>
    <w:rsid w:val="005E5C10"/>
    <w:rsid w:val="005F2C78"/>
    <w:rsid w:val="005F4F00"/>
    <w:rsid w:val="005F68ED"/>
    <w:rsid w:val="00602406"/>
    <w:rsid w:val="00607413"/>
    <w:rsid w:val="00612559"/>
    <w:rsid w:val="006137AF"/>
    <w:rsid w:val="006144E4"/>
    <w:rsid w:val="00615A91"/>
    <w:rsid w:val="00622897"/>
    <w:rsid w:val="0063330B"/>
    <w:rsid w:val="006351B8"/>
    <w:rsid w:val="006413A4"/>
    <w:rsid w:val="00643472"/>
    <w:rsid w:val="0064608D"/>
    <w:rsid w:val="00646E9C"/>
    <w:rsid w:val="00646EE2"/>
    <w:rsid w:val="00650299"/>
    <w:rsid w:val="00651EAC"/>
    <w:rsid w:val="00654113"/>
    <w:rsid w:val="00655FC5"/>
    <w:rsid w:val="0065633C"/>
    <w:rsid w:val="0066157C"/>
    <w:rsid w:val="00661EF1"/>
    <w:rsid w:val="00667CFD"/>
    <w:rsid w:val="00670EFF"/>
    <w:rsid w:val="006766B7"/>
    <w:rsid w:val="00685020"/>
    <w:rsid w:val="0068589E"/>
    <w:rsid w:val="00685FB6"/>
    <w:rsid w:val="006907FE"/>
    <w:rsid w:val="006940BD"/>
    <w:rsid w:val="00696176"/>
    <w:rsid w:val="006A4C25"/>
    <w:rsid w:val="006B0E74"/>
    <w:rsid w:val="006B3CF3"/>
    <w:rsid w:val="006B4F55"/>
    <w:rsid w:val="006B500C"/>
    <w:rsid w:val="006C0DE5"/>
    <w:rsid w:val="006C12B8"/>
    <w:rsid w:val="006C1934"/>
    <w:rsid w:val="006C36AC"/>
    <w:rsid w:val="006C5A2C"/>
    <w:rsid w:val="006D0E2E"/>
    <w:rsid w:val="006D191D"/>
    <w:rsid w:val="006D5626"/>
    <w:rsid w:val="006D5D9C"/>
    <w:rsid w:val="006E0CFD"/>
    <w:rsid w:val="006E27D7"/>
    <w:rsid w:val="006E604A"/>
    <w:rsid w:val="006F1F99"/>
    <w:rsid w:val="006F222C"/>
    <w:rsid w:val="006F4214"/>
    <w:rsid w:val="006F5152"/>
    <w:rsid w:val="006F599F"/>
    <w:rsid w:val="006F5CFA"/>
    <w:rsid w:val="00707419"/>
    <w:rsid w:val="00707850"/>
    <w:rsid w:val="00710055"/>
    <w:rsid w:val="00710F3B"/>
    <w:rsid w:val="00711E37"/>
    <w:rsid w:val="00715D45"/>
    <w:rsid w:val="00716605"/>
    <w:rsid w:val="00721A15"/>
    <w:rsid w:val="00725D87"/>
    <w:rsid w:val="00730FDC"/>
    <w:rsid w:val="00731A27"/>
    <w:rsid w:val="007335B7"/>
    <w:rsid w:val="00733F27"/>
    <w:rsid w:val="007368A0"/>
    <w:rsid w:val="00737855"/>
    <w:rsid w:val="00742124"/>
    <w:rsid w:val="007472A6"/>
    <w:rsid w:val="00752641"/>
    <w:rsid w:val="007533A3"/>
    <w:rsid w:val="00754008"/>
    <w:rsid w:val="007617CE"/>
    <w:rsid w:val="007660B0"/>
    <w:rsid w:val="00775966"/>
    <w:rsid w:val="007812E0"/>
    <w:rsid w:val="007815B2"/>
    <w:rsid w:val="0078166F"/>
    <w:rsid w:val="00781A90"/>
    <w:rsid w:val="00792015"/>
    <w:rsid w:val="00792CF5"/>
    <w:rsid w:val="00794491"/>
    <w:rsid w:val="00797167"/>
    <w:rsid w:val="007A6E7A"/>
    <w:rsid w:val="007B6B0F"/>
    <w:rsid w:val="007C0F9E"/>
    <w:rsid w:val="007C2A9E"/>
    <w:rsid w:val="007C316F"/>
    <w:rsid w:val="007C4B45"/>
    <w:rsid w:val="007D3039"/>
    <w:rsid w:val="007D3205"/>
    <w:rsid w:val="007D346D"/>
    <w:rsid w:val="007D5C2F"/>
    <w:rsid w:val="007D6243"/>
    <w:rsid w:val="007D6824"/>
    <w:rsid w:val="007E19B7"/>
    <w:rsid w:val="007F13EF"/>
    <w:rsid w:val="007F32B3"/>
    <w:rsid w:val="007F398C"/>
    <w:rsid w:val="007F3D61"/>
    <w:rsid w:val="007F4E4A"/>
    <w:rsid w:val="0080186B"/>
    <w:rsid w:val="00804B10"/>
    <w:rsid w:val="00805236"/>
    <w:rsid w:val="0080538C"/>
    <w:rsid w:val="0080659A"/>
    <w:rsid w:val="00807132"/>
    <w:rsid w:val="00807E4E"/>
    <w:rsid w:val="0081091D"/>
    <w:rsid w:val="00811969"/>
    <w:rsid w:val="00814E0A"/>
    <w:rsid w:val="00817FEB"/>
    <w:rsid w:val="00822581"/>
    <w:rsid w:val="00823E1C"/>
    <w:rsid w:val="008267E2"/>
    <w:rsid w:val="00826B68"/>
    <w:rsid w:val="008271D7"/>
    <w:rsid w:val="0082773C"/>
    <w:rsid w:val="008309DD"/>
    <w:rsid w:val="00831B9C"/>
    <w:rsid w:val="0083227A"/>
    <w:rsid w:val="008355A8"/>
    <w:rsid w:val="00837BE3"/>
    <w:rsid w:val="00847CF1"/>
    <w:rsid w:val="0085103E"/>
    <w:rsid w:val="00854BD6"/>
    <w:rsid w:val="0085611D"/>
    <w:rsid w:val="008566C5"/>
    <w:rsid w:val="0085737C"/>
    <w:rsid w:val="008661C7"/>
    <w:rsid w:val="00866900"/>
    <w:rsid w:val="00873B7E"/>
    <w:rsid w:val="00876A8A"/>
    <w:rsid w:val="0087716A"/>
    <w:rsid w:val="0088027D"/>
    <w:rsid w:val="00881BA1"/>
    <w:rsid w:val="0088574A"/>
    <w:rsid w:val="0088707A"/>
    <w:rsid w:val="00887971"/>
    <w:rsid w:val="00890578"/>
    <w:rsid w:val="00890BD9"/>
    <w:rsid w:val="0089399B"/>
    <w:rsid w:val="00894143"/>
    <w:rsid w:val="0089659F"/>
    <w:rsid w:val="008A647C"/>
    <w:rsid w:val="008A7C63"/>
    <w:rsid w:val="008B0BB8"/>
    <w:rsid w:val="008B0FF6"/>
    <w:rsid w:val="008B100E"/>
    <w:rsid w:val="008B29B9"/>
    <w:rsid w:val="008C2302"/>
    <w:rsid w:val="008C26B8"/>
    <w:rsid w:val="008C3050"/>
    <w:rsid w:val="008C75F6"/>
    <w:rsid w:val="008D0222"/>
    <w:rsid w:val="008D2D87"/>
    <w:rsid w:val="008D2EB7"/>
    <w:rsid w:val="008D78B6"/>
    <w:rsid w:val="008E1607"/>
    <w:rsid w:val="008E33B5"/>
    <w:rsid w:val="008F0A36"/>
    <w:rsid w:val="008F1998"/>
    <w:rsid w:val="008F208F"/>
    <w:rsid w:val="008F49AA"/>
    <w:rsid w:val="009006B3"/>
    <w:rsid w:val="00903F2F"/>
    <w:rsid w:val="00910531"/>
    <w:rsid w:val="00911218"/>
    <w:rsid w:val="0091290A"/>
    <w:rsid w:val="00914059"/>
    <w:rsid w:val="009140E7"/>
    <w:rsid w:val="00921D9A"/>
    <w:rsid w:val="009228D1"/>
    <w:rsid w:val="00923CDE"/>
    <w:rsid w:val="00923E76"/>
    <w:rsid w:val="00935275"/>
    <w:rsid w:val="009363ED"/>
    <w:rsid w:val="00936E65"/>
    <w:rsid w:val="00954D4C"/>
    <w:rsid w:val="00955CC7"/>
    <w:rsid w:val="00956BA0"/>
    <w:rsid w:val="009629AF"/>
    <w:rsid w:val="00971840"/>
    <w:rsid w:val="00976493"/>
    <w:rsid w:val="009803FB"/>
    <w:rsid w:val="00981C8D"/>
    <w:rsid w:val="00982084"/>
    <w:rsid w:val="00982DA1"/>
    <w:rsid w:val="00983211"/>
    <w:rsid w:val="00983C20"/>
    <w:rsid w:val="0098477A"/>
    <w:rsid w:val="0098757B"/>
    <w:rsid w:val="009876FE"/>
    <w:rsid w:val="00991942"/>
    <w:rsid w:val="00994962"/>
    <w:rsid w:val="0099501D"/>
    <w:rsid w:val="00995963"/>
    <w:rsid w:val="00996CEB"/>
    <w:rsid w:val="009B15C3"/>
    <w:rsid w:val="009B61EB"/>
    <w:rsid w:val="009B6D5D"/>
    <w:rsid w:val="009C185B"/>
    <w:rsid w:val="009C2064"/>
    <w:rsid w:val="009C55AF"/>
    <w:rsid w:val="009C6140"/>
    <w:rsid w:val="009D09BB"/>
    <w:rsid w:val="009D14CD"/>
    <w:rsid w:val="009D1697"/>
    <w:rsid w:val="009D1815"/>
    <w:rsid w:val="009D1853"/>
    <w:rsid w:val="009D25AF"/>
    <w:rsid w:val="009D3581"/>
    <w:rsid w:val="009E07AC"/>
    <w:rsid w:val="009E0A1C"/>
    <w:rsid w:val="009E0B9A"/>
    <w:rsid w:val="009E1639"/>
    <w:rsid w:val="009E4F90"/>
    <w:rsid w:val="009E5655"/>
    <w:rsid w:val="009E61A6"/>
    <w:rsid w:val="009F0C5E"/>
    <w:rsid w:val="009F1DC9"/>
    <w:rsid w:val="009F3118"/>
    <w:rsid w:val="009F3A46"/>
    <w:rsid w:val="009F6520"/>
    <w:rsid w:val="00A014F8"/>
    <w:rsid w:val="00A1096A"/>
    <w:rsid w:val="00A14D7B"/>
    <w:rsid w:val="00A249E6"/>
    <w:rsid w:val="00A2610A"/>
    <w:rsid w:val="00A347E6"/>
    <w:rsid w:val="00A3608D"/>
    <w:rsid w:val="00A42F0B"/>
    <w:rsid w:val="00A463DE"/>
    <w:rsid w:val="00A5173C"/>
    <w:rsid w:val="00A61598"/>
    <w:rsid w:val="00A61AEF"/>
    <w:rsid w:val="00A61FEC"/>
    <w:rsid w:val="00A62955"/>
    <w:rsid w:val="00A71DE1"/>
    <w:rsid w:val="00A72817"/>
    <w:rsid w:val="00A8391D"/>
    <w:rsid w:val="00A84A87"/>
    <w:rsid w:val="00A861F5"/>
    <w:rsid w:val="00A93F4B"/>
    <w:rsid w:val="00A9486E"/>
    <w:rsid w:val="00A955A5"/>
    <w:rsid w:val="00AA453D"/>
    <w:rsid w:val="00AA6B0A"/>
    <w:rsid w:val="00AB13B6"/>
    <w:rsid w:val="00AB1F80"/>
    <w:rsid w:val="00AB302C"/>
    <w:rsid w:val="00AB30C7"/>
    <w:rsid w:val="00AB450D"/>
    <w:rsid w:val="00AB45DB"/>
    <w:rsid w:val="00AC013C"/>
    <w:rsid w:val="00AC71A3"/>
    <w:rsid w:val="00AD2345"/>
    <w:rsid w:val="00AD4E61"/>
    <w:rsid w:val="00AD4F96"/>
    <w:rsid w:val="00AE4788"/>
    <w:rsid w:val="00AE6773"/>
    <w:rsid w:val="00AF173A"/>
    <w:rsid w:val="00AF22EF"/>
    <w:rsid w:val="00AF4C83"/>
    <w:rsid w:val="00AF781E"/>
    <w:rsid w:val="00B066A4"/>
    <w:rsid w:val="00B07A13"/>
    <w:rsid w:val="00B07CA8"/>
    <w:rsid w:val="00B121D3"/>
    <w:rsid w:val="00B2048F"/>
    <w:rsid w:val="00B2607F"/>
    <w:rsid w:val="00B30293"/>
    <w:rsid w:val="00B30734"/>
    <w:rsid w:val="00B328B3"/>
    <w:rsid w:val="00B34959"/>
    <w:rsid w:val="00B35BBB"/>
    <w:rsid w:val="00B36B28"/>
    <w:rsid w:val="00B4279B"/>
    <w:rsid w:val="00B43EA1"/>
    <w:rsid w:val="00B440C6"/>
    <w:rsid w:val="00B45FC9"/>
    <w:rsid w:val="00B47B58"/>
    <w:rsid w:val="00B61876"/>
    <w:rsid w:val="00B629ED"/>
    <w:rsid w:val="00B65457"/>
    <w:rsid w:val="00B70841"/>
    <w:rsid w:val="00B70E31"/>
    <w:rsid w:val="00B71CAA"/>
    <w:rsid w:val="00B73E57"/>
    <w:rsid w:val="00B76F35"/>
    <w:rsid w:val="00B81138"/>
    <w:rsid w:val="00B81515"/>
    <w:rsid w:val="00B9033E"/>
    <w:rsid w:val="00B94170"/>
    <w:rsid w:val="00B9503D"/>
    <w:rsid w:val="00BA2A6A"/>
    <w:rsid w:val="00BA2EFE"/>
    <w:rsid w:val="00BA5A7A"/>
    <w:rsid w:val="00BB1BE4"/>
    <w:rsid w:val="00BB26D2"/>
    <w:rsid w:val="00BB2983"/>
    <w:rsid w:val="00BB4405"/>
    <w:rsid w:val="00BB4EE9"/>
    <w:rsid w:val="00BC1672"/>
    <w:rsid w:val="00BC1E8F"/>
    <w:rsid w:val="00BC4046"/>
    <w:rsid w:val="00BC4F15"/>
    <w:rsid w:val="00BC5910"/>
    <w:rsid w:val="00BC7CCF"/>
    <w:rsid w:val="00BD1B2F"/>
    <w:rsid w:val="00BE23F0"/>
    <w:rsid w:val="00BE470B"/>
    <w:rsid w:val="00BE792A"/>
    <w:rsid w:val="00BF4609"/>
    <w:rsid w:val="00C07A95"/>
    <w:rsid w:val="00C1362E"/>
    <w:rsid w:val="00C16542"/>
    <w:rsid w:val="00C20D4E"/>
    <w:rsid w:val="00C2234B"/>
    <w:rsid w:val="00C23AC7"/>
    <w:rsid w:val="00C25100"/>
    <w:rsid w:val="00C36B3E"/>
    <w:rsid w:val="00C41549"/>
    <w:rsid w:val="00C4167E"/>
    <w:rsid w:val="00C45415"/>
    <w:rsid w:val="00C45EB6"/>
    <w:rsid w:val="00C51DC8"/>
    <w:rsid w:val="00C56932"/>
    <w:rsid w:val="00C57A91"/>
    <w:rsid w:val="00C61F12"/>
    <w:rsid w:val="00C627EF"/>
    <w:rsid w:val="00C644B9"/>
    <w:rsid w:val="00C6588D"/>
    <w:rsid w:val="00C70D1B"/>
    <w:rsid w:val="00C7119E"/>
    <w:rsid w:val="00C74C7A"/>
    <w:rsid w:val="00C75110"/>
    <w:rsid w:val="00C81A5D"/>
    <w:rsid w:val="00C81BBB"/>
    <w:rsid w:val="00C866B6"/>
    <w:rsid w:val="00C90AC7"/>
    <w:rsid w:val="00CA2AC0"/>
    <w:rsid w:val="00CA337D"/>
    <w:rsid w:val="00CB0D6B"/>
    <w:rsid w:val="00CB1D86"/>
    <w:rsid w:val="00CB2109"/>
    <w:rsid w:val="00CC01C2"/>
    <w:rsid w:val="00CC316C"/>
    <w:rsid w:val="00CD0F00"/>
    <w:rsid w:val="00CD1F75"/>
    <w:rsid w:val="00CE67F7"/>
    <w:rsid w:val="00CF0899"/>
    <w:rsid w:val="00CF21F2"/>
    <w:rsid w:val="00CF4EFA"/>
    <w:rsid w:val="00CF5FA2"/>
    <w:rsid w:val="00D00D1E"/>
    <w:rsid w:val="00D02712"/>
    <w:rsid w:val="00D046A7"/>
    <w:rsid w:val="00D07F67"/>
    <w:rsid w:val="00D14566"/>
    <w:rsid w:val="00D14678"/>
    <w:rsid w:val="00D1491E"/>
    <w:rsid w:val="00D16172"/>
    <w:rsid w:val="00D1687E"/>
    <w:rsid w:val="00D214D0"/>
    <w:rsid w:val="00D26DA0"/>
    <w:rsid w:val="00D33A18"/>
    <w:rsid w:val="00D345DB"/>
    <w:rsid w:val="00D37591"/>
    <w:rsid w:val="00D41369"/>
    <w:rsid w:val="00D428F9"/>
    <w:rsid w:val="00D44E35"/>
    <w:rsid w:val="00D450EF"/>
    <w:rsid w:val="00D47C99"/>
    <w:rsid w:val="00D52B49"/>
    <w:rsid w:val="00D56EFB"/>
    <w:rsid w:val="00D6546B"/>
    <w:rsid w:val="00D703BE"/>
    <w:rsid w:val="00D72A12"/>
    <w:rsid w:val="00D75458"/>
    <w:rsid w:val="00D77A38"/>
    <w:rsid w:val="00D81505"/>
    <w:rsid w:val="00D82353"/>
    <w:rsid w:val="00D83DAB"/>
    <w:rsid w:val="00D83EB3"/>
    <w:rsid w:val="00D86A67"/>
    <w:rsid w:val="00D90931"/>
    <w:rsid w:val="00D915F1"/>
    <w:rsid w:val="00DA1816"/>
    <w:rsid w:val="00DA1D4C"/>
    <w:rsid w:val="00DB178B"/>
    <w:rsid w:val="00DB2582"/>
    <w:rsid w:val="00DB6F19"/>
    <w:rsid w:val="00DC05E3"/>
    <w:rsid w:val="00DC17D3"/>
    <w:rsid w:val="00DC33E1"/>
    <w:rsid w:val="00DC375E"/>
    <w:rsid w:val="00DC3FAA"/>
    <w:rsid w:val="00DC76E0"/>
    <w:rsid w:val="00DD4045"/>
    <w:rsid w:val="00DD4BED"/>
    <w:rsid w:val="00DD528A"/>
    <w:rsid w:val="00DE2691"/>
    <w:rsid w:val="00DE39F0"/>
    <w:rsid w:val="00DE5E45"/>
    <w:rsid w:val="00DF0855"/>
    <w:rsid w:val="00DF0AF3"/>
    <w:rsid w:val="00DF262D"/>
    <w:rsid w:val="00DF3732"/>
    <w:rsid w:val="00DF7E9F"/>
    <w:rsid w:val="00E0341C"/>
    <w:rsid w:val="00E1152C"/>
    <w:rsid w:val="00E13445"/>
    <w:rsid w:val="00E142C6"/>
    <w:rsid w:val="00E154A5"/>
    <w:rsid w:val="00E26C33"/>
    <w:rsid w:val="00E27D7E"/>
    <w:rsid w:val="00E309D0"/>
    <w:rsid w:val="00E3103C"/>
    <w:rsid w:val="00E372AE"/>
    <w:rsid w:val="00E42241"/>
    <w:rsid w:val="00E42E13"/>
    <w:rsid w:val="00E4557F"/>
    <w:rsid w:val="00E524B2"/>
    <w:rsid w:val="00E52B23"/>
    <w:rsid w:val="00E56D5C"/>
    <w:rsid w:val="00E6013D"/>
    <w:rsid w:val="00E6257C"/>
    <w:rsid w:val="00E6300A"/>
    <w:rsid w:val="00E63C01"/>
    <w:rsid w:val="00E63C59"/>
    <w:rsid w:val="00E65F70"/>
    <w:rsid w:val="00E71D7E"/>
    <w:rsid w:val="00E72645"/>
    <w:rsid w:val="00E7435F"/>
    <w:rsid w:val="00E8413D"/>
    <w:rsid w:val="00E8785F"/>
    <w:rsid w:val="00E915E1"/>
    <w:rsid w:val="00E94F74"/>
    <w:rsid w:val="00EA28A7"/>
    <w:rsid w:val="00EB3282"/>
    <w:rsid w:val="00EB3AD3"/>
    <w:rsid w:val="00EB4F94"/>
    <w:rsid w:val="00EB5C5F"/>
    <w:rsid w:val="00EB7353"/>
    <w:rsid w:val="00EB7747"/>
    <w:rsid w:val="00EC0415"/>
    <w:rsid w:val="00EC1F8B"/>
    <w:rsid w:val="00EC24C4"/>
    <w:rsid w:val="00EC2F64"/>
    <w:rsid w:val="00EC3303"/>
    <w:rsid w:val="00EC355C"/>
    <w:rsid w:val="00EC5417"/>
    <w:rsid w:val="00ED0FB1"/>
    <w:rsid w:val="00ED15FF"/>
    <w:rsid w:val="00ED1817"/>
    <w:rsid w:val="00ED29BE"/>
    <w:rsid w:val="00ED312F"/>
    <w:rsid w:val="00ED33C2"/>
    <w:rsid w:val="00ED60AA"/>
    <w:rsid w:val="00EE2150"/>
    <w:rsid w:val="00EE2A8D"/>
    <w:rsid w:val="00EE397A"/>
    <w:rsid w:val="00EE4652"/>
    <w:rsid w:val="00EF2728"/>
    <w:rsid w:val="00EF51EF"/>
    <w:rsid w:val="00EF6156"/>
    <w:rsid w:val="00F01A74"/>
    <w:rsid w:val="00F02806"/>
    <w:rsid w:val="00F04297"/>
    <w:rsid w:val="00F04420"/>
    <w:rsid w:val="00F10182"/>
    <w:rsid w:val="00F130B3"/>
    <w:rsid w:val="00F14FB7"/>
    <w:rsid w:val="00F15F45"/>
    <w:rsid w:val="00F21829"/>
    <w:rsid w:val="00F251A3"/>
    <w:rsid w:val="00F25662"/>
    <w:rsid w:val="00F25F6E"/>
    <w:rsid w:val="00F31FB2"/>
    <w:rsid w:val="00F4256F"/>
    <w:rsid w:val="00F52E6C"/>
    <w:rsid w:val="00F57E5B"/>
    <w:rsid w:val="00F610D6"/>
    <w:rsid w:val="00F6708A"/>
    <w:rsid w:val="00F704E7"/>
    <w:rsid w:val="00F70D53"/>
    <w:rsid w:val="00F748CD"/>
    <w:rsid w:val="00F820E8"/>
    <w:rsid w:val="00F83835"/>
    <w:rsid w:val="00F83F65"/>
    <w:rsid w:val="00F84B1F"/>
    <w:rsid w:val="00F86A65"/>
    <w:rsid w:val="00F91A24"/>
    <w:rsid w:val="00F958BA"/>
    <w:rsid w:val="00FA07E6"/>
    <w:rsid w:val="00FA124A"/>
    <w:rsid w:val="00FA315B"/>
    <w:rsid w:val="00FB2BC7"/>
    <w:rsid w:val="00FB5A38"/>
    <w:rsid w:val="00FB6C79"/>
    <w:rsid w:val="00FB72AE"/>
    <w:rsid w:val="00FC08DD"/>
    <w:rsid w:val="00FC2130"/>
    <w:rsid w:val="00FC2316"/>
    <w:rsid w:val="00FC2CFD"/>
    <w:rsid w:val="00FC2D58"/>
    <w:rsid w:val="00FD0AE2"/>
    <w:rsid w:val="00FD0B2D"/>
    <w:rsid w:val="00FD1B81"/>
    <w:rsid w:val="00FD2C76"/>
    <w:rsid w:val="00FD56E3"/>
    <w:rsid w:val="00FD6371"/>
    <w:rsid w:val="00FD7C1A"/>
    <w:rsid w:val="00FE1B48"/>
    <w:rsid w:val="00FE1BC5"/>
    <w:rsid w:val="00FE229C"/>
    <w:rsid w:val="00FF07E0"/>
    <w:rsid w:val="00FF0B12"/>
    <w:rsid w:val="00FF268C"/>
    <w:rsid w:val="00FF3A35"/>
    <w:rsid w:val="00FF3E7E"/>
    <w:rsid w:val="00FF43C8"/>
    <w:rsid w:val="00FF44CC"/>
    <w:rsid w:val="00FF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790489"/>
  <w15:docId w15:val="{F2BBFB41-BC4E-49D8-ACDE-45B0A69EB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185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9C185B"/>
    <w:pPr>
      <w:keepNext/>
      <w:keepLines/>
      <w:spacing w:before="280"/>
      <w:ind w:left="1134" w:hanging="1134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9C185B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9C185B"/>
    <w:pPr>
      <w:tabs>
        <w:tab w:val="clear" w:pos="1134"/>
      </w:tabs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9C185B"/>
    <w:pPr>
      <w:outlineLvl w:val="3"/>
    </w:pPr>
  </w:style>
  <w:style w:type="paragraph" w:styleId="Heading5">
    <w:name w:val="heading 5"/>
    <w:basedOn w:val="Heading4"/>
    <w:next w:val="Normal"/>
    <w:qFormat/>
    <w:rsid w:val="009C185B"/>
    <w:pPr>
      <w:outlineLvl w:val="4"/>
    </w:pPr>
  </w:style>
  <w:style w:type="paragraph" w:styleId="Heading6">
    <w:name w:val="heading 6"/>
    <w:basedOn w:val="Heading4"/>
    <w:next w:val="Normal"/>
    <w:qFormat/>
    <w:rsid w:val="009C185B"/>
    <w:pPr>
      <w:outlineLvl w:val="5"/>
    </w:pPr>
  </w:style>
  <w:style w:type="paragraph" w:styleId="Heading7">
    <w:name w:val="heading 7"/>
    <w:basedOn w:val="Heading6"/>
    <w:next w:val="Normal"/>
    <w:qFormat/>
    <w:rsid w:val="009C185B"/>
    <w:pPr>
      <w:outlineLvl w:val="6"/>
    </w:pPr>
  </w:style>
  <w:style w:type="paragraph" w:styleId="Heading8">
    <w:name w:val="heading 8"/>
    <w:basedOn w:val="Heading6"/>
    <w:next w:val="Normal"/>
    <w:qFormat/>
    <w:rsid w:val="009C185B"/>
    <w:pPr>
      <w:outlineLvl w:val="7"/>
    </w:pPr>
  </w:style>
  <w:style w:type="paragraph" w:styleId="Heading9">
    <w:name w:val="heading 9"/>
    <w:basedOn w:val="Heading6"/>
    <w:next w:val="Normal"/>
    <w:qFormat/>
    <w:rsid w:val="009C185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9C185B"/>
    <w:pPr>
      <w:spacing w:before="360"/>
    </w:pPr>
  </w:style>
  <w:style w:type="paragraph" w:customStyle="1" w:styleId="Artheading">
    <w:name w:val="Art_heading"/>
    <w:basedOn w:val="Normal"/>
    <w:next w:val="Normal"/>
    <w:rsid w:val="009C185B"/>
    <w:pPr>
      <w:keepNext/>
      <w:keepLines/>
      <w:spacing w:before="480"/>
      <w:jc w:val="center"/>
    </w:pPr>
    <w:rPr>
      <w:rFonts w:ascii="Times New Roman Bold" w:hAnsi="Times New Roman Bold"/>
      <w:b/>
      <w:sz w:val="28"/>
    </w:rPr>
  </w:style>
  <w:style w:type="paragraph" w:customStyle="1" w:styleId="ArtNo">
    <w:name w:val="Art_No"/>
    <w:basedOn w:val="Normal"/>
    <w:next w:val="Normal"/>
    <w:rsid w:val="009C185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9C185B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9C185B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Times New Roman Bold" w:hAnsi="Times New Roman Bold"/>
      <w:b/>
      <w:noProof/>
      <w:sz w:val="20"/>
    </w:rPr>
  </w:style>
  <w:style w:type="paragraph" w:customStyle="1" w:styleId="Call">
    <w:name w:val="Call"/>
    <w:basedOn w:val="Normal"/>
    <w:next w:val="Normal"/>
    <w:rsid w:val="009C185B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Normal"/>
    <w:rsid w:val="009C185B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rsid w:val="009C185B"/>
  </w:style>
  <w:style w:type="character" w:styleId="EndnoteReference">
    <w:name w:val="endnote reference"/>
    <w:basedOn w:val="DefaultParagraphFont"/>
    <w:rsid w:val="009C185B"/>
    <w:rPr>
      <w:vertAlign w:val="superscript"/>
    </w:rPr>
  </w:style>
  <w:style w:type="paragraph" w:customStyle="1" w:styleId="enumlev1">
    <w:name w:val="enumlev1"/>
    <w:basedOn w:val="Normal"/>
    <w:link w:val="enumlev1Char"/>
    <w:qFormat/>
    <w:rsid w:val="009C185B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paragraph" w:customStyle="1" w:styleId="enumlev2">
    <w:name w:val="enumlev2"/>
    <w:basedOn w:val="enumlev1"/>
    <w:rsid w:val="009C185B"/>
    <w:pPr>
      <w:ind w:left="1871" w:hanging="737"/>
    </w:pPr>
  </w:style>
  <w:style w:type="paragraph" w:customStyle="1" w:styleId="enumlev3">
    <w:name w:val="enumlev3"/>
    <w:basedOn w:val="enumlev2"/>
    <w:rsid w:val="009C185B"/>
    <w:pPr>
      <w:ind w:left="2268" w:hanging="397"/>
    </w:pPr>
  </w:style>
  <w:style w:type="paragraph" w:customStyle="1" w:styleId="Equation">
    <w:name w:val="Equation"/>
    <w:basedOn w:val="Normal"/>
    <w:link w:val="EquationChar"/>
    <w:rsid w:val="009C185B"/>
    <w:pPr>
      <w:tabs>
        <w:tab w:val="clear" w:pos="1871"/>
        <w:tab w:val="clear" w:pos="2268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9C185B"/>
    <w:pPr>
      <w:tabs>
        <w:tab w:val="clear" w:pos="1134"/>
        <w:tab w:val="clear" w:pos="2268"/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9C185B"/>
    <w:pPr>
      <w:spacing w:before="20" w:after="240"/>
    </w:pPr>
    <w:rPr>
      <w:sz w:val="18"/>
    </w:rPr>
  </w:style>
  <w:style w:type="paragraph" w:customStyle="1" w:styleId="Tabletext">
    <w:name w:val="Table_text"/>
    <w:basedOn w:val="Normal"/>
    <w:link w:val="TabletextChar"/>
    <w:qFormat/>
    <w:rsid w:val="009C185B"/>
    <w:pPr>
      <w:tabs>
        <w:tab w:val="left" w:pos="284"/>
        <w:tab w:val="left" w:pos="567"/>
        <w:tab w:val="left" w:pos="851"/>
        <w:tab w:val="left" w:pos="1418"/>
        <w:tab w:val="left" w:pos="1701"/>
        <w:tab w:val="left" w:pos="1985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withouttitle">
    <w:name w:val="Figure_without_title"/>
    <w:basedOn w:val="FigureNo"/>
    <w:next w:val="Normal"/>
    <w:rsid w:val="009C185B"/>
    <w:pPr>
      <w:keepNext w:val="0"/>
    </w:pPr>
  </w:style>
  <w:style w:type="paragraph" w:styleId="Footer">
    <w:name w:val="footer"/>
    <w:basedOn w:val="Normal"/>
    <w:link w:val="FooterChar"/>
    <w:rsid w:val="009C185B"/>
    <w:pPr>
      <w:tabs>
        <w:tab w:val="clear" w:pos="1134"/>
        <w:tab w:val="clear" w:pos="1871"/>
        <w:tab w:val="clear" w:pos="2268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9C185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,Footnote Reference/,Footnote symbol,ECC Footnote number"/>
    <w:basedOn w:val="DefaultParagraphFont"/>
    <w:qFormat/>
    <w:rsid w:val="009C185B"/>
    <w:rPr>
      <w:position w:val="6"/>
      <w:sz w:val="18"/>
    </w:rPr>
  </w:style>
  <w:style w:type="paragraph" w:styleId="FootnoteText">
    <w:name w:val="footnote text"/>
    <w:basedOn w:val="Normal"/>
    <w:link w:val="FootnoteTextChar"/>
    <w:rsid w:val="009C185B"/>
    <w:pPr>
      <w:keepLines/>
      <w:tabs>
        <w:tab w:val="left" w:pos="255"/>
      </w:tabs>
    </w:pPr>
  </w:style>
  <w:style w:type="paragraph" w:customStyle="1" w:styleId="Note">
    <w:name w:val="Note"/>
    <w:basedOn w:val="Normal"/>
    <w:next w:val="Normal"/>
    <w:rsid w:val="009C185B"/>
    <w:pPr>
      <w:tabs>
        <w:tab w:val="left" w:pos="284"/>
      </w:tabs>
      <w:spacing w:before="80"/>
    </w:pPr>
    <w:rPr>
      <w:sz w:val="22"/>
    </w:rPr>
  </w:style>
  <w:style w:type="paragraph" w:styleId="Header">
    <w:name w:val="header"/>
    <w:basedOn w:val="Normal"/>
    <w:link w:val="HeaderChar"/>
    <w:rsid w:val="009C185B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semiHidden/>
    <w:rsid w:val="009C185B"/>
  </w:style>
  <w:style w:type="paragraph" w:styleId="Index2">
    <w:name w:val="index 2"/>
    <w:basedOn w:val="Normal"/>
    <w:next w:val="Normal"/>
    <w:semiHidden/>
    <w:rsid w:val="009C185B"/>
    <w:pPr>
      <w:ind w:left="283"/>
    </w:pPr>
  </w:style>
  <w:style w:type="paragraph" w:styleId="Index3">
    <w:name w:val="index 3"/>
    <w:basedOn w:val="Normal"/>
    <w:next w:val="Normal"/>
    <w:semiHidden/>
    <w:rsid w:val="009C185B"/>
    <w:pPr>
      <w:ind w:left="566"/>
    </w:pPr>
  </w:style>
  <w:style w:type="paragraph" w:customStyle="1" w:styleId="PartNo">
    <w:name w:val="Part_No"/>
    <w:basedOn w:val="AnnexNo"/>
    <w:next w:val="Normal"/>
    <w:rsid w:val="009C185B"/>
  </w:style>
  <w:style w:type="paragraph" w:customStyle="1" w:styleId="Partref">
    <w:name w:val="Part_ref"/>
    <w:basedOn w:val="Annexref"/>
    <w:next w:val="Normal"/>
    <w:rsid w:val="009C185B"/>
  </w:style>
  <w:style w:type="paragraph" w:customStyle="1" w:styleId="Parttitle">
    <w:name w:val="Part_title"/>
    <w:basedOn w:val="Annextitle"/>
    <w:next w:val="Normalaftertitle0"/>
    <w:rsid w:val="009C185B"/>
  </w:style>
  <w:style w:type="paragraph" w:customStyle="1" w:styleId="RecNo">
    <w:name w:val="Rec_No"/>
    <w:basedOn w:val="Normal"/>
    <w:next w:val="Normal"/>
    <w:rsid w:val="009C185B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Normal"/>
    <w:rsid w:val="009C185B"/>
    <w:pPr>
      <w:spacing w:before="240"/>
    </w:pPr>
    <w:rPr>
      <w:rFonts w:ascii="Times New Roman Bold" w:hAnsi="Times New Roman Bold"/>
      <w:b/>
      <w:caps w:val="0"/>
    </w:rPr>
  </w:style>
  <w:style w:type="paragraph" w:customStyle="1" w:styleId="Recref">
    <w:name w:val="Rec_ref"/>
    <w:basedOn w:val="Rectitle"/>
    <w:next w:val="Recdate"/>
    <w:rsid w:val="009C185B"/>
    <w:pPr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Normal"/>
    <w:next w:val="Normalaftertitle0"/>
    <w:rsid w:val="009C185B"/>
    <w:pPr>
      <w:keepNext/>
      <w:keepLines/>
      <w:jc w:val="right"/>
    </w:pPr>
    <w:rPr>
      <w:sz w:val="22"/>
    </w:rPr>
  </w:style>
  <w:style w:type="paragraph" w:customStyle="1" w:styleId="Questiondate">
    <w:name w:val="Question_date"/>
    <w:basedOn w:val="Normal"/>
    <w:next w:val="Normalaftertitle0"/>
    <w:rsid w:val="009C185B"/>
    <w:pPr>
      <w:keepNext/>
      <w:keepLines/>
      <w:jc w:val="right"/>
    </w:pPr>
    <w:rPr>
      <w:sz w:val="22"/>
    </w:rPr>
  </w:style>
  <w:style w:type="paragraph" w:customStyle="1" w:styleId="QuestionNo">
    <w:name w:val="Question_No"/>
    <w:basedOn w:val="Normal"/>
    <w:next w:val="Normal"/>
    <w:rsid w:val="009C185B"/>
    <w:pPr>
      <w:keepNext/>
      <w:keepLines/>
      <w:spacing w:before="480"/>
      <w:jc w:val="center"/>
    </w:pPr>
    <w:rPr>
      <w:caps/>
      <w:sz w:val="28"/>
    </w:rPr>
  </w:style>
  <w:style w:type="paragraph" w:customStyle="1" w:styleId="Questiontitle">
    <w:name w:val="Question_title"/>
    <w:basedOn w:val="Normal"/>
    <w:next w:val="Normal"/>
    <w:rsid w:val="009C185B"/>
    <w:pPr>
      <w:keepNext/>
      <w:keepLines/>
      <w:spacing w:before="240"/>
      <w:jc w:val="center"/>
    </w:pPr>
    <w:rPr>
      <w:rFonts w:ascii="Times New Roman Bold" w:hAnsi="Times New Roman Bold"/>
      <w:b/>
      <w:sz w:val="28"/>
    </w:rPr>
  </w:style>
  <w:style w:type="paragraph" w:customStyle="1" w:styleId="Questionref">
    <w:name w:val="Question_ref"/>
    <w:basedOn w:val="Recref"/>
    <w:next w:val="Questiondate"/>
    <w:rsid w:val="009C185B"/>
  </w:style>
  <w:style w:type="paragraph" w:customStyle="1" w:styleId="Reftext">
    <w:name w:val="Ref_text"/>
    <w:basedOn w:val="Normal"/>
    <w:rsid w:val="009C185B"/>
    <w:pPr>
      <w:ind w:left="1134" w:hanging="1134"/>
    </w:pPr>
  </w:style>
  <w:style w:type="paragraph" w:customStyle="1" w:styleId="Reftitle">
    <w:name w:val="Ref_title"/>
    <w:basedOn w:val="Normal"/>
    <w:next w:val="Reftext"/>
    <w:rsid w:val="009C185B"/>
    <w:pPr>
      <w:spacing w:before="480"/>
      <w:jc w:val="center"/>
    </w:pPr>
    <w:rPr>
      <w:caps/>
    </w:rPr>
  </w:style>
  <w:style w:type="paragraph" w:customStyle="1" w:styleId="Repdate">
    <w:name w:val="Rep_date"/>
    <w:basedOn w:val="Recdate"/>
    <w:next w:val="Normalaftertitle0"/>
    <w:rsid w:val="009C185B"/>
  </w:style>
  <w:style w:type="paragraph" w:customStyle="1" w:styleId="RepNo">
    <w:name w:val="Rep_No"/>
    <w:basedOn w:val="RecNo"/>
    <w:next w:val="Reptitle"/>
    <w:uiPriority w:val="99"/>
    <w:rsid w:val="009C185B"/>
  </w:style>
  <w:style w:type="paragraph" w:customStyle="1" w:styleId="Reptitle">
    <w:name w:val="Rep_title"/>
    <w:basedOn w:val="Rectitle"/>
    <w:next w:val="Repref"/>
    <w:rsid w:val="009C185B"/>
  </w:style>
  <w:style w:type="paragraph" w:customStyle="1" w:styleId="Repref">
    <w:name w:val="Rep_ref"/>
    <w:basedOn w:val="Recref"/>
    <w:next w:val="Repdate"/>
    <w:rsid w:val="009C185B"/>
  </w:style>
  <w:style w:type="paragraph" w:customStyle="1" w:styleId="Resdate">
    <w:name w:val="Res_date"/>
    <w:basedOn w:val="Recdate"/>
    <w:next w:val="Normalaftertitle0"/>
    <w:rsid w:val="009C185B"/>
  </w:style>
  <w:style w:type="paragraph" w:customStyle="1" w:styleId="ResNo">
    <w:name w:val="Res_No"/>
    <w:basedOn w:val="RecNo"/>
    <w:next w:val="Normal"/>
    <w:rsid w:val="009C185B"/>
  </w:style>
  <w:style w:type="paragraph" w:customStyle="1" w:styleId="Restitle">
    <w:name w:val="Res_title"/>
    <w:basedOn w:val="Rectitle"/>
    <w:next w:val="Normal"/>
    <w:rsid w:val="009C185B"/>
  </w:style>
  <w:style w:type="paragraph" w:customStyle="1" w:styleId="Resref">
    <w:name w:val="Res_ref"/>
    <w:basedOn w:val="Recref"/>
    <w:next w:val="Resdate"/>
    <w:rsid w:val="009C185B"/>
  </w:style>
  <w:style w:type="paragraph" w:customStyle="1" w:styleId="SectionNo">
    <w:name w:val="Section_No"/>
    <w:basedOn w:val="AnnexNo"/>
    <w:next w:val="Normal"/>
    <w:rsid w:val="009C185B"/>
  </w:style>
  <w:style w:type="paragraph" w:customStyle="1" w:styleId="Sectiontitle">
    <w:name w:val="Section_title"/>
    <w:basedOn w:val="Annextitle"/>
    <w:next w:val="Normalaftertitle0"/>
    <w:rsid w:val="009C185B"/>
  </w:style>
  <w:style w:type="paragraph" w:customStyle="1" w:styleId="Source">
    <w:name w:val="Source"/>
    <w:basedOn w:val="Normal"/>
    <w:next w:val="Normal"/>
    <w:uiPriority w:val="99"/>
    <w:rsid w:val="009C185B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9C185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Normal"/>
    <w:link w:val="TableheadChar"/>
    <w:qFormat/>
    <w:rsid w:val="009C185B"/>
    <w:pPr>
      <w:keepNext/>
      <w:spacing w:before="80" w:after="80"/>
      <w:jc w:val="center"/>
    </w:pPr>
    <w:rPr>
      <w:rFonts w:ascii="Times New Roman Bold" w:hAnsi="Times New Roman Bold" w:cs="Times New Roman Bold"/>
      <w:b/>
      <w:sz w:val="20"/>
    </w:rPr>
  </w:style>
  <w:style w:type="paragraph" w:customStyle="1" w:styleId="Tablelegend">
    <w:name w:val="Table_legend"/>
    <w:basedOn w:val="Normal"/>
    <w:rsid w:val="009C185B"/>
    <w:pPr>
      <w:tabs>
        <w:tab w:val="left" w:pos="284"/>
        <w:tab w:val="left" w:pos="567"/>
        <w:tab w:val="left" w:pos="851"/>
      </w:tabs>
      <w:spacing w:before="40" w:after="40"/>
    </w:pPr>
    <w:rPr>
      <w:sz w:val="18"/>
    </w:rPr>
  </w:style>
  <w:style w:type="paragraph" w:customStyle="1" w:styleId="TableNo">
    <w:name w:val="Table_No"/>
    <w:basedOn w:val="Normal"/>
    <w:next w:val="Normal"/>
    <w:link w:val="TableNoChar"/>
    <w:qFormat/>
    <w:rsid w:val="009C185B"/>
    <w:pPr>
      <w:keepNext/>
      <w:spacing w:before="560" w:after="120"/>
      <w:jc w:val="center"/>
    </w:pPr>
    <w:rPr>
      <w:caps/>
      <w:sz w:val="20"/>
    </w:rPr>
  </w:style>
  <w:style w:type="paragraph" w:customStyle="1" w:styleId="Tabletitle">
    <w:name w:val="Table_title"/>
    <w:basedOn w:val="Normal"/>
    <w:next w:val="Tabletext"/>
    <w:link w:val="TabletitleChar"/>
    <w:qFormat/>
    <w:rsid w:val="009C185B"/>
    <w:pPr>
      <w:keepNext/>
      <w:keepLines/>
      <w:spacing w:before="0" w:after="120"/>
      <w:jc w:val="center"/>
    </w:pPr>
    <w:rPr>
      <w:rFonts w:ascii="Times New Roman Bold" w:hAnsi="Times New Roman Bold"/>
      <w:b/>
      <w:sz w:val="20"/>
    </w:rPr>
  </w:style>
  <w:style w:type="paragraph" w:customStyle="1" w:styleId="Tableref">
    <w:name w:val="Table_ref"/>
    <w:basedOn w:val="Normal"/>
    <w:next w:val="Normal"/>
    <w:rsid w:val="009C185B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Normal"/>
    <w:rsid w:val="009C185B"/>
    <w:pPr>
      <w:tabs>
        <w:tab w:val="left" w:pos="567"/>
        <w:tab w:val="left" w:pos="1701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9C185B"/>
    <w:pPr>
      <w:overflowPunct/>
      <w:autoSpaceDE/>
      <w:autoSpaceDN/>
      <w:adjustRightInd/>
      <w:spacing w:before="480"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Normal"/>
    <w:rsid w:val="009C185B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9C185B"/>
    <w:rPr>
      <w:b/>
    </w:rPr>
  </w:style>
  <w:style w:type="paragraph" w:customStyle="1" w:styleId="toc0">
    <w:name w:val="toc 0"/>
    <w:basedOn w:val="Normal"/>
    <w:next w:val="TOC1"/>
    <w:rsid w:val="009C185B"/>
    <w:pPr>
      <w:tabs>
        <w:tab w:val="clear" w:pos="1134"/>
        <w:tab w:val="clear" w:pos="1871"/>
        <w:tab w:val="clear" w:pos="2268"/>
        <w:tab w:val="right" w:pos="9781"/>
      </w:tabs>
    </w:pPr>
    <w:rPr>
      <w:b/>
    </w:rPr>
  </w:style>
  <w:style w:type="paragraph" w:styleId="TOC1">
    <w:name w:val="toc 1"/>
    <w:basedOn w:val="Normal"/>
    <w:rsid w:val="009C185B"/>
    <w:pPr>
      <w:keepLines/>
      <w:tabs>
        <w:tab w:val="clear" w:pos="1134"/>
        <w:tab w:val="clear" w:pos="1871"/>
        <w:tab w:val="clear" w:pos="2268"/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9C185B"/>
    <w:pPr>
      <w:spacing w:before="120"/>
    </w:pPr>
  </w:style>
  <w:style w:type="paragraph" w:styleId="TOC3">
    <w:name w:val="toc 3"/>
    <w:basedOn w:val="TOC2"/>
    <w:rsid w:val="009C185B"/>
  </w:style>
  <w:style w:type="paragraph" w:styleId="TOC4">
    <w:name w:val="toc 4"/>
    <w:basedOn w:val="TOC3"/>
    <w:rsid w:val="009C185B"/>
  </w:style>
  <w:style w:type="paragraph" w:styleId="TOC5">
    <w:name w:val="toc 5"/>
    <w:basedOn w:val="TOC4"/>
    <w:rsid w:val="009C185B"/>
  </w:style>
  <w:style w:type="paragraph" w:styleId="TOC6">
    <w:name w:val="toc 6"/>
    <w:basedOn w:val="TOC4"/>
    <w:rsid w:val="009C185B"/>
  </w:style>
  <w:style w:type="paragraph" w:styleId="TOC7">
    <w:name w:val="toc 7"/>
    <w:basedOn w:val="TOC4"/>
    <w:rsid w:val="009C185B"/>
  </w:style>
  <w:style w:type="paragraph" w:styleId="TOC8">
    <w:name w:val="toc 8"/>
    <w:basedOn w:val="TOC4"/>
    <w:rsid w:val="009C185B"/>
  </w:style>
  <w:style w:type="character" w:customStyle="1" w:styleId="Appdef">
    <w:name w:val="App_def"/>
    <w:basedOn w:val="DefaultParagraphFont"/>
    <w:rsid w:val="009C185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9C185B"/>
  </w:style>
  <w:style w:type="character" w:customStyle="1" w:styleId="Artdef">
    <w:name w:val="Art_def"/>
    <w:basedOn w:val="DefaultParagraphFont"/>
    <w:rsid w:val="009C185B"/>
    <w:rPr>
      <w:rFonts w:ascii="Times New Roman" w:hAnsi="Times New Roman"/>
      <w:b/>
    </w:rPr>
  </w:style>
  <w:style w:type="character" w:customStyle="1" w:styleId="Artref">
    <w:name w:val="Art_ref"/>
    <w:basedOn w:val="DefaultParagraphFont"/>
    <w:rsid w:val="009C185B"/>
  </w:style>
  <w:style w:type="character" w:customStyle="1" w:styleId="Tablefreq">
    <w:name w:val="Table_freq"/>
    <w:basedOn w:val="DefaultParagraphFont"/>
    <w:rsid w:val="009C185B"/>
    <w:rPr>
      <w:b/>
      <w:color w:val="auto"/>
      <w:sz w:val="20"/>
    </w:rPr>
  </w:style>
  <w:style w:type="paragraph" w:customStyle="1" w:styleId="Formal">
    <w:name w:val="Formal"/>
    <w:basedOn w:val="ASN1"/>
    <w:rsid w:val="009C185B"/>
    <w:rPr>
      <w:b w:val="0"/>
    </w:rPr>
  </w:style>
  <w:style w:type="paragraph" w:customStyle="1" w:styleId="Section1">
    <w:name w:val="Section_1"/>
    <w:basedOn w:val="Normal"/>
    <w:rsid w:val="009C185B"/>
    <w:pPr>
      <w:tabs>
        <w:tab w:val="clear" w:pos="1134"/>
        <w:tab w:val="clear" w:pos="1871"/>
        <w:tab w:val="clear" w:pos="2268"/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9C185B"/>
    <w:rPr>
      <w:b w:val="0"/>
      <w:i/>
    </w:rPr>
  </w:style>
  <w:style w:type="paragraph" w:customStyle="1" w:styleId="Headingi">
    <w:name w:val="Heading_i"/>
    <w:basedOn w:val="Normal"/>
    <w:next w:val="Normal"/>
    <w:qFormat/>
    <w:rsid w:val="009C185B"/>
    <w:pPr>
      <w:keepNext/>
      <w:keepLines/>
      <w:spacing w:before="160"/>
    </w:pPr>
    <w:rPr>
      <w:i/>
    </w:rPr>
  </w:style>
  <w:style w:type="paragraph" w:customStyle="1" w:styleId="Headingb">
    <w:name w:val="Heading_b"/>
    <w:basedOn w:val="Normal"/>
    <w:next w:val="Normal"/>
    <w:qFormat/>
    <w:rsid w:val="009C185B"/>
    <w:pPr>
      <w:keepNext/>
      <w:keepLines/>
      <w:spacing w:before="160"/>
    </w:pPr>
    <w:rPr>
      <w:rFonts w:ascii="Times New Roman Bold" w:hAnsi="Times New Roman Bold" w:cs="Times New Roman Bold"/>
      <w:b/>
      <w:lang w:eastAsia="zh-CN"/>
    </w:rPr>
  </w:style>
  <w:style w:type="paragraph" w:customStyle="1" w:styleId="Figure">
    <w:name w:val="Figure"/>
    <w:basedOn w:val="Normal"/>
    <w:next w:val="Normal"/>
    <w:rsid w:val="009C185B"/>
    <w:pPr>
      <w:spacing w:after="240"/>
      <w:jc w:val="center"/>
    </w:pPr>
    <w:rPr>
      <w:noProof/>
      <w:lang w:eastAsia="zh-CN"/>
    </w:rPr>
  </w:style>
  <w:style w:type="character" w:styleId="PageNumber">
    <w:name w:val="page number"/>
    <w:basedOn w:val="DefaultParagraphFont"/>
    <w:rsid w:val="009C185B"/>
  </w:style>
  <w:style w:type="paragraph" w:customStyle="1" w:styleId="Figuretitle">
    <w:name w:val="Figure_title"/>
    <w:basedOn w:val="Normal"/>
    <w:next w:val="Normal"/>
    <w:link w:val="FiguretitleChar"/>
    <w:rsid w:val="009C185B"/>
    <w:pPr>
      <w:keepNext/>
      <w:keepLines/>
      <w:spacing w:before="0" w:after="120"/>
      <w:jc w:val="center"/>
    </w:pPr>
    <w:rPr>
      <w:rFonts w:ascii="Times New Roman Bold" w:hAnsi="Times New Roman Bold"/>
      <w:b/>
      <w:sz w:val="20"/>
    </w:rPr>
  </w:style>
  <w:style w:type="paragraph" w:customStyle="1" w:styleId="FigureNo">
    <w:name w:val="Figure_No"/>
    <w:basedOn w:val="Normal"/>
    <w:next w:val="Normal"/>
    <w:rsid w:val="009C185B"/>
    <w:pPr>
      <w:keepNext/>
      <w:keepLines/>
      <w:spacing w:before="480" w:after="120"/>
      <w:jc w:val="center"/>
    </w:pPr>
    <w:rPr>
      <w:caps/>
      <w:sz w:val="20"/>
    </w:rPr>
  </w:style>
  <w:style w:type="paragraph" w:customStyle="1" w:styleId="AnnexNo">
    <w:name w:val="Annex_No"/>
    <w:basedOn w:val="Normal"/>
    <w:next w:val="Normal"/>
    <w:rsid w:val="009C185B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ref">
    <w:name w:val="Annex_ref"/>
    <w:basedOn w:val="Normal"/>
    <w:next w:val="Normal"/>
    <w:rsid w:val="009C185B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rsid w:val="009C185B"/>
    <w:pPr>
      <w:keepNext/>
      <w:keepLines/>
      <w:spacing w:before="240" w:after="280"/>
      <w:jc w:val="center"/>
    </w:pPr>
    <w:rPr>
      <w:rFonts w:ascii="Times New Roman Bold" w:hAnsi="Times New Roman Bold"/>
      <w:b/>
      <w:sz w:val="28"/>
    </w:rPr>
  </w:style>
  <w:style w:type="paragraph" w:customStyle="1" w:styleId="AppendixNo">
    <w:name w:val="Appendix_No"/>
    <w:basedOn w:val="AnnexNo"/>
    <w:next w:val="Annexref"/>
    <w:rsid w:val="009C185B"/>
  </w:style>
  <w:style w:type="paragraph" w:customStyle="1" w:styleId="Appendixref">
    <w:name w:val="Appendix_ref"/>
    <w:basedOn w:val="Annexref"/>
    <w:next w:val="Annextitle"/>
    <w:rsid w:val="009C185B"/>
  </w:style>
  <w:style w:type="paragraph" w:customStyle="1" w:styleId="Appendixtitle">
    <w:name w:val="Appendix_title"/>
    <w:basedOn w:val="Annextitle"/>
    <w:next w:val="Normal"/>
    <w:rsid w:val="009C185B"/>
  </w:style>
  <w:style w:type="paragraph" w:customStyle="1" w:styleId="Border">
    <w:name w:val="Border"/>
    <w:basedOn w:val="Normal"/>
    <w:rsid w:val="009C185B"/>
    <w:pPr>
      <w:pBdr>
        <w:bottom w:val="single" w:sz="6" w:space="0" w:color="auto"/>
      </w:pBdr>
      <w:tabs>
        <w:tab w:val="clear" w:pos="1134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0" w:line="10" w:lineRule="exact"/>
      <w:ind w:left="28" w:right="28"/>
      <w:jc w:val="center"/>
    </w:pPr>
    <w:rPr>
      <w:b/>
      <w:noProof/>
      <w:sz w:val="20"/>
    </w:rPr>
  </w:style>
  <w:style w:type="paragraph" w:styleId="NormalIndent">
    <w:name w:val="Normal Indent"/>
    <w:basedOn w:val="Normal"/>
    <w:rsid w:val="009C185B"/>
    <w:pPr>
      <w:ind w:left="1134"/>
    </w:pPr>
  </w:style>
  <w:style w:type="paragraph" w:styleId="Index4">
    <w:name w:val="index 4"/>
    <w:basedOn w:val="Normal"/>
    <w:next w:val="Normal"/>
    <w:rsid w:val="009C185B"/>
    <w:pPr>
      <w:ind w:left="849"/>
    </w:pPr>
  </w:style>
  <w:style w:type="paragraph" w:styleId="Index5">
    <w:name w:val="index 5"/>
    <w:basedOn w:val="Normal"/>
    <w:next w:val="Normal"/>
    <w:rsid w:val="009C185B"/>
    <w:pPr>
      <w:ind w:left="1132"/>
    </w:pPr>
  </w:style>
  <w:style w:type="paragraph" w:styleId="Index6">
    <w:name w:val="index 6"/>
    <w:basedOn w:val="Normal"/>
    <w:next w:val="Normal"/>
    <w:rsid w:val="009C185B"/>
    <w:pPr>
      <w:ind w:left="1415"/>
    </w:pPr>
  </w:style>
  <w:style w:type="paragraph" w:styleId="Index7">
    <w:name w:val="index 7"/>
    <w:basedOn w:val="Normal"/>
    <w:next w:val="Normal"/>
    <w:rsid w:val="009C185B"/>
    <w:pPr>
      <w:ind w:left="1698"/>
    </w:pPr>
  </w:style>
  <w:style w:type="paragraph" w:styleId="IndexHeading">
    <w:name w:val="index heading"/>
    <w:basedOn w:val="Normal"/>
    <w:next w:val="Index1"/>
    <w:rsid w:val="009C185B"/>
  </w:style>
  <w:style w:type="character" w:styleId="LineNumber">
    <w:name w:val="line number"/>
    <w:basedOn w:val="DefaultParagraphFont"/>
    <w:rsid w:val="009C185B"/>
  </w:style>
  <w:style w:type="paragraph" w:customStyle="1" w:styleId="Normalaftertitle0">
    <w:name w:val="Normal after title"/>
    <w:basedOn w:val="Normal"/>
    <w:next w:val="Normal"/>
    <w:rsid w:val="009C185B"/>
    <w:pPr>
      <w:spacing w:before="280"/>
    </w:pPr>
  </w:style>
  <w:style w:type="paragraph" w:customStyle="1" w:styleId="Proposal">
    <w:name w:val="Proposal"/>
    <w:basedOn w:val="Normal"/>
    <w:next w:val="Normal"/>
    <w:rsid w:val="009C185B"/>
    <w:pPr>
      <w:keepNext/>
      <w:spacing w:before="240"/>
    </w:pPr>
    <w:rPr>
      <w:rFonts w:hAnsi="Times New Roman Bold"/>
      <w:b/>
    </w:rPr>
  </w:style>
  <w:style w:type="paragraph" w:customStyle="1" w:styleId="Reasons">
    <w:name w:val="Reasons"/>
    <w:basedOn w:val="Normal"/>
    <w:qFormat/>
    <w:rsid w:val="009C185B"/>
    <w:pPr>
      <w:tabs>
        <w:tab w:val="clear" w:pos="1871"/>
        <w:tab w:val="clear" w:pos="2268"/>
        <w:tab w:val="left" w:pos="1588"/>
        <w:tab w:val="left" w:pos="1985"/>
      </w:tabs>
    </w:pPr>
  </w:style>
  <w:style w:type="paragraph" w:customStyle="1" w:styleId="Section3">
    <w:name w:val="Section_3"/>
    <w:basedOn w:val="Section1"/>
    <w:rsid w:val="009C185B"/>
    <w:rPr>
      <w:b w:val="0"/>
    </w:rPr>
  </w:style>
  <w:style w:type="paragraph" w:customStyle="1" w:styleId="TableTextS5">
    <w:name w:val="Table_TextS5"/>
    <w:basedOn w:val="Normal"/>
    <w:rsid w:val="009C185B"/>
    <w:pPr>
      <w:tabs>
        <w:tab w:val="clear" w:pos="1134"/>
        <w:tab w:val="clear" w:pos="1871"/>
        <w:tab w:val="clear" w:pos="2268"/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  <w:ind w:left="170" w:hanging="170"/>
    </w:pPr>
    <w:rPr>
      <w:sz w:val="20"/>
    </w:rPr>
  </w:style>
  <w:style w:type="paragraph" w:customStyle="1" w:styleId="Agendaitem">
    <w:name w:val="Agenda_item"/>
    <w:basedOn w:val="Normal"/>
    <w:next w:val="Normal"/>
    <w:qFormat/>
    <w:rsid w:val="009C185B"/>
    <w:pPr>
      <w:overflowPunct/>
      <w:autoSpaceDE/>
      <w:autoSpaceDN/>
      <w:adjustRightInd/>
      <w:spacing w:before="240"/>
      <w:jc w:val="center"/>
      <w:textAlignment w:val="auto"/>
    </w:pPr>
    <w:rPr>
      <w:sz w:val="28"/>
    </w:rPr>
  </w:style>
  <w:style w:type="paragraph" w:customStyle="1" w:styleId="AppArtNo">
    <w:name w:val="App_Art_No"/>
    <w:basedOn w:val="ArtNo"/>
    <w:qFormat/>
    <w:rsid w:val="009C185B"/>
  </w:style>
  <w:style w:type="paragraph" w:customStyle="1" w:styleId="AppArttitle">
    <w:name w:val="App_Art_title"/>
    <w:basedOn w:val="Arttitle"/>
    <w:qFormat/>
    <w:rsid w:val="009C185B"/>
  </w:style>
  <w:style w:type="paragraph" w:customStyle="1" w:styleId="ApptoAnnex">
    <w:name w:val="App_to_Annex"/>
    <w:basedOn w:val="AppendixNo"/>
    <w:next w:val="Normal"/>
    <w:qFormat/>
    <w:rsid w:val="009C185B"/>
  </w:style>
  <w:style w:type="paragraph" w:customStyle="1" w:styleId="Committee">
    <w:name w:val="Committee"/>
    <w:basedOn w:val="Normal"/>
    <w:qFormat/>
    <w:rsid w:val="009C185B"/>
    <w:pPr>
      <w:framePr w:hSpace="180" w:wrap="around" w:hAnchor="margin" w:y="-675"/>
      <w:tabs>
        <w:tab w:val="left" w:pos="851"/>
      </w:tabs>
      <w:spacing w:before="0" w:line="240" w:lineRule="atLeast"/>
    </w:pPr>
    <w:rPr>
      <w:rFonts w:asciiTheme="minorHAnsi" w:hAnsiTheme="minorHAnsi" w:cstheme="minorHAnsi"/>
      <w:b/>
      <w:szCs w:val="24"/>
    </w:rPr>
  </w:style>
  <w:style w:type="character" w:customStyle="1" w:styleId="FooterChar">
    <w:name w:val="Footer Char"/>
    <w:basedOn w:val="DefaultParagraphFont"/>
    <w:link w:val="Footer"/>
    <w:rsid w:val="009C185B"/>
    <w:rPr>
      <w:rFonts w:ascii="Times New Roman" w:hAnsi="Times New Roman"/>
      <w:caps/>
      <w:noProof/>
      <w:sz w:val="16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rsid w:val="009C185B"/>
    <w:rPr>
      <w:rFonts w:ascii="Times New Roman" w:hAnsi="Times New Roman"/>
      <w:sz w:val="24"/>
      <w:lang w:val="en-GB" w:eastAsia="en-US"/>
    </w:rPr>
  </w:style>
  <w:style w:type="character" w:customStyle="1" w:styleId="HeaderChar">
    <w:name w:val="Header Char"/>
    <w:basedOn w:val="DefaultParagraphFont"/>
    <w:link w:val="Header"/>
    <w:rsid w:val="009C185B"/>
    <w:rPr>
      <w:rFonts w:ascii="Times New Roman" w:hAnsi="Times New Roman"/>
      <w:sz w:val="18"/>
      <w:lang w:val="en-GB" w:eastAsia="en-US"/>
    </w:rPr>
  </w:style>
  <w:style w:type="paragraph" w:customStyle="1" w:styleId="Normalend">
    <w:name w:val="Normal_end"/>
    <w:basedOn w:val="Normal"/>
    <w:next w:val="Normal"/>
    <w:qFormat/>
    <w:rsid w:val="009C185B"/>
    <w:rPr>
      <w:lang w:val="en-US"/>
    </w:rPr>
  </w:style>
  <w:style w:type="paragraph" w:customStyle="1" w:styleId="Part1">
    <w:name w:val="Part_1"/>
    <w:basedOn w:val="Section1"/>
    <w:next w:val="Section1"/>
    <w:qFormat/>
    <w:rsid w:val="009C185B"/>
    <w:pPr>
      <w:keepNext/>
      <w:keepLines/>
    </w:pPr>
  </w:style>
  <w:style w:type="paragraph" w:customStyle="1" w:styleId="Subsection1">
    <w:name w:val="Subsection_1"/>
    <w:basedOn w:val="Section1"/>
    <w:next w:val="Normalaftertitle0"/>
    <w:qFormat/>
    <w:rsid w:val="009C185B"/>
  </w:style>
  <w:style w:type="paragraph" w:customStyle="1" w:styleId="Volumetitle">
    <w:name w:val="Volume_title"/>
    <w:basedOn w:val="Normal"/>
    <w:qFormat/>
    <w:rsid w:val="009C185B"/>
    <w:pPr>
      <w:jc w:val="center"/>
    </w:pPr>
    <w:rPr>
      <w:b/>
      <w:bCs/>
      <w:sz w:val="28"/>
      <w:szCs w:val="28"/>
    </w:rPr>
  </w:style>
  <w:style w:type="paragraph" w:customStyle="1" w:styleId="Headingsplit">
    <w:name w:val="Heading_split"/>
    <w:basedOn w:val="Headingi"/>
    <w:qFormat/>
    <w:rsid w:val="009C185B"/>
    <w:rPr>
      <w:lang w:val="en-US"/>
    </w:rPr>
  </w:style>
  <w:style w:type="paragraph" w:customStyle="1" w:styleId="Normalsplit">
    <w:name w:val="Normal_split"/>
    <w:basedOn w:val="Normal"/>
    <w:qFormat/>
    <w:rsid w:val="009C185B"/>
  </w:style>
  <w:style w:type="character" w:customStyle="1" w:styleId="Provsplit">
    <w:name w:val="Prov_split"/>
    <w:basedOn w:val="DefaultParagraphFont"/>
    <w:qFormat/>
    <w:rsid w:val="009C185B"/>
    <w:rPr>
      <w:rFonts w:ascii="Times New Roman" w:hAnsi="Times New Roman"/>
      <w:b w:val="0"/>
    </w:rPr>
  </w:style>
  <w:style w:type="paragraph" w:customStyle="1" w:styleId="Tablesplit">
    <w:name w:val="Table_split"/>
    <w:basedOn w:val="Tabletext"/>
    <w:qFormat/>
    <w:rsid w:val="009C185B"/>
    <w:pPr>
      <w:keepNext/>
      <w:tabs>
        <w:tab w:val="clear" w:pos="284"/>
        <w:tab w:val="clear" w:pos="567"/>
        <w:tab w:val="clear" w:pos="851"/>
        <w:tab w:val="clear" w:pos="1134"/>
        <w:tab w:val="clear" w:pos="1418"/>
        <w:tab w:val="clear" w:pos="1701"/>
        <w:tab w:val="clear" w:pos="1871"/>
        <w:tab w:val="clear" w:pos="1985"/>
        <w:tab w:val="clear" w:pos="2268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409"/>
        <w:tab w:val="left" w:pos="2237"/>
        <w:tab w:val="left" w:pos="2828"/>
        <w:tab w:val="left" w:pos="4604"/>
        <w:tab w:val="left" w:pos="6023"/>
        <w:tab w:val="left" w:pos="6732"/>
        <w:tab w:val="left" w:pos="7323"/>
        <w:tab w:val="left" w:pos="7914"/>
      </w:tabs>
      <w:ind w:left="108" w:right="-113"/>
    </w:pPr>
    <w:rPr>
      <w:b/>
    </w:rPr>
  </w:style>
  <w:style w:type="paragraph" w:customStyle="1" w:styleId="Methodheading1">
    <w:name w:val="Method_heading1"/>
    <w:basedOn w:val="Heading1"/>
    <w:next w:val="Normal"/>
    <w:qFormat/>
    <w:rsid w:val="009C185B"/>
  </w:style>
  <w:style w:type="paragraph" w:customStyle="1" w:styleId="Methodheading2">
    <w:name w:val="Method_heading2"/>
    <w:basedOn w:val="Heading2"/>
    <w:next w:val="Normal"/>
    <w:qFormat/>
    <w:rsid w:val="009C185B"/>
  </w:style>
  <w:style w:type="paragraph" w:customStyle="1" w:styleId="Methodheading3">
    <w:name w:val="Method_heading3"/>
    <w:basedOn w:val="Heading3"/>
    <w:next w:val="Normal"/>
    <w:qFormat/>
    <w:rsid w:val="009C185B"/>
  </w:style>
  <w:style w:type="paragraph" w:customStyle="1" w:styleId="Methodheading4">
    <w:name w:val="Method_heading4"/>
    <w:basedOn w:val="Heading4"/>
    <w:next w:val="Normal"/>
    <w:qFormat/>
    <w:rsid w:val="009C185B"/>
  </w:style>
  <w:style w:type="paragraph" w:customStyle="1" w:styleId="MethodHeadingb">
    <w:name w:val="Method_Headingb"/>
    <w:basedOn w:val="Headingb"/>
    <w:next w:val="Normal"/>
    <w:qFormat/>
    <w:rsid w:val="009C185B"/>
    <w:pPr>
      <w:tabs>
        <w:tab w:val="clear" w:pos="1134"/>
        <w:tab w:val="clear" w:pos="1871"/>
        <w:tab w:val="clear" w:pos="2268"/>
      </w:tabs>
      <w:overflowPunct/>
      <w:autoSpaceDE/>
      <w:autoSpaceDN/>
      <w:adjustRightInd/>
      <w:textAlignment w:val="auto"/>
    </w:pPr>
  </w:style>
  <w:style w:type="paragraph" w:customStyle="1" w:styleId="EditorsNote">
    <w:name w:val="EditorsNote"/>
    <w:basedOn w:val="Normal"/>
    <w:rsid w:val="009C185B"/>
    <w:pPr>
      <w:spacing w:before="240" w:after="240"/>
    </w:pPr>
    <w:rPr>
      <w:i/>
      <w:iCs/>
    </w:rPr>
  </w:style>
  <w:style w:type="character" w:customStyle="1" w:styleId="FiguretitleChar">
    <w:name w:val="Figure_title Char"/>
    <w:basedOn w:val="DefaultParagraphFont"/>
    <w:link w:val="Figuretitle"/>
    <w:rsid w:val="009C185B"/>
    <w:rPr>
      <w:rFonts w:ascii="Times New Roman Bold" w:hAnsi="Times New Roman Bold"/>
      <w:b/>
      <w:lang w:val="en-GB" w:eastAsia="en-US"/>
    </w:rPr>
  </w:style>
  <w:style w:type="paragraph" w:customStyle="1" w:styleId="Figurewithlegend">
    <w:name w:val="Figure_with_legend"/>
    <w:basedOn w:val="Figure"/>
    <w:rsid w:val="009C185B"/>
  </w:style>
  <w:style w:type="paragraph" w:styleId="Signature">
    <w:name w:val="Signature"/>
    <w:basedOn w:val="Normal"/>
    <w:link w:val="SignatureChar"/>
    <w:unhideWhenUsed/>
    <w:rsid w:val="009C185B"/>
    <w:pPr>
      <w:tabs>
        <w:tab w:val="clear" w:pos="1134"/>
        <w:tab w:val="clear" w:pos="1871"/>
        <w:tab w:val="clear" w:pos="2268"/>
        <w:tab w:val="center" w:pos="7371"/>
      </w:tabs>
      <w:spacing w:before="600"/>
    </w:pPr>
  </w:style>
  <w:style w:type="character" w:customStyle="1" w:styleId="SignatureChar">
    <w:name w:val="Signature Char"/>
    <w:basedOn w:val="DefaultParagraphFont"/>
    <w:link w:val="Signature"/>
    <w:rsid w:val="009C185B"/>
    <w:rPr>
      <w:rFonts w:ascii="Times New Roman" w:hAnsi="Times New Roman"/>
      <w:sz w:val="24"/>
      <w:lang w:val="en-GB" w:eastAsia="en-US"/>
    </w:rPr>
  </w:style>
  <w:style w:type="paragraph" w:customStyle="1" w:styleId="Tablefin">
    <w:name w:val="Table_fin"/>
    <w:basedOn w:val="Normalaftertitle"/>
    <w:rsid w:val="009C185B"/>
    <w:pPr>
      <w:tabs>
        <w:tab w:val="clear" w:pos="1134"/>
        <w:tab w:val="clear" w:pos="1871"/>
        <w:tab w:val="clear" w:pos="2268"/>
      </w:tabs>
      <w:spacing w:before="0"/>
    </w:pPr>
    <w:rPr>
      <w:sz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D86A6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D86A67"/>
    <w:rPr>
      <w:rFonts w:ascii="Times New Roman" w:hAnsi="Times New Roman"/>
      <w:sz w:val="24"/>
      <w:lang w:val="en-GB" w:eastAsia="en-US"/>
    </w:rPr>
  </w:style>
  <w:style w:type="table" w:styleId="TableGrid">
    <w:name w:val="Table Grid"/>
    <w:basedOn w:val="TableNormal"/>
    <w:qFormat/>
    <w:rsid w:val="00D86A67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quationChar">
    <w:name w:val="Equation Char"/>
    <w:link w:val="Equation"/>
    <w:locked/>
    <w:rsid w:val="00D86A67"/>
    <w:rPr>
      <w:rFonts w:ascii="Times New Roman" w:hAnsi="Times New Roman"/>
      <w:sz w:val="24"/>
      <w:lang w:val="en-GB" w:eastAsia="en-US"/>
    </w:rPr>
  </w:style>
  <w:style w:type="table" w:styleId="GridTable1Light">
    <w:name w:val="Grid Table 1 Light"/>
    <w:basedOn w:val="TableNormal"/>
    <w:uiPriority w:val="46"/>
    <w:rsid w:val="00D86A67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Caption">
    <w:name w:val="caption"/>
    <w:basedOn w:val="Normal"/>
    <w:next w:val="Normal"/>
    <w:uiPriority w:val="35"/>
    <w:unhideWhenUsed/>
    <w:qFormat/>
    <w:rsid w:val="00D86A67"/>
    <w:pPr>
      <w:spacing w:before="0" w:after="200"/>
    </w:pPr>
    <w:rPr>
      <w:i/>
      <w:iCs/>
      <w:color w:val="1F497D" w:themeColor="text2"/>
      <w:sz w:val="18"/>
      <w:szCs w:val="18"/>
    </w:rPr>
  </w:style>
  <w:style w:type="character" w:styleId="Hyperlink">
    <w:name w:val="Hyperlink"/>
    <w:aliases w:val="超级链接,CEO_Hyperlink,ECC Hyperlink,超?级链,Style 58,超????,하이퍼링크2,超链接1,超?级链?,Style?,S"/>
    <w:basedOn w:val="DefaultParagraphFont"/>
    <w:uiPriority w:val="99"/>
    <w:unhideWhenUsed/>
    <w:qFormat/>
    <w:rsid w:val="00285EB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5E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91464"/>
    <w:rPr>
      <w:rFonts w:ascii="Times New Roman" w:hAnsi="Times New Roman"/>
      <w:sz w:val="24"/>
      <w:lang w:val="en-GB" w:eastAsia="en-US"/>
    </w:rPr>
  </w:style>
  <w:style w:type="paragraph" w:customStyle="1" w:styleId="TabletitleBR">
    <w:name w:val="Table_title_BR"/>
    <w:basedOn w:val="Normal"/>
    <w:next w:val="Normal"/>
    <w:uiPriority w:val="99"/>
    <w:qFormat/>
    <w:rsid w:val="00591464"/>
    <w:pPr>
      <w:keepNext/>
      <w:keepLines/>
      <w:tabs>
        <w:tab w:val="clear" w:pos="1134"/>
        <w:tab w:val="clear" w:pos="1871"/>
        <w:tab w:val="clear" w:pos="2268"/>
        <w:tab w:val="left" w:pos="794"/>
        <w:tab w:val="left" w:pos="1191"/>
        <w:tab w:val="left" w:pos="1588"/>
        <w:tab w:val="left" w:pos="1985"/>
      </w:tabs>
      <w:spacing w:before="0" w:after="120" w:line="259" w:lineRule="auto"/>
      <w:jc w:val="center"/>
    </w:pPr>
    <w:rPr>
      <w:b/>
      <w:lang w:val="en-US"/>
    </w:rPr>
  </w:style>
  <w:style w:type="character" w:styleId="FollowedHyperlink">
    <w:name w:val="FollowedHyperlink"/>
    <w:basedOn w:val="DefaultParagraphFont"/>
    <w:semiHidden/>
    <w:unhideWhenUsed/>
    <w:rsid w:val="00D56EFB"/>
    <w:rPr>
      <w:color w:val="800080" w:themeColor="followedHyperlink"/>
      <w:u w:val="single"/>
    </w:rPr>
  </w:style>
  <w:style w:type="character" w:customStyle="1" w:styleId="TabletextChar">
    <w:name w:val="Table_text Char"/>
    <w:link w:val="Tabletext"/>
    <w:qFormat/>
    <w:rsid w:val="002D7B92"/>
    <w:rPr>
      <w:rFonts w:ascii="Times New Roman" w:hAnsi="Times New Roman"/>
      <w:lang w:val="en-GB" w:eastAsia="en-US"/>
    </w:rPr>
  </w:style>
  <w:style w:type="character" w:customStyle="1" w:styleId="TableheadChar">
    <w:name w:val="Table_head Char"/>
    <w:link w:val="Tablehead"/>
    <w:qFormat/>
    <w:rsid w:val="002D7B92"/>
    <w:rPr>
      <w:rFonts w:ascii="Times New Roman Bold" w:hAnsi="Times New Roman Bold" w:cs="Times New Roman Bold"/>
      <w:b/>
      <w:lang w:val="en-GB" w:eastAsia="en-US"/>
    </w:rPr>
  </w:style>
  <w:style w:type="character" w:customStyle="1" w:styleId="TableNoChar">
    <w:name w:val="Table_No Char"/>
    <w:link w:val="TableNo"/>
    <w:rsid w:val="002D7B92"/>
    <w:rPr>
      <w:rFonts w:ascii="Times New Roman" w:hAnsi="Times New Roman"/>
      <w:caps/>
      <w:lang w:val="en-GB" w:eastAsia="en-US"/>
    </w:rPr>
  </w:style>
  <w:style w:type="character" w:customStyle="1" w:styleId="TabletitleChar">
    <w:name w:val="Table_title Char"/>
    <w:link w:val="Tabletitle"/>
    <w:rsid w:val="002D7B92"/>
    <w:rPr>
      <w:rFonts w:ascii="Times New Roman Bold" w:hAnsi="Times New Roman Bold"/>
      <w:b/>
      <w:lang w:val="en-GB" w:eastAsia="en-US"/>
    </w:rPr>
  </w:style>
  <w:style w:type="character" w:customStyle="1" w:styleId="enumlev1Char">
    <w:name w:val="enumlev1 Char"/>
    <w:basedOn w:val="DefaultParagraphFont"/>
    <w:link w:val="enumlev1"/>
    <w:qFormat/>
    <w:locked/>
    <w:rsid w:val="002D7B92"/>
    <w:rPr>
      <w:rFonts w:ascii="Times New Roman" w:hAnsi="Times New Roman"/>
      <w:sz w:val="24"/>
      <w:lang w:val="en-GB" w:eastAsia="en-US"/>
    </w:rPr>
  </w:style>
  <w:style w:type="character" w:styleId="CommentReference">
    <w:name w:val="annotation reference"/>
    <w:basedOn w:val="DefaultParagraphFont"/>
    <w:semiHidden/>
    <w:unhideWhenUsed/>
    <w:rsid w:val="00B73E5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B73E5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73E57"/>
    <w:rPr>
      <w:rFonts w:ascii="Times New Roman" w:hAnsi="Times New Roman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73E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73E57"/>
    <w:rPr>
      <w:rFonts w:ascii="Times New Roman" w:hAnsi="Times New Roman"/>
      <w:b/>
      <w:bCs/>
      <w:lang w:val="en-GB" w:eastAsia="en-US"/>
    </w:rPr>
  </w:style>
  <w:style w:type="paragraph" w:styleId="EndnoteText">
    <w:name w:val="endnote text"/>
    <w:basedOn w:val="Normal"/>
    <w:link w:val="EndnoteTextChar"/>
    <w:semiHidden/>
    <w:unhideWhenUsed/>
    <w:rsid w:val="006A4C25"/>
    <w:pPr>
      <w:spacing w:before="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6A4C25"/>
    <w:rPr>
      <w:rFonts w:ascii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Nader.Damavandi@spacex.com" TargetMode="Externa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9" Type="http://schemas.openxmlformats.org/officeDocument/2006/relationships/image" Target="media/image25.png"/><Relationship Id="rId21" Type="http://schemas.openxmlformats.org/officeDocument/2006/relationships/image" Target="media/image7.png"/><Relationship Id="rId34" Type="http://schemas.openxmlformats.org/officeDocument/2006/relationships/image" Target="media/image20.png"/><Relationship Id="rId42" Type="http://schemas.openxmlformats.org/officeDocument/2006/relationships/image" Target="media/image28.png"/><Relationship Id="rId47" Type="http://schemas.openxmlformats.org/officeDocument/2006/relationships/image" Target="media/image33.png"/><Relationship Id="rId50" Type="http://schemas.openxmlformats.org/officeDocument/2006/relationships/image" Target="media/image36.png"/><Relationship Id="rId55" Type="http://schemas.openxmlformats.org/officeDocument/2006/relationships/footer" Target="footer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9" Type="http://schemas.openxmlformats.org/officeDocument/2006/relationships/image" Target="media/image15.png"/><Relationship Id="rId11" Type="http://schemas.openxmlformats.org/officeDocument/2006/relationships/hyperlink" Target="mailto:km.islam@spacex.com" TargetMode="External"/><Relationship Id="rId24" Type="http://schemas.openxmlformats.org/officeDocument/2006/relationships/image" Target="media/image10.png"/><Relationship Id="rId32" Type="http://schemas.openxmlformats.org/officeDocument/2006/relationships/image" Target="media/image18.png"/><Relationship Id="rId37" Type="http://schemas.openxmlformats.org/officeDocument/2006/relationships/image" Target="media/image23.png"/><Relationship Id="rId40" Type="http://schemas.openxmlformats.org/officeDocument/2006/relationships/image" Target="media/image26.png"/><Relationship Id="rId45" Type="http://schemas.openxmlformats.org/officeDocument/2006/relationships/image" Target="media/image31.png"/><Relationship Id="rId53" Type="http://schemas.openxmlformats.org/officeDocument/2006/relationships/header" Target="header1.xml"/><Relationship Id="rId5" Type="http://schemas.openxmlformats.org/officeDocument/2006/relationships/numbering" Target="numbering.xml"/><Relationship Id="rId19" Type="http://schemas.openxmlformats.org/officeDocument/2006/relationships/image" Target="media/image5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jameson.dempsey@spacex.com" TargetMode="Externa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png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48" Type="http://schemas.openxmlformats.org/officeDocument/2006/relationships/image" Target="media/image34.png"/><Relationship Id="rId56" Type="http://schemas.openxmlformats.org/officeDocument/2006/relationships/fontTable" Target="fontTable.xml"/><Relationship Id="rId8" Type="http://schemas.openxmlformats.org/officeDocument/2006/relationships/webSettings" Target="webSettings.xml"/><Relationship Id="rId51" Type="http://schemas.openxmlformats.org/officeDocument/2006/relationships/image" Target="media/image37.png"/><Relationship Id="rId3" Type="http://schemas.openxmlformats.org/officeDocument/2006/relationships/customXml" Target="../customXml/item3.xml"/><Relationship Id="rId12" Type="http://schemas.openxmlformats.org/officeDocument/2006/relationships/hyperlink" Target="mailto:Joseph.McMichael@spacex.com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image" Target="media/image19.png"/><Relationship Id="rId38" Type="http://schemas.openxmlformats.org/officeDocument/2006/relationships/image" Target="media/image24.png"/><Relationship Id="rId46" Type="http://schemas.openxmlformats.org/officeDocument/2006/relationships/image" Target="media/image32.png"/><Relationship Id="rId20" Type="http://schemas.openxmlformats.org/officeDocument/2006/relationships/image" Target="media/image6.png"/><Relationship Id="rId41" Type="http://schemas.openxmlformats.org/officeDocument/2006/relationships/image" Target="media/image27.pn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1.png"/><Relationship Id="rId23" Type="http://schemas.openxmlformats.org/officeDocument/2006/relationships/image" Target="media/image9.png"/><Relationship Id="rId28" Type="http://schemas.openxmlformats.org/officeDocument/2006/relationships/image" Target="media/image14.emf"/><Relationship Id="rId36" Type="http://schemas.openxmlformats.org/officeDocument/2006/relationships/image" Target="media/image22.png"/><Relationship Id="rId49" Type="http://schemas.openxmlformats.org/officeDocument/2006/relationships/image" Target="media/image35.png"/><Relationship Id="rId57" Type="http://schemas.openxmlformats.org/officeDocument/2006/relationships/theme" Target="theme/theme1.xml"/><Relationship Id="rId10" Type="http://schemas.openxmlformats.org/officeDocument/2006/relationships/endnotes" Target="endnotes.xml"/><Relationship Id="rId31" Type="http://schemas.openxmlformats.org/officeDocument/2006/relationships/image" Target="media/image17.png"/><Relationship Id="rId44" Type="http://schemas.openxmlformats.org/officeDocument/2006/relationships/image" Target="media/image30.png"/><Relationship Id="rId52" Type="http://schemas.openxmlformats.org/officeDocument/2006/relationships/image" Target="media/image3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movaa\AppData\Roaming\Microsoft\Templates\PE_B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56BA11C06EAB49B4836D790ECE27DB" ma:contentTypeVersion="18" ma:contentTypeDescription="Create a new document." ma:contentTypeScope="" ma:versionID="04af5b027179ea4de0712537c8936f19">
  <xsd:schema xmlns:xsd="http://www.w3.org/2001/XMLSchema" xmlns:xs="http://www.w3.org/2001/XMLSchema" xmlns:p="http://schemas.microsoft.com/office/2006/metadata/properties" xmlns:ns2="c77a776c-8872-4f88-b3be-07b484cb982b" xmlns:ns3="cd6f4b3e-6665-4cf4-b080-7abf16275423" targetNamespace="http://schemas.microsoft.com/office/2006/metadata/properties" ma:root="true" ma:fieldsID="7db59310c9226e8253a70324ef2a07bf" ns2:_="" ns3:_="">
    <xsd:import namespace="c77a776c-8872-4f88-b3be-07b484cb982b"/>
    <xsd:import namespace="cd6f4b3e-6665-4cf4-b080-7abf162754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SpecNumbe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a776c-8872-4f88-b3be-07b484cb98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0393029-c997-42a1-98e0-ed9d619470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pecNumber" ma:index="24" nillable="true" ma:displayName="Spec Number" ma:format="Dropdown" ma:internalName="SpecNumber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6f4b3e-6665-4cf4-b080-7abf1627542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2daa345-7969-46a5-928c-637e05d3cece}" ma:internalName="TaxCatchAll" ma:showField="CatchAllData" ma:web="cd6f4b3e-6665-4cf4-b080-7abf162754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pecNumber xmlns="c77a776c-8872-4f88-b3be-07b484cb982b" xsi:nil="true"/>
    <lcf76f155ced4ddcb4097134ff3c332f xmlns="c77a776c-8872-4f88-b3be-07b484cb982b">
      <Terms xmlns="http://schemas.microsoft.com/office/infopath/2007/PartnerControls"/>
    </lcf76f155ced4ddcb4097134ff3c332f>
    <TaxCatchAll xmlns="cd6f4b3e-6665-4cf4-b080-7abf16275423" xsi:nil="true"/>
  </documentManagement>
</p:properties>
</file>

<file path=customXml/itemProps1.xml><?xml version="1.0" encoding="utf-8"?>
<ds:datastoreItem xmlns:ds="http://schemas.openxmlformats.org/officeDocument/2006/customXml" ds:itemID="{5F1E5862-6579-4826-8A5D-3E2F524AA7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7C61A9-3A5A-45A7-9C6E-91CA18D59A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7a776c-8872-4f88-b3be-07b484cb982b"/>
    <ds:schemaRef ds:uri="cd6f4b3e-6665-4cf4-b080-7abf162754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8271C6-C461-4F81-B528-3358EA6E63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DAFE4D-6725-415F-81B5-88D41AB3B33F}">
  <ds:schemaRefs>
    <ds:schemaRef ds:uri="http://schemas.microsoft.com/office/2006/metadata/properties"/>
    <ds:schemaRef ds:uri="http://schemas.microsoft.com/office/infopath/2007/PartnerControls"/>
    <ds:schemaRef ds:uri="c77a776c-8872-4f88-b3be-07b484cb982b"/>
    <ds:schemaRef ds:uri="cd6f4b3e-6665-4cf4-b080-7abf16275423"/>
  </ds:schemaRefs>
</ds:datastoreItem>
</file>

<file path=docMetadata/LabelInfo.xml><?xml version="1.0" encoding="utf-8"?>
<clbl:labelList xmlns:clbl="http://schemas.microsoft.com/office/2020/mipLabelMetadata">
  <clbl:label id="{568178ef-2b90-40ee-86de-4595a529cba9}" enabled="1" method="Standard" siteId="{d6cff1bd-67dd-4ce8-945d-d07dc775672f}" removed="0"/>
  <clbl:label id="{70922d1c-6e01-4d95-82dd-55b449e38bd1}" enabled="0" method="" siteId="{70922d1c-6e01-4d95-82dd-55b449e38bd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PE_BR.dotm</Template>
  <TotalTime>19</TotalTime>
  <Pages>32</Pages>
  <Words>3026</Words>
  <Characters>17250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20236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Alissa BR</dc:creator>
  <cp:lastModifiedBy>Zahid Islam</cp:lastModifiedBy>
  <cp:revision>4</cp:revision>
  <cp:lastPrinted>2008-02-21T14:04:00Z</cp:lastPrinted>
  <dcterms:created xsi:type="dcterms:W3CDTF">2026-10-01T09:17:00Z</dcterms:created>
  <dcterms:modified xsi:type="dcterms:W3CDTF">2026-10-01T17:55:00Z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PE_BR.DOT</vt:lpwstr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0x010100A356BA11C06EAB49B4836D790ECE27DB</vt:lpwstr>
  </property>
  <property fmtid="{D5CDD505-2E9C-101B-9397-08002B2CF9AE}" pid="6" name="MSIP_Label_e3a1bc8a-c77f-42fc-94c5-4575f811706d_Enabled">
    <vt:lpwstr>true</vt:lpwstr>
  </property>
  <property fmtid="{D5CDD505-2E9C-101B-9397-08002B2CF9AE}" pid="7" name="MSIP_Label_e3a1bc8a-c77f-42fc-94c5-4575f811706d_SetDate">
    <vt:lpwstr>2025-09-23T20:10:33Z</vt:lpwstr>
  </property>
  <property fmtid="{D5CDD505-2E9C-101B-9397-08002B2CF9AE}" pid="8" name="MSIP_Label_e3a1bc8a-c77f-42fc-94c5-4575f811706d_Method">
    <vt:lpwstr>Standard</vt:lpwstr>
  </property>
  <property fmtid="{D5CDD505-2E9C-101B-9397-08002B2CF9AE}" pid="9" name="MSIP_Label_e3a1bc8a-c77f-42fc-94c5-4575f811706d_Name">
    <vt:lpwstr>e3a1bc8a-c77f-42fc-94c5-4575f811706d</vt:lpwstr>
  </property>
  <property fmtid="{D5CDD505-2E9C-101B-9397-08002B2CF9AE}" pid="10" name="MSIP_Label_e3a1bc8a-c77f-42fc-94c5-4575f811706d_SiteId">
    <vt:lpwstr>fb7083da-754c-45a4-8b6b-a05941a3a3e9</vt:lpwstr>
  </property>
  <property fmtid="{D5CDD505-2E9C-101B-9397-08002B2CF9AE}" pid="11" name="MSIP_Label_e3a1bc8a-c77f-42fc-94c5-4575f811706d_ActionId">
    <vt:lpwstr>916bea56-4578-4fb6-9bab-13dd24411e3c</vt:lpwstr>
  </property>
  <property fmtid="{D5CDD505-2E9C-101B-9397-08002B2CF9AE}" pid="12" name="MSIP_Label_e3a1bc8a-c77f-42fc-94c5-4575f811706d_ContentBits">
    <vt:lpwstr>0</vt:lpwstr>
  </property>
  <property fmtid="{D5CDD505-2E9C-101B-9397-08002B2CF9AE}" pid="13" name="MSIP_Label_e3a1bc8a-c77f-42fc-94c5-4575f811706d_Tag">
    <vt:lpwstr>50, 3, 0, 1</vt:lpwstr>
  </property>
  <property fmtid="{D5CDD505-2E9C-101B-9397-08002B2CF9AE}" pid="14" name="MediaServiceImageTags">
    <vt:lpwstr/>
  </property>
</Properties>
</file>