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316D47" w:rsidRPr="00316D47" w14:paraId="30555C77" w14:textId="77777777" w:rsidTr="00F84337">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8C2914E" w14:textId="124A6E3F" w:rsidR="00316D47" w:rsidRPr="00316D47" w:rsidRDefault="00316D47" w:rsidP="00316D47">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lang w:val="en-US"/>
              </w:rPr>
            </w:pPr>
            <w:r>
              <w:br w:type="page"/>
            </w:r>
            <w:r w:rsidRPr="00316D47">
              <w:rPr>
                <w:b/>
                <w:lang w:val="en-US"/>
              </w:rPr>
              <w:br w:type="page"/>
            </w:r>
            <w:r w:rsidRPr="00316D47">
              <w:rPr>
                <w:b/>
                <w:spacing w:val="-3"/>
                <w:szCs w:val="24"/>
                <w:lang w:val="en-US"/>
              </w:rPr>
              <w:t>U.S. Radiocommunications Sector</w:t>
            </w:r>
          </w:p>
          <w:p w14:paraId="0B4D5227" w14:textId="77777777" w:rsidR="00316D47" w:rsidRPr="00316D47" w:rsidRDefault="00316D47" w:rsidP="00316D47">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lang w:val="en-US"/>
              </w:rPr>
            </w:pPr>
            <w:r w:rsidRPr="00316D47">
              <w:rPr>
                <w:b/>
                <w:spacing w:val="-3"/>
                <w:szCs w:val="24"/>
                <w:lang w:val="en-US"/>
              </w:rPr>
              <w:t>Fact Sheet</w:t>
            </w:r>
          </w:p>
        </w:tc>
      </w:tr>
      <w:tr w:rsidR="00316D47" w:rsidRPr="00316D47" w14:paraId="71E05246" w14:textId="77777777" w:rsidTr="00F84337">
        <w:trPr>
          <w:trHeight w:val="348"/>
        </w:trPr>
        <w:tc>
          <w:tcPr>
            <w:tcW w:w="4387" w:type="dxa"/>
            <w:tcBorders>
              <w:left w:val="double" w:sz="6" w:space="0" w:color="auto"/>
            </w:tcBorders>
          </w:tcPr>
          <w:p w14:paraId="55C900D8" w14:textId="77777777" w:rsidR="00316D47" w:rsidRPr="00316D47" w:rsidRDefault="00316D47" w:rsidP="00316D47">
            <w:pPr>
              <w:tabs>
                <w:tab w:val="clear" w:pos="1134"/>
                <w:tab w:val="clear" w:pos="1871"/>
                <w:tab w:val="clear" w:pos="2268"/>
                <w:tab w:val="left" w:pos="794"/>
                <w:tab w:val="left" w:pos="1191"/>
                <w:tab w:val="left" w:pos="1588"/>
                <w:tab w:val="left" w:pos="1985"/>
              </w:tabs>
              <w:spacing w:after="120"/>
              <w:ind w:left="900" w:right="144" w:hanging="756"/>
              <w:rPr>
                <w:szCs w:val="24"/>
                <w:lang w:val="en-US"/>
              </w:rPr>
            </w:pPr>
            <w:r w:rsidRPr="00316D47">
              <w:rPr>
                <w:b/>
                <w:szCs w:val="24"/>
                <w:lang w:val="en-US"/>
              </w:rPr>
              <w:t>Working Party:</w:t>
            </w:r>
            <w:r w:rsidRPr="00316D47">
              <w:rPr>
                <w:szCs w:val="24"/>
                <w:lang w:val="en-US"/>
              </w:rPr>
              <w:t xml:space="preserve">  ITU-R WP-5B</w:t>
            </w:r>
          </w:p>
        </w:tc>
        <w:tc>
          <w:tcPr>
            <w:tcW w:w="5006" w:type="dxa"/>
            <w:tcBorders>
              <w:right w:val="double" w:sz="6" w:space="0" w:color="auto"/>
            </w:tcBorders>
          </w:tcPr>
          <w:p w14:paraId="1B32407A" w14:textId="267A2D04" w:rsidR="00316D47" w:rsidRPr="00316D47" w:rsidRDefault="00316D47" w:rsidP="00316D47">
            <w:pPr>
              <w:tabs>
                <w:tab w:val="clear" w:pos="1134"/>
                <w:tab w:val="clear" w:pos="1871"/>
                <w:tab w:val="clear" w:pos="2268"/>
                <w:tab w:val="left" w:pos="794"/>
                <w:tab w:val="left" w:pos="1191"/>
                <w:tab w:val="left" w:pos="1588"/>
                <w:tab w:val="left" w:pos="1985"/>
              </w:tabs>
              <w:spacing w:after="120"/>
              <w:ind w:left="144" w:right="144"/>
              <w:rPr>
                <w:szCs w:val="24"/>
                <w:lang w:val="en-US"/>
              </w:rPr>
            </w:pPr>
            <w:r w:rsidRPr="00316D47">
              <w:rPr>
                <w:b/>
                <w:szCs w:val="24"/>
                <w:lang w:val="en-US"/>
              </w:rPr>
              <w:t>Document No:</w:t>
            </w:r>
            <w:r w:rsidRPr="00316D47">
              <w:rPr>
                <w:szCs w:val="24"/>
                <w:lang w:val="en-US"/>
              </w:rPr>
              <w:t xml:space="preserve">  USWP5B26-</w:t>
            </w:r>
            <w:r>
              <w:rPr>
                <w:szCs w:val="24"/>
                <w:lang w:val="en-US"/>
              </w:rPr>
              <w:t>02-First Draft</w:t>
            </w:r>
          </w:p>
        </w:tc>
      </w:tr>
      <w:tr w:rsidR="00316D47" w:rsidRPr="00316D47" w14:paraId="74DD8327" w14:textId="77777777" w:rsidTr="00F84337">
        <w:trPr>
          <w:trHeight w:val="378"/>
        </w:trPr>
        <w:tc>
          <w:tcPr>
            <w:tcW w:w="4387" w:type="dxa"/>
            <w:tcBorders>
              <w:left w:val="double" w:sz="6" w:space="0" w:color="auto"/>
            </w:tcBorders>
          </w:tcPr>
          <w:p w14:paraId="45C12BF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78"/>
              <w:rPr>
                <w:szCs w:val="24"/>
                <w:lang w:val="en-US"/>
              </w:rPr>
            </w:pPr>
            <w:r w:rsidRPr="00316D47">
              <w:rPr>
                <w:b/>
                <w:szCs w:val="24"/>
                <w:lang w:val="en-US"/>
              </w:rPr>
              <w:t>Ref:</w:t>
            </w:r>
            <w:r w:rsidRPr="00316D47">
              <w:rPr>
                <w:szCs w:val="24"/>
                <w:lang w:val="en-US"/>
              </w:rPr>
              <w:tab/>
              <w:t>Annex 32 to Document 5B/225-E</w:t>
            </w:r>
          </w:p>
        </w:tc>
        <w:tc>
          <w:tcPr>
            <w:tcW w:w="5006" w:type="dxa"/>
            <w:tcBorders>
              <w:right w:val="double" w:sz="6" w:space="0" w:color="auto"/>
            </w:tcBorders>
          </w:tcPr>
          <w:p w14:paraId="1EC13366" w14:textId="58A0B7B5" w:rsidR="00316D47" w:rsidRPr="00316D47" w:rsidRDefault="00316D47" w:rsidP="00316D47">
            <w:pPr>
              <w:tabs>
                <w:tab w:val="clear" w:pos="1134"/>
                <w:tab w:val="clear" w:pos="1871"/>
                <w:tab w:val="clear" w:pos="2268"/>
                <w:tab w:val="left" w:pos="162"/>
                <w:tab w:val="left" w:pos="794"/>
                <w:tab w:val="left" w:pos="1191"/>
                <w:tab w:val="left" w:pos="1588"/>
                <w:tab w:val="left" w:pos="1985"/>
              </w:tabs>
              <w:spacing w:before="0"/>
              <w:ind w:left="612" w:right="144" w:hanging="468"/>
              <w:rPr>
                <w:szCs w:val="24"/>
                <w:lang w:val="en-US"/>
              </w:rPr>
            </w:pPr>
            <w:r w:rsidRPr="00316D47">
              <w:rPr>
                <w:b/>
                <w:szCs w:val="24"/>
                <w:lang w:val="en-US"/>
              </w:rPr>
              <w:t>Date:</w:t>
            </w:r>
            <w:r w:rsidRPr="00316D47">
              <w:rPr>
                <w:szCs w:val="24"/>
                <w:lang w:val="en-US"/>
              </w:rPr>
              <w:t xml:space="preserve">  </w:t>
            </w:r>
            <w:r>
              <w:rPr>
                <w:szCs w:val="24"/>
                <w:lang w:val="en-US"/>
              </w:rPr>
              <w:t>3 March</w:t>
            </w:r>
            <w:bookmarkStart w:id="0" w:name="_GoBack"/>
            <w:bookmarkEnd w:id="0"/>
            <w:r w:rsidRPr="00316D47">
              <w:rPr>
                <w:szCs w:val="24"/>
                <w:lang w:val="en-US"/>
              </w:rPr>
              <w:t xml:space="preserve"> 2021</w:t>
            </w:r>
          </w:p>
        </w:tc>
      </w:tr>
      <w:tr w:rsidR="00316D47" w:rsidRPr="00316D47" w14:paraId="44F42947" w14:textId="77777777" w:rsidTr="00F84337">
        <w:trPr>
          <w:trHeight w:val="459"/>
        </w:trPr>
        <w:tc>
          <w:tcPr>
            <w:tcW w:w="9393" w:type="dxa"/>
            <w:gridSpan w:val="2"/>
            <w:tcBorders>
              <w:left w:val="double" w:sz="6" w:space="0" w:color="auto"/>
              <w:right w:val="double" w:sz="6" w:space="0" w:color="auto"/>
            </w:tcBorders>
          </w:tcPr>
          <w:p w14:paraId="70FD6AB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after="120"/>
              <w:ind w:left="187"/>
              <w:rPr>
                <w:szCs w:val="24"/>
                <w:lang w:val="en-US"/>
              </w:rPr>
            </w:pPr>
            <w:r w:rsidRPr="00316D47">
              <w:rPr>
                <w:b/>
                <w:bCs/>
                <w:szCs w:val="24"/>
                <w:lang w:val="en-US"/>
              </w:rPr>
              <w:t>Document Title:</w:t>
            </w:r>
            <w:r w:rsidRPr="00316D47">
              <w:rPr>
                <w:bCs/>
                <w:szCs w:val="24"/>
                <w:lang w:val="en-US"/>
              </w:rPr>
              <w:t xml:space="preserve">  </w:t>
            </w:r>
            <w:r w:rsidRPr="00316D47">
              <w:rPr>
                <w:rFonts w:ascii="CG Times" w:hAnsi="CG Times"/>
                <w:lang w:val="en-US" w:eastAsia="zh-CN"/>
              </w:rPr>
              <w:t>WORKING DOCUMENT TOWARDS A PRELIMINARY DRAFT NEW REPORT ITU-R M.[UA-AIRBORNE-DAA]  -  Guidance on suitable frequency bands and services to be used by airborne unmanned aircraft detect-and-avoid non-cooperative systems</w:t>
            </w:r>
          </w:p>
        </w:tc>
      </w:tr>
      <w:tr w:rsidR="00316D47" w:rsidRPr="00316D47" w14:paraId="27B76C2C" w14:textId="77777777" w:rsidTr="00F84337">
        <w:trPr>
          <w:trHeight w:val="1960"/>
        </w:trPr>
        <w:tc>
          <w:tcPr>
            <w:tcW w:w="4387" w:type="dxa"/>
            <w:tcBorders>
              <w:left w:val="double" w:sz="6" w:space="0" w:color="auto"/>
            </w:tcBorders>
          </w:tcPr>
          <w:p w14:paraId="65E05C30" w14:textId="77777777" w:rsidR="00316D47" w:rsidRPr="00316D47" w:rsidRDefault="00316D47" w:rsidP="00316D47">
            <w:pPr>
              <w:tabs>
                <w:tab w:val="clear" w:pos="1134"/>
                <w:tab w:val="clear" w:pos="1871"/>
                <w:tab w:val="clear" w:pos="2268"/>
                <w:tab w:val="left" w:pos="794"/>
                <w:tab w:val="left" w:pos="1191"/>
                <w:tab w:val="left" w:pos="1588"/>
                <w:tab w:val="left" w:pos="1985"/>
              </w:tabs>
              <w:ind w:left="144" w:right="144"/>
              <w:rPr>
                <w:b/>
                <w:szCs w:val="24"/>
                <w:lang w:val="en-US"/>
              </w:rPr>
            </w:pPr>
            <w:r w:rsidRPr="00316D47">
              <w:rPr>
                <w:b/>
                <w:szCs w:val="24"/>
                <w:lang w:val="en-US"/>
              </w:rPr>
              <w:t>Author(s)/Contributors(s):</w:t>
            </w:r>
          </w:p>
          <w:p w14:paraId="6B3D7DA5"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310A057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Don Nellis</w:t>
            </w:r>
          </w:p>
          <w:p w14:paraId="6880C766"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Federal Aviation Administration</w:t>
            </w:r>
          </w:p>
          <w:p w14:paraId="2F6E8918"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800 Independence Ave., S.W.</w:t>
            </w:r>
          </w:p>
          <w:p w14:paraId="3E8E2CEB"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Washington, DC 20591</w:t>
            </w:r>
          </w:p>
          <w:p w14:paraId="6F5E0CF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2502A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Mohammed Rahman</w:t>
            </w:r>
          </w:p>
          <w:p w14:paraId="54E48CA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Federal Aviation Administration</w:t>
            </w:r>
          </w:p>
          <w:p w14:paraId="5EF59CE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800 Independence Ave., S.W.</w:t>
            </w:r>
          </w:p>
          <w:p w14:paraId="0F91B592"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Washington, DC 20591</w:t>
            </w:r>
          </w:p>
          <w:p w14:paraId="63EF5F7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712EC96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316D47">
              <w:rPr>
                <w:bCs/>
                <w:iCs/>
                <w:szCs w:val="24"/>
                <w:lang w:val="en-US"/>
              </w:rPr>
              <w:t>Michael Neale</w:t>
            </w:r>
          </w:p>
          <w:p w14:paraId="2AF228F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lang w:val="en-US"/>
              </w:rPr>
            </w:pPr>
            <w:r w:rsidRPr="00316D47">
              <w:rPr>
                <w:bCs/>
                <w:iCs/>
                <w:szCs w:val="24"/>
                <w:lang w:val="en-US"/>
              </w:rPr>
              <w:t>ACES Corporation for the FAA</w:t>
            </w:r>
          </w:p>
          <w:p w14:paraId="271AB24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4636DF48" w14:textId="77777777" w:rsidR="00316D47" w:rsidRPr="00316D47" w:rsidRDefault="00316D47" w:rsidP="00316D47">
            <w:pPr>
              <w:tabs>
                <w:tab w:val="clear" w:pos="1134"/>
                <w:tab w:val="clear" w:pos="1871"/>
                <w:tab w:val="clear" w:pos="2268"/>
                <w:tab w:val="left" w:pos="794"/>
                <w:tab w:val="left" w:pos="1191"/>
                <w:tab w:val="left" w:pos="1588"/>
                <w:tab w:val="left" w:pos="1985"/>
              </w:tabs>
              <w:ind w:left="144" w:right="144"/>
              <w:rPr>
                <w:bCs/>
                <w:szCs w:val="24"/>
                <w:lang w:val="en-US"/>
              </w:rPr>
            </w:pPr>
          </w:p>
          <w:p w14:paraId="4220A68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szCs w:val="24"/>
                <w:lang w:val="en-US"/>
              </w:rPr>
            </w:pPr>
          </w:p>
          <w:p w14:paraId="79A21715"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(202) 267-9779</w:t>
            </w:r>
          </w:p>
          <w:p w14:paraId="5A5C72B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Donald.Nellis@faa.gov</w:t>
            </w:r>
          </w:p>
          <w:p w14:paraId="27AAD571"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5FCB118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0C6CAB89"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FFD566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(202) 267-6573</w:t>
            </w:r>
          </w:p>
          <w:p w14:paraId="74E95B27"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Mohammed.Rahman@faa.gov</w:t>
            </w:r>
          </w:p>
          <w:p w14:paraId="375AD2EA"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25A3CA4"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4AD52D0E"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F2E44E1"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Phone:  (858) 705-8978</w:t>
            </w:r>
          </w:p>
          <w:p w14:paraId="5D1560ED"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316D47">
              <w:rPr>
                <w:bCs/>
                <w:color w:val="000000"/>
                <w:szCs w:val="24"/>
                <w:lang w:val="en-US"/>
              </w:rPr>
              <w:t>e-mail:  Michael.Neale@ACES-INC.COM</w:t>
            </w:r>
          </w:p>
          <w:p w14:paraId="1834413C" w14:textId="77777777" w:rsidR="00316D47" w:rsidRPr="00316D47" w:rsidRDefault="00316D47" w:rsidP="00316D47">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tc>
      </w:tr>
      <w:tr w:rsidR="00316D47" w:rsidRPr="00316D47" w14:paraId="7D83BA35" w14:textId="77777777" w:rsidTr="00F84337">
        <w:trPr>
          <w:trHeight w:val="541"/>
        </w:trPr>
        <w:tc>
          <w:tcPr>
            <w:tcW w:w="9393" w:type="dxa"/>
            <w:gridSpan w:val="2"/>
            <w:tcBorders>
              <w:left w:val="double" w:sz="6" w:space="0" w:color="auto"/>
              <w:right w:val="double" w:sz="6" w:space="0" w:color="auto"/>
            </w:tcBorders>
          </w:tcPr>
          <w:p w14:paraId="42BD9180" w14:textId="77777777" w:rsidR="00316D47" w:rsidRPr="00316D47" w:rsidRDefault="00316D47" w:rsidP="00316D47">
            <w:pPr>
              <w:tabs>
                <w:tab w:val="clear" w:pos="1134"/>
                <w:tab w:val="clear" w:pos="1871"/>
                <w:tab w:val="clear" w:pos="2268"/>
                <w:tab w:val="left" w:pos="794"/>
                <w:tab w:val="left" w:pos="1191"/>
                <w:tab w:val="left" w:pos="1588"/>
                <w:tab w:val="left" w:pos="1985"/>
              </w:tabs>
              <w:spacing w:after="120"/>
              <w:ind w:left="187" w:right="144"/>
              <w:rPr>
                <w:szCs w:val="24"/>
                <w:lang w:val="en-US"/>
              </w:rPr>
            </w:pPr>
            <w:r w:rsidRPr="00316D47">
              <w:rPr>
                <w:b/>
                <w:szCs w:val="24"/>
                <w:lang w:val="en-US"/>
              </w:rPr>
              <w:t>Purpose/Objective:</w:t>
            </w:r>
            <w:r w:rsidRPr="00316D47">
              <w:rPr>
                <w:bCs/>
                <w:szCs w:val="24"/>
                <w:lang w:val="en-US"/>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316D47" w:rsidRPr="00316D47" w14:paraId="1083FB5A" w14:textId="77777777" w:rsidTr="00F84337">
        <w:trPr>
          <w:trHeight w:val="1380"/>
        </w:trPr>
        <w:tc>
          <w:tcPr>
            <w:tcW w:w="9393" w:type="dxa"/>
            <w:gridSpan w:val="2"/>
            <w:tcBorders>
              <w:left w:val="double" w:sz="6" w:space="0" w:color="auto"/>
              <w:bottom w:val="single" w:sz="12" w:space="0" w:color="auto"/>
              <w:right w:val="double" w:sz="6" w:space="0" w:color="auto"/>
            </w:tcBorders>
          </w:tcPr>
          <w:p w14:paraId="418B73DF" w14:textId="77777777" w:rsidR="00316D47" w:rsidRPr="00316D47" w:rsidRDefault="00316D47" w:rsidP="00316D47">
            <w:pPr>
              <w:tabs>
                <w:tab w:val="clear" w:pos="1134"/>
                <w:tab w:val="clear" w:pos="1871"/>
                <w:tab w:val="clear" w:pos="2268"/>
                <w:tab w:val="left" w:pos="794"/>
                <w:tab w:val="left" w:pos="1191"/>
                <w:tab w:val="left" w:pos="1588"/>
                <w:tab w:val="left" w:pos="1985"/>
              </w:tabs>
              <w:ind w:left="180" w:right="144"/>
              <w:rPr>
                <w:bCs/>
                <w:szCs w:val="24"/>
                <w:lang w:val="en-US"/>
              </w:rPr>
            </w:pPr>
            <w:r w:rsidRPr="00316D47">
              <w:rPr>
                <w:b/>
                <w:szCs w:val="24"/>
                <w:lang w:val="en-US"/>
              </w:rPr>
              <w:t>Abstract:</w:t>
            </w:r>
            <w:r w:rsidRPr="00316D47">
              <w:rPr>
                <w:bCs/>
                <w:szCs w:val="24"/>
                <w:lang w:val="en-US"/>
              </w:rPr>
              <w:t xml:space="preserve">  This contribution will continue the process of drafting a new report for Detect and Avoid radar systems installed on unmanned aircraft based on the update to the draft new report found in Annex 32 of the Chairman’s Report of the November 2020 WP-5B meeting.  This new report will update the list of frequency bands allocated to the Aeronautical Radionavigation and Radionavigation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14:paraId="1DE90C27" w14:textId="77777777" w:rsidR="00316D47" w:rsidRPr="00316D47" w:rsidRDefault="00316D47" w:rsidP="00316D47">
            <w:pPr>
              <w:tabs>
                <w:tab w:val="clear" w:pos="1134"/>
                <w:tab w:val="clear" w:pos="1871"/>
                <w:tab w:val="clear" w:pos="2268"/>
                <w:tab w:val="left" w:pos="794"/>
                <w:tab w:val="left" w:pos="1191"/>
                <w:tab w:val="left" w:pos="1588"/>
                <w:tab w:val="left" w:pos="1985"/>
              </w:tabs>
              <w:ind w:left="180" w:right="144"/>
              <w:rPr>
                <w:bCs/>
                <w:szCs w:val="24"/>
                <w:lang w:val="en-US"/>
              </w:rPr>
            </w:pPr>
          </w:p>
        </w:tc>
      </w:tr>
    </w:tbl>
    <w:p w14:paraId="005280E0" w14:textId="640714D9" w:rsidR="00316D47" w:rsidRDefault="00316D47"/>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13E5A" w14:paraId="0A03F223" w14:textId="77777777" w:rsidTr="00876A8A">
        <w:trPr>
          <w:cantSplit/>
        </w:trPr>
        <w:tc>
          <w:tcPr>
            <w:tcW w:w="6487" w:type="dxa"/>
            <w:vAlign w:val="center"/>
          </w:tcPr>
          <w:p w14:paraId="5072BDD6" w14:textId="53F886A6" w:rsidR="009F6520" w:rsidRPr="00D13E5A" w:rsidRDefault="009F6520" w:rsidP="009F6520">
            <w:pPr>
              <w:shd w:val="solid" w:color="FFFFFF" w:fill="FFFFFF"/>
              <w:spacing w:before="0"/>
              <w:rPr>
                <w:rFonts w:ascii="Verdana" w:hAnsi="Verdana" w:cs="Times New Roman Bold"/>
                <w:b/>
                <w:bCs/>
                <w:sz w:val="26"/>
                <w:szCs w:val="26"/>
              </w:rPr>
            </w:pPr>
            <w:r w:rsidRPr="00D13E5A">
              <w:rPr>
                <w:rFonts w:ascii="Verdana" w:hAnsi="Verdana" w:cs="Times New Roman Bold"/>
                <w:b/>
                <w:bCs/>
                <w:sz w:val="26"/>
                <w:szCs w:val="26"/>
              </w:rPr>
              <w:lastRenderedPageBreak/>
              <w:t>Radiocommunication Study Groups</w:t>
            </w:r>
          </w:p>
        </w:tc>
        <w:tc>
          <w:tcPr>
            <w:tcW w:w="3402" w:type="dxa"/>
          </w:tcPr>
          <w:p w14:paraId="5CE9A24B" w14:textId="77777777" w:rsidR="009F6520" w:rsidRPr="00D13E5A" w:rsidRDefault="00E71274" w:rsidP="00E71274">
            <w:pPr>
              <w:shd w:val="solid" w:color="FFFFFF" w:fill="FFFFFF"/>
              <w:spacing w:before="0" w:line="240" w:lineRule="atLeast"/>
            </w:pPr>
            <w:bookmarkStart w:id="1" w:name="ditulogo"/>
            <w:bookmarkEnd w:id="1"/>
            <w:r w:rsidRPr="00D13E5A">
              <w:rPr>
                <w:noProof/>
                <w:lang w:val="en-US"/>
              </w:rPr>
              <w:drawing>
                <wp:inline distT="0" distB="0" distL="0" distR="0" wp14:anchorId="0EC0E1C8" wp14:editId="18A26550">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13E5A" w14:paraId="07E883DF" w14:textId="77777777" w:rsidTr="00876A8A">
        <w:trPr>
          <w:cantSplit/>
        </w:trPr>
        <w:tc>
          <w:tcPr>
            <w:tcW w:w="6487" w:type="dxa"/>
            <w:tcBorders>
              <w:bottom w:val="single" w:sz="12" w:space="0" w:color="auto"/>
            </w:tcBorders>
          </w:tcPr>
          <w:p w14:paraId="546CE8DA" w14:textId="77777777" w:rsidR="000069D4" w:rsidRPr="00D13E5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12DDF9D" w14:textId="77777777" w:rsidR="000069D4" w:rsidRPr="00D13E5A" w:rsidRDefault="000069D4" w:rsidP="00A5173C">
            <w:pPr>
              <w:shd w:val="solid" w:color="FFFFFF" w:fill="FFFFFF"/>
              <w:spacing w:before="0" w:after="48" w:line="240" w:lineRule="atLeast"/>
              <w:rPr>
                <w:sz w:val="22"/>
                <w:szCs w:val="22"/>
              </w:rPr>
            </w:pPr>
          </w:p>
        </w:tc>
      </w:tr>
      <w:tr w:rsidR="000069D4" w:rsidRPr="00D13E5A" w14:paraId="3A34C97D" w14:textId="77777777" w:rsidTr="00876A8A">
        <w:trPr>
          <w:cantSplit/>
        </w:trPr>
        <w:tc>
          <w:tcPr>
            <w:tcW w:w="6487" w:type="dxa"/>
            <w:tcBorders>
              <w:top w:val="single" w:sz="12" w:space="0" w:color="auto"/>
            </w:tcBorders>
          </w:tcPr>
          <w:p w14:paraId="7E17C2F9" w14:textId="77777777" w:rsidR="000069D4" w:rsidRPr="00D13E5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09FB6CD" w14:textId="77777777" w:rsidR="000069D4" w:rsidRPr="00D13E5A" w:rsidRDefault="000069D4" w:rsidP="00A5173C">
            <w:pPr>
              <w:shd w:val="solid" w:color="FFFFFF" w:fill="FFFFFF"/>
              <w:spacing w:before="0" w:after="48" w:line="240" w:lineRule="atLeast"/>
            </w:pPr>
          </w:p>
        </w:tc>
      </w:tr>
      <w:tr w:rsidR="000069D4" w:rsidRPr="00D13E5A" w14:paraId="40AF6C32" w14:textId="77777777" w:rsidTr="00876A8A">
        <w:trPr>
          <w:cantSplit/>
        </w:trPr>
        <w:tc>
          <w:tcPr>
            <w:tcW w:w="6487" w:type="dxa"/>
            <w:vMerge w:val="restart"/>
          </w:tcPr>
          <w:p w14:paraId="75BB9ACC" w14:textId="4DCEE315" w:rsidR="00B31A6D" w:rsidRPr="003F47F7" w:rsidRDefault="00B31A6D" w:rsidP="00B31A6D">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r w:rsidRPr="003F47F7">
              <w:rPr>
                <w:rFonts w:ascii="Verdana" w:hAnsi="Verdana"/>
                <w:sz w:val="20"/>
                <w:lang w:val="fr-FR"/>
              </w:rPr>
              <w:t>Source:</w:t>
            </w:r>
            <w:r w:rsidRPr="003F47F7">
              <w:rPr>
                <w:rFonts w:ascii="Verdana" w:hAnsi="Verdana"/>
                <w:sz w:val="20"/>
                <w:lang w:val="fr-FR"/>
              </w:rPr>
              <w:tab/>
              <w:t>Document</w:t>
            </w:r>
            <w:r w:rsidR="007F5D11" w:rsidRPr="003F47F7">
              <w:rPr>
                <w:rFonts w:ascii="Verdana" w:hAnsi="Verdana"/>
                <w:sz w:val="20"/>
                <w:lang w:val="fr-FR"/>
              </w:rPr>
              <w:t xml:space="preserve"> 5B/TEMP/87</w:t>
            </w:r>
          </w:p>
          <w:p w14:paraId="477BE6D2" w14:textId="2C4AC3D6" w:rsidR="00E71274" w:rsidRPr="003F47F7" w:rsidRDefault="00B31A6D" w:rsidP="00B31A6D">
            <w:pPr>
              <w:shd w:val="solid" w:color="FFFFFF" w:fill="FFFFFF"/>
              <w:tabs>
                <w:tab w:val="clear" w:pos="1134"/>
                <w:tab w:val="clear" w:pos="1871"/>
                <w:tab w:val="clear" w:pos="2268"/>
              </w:tabs>
              <w:spacing w:before="0" w:after="240"/>
              <w:ind w:left="1134" w:hanging="1134"/>
              <w:rPr>
                <w:rFonts w:ascii="Verdana" w:hAnsi="Verdana"/>
                <w:sz w:val="20"/>
                <w:lang w:val="fr-FR"/>
              </w:rPr>
            </w:pPr>
            <w:r w:rsidRPr="003F47F7">
              <w:rPr>
                <w:rFonts w:ascii="Verdana" w:hAnsi="Verdana"/>
                <w:sz w:val="20"/>
                <w:lang w:val="fr-FR"/>
              </w:rPr>
              <w:t>Subject:</w:t>
            </w:r>
            <w:r w:rsidRPr="003F47F7">
              <w:rPr>
                <w:rFonts w:ascii="Verdana" w:hAnsi="Verdana"/>
                <w:sz w:val="20"/>
                <w:lang w:val="fr-FR"/>
              </w:rPr>
              <w:tab/>
            </w:r>
            <w:r w:rsidR="007F5D11" w:rsidRPr="003F47F7">
              <w:rPr>
                <w:rFonts w:ascii="Verdana" w:hAnsi="Verdana"/>
                <w:sz w:val="20"/>
                <w:lang w:val="fr-FR"/>
              </w:rPr>
              <w:t xml:space="preserve">New </w:t>
            </w:r>
            <w:r w:rsidR="00DE4BF2" w:rsidRPr="003F47F7">
              <w:rPr>
                <w:rFonts w:ascii="Verdana" w:hAnsi="Verdana"/>
                <w:sz w:val="20"/>
                <w:lang w:val="fr-FR"/>
              </w:rPr>
              <w:t>Report</w:t>
            </w:r>
            <w:r w:rsidR="005C4573" w:rsidRPr="003F47F7">
              <w:rPr>
                <w:lang w:val="fr-FR" w:eastAsia="zh-CN"/>
              </w:rPr>
              <w:t xml:space="preserve"> </w:t>
            </w:r>
            <w:r w:rsidR="005C4573" w:rsidRPr="003F47F7">
              <w:rPr>
                <w:rFonts w:ascii="Verdana" w:hAnsi="Verdana"/>
                <w:sz w:val="20"/>
                <w:lang w:val="fr-FR" w:eastAsia="zh-CN"/>
              </w:rPr>
              <w:t>ITU-R M.[UA-AIRBORNE-DAA]</w:t>
            </w:r>
          </w:p>
        </w:tc>
        <w:tc>
          <w:tcPr>
            <w:tcW w:w="3402" w:type="dxa"/>
          </w:tcPr>
          <w:p w14:paraId="7752DB2E" w14:textId="1058C4C6" w:rsidR="000069D4" w:rsidRPr="00D13E5A" w:rsidRDefault="007F5D11" w:rsidP="00A5173C">
            <w:pPr>
              <w:shd w:val="solid" w:color="FFFFFF" w:fill="FFFFFF"/>
              <w:spacing w:before="0" w:line="240" w:lineRule="atLeast"/>
              <w:rPr>
                <w:rFonts w:ascii="Verdana" w:hAnsi="Verdana"/>
                <w:sz w:val="20"/>
                <w:lang w:eastAsia="zh-CN"/>
              </w:rPr>
            </w:pPr>
            <w:r>
              <w:rPr>
                <w:rFonts w:ascii="Verdana" w:hAnsi="Verdana"/>
                <w:b/>
                <w:sz w:val="20"/>
                <w:lang w:eastAsia="zh-CN"/>
              </w:rPr>
              <w:t>Annex 32 to</w:t>
            </w:r>
            <w:r>
              <w:rPr>
                <w:rFonts w:ascii="Verdana" w:hAnsi="Verdana"/>
                <w:b/>
                <w:sz w:val="20"/>
                <w:lang w:eastAsia="zh-CN"/>
              </w:rPr>
              <w:br/>
            </w:r>
            <w:r w:rsidR="00DE4BF2">
              <w:rPr>
                <w:rFonts w:ascii="Verdana" w:hAnsi="Verdana"/>
                <w:b/>
                <w:sz w:val="20"/>
                <w:lang w:eastAsia="zh-CN"/>
              </w:rPr>
              <w:t>Document 5B/</w:t>
            </w:r>
            <w:r>
              <w:rPr>
                <w:rFonts w:ascii="Verdana" w:hAnsi="Verdana"/>
                <w:b/>
                <w:sz w:val="20"/>
                <w:lang w:eastAsia="zh-CN"/>
              </w:rPr>
              <w:t>225</w:t>
            </w:r>
            <w:r w:rsidR="00E71274" w:rsidRPr="00D13E5A">
              <w:rPr>
                <w:rFonts w:ascii="Verdana" w:hAnsi="Verdana"/>
                <w:b/>
                <w:sz w:val="20"/>
                <w:lang w:eastAsia="zh-CN"/>
              </w:rPr>
              <w:t>-E</w:t>
            </w:r>
          </w:p>
        </w:tc>
      </w:tr>
      <w:tr w:rsidR="000069D4" w:rsidRPr="00D13E5A" w14:paraId="5A530A49" w14:textId="77777777" w:rsidTr="00876A8A">
        <w:trPr>
          <w:cantSplit/>
        </w:trPr>
        <w:tc>
          <w:tcPr>
            <w:tcW w:w="6487" w:type="dxa"/>
            <w:vMerge/>
          </w:tcPr>
          <w:p w14:paraId="24D69701" w14:textId="77777777" w:rsidR="000069D4" w:rsidRPr="007F5D11" w:rsidRDefault="000069D4" w:rsidP="00A5173C">
            <w:pPr>
              <w:spacing w:before="60"/>
              <w:jc w:val="center"/>
              <w:rPr>
                <w:b/>
                <w:smallCaps/>
                <w:sz w:val="32"/>
                <w:lang w:eastAsia="zh-CN"/>
              </w:rPr>
            </w:pPr>
            <w:bookmarkStart w:id="4" w:name="ddate" w:colFirst="1" w:colLast="1"/>
            <w:bookmarkEnd w:id="3"/>
          </w:p>
        </w:tc>
        <w:tc>
          <w:tcPr>
            <w:tcW w:w="3402" w:type="dxa"/>
          </w:tcPr>
          <w:p w14:paraId="576BB6DC" w14:textId="1C922E03" w:rsidR="000069D4" w:rsidRPr="00D13E5A" w:rsidRDefault="005C4573" w:rsidP="00A5173C">
            <w:pPr>
              <w:shd w:val="solid" w:color="FFFFFF" w:fill="FFFFFF"/>
              <w:spacing w:before="0" w:line="240" w:lineRule="atLeast"/>
              <w:rPr>
                <w:rFonts w:ascii="Verdana" w:hAnsi="Verdana"/>
                <w:sz w:val="20"/>
                <w:lang w:eastAsia="zh-CN"/>
              </w:rPr>
            </w:pPr>
            <w:r>
              <w:rPr>
                <w:rFonts w:ascii="Verdana" w:hAnsi="Verdana"/>
                <w:b/>
                <w:sz w:val="20"/>
                <w:lang w:eastAsia="zh-CN"/>
              </w:rPr>
              <w:t>Novem</w:t>
            </w:r>
            <w:r w:rsidR="00E71274" w:rsidRPr="00D13E5A">
              <w:rPr>
                <w:rFonts w:ascii="Verdana" w:hAnsi="Verdana"/>
                <w:b/>
                <w:sz w:val="20"/>
                <w:lang w:eastAsia="zh-CN"/>
              </w:rPr>
              <w:t>ber 2020</w:t>
            </w:r>
          </w:p>
        </w:tc>
      </w:tr>
      <w:tr w:rsidR="000069D4" w:rsidRPr="00D13E5A" w14:paraId="365C2A30" w14:textId="77777777" w:rsidTr="00876A8A">
        <w:trPr>
          <w:cantSplit/>
        </w:trPr>
        <w:tc>
          <w:tcPr>
            <w:tcW w:w="6487" w:type="dxa"/>
            <w:vMerge/>
          </w:tcPr>
          <w:p w14:paraId="3EBE6FBB" w14:textId="77777777" w:rsidR="000069D4" w:rsidRPr="007F5D11" w:rsidRDefault="000069D4" w:rsidP="00A5173C">
            <w:pPr>
              <w:spacing w:before="60"/>
              <w:jc w:val="center"/>
              <w:rPr>
                <w:b/>
                <w:smallCaps/>
                <w:sz w:val="32"/>
                <w:lang w:eastAsia="zh-CN"/>
              </w:rPr>
            </w:pPr>
            <w:bookmarkStart w:id="5" w:name="dorlang" w:colFirst="1" w:colLast="1"/>
            <w:bookmarkEnd w:id="4"/>
          </w:p>
        </w:tc>
        <w:tc>
          <w:tcPr>
            <w:tcW w:w="3402" w:type="dxa"/>
          </w:tcPr>
          <w:p w14:paraId="2AD13147" w14:textId="77777777" w:rsidR="000069D4" w:rsidRPr="00D13E5A" w:rsidRDefault="00E71274" w:rsidP="00A5173C">
            <w:pPr>
              <w:shd w:val="solid" w:color="FFFFFF" w:fill="FFFFFF"/>
              <w:spacing w:before="0" w:line="240" w:lineRule="atLeast"/>
              <w:rPr>
                <w:rFonts w:ascii="Verdana" w:eastAsia="SimSun" w:hAnsi="Verdana"/>
                <w:sz w:val="20"/>
                <w:lang w:eastAsia="zh-CN"/>
              </w:rPr>
            </w:pPr>
            <w:r w:rsidRPr="00D13E5A">
              <w:rPr>
                <w:rFonts w:ascii="Verdana" w:eastAsia="SimSun" w:hAnsi="Verdana"/>
                <w:b/>
                <w:sz w:val="20"/>
                <w:lang w:eastAsia="zh-CN"/>
              </w:rPr>
              <w:t>English only</w:t>
            </w:r>
          </w:p>
        </w:tc>
      </w:tr>
      <w:tr w:rsidR="00DE4BF2" w:rsidRPr="00D13E5A" w14:paraId="02AF89E9" w14:textId="77777777" w:rsidTr="007F5D11">
        <w:trPr>
          <w:cantSplit/>
        </w:trPr>
        <w:tc>
          <w:tcPr>
            <w:tcW w:w="9889" w:type="dxa"/>
            <w:gridSpan w:val="2"/>
          </w:tcPr>
          <w:p w14:paraId="54880EE0" w14:textId="44A3D84E" w:rsidR="00DE4BF2" w:rsidRPr="007F5D11" w:rsidRDefault="007F5D11" w:rsidP="00D53B34">
            <w:pPr>
              <w:pStyle w:val="Source"/>
              <w:rPr>
                <w:rFonts w:ascii="Verdana" w:eastAsia="SimSun" w:hAnsi="Verdana"/>
                <w:sz w:val="20"/>
                <w:lang w:eastAsia="zh-CN"/>
              </w:rPr>
            </w:pPr>
            <w:r>
              <w:t xml:space="preserve">Annex 32 to the </w:t>
            </w:r>
            <w:r w:rsidR="00DE4BF2" w:rsidRPr="007F5D11">
              <w:t>Working Party 5B</w:t>
            </w:r>
            <w:r>
              <w:t xml:space="preserve"> </w:t>
            </w:r>
            <w:r w:rsidRPr="00D53B34">
              <w:t>Chairman’s</w:t>
            </w:r>
            <w:r>
              <w:t xml:space="preserve"> Report</w:t>
            </w:r>
          </w:p>
        </w:tc>
      </w:tr>
      <w:tr w:rsidR="00DE4BF2" w:rsidRPr="00D13E5A" w14:paraId="1EFEB17C" w14:textId="77777777" w:rsidTr="007F5D11">
        <w:trPr>
          <w:cantSplit/>
        </w:trPr>
        <w:tc>
          <w:tcPr>
            <w:tcW w:w="9889" w:type="dxa"/>
            <w:gridSpan w:val="2"/>
          </w:tcPr>
          <w:p w14:paraId="25B800AD" w14:textId="74908DF4" w:rsidR="00DE4BF2" w:rsidRPr="00D13E5A" w:rsidRDefault="00DE4BF2" w:rsidP="00D53B34">
            <w:pPr>
              <w:pStyle w:val="Title1"/>
              <w:rPr>
                <w:rFonts w:ascii="Verdana" w:eastAsia="SimSun" w:hAnsi="Verdana"/>
                <w:b/>
                <w:sz w:val="20"/>
                <w:lang w:eastAsia="zh-CN"/>
              </w:rPr>
            </w:pPr>
            <w:r w:rsidRPr="00D13E5A">
              <w:rPr>
                <w:lang w:eastAsia="zh-CN"/>
              </w:rPr>
              <w:t xml:space="preserve">working document towards a preliminary draft new </w:t>
            </w:r>
            <w:r w:rsidRPr="00D13E5A">
              <w:rPr>
                <w:lang w:eastAsia="zh-CN"/>
              </w:rPr>
              <w:br/>
              <w:t>report ITU-R M.[UA-AIRBORNE-DAA]</w:t>
            </w:r>
          </w:p>
        </w:tc>
      </w:tr>
      <w:tr w:rsidR="00DE4BF2" w:rsidRPr="00D13E5A" w14:paraId="5A13F3A7" w14:textId="77777777" w:rsidTr="007F5D11">
        <w:trPr>
          <w:cantSplit/>
        </w:trPr>
        <w:tc>
          <w:tcPr>
            <w:tcW w:w="9889" w:type="dxa"/>
            <w:gridSpan w:val="2"/>
          </w:tcPr>
          <w:p w14:paraId="0A076E02" w14:textId="35F85844" w:rsidR="00DE4BF2" w:rsidRPr="00D13E5A" w:rsidRDefault="00DE4BF2" w:rsidP="00D53B34">
            <w:pPr>
              <w:pStyle w:val="Title4"/>
              <w:rPr>
                <w:rFonts w:ascii="Verdana" w:eastAsia="SimSun" w:hAnsi="Verdana"/>
                <w:sz w:val="20"/>
                <w:lang w:eastAsia="zh-CN"/>
              </w:rPr>
            </w:pPr>
            <w:r w:rsidRPr="00D13E5A">
              <w:t>Guidance on suitable frequency bands and services to be used by airborne unmanned aircraft detect-and-avoid non-cooperative systems</w:t>
            </w:r>
          </w:p>
        </w:tc>
      </w:tr>
    </w:tbl>
    <w:bookmarkEnd w:id="5"/>
    <w:p w14:paraId="6A2B26D2" w14:textId="003DECDC" w:rsidR="00E71274" w:rsidRPr="00D13E5A" w:rsidRDefault="00E71274" w:rsidP="00B31A6D">
      <w:pPr>
        <w:pStyle w:val="Repdate"/>
      </w:pPr>
      <w:r w:rsidRPr="00D13E5A">
        <w:t>(20</w:t>
      </w:r>
      <w:r w:rsidR="00340480">
        <w:t>2</w:t>
      </w:r>
      <w:r w:rsidRPr="00D13E5A">
        <w:rPr>
          <w:highlight w:val="yellow"/>
        </w:rPr>
        <w:t>X</w:t>
      </w:r>
      <w:r w:rsidRPr="00D13E5A">
        <w:t>)</w:t>
      </w:r>
    </w:p>
    <w:p w14:paraId="147D3171" w14:textId="77777777" w:rsidR="00E71274" w:rsidRPr="007F5D11" w:rsidRDefault="00E71274" w:rsidP="00B31A6D">
      <w:pPr>
        <w:pStyle w:val="EditorsNote"/>
        <w:spacing w:after="40"/>
        <w:rPr>
          <w:color w:val="FF0000"/>
        </w:rPr>
      </w:pPr>
      <w:bookmarkStart w:id="6" w:name="_Hlk517074496"/>
      <w:r w:rsidRPr="007F5D11">
        <w:rPr>
          <w:color w:val="FF0000"/>
        </w:rPr>
        <w:t>[Editor’s note: this editor’s note summarize the discussion on the scope of this new ITU-R Report</w:t>
      </w:r>
    </w:p>
    <w:p w14:paraId="21DE65CA" w14:textId="77777777" w:rsidR="00E71274" w:rsidRPr="007F5D11" w:rsidRDefault="00E71274" w:rsidP="00B31A6D">
      <w:pPr>
        <w:pStyle w:val="EditorsNote"/>
        <w:spacing w:before="120" w:after="40"/>
        <w:rPr>
          <w:color w:val="FF0000"/>
        </w:rPr>
      </w:pPr>
      <w:r w:rsidRPr="007F5D11">
        <w:rPr>
          <w:color w:val="FF0000"/>
        </w:rPr>
        <w:t>Introductory questions:</w:t>
      </w:r>
    </w:p>
    <w:p w14:paraId="6BF3B086" w14:textId="3A0875F7" w:rsidR="00E71274" w:rsidRPr="007F5D11" w:rsidRDefault="00E71274" w:rsidP="00B31A6D">
      <w:pPr>
        <w:pStyle w:val="enumlev1"/>
        <w:rPr>
          <w:i/>
          <w:iCs/>
          <w:color w:val="FF0000"/>
        </w:rPr>
      </w:pPr>
      <w:r w:rsidRPr="007F5D11">
        <w:rPr>
          <w:i/>
          <w:iCs/>
          <w:color w:val="FF0000"/>
        </w:rPr>
        <w:t>–</w:t>
      </w:r>
      <w:r w:rsidRPr="007F5D11">
        <w:rPr>
          <w:i/>
          <w:iCs/>
          <w:color w:val="FF0000"/>
        </w:rPr>
        <w:tab/>
        <w:t>Scope of this document: airborne and ground:</w:t>
      </w:r>
    </w:p>
    <w:p w14:paraId="7EC80315"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2 different reports: this one focused on airborne, the second one on ground systems: to be reconsider when materials will be available;</w:t>
      </w:r>
    </w:p>
    <w:p w14:paraId="5A2B26F3" w14:textId="77777777" w:rsidR="00E71274" w:rsidRPr="007F5D11" w:rsidRDefault="00E71274" w:rsidP="00B31A6D">
      <w:pPr>
        <w:pStyle w:val="enumlev3"/>
        <w:rPr>
          <w:i/>
          <w:iCs/>
          <w:color w:val="FF0000"/>
        </w:rPr>
      </w:pPr>
      <w:r w:rsidRPr="007F5D11">
        <w:rPr>
          <w:i/>
          <w:iCs/>
          <w:color w:val="FF0000"/>
        </w:rPr>
        <w:t>‣</w:t>
      </w:r>
      <w:r w:rsidRPr="007F5D11">
        <w:rPr>
          <w:i/>
          <w:iCs/>
          <w:color w:val="FF0000"/>
        </w:rPr>
        <w:tab/>
        <w:t>Ground for small UA’s that don’t have the capability to carry radar: primary radar may be used to locate other aircraft/UA and communicate to the UA their location;</w:t>
      </w:r>
    </w:p>
    <w:p w14:paraId="44822EE4" w14:textId="77777777" w:rsidR="00E71274" w:rsidRPr="007F5D11" w:rsidRDefault="00E71274" w:rsidP="00B31A6D">
      <w:pPr>
        <w:pStyle w:val="enumlev3"/>
        <w:rPr>
          <w:i/>
          <w:iCs/>
          <w:color w:val="FF0000"/>
        </w:rPr>
      </w:pPr>
      <w:r w:rsidRPr="007F5D11">
        <w:rPr>
          <w:i/>
          <w:iCs/>
          <w:color w:val="FF0000"/>
        </w:rPr>
        <w:t>‣</w:t>
      </w:r>
      <w:r w:rsidRPr="007F5D11">
        <w:rPr>
          <w:i/>
          <w:iCs/>
          <w:color w:val="FF0000"/>
        </w:rPr>
        <w:tab/>
        <w:t>Ground based radar around airport to complement the system onboard aircraft due to ground clutter that may affect efficiency of detection</w:t>
      </w:r>
    </w:p>
    <w:p w14:paraId="514DA8E9"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identify the existing allocations to ARNS and/or RNS. The possible use of AMRS has not been agreed noting that:</w:t>
      </w:r>
    </w:p>
    <w:p w14:paraId="2B55C272"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On one hand, it is not the aim to seek AMRS allocation for detect and avoid;</w:t>
      </w:r>
    </w:p>
    <w:p w14:paraId="1411540D"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On the other hand, some systems operating into AMRS may provide detect and avoid functions.</w:t>
      </w:r>
    </w:p>
    <w:p w14:paraId="77D238E2"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lower limit in the frequency</w:t>
      </w:r>
    </w:p>
    <w:p w14:paraId="56DD1EDA"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upper limit in the frequency</w:t>
      </w:r>
    </w:p>
    <w:p w14:paraId="7BF568A2"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To define the framework for each band</w:t>
      </w:r>
    </w:p>
    <w:p w14:paraId="10BC0E15"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 xml:space="preserve">Discussion took place on the 2 following options: </w:t>
      </w:r>
    </w:p>
    <w:p w14:paraId="1974FF97"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To continue to use the term Sense and Avoid that is not recognized by ICAO for RPAS</w:t>
      </w:r>
    </w:p>
    <w:p w14:paraId="387E1408"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or to use Detect and Avoid: to align definitions but the impact need to be further considered</w:t>
      </w:r>
    </w:p>
    <w:p w14:paraId="57D33805" w14:textId="77777777" w:rsidR="00E71274" w:rsidRPr="007F5D11" w:rsidRDefault="00E71274" w:rsidP="00B31A6D">
      <w:pPr>
        <w:pStyle w:val="enumlev1"/>
        <w:keepNext/>
        <w:keepLines/>
        <w:rPr>
          <w:i/>
          <w:iCs/>
          <w:color w:val="FF0000"/>
        </w:rPr>
      </w:pPr>
      <w:r w:rsidRPr="007F5D11">
        <w:rPr>
          <w:i/>
          <w:iCs/>
          <w:color w:val="FF0000"/>
        </w:rPr>
        <w:t>–</w:t>
      </w:r>
      <w:r w:rsidRPr="007F5D11">
        <w:rPr>
          <w:i/>
          <w:iCs/>
          <w:color w:val="FF0000"/>
        </w:rPr>
        <w:tab/>
        <w:t>question was raised if the scope should cover all UA not under ICAO?:</w:t>
      </w:r>
    </w:p>
    <w:p w14:paraId="5D18EBBC"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categories defined at EASA: open, specific, certified)</w:t>
      </w:r>
    </w:p>
    <w:p w14:paraId="201875EC" w14:textId="77777777" w:rsidR="00E71274" w:rsidRPr="007F5D11" w:rsidRDefault="00E71274" w:rsidP="00B31A6D">
      <w:pPr>
        <w:pStyle w:val="enumlev2"/>
        <w:rPr>
          <w:i/>
          <w:iCs/>
          <w:color w:val="FF0000"/>
        </w:rPr>
      </w:pPr>
      <w:r w:rsidRPr="007F5D11">
        <w:rPr>
          <w:i/>
          <w:iCs/>
          <w:color w:val="FF0000"/>
        </w:rPr>
        <w:lastRenderedPageBreak/>
        <w:t>•</w:t>
      </w:r>
      <w:r w:rsidRPr="007F5D11">
        <w:rPr>
          <w:i/>
          <w:iCs/>
          <w:color w:val="FF0000"/>
        </w:rPr>
        <w:tab/>
        <w:t>certified UA have to be under ICAO regulation and possibly the specific ones</w:t>
      </w:r>
    </w:p>
    <w:p w14:paraId="6570A46A" w14:textId="77777777" w:rsidR="00E71274" w:rsidRPr="007F5D11" w:rsidRDefault="00E71274" w:rsidP="00B31A6D">
      <w:pPr>
        <w:pStyle w:val="enumlev2"/>
        <w:rPr>
          <w:i/>
          <w:iCs/>
          <w:color w:val="FF0000"/>
        </w:rPr>
      </w:pPr>
      <w:r w:rsidRPr="007F5D11">
        <w:rPr>
          <w:i/>
          <w:iCs/>
          <w:color w:val="FF0000"/>
        </w:rPr>
        <w:t>•</w:t>
      </w:r>
      <w:r w:rsidRPr="007F5D11">
        <w:rPr>
          <w:i/>
          <w:iCs/>
          <w:color w:val="FF0000"/>
        </w:rPr>
        <w:tab/>
        <w:t>Asia may have different approaches</w:t>
      </w:r>
    </w:p>
    <w:p w14:paraId="2D6073DD" w14:textId="77777777" w:rsidR="00E71274" w:rsidRPr="007F5D11" w:rsidRDefault="00E71274" w:rsidP="00B31A6D">
      <w:pPr>
        <w:pStyle w:val="enumlev1"/>
        <w:rPr>
          <w:i/>
          <w:iCs/>
          <w:color w:val="FF0000"/>
        </w:rPr>
      </w:pPr>
      <w:r w:rsidRPr="007F5D11">
        <w:rPr>
          <w:i/>
          <w:iCs/>
          <w:color w:val="FF0000"/>
        </w:rPr>
        <w:t>–</w:t>
      </w:r>
      <w:r w:rsidRPr="007F5D11">
        <w:rPr>
          <w:i/>
          <w:iCs/>
          <w:color w:val="FF0000"/>
        </w:rPr>
        <w:tab/>
        <w:t>Non-cooperative scenarios]</w:t>
      </w:r>
    </w:p>
    <w:p w14:paraId="6849BAB4" w14:textId="77777777" w:rsidR="00E71274" w:rsidRPr="008F57E5" w:rsidRDefault="00E71274" w:rsidP="00B31A6D">
      <w:pPr>
        <w:pStyle w:val="Headingb"/>
        <w:rPr>
          <w:sz w:val="22"/>
          <w:szCs w:val="22"/>
          <w:lang w:val="en-GB"/>
        </w:rPr>
      </w:pPr>
      <w:r w:rsidRPr="008F57E5">
        <w:rPr>
          <w:sz w:val="22"/>
          <w:szCs w:val="22"/>
          <w:lang w:val="en-GB"/>
        </w:rPr>
        <w:t>Scope</w:t>
      </w:r>
    </w:p>
    <w:p w14:paraId="6F8C67ED" w14:textId="77777777" w:rsidR="00E71274" w:rsidRPr="008F57E5" w:rsidRDefault="00E71274" w:rsidP="008F57E5">
      <w:pPr>
        <w:jc w:val="both"/>
        <w:rPr>
          <w:sz w:val="22"/>
          <w:szCs w:val="22"/>
        </w:rPr>
      </w:pPr>
      <w:r w:rsidRPr="008F57E5">
        <w:rPr>
          <w:sz w:val="22"/>
          <w:szCs w:val="22"/>
        </w:rPr>
        <w:t>Unmanned aircraft (UA) applications have been expanding throughout the world and will continue to increase the numbers of UA worldwide. With integration of UA into airspace, it is essential that spectrum to support UA detect and avoid (DAA)</w:t>
      </w:r>
      <w:r w:rsidRPr="008F57E5">
        <w:rPr>
          <w:rStyle w:val="FootnoteReference"/>
          <w:sz w:val="16"/>
          <w:szCs w:val="22"/>
        </w:rPr>
        <w:footnoteReference w:id="1"/>
      </w:r>
      <w:r w:rsidRPr="008F57E5">
        <w:rPr>
          <w:sz w:val="22"/>
          <w:szCs w:val="22"/>
        </w:rPr>
        <w:t xml:space="preserve"> operations be clearly identified. This Report provides guidance as to which frequency bands are suitable for UA DAA operations for systems fitted onboard aircraft for non-cooperative scenarios.</w:t>
      </w:r>
    </w:p>
    <w:p w14:paraId="787BD572" w14:textId="747091C1" w:rsidR="00E71274" w:rsidRPr="00D13E5A" w:rsidRDefault="00E71274" w:rsidP="00B31A6D">
      <w:pPr>
        <w:rPr>
          <w:szCs w:val="24"/>
        </w:rPr>
      </w:pPr>
      <w:r w:rsidRPr="00D13E5A">
        <w:rPr>
          <w:szCs w:val="24"/>
        </w:rPr>
        <w:t xml:space="preserve">The ground based stations used for UA DAA operations are not included in this ITU-R Report but can be found in Report </w:t>
      </w:r>
      <w:r w:rsidR="00D57F46" w:rsidRPr="00D13E5A">
        <w:rPr>
          <w:szCs w:val="24"/>
        </w:rPr>
        <w:t xml:space="preserve">ITU-R </w:t>
      </w:r>
      <w:r w:rsidRPr="00D13E5A">
        <w:rPr>
          <w:szCs w:val="24"/>
        </w:rPr>
        <w:t>M.[UA_GROUND_DAA]</w:t>
      </w:r>
      <w:r w:rsidRPr="00D13E5A">
        <w:rPr>
          <w:rStyle w:val="FootnoteReference"/>
          <w:szCs w:val="24"/>
        </w:rPr>
        <w:footnoteReference w:id="2"/>
      </w:r>
      <w:r w:rsidRPr="00D13E5A">
        <w:rPr>
          <w:szCs w:val="24"/>
        </w:rPr>
        <w:t>.</w:t>
      </w:r>
    </w:p>
    <w:p w14:paraId="41B87B69" w14:textId="26A079C6" w:rsidR="00E71274" w:rsidRPr="00D13E5A" w:rsidRDefault="00E71274" w:rsidP="003E549F">
      <w:pPr>
        <w:pStyle w:val="EditorsNote"/>
      </w:pPr>
      <w:r w:rsidRPr="00D13E5A">
        <w:rPr>
          <w:highlight w:val="yellow"/>
        </w:rPr>
        <w:t xml:space="preserve">[Editor’s note: The intent of establishing this new Report is to replace the </w:t>
      </w:r>
      <w:r w:rsidRPr="00D13E5A">
        <w:rPr>
          <w:rFonts w:asciiTheme="majorBidi" w:hAnsiTheme="majorBidi" w:cstheme="majorBidi"/>
          <w:highlight w:val="yellow"/>
        </w:rPr>
        <w:t>current Report</w:t>
      </w:r>
      <w:r w:rsidRPr="00D13E5A">
        <w:rPr>
          <w:highlight w:val="yellow"/>
        </w:rPr>
        <w:t xml:space="preserve"> ITU</w:t>
      </w:r>
      <w:r w:rsidR="008F57E5">
        <w:rPr>
          <w:highlight w:val="yellow"/>
        </w:rPr>
        <w:noBreakHyphen/>
      </w:r>
      <w:r w:rsidRPr="00D13E5A">
        <w:rPr>
          <w:highlight w:val="yellow"/>
        </w:rPr>
        <w:t>R</w:t>
      </w:r>
      <w:r w:rsidR="008F57E5">
        <w:rPr>
          <w:highlight w:val="yellow"/>
        </w:rPr>
        <w:t> </w:t>
      </w:r>
      <w:r w:rsidRPr="00D13E5A">
        <w:rPr>
          <w:highlight w:val="yellow"/>
        </w:rPr>
        <w:t xml:space="preserve">M.2204 in association with Report </w:t>
      </w:r>
      <w:r w:rsidR="00D57F46" w:rsidRPr="00D13E5A">
        <w:rPr>
          <w:highlight w:val="yellow"/>
        </w:rPr>
        <w:t xml:space="preserve">ITU-R </w:t>
      </w:r>
      <w:r w:rsidRPr="00D13E5A">
        <w:rPr>
          <w:highlight w:val="yellow"/>
        </w:rPr>
        <w:t>M.[UA_GROUND_DAA] on UA ground based detect and avoid.]</w:t>
      </w:r>
    </w:p>
    <w:p w14:paraId="5D6354DE" w14:textId="77777777" w:rsidR="00E71274" w:rsidRPr="00D13E5A" w:rsidRDefault="00E71274" w:rsidP="00B31A6D">
      <w:pPr>
        <w:pStyle w:val="Headingb"/>
        <w:rPr>
          <w:lang w:val="en-GB"/>
        </w:rPr>
      </w:pPr>
      <w:r w:rsidRPr="00D13E5A">
        <w:rPr>
          <w:lang w:val="en-GB"/>
        </w:rPr>
        <w:t>Keywords</w:t>
      </w:r>
    </w:p>
    <w:p w14:paraId="46BBADCD" w14:textId="77777777" w:rsidR="00E71274" w:rsidRPr="00D13E5A" w:rsidRDefault="00E71274" w:rsidP="00B31A6D">
      <w:pPr>
        <w:rPr>
          <w:snapToGrid w:val="0"/>
        </w:rPr>
      </w:pPr>
      <w:r w:rsidRPr="00D13E5A">
        <w:rPr>
          <w:snapToGrid w:val="0"/>
        </w:rPr>
        <w:t>Unmanned Aircraft</w:t>
      </w:r>
    </w:p>
    <w:p w14:paraId="2907738E" w14:textId="77777777" w:rsidR="00E71274" w:rsidRPr="00D13E5A" w:rsidRDefault="00E71274" w:rsidP="00B31A6D">
      <w:pPr>
        <w:pStyle w:val="Headingb"/>
        <w:rPr>
          <w:lang w:val="en-GB"/>
        </w:rPr>
      </w:pPr>
      <w:r w:rsidRPr="00D13E5A">
        <w:rPr>
          <w:lang w:val="en-GB"/>
        </w:rPr>
        <w:t>List of abbreviations/glossary</w:t>
      </w:r>
    </w:p>
    <w:p w14:paraId="1DE8DF83" w14:textId="77777777" w:rsidR="00E71274" w:rsidRPr="00D13E5A" w:rsidRDefault="00E71274" w:rsidP="00B31A6D">
      <w:pPr>
        <w:tabs>
          <w:tab w:val="clear" w:pos="2268"/>
          <w:tab w:val="left" w:pos="1701"/>
          <w:tab w:val="left" w:pos="2608"/>
          <w:tab w:val="left" w:pos="3345"/>
        </w:tabs>
        <w:spacing w:before="80"/>
        <w:ind w:left="1701" w:hanging="1701"/>
      </w:pPr>
      <w:r w:rsidRPr="00D13E5A">
        <w:t>ADS-B:</w:t>
      </w:r>
      <w:r w:rsidRPr="00D13E5A">
        <w:tab/>
        <w:t>Automatic dependent surveillance-broadcast</w:t>
      </w:r>
    </w:p>
    <w:p w14:paraId="09D35EAA" w14:textId="77777777" w:rsidR="00E71274" w:rsidRPr="00D13E5A" w:rsidRDefault="00E71274" w:rsidP="00B31A6D">
      <w:pPr>
        <w:tabs>
          <w:tab w:val="clear" w:pos="2268"/>
          <w:tab w:val="left" w:pos="1701"/>
          <w:tab w:val="left" w:pos="2608"/>
          <w:tab w:val="left" w:pos="3345"/>
        </w:tabs>
        <w:spacing w:before="80"/>
        <w:ind w:left="1701" w:hanging="1701"/>
      </w:pPr>
      <w:r w:rsidRPr="00D13E5A">
        <w:t>ATC:</w:t>
      </w:r>
      <w:r w:rsidRPr="00D13E5A">
        <w:tab/>
        <w:t>Air traffic control</w:t>
      </w:r>
    </w:p>
    <w:p w14:paraId="0CE34A78" w14:textId="77777777" w:rsidR="00E71274" w:rsidRPr="00D13E5A" w:rsidRDefault="00E71274" w:rsidP="00B31A6D">
      <w:pPr>
        <w:tabs>
          <w:tab w:val="clear" w:pos="2268"/>
          <w:tab w:val="left" w:pos="1701"/>
          <w:tab w:val="left" w:pos="2608"/>
          <w:tab w:val="left" w:pos="3345"/>
        </w:tabs>
        <w:spacing w:before="80"/>
        <w:ind w:left="1701" w:hanging="1701"/>
      </w:pPr>
      <w:r w:rsidRPr="00D13E5A">
        <w:t>CNPC:</w:t>
      </w:r>
      <w:r w:rsidRPr="00D13E5A">
        <w:tab/>
        <w:t>Control and non-payload communications</w:t>
      </w:r>
    </w:p>
    <w:p w14:paraId="06ACA59B" w14:textId="77777777" w:rsidR="00E71274" w:rsidRPr="00D13E5A" w:rsidRDefault="00E71274" w:rsidP="00B31A6D">
      <w:pPr>
        <w:pStyle w:val="enumlev1"/>
        <w:tabs>
          <w:tab w:val="left" w:pos="1701"/>
        </w:tabs>
        <w:ind w:left="1701" w:hanging="1701"/>
      </w:pPr>
      <w:r w:rsidRPr="00D13E5A">
        <w:t>DAA:</w:t>
      </w:r>
      <w:r w:rsidRPr="00D13E5A">
        <w:tab/>
        <w:t>Detect and avoid</w:t>
      </w:r>
    </w:p>
    <w:p w14:paraId="2859CDC7" w14:textId="77777777" w:rsidR="00E71274" w:rsidRPr="00D13E5A" w:rsidRDefault="00E71274" w:rsidP="00B31A6D">
      <w:pPr>
        <w:tabs>
          <w:tab w:val="clear" w:pos="2268"/>
          <w:tab w:val="left" w:pos="1701"/>
          <w:tab w:val="left" w:pos="2608"/>
          <w:tab w:val="left" w:pos="3345"/>
        </w:tabs>
        <w:spacing w:before="80"/>
        <w:ind w:left="1701" w:hanging="1701"/>
      </w:pPr>
      <w:r w:rsidRPr="00D13E5A">
        <w:t>ICAO:</w:t>
      </w:r>
      <w:r w:rsidRPr="00D13E5A">
        <w:tab/>
        <w:t>International Civil Aviation Organization</w:t>
      </w:r>
    </w:p>
    <w:p w14:paraId="1838140D" w14:textId="77777777" w:rsidR="00E71274" w:rsidRPr="00D13E5A" w:rsidRDefault="00E71274" w:rsidP="00B31A6D">
      <w:pPr>
        <w:pStyle w:val="enumlev1"/>
        <w:tabs>
          <w:tab w:val="left" w:pos="1701"/>
        </w:tabs>
        <w:ind w:left="1701" w:hanging="1701"/>
      </w:pPr>
      <w:r w:rsidRPr="00D13E5A">
        <w:t>NMAC:</w:t>
      </w:r>
      <w:r w:rsidRPr="00D13E5A">
        <w:tab/>
        <w:t>Near mid-air collision</w:t>
      </w:r>
    </w:p>
    <w:p w14:paraId="3A65F883" w14:textId="77777777" w:rsidR="00E71274" w:rsidRPr="00D13E5A" w:rsidRDefault="00E71274" w:rsidP="00B31A6D">
      <w:pPr>
        <w:pStyle w:val="enumlev1"/>
        <w:tabs>
          <w:tab w:val="left" w:pos="1701"/>
        </w:tabs>
        <w:ind w:left="1701" w:hanging="1701"/>
      </w:pPr>
      <w:r w:rsidRPr="00D13E5A">
        <w:t>TCAS:</w:t>
      </w:r>
      <w:r w:rsidRPr="00D13E5A">
        <w:tab/>
        <w:t>Traffic collision avoidance system</w:t>
      </w:r>
    </w:p>
    <w:p w14:paraId="74FB7F7F" w14:textId="77777777" w:rsidR="00E71274" w:rsidRPr="00D13E5A" w:rsidRDefault="00E71274" w:rsidP="00B31A6D">
      <w:pPr>
        <w:pStyle w:val="enumlev1"/>
        <w:tabs>
          <w:tab w:val="left" w:pos="1701"/>
        </w:tabs>
        <w:ind w:left="1701" w:hanging="1701"/>
      </w:pPr>
      <w:r w:rsidRPr="00D13E5A">
        <w:t>UA:</w:t>
      </w:r>
      <w:r w:rsidRPr="00D13E5A">
        <w:tab/>
        <w:t>Unmanned aircraft</w:t>
      </w:r>
    </w:p>
    <w:p w14:paraId="6F571708" w14:textId="77777777" w:rsidR="00E71274" w:rsidRPr="00D13E5A" w:rsidRDefault="00E71274" w:rsidP="00B31A6D">
      <w:pPr>
        <w:tabs>
          <w:tab w:val="clear" w:pos="2268"/>
          <w:tab w:val="left" w:pos="1701"/>
          <w:tab w:val="left" w:pos="2608"/>
          <w:tab w:val="left" w:pos="3345"/>
        </w:tabs>
        <w:spacing w:before="80"/>
        <w:ind w:left="1701" w:hanging="1701"/>
      </w:pPr>
      <w:r w:rsidRPr="00D13E5A">
        <w:rPr>
          <w:color w:val="000000"/>
        </w:rPr>
        <w:t>UACS:</w:t>
      </w:r>
      <w:r w:rsidRPr="00D13E5A">
        <w:rPr>
          <w:color w:val="000000"/>
        </w:rPr>
        <w:tab/>
        <w:t>Unmanned aircraft control station</w:t>
      </w:r>
    </w:p>
    <w:p w14:paraId="7B1B7D52" w14:textId="77777777" w:rsidR="00E71274" w:rsidRPr="00D13E5A" w:rsidRDefault="00E71274" w:rsidP="00B31A6D">
      <w:pPr>
        <w:tabs>
          <w:tab w:val="clear" w:pos="2268"/>
          <w:tab w:val="left" w:pos="1701"/>
          <w:tab w:val="left" w:pos="2608"/>
          <w:tab w:val="left" w:pos="3345"/>
        </w:tabs>
        <w:spacing w:before="80"/>
        <w:ind w:left="1701" w:hanging="1701"/>
      </w:pPr>
      <w:r w:rsidRPr="00D13E5A">
        <w:t>UAS:</w:t>
      </w:r>
      <w:r w:rsidRPr="00D13E5A">
        <w:tab/>
        <w:t>Unmanned aircraft system</w:t>
      </w:r>
    </w:p>
    <w:p w14:paraId="68A3B6E3" w14:textId="77777777" w:rsidR="00E71274" w:rsidRPr="00D13E5A" w:rsidRDefault="00E71274" w:rsidP="00B31A6D">
      <w:pPr>
        <w:pStyle w:val="Headingb"/>
        <w:rPr>
          <w:lang w:val="en-GB"/>
        </w:rPr>
      </w:pPr>
      <w:r w:rsidRPr="00D13E5A">
        <w:rPr>
          <w:lang w:val="en-GB"/>
        </w:rPr>
        <w:t>Related ITU-R Recommendations and Reports</w:t>
      </w:r>
    </w:p>
    <w:p w14:paraId="3CF1F58F" w14:textId="3AAF667B" w:rsidR="005F1768" w:rsidRPr="005F1768" w:rsidRDefault="005F1768" w:rsidP="00B31A6D">
      <w:pPr>
        <w:pStyle w:val="enumlev1"/>
        <w:tabs>
          <w:tab w:val="left" w:pos="1843"/>
        </w:tabs>
        <w:ind w:left="1871" w:hanging="1871"/>
        <w:rPr>
          <w:i/>
          <w:iCs/>
        </w:rPr>
      </w:pPr>
      <w:r w:rsidRPr="005F1768">
        <w:rPr>
          <w:i/>
          <w:iCs/>
        </w:rPr>
        <w:t>Recommendations</w:t>
      </w:r>
    </w:p>
    <w:p w14:paraId="4153FE7D" w14:textId="50393129" w:rsidR="00E71274" w:rsidRDefault="00E71274" w:rsidP="00DE4BF2">
      <w:pPr>
        <w:pStyle w:val="EditorsNote"/>
        <w:spacing w:before="120" w:after="0"/>
      </w:pPr>
      <w:r w:rsidRPr="00D13E5A">
        <w:rPr>
          <w:highlight w:val="yellow"/>
        </w:rPr>
        <w:t>[TBC]</w:t>
      </w:r>
    </w:p>
    <w:p w14:paraId="3D1FC55D" w14:textId="01A31E04" w:rsidR="005F1768" w:rsidRDefault="005F1768" w:rsidP="00DE4BF2">
      <w:pPr>
        <w:pStyle w:val="EditorsNote"/>
        <w:spacing w:before="120" w:after="0"/>
      </w:pPr>
      <w:r>
        <w:t>Reports</w:t>
      </w:r>
    </w:p>
    <w:p w14:paraId="4DED668C" w14:textId="77777777" w:rsidR="00256EB3" w:rsidRPr="00D13E5A" w:rsidRDefault="005611BF" w:rsidP="00256EB3">
      <w:pPr>
        <w:pStyle w:val="enumlev1"/>
        <w:tabs>
          <w:tab w:val="left" w:pos="1843"/>
        </w:tabs>
        <w:ind w:left="1871" w:hanging="1871"/>
      </w:pPr>
      <w:hyperlink r:id="rId11" w:history="1">
        <w:r w:rsidR="00256EB3" w:rsidRPr="008F57E5">
          <w:rPr>
            <w:rStyle w:val="Hyperlink"/>
          </w:rPr>
          <w:t>ITU-R M.2204</w:t>
        </w:r>
      </w:hyperlink>
      <w:r w:rsidR="00256EB3" w:rsidRPr="00D13E5A">
        <w:t>:</w:t>
      </w:r>
      <w:r w:rsidR="00256EB3" w:rsidRPr="00D13E5A">
        <w:tab/>
        <w:t>Characteristics and spectrum considerations for sense and avoid systems use on Unmanned Aircraft Systems</w:t>
      </w:r>
      <w:r w:rsidR="00256EB3">
        <w:t xml:space="preserve"> (UAS)</w:t>
      </w:r>
    </w:p>
    <w:p w14:paraId="75BB7132" w14:textId="77777777" w:rsidR="00E71274" w:rsidRPr="00DE4BF2" w:rsidRDefault="00E71274" w:rsidP="00B31A6D">
      <w:pPr>
        <w:pStyle w:val="Title3"/>
        <w:rPr>
          <w:sz w:val="24"/>
          <w:szCs w:val="24"/>
        </w:rPr>
      </w:pPr>
      <w:r w:rsidRPr="00DE4BF2">
        <w:rPr>
          <w:sz w:val="24"/>
          <w:szCs w:val="24"/>
        </w:rPr>
        <w:lastRenderedPageBreak/>
        <w:t>TABLE OF CONTENTS</w:t>
      </w:r>
    </w:p>
    <w:p w14:paraId="32F27470" w14:textId="77777777" w:rsidR="00E71274" w:rsidRPr="00DE4BF2" w:rsidRDefault="00E71274" w:rsidP="00B31A6D">
      <w:pPr>
        <w:pStyle w:val="toc0"/>
        <w:jc w:val="right"/>
        <w:rPr>
          <w:szCs w:val="24"/>
        </w:rPr>
      </w:pPr>
      <w:r w:rsidRPr="00DE4BF2">
        <w:rPr>
          <w:szCs w:val="24"/>
        </w:rPr>
        <w:t>Page</w:t>
      </w:r>
    </w:p>
    <w:bookmarkEnd w:id="6"/>
    <w:p w14:paraId="1A69CE79" w14:textId="77777777" w:rsidR="00E71274" w:rsidRPr="005767A0" w:rsidRDefault="00E71274">
      <w:pPr>
        <w:pStyle w:val="TOC1"/>
        <w:rPr>
          <w:rFonts w:asciiTheme="minorHAnsi" w:eastAsiaTheme="minorEastAsia" w:hAnsiTheme="minorHAnsi" w:cstheme="minorBidi"/>
          <w:sz w:val="22"/>
          <w:szCs w:val="22"/>
        </w:rPr>
      </w:pPr>
      <w:r w:rsidRPr="005767A0">
        <w:rPr>
          <w:rStyle w:val="Hyperlink"/>
          <w:color w:val="000000" w:themeColor="text1"/>
        </w:rPr>
        <w:fldChar w:fldCharType="begin"/>
      </w:r>
      <w:r w:rsidRPr="005767A0">
        <w:rPr>
          <w:rStyle w:val="Hyperlink"/>
          <w:color w:val="000000" w:themeColor="text1"/>
        </w:rPr>
        <w:instrText xml:space="preserve"> TOC \o "1-2" \h \z \u </w:instrText>
      </w:r>
      <w:r w:rsidRPr="005767A0">
        <w:rPr>
          <w:rStyle w:val="Hyperlink"/>
          <w:color w:val="000000" w:themeColor="text1"/>
        </w:rPr>
        <w:fldChar w:fldCharType="separate"/>
      </w:r>
      <w:hyperlink w:anchor="_Toc51922582" w:history="1">
        <w:r w:rsidRPr="005767A0">
          <w:rPr>
            <w:rStyle w:val="Hyperlink"/>
          </w:rPr>
          <w:t>1</w:t>
        </w:r>
        <w:r w:rsidRPr="005767A0">
          <w:rPr>
            <w:rFonts w:asciiTheme="minorHAnsi" w:eastAsiaTheme="minorEastAsia" w:hAnsiTheme="minorHAnsi" w:cstheme="minorBidi"/>
            <w:sz w:val="22"/>
            <w:szCs w:val="22"/>
          </w:rPr>
          <w:tab/>
        </w:r>
        <w:r w:rsidRPr="005767A0">
          <w:rPr>
            <w:rStyle w:val="Hyperlink"/>
          </w:rPr>
          <w:t>Background</w:t>
        </w:r>
        <w:r w:rsidRPr="005767A0">
          <w:rPr>
            <w:rStyle w:val="Hyperlink"/>
          </w:rPr>
          <w:tab/>
        </w:r>
        <w:r w:rsidRPr="005767A0">
          <w:rPr>
            <w:webHidden/>
          </w:rPr>
          <w:tab/>
        </w:r>
        <w:r w:rsidRPr="005767A0">
          <w:rPr>
            <w:webHidden/>
          </w:rPr>
          <w:fldChar w:fldCharType="begin"/>
        </w:r>
        <w:r w:rsidRPr="005767A0">
          <w:rPr>
            <w:webHidden/>
          </w:rPr>
          <w:instrText xml:space="preserve"> PAGEREF _Toc51922582 \h </w:instrText>
        </w:r>
        <w:r w:rsidRPr="005767A0">
          <w:rPr>
            <w:webHidden/>
          </w:rPr>
        </w:r>
        <w:r w:rsidRPr="005767A0">
          <w:rPr>
            <w:webHidden/>
          </w:rPr>
          <w:fldChar w:fldCharType="separate"/>
        </w:r>
        <w:r w:rsidRPr="005767A0">
          <w:rPr>
            <w:webHidden/>
          </w:rPr>
          <w:t>6</w:t>
        </w:r>
        <w:r w:rsidRPr="005767A0">
          <w:rPr>
            <w:webHidden/>
          </w:rPr>
          <w:fldChar w:fldCharType="end"/>
        </w:r>
      </w:hyperlink>
    </w:p>
    <w:p w14:paraId="6822AD01" w14:textId="77777777" w:rsidR="00E71274" w:rsidRPr="005767A0" w:rsidRDefault="005611BF">
      <w:pPr>
        <w:pStyle w:val="TOC1"/>
        <w:rPr>
          <w:rFonts w:asciiTheme="minorHAnsi" w:eastAsiaTheme="minorEastAsia" w:hAnsiTheme="minorHAnsi" w:cstheme="minorBidi"/>
          <w:sz w:val="22"/>
          <w:szCs w:val="22"/>
        </w:rPr>
      </w:pPr>
      <w:hyperlink w:anchor="_Toc51922583" w:history="1">
        <w:r w:rsidR="00E71274" w:rsidRPr="005767A0">
          <w:rPr>
            <w:rStyle w:val="Hyperlink"/>
          </w:rPr>
          <w:t>2</w:t>
        </w:r>
        <w:r w:rsidR="00E71274" w:rsidRPr="005767A0">
          <w:rPr>
            <w:rFonts w:asciiTheme="minorHAnsi" w:eastAsiaTheme="minorEastAsia" w:hAnsiTheme="minorHAnsi" w:cstheme="minorBidi"/>
            <w:sz w:val="22"/>
            <w:szCs w:val="22"/>
          </w:rPr>
          <w:tab/>
        </w:r>
        <w:r w:rsidR="00E71274" w:rsidRPr="005767A0">
          <w:rPr>
            <w:rStyle w:val="Hyperlink"/>
          </w:rPr>
          <w:t>Terminology/definitions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_Toc51922583 \h </w:instrText>
        </w:r>
        <w:r w:rsidR="00E71274" w:rsidRPr="005767A0">
          <w:rPr>
            <w:webHidden/>
          </w:rPr>
        </w:r>
        <w:r w:rsidR="00E71274" w:rsidRPr="005767A0">
          <w:rPr>
            <w:webHidden/>
          </w:rPr>
          <w:fldChar w:fldCharType="separate"/>
        </w:r>
        <w:r w:rsidR="00E71274" w:rsidRPr="005767A0">
          <w:rPr>
            <w:webHidden/>
          </w:rPr>
          <w:t>6</w:t>
        </w:r>
        <w:r w:rsidR="00E71274" w:rsidRPr="005767A0">
          <w:rPr>
            <w:webHidden/>
          </w:rPr>
          <w:fldChar w:fldCharType="end"/>
        </w:r>
      </w:hyperlink>
    </w:p>
    <w:p w14:paraId="1553F048" w14:textId="77777777" w:rsidR="00E71274" w:rsidRPr="005767A0" w:rsidRDefault="005611BF">
      <w:pPr>
        <w:pStyle w:val="TOC2"/>
        <w:rPr>
          <w:rFonts w:asciiTheme="minorHAnsi" w:eastAsiaTheme="minorEastAsia" w:hAnsiTheme="minorHAnsi" w:cstheme="minorBidi"/>
          <w:sz w:val="22"/>
          <w:szCs w:val="22"/>
        </w:rPr>
      </w:pPr>
      <w:hyperlink w:anchor="_Toc51922585" w:history="1">
        <w:r w:rsidR="00E71274" w:rsidRPr="005767A0">
          <w:rPr>
            <w:rStyle w:val="Hyperlink"/>
          </w:rPr>
          <w:t>2.1</w:t>
        </w:r>
        <w:r w:rsidR="00E71274" w:rsidRPr="005767A0">
          <w:rPr>
            <w:rFonts w:asciiTheme="minorHAnsi" w:eastAsiaTheme="minorEastAsia" w:hAnsiTheme="minorHAnsi" w:cstheme="minorBidi"/>
            <w:sz w:val="22"/>
            <w:szCs w:val="22"/>
          </w:rPr>
          <w:tab/>
        </w:r>
        <w:r w:rsidR="00E71274" w:rsidRPr="005767A0">
          <w:rPr>
            <w:rStyle w:val="Hyperlink"/>
          </w:rPr>
          <w:t>Airspace</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_Toc51922585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5035C9BB" w14:textId="77777777" w:rsidR="00E71274" w:rsidRPr="005767A0" w:rsidRDefault="005611BF">
      <w:pPr>
        <w:pStyle w:val="TOC2"/>
        <w:rPr>
          <w:rFonts w:asciiTheme="minorHAnsi" w:eastAsiaTheme="minorEastAsia" w:hAnsiTheme="minorHAnsi" w:cstheme="minorBidi"/>
          <w:sz w:val="22"/>
          <w:szCs w:val="22"/>
        </w:rPr>
      </w:pPr>
      <w:hyperlink w:anchor="_Toc51922586" w:history="1">
        <w:r w:rsidR="00E71274" w:rsidRPr="005767A0">
          <w:rPr>
            <w:rStyle w:val="Hyperlink"/>
          </w:rPr>
          <w:t>2.2</w:t>
        </w:r>
        <w:r w:rsidR="00E71274" w:rsidRPr="005767A0">
          <w:rPr>
            <w:rFonts w:asciiTheme="minorHAnsi" w:eastAsiaTheme="minorEastAsia" w:hAnsiTheme="minorHAnsi" w:cstheme="minorBidi"/>
            <w:sz w:val="22"/>
            <w:szCs w:val="22"/>
          </w:rPr>
          <w:tab/>
        </w:r>
        <w:r w:rsidR="00E71274" w:rsidRPr="005767A0">
          <w:rPr>
            <w:rStyle w:val="Hyperlink"/>
          </w:rPr>
          <w:t>Categories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_Toc51922586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3A88E107" w14:textId="77777777" w:rsidR="00E71274" w:rsidRPr="005767A0" w:rsidRDefault="005611BF">
      <w:pPr>
        <w:pStyle w:val="TOC1"/>
        <w:rPr>
          <w:rFonts w:asciiTheme="minorHAnsi" w:eastAsiaTheme="minorEastAsia" w:hAnsiTheme="minorHAnsi" w:cstheme="minorBidi"/>
          <w:sz w:val="22"/>
          <w:szCs w:val="22"/>
        </w:rPr>
      </w:pPr>
      <w:hyperlink w:anchor="_Toc51922587" w:history="1">
        <w:r w:rsidR="00E71274" w:rsidRPr="005767A0">
          <w:rPr>
            <w:rStyle w:val="Hyperlink"/>
          </w:rPr>
          <w:t>3</w:t>
        </w:r>
        <w:r w:rsidR="00E71274" w:rsidRPr="005767A0">
          <w:rPr>
            <w:rFonts w:asciiTheme="minorHAnsi" w:eastAsiaTheme="minorEastAsia" w:hAnsiTheme="minorHAnsi" w:cstheme="minorBidi"/>
            <w:sz w:val="22"/>
            <w:szCs w:val="22"/>
          </w:rPr>
          <w:tab/>
        </w:r>
        <w:r w:rsidR="00E71274" w:rsidRPr="005767A0">
          <w:rPr>
            <w:rStyle w:val="Hyperlink"/>
          </w:rPr>
          <w:t>Scenarios</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_Toc51922587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302D9812" w14:textId="77777777" w:rsidR="00E71274" w:rsidRPr="005767A0" w:rsidRDefault="005611BF">
      <w:pPr>
        <w:pStyle w:val="TOC1"/>
        <w:rPr>
          <w:rFonts w:asciiTheme="minorHAnsi" w:eastAsiaTheme="minorEastAsia" w:hAnsiTheme="minorHAnsi" w:cstheme="minorBidi"/>
          <w:sz w:val="22"/>
          <w:szCs w:val="22"/>
        </w:rPr>
      </w:pPr>
      <w:hyperlink w:anchor="_Toc51922588" w:history="1">
        <w:r w:rsidR="00E71274" w:rsidRPr="005767A0">
          <w:rPr>
            <w:rStyle w:val="Hyperlink"/>
          </w:rPr>
          <w:t>4</w:t>
        </w:r>
        <w:r w:rsidR="00E71274" w:rsidRPr="005767A0">
          <w:rPr>
            <w:rFonts w:asciiTheme="minorHAnsi" w:eastAsiaTheme="minorEastAsia" w:hAnsiTheme="minorHAnsi" w:cstheme="minorBidi"/>
            <w:sz w:val="22"/>
            <w:szCs w:val="22"/>
          </w:rPr>
          <w:tab/>
        </w:r>
        <w:r w:rsidR="00E71274" w:rsidRPr="005767A0">
          <w:rPr>
            <w:rStyle w:val="Hyperlink"/>
          </w:rPr>
          <w:t>Description of principle for detect and avoid onboard unmanned aircraft</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_Toc51922588 \h </w:instrText>
        </w:r>
        <w:r w:rsidR="00E71274" w:rsidRPr="005767A0">
          <w:rPr>
            <w:webHidden/>
          </w:rPr>
        </w:r>
        <w:r w:rsidR="00E71274" w:rsidRPr="005767A0">
          <w:rPr>
            <w:webHidden/>
          </w:rPr>
          <w:fldChar w:fldCharType="separate"/>
        </w:r>
        <w:r w:rsidR="00E71274" w:rsidRPr="005767A0">
          <w:rPr>
            <w:webHidden/>
          </w:rPr>
          <w:t>7</w:t>
        </w:r>
        <w:r w:rsidR="00E71274" w:rsidRPr="005767A0">
          <w:rPr>
            <w:webHidden/>
          </w:rPr>
          <w:fldChar w:fldCharType="end"/>
        </w:r>
      </w:hyperlink>
    </w:p>
    <w:p w14:paraId="602FABCD" w14:textId="77777777" w:rsidR="00E71274" w:rsidRPr="005767A0" w:rsidRDefault="005611BF">
      <w:pPr>
        <w:pStyle w:val="TOC2"/>
        <w:rPr>
          <w:rFonts w:asciiTheme="minorHAnsi" w:eastAsiaTheme="minorEastAsia" w:hAnsiTheme="minorHAnsi" w:cstheme="minorBidi"/>
          <w:sz w:val="22"/>
          <w:szCs w:val="22"/>
        </w:rPr>
      </w:pPr>
      <w:hyperlink w:anchor="_Toc51922589" w:history="1">
        <w:r w:rsidR="00E71274" w:rsidRPr="005767A0">
          <w:rPr>
            <w:rStyle w:val="Hyperlink"/>
          </w:rPr>
          <w:t>4.1</w:t>
        </w:r>
        <w:r w:rsidR="00E71274" w:rsidRPr="005767A0">
          <w:rPr>
            <w:rFonts w:asciiTheme="minorHAnsi" w:eastAsiaTheme="minorEastAsia" w:hAnsiTheme="minorHAnsi" w:cstheme="minorBidi"/>
            <w:sz w:val="22"/>
            <w:szCs w:val="22"/>
          </w:rPr>
          <w:tab/>
        </w:r>
        <w:r w:rsidR="00E71274" w:rsidRPr="005767A0">
          <w:rPr>
            <w:rStyle w:val="Hyperlink"/>
          </w:rPr>
          <w:t>Applicability of detect and avoid to overall collision avoidance approach</w:t>
        </w:r>
        <w:r w:rsidR="00E71274" w:rsidRPr="005767A0">
          <w:rPr>
            <w:rStyle w:val="Hyperlink"/>
          </w:rPr>
          <w:tab/>
        </w:r>
        <w:r w:rsidR="00E71274" w:rsidRPr="005767A0">
          <w:rPr>
            <w:webHidden/>
          </w:rPr>
          <w:tab/>
        </w:r>
        <w:r w:rsidR="00E71274" w:rsidRPr="005767A0">
          <w:rPr>
            <w:webHidden/>
          </w:rPr>
          <w:fldChar w:fldCharType="begin"/>
        </w:r>
        <w:r w:rsidR="00E71274" w:rsidRPr="005767A0">
          <w:rPr>
            <w:webHidden/>
          </w:rPr>
          <w:instrText xml:space="preserve"> PAGEREF _Toc51922589 \h </w:instrText>
        </w:r>
        <w:r w:rsidR="00E71274" w:rsidRPr="005767A0">
          <w:rPr>
            <w:webHidden/>
          </w:rPr>
        </w:r>
        <w:r w:rsidR="00E71274" w:rsidRPr="005767A0">
          <w:rPr>
            <w:webHidden/>
          </w:rPr>
          <w:fldChar w:fldCharType="separate"/>
        </w:r>
        <w:r w:rsidR="00E71274" w:rsidRPr="005767A0">
          <w:rPr>
            <w:webHidden/>
          </w:rPr>
          <w:t>8</w:t>
        </w:r>
        <w:r w:rsidR="00E71274" w:rsidRPr="005767A0">
          <w:rPr>
            <w:webHidden/>
          </w:rPr>
          <w:fldChar w:fldCharType="end"/>
        </w:r>
      </w:hyperlink>
    </w:p>
    <w:p w14:paraId="1FDEB955" w14:textId="77777777" w:rsidR="00E71274" w:rsidRPr="005767A0" w:rsidRDefault="005611BF">
      <w:pPr>
        <w:pStyle w:val="TOC2"/>
        <w:rPr>
          <w:rFonts w:asciiTheme="minorHAnsi" w:eastAsiaTheme="minorEastAsia" w:hAnsiTheme="minorHAnsi" w:cstheme="minorBidi"/>
          <w:sz w:val="22"/>
          <w:szCs w:val="22"/>
        </w:rPr>
      </w:pPr>
      <w:hyperlink w:anchor="_Toc51922590" w:history="1">
        <w:r w:rsidR="00E71274" w:rsidRPr="005767A0">
          <w:rPr>
            <w:rStyle w:val="Hyperlink"/>
          </w:rPr>
          <w:t>4.2</w:t>
        </w:r>
        <w:r w:rsidR="00E71274" w:rsidRPr="005767A0">
          <w:rPr>
            <w:rFonts w:asciiTheme="minorHAnsi" w:eastAsiaTheme="minorEastAsia" w:hAnsiTheme="minorHAnsi" w:cstheme="minorBidi"/>
            <w:sz w:val="22"/>
            <w:szCs w:val="22"/>
          </w:rPr>
          <w:tab/>
        </w:r>
        <w:r w:rsidR="00E71274" w:rsidRPr="005767A0">
          <w:rPr>
            <w:rStyle w:val="Hyperlink"/>
          </w:rPr>
          <w:t>Aircraft-based detect and avoid</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_Toc51922590 \h </w:instrText>
        </w:r>
        <w:r w:rsidR="00E71274" w:rsidRPr="005767A0">
          <w:rPr>
            <w:webHidden/>
          </w:rPr>
        </w:r>
        <w:r w:rsidR="00E71274" w:rsidRPr="005767A0">
          <w:rPr>
            <w:webHidden/>
          </w:rPr>
          <w:fldChar w:fldCharType="separate"/>
        </w:r>
        <w:r w:rsidR="00E71274" w:rsidRPr="005767A0">
          <w:rPr>
            <w:webHidden/>
          </w:rPr>
          <w:t>9</w:t>
        </w:r>
        <w:r w:rsidR="00E71274" w:rsidRPr="005767A0">
          <w:rPr>
            <w:webHidden/>
          </w:rPr>
          <w:fldChar w:fldCharType="end"/>
        </w:r>
      </w:hyperlink>
    </w:p>
    <w:p w14:paraId="3E78ADE6" w14:textId="77777777" w:rsidR="00E71274" w:rsidRPr="005767A0" w:rsidRDefault="005611BF">
      <w:pPr>
        <w:pStyle w:val="TOC1"/>
        <w:rPr>
          <w:rFonts w:asciiTheme="minorHAnsi" w:eastAsiaTheme="minorEastAsia" w:hAnsiTheme="minorHAnsi" w:cstheme="minorBidi"/>
          <w:sz w:val="22"/>
          <w:szCs w:val="22"/>
        </w:rPr>
      </w:pPr>
      <w:hyperlink w:anchor="_Toc51922591" w:history="1">
        <w:r w:rsidR="00E71274" w:rsidRPr="005767A0">
          <w:rPr>
            <w:rStyle w:val="Hyperlink"/>
          </w:rPr>
          <w:t>5</w:t>
        </w:r>
        <w:r w:rsidR="00E71274" w:rsidRPr="005767A0">
          <w:rPr>
            <w:rFonts w:asciiTheme="minorHAnsi" w:eastAsiaTheme="minorEastAsia" w:hAnsiTheme="minorHAnsi" w:cstheme="minorBidi"/>
            <w:sz w:val="22"/>
            <w:szCs w:val="22"/>
          </w:rPr>
          <w:tab/>
        </w:r>
        <w:r w:rsidR="00E71274" w:rsidRPr="005767A0">
          <w:rPr>
            <w:rStyle w:val="Hyperlink"/>
          </w:rPr>
          <w:t>Spectrum analysis on suitability for detect and avoid system onboard unmanned aircraft</w:t>
        </w:r>
        <w:r w:rsidR="00E71274" w:rsidRPr="005767A0">
          <w:rPr>
            <w:webHidden/>
          </w:rPr>
          <w:tab/>
        </w:r>
        <w:r w:rsidR="00E71274" w:rsidRPr="005767A0">
          <w:rPr>
            <w:webHidden/>
          </w:rPr>
          <w:fldChar w:fldCharType="begin"/>
        </w:r>
        <w:r w:rsidR="00E71274" w:rsidRPr="005767A0">
          <w:rPr>
            <w:webHidden/>
          </w:rPr>
          <w:instrText xml:space="preserve"> PAGEREF _Toc51922591 \h </w:instrText>
        </w:r>
        <w:r w:rsidR="00E71274" w:rsidRPr="005767A0">
          <w:rPr>
            <w:webHidden/>
          </w:rPr>
        </w:r>
        <w:r w:rsidR="00E71274" w:rsidRPr="005767A0">
          <w:rPr>
            <w:webHidden/>
          </w:rPr>
          <w:fldChar w:fldCharType="separate"/>
        </w:r>
        <w:r w:rsidR="00E71274" w:rsidRPr="005767A0">
          <w:rPr>
            <w:webHidden/>
          </w:rPr>
          <w:t>14</w:t>
        </w:r>
        <w:r w:rsidR="00E71274" w:rsidRPr="005767A0">
          <w:rPr>
            <w:webHidden/>
          </w:rPr>
          <w:fldChar w:fldCharType="end"/>
        </w:r>
      </w:hyperlink>
    </w:p>
    <w:p w14:paraId="36B416FD" w14:textId="77777777" w:rsidR="00E71274" w:rsidRPr="005767A0" w:rsidRDefault="005611BF">
      <w:pPr>
        <w:pStyle w:val="TOC2"/>
        <w:rPr>
          <w:rFonts w:asciiTheme="minorHAnsi" w:eastAsiaTheme="minorEastAsia" w:hAnsiTheme="minorHAnsi" w:cstheme="minorBidi"/>
          <w:sz w:val="22"/>
          <w:szCs w:val="22"/>
        </w:rPr>
      </w:pPr>
      <w:hyperlink w:anchor="_Toc51922592" w:history="1">
        <w:r w:rsidR="00E71274" w:rsidRPr="005767A0">
          <w:rPr>
            <w:rStyle w:val="Hyperlink"/>
          </w:rPr>
          <w:t>5.1</w:t>
        </w:r>
        <w:r w:rsidR="00E71274" w:rsidRPr="005767A0">
          <w:rPr>
            <w:rFonts w:asciiTheme="minorHAnsi" w:eastAsiaTheme="minorEastAsia" w:hAnsiTheme="minorHAnsi" w:cstheme="minorBidi"/>
            <w:sz w:val="22"/>
            <w:szCs w:val="22"/>
          </w:rPr>
          <w:tab/>
        </w:r>
        <w:r w:rsidR="00E71274" w:rsidRPr="005767A0">
          <w:rPr>
            <w:rStyle w:val="Hyperlink"/>
          </w:rPr>
          <w:t>Criteria for suitability of spectrum for detect and avoid systems</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_Toc51922592 \h </w:instrText>
        </w:r>
        <w:r w:rsidR="00E71274" w:rsidRPr="005767A0">
          <w:rPr>
            <w:webHidden/>
          </w:rPr>
        </w:r>
        <w:r w:rsidR="00E71274" w:rsidRPr="005767A0">
          <w:rPr>
            <w:webHidden/>
          </w:rPr>
          <w:fldChar w:fldCharType="separate"/>
        </w:r>
        <w:r w:rsidR="00E71274" w:rsidRPr="005767A0">
          <w:rPr>
            <w:webHidden/>
          </w:rPr>
          <w:t>14</w:t>
        </w:r>
        <w:r w:rsidR="00E71274" w:rsidRPr="005767A0">
          <w:rPr>
            <w:webHidden/>
          </w:rPr>
          <w:fldChar w:fldCharType="end"/>
        </w:r>
      </w:hyperlink>
    </w:p>
    <w:p w14:paraId="35E2B7DC" w14:textId="77777777" w:rsidR="00E71274" w:rsidRPr="005767A0" w:rsidRDefault="005611BF">
      <w:pPr>
        <w:pStyle w:val="TOC2"/>
        <w:rPr>
          <w:rFonts w:asciiTheme="minorHAnsi" w:eastAsiaTheme="minorEastAsia" w:hAnsiTheme="minorHAnsi" w:cstheme="minorBidi"/>
          <w:sz w:val="22"/>
          <w:szCs w:val="22"/>
        </w:rPr>
      </w:pPr>
      <w:hyperlink w:anchor="_Toc51922593" w:history="1">
        <w:r w:rsidR="00E71274" w:rsidRPr="005767A0">
          <w:rPr>
            <w:rStyle w:val="Hyperlink"/>
          </w:rPr>
          <w:t>5.2</w:t>
        </w:r>
        <w:r w:rsidR="00E71274" w:rsidRPr="005767A0">
          <w:rPr>
            <w:rFonts w:asciiTheme="minorHAnsi" w:eastAsiaTheme="minorEastAsia" w:hAnsiTheme="minorHAnsi" w:cstheme="minorBidi"/>
            <w:sz w:val="22"/>
            <w:szCs w:val="22"/>
          </w:rPr>
          <w:tab/>
        </w:r>
        <w:r w:rsidR="00E71274" w:rsidRPr="005767A0">
          <w:rPr>
            <w:rStyle w:val="Hyperlink"/>
          </w:rPr>
          <w:t>Analysis of suitability of frequency bands</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_Toc51922593 \h </w:instrText>
        </w:r>
        <w:r w:rsidR="00E71274" w:rsidRPr="005767A0">
          <w:rPr>
            <w:webHidden/>
          </w:rPr>
        </w:r>
        <w:r w:rsidR="00E71274" w:rsidRPr="005767A0">
          <w:rPr>
            <w:webHidden/>
          </w:rPr>
          <w:fldChar w:fldCharType="separate"/>
        </w:r>
        <w:r w:rsidR="00E71274" w:rsidRPr="005767A0">
          <w:rPr>
            <w:webHidden/>
          </w:rPr>
          <w:t>15</w:t>
        </w:r>
        <w:r w:rsidR="00E71274" w:rsidRPr="005767A0">
          <w:rPr>
            <w:webHidden/>
          </w:rPr>
          <w:fldChar w:fldCharType="end"/>
        </w:r>
      </w:hyperlink>
    </w:p>
    <w:p w14:paraId="55B4457E" w14:textId="77777777" w:rsidR="00E71274" w:rsidRPr="005767A0" w:rsidRDefault="005611BF">
      <w:pPr>
        <w:pStyle w:val="TOC1"/>
        <w:rPr>
          <w:rFonts w:asciiTheme="minorHAnsi" w:eastAsiaTheme="minorEastAsia" w:hAnsiTheme="minorHAnsi" w:cstheme="minorBidi"/>
          <w:sz w:val="22"/>
          <w:szCs w:val="22"/>
        </w:rPr>
      </w:pPr>
      <w:hyperlink w:anchor="_Toc51922594" w:history="1">
        <w:r w:rsidR="00E71274" w:rsidRPr="005767A0">
          <w:rPr>
            <w:rStyle w:val="Hyperlink"/>
          </w:rPr>
          <w:t>6</w:t>
        </w:r>
        <w:r w:rsidR="00E71274" w:rsidRPr="005767A0">
          <w:rPr>
            <w:rFonts w:asciiTheme="minorHAnsi" w:eastAsiaTheme="minorEastAsia" w:hAnsiTheme="minorHAnsi" w:cstheme="minorBidi"/>
            <w:sz w:val="22"/>
            <w:szCs w:val="22"/>
          </w:rPr>
          <w:tab/>
        </w:r>
        <w:r w:rsidR="00E71274" w:rsidRPr="005767A0">
          <w:rPr>
            <w:rStyle w:val="Hyperlink"/>
          </w:rPr>
          <w:t>Summary</w:t>
        </w:r>
        <w:r w:rsidR="00E71274" w:rsidRPr="005767A0">
          <w:rPr>
            <w:webHidden/>
          </w:rPr>
          <w:tab/>
        </w:r>
        <w:r w:rsidR="00E71274" w:rsidRPr="005767A0">
          <w:rPr>
            <w:webHidden/>
          </w:rPr>
          <w:tab/>
        </w:r>
        <w:r w:rsidR="00E71274" w:rsidRPr="005767A0">
          <w:rPr>
            <w:webHidden/>
          </w:rPr>
          <w:fldChar w:fldCharType="begin"/>
        </w:r>
        <w:r w:rsidR="00E71274" w:rsidRPr="005767A0">
          <w:rPr>
            <w:webHidden/>
          </w:rPr>
          <w:instrText xml:space="preserve"> PAGEREF _Toc51922594 \h </w:instrText>
        </w:r>
        <w:r w:rsidR="00E71274" w:rsidRPr="005767A0">
          <w:rPr>
            <w:webHidden/>
          </w:rPr>
        </w:r>
        <w:r w:rsidR="00E71274" w:rsidRPr="005767A0">
          <w:rPr>
            <w:webHidden/>
          </w:rPr>
          <w:fldChar w:fldCharType="separate"/>
        </w:r>
        <w:r w:rsidR="00E71274" w:rsidRPr="005767A0">
          <w:rPr>
            <w:webHidden/>
          </w:rPr>
          <w:t>39</w:t>
        </w:r>
        <w:r w:rsidR="00E71274" w:rsidRPr="005767A0">
          <w:rPr>
            <w:webHidden/>
          </w:rPr>
          <w:fldChar w:fldCharType="end"/>
        </w:r>
      </w:hyperlink>
    </w:p>
    <w:p w14:paraId="2C477CEA" w14:textId="1A810CB1" w:rsidR="00E71274" w:rsidRPr="00D13E5A" w:rsidRDefault="00E71274" w:rsidP="00B31A6D">
      <w:pPr>
        <w:rPr>
          <w:snapToGrid w:val="0"/>
        </w:rPr>
      </w:pPr>
      <w:r w:rsidRPr="005767A0">
        <w:rPr>
          <w:rStyle w:val="Hyperlink"/>
          <w:color w:val="000000" w:themeColor="text1"/>
        </w:rPr>
        <w:fldChar w:fldCharType="end"/>
      </w:r>
    </w:p>
    <w:p w14:paraId="4D8FF306" w14:textId="77777777" w:rsidR="00E71274" w:rsidRPr="00D13E5A" w:rsidRDefault="00E71274" w:rsidP="00B31A6D">
      <w:pPr>
        <w:rPr>
          <w:snapToGrid w:val="0"/>
        </w:rPr>
      </w:pPr>
    </w:p>
    <w:p w14:paraId="266B1B1A" w14:textId="77777777" w:rsidR="00E71274" w:rsidRPr="00D13E5A" w:rsidRDefault="00E71274" w:rsidP="00B31A6D">
      <w:pPr>
        <w:pStyle w:val="Headingb"/>
        <w:rPr>
          <w:lang w:val="en-GB"/>
        </w:rPr>
      </w:pPr>
      <w:r w:rsidRPr="00D13E5A">
        <w:rPr>
          <w:b w:val="0"/>
          <w:lang w:val="en-GB"/>
        </w:rPr>
        <w:br w:type="page"/>
      </w:r>
    </w:p>
    <w:p w14:paraId="75FB79D3" w14:textId="77777777" w:rsidR="00E71274" w:rsidRPr="00D13E5A" w:rsidRDefault="00E71274" w:rsidP="00B31A6D">
      <w:pPr>
        <w:pStyle w:val="Heading1"/>
      </w:pPr>
      <w:bookmarkStart w:id="7" w:name="_Toc51922582"/>
      <w:r w:rsidRPr="00D13E5A">
        <w:lastRenderedPageBreak/>
        <w:t>1</w:t>
      </w:r>
      <w:r w:rsidRPr="00D13E5A">
        <w:tab/>
        <w:t>Background</w:t>
      </w:r>
      <w:bookmarkEnd w:id="7"/>
    </w:p>
    <w:p w14:paraId="4B7D9B7F" w14:textId="77777777" w:rsidR="00E71274" w:rsidRPr="00D13E5A" w:rsidRDefault="00E71274" w:rsidP="00B31A6D">
      <w:r w:rsidRPr="00D13E5A">
        <w:t>Unmanned aircraft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existing aircraft systems have been adapted or modified to accommodate detect and avoid (DAA) requirements for cooperative targets, new electronic technologies are needed to address the DAA requirements for non-cooperative targets.</w:t>
      </w:r>
    </w:p>
    <w:p w14:paraId="2CC33D1E" w14:textId="77777777" w:rsidR="00E71274" w:rsidRPr="00D13E5A" w:rsidRDefault="00E71274" w:rsidP="00B31A6D">
      <w:pPr>
        <w:pStyle w:val="Heading1"/>
      </w:pPr>
      <w:bookmarkStart w:id="8" w:name="_Toc282088235"/>
      <w:bookmarkStart w:id="9" w:name="_Toc51922583"/>
      <w:r w:rsidRPr="00D13E5A">
        <w:t>2</w:t>
      </w:r>
      <w:r w:rsidRPr="00D13E5A">
        <w:tab/>
        <w:t>Terminology</w:t>
      </w:r>
      <w:bookmarkEnd w:id="8"/>
      <w:r w:rsidRPr="00D13E5A">
        <w:t>/definitions</w:t>
      </w:r>
      <w:bookmarkEnd w:id="9"/>
    </w:p>
    <w:p w14:paraId="590C638A" w14:textId="72E81525" w:rsidR="00E71274" w:rsidRPr="00D13E5A" w:rsidRDefault="00E71274" w:rsidP="00B31A6D">
      <w:r w:rsidRPr="00D13E5A">
        <w:rPr>
          <w:b/>
        </w:rPr>
        <w:t>Control and non-payload communications:</w:t>
      </w:r>
      <w:r w:rsidRPr="00D13E5A">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D13E5A">
        <w:rPr>
          <w:bCs/>
          <w:szCs w:val="22"/>
        </w:rPr>
        <w:t xml:space="preserve">air traffic control voice relay, air traffic services data relay, target track data, airborne </w:t>
      </w:r>
      <w:r w:rsidRPr="00D13E5A">
        <w:t>weather radar downlink data, non-payload video downlink data.</w:t>
      </w:r>
    </w:p>
    <w:p w14:paraId="4B539573" w14:textId="6AD357FB" w:rsidR="00E71274" w:rsidRPr="00D13E5A" w:rsidRDefault="00E71274" w:rsidP="00B31A6D">
      <w:r w:rsidRPr="00D13E5A">
        <w:rPr>
          <w:b/>
          <w:bCs/>
          <w:szCs w:val="24"/>
        </w:rPr>
        <w:t>Detect and avoid:</w:t>
      </w:r>
      <w:r w:rsidRPr="00D13E5A">
        <w:rPr>
          <w:szCs w:val="24"/>
        </w:rPr>
        <w:t xml:space="preserve"> </w:t>
      </w:r>
      <w:r w:rsidRPr="00D13E5A">
        <w:t>The capability to see, sense or detect conflicting traffic or other hazards and take the appropriate action</w:t>
      </w:r>
    </w:p>
    <w:p w14:paraId="60994154" w14:textId="77777777" w:rsidR="00E71274" w:rsidRPr="00D13E5A" w:rsidRDefault="00E71274" w:rsidP="00B31A6D">
      <w:r w:rsidRPr="00D13E5A">
        <w:rPr>
          <w:b/>
        </w:rPr>
        <w:t>Intruder:</w:t>
      </w:r>
      <w:r w:rsidRPr="00D13E5A">
        <w:t xml:space="preserve"> An aircraft (manned or unmanned) that enters the DAA surveillance volume and tracked by the DAA system.</w:t>
      </w:r>
    </w:p>
    <w:p w14:paraId="726C2A93" w14:textId="43ABC2F3" w:rsidR="00E71274" w:rsidRPr="00D13E5A" w:rsidRDefault="00E71274" w:rsidP="003E549F">
      <w:pPr>
        <w:pStyle w:val="EditorsNote"/>
        <w:rPr>
          <w:highlight w:val="yellow"/>
        </w:rPr>
      </w:pPr>
      <w:r w:rsidRPr="00D13E5A">
        <w:rPr>
          <w:highlight w:val="yellow"/>
        </w:rPr>
        <w:t>[Chairman’s note: Is there a term that is less military in implication that could be used instead of Intruder]</w:t>
      </w:r>
    </w:p>
    <w:p w14:paraId="3AAA3B4B" w14:textId="4E44F32A" w:rsidR="00E71274" w:rsidRPr="00D13E5A" w:rsidRDefault="00E71274" w:rsidP="00B31A6D">
      <w:r w:rsidRPr="00D13E5A">
        <w:rPr>
          <w:b/>
        </w:rPr>
        <w:t>Unmanned aircraft:</w:t>
      </w:r>
      <w:r w:rsidRPr="00D13E5A">
        <w:t xml:space="preserve"> Designates all types of aircraft remotely controlled.</w:t>
      </w:r>
    </w:p>
    <w:p w14:paraId="2FB189AF" w14:textId="4631741D" w:rsidR="00E71274" w:rsidRPr="00D13E5A" w:rsidRDefault="00E71274" w:rsidP="00B31A6D">
      <w:r w:rsidRPr="00D13E5A">
        <w:rPr>
          <w:b/>
        </w:rPr>
        <w:t xml:space="preserve">Unmanned aircraft control station: </w:t>
      </w:r>
      <w:r w:rsidRPr="00D13E5A">
        <w:rPr>
          <w:szCs w:val="24"/>
        </w:rPr>
        <w:t>Facilities from which a UA is controlled remotely.</w:t>
      </w:r>
    </w:p>
    <w:p w14:paraId="48FBC575" w14:textId="3529F708" w:rsidR="00E71274" w:rsidRPr="00D13E5A" w:rsidRDefault="00E71274" w:rsidP="00B31A6D">
      <w:r w:rsidRPr="00D13E5A">
        <w:rPr>
          <w:b/>
        </w:rPr>
        <w:t>Unmanned aircraft systems</w:t>
      </w:r>
      <w:r w:rsidRPr="00D13E5A">
        <w:t>: Consists of the following subsystems:</w:t>
      </w:r>
    </w:p>
    <w:p w14:paraId="7DD2ECE5" w14:textId="77777777" w:rsidR="00E71274" w:rsidRPr="00D13E5A" w:rsidRDefault="00E71274" w:rsidP="00B31A6D">
      <w:pPr>
        <w:pStyle w:val="enumlev1"/>
      </w:pPr>
      <w:r w:rsidRPr="00D13E5A">
        <w:t>–</w:t>
      </w:r>
      <w:r w:rsidRPr="00D13E5A">
        <w:tab/>
        <w:t>UA: (i.e. the aircraft itself);</w:t>
      </w:r>
    </w:p>
    <w:p w14:paraId="1FD713C4" w14:textId="77777777" w:rsidR="00E71274" w:rsidRPr="00D13E5A" w:rsidRDefault="00E71274" w:rsidP="00B31A6D">
      <w:pPr>
        <w:pStyle w:val="enumlev1"/>
      </w:pPr>
      <w:r w:rsidRPr="00D13E5A">
        <w:t>–</w:t>
      </w:r>
      <w:r w:rsidRPr="00D13E5A">
        <w:tab/>
        <w:t>UACS;</w:t>
      </w:r>
    </w:p>
    <w:p w14:paraId="191E0260" w14:textId="77777777" w:rsidR="00E71274" w:rsidRPr="00D13E5A" w:rsidRDefault="00E71274" w:rsidP="00B31A6D">
      <w:pPr>
        <w:pStyle w:val="enumlev1"/>
      </w:pPr>
      <w:r w:rsidRPr="00D13E5A">
        <w:t>–</w:t>
      </w:r>
      <w:r w:rsidRPr="00D13E5A">
        <w:tab/>
        <w:t>CNPC;</w:t>
      </w:r>
    </w:p>
    <w:p w14:paraId="2F4DCAE2" w14:textId="77777777" w:rsidR="00E71274" w:rsidRPr="00D13E5A" w:rsidRDefault="00E71274" w:rsidP="00B31A6D">
      <w:pPr>
        <w:pStyle w:val="enumlev1"/>
      </w:pPr>
      <w:r w:rsidRPr="00D13E5A">
        <w:t>–</w:t>
      </w:r>
      <w:r w:rsidRPr="00D13E5A">
        <w:tab/>
        <w:t>ATC communications subsystem (not necessarily relayed through the UA);</w:t>
      </w:r>
    </w:p>
    <w:p w14:paraId="566D07CF" w14:textId="77777777" w:rsidR="00E71274" w:rsidRPr="00D13E5A" w:rsidRDefault="00E71274" w:rsidP="00B31A6D">
      <w:pPr>
        <w:pStyle w:val="enumlev1"/>
      </w:pPr>
      <w:r w:rsidRPr="00D13E5A">
        <w:t>–</w:t>
      </w:r>
      <w:r w:rsidRPr="00D13E5A">
        <w:tab/>
        <w:t>DAA;</w:t>
      </w:r>
    </w:p>
    <w:p w14:paraId="2FD16385" w14:textId="77777777" w:rsidR="00E71274" w:rsidRPr="00D13E5A" w:rsidRDefault="00E71274" w:rsidP="00B31A6D">
      <w:pPr>
        <w:pStyle w:val="enumlev1"/>
      </w:pPr>
      <w:r w:rsidRPr="00D13E5A">
        <w:t>–</w:t>
      </w:r>
      <w:r w:rsidRPr="00D13E5A">
        <w:tab/>
        <w:t>Payload subsystem (e.g. Video camera …).</w:t>
      </w:r>
    </w:p>
    <w:p w14:paraId="5212343D" w14:textId="34EBFA1C" w:rsidR="00E71274" w:rsidRPr="005F1768" w:rsidRDefault="00E71274" w:rsidP="00D13E5A">
      <w:pPr>
        <w:pStyle w:val="EditorsNote"/>
        <w:keepNext/>
        <w:rPr>
          <w:color w:val="FF0000"/>
        </w:rPr>
      </w:pPr>
      <w:bookmarkStart w:id="10" w:name="_Toc8306354"/>
      <w:bookmarkStart w:id="11" w:name="_Toc51922584"/>
      <w:bookmarkStart w:id="12" w:name="_Toc282088236"/>
      <w:r w:rsidRPr="005F1768">
        <w:rPr>
          <w:color w:val="FF0000"/>
        </w:rPr>
        <w:lastRenderedPageBreak/>
        <w:t xml:space="preserve">[Editor’s note: </w:t>
      </w:r>
      <w:r w:rsidR="003E549F" w:rsidRPr="005F1768">
        <w:rPr>
          <w:color w:val="FF0000"/>
        </w:rPr>
        <w:t xml:space="preserve">These </w:t>
      </w:r>
      <w:r w:rsidRPr="005F1768">
        <w:rPr>
          <w:color w:val="FF0000"/>
        </w:rPr>
        <w:t>following sections will need to be reviewed</w:t>
      </w:r>
      <w:bookmarkEnd w:id="10"/>
      <w:bookmarkEnd w:id="11"/>
      <w:r w:rsidR="00D13E5A" w:rsidRPr="005F1768">
        <w:rPr>
          <w:color w:val="FF0000"/>
        </w:rPr>
        <w:t>.</w:t>
      </w:r>
    </w:p>
    <w:p w14:paraId="618CB5C2" w14:textId="77777777" w:rsidR="00E71274" w:rsidRPr="00D13E5A" w:rsidRDefault="00E71274" w:rsidP="00B31A6D">
      <w:pPr>
        <w:pStyle w:val="Heading2"/>
      </w:pPr>
      <w:bookmarkStart w:id="13" w:name="_Toc51922585"/>
      <w:r w:rsidRPr="00D13E5A">
        <w:t>2.1</w:t>
      </w:r>
      <w:r w:rsidRPr="00D13E5A">
        <w:tab/>
        <w:t>Airspace</w:t>
      </w:r>
      <w:bookmarkEnd w:id="12"/>
      <w:bookmarkEnd w:id="13"/>
    </w:p>
    <w:p w14:paraId="6E25BB66" w14:textId="77777777" w:rsidR="00E71274" w:rsidRPr="00D13E5A" w:rsidRDefault="00E71274" w:rsidP="00B31A6D">
      <w:pPr>
        <w:keepNext/>
        <w:keepLines/>
        <w:rPr>
          <w:szCs w:val="24"/>
        </w:rPr>
      </w:pPr>
      <w:r w:rsidRPr="00D13E5A">
        <w:rPr>
          <w:szCs w:val="24"/>
        </w:rPr>
        <w:t>For the purposes of this report, the airspace may be grouped into three categories, namely:</w:t>
      </w:r>
    </w:p>
    <w:p w14:paraId="389335C9" w14:textId="77777777" w:rsidR="00E71274" w:rsidRPr="00D13E5A" w:rsidRDefault="00E71274" w:rsidP="008F57E5">
      <w:pPr>
        <w:pStyle w:val="enumlev1"/>
      </w:pPr>
      <w:r w:rsidRPr="00D13E5A">
        <w:t>–</w:t>
      </w:r>
      <w:r w:rsidRPr="00D13E5A">
        <w:tab/>
        <w:t>ATC Separation Assurance Airspace – Air traffic control is responsible for safe separation of all aircraft. This comprises Classes A, B, and, if the UAS is operated in accordance with instrument flight rules, Class C airspace.</w:t>
      </w:r>
    </w:p>
    <w:p w14:paraId="02833212" w14:textId="77777777" w:rsidR="00E71274" w:rsidRPr="00D13E5A" w:rsidRDefault="00E71274" w:rsidP="008F57E5">
      <w:pPr>
        <w:pStyle w:val="enumlev1"/>
      </w:pPr>
      <w:r w:rsidRPr="00D13E5A">
        <w:t>–</w:t>
      </w:r>
      <w:r w:rsidRPr="00D13E5A">
        <w:tab/>
        <w:t>Limited or no ATC Separation Assurance Airspace – Air traffic control is not responsible for safe separation of all airspace users. This comprises Classes D, E, F and G airspace.</w:t>
      </w:r>
    </w:p>
    <w:p w14:paraId="7E248C0A" w14:textId="77777777" w:rsidR="00E71274" w:rsidRPr="00D13E5A" w:rsidRDefault="00E71274" w:rsidP="008F57E5">
      <w:pPr>
        <w:pStyle w:val="enumlev1"/>
      </w:pPr>
      <w:r w:rsidRPr="00D13E5A">
        <w:t>–</w:t>
      </w:r>
      <w:r w:rsidRPr="00D13E5A">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14:paraId="5B1D61FB" w14:textId="77777777" w:rsidR="00E71274" w:rsidRPr="00D13E5A" w:rsidRDefault="00E71274" w:rsidP="00B31A6D">
      <w:pPr>
        <w:pStyle w:val="Heading2"/>
      </w:pPr>
      <w:bookmarkStart w:id="14" w:name="_Toc51922586"/>
      <w:r w:rsidRPr="00D13E5A">
        <w:t>2.2</w:t>
      </w:r>
      <w:r w:rsidRPr="00D13E5A">
        <w:tab/>
        <w:t>Categories</w:t>
      </w:r>
      <w:bookmarkEnd w:id="14"/>
    </w:p>
    <w:p w14:paraId="1144BED1" w14:textId="65C52B99" w:rsidR="00E71274" w:rsidRPr="00D13E5A" w:rsidRDefault="00E71274" w:rsidP="00B31A6D">
      <w:r w:rsidRPr="00D13E5A">
        <w:t xml:space="preserve">In this </w:t>
      </w:r>
      <w:r w:rsidR="00D13E5A" w:rsidRPr="00D13E5A">
        <w:t>Report</w:t>
      </w:r>
      <w:r w:rsidRPr="00D13E5A">
        <w:t>, the operations of UAS are classified in three main categories:</w:t>
      </w:r>
    </w:p>
    <w:p w14:paraId="1559093B" w14:textId="04101B51" w:rsidR="00E71274" w:rsidRPr="00D13E5A" w:rsidRDefault="00D13E5A" w:rsidP="00B31A6D">
      <w:pPr>
        <w:pStyle w:val="enumlev1"/>
      </w:pPr>
      <w:r>
        <w:t>–</w:t>
      </w:r>
      <w:r w:rsidR="00E71274" w:rsidRPr="00D13E5A">
        <w:tab/>
        <w:t>the '</w:t>
      </w:r>
      <w:r w:rsidR="00E71274" w:rsidRPr="00D13E5A">
        <w:rPr>
          <w:b/>
        </w:rPr>
        <w:t>open</w:t>
      </w:r>
      <w:r w:rsidR="00E71274" w:rsidRPr="00D13E5A">
        <w:t>’ category is a category of UAS operation that, considering the risks involved, does not require a prior authorisation by the competent authority nor a declaration by the UAS operator before the operation takes place;</w:t>
      </w:r>
    </w:p>
    <w:p w14:paraId="13C3E3D8" w14:textId="5CF7BBCE" w:rsidR="00E71274" w:rsidRPr="00D13E5A" w:rsidRDefault="00D13E5A" w:rsidP="00B31A6D">
      <w:pPr>
        <w:pStyle w:val="enumlev1"/>
      </w:pPr>
      <w:r>
        <w:t>–</w:t>
      </w:r>
      <w:r w:rsidR="00E71274" w:rsidRPr="00D13E5A">
        <w:tab/>
        <w:t>the ‘</w:t>
      </w:r>
      <w:r w:rsidR="00E71274" w:rsidRPr="00D13E5A">
        <w:rPr>
          <w:b/>
        </w:rPr>
        <w:t>specific</w:t>
      </w:r>
      <w:r w:rsidR="00E71274" w:rsidRPr="00D13E5A">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14:paraId="5D088CEA" w14:textId="6000687C" w:rsidR="00E71274" w:rsidRPr="00D13E5A" w:rsidRDefault="00D13E5A" w:rsidP="00B31A6D">
      <w:pPr>
        <w:pStyle w:val="enumlev1"/>
      </w:pPr>
      <w:r>
        <w:t>–</w:t>
      </w:r>
      <w:r w:rsidR="00E71274" w:rsidRPr="00D13E5A">
        <w:tab/>
        <w:t>the ‘</w:t>
      </w:r>
      <w:r w:rsidR="00E71274" w:rsidRPr="00D13E5A">
        <w:rPr>
          <w:b/>
        </w:rPr>
        <w:t>certified</w:t>
      </w:r>
      <w:r w:rsidR="00E71274" w:rsidRPr="00D13E5A">
        <w:t>’ category is a category of UA operation that, considering the risks involved, requires the certification of the UAS, a licensed remote pilot and an operator approved by the competent authority, in order to ensure an appropriate level of safety.</w:t>
      </w:r>
    </w:p>
    <w:p w14:paraId="2C12D6BC" w14:textId="77777777" w:rsidR="00E71274" w:rsidRPr="00D13E5A" w:rsidRDefault="00E71274" w:rsidP="00B31A6D">
      <w:pPr>
        <w:tabs>
          <w:tab w:val="clear" w:pos="2268"/>
          <w:tab w:val="left" w:pos="2608"/>
          <w:tab w:val="left" w:pos="3345"/>
        </w:tabs>
        <w:spacing w:before="80"/>
        <w:ind w:left="1134" w:hanging="1134"/>
      </w:pPr>
      <w:r w:rsidRPr="00D13E5A">
        <w:rPr>
          <w:highlight w:val="yellow"/>
        </w:rPr>
        <w:t>]</w:t>
      </w:r>
    </w:p>
    <w:p w14:paraId="69C4A916" w14:textId="77777777" w:rsidR="00E71274" w:rsidRPr="00D13E5A" w:rsidRDefault="00E71274" w:rsidP="00B31A6D">
      <w:pPr>
        <w:pStyle w:val="Heading1"/>
      </w:pPr>
      <w:bookmarkStart w:id="15" w:name="_Toc51922587"/>
      <w:r w:rsidRPr="00D13E5A">
        <w:t>3</w:t>
      </w:r>
      <w:r w:rsidRPr="00D13E5A">
        <w:tab/>
        <w:t>Scenarios</w:t>
      </w:r>
      <w:bookmarkEnd w:id="15"/>
    </w:p>
    <w:p w14:paraId="467C4F16" w14:textId="517EC1A7" w:rsidR="00E71274" w:rsidRPr="00DE4BF2" w:rsidRDefault="00E71274" w:rsidP="00DE4BF2">
      <w:pPr>
        <w:rPr>
          <w:i/>
          <w:iCs/>
        </w:rPr>
      </w:pPr>
      <w:r w:rsidRPr="00DE4BF2">
        <w:rPr>
          <w:i/>
          <w:iCs/>
          <w:highlight w:val="yellow"/>
        </w:rPr>
        <w:t>[TBD?</w:t>
      </w:r>
      <w:r w:rsidR="003E549F" w:rsidRPr="00DE4BF2">
        <w:rPr>
          <w:i/>
          <w:iCs/>
          <w:highlight w:val="yellow"/>
        </w:rPr>
        <w:br/>
      </w:r>
      <w:r w:rsidRPr="00DE4BF2">
        <w:rPr>
          <w:i/>
          <w:iCs/>
          <w:highlight w:val="yellow"/>
        </w:rPr>
        <w:t>Non-cooperative</w:t>
      </w:r>
      <w:r w:rsidR="003E549F" w:rsidRPr="00DE4BF2">
        <w:rPr>
          <w:i/>
          <w:iCs/>
          <w:highlight w:val="yellow"/>
        </w:rPr>
        <w:br/>
      </w:r>
      <w:r w:rsidRPr="00DE4BF2">
        <w:rPr>
          <w:i/>
          <w:iCs/>
          <w:highlight w:val="yellow"/>
        </w:rPr>
        <w:t>Categories from EASA]</w:t>
      </w:r>
    </w:p>
    <w:p w14:paraId="29F2D011" w14:textId="77777777" w:rsidR="00E71274" w:rsidRPr="00D13E5A" w:rsidRDefault="00E71274" w:rsidP="00B31A6D">
      <w:pPr>
        <w:pStyle w:val="Heading1"/>
      </w:pPr>
      <w:bookmarkStart w:id="16" w:name="_Toc51922588"/>
      <w:r w:rsidRPr="00D13E5A">
        <w:t>4</w:t>
      </w:r>
      <w:r w:rsidRPr="00D13E5A">
        <w:tab/>
        <w:t>Description of principle for detect and avoid onboard unmanned aircraft</w:t>
      </w:r>
      <w:bookmarkEnd w:id="16"/>
    </w:p>
    <w:p w14:paraId="1952A7E8" w14:textId="77777777" w:rsidR="00E71274" w:rsidRPr="005F1768" w:rsidRDefault="00E71274" w:rsidP="00DE4BF2">
      <w:pPr>
        <w:rPr>
          <w:i/>
          <w:iCs/>
          <w:color w:val="FF0000"/>
        </w:rPr>
      </w:pPr>
      <w:r w:rsidRPr="005F1768">
        <w:rPr>
          <w:i/>
          <w:iCs/>
          <w:color w:val="FF0000"/>
        </w:rPr>
        <w:t>[Editor’s note: the section relative to the description of detect and avoid onboard unmanned aircraft will need to be updated including relevant information that could be received from ICAO but not only.]</w:t>
      </w:r>
    </w:p>
    <w:p w14:paraId="1300380A" w14:textId="77777777" w:rsidR="00E71274" w:rsidRPr="00D13E5A" w:rsidRDefault="00E71274" w:rsidP="00B31A6D">
      <w:r w:rsidRPr="00D13E5A">
        <w:t xml:space="preserve">The principle of a detect and avoid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w:t>
      </w:r>
      <w:r w:rsidRPr="00D13E5A">
        <w:lastRenderedPageBreak/>
        <w:t>collision avoidance system also called traffic collision avoidance system (TCAS), and DAA. [DAA has to be operative for the self-separation and collision avoidance layers.</w:t>
      </w:r>
    </w:p>
    <w:p w14:paraId="0A72996C" w14:textId="77777777" w:rsidR="00E71274" w:rsidRPr="00D13E5A" w:rsidRDefault="00E71274" w:rsidP="00B31A6D">
      <w:pPr>
        <w:pStyle w:val="FigureNo"/>
      </w:pPr>
      <w:r w:rsidRPr="00D13E5A">
        <w:t>Figure 1</w:t>
      </w:r>
    </w:p>
    <w:p w14:paraId="69748A24" w14:textId="77777777" w:rsidR="00E71274" w:rsidRPr="00D13E5A" w:rsidRDefault="00E71274" w:rsidP="00B31A6D">
      <w:pPr>
        <w:pStyle w:val="Figuretitle"/>
      </w:pPr>
      <w:r w:rsidRPr="00D13E5A">
        <w:t>Layered collision avoidance approach</w:t>
      </w:r>
    </w:p>
    <w:p w14:paraId="36E472FA" w14:textId="77777777" w:rsidR="00E71274" w:rsidRPr="00D13E5A" w:rsidRDefault="00E71274" w:rsidP="00B31A6D">
      <w:pPr>
        <w:pStyle w:val="Figure"/>
      </w:pPr>
      <w:r w:rsidRPr="00D13E5A">
        <w:rPr>
          <w:noProof/>
          <w:lang w:val="en-US"/>
        </w:rPr>
        <w:drawing>
          <wp:inline distT="0" distB="0" distL="0" distR="0" wp14:anchorId="22E4F741" wp14:editId="44EE2DF6">
            <wp:extent cx="4752975" cy="25273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527300"/>
                    </a:xfrm>
                    <a:prstGeom prst="rect">
                      <a:avLst/>
                    </a:prstGeom>
                    <a:noFill/>
                    <a:ln>
                      <a:noFill/>
                    </a:ln>
                  </pic:spPr>
                </pic:pic>
              </a:graphicData>
            </a:graphic>
          </wp:inline>
        </w:drawing>
      </w:r>
    </w:p>
    <w:p w14:paraId="751BA9DF" w14:textId="77777777" w:rsidR="00E71274" w:rsidRPr="00D13E5A" w:rsidRDefault="00E71274" w:rsidP="00B31A6D">
      <w:pPr>
        <w:pStyle w:val="Heading2"/>
      </w:pPr>
      <w:bookmarkStart w:id="17" w:name="_Toc51922589"/>
      <w:r w:rsidRPr="00D13E5A">
        <w:t>4.1</w:t>
      </w:r>
      <w:r w:rsidRPr="00D13E5A">
        <w:tab/>
        <w:t>Applicability of detect and avoid to overall collision avoidance approach</w:t>
      </w:r>
      <w:bookmarkEnd w:id="17"/>
    </w:p>
    <w:p w14:paraId="4150D409" w14:textId="77777777" w:rsidR="00E71274" w:rsidRPr="00D13E5A" w:rsidRDefault="00E71274" w:rsidP="00B31A6D">
      <w:r w:rsidRPr="00D13E5A">
        <w:t>An important point to consider in the design of a detect and avoid system is how it fits into the total systems approach to collision avoidance. ICAO Document 9854</w:t>
      </w:r>
      <w:r w:rsidRPr="00D13E5A">
        <w:rPr>
          <w:position w:val="6"/>
          <w:sz w:val="18"/>
        </w:rPr>
        <w:footnoteReference w:id="3"/>
      </w:r>
      <w:r w:rsidRPr="00D13E5A">
        <w:t xml:space="preserve"> describes conflict management as consisting of three layers: strategic conflict management, remain well clear, and collision avoidance as shown in Figure 1. The DAA system provides the remain well clear and collision avoidance layers.</w:t>
      </w:r>
    </w:p>
    <w:p w14:paraId="54E33935" w14:textId="77777777" w:rsidR="00E71274" w:rsidRPr="00D13E5A" w:rsidRDefault="00E71274" w:rsidP="00B31A6D">
      <w:pPr>
        <w:pStyle w:val="FigureNo"/>
      </w:pPr>
      <w:r w:rsidRPr="00D13E5A">
        <w:t>Figure 1</w:t>
      </w:r>
    </w:p>
    <w:p w14:paraId="2C167B39" w14:textId="77777777" w:rsidR="00E71274" w:rsidRPr="00D13E5A" w:rsidRDefault="00E71274" w:rsidP="00B31A6D">
      <w:pPr>
        <w:pStyle w:val="Figuretitle"/>
      </w:pPr>
      <w:r w:rsidRPr="00D13E5A">
        <w:t>Three layers of conflict management according to ICAO Doc 9854</w:t>
      </w:r>
    </w:p>
    <w:p w14:paraId="758212CB" w14:textId="77777777" w:rsidR="00E71274" w:rsidRPr="00D13E5A" w:rsidRDefault="00E71274" w:rsidP="00DE4BF2">
      <w:pPr>
        <w:jc w:val="center"/>
      </w:pPr>
      <w:r w:rsidRPr="00D13E5A">
        <w:rPr>
          <w:noProof/>
          <w:lang w:val="en-US"/>
        </w:rPr>
        <w:drawing>
          <wp:inline distT="0" distB="0" distL="0" distR="0" wp14:anchorId="00661CCC" wp14:editId="686B7D32">
            <wp:extent cx="4675505" cy="1915160"/>
            <wp:effectExtent l="19050" t="19050" r="1079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505" cy="1915160"/>
                    </a:xfrm>
                    <a:prstGeom prst="rect">
                      <a:avLst/>
                    </a:prstGeom>
                    <a:noFill/>
                    <a:ln w="6350" cmpd="sng">
                      <a:solidFill>
                        <a:srgbClr val="000000"/>
                      </a:solidFill>
                      <a:miter lim="800000"/>
                      <a:headEnd/>
                      <a:tailEnd/>
                    </a:ln>
                    <a:effectLst/>
                  </pic:spPr>
                </pic:pic>
              </a:graphicData>
            </a:graphic>
          </wp:inline>
        </w:drawing>
      </w:r>
    </w:p>
    <w:p w14:paraId="1A17F4D4" w14:textId="77777777" w:rsidR="00E71274" w:rsidRPr="00D13E5A" w:rsidRDefault="00E71274" w:rsidP="00B31A6D">
      <w:pPr>
        <w:pStyle w:val="Heading3"/>
      </w:pPr>
      <w:r w:rsidRPr="00D13E5A">
        <w:lastRenderedPageBreak/>
        <w:t>4.1.1</w:t>
      </w:r>
      <w:r w:rsidRPr="00D13E5A">
        <w:tab/>
        <w:t>Strategic conflict management</w:t>
      </w:r>
    </w:p>
    <w:p w14:paraId="24181EE4" w14:textId="6877FB98" w:rsidR="00E71274" w:rsidRPr="00D13E5A" w:rsidRDefault="00E71274" w:rsidP="00B31A6D">
      <w:r w:rsidRPr="00D13E5A">
        <w:t>Strategic conflict management includes pre</w:t>
      </w:r>
      <w:r w:rsidR="005F1768">
        <w:t>-</w:t>
      </w:r>
      <w:r w:rsidRPr="00D13E5A">
        <w:t>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4C65DB4E" w14:textId="77777777" w:rsidR="00E71274" w:rsidRPr="00D13E5A" w:rsidRDefault="00E71274" w:rsidP="00B31A6D">
      <w:pPr>
        <w:pStyle w:val="Heading3"/>
      </w:pPr>
      <w:r w:rsidRPr="00D13E5A">
        <w:t>4.1.2</w:t>
      </w:r>
      <w:r w:rsidRPr="00D13E5A">
        <w:tab/>
        <w:t>Remain well clear/separation provision</w:t>
      </w:r>
    </w:p>
    <w:p w14:paraId="7A9B2E4D" w14:textId="2442C85B" w:rsidR="00E71274" w:rsidRPr="00D13E5A" w:rsidRDefault="00E71274" w:rsidP="00B31A6D">
      <w:r w:rsidRPr="00D13E5A">
        <w:t xml:space="preserve">At the remain well clear level of DAA, the system identifies the pilot to a potential violation of the DAA Well Clear volume. Based on the information provided by the DAA system, the pilot identifies whether, and if so, what type of a </w:t>
      </w:r>
      <w:r w:rsidR="005F1768" w:rsidRPr="00D13E5A">
        <w:t>manoeuvre</w:t>
      </w:r>
      <w:r w:rsidRPr="00D13E5A">
        <w:t xml:space="preserve"> is necessary to avoid the intruder, and then executes that </w:t>
      </w:r>
      <w:r w:rsidR="005F1768" w:rsidRPr="00D13E5A">
        <w:t>manoeuvre</w:t>
      </w:r>
      <w:r w:rsidRPr="00D13E5A">
        <w:t xml:space="preserve">. If operating under an ATC clearance, the UA Pilot coordinates with ATC to obtain an amended clearance before executing the </w:t>
      </w:r>
      <w:r w:rsidR="005F1768" w:rsidRPr="00D13E5A">
        <w:t>manoeuvre</w:t>
      </w:r>
      <w:r w:rsidRPr="00D13E5A">
        <w:t>.</w:t>
      </w:r>
    </w:p>
    <w:p w14:paraId="2E4C408D" w14:textId="77777777" w:rsidR="00E71274" w:rsidRPr="00D13E5A" w:rsidRDefault="00E71274" w:rsidP="00B31A6D">
      <w:pPr>
        <w:pStyle w:val="Heading3"/>
      </w:pPr>
      <w:r w:rsidRPr="00D13E5A">
        <w:t>4.1.3</w:t>
      </w:r>
      <w:r w:rsidRPr="00D13E5A">
        <w:tab/>
        <w:t>Collision avoidance</w:t>
      </w:r>
    </w:p>
    <w:p w14:paraId="3E552F60" w14:textId="77777777" w:rsidR="00E71274" w:rsidRPr="00D13E5A" w:rsidRDefault="00E71274" w:rsidP="00B31A6D">
      <w:r w:rsidRPr="00D13E5A">
        <w:t>Collision avoidance is the last layer to of conflict management and aims to prevent an intruder from penetrating the near mid-air collision (NMAC) volume. The airborne collision avoidance system is a system that is currently used to this effect on manned aircraft.</w:t>
      </w:r>
    </w:p>
    <w:p w14:paraId="65073AA8" w14:textId="77777777" w:rsidR="00E71274" w:rsidRPr="00D13E5A" w:rsidRDefault="00E71274" w:rsidP="00B31A6D">
      <w:pPr>
        <w:pStyle w:val="Heading2"/>
      </w:pPr>
      <w:bookmarkStart w:id="18" w:name="_Toc282088240"/>
      <w:bookmarkStart w:id="19" w:name="_Toc51922590"/>
      <w:r w:rsidRPr="00D13E5A">
        <w:t>4.2</w:t>
      </w:r>
      <w:r w:rsidRPr="00D13E5A">
        <w:tab/>
        <w:t xml:space="preserve">Aircraft-based </w:t>
      </w:r>
      <w:bookmarkEnd w:id="18"/>
      <w:r w:rsidRPr="00D13E5A">
        <w:t>detect and avoid</w:t>
      </w:r>
      <w:bookmarkEnd w:id="19"/>
    </w:p>
    <w:p w14:paraId="6162357E" w14:textId="77777777" w:rsidR="00E71274" w:rsidRPr="00D13E5A" w:rsidRDefault="00E71274" w:rsidP="00B31A6D">
      <w:r w:rsidRPr="00D13E5A">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2EA9B933" w14:textId="77777777" w:rsidR="00E71274" w:rsidRPr="00D13E5A" w:rsidRDefault="00E71274" w:rsidP="00B31A6D">
      <w:pPr>
        <w:pStyle w:val="FigureNo"/>
      </w:pPr>
      <w:r w:rsidRPr="00D13E5A">
        <w:t xml:space="preserve">Figure 2 </w:t>
      </w:r>
    </w:p>
    <w:p w14:paraId="40329D6A" w14:textId="435666D2" w:rsidR="00E71274" w:rsidRPr="00D13E5A" w:rsidRDefault="00E71274" w:rsidP="00B31A6D">
      <w:pPr>
        <w:pStyle w:val="Figuretitle"/>
      </w:pPr>
      <w:r w:rsidRPr="00D13E5A">
        <w:t>Detect and avoid sensor performance requirement factors</w:t>
      </w:r>
    </w:p>
    <w:p w14:paraId="2D9173B1" w14:textId="560DD981" w:rsidR="00DE4BF2" w:rsidRDefault="00DE4BF2" w:rsidP="00DE4BF2">
      <w:r>
        <w:rPr>
          <w:noProof/>
          <w:lang w:val="en-US"/>
        </w:rPr>
        <w:drawing>
          <wp:inline distT="0" distB="0" distL="0" distR="0" wp14:anchorId="6C5DFD7B" wp14:editId="6CD24CCB">
            <wp:extent cx="58959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2028825"/>
                    </a:xfrm>
                    <a:prstGeom prst="rect">
                      <a:avLst/>
                    </a:prstGeom>
                  </pic:spPr>
                </pic:pic>
              </a:graphicData>
            </a:graphic>
          </wp:inline>
        </w:drawing>
      </w:r>
    </w:p>
    <w:p w14:paraId="4058B247" w14:textId="78A29A10" w:rsidR="00E71274" w:rsidRPr="00D13E5A" w:rsidRDefault="00E71274" w:rsidP="00B31A6D">
      <w:pPr>
        <w:pStyle w:val="Heading3"/>
      </w:pPr>
      <w:r w:rsidRPr="00D13E5A">
        <w:t>4.2.1</w:t>
      </w:r>
      <w:r w:rsidRPr="00D13E5A">
        <w:tab/>
        <w:t>Encounter characteristics for aircraft-based detect and avoid</w:t>
      </w:r>
    </w:p>
    <w:p w14:paraId="25BC37AB" w14:textId="3875CCD7" w:rsidR="00E71274" w:rsidRPr="00D13E5A" w:rsidRDefault="00E71274" w:rsidP="00B31A6D">
      <w:pPr>
        <w:rPr>
          <w:spacing w:val="-2"/>
        </w:rPr>
      </w:pPr>
      <w:r w:rsidRPr="00D13E5A">
        <w:rPr>
          <w:spacing w:val="-2"/>
        </w:rPr>
        <w:t>The first major factor driving the sensor performance requirements shown in Fig</w:t>
      </w:r>
      <w:r w:rsidR="00F21C81">
        <w:rPr>
          <w:spacing w:val="-2"/>
        </w:rPr>
        <w:t>ure</w:t>
      </w:r>
      <w:r w:rsidRPr="00D13E5A">
        <w:rPr>
          <w:spacing w:val="-2"/>
        </w:rPr>
        <w:t xml:space="preserve">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w:t>
      </w:r>
      <w:r w:rsidRPr="00D13E5A">
        <w:rPr>
          <w:spacing w:val="-2"/>
        </w:rPr>
        <w:lastRenderedPageBreak/>
        <w:t>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40B067D9" w14:textId="56DFBDCC" w:rsidR="00E71274" w:rsidRPr="00D13E5A" w:rsidRDefault="00E71274" w:rsidP="00B31A6D">
      <w:r w:rsidRPr="00D13E5A">
        <w:t xml:space="preserve">Closing speeds between the UA and an intruder and the NMAC or well clear volume, on the other hand, do have bearing on the necessary detection range needed to detect, track and perform a collision avoidance </w:t>
      </w:r>
      <w:r w:rsidR="005F1768" w:rsidRPr="00D13E5A">
        <w:t>manoeuvre</w:t>
      </w:r>
      <w:r w:rsidRPr="00D13E5A">
        <w:t xml:space="preserv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w:t>
      </w:r>
      <w:r w:rsidR="005F1768" w:rsidRPr="00D13E5A">
        <w:t>manoeuvre</w:t>
      </w:r>
      <w:r w:rsidRPr="00D13E5A">
        <w:t xml:space="preserv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4A8CC9AC" w14:textId="77777777" w:rsidR="00E71274" w:rsidRPr="00D13E5A" w:rsidRDefault="00E71274" w:rsidP="00B31A6D">
      <w:pPr>
        <w:pStyle w:val="FigureNo"/>
      </w:pPr>
      <w:r w:rsidRPr="00D13E5A">
        <w:t>Figure 3</w:t>
      </w:r>
    </w:p>
    <w:p w14:paraId="16219D29" w14:textId="77777777" w:rsidR="00E71274" w:rsidRPr="00D13E5A" w:rsidRDefault="00E71274" w:rsidP="00B31A6D">
      <w:pPr>
        <w:pStyle w:val="Figuretitle"/>
      </w:pPr>
      <w:r w:rsidRPr="00D13E5A">
        <w:t>Near mid-air collision size vs. time required to start avoidance manoeuvre</w:t>
      </w:r>
    </w:p>
    <w:p w14:paraId="2296E0EC" w14:textId="77777777" w:rsidR="00E71274" w:rsidRPr="00D13E5A" w:rsidRDefault="00E71274" w:rsidP="008C413B">
      <w:pPr>
        <w:pStyle w:val="Figure"/>
        <w:rPr>
          <w:lang w:eastAsia="zh-CN"/>
        </w:rPr>
      </w:pPr>
      <w:r w:rsidRPr="00D13E5A">
        <w:rPr>
          <w:noProof/>
          <w:lang w:val="en-US"/>
        </w:rPr>
        <w:drawing>
          <wp:inline distT="0" distB="0" distL="0" distR="0" wp14:anchorId="763F286F" wp14:editId="6FFF2009">
            <wp:extent cx="5915608" cy="427269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113F8BF6" w14:textId="77777777" w:rsidR="00E71274" w:rsidRPr="00D13E5A" w:rsidRDefault="00E71274" w:rsidP="00B31A6D">
      <w:pPr>
        <w:pStyle w:val="Heading3"/>
        <w:rPr>
          <w:lang w:eastAsia="zh-CN"/>
        </w:rPr>
      </w:pPr>
      <w:r w:rsidRPr="00D13E5A">
        <w:rPr>
          <w:lang w:eastAsia="zh-CN"/>
        </w:rPr>
        <w:t>4.2.2</w:t>
      </w:r>
      <w:r w:rsidRPr="00D13E5A">
        <w:rPr>
          <w:lang w:eastAsia="zh-CN"/>
        </w:rPr>
        <w:tab/>
        <w:t>System latencies</w:t>
      </w:r>
      <w:r w:rsidRPr="00D13E5A">
        <w:t xml:space="preserve"> for aircraft-based detect and avoid</w:t>
      </w:r>
    </w:p>
    <w:p w14:paraId="4DE9281F" w14:textId="77777777" w:rsidR="00E71274" w:rsidRPr="00D13E5A" w:rsidRDefault="00E71274" w:rsidP="00B31A6D">
      <w:r w:rsidRPr="00D13E5A">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04B4F93E" w14:textId="24BA44D8" w:rsidR="00E71274" w:rsidRPr="00D13E5A" w:rsidRDefault="00E71274" w:rsidP="00B31A6D">
      <w:pPr>
        <w:rPr>
          <w:lang w:eastAsia="zh-CN"/>
        </w:rPr>
      </w:pPr>
      <w:r w:rsidRPr="00D13E5A">
        <w:rPr>
          <w:lang w:eastAsia="zh-CN"/>
        </w:rPr>
        <w:t xml:space="preserve">UA performance has a large impact on the system latencies. Obviously, a slower moving aircraft has more time to devote to detecting an intruder, but is often less maneuverable so it will probably </w:t>
      </w:r>
      <w:r w:rsidRPr="00D13E5A">
        <w:rPr>
          <w:lang w:eastAsia="zh-CN"/>
        </w:rPr>
        <w:lastRenderedPageBreak/>
        <w:t xml:space="preserve">have less ability to affect a collision avoidance </w:t>
      </w:r>
      <w:r w:rsidR="005F1768" w:rsidRPr="00D13E5A">
        <w:rPr>
          <w:lang w:eastAsia="zh-CN"/>
        </w:rPr>
        <w:t>manoeuvre</w:t>
      </w:r>
      <w:r w:rsidRPr="00D13E5A">
        <w:rPr>
          <w:lang w:eastAsia="zh-CN"/>
        </w:rPr>
        <w:t xml:space="preserve"> in order to avoid a collision. On the other hand, UA that fly faster will have less time to devote to detecting an intruder, but these UA are often more </w:t>
      </w:r>
      <w:r w:rsidR="005F1768" w:rsidRPr="00D13E5A">
        <w:rPr>
          <w:lang w:eastAsia="zh-CN"/>
        </w:rPr>
        <w:t>manoeuvrable</w:t>
      </w:r>
      <w:r w:rsidRPr="00D13E5A">
        <w:rPr>
          <w:lang w:eastAsia="zh-CN"/>
        </w:rPr>
        <w:t xml:space="preserve"> so they will probably have a greater ability to turn away from the collision.</w:t>
      </w:r>
    </w:p>
    <w:p w14:paraId="2DCA7A0B" w14:textId="77777777" w:rsidR="00E71274" w:rsidRPr="00D13E5A" w:rsidRDefault="00E71274" w:rsidP="00B31A6D">
      <w:pPr>
        <w:pStyle w:val="FigureNo"/>
        <w:rPr>
          <w:lang w:eastAsia="zh-CN"/>
        </w:rPr>
      </w:pPr>
      <w:r w:rsidRPr="00D13E5A">
        <w:rPr>
          <w:lang w:eastAsia="zh-CN"/>
        </w:rPr>
        <w:t>FIGURE 4</w:t>
      </w:r>
    </w:p>
    <w:p w14:paraId="4BB8CC84" w14:textId="77777777" w:rsidR="00E71274" w:rsidRPr="00D13E5A" w:rsidRDefault="00E71274" w:rsidP="00B31A6D">
      <w:pPr>
        <w:pStyle w:val="Figuretitle"/>
        <w:rPr>
          <w:lang w:eastAsia="zh-CN"/>
        </w:rPr>
      </w:pPr>
      <w:r w:rsidRPr="00D13E5A">
        <w:rPr>
          <w:lang w:eastAsia="zh-CN"/>
        </w:rPr>
        <w:t>Collision encounter timeline</w:t>
      </w:r>
    </w:p>
    <w:p w14:paraId="0B8AB99A" w14:textId="77777777" w:rsidR="00E71274" w:rsidRPr="00D13E5A" w:rsidRDefault="00E71274" w:rsidP="008C413B">
      <w:pPr>
        <w:pStyle w:val="Figure"/>
        <w:rPr>
          <w:lang w:eastAsia="zh-CN"/>
        </w:rPr>
      </w:pPr>
      <w:r w:rsidRPr="00D13E5A">
        <w:rPr>
          <w:noProof/>
          <w:lang w:val="en-US"/>
        </w:rPr>
        <w:drawing>
          <wp:inline distT="0" distB="0" distL="0" distR="0" wp14:anchorId="297CE0E6" wp14:editId="36CC9320">
            <wp:extent cx="6064250" cy="353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63FEEDA9" w14:textId="77777777" w:rsidR="00E71274" w:rsidRPr="00D13E5A" w:rsidRDefault="00E71274" w:rsidP="00B31A6D">
      <w:pPr>
        <w:pStyle w:val="Heading3"/>
        <w:rPr>
          <w:lang w:eastAsia="zh-CN"/>
        </w:rPr>
      </w:pPr>
      <w:r w:rsidRPr="00D13E5A">
        <w:rPr>
          <w:lang w:eastAsia="zh-CN"/>
        </w:rPr>
        <w:t>4.2.3</w:t>
      </w:r>
      <w:r w:rsidRPr="00D13E5A">
        <w:rPr>
          <w:lang w:eastAsia="zh-CN"/>
        </w:rPr>
        <w:tab/>
        <w:t>Radar performance considerations for aircraft-based detect and avoid</w:t>
      </w:r>
    </w:p>
    <w:p w14:paraId="45F04662" w14:textId="1F086A62" w:rsidR="00E71274" w:rsidRDefault="00E71274" w:rsidP="00B31A6D">
      <w:r w:rsidRPr="00D13E5A">
        <w:t>Lastly, specific requirements on the performance of the radar component of the DAA system will affect the radar design and performance and be a main driver in frequency band selection. In particular, SWAP and the required accuracy of intruder position (as measured by angular and range resolution) will affect:</w:t>
      </w:r>
    </w:p>
    <w:p w14:paraId="20E5E8E7" w14:textId="7A2A508C" w:rsidR="005F1768" w:rsidRPr="005F1768" w:rsidRDefault="005F1768" w:rsidP="00B31A6D">
      <w:pPr>
        <w:rPr>
          <w:i/>
          <w:iCs/>
          <w:color w:val="FF0000"/>
        </w:rPr>
      </w:pPr>
      <w:r>
        <w:rPr>
          <w:i/>
          <w:iCs/>
          <w:color w:val="FF0000"/>
        </w:rPr>
        <w:t>[Chairman’s note:  What is SWAP?]</w:t>
      </w:r>
    </w:p>
    <w:p w14:paraId="2DC8FD36" w14:textId="77777777" w:rsidR="00E71274" w:rsidRPr="00D13E5A" w:rsidRDefault="00E71274" w:rsidP="00B31A6D">
      <w:pPr>
        <w:pStyle w:val="Headingb"/>
        <w:rPr>
          <w:lang w:val="en-GB"/>
        </w:rPr>
      </w:pPr>
      <w:r w:rsidRPr="00D13E5A">
        <w:rPr>
          <w:lang w:val="en-GB"/>
        </w:rPr>
        <w:t>1)</w:t>
      </w:r>
      <w:r w:rsidRPr="00D13E5A">
        <w:rPr>
          <w:lang w:val="en-GB"/>
        </w:rPr>
        <w:tab/>
        <w:t>The detection range of an intruder</w:t>
      </w:r>
    </w:p>
    <w:p w14:paraId="12A6D1C5" w14:textId="77777777" w:rsidR="00E71274" w:rsidRPr="00D13E5A" w:rsidRDefault="00E71274" w:rsidP="00B31A6D">
      <w:r w:rsidRPr="00D13E5A">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24CA1B2E" w14:textId="7996CCE2" w:rsidR="00E71274" w:rsidRPr="00D13E5A" w:rsidRDefault="008C413B" w:rsidP="00B31A6D">
      <w:pPr>
        <w:pStyle w:val="enumlev1"/>
      </w:pPr>
      <w:r w:rsidRPr="00D13E5A">
        <w:t>–</w:t>
      </w:r>
      <w:r w:rsidR="00E71274" w:rsidRPr="00D13E5A">
        <w:tab/>
        <w:t>in general, lower frequencies have lower rain attenuation and atmospheric absorption factors as shown in Figure 5 below;</w:t>
      </w:r>
    </w:p>
    <w:p w14:paraId="7881786B" w14:textId="6E4968C6" w:rsidR="00E71274" w:rsidRPr="00D13E5A" w:rsidRDefault="008C413B" w:rsidP="00B31A6D">
      <w:pPr>
        <w:pStyle w:val="enumlev1"/>
      </w:pPr>
      <w:r w:rsidRPr="00D13E5A">
        <w:t>–</w:t>
      </w:r>
      <w:r w:rsidR="00E71274" w:rsidRPr="00D13E5A">
        <w:tab/>
        <w:t>higher efficiency amplifiers are more readily available at lower frequencies and hence same output power can be obtained at lower power consumption.</w:t>
      </w:r>
    </w:p>
    <w:p w14:paraId="19F5905E" w14:textId="77777777" w:rsidR="00E71274" w:rsidRPr="00D13E5A" w:rsidRDefault="00E71274" w:rsidP="00B31A6D">
      <w:pPr>
        <w:rPr>
          <w:spacing w:val="-2"/>
        </w:rPr>
      </w:pPr>
      <w:r w:rsidRPr="00D13E5A">
        <w:rPr>
          <w:spacing w:val="-2"/>
        </w:rPr>
        <w:t>For antenna gain evaluation, higher frequencies will have higher antenna gain for same antenna size.</w:t>
      </w:r>
    </w:p>
    <w:p w14:paraId="7CB02469" w14:textId="77777777" w:rsidR="00E71274" w:rsidRPr="00D13E5A" w:rsidRDefault="00E71274" w:rsidP="00B31A6D">
      <w:pPr>
        <w:pStyle w:val="FigureNo"/>
      </w:pPr>
      <w:r w:rsidRPr="00D13E5A">
        <w:lastRenderedPageBreak/>
        <w:t>Figure 5</w:t>
      </w:r>
    </w:p>
    <w:p w14:paraId="0C71CE2D" w14:textId="77777777" w:rsidR="00E71274" w:rsidRPr="00D13E5A" w:rsidRDefault="00E71274" w:rsidP="00B31A6D">
      <w:pPr>
        <w:pStyle w:val="Figuretitle"/>
      </w:pPr>
      <w:r w:rsidRPr="00D13E5A">
        <w:t>Plot of atmospheric absorption at microwave frequencies</w:t>
      </w:r>
    </w:p>
    <w:p w14:paraId="04FF5BE8" w14:textId="77777777" w:rsidR="00E71274" w:rsidRPr="00D13E5A" w:rsidRDefault="00E71274" w:rsidP="008C413B">
      <w:pPr>
        <w:pStyle w:val="Figure"/>
        <w:rPr>
          <w:lang w:eastAsia="zh-CN"/>
        </w:rPr>
      </w:pPr>
      <w:r w:rsidRPr="00D13E5A">
        <w:rPr>
          <w:noProof/>
          <w:lang w:val="en-US"/>
        </w:rPr>
        <mc:AlternateContent>
          <mc:Choice Requires="wps">
            <w:drawing>
              <wp:anchor distT="0" distB="0" distL="114300" distR="114300" simplePos="0" relativeHeight="251680256" behindDoc="0" locked="0" layoutInCell="1" allowOverlap="1" wp14:anchorId="6134F59C" wp14:editId="47BF4A59">
                <wp:simplePos x="0" y="0"/>
                <wp:positionH relativeFrom="column">
                  <wp:posOffset>2096135</wp:posOffset>
                </wp:positionH>
                <wp:positionV relativeFrom="paragraph">
                  <wp:posOffset>80010</wp:posOffset>
                </wp:positionV>
                <wp:extent cx="2143760" cy="255905"/>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C24A7" w14:textId="77777777" w:rsidR="003F47F7" w:rsidRDefault="003F47F7" w:rsidP="00B31A6D">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34F59C" id="_x0000_t202" coordsize="21600,21600" o:spt="202" path="m,l,21600r21600,l21600,xe">
                <v:stroke joinstyle="miter"/>
                <v:path gradientshapeok="t" o:connecttype="rect"/>
              </v:shapetype>
              <v:shape id="Text Box 9" o:spid="_x0000_s1026" type="#_x0000_t202" style="position:absolute;left:0;text-align:left;margin-left:165.05pt;margin-top:6.3pt;width:168.8pt;height:2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" stroked="f">
                <v:textbox>
                  <w:txbxContent>
                    <w:p w14:paraId="7C1C24A7" w14:textId="77777777" w:rsidR="003F47F7" w:rsidRDefault="003F47F7" w:rsidP="00B31A6D">
                      <w:pPr>
                        <w:rPr>
                          <w:sz w:val="4"/>
                          <w:szCs w:val="4"/>
                        </w:rPr>
                      </w:pPr>
                    </w:p>
                  </w:txbxContent>
                </v:textbox>
              </v:shape>
            </w:pict>
          </mc:Fallback>
        </mc:AlternateContent>
      </w:r>
      <w:r w:rsidRPr="00D13E5A">
        <w:rPr>
          <w:noProof/>
          <w:lang w:val="en-US"/>
        </w:rPr>
        <w:drawing>
          <wp:inline distT="0" distB="0" distL="0" distR="0" wp14:anchorId="109408A9" wp14:editId="1A1CE415">
            <wp:extent cx="5977890" cy="4425315"/>
            <wp:effectExtent l="0" t="0" r="3810" b="0"/>
            <wp:docPr id="3" name="Picture 3"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537598AA" w14:textId="77777777" w:rsidR="00E71274" w:rsidRPr="00D13E5A" w:rsidRDefault="00E71274" w:rsidP="00B31A6D">
      <w:pPr>
        <w:pStyle w:val="Headingb"/>
        <w:rPr>
          <w:lang w:val="en-GB"/>
        </w:rPr>
      </w:pPr>
      <w:r w:rsidRPr="00D13E5A">
        <w:rPr>
          <w:lang w:val="en-GB"/>
        </w:rPr>
        <w:t>2)</w:t>
      </w:r>
      <w:r w:rsidRPr="00D13E5A">
        <w:rPr>
          <w:lang w:val="en-GB"/>
        </w:rPr>
        <w:tab/>
        <w:t>The accuracy of the intruder position</w:t>
      </w:r>
    </w:p>
    <w:p w14:paraId="616E933D" w14:textId="77777777" w:rsidR="00E71274" w:rsidRPr="00D13E5A" w:rsidRDefault="00E71274" w:rsidP="00B31A6D">
      <w:r w:rsidRPr="00D13E5A">
        <w:t>In order to estimate the intruder position, the radar measures the range, azimuth (bearing) and elevation angle of the intruder relative to the ownership UA.</w:t>
      </w:r>
    </w:p>
    <w:p w14:paraId="6A13710F" w14:textId="77777777" w:rsidR="00E71274" w:rsidRPr="00D13E5A" w:rsidRDefault="00E71274" w:rsidP="00B31A6D">
      <w:r w:rsidRPr="00D13E5A">
        <w:t>The range resolution and accuracy is mainly dependent on the frequency bandwidth of the waveform and is usually sufficient to achieve required accuracy.</w:t>
      </w:r>
    </w:p>
    <w:p w14:paraId="06E54DDB" w14:textId="77777777" w:rsidR="00E71274" w:rsidRPr="00D13E5A" w:rsidRDefault="00E71274" w:rsidP="00B31A6D">
      <w:r w:rsidRPr="00D13E5A">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25E87246" w14:textId="6A32EFB6" w:rsidR="00E71274" w:rsidRPr="00D13E5A" w:rsidRDefault="00D13E5A" w:rsidP="00B31A6D">
      <w:r w:rsidRPr="00D13E5A">
        <w:t>Thus,</w:t>
      </w:r>
      <w:r w:rsidR="00E71274" w:rsidRPr="00D13E5A">
        <w:t xml:space="preserve">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w:t>
      </w:r>
      <w:r w:rsidRPr="00D13E5A">
        <w:t>requirement but</w:t>
      </w:r>
      <w:r w:rsidR="00E71274" w:rsidRPr="00D13E5A">
        <w:t xml:space="preserve"> may need a larger size antenna to achieve the required antenna gain and intruder position accuracy. Frequencies below C band are not expected to achieve required angle accuracy. </w:t>
      </w:r>
    </w:p>
    <w:p w14:paraId="6174A53E" w14:textId="17665E9C" w:rsidR="00E71274" w:rsidRPr="00D13E5A" w:rsidRDefault="00E71274" w:rsidP="00B31A6D">
      <w:r w:rsidRPr="00D13E5A">
        <w:t xml:space="preserve">On the high frequency side, Ku band and higher can achieve required gain and position accuracy with smaller </w:t>
      </w:r>
      <w:r w:rsidR="00D13E5A" w:rsidRPr="00D13E5A">
        <w:t>size but</w:t>
      </w:r>
      <w:r w:rsidRPr="00D13E5A">
        <w:t xml:space="preserve"> may need higher power to achieve required detection range.</w:t>
      </w:r>
    </w:p>
    <w:p w14:paraId="52F4361B" w14:textId="77777777" w:rsidR="00E71274" w:rsidRPr="00D13E5A" w:rsidRDefault="00E71274" w:rsidP="00B31A6D">
      <w:pPr>
        <w:pStyle w:val="FigureNo"/>
      </w:pPr>
      <w:r w:rsidRPr="00D13E5A">
        <w:lastRenderedPageBreak/>
        <w:t>Figure 6</w:t>
      </w:r>
    </w:p>
    <w:p w14:paraId="7DCC89F0" w14:textId="77777777" w:rsidR="00E71274" w:rsidRPr="00D13E5A" w:rsidRDefault="00E71274" w:rsidP="00B31A6D">
      <w:pPr>
        <w:pStyle w:val="Figuretitle"/>
      </w:pPr>
      <w:r w:rsidRPr="00D13E5A">
        <w:t>Qualitative evaluation of parameters that affect choice of frequency band</w:t>
      </w:r>
    </w:p>
    <w:p w14:paraId="2AD4BE1D" w14:textId="77777777" w:rsidR="00E71274" w:rsidRPr="00D13E5A" w:rsidRDefault="00E71274" w:rsidP="008C413B">
      <w:pPr>
        <w:pStyle w:val="Figure"/>
        <w:rPr>
          <w:lang w:eastAsia="zh-CN"/>
        </w:rPr>
      </w:pPr>
      <w:r w:rsidRPr="00D13E5A">
        <w:rPr>
          <w:noProof/>
          <w:lang w:val="en-US"/>
        </w:rPr>
        <w:drawing>
          <wp:inline distT="0" distB="0" distL="0" distR="0" wp14:anchorId="6166C54E" wp14:editId="3EAC2CB5">
            <wp:extent cx="5003165" cy="3467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3E8E372D" w14:textId="77777777" w:rsidR="00E71274" w:rsidRPr="00D13E5A" w:rsidRDefault="00E71274" w:rsidP="00B31A6D">
      <w:pPr>
        <w:pStyle w:val="Heading3"/>
      </w:pPr>
      <w:r w:rsidRPr="00D13E5A">
        <w:t>4.2.4</w:t>
      </w:r>
      <w:r w:rsidRPr="00D13E5A">
        <w:tab/>
        <w:t>Other technical considerations for aircraft-based detect and avoid</w:t>
      </w:r>
    </w:p>
    <w:p w14:paraId="70E78E9D" w14:textId="77777777" w:rsidR="00E71274" w:rsidRPr="00D13E5A" w:rsidRDefault="00E71274" w:rsidP="00DE4BF2">
      <w:r w:rsidRPr="00D13E5A">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7E5711FF" w14:textId="77777777" w:rsidR="00E71274" w:rsidRPr="00D13E5A" w:rsidRDefault="00E71274" w:rsidP="00DE4BF2">
      <w:r w:rsidRPr="00D13E5A">
        <w:t>]</w:t>
      </w:r>
    </w:p>
    <w:p w14:paraId="6D5A524E" w14:textId="77777777" w:rsidR="00E71274" w:rsidRPr="00D13E5A" w:rsidRDefault="00E71274" w:rsidP="00B31A6D">
      <w:pPr>
        <w:pStyle w:val="Heading1"/>
      </w:pPr>
      <w:bookmarkStart w:id="20" w:name="_Toc51922591"/>
      <w:r w:rsidRPr="00D13E5A">
        <w:t>5</w:t>
      </w:r>
      <w:r w:rsidRPr="00D13E5A">
        <w:tab/>
        <w:t>Spectrum analysis on suitability for detect and avoid system onboard unmanned aircraft</w:t>
      </w:r>
      <w:bookmarkEnd w:id="20"/>
    </w:p>
    <w:p w14:paraId="3D145F1D" w14:textId="77777777" w:rsidR="00E71274" w:rsidRPr="00D13E5A" w:rsidRDefault="00E71274" w:rsidP="00B31A6D">
      <w:pPr>
        <w:pStyle w:val="Heading2"/>
      </w:pPr>
      <w:bookmarkStart w:id="21" w:name="_Toc51922592"/>
      <w:r w:rsidRPr="00D13E5A">
        <w:t>5.1</w:t>
      </w:r>
      <w:r w:rsidRPr="00D13E5A">
        <w:tab/>
        <w:t>Criteria for suitability of spectrum for detect and avoid systems</w:t>
      </w:r>
      <w:bookmarkEnd w:id="21"/>
    </w:p>
    <w:p w14:paraId="5191C136" w14:textId="32C24D37" w:rsidR="00E71274" w:rsidRPr="00D13E5A" w:rsidRDefault="00E71274" w:rsidP="00DE4BF2">
      <w:r w:rsidRPr="00D13E5A">
        <w:t>1</w:t>
      </w:r>
      <w:r w:rsidR="00DE4BF2">
        <w:t>)</w:t>
      </w:r>
      <w:r w:rsidR="00DE4BF2">
        <w:tab/>
      </w:r>
      <w:r w:rsidRPr="00D13E5A">
        <w:t>The spectrum analysis on suitability is limited to frequency band for which an allocation to radionavigation service or to aeronautical radionavigation service on a primary allocation.</w:t>
      </w:r>
    </w:p>
    <w:p w14:paraId="5FAE211D" w14:textId="069A13B6" w:rsidR="00E71274" w:rsidRPr="005F1768" w:rsidRDefault="00E71274" w:rsidP="00DE4BF2">
      <w:pPr>
        <w:pStyle w:val="EditorsNote"/>
        <w:spacing w:before="120" w:after="0"/>
        <w:rPr>
          <w:color w:val="FF0000"/>
        </w:rPr>
      </w:pPr>
      <w:r w:rsidRPr="005F1768">
        <w:rPr>
          <w:color w:val="FF0000"/>
        </w:rPr>
        <w:t xml:space="preserve">[Editor’s note: </w:t>
      </w:r>
      <w:r w:rsidR="00294D2D" w:rsidRPr="005F1768">
        <w:rPr>
          <w:color w:val="FF0000"/>
        </w:rPr>
        <w:t xml:space="preserve">Administrations </w:t>
      </w:r>
      <w:r w:rsidRPr="005F1768">
        <w:rPr>
          <w:color w:val="FF0000"/>
        </w:rPr>
        <w:t>are invited to provide rationale on the previous sentence.]</w:t>
      </w:r>
    </w:p>
    <w:p w14:paraId="36392FF9" w14:textId="77777777" w:rsidR="00E71274" w:rsidRPr="00D13E5A" w:rsidRDefault="00E71274" w:rsidP="00DE4BF2">
      <w:r w:rsidRPr="00D13E5A">
        <w:t>Worldwide allocation would be needed for certified UA but for open or some specific unmanned, regional allocation may be appropriate. The impact of regional harmonization compared to a global one will need to be addressed.</w:t>
      </w:r>
    </w:p>
    <w:p w14:paraId="4AF24683" w14:textId="77777777" w:rsidR="00E71274" w:rsidRPr="005F1768" w:rsidRDefault="00E71274" w:rsidP="00DE4BF2">
      <w:pPr>
        <w:pStyle w:val="EditorsNote"/>
        <w:spacing w:before="120" w:after="0"/>
        <w:rPr>
          <w:color w:val="FF0000"/>
        </w:rPr>
      </w:pPr>
      <w:r w:rsidRPr="005F1768">
        <w:rPr>
          <w:color w:val="FF0000"/>
        </w:rPr>
        <w:t>[Editor’s note: The consideration of regional allocation may be different is we dealing with airborne DAA or ground based DAA.]</w:t>
      </w:r>
    </w:p>
    <w:p w14:paraId="4B87EE60" w14:textId="66E534CA" w:rsidR="00E71274" w:rsidRPr="00D13E5A" w:rsidRDefault="00E71274" w:rsidP="00DE4BF2">
      <w:r w:rsidRPr="00D13E5A">
        <w:lastRenderedPageBreak/>
        <w:t>2</w:t>
      </w:r>
      <w:r w:rsidR="00DE4BF2">
        <w:t>)</w:t>
      </w:r>
      <w:r w:rsidR="00DE4BF2">
        <w:tab/>
      </w:r>
      <w:r w:rsidRPr="00D13E5A">
        <w:t xml:space="preserve">Frequencies below 500 MHz are considered not suitable for DAA onboard aircraft equipment neither those above </w:t>
      </w:r>
      <w:r w:rsidRPr="00D13E5A">
        <w:rPr>
          <w:highlight w:val="yellow"/>
        </w:rPr>
        <w:t>[40]</w:t>
      </w:r>
      <w:r w:rsidRPr="00D13E5A">
        <w:t xml:space="preserve"> GHz considering the technology not mature enough at this stage. </w:t>
      </w:r>
    </w:p>
    <w:p w14:paraId="38D0AA19" w14:textId="3F230AC9" w:rsidR="00E71274" w:rsidRPr="005F1768" w:rsidRDefault="00E71274" w:rsidP="00DE4BF2">
      <w:pPr>
        <w:pStyle w:val="EditorsNote"/>
        <w:spacing w:before="120" w:after="0"/>
        <w:rPr>
          <w:color w:val="FF0000"/>
        </w:rPr>
      </w:pPr>
      <w:r w:rsidRPr="005F1768">
        <w:rPr>
          <w:color w:val="FF0000"/>
        </w:rPr>
        <w:t xml:space="preserve">[Editor’s note: </w:t>
      </w:r>
      <w:r w:rsidR="00294D2D" w:rsidRPr="005F1768">
        <w:rPr>
          <w:color w:val="FF0000"/>
        </w:rPr>
        <w:t xml:space="preserve">Administrations </w:t>
      </w:r>
      <w:r w:rsidRPr="005F1768">
        <w:rPr>
          <w:color w:val="FF0000"/>
        </w:rPr>
        <w:t>are invited to provide rationale on the previous sentence. For high frequency band that 40 GHz, there are RNS and ARNS allocations that might be also studied depending also of the conclusion of WRC-19</w:t>
      </w:r>
      <w:r w:rsidR="00D13E5A" w:rsidRPr="005F1768">
        <w:rPr>
          <w:color w:val="FF0000"/>
        </w:rPr>
        <w:t>.</w:t>
      </w:r>
      <w:r w:rsidRPr="005F1768">
        <w:rPr>
          <w:color w:val="FF0000"/>
        </w:rPr>
        <w:t>]</w:t>
      </w:r>
    </w:p>
    <w:p w14:paraId="381A5707" w14:textId="5028501D" w:rsidR="00E71274" w:rsidRPr="00D13E5A" w:rsidRDefault="00E71274" w:rsidP="00DE4BF2">
      <w:r w:rsidRPr="00D13E5A">
        <w:t>3</w:t>
      </w:r>
      <w:r w:rsidR="00DE4BF2">
        <w:t>)</w:t>
      </w:r>
      <w:r w:rsidR="00DE4BF2">
        <w:tab/>
      </w:r>
      <w:r w:rsidR="00294D2D" w:rsidRPr="00D13E5A">
        <w:t xml:space="preserve">Coexistence </w:t>
      </w:r>
      <w:r w:rsidRPr="00D13E5A">
        <w:t>with other incumbent services/existing applications</w:t>
      </w:r>
    </w:p>
    <w:p w14:paraId="65896821" w14:textId="77777777" w:rsidR="00E71274" w:rsidRPr="00D13E5A" w:rsidRDefault="00E71274" w:rsidP="00DE4BF2">
      <w:r w:rsidRPr="00D13E5A">
        <w:t>Some of the frequency bands currently allocated to the radionavigation service and/or the aeronautical radionavigation service may also be allocated to other services and used by other applications that would make difficult to use for DAA.</w:t>
      </w:r>
    </w:p>
    <w:p w14:paraId="636CA9DB" w14:textId="208A0F88" w:rsidR="00E71274" w:rsidRPr="00D13E5A" w:rsidRDefault="00E71274" w:rsidP="00DE4BF2">
      <w:r w:rsidRPr="00D13E5A">
        <w:t xml:space="preserve">When a frequency band is allocated in the same band to one or more other services, co-existence has to be ensured taking into account priories identified in allocation footnotes and that </w:t>
      </w:r>
      <w:r w:rsidR="00F21C81">
        <w:t>RR No.</w:t>
      </w:r>
      <w:r w:rsidRPr="00D13E5A">
        <w:t xml:space="preserve"> </w:t>
      </w:r>
      <w:r w:rsidRPr="00F21C81">
        <w:rPr>
          <w:b/>
          <w:bCs/>
        </w:rPr>
        <w:t>4.10</w:t>
      </w:r>
      <w:r w:rsidRPr="00D13E5A">
        <w:t xml:space="preserve"> applies for the radionavigation service.</w:t>
      </w:r>
    </w:p>
    <w:p w14:paraId="5ABD17AA" w14:textId="58B3B6B5" w:rsidR="00E71274" w:rsidRPr="00D13E5A" w:rsidRDefault="00E71274" w:rsidP="00DE4BF2">
      <w:r w:rsidRPr="00D13E5A">
        <w:t xml:space="preserve">Where no priority between co-primary users exists, </w:t>
      </w:r>
      <w:r w:rsidR="00F21C81">
        <w:t>RR No.</w:t>
      </w:r>
      <w:r w:rsidR="00F21C81" w:rsidRPr="00D13E5A">
        <w:t xml:space="preserve"> </w:t>
      </w:r>
      <w:r w:rsidR="00F21C81" w:rsidRPr="00F21C81">
        <w:rPr>
          <w:b/>
          <w:bCs/>
        </w:rPr>
        <w:t>4.10</w:t>
      </w:r>
      <w:r w:rsidRPr="00D13E5A">
        <w:t xml:space="preserve"> also does not provide priority, so</w:t>
      </w:r>
      <w:r w:rsidR="00C121CE">
        <w:t xml:space="preserve"> </w:t>
      </w:r>
      <w:r w:rsidRPr="00D13E5A">
        <w:t xml:space="preserve">deployment of detect and avoid systems requires further analyses to determine compatibility with other services prior to its operational deployment. </w:t>
      </w:r>
    </w:p>
    <w:p w14:paraId="2341BE2F" w14:textId="05717755" w:rsidR="00E71274" w:rsidRPr="00D13E5A" w:rsidRDefault="00E71274" w:rsidP="00DE4BF2">
      <w:r w:rsidRPr="00D13E5A">
        <w:t>4</w:t>
      </w:r>
      <w:r w:rsidR="00DE4BF2">
        <w:t>)</w:t>
      </w:r>
      <w:r w:rsidR="00DE4BF2">
        <w:tab/>
      </w:r>
      <w:r w:rsidR="00294D2D" w:rsidRPr="00D13E5A">
        <w:t>Performance</w:t>
      </w:r>
    </w:p>
    <w:p w14:paraId="2C29DA5B" w14:textId="77777777" w:rsidR="00E71274" w:rsidRPr="00D13E5A" w:rsidRDefault="00E71274" w:rsidP="00DE4BF2">
      <w:pPr>
        <w:pStyle w:val="EditorsNote"/>
        <w:spacing w:before="120" w:after="0"/>
      </w:pPr>
      <w:r w:rsidRPr="00D13E5A">
        <w:rPr>
          <w:highlight w:val="yellow"/>
        </w:rPr>
        <w:t>[To be developed]</w:t>
      </w:r>
    </w:p>
    <w:p w14:paraId="5CAAA142" w14:textId="77777777" w:rsidR="00E71274" w:rsidRPr="00D13E5A" w:rsidRDefault="00E71274" w:rsidP="00B31A6D">
      <w:pPr>
        <w:pStyle w:val="Heading2"/>
      </w:pPr>
      <w:bookmarkStart w:id="22" w:name="_Toc51922593"/>
      <w:r w:rsidRPr="00D13E5A">
        <w:t>5.2</w:t>
      </w:r>
      <w:r w:rsidRPr="00D13E5A">
        <w:tab/>
        <w:t>Analysis of suitability of frequency bands</w:t>
      </w:r>
      <w:bookmarkEnd w:id="22"/>
    </w:p>
    <w:p w14:paraId="18F956C4" w14:textId="01751978" w:rsidR="00E71274" w:rsidRPr="00D13E5A" w:rsidRDefault="00E71274" w:rsidP="00DE4BF2">
      <w:pPr>
        <w:pStyle w:val="EditorsNote"/>
        <w:spacing w:before="120" w:after="0"/>
      </w:pPr>
      <w:r w:rsidRPr="00D13E5A">
        <w:rPr>
          <w:highlight w:val="yellow"/>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p>
    <w:p w14:paraId="3082655C" w14:textId="77777777" w:rsidR="00E71274" w:rsidRPr="00D13E5A" w:rsidRDefault="00E71274" w:rsidP="00B31A6D">
      <w:pPr>
        <w:pStyle w:val="Heading3"/>
      </w:pPr>
      <w:r w:rsidRPr="00D13E5A">
        <w:t>5.2.1</w:t>
      </w:r>
      <w:r w:rsidRPr="00D13E5A">
        <w:tab/>
        <w:t>Frequency band 960-1 215 MHz</w:t>
      </w:r>
    </w:p>
    <w:p w14:paraId="15775131" w14:textId="77777777" w:rsidR="00E71274" w:rsidRPr="00D13E5A" w:rsidRDefault="00E71274" w:rsidP="00B31A6D">
      <w:pPr>
        <w:pStyle w:val="Heading4"/>
      </w:pPr>
      <w:r w:rsidRPr="00D13E5A">
        <w:t>5.2.1.1</w:t>
      </w:r>
      <w:r w:rsidRPr="00D13E5A">
        <w:tab/>
        <w:t>Allocations to operate detect and avoid and other services in the frequency band 960</w:t>
      </w:r>
      <w:r w:rsidRPr="00D13E5A">
        <w:noBreakHyphen/>
        <w:t>1 215 MHz</w:t>
      </w:r>
    </w:p>
    <w:p w14:paraId="1D728551"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0B566099"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D7136F6" w14:textId="77777777" w:rsidR="00E71274" w:rsidRPr="00D13E5A" w:rsidRDefault="00E71274" w:rsidP="00B31A6D">
            <w:pPr>
              <w:pStyle w:val="Tablehead"/>
            </w:pPr>
            <w:r w:rsidRPr="00D13E5A">
              <w:t>Allocation to services</w:t>
            </w:r>
          </w:p>
        </w:tc>
      </w:tr>
      <w:tr w:rsidR="00E71274" w:rsidRPr="00D13E5A" w14:paraId="46B8120E" w14:textId="77777777" w:rsidTr="00B31A6D">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0BC49046"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6" w:space="0" w:color="auto"/>
              <w:right w:val="single" w:sz="6" w:space="0" w:color="auto"/>
            </w:tcBorders>
            <w:hideMark/>
          </w:tcPr>
          <w:p w14:paraId="0EDF73D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6" w:space="0" w:color="auto"/>
              <w:right w:val="single" w:sz="6" w:space="0" w:color="auto"/>
            </w:tcBorders>
            <w:hideMark/>
          </w:tcPr>
          <w:p w14:paraId="2D6CEC75" w14:textId="77777777" w:rsidR="00E71274" w:rsidRPr="00D13E5A" w:rsidRDefault="00E71274" w:rsidP="00B31A6D">
            <w:pPr>
              <w:pStyle w:val="Tablehead"/>
            </w:pPr>
            <w:r w:rsidRPr="00D13E5A">
              <w:t>Region 3</w:t>
            </w:r>
          </w:p>
        </w:tc>
      </w:tr>
      <w:tr w:rsidR="00E71274" w:rsidRPr="00D13E5A" w14:paraId="68D08406"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E997CDA" w14:textId="77777777" w:rsidR="00E71274" w:rsidRPr="003F47F7" w:rsidRDefault="00E71274" w:rsidP="00B31A6D">
            <w:pPr>
              <w:pStyle w:val="TableTextS5"/>
              <w:rPr>
                <w:rStyle w:val="Artref"/>
                <w:lang w:val="fr-FR"/>
              </w:rPr>
            </w:pPr>
            <w:r w:rsidRPr="003F47F7">
              <w:rPr>
                <w:rStyle w:val="Tablefreq"/>
                <w:lang w:val="fr-FR"/>
              </w:rPr>
              <w:t>960-1 164</w:t>
            </w:r>
            <w:r w:rsidRPr="003F47F7">
              <w:rPr>
                <w:color w:val="000000"/>
                <w:lang w:val="fr-FR"/>
              </w:rPr>
              <w:tab/>
            </w:r>
            <w:r w:rsidRPr="003F47F7">
              <w:rPr>
                <w:lang w:val="fr-FR"/>
              </w:rPr>
              <w:t xml:space="preserve">AERONAUTICAL MOBILE (R)  </w:t>
            </w:r>
            <w:r w:rsidRPr="003F47F7">
              <w:rPr>
                <w:rStyle w:val="Artref"/>
                <w:lang w:val="fr-FR"/>
              </w:rPr>
              <w:t xml:space="preserve">5.327A </w:t>
            </w:r>
          </w:p>
          <w:p w14:paraId="015781E7" w14:textId="77777777" w:rsidR="00E71274" w:rsidRPr="003F47F7" w:rsidRDefault="00E71274" w:rsidP="00B31A6D">
            <w:pPr>
              <w:pStyle w:val="TableTextS5"/>
              <w:rPr>
                <w:rStyle w:val="Artref"/>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 xml:space="preserve">AERONAUTICAL RADIONAVIGATION  </w:t>
            </w:r>
            <w:r w:rsidRPr="003F47F7">
              <w:rPr>
                <w:rStyle w:val="Artref"/>
                <w:color w:val="000000"/>
                <w:lang w:val="fr-FR"/>
              </w:rPr>
              <w:t>5.328</w:t>
            </w:r>
          </w:p>
          <w:p w14:paraId="151F3211" w14:textId="77777777" w:rsidR="00E71274" w:rsidRPr="00D13E5A" w:rsidRDefault="00E71274" w:rsidP="00B31A6D">
            <w:pPr>
              <w:pStyle w:val="TableTextS5"/>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D13E5A">
              <w:rPr>
                <w:rStyle w:val="Artref"/>
              </w:rPr>
              <w:t>5.328AA</w:t>
            </w:r>
          </w:p>
        </w:tc>
      </w:tr>
      <w:tr w:rsidR="00E71274" w:rsidRPr="00D13E5A" w14:paraId="5DA3C51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265DB52" w14:textId="77777777" w:rsidR="00E71274" w:rsidRPr="00D13E5A" w:rsidRDefault="00E71274" w:rsidP="00B31A6D">
            <w:pPr>
              <w:pStyle w:val="TableTextS5"/>
              <w:rPr>
                <w:color w:val="000000"/>
              </w:rPr>
            </w:pPr>
            <w:r w:rsidRPr="00D13E5A">
              <w:rPr>
                <w:rStyle w:val="Tablefreq"/>
              </w:rPr>
              <w:t>1 164-1 215</w:t>
            </w:r>
            <w:r w:rsidRPr="00D13E5A">
              <w:rPr>
                <w:color w:val="000000"/>
              </w:rPr>
              <w:tab/>
              <w:t xml:space="preserve">AERONAUTICAL  RADIONAVIGATION  </w:t>
            </w:r>
            <w:r w:rsidRPr="00D13E5A">
              <w:rPr>
                <w:rStyle w:val="Artref"/>
                <w:color w:val="000000"/>
              </w:rPr>
              <w:t>5.328</w:t>
            </w:r>
          </w:p>
          <w:p w14:paraId="389BA19F" w14:textId="77777777" w:rsidR="00E71274" w:rsidRPr="00D13E5A" w:rsidRDefault="00E71274" w:rsidP="00294D2D">
            <w:pPr>
              <w:pStyle w:val="TableTextS5"/>
            </w:pPr>
            <w:r w:rsidRPr="00D13E5A">
              <w:tab/>
            </w:r>
            <w:r w:rsidRPr="00D13E5A">
              <w:tab/>
            </w:r>
            <w:r w:rsidRPr="00D13E5A">
              <w:tab/>
            </w:r>
            <w:r w:rsidRPr="00D13E5A">
              <w:tab/>
              <w:t xml:space="preserve">RADIONAVIGATION-SATELLITE (space-to-Earth) (space-to-space)  </w:t>
            </w:r>
            <w:r w:rsidRPr="00D13E5A">
              <w:tab/>
            </w:r>
            <w:r w:rsidRPr="00D13E5A">
              <w:tab/>
            </w:r>
            <w:r w:rsidRPr="00D13E5A">
              <w:tab/>
            </w:r>
            <w:r w:rsidRPr="00D13E5A">
              <w:tab/>
            </w:r>
            <w:r w:rsidRPr="00D13E5A">
              <w:rPr>
                <w:rStyle w:val="Artref"/>
                <w:color w:val="000000"/>
              </w:rPr>
              <w:t>5.328B</w:t>
            </w:r>
          </w:p>
          <w:p w14:paraId="45941984" w14:textId="77777777" w:rsidR="00E71274" w:rsidRPr="00D13E5A" w:rsidRDefault="00E71274" w:rsidP="00B31A6D">
            <w:pPr>
              <w:pStyle w:val="TableTextS5"/>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5.328A</w:t>
            </w:r>
          </w:p>
        </w:tc>
      </w:tr>
    </w:tbl>
    <w:p w14:paraId="6ECD62B7" w14:textId="77777777" w:rsidR="00E71274" w:rsidRPr="00D13E5A" w:rsidRDefault="00E71274" w:rsidP="00B31A6D">
      <w:pPr>
        <w:pStyle w:val="Tablefin"/>
        <w:rPr>
          <w:lang w:val="en-GB"/>
        </w:rPr>
      </w:pPr>
    </w:p>
    <w:p w14:paraId="5850F260" w14:textId="77777777" w:rsidR="00E71274" w:rsidRPr="00D13E5A" w:rsidRDefault="00E71274" w:rsidP="00B31A6D">
      <w:pPr>
        <w:pStyle w:val="Note"/>
        <w:rPr>
          <w:rStyle w:val="Artdef"/>
          <w:b w:val="0"/>
        </w:rPr>
      </w:pPr>
      <w:r w:rsidRPr="00D13E5A">
        <w:rPr>
          <w:b/>
          <w:bCs/>
          <w:szCs w:val="24"/>
          <w:lang w:eastAsia="zh-CN"/>
        </w:rPr>
        <w:t>5.327A</w:t>
      </w:r>
      <w:r w:rsidRPr="00D13E5A">
        <w:rPr>
          <w:szCs w:val="24"/>
          <w:lang w:eastAsia="zh-CN"/>
        </w:rPr>
        <w:tab/>
        <w:t xml:space="preserve">The use of the frequency band 960-1 164 MHz by the aeronautical mobile (R) service is limited to systems that operate in accordance with recognized international aeronautical standards. Such use shall be in accordance with Resolution </w:t>
      </w:r>
      <w:r w:rsidRPr="00D13E5A">
        <w:rPr>
          <w:b/>
          <w:bCs/>
          <w:szCs w:val="24"/>
          <w:lang w:eastAsia="zh-CN"/>
        </w:rPr>
        <w:t>417 (Rev.WRC-15)</w:t>
      </w:r>
      <w:r w:rsidRPr="00D13E5A">
        <w:rPr>
          <w:szCs w:val="24"/>
          <w:lang w:eastAsia="zh-CN"/>
        </w:rPr>
        <w:t xml:space="preserve">. </w:t>
      </w:r>
      <w:r w:rsidRPr="00D13E5A">
        <w:rPr>
          <w:sz w:val="16"/>
          <w:szCs w:val="16"/>
          <w:lang w:eastAsia="zh-CN"/>
        </w:rPr>
        <w:t>(WRC-15)</w:t>
      </w:r>
    </w:p>
    <w:p w14:paraId="346F3C4B" w14:textId="7FC05D45" w:rsidR="00E71274" w:rsidRPr="00D13E5A" w:rsidRDefault="00E71274" w:rsidP="00B31A6D">
      <w:pPr>
        <w:pStyle w:val="Note"/>
      </w:pPr>
      <w:r w:rsidRPr="00D13E5A">
        <w:rPr>
          <w:rStyle w:val="Artdef"/>
        </w:rPr>
        <w:t>5.328</w:t>
      </w:r>
      <w:r w:rsidRPr="00D13E5A">
        <w:tab/>
        <w:t>The use of the band 960-1 215 MHz by the aeronautical radionavigation service is reserved on a worldwide basis for the operation and development of airborne electronic aids to air navigation and any directly associated ground-based facilities.</w:t>
      </w:r>
      <w:r w:rsidRPr="00D13E5A">
        <w:rPr>
          <w:sz w:val="16"/>
          <w:szCs w:val="12"/>
        </w:rPr>
        <w:t>     (WRC</w:t>
      </w:r>
      <w:r w:rsidR="00C121CE">
        <w:rPr>
          <w:sz w:val="16"/>
          <w:szCs w:val="12"/>
        </w:rPr>
        <w:t>-</w:t>
      </w:r>
      <w:r w:rsidRPr="00D13E5A">
        <w:rPr>
          <w:sz w:val="16"/>
          <w:szCs w:val="12"/>
        </w:rPr>
        <w:t>2000)</w:t>
      </w:r>
    </w:p>
    <w:p w14:paraId="2A68E6E8" w14:textId="77777777" w:rsidR="00E71274" w:rsidRPr="00D13E5A" w:rsidRDefault="00E71274" w:rsidP="00B31A6D">
      <w:pPr>
        <w:pStyle w:val="Note"/>
      </w:pPr>
      <w:r w:rsidRPr="00D13E5A">
        <w:rPr>
          <w:rStyle w:val="Artdef"/>
        </w:rPr>
        <w:lastRenderedPageBreak/>
        <w:t>5.328AA</w:t>
      </w:r>
      <w:r w:rsidRPr="00D13E5A">
        <w:tab/>
        <w:t>The frequency band 1 087.7-1 092.3 MHz is also allocated to the aeronautical mobile-satellite (R) service (Earth</w:t>
      </w:r>
      <w:r w:rsidRPr="00D13E5A">
        <w:noBreakHyphen/>
        <w:t>to</w:t>
      </w:r>
      <w:r w:rsidRPr="00D13E5A">
        <w:noBreakHyphen/>
        <w:t>space) on a primary basis, limited to the space station reception of Automatic Dependent Surveillance-Broadcast (ADS</w:t>
      </w:r>
      <w:r w:rsidRPr="00D13E5A">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D13E5A">
        <w:rPr>
          <w:b/>
          <w:bCs/>
        </w:rPr>
        <w:t>425</w:t>
      </w:r>
      <w:r w:rsidRPr="00D13E5A">
        <w:t> </w:t>
      </w:r>
      <w:r w:rsidRPr="00D13E5A">
        <w:rPr>
          <w:b/>
        </w:rPr>
        <w:t>(WRC</w:t>
      </w:r>
      <w:r w:rsidRPr="00D13E5A">
        <w:rPr>
          <w:b/>
        </w:rPr>
        <w:noBreakHyphen/>
        <w:t>15)</w:t>
      </w:r>
      <w:r w:rsidRPr="00D13E5A">
        <w:t xml:space="preserve"> shall apply.</w:t>
      </w:r>
      <w:r w:rsidRPr="00D13E5A">
        <w:rPr>
          <w:sz w:val="16"/>
          <w:szCs w:val="12"/>
        </w:rPr>
        <w:t>     (WRC</w:t>
      </w:r>
      <w:r w:rsidRPr="00D13E5A">
        <w:rPr>
          <w:sz w:val="16"/>
          <w:szCs w:val="12"/>
        </w:rPr>
        <w:noBreakHyphen/>
        <w:t>15)</w:t>
      </w:r>
    </w:p>
    <w:p w14:paraId="156F2E12" w14:textId="1ABD34EE" w:rsidR="00E71274" w:rsidRPr="00D13E5A" w:rsidRDefault="00E71274" w:rsidP="00B31A6D">
      <w:pPr>
        <w:pStyle w:val="Heading4"/>
      </w:pPr>
      <w:r w:rsidRPr="00D13E5A">
        <w:t xml:space="preserve">5.2.1.2 </w:t>
      </w:r>
      <w:r w:rsidRPr="00D13E5A">
        <w:tab/>
        <w:t>Related ITU-R documents and aviation documents in the frequency band 960</w:t>
      </w:r>
      <w:r w:rsidR="00294D2D" w:rsidRPr="00D13E5A">
        <w:noBreakHyphen/>
      </w:r>
      <w:r w:rsidRPr="00D13E5A">
        <w:t>1 215 MHz</w:t>
      </w:r>
    </w:p>
    <w:p w14:paraId="65472F92" w14:textId="40B52BD2" w:rsidR="00E71274" w:rsidRPr="00D13E5A" w:rsidRDefault="00E71274" w:rsidP="00B31A6D">
      <w:r w:rsidRPr="00D13E5A">
        <w:t>Recommendations ITU-R M.1318, ITU-R M.1787, ITU-R M.1901, ITU-R M.1904, ITU</w:t>
      </w:r>
      <w:r w:rsidR="00256EB3">
        <w:noBreakHyphen/>
      </w:r>
      <w:r w:rsidRPr="00D13E5A">
        <w:t>R</w:t>
      </w:r>
      <w:r w:rsidR="00256EB3">
        <w:t> </w:t>
      </w:r>
      <w:r w:rsidRPr="00D13E5A">
        <w:t xml:space="preserve">M.1905, and ITU-R M.2030 apply to the radionavigation-satellite service (RNSS) in the band </w:t>
      </w:r>
      <w:r w:rsidRPr="00D13E5A">
        <w:rPr>
          <w:szCs w:val="24"/>
        </w:rPr>
        <w:t>1 164-1 215 </w:t>
      </w:r>
      <w:r w:rsidRPr="00D13E5A">
        <w:rPr>
          <w:rStyle w:val="Artdef"/>
          <w:b w:val="0"/>
          <w:bCs/>
        </w:rPr>
        <w:t xml:space="preserve">MHz. Resolution </w:t>
      </w:r>
      <w:r w:rsidRPr="00D13E5A">
        <w:rPr>
          <w:rStyle w:val="Artdef"/>
        </w:rPr>
        <w:t>417 (Rev.WRC-15)</w:t>
      </w:r>
      <w:r w:rsidRPr="00D13E5A">
        <w:rPr>
          <w:rStyle w:val="Artdef"/>
          <w:b w:val="0"/>
          <w:bCs/>
        </w:rPr>
        <w:t xml:space="preserve"> also contains provisions for the protection of RNSS in the 1 164-1 215 MHz band from AM(R)S airborne and ground-based stations in the frequency band 960-1 164 MHz.</w:t>
      </w:r>
    </w:p>
    <w:p w14:paraId="76F8D55E" w14:textId="3BB3FF49" w:rsidR="00E71274" w:rsidRPr="005F1768" w:rsidRDefault="00E71274" w:rsidP="00294D2D">
      <w:pPr>
        <w:pStyle w:val="EditorsNote"/>
        <w:rPr>
          <w:color w:val="FF0000"/>
        </w:rPr>
      </w:pPr>
      <w:r w:rsidRPr="005F1768">
        <w:rPr>
          <w:color w:val="FF0000"/>
        </w:rPr>
        <w:t xml:space="preserve">[Editor’s </w:t>
      </w:r>
      <w:r w:rsidR="00294D2D" w:rsidRPr="005F1768">
        <w:rPr>
          <w:color w:val="FF0000"/>
        </w:rPr>
        <w:t>note</w:t>
      </w:r>
      <w:r w:rsidRPr="005F1768">
        <w:rPr>
          <w:color w:val="FF0000"/>
        </w:rPr>
        <w:t>: Additional work on this section is needed]</w:t>
      </w:r>
    </w:p>
    <w:p w14:paraId="431E757A" w14:textId="77777777" w:rsidR="00E71274" w:rsidRPr="00D13E5A" w:rsidRDefault="00E71274" w:rsidP="00B31A6D">
      <w:pPr>
        <w:pStyle w:val="Heading4"/>
      </w:pPr>
      <w:r w:rsidRPr="00D13E5A">
        <w:t>5.2.1.3</w:t>
      </w:r>
      <w:r w:rsidRPr="00D13E5A">
        <w:tab/>
        <w:t>Suitability of the frequency band 960-1 215 MHz for detect and avoid systems onboard unmanned aircraft</w:t>
      </w:r>
    </w:p>
    <w:p w14:paraId="028DACC1" w14:textId="77777777" w:rsidR="00E71274" w:rsidRPr="00D13E5A" w:rsidRDefault="00E71274" w:rsidP="00B31A6D">
      <w:r w:rsidRPr="00D13E5A">
        <w:t>No restriction in the RR.</w:t>
      </w:r>
    </w:p>
    <w:p w14:paraId="10291D04" w14:textId="1049B4A0" w:rsidR="00E71274" w:rsidRPr="00D13E5A" w:rsidRDefault="00E71274" w:rsidP="00B31A6D">
      <w:r w:rsidRPr="00D13E5A">
        <w: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t>
      </w:r>
    </w:p>
    <w:p w14:paraId="144ADF13" w14:textId="77777777" w:rsidR="00E71274" w:rsidRPr="00D13E5A" w:rsidRDefault="00E71274" w:rsidP="00B31A6D">
      <w:r w:rsidRPr="00D13E5A">
        <w:t>This frequency band 960-1 215 MHz is not suitable for DAA systems onboard UA.</w:t>
      </w:r>
    </w:p>
    <w:p w14:paraId="175CA45C" w14:textId="77777777" w:rsidR="00E71274" w:rsidRPr="00D13E5A" w:rsidRDefault="00E71274" w:rsidP="00B31A6D">
      <w:pPr>
        <w:pStyle w:val="Heading3"/>
      </w:pPr>
      <w:r w:rsidRPr="00D13E5A">
        <w:t>5.2.2</w:t>
      </w:r>
      <w:r w:rsidRPr="00D13E5A">
        <w:tab/>
      </w:r>
      <w:r w:rsidRPr="00D13E5A">
        <w:rPr>
          <w:rFonts w:eastAsiaTheme="minorEastAsia"/>
          <w:color w:val="000000" w:themeColor="text1"/>
          <w:szCs w:val="22"/>
          <w:lang w:eastAsia="zh-CN"/>
        </w:rPr>
        <w:t xml:space="preserve">Frequency band </w:t>
      </w:r>
      <w:r w:rsidRPr="00D13E5A">
        <w:t>1 215-1 300 MHz</w:t>
      </w:r>
    </w:p>
    <w:p w14:paraId="581A29B3" w14:textId="77777777" w:rsidR="00E71274" w:rsidRPr="00D13E5A" w:rsidRDefault="00E71274" w:rsidP="00B31A6D">
      <w:pPr>
        <w:pStyle w:val="Heading4"/>
      </w:pPr>
      <w:r w:rsidRPr="00D13E5A">
        <w:t>5.2.2.1</w:t>
      </w:r>
      <w:r w:rsidRPr="00D13E5A">
        <w:tab/>
        <w:t>Allocations to operate detect and avoid and other services in the frequency band 1 215-1 300 MHz</w:t>
      </w:r>
    </w:p>
    <w:p w14:paraId="7EBE8E6B" w14:textId="77777777" w:rsidR="00E71274" w:rsidRPr="00D13E5A" w:rsidRDefault="00E71274" w:rsidP="00294D2D"/>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6520F335"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F6A8944" w14:textId="77777777" w:rsidR="00E71274" w:rsidRPr="00D13E5A" w:rsidRDefault="00E71274" w:rsidP="00B31A6D">
            <w:pPr>
              <w:pStyle w:val="Tablehead"/>
            </w:pPr>
            <w:r w:rsidRPr="00D13E5A">
              <w:t>Allocation to services</w:t>
            </w:r>
          </w:p>
        </w:tc>
      </w:tr>
      <w:tr w:rsidR="00E71274" w:rsidRPr="00D13E5A" w14:paraId="78DB7005" w14:textId="77777777" w:rsidTr="00B31A6D">
        <w:trPr>
          <w:cantSplit/>
          <w:jc w:val="center"/>
        </w:trPr>
        <w:tc>
          <w:tcPr>
            <w:tcW w:w="3099" w:type="dxa"/>
            <w:tcBorders>
              <w:top w:val="single" w:sz="4" w:space="0" w:color="auto"/>
              <w:left w:val="single" w:sz="6" w:space="0" w:color="auto"/>
              <w:bottom w:val="single" w:sz="6" w:space="0" w:color="auto"/>
              <w:right w:val="single" w:sz="6" w:space="0" w:color="auto"/>
            </w:tcBorders>
            <w:hideMark/>
          </w:tcPr>
          <w:p w14:paraId="3C1F1BAF"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6" w:space="0" w:color="auto"/>
              <w:right w:val="single" w:sz="6" w:space="0" w:color="auto"/>
            </w:tcBorders>
            <w:hideMark/>
          </w:tcPr>
          <w:p w14:paraId="1075E3D7"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6" w:space="0" w:color="auto"/>
              <w:right w:val="single" w:sz="6" w:space="0" w:color="auto"/>
            </w:tcBorders>
            <w:hideMark/>
          </w:tcPr>
          <w:p w14:paraId="15B26BBA" w14:textId="77777777" w:rsidR="00E71274" w:rsidRPr="00D13E5A" w:rsidRDefault="00E71274" w:rsidP="00B31A6D">
            <w:pPr>
              <w:pStyle w:val="Tablehead"/>
            </w:pPr>
            <w:r w:rsidRPr="00D13E5A">
              <w:t>Region 3</w:t>
            </w:r>
          </w:p>
        </w:tc>
      </w:tr>
      <w:tr w:rsidR="00E71274" w:rsidRPr="00D13E5A" w14:paraId="7E245265"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5656B87" w14:textId="77777777" w:rsidR="00E71274" w:rsidRPr="00D13E5A" w:rsidRDefault="00E71274" w:rsidP="00B31A6D">
            <w:pPr>
              <w:pStyle w:val="TableTextS5"/>
            </w:pPr>
            <w:r w:rsidRPr="00D13E5A">
              <w:rPr>
                <w:rStyle w:val="Tablefreq"/>
              </w:rPr>
              <w:t>1 215-1 240</w:t>
            </w:r>
            <w:r w:rsidRPr="00D13E5A">
              <w:rPr>
                <w:color w:val="000000"/>
              </w:rPr>
              <w:tab/>
            </w:r>
            <w:r w:rsidRPr="00D13E5A">
              <w:t>EARTH EXPLORATION-SATELLITE (active)</w:t>
            </w:r>
          </w:p>
          <w:p w14:paraId="6EDAC952" w14:textId="77777777" w:rsidR="00E71274" w:rsidRPr="00D13E5A" w:rsidRDefault="00E71274" w:rsidP="00B31A6D">
            <w:pPr>
              <w:pStyle w:val="TableTextS5"/>
              <w:rPr>
                <w:rStyle w:val="Artref"/>
              </w:rPr>
            </w:pPr>
            <w:r w:rsidRPr="00D13E5A">
              <w:rPr>
                <w:rStyle w:val="Artref"/>
              </w:rPr>
              <w:tab/>
            </w:r>
            <w:r w:rsidRPr="00D13E5A">
              <w:rPr>
                <w:rStyle w:val="Artref"/>
              </w:rPr>
              <w:tab/>
            </w:r>
            <w:r w:rsidRPr="00D13E5A">
              <w:rPr>
                <w:rStyle w:val="Artref"/>
              </w:rPr>
              <w:tab/>
            </w:r>
            <w:r w:rsidRPr="00D13E5A">
              <w:rPr>
                <w:rStyle w:val="Artref"/>
              </w:rPr>
              <w:tab/>
              <w:t>RADIOLOCATION</w:t>
            </w:r>
          </w:p>
          <w:p w14:paraId="5A6A403B"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p>
          <w:p w14:paraId="392EF193"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8F65B9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rPr>
              <w:t>5.330  5.331  5.332</w:t>
            </w:r>
          </w:p>
        </w:tc>
      </w:tr>
      <w:tr w:rsidR="00E71274" w:rsidRPr="00D13E5A" w14:paraId="713CE5C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279E2C7" w14:textId="77777777" w:rsidR="00E71274" w:rsidRPr="00D13E5A" w:rsidRDefault="00E71274" w:rsidP="00B31A6D">
            <w:pPr>
              <w:pStyle w:val="TableTextS5"/>
              <w:rPr>
                <w:color w:val="000000"/>
              </w:rPr>
            </w:pPr>
            <w:r w:rsidRPr="00D13E5A">
              <w:rPr>
                <w:rStyle w:val="Tablefreq"/>
              </w:rPr>
              <w:t>1 240-1 300</w:t>
            </w:r>
            <w:r w:rsidRPr="00D13E5A">
              <w:rPr>
                <w:color w:val="000000"/>
              </w:rPr>
              <w:tab/>
            </w:r>
            <w:r w:rsidRPr="00D13E5A">
              <w:t>EARTH EXPLORATION-SATELLITE (active)</w:t>
            </w:r>
          </w:p>
          <w:p w14:paraId="28FDD053" w14:textId="77777777" w:rsidR="00E71274" w:rsidRPr="00D13E5A" w:rsidRDefault="00E71274" w:rsidP="00B31A6D">
            <w:pPr>
              <w:pStyle w:val="TableTextS5"/>
              <w:rPr>
                <w:rStyle w:val="Artref"/>
              </w:rPr>
            </w:pPr>
            <w:r w:rsidRPr="00D13E5A">
              <w:rPr>
                <w:rStyle w:val="Artref"/>
              </w:rPr>
              <w:tab/>
            </w:r>
            <w:r w:rsidRPr="00D13E5A">
              <w:rPr>
                <w:rStyle w:val="Artref"/>
              </w:rPr>
              <w:tab/>
            </w:r>
            <w:r w:rsidRPr="00D13E5A">
              <w:rPr>
                <w:rStyle w:val="Artref"/>
              </w:rPr>
              <w:tab/>
            </w:r>
            <w:r w:rsidRPr="00D13E5A">
              <w:rPr>
                <w:rStyle w:val="Artref"/>
              </w:rPr>
              <w:tab/>
              <w:t>RADIOLOCATION</w:t>
            </w:r>
          </w:p>
          <w:p w14:paraId="2C2DC67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5.328B  5.329  5.329A</w:t>
            </w:r>
          </w:p>
          <w:p w14:paraId="732278B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0C7D45D8"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Fonts w:ascii="TimesNewRomanPSMT" w:hAnsi="TimesNewRomanPSMT" w:cs="TimesNewRomanPSMT"/>
                <w:lang w:eastAsia="zh-CN"/>
              </w:rPr>
              <w:t>Amateur</w:t>
            </w:r>
          </w:p>
          <w:p w14:paraId="3CED28A4" w14:textId="77777777" w:rsidR="00E71274" w:rsidRPr="00D13E5A" w:rsidRDefault="00E71274" w:rsidP="00B31A6D">
            <w:pPr>
              <w:pStyle w:val="TableTextS5"/>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5.282  5.330  5.331  5.332  5.335  5.335A</w:t>
            </w:r>
          </w:p>
        </w:tc>
      </w:tr>
    </w:tbl>
    <w:p w14:paraId="48471692" w14:textId="77777777" w:rsidR="00E71274" w:rsidRPr="00D13E5A" w:rsidRDefault="00E71274" w:rsidP="00B31A6D">
      <w:pPr>
        <w:pStyle w:val="Tablefin"/>
        <w:rPr>
          <w:lang w:val="en-GB"/>
        </w:rPr>
      </w:pPr>
    </w:p>
    <w:p w14:paraId="6A39C9CF" w14:textId="4A2342A2" w:rsidR="00E71274" w:rsidRPr="00D13E5A" w:rsidRDefault="00E71274" w:rsidP="00E11189">
      <w:pPr>
        <w:pStyle w:val="Note"/>
        <w:rPr>
          <w:snapToGrid w:val="0"/>
        </w:rPr>
      </w:pPr>
      <w:r w:rsidRPr="00D13E5A">
        <w:rPr>
          <w:b/>
          <w:bCs/>
          <w:snapToGrid w:val="0"/>
        </w:rPr>
        <w:lastRenderedPageBreak/>
        <w:t>5.329</w:t>
      </w:r>
      <w:r w:rsidR="00E11189">
        <w:rPr>
          <w:b/>
          <w:bCs/>
          <w:snapToGrid w:val="0"/>
        </w:rPr>
        <w:tab/>
      </w:r>
      <w:r w:rsidRPr="00D13E5A">
        <w:rPr>
          <w:snapToGrid w:val="0"/>
        </w:rPr>
        <w:t xml:space="preserve">Use of the radionavigation-satellite service in the band 1 215-1 300 MHz shall be subject to the condition that no harmful interference is caused to, and no protection is claimed from, the radionavigation service authorized under No. </w:t>
      </w:r>
      <w:r w:rsidRPr="00D13E5A">
        <w:rPr>
          <w:b/>
          <w:bCs/>
          <w:snapToGrid w:val="0"/>
        </w:rPr>
        <w:t>5.331</w:t>
      </w:r>
      <w:r w:rsidRPr="00D13E5A">
        <w:rPr>
          <w:snapToGrid w:val="0"/>
        </w:rPr>
        <w:t xml:space="preserve">. Furthermore, the use of the radionavigation-satellite service in the band 1 215-1 300 MHz shall be subject to the condition that no harmful interference is caused to the radiolocation service. No. </w:t>
      </w:r>
      <w:r w:rsidRPr="00D13E5A">
        <w:rPr>
          <w:b/>
          <w:bCs/>
          <w:snapToGrid w:val="0"/>
        </w:rPr>
        <w:t xml:space="preserve">5.43 </w:t>
      </w:r>
      <w:r w:rsidRPr="00D13E5A">
        <w:rPr>
          <w:snapToGrid w:val="0"/>
        </w:rPr>
        <w:t xml:space="preserve">shall not apply in respect of the radiolocation service. Resolution </w:t>
      </w:r>
      <w:r w:rsidRPr="00D13E5A">
        <w:rPr>
          <w:b/>
          <w:bCs/>
          <w:snapToGrid w:val="0"/>
        </w:rPr>
        <w:t xml:space="preserve">608 (WRC-03)* </w:t>
      </w:r>
      <w:r w:rsidRPr="00D13E5A">
        <w:rPr>
          <w:snapToGrid w:val="0"/>
        </w:rPr>
        <w:t>shall apply.</w:t>
      </w:r>
      <w:r w:rsidRPr="00D13E5A">
        <w:rPr>
          <w:sz w:val="16"/>
          <w:szCs w:val="12"/>
        </w:rPr>
        <w:t>     (WRC</w:t>
      </w:r>
      <w:r w:rsidRPr="00D13E5A">
        <w:rPr>
          <w:sz w:val="16"/>
          <w:szCs w:val="12"/>
        </w:rPr>
        <w:noBreakHyphen/>
        <w:t>03)</w:t>
      </w:r>
    </w:p>
    <w:p w14:paraId="4600042F" w14:textId="45C01F7C" w:rsidR="00E71274" w:rsidRPr="00D13E5A" w:rsidRDefault="00E71274" w:rsidP="00E11189">
      <w:pPr>
        <w:pStyle w:val="Note"/>
        <w:rPr>
          <w:snapToGrid w:val="0"/>
        </w:rPr>
      </w:pPr>
      <w:r w:rsidRPr="00D13E5A">
        <w:rPr>
          <w:b/>
          <w:bCs/>
          <w:snapToGrid w:val="0"/>
        </w:rPr>
        <w:t xml:space="preserve">5.329A </w:t>
      </w:r>
      <w:r w:rsidR="00E11189">
        <w:rPr>
          <w:b/>
          <w:bCs/>
          <w:snapToGrid w:val="0"/>
        </w:rPr>
        <w:tab/>
      </w:r>
      <w:r w:rsidRPr="00D13E5A">
        <w:rPr>
          <w:snapToGrid w:val="0"/>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D13E5A">
        <w:rPr>
          <w:sz w:val="16"/>
          <w:szCs w:val="12"/>
        </w:rPr>
        <w:t>     (WRC</w:t>
      </w:r>
      <w:r w:rsidRPr="00D13E5A">
        <w:rPr>
          <w:sz w:val="16"/>
          <w:szCs w:val="12"/>
        </w:rPr>
        <w:noBreakHyphen/>
        <w:t>07)</w:t>
      </w:r>
    </w:p>
    <w:p w14:paraId="09AD4DD4" w14:textId="7684C1B1" w:rsidR="00E71274" w:rsidRPr="00D13E5A" w:rsidRDefault="00E71274" w:rsidP="00E11189">
      <w:pPr>
        <w:pStyle w:val="Note"/>
        <w:rPr>
          <w:snapToGrid w:val="0"/>
        </w:rPr>
      </w:pPr>
      <w:r w:rsidRPr="00D13E5A">
        <w:rPr>
          <w:b/>
          <w:bCs/>
          <w:snapToGrid w:val="0"/>
        </w:rPr>
        <w:t xml:space="preserve">5.330 </w:t>
      </w:r>
      <w:r w:rsidR="00E11189">
        <w:rPr>
          <w:b/>
          <w:bCs/>
          <w:snapToGrid w:val="0"/>
        </w:rPr>
        <w:tab/>
      </w:r>
      <w:r w:rsidRPr="00D13E5A">
        <w:rPr>
          <w:i/>
          <w:iCs/>
          <w:snapToGrid w:val="0"/>
        </w:rPr>
        <w:t xml:space="preserve">Additional allocation: </w:t>
      </w:r>
      <w:r w:rsidRPr="00D13E5A">
        <w:rPr>
          <w:snapToGrid w:val="0"/>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D13E5A">
        <w:rPr>
          <w:sz w:val="16"/>
          <w:szCs w:val="12"/>
        </w:rPr>
        <w:t>     (WRC</w:t>
      </w:r>
      <w:r w:rsidRPr="00D13E5A">
        <w:rPr>
          <w:sz w:val="16"/>
          <w:szCs w:val="12"/>
        </w:rPr>
        <w:noBreakHyphen/>
        <w:t>12)</w:t>
      </w:r>
    </w:p>
    <w:p w14:paraId="588F6DD2" w14:textId="5E07A7D9" w:rsidR="00E71274" w:rsidRPr="00D13E5A" w:rsidRDefault="00E71274" w:rsidP="00E11189">
      <w:pPr>
        <w:pStyle w:val="Note"/>
        <w:rPr>
          <w:snapToGrid w:val="0"/>
        </w:rPr>
      </w:pPr>
      <w:r w:rsidRPr="00D13E5A">
        <w:rPr>
          <w:b/>
          <w:bCs/>
          <w:snapToGrid w:val="0"/>
        </w:rPr>
        <w:t xml:space="preserve">5.331 </w:t>
      </w:r>
      <w:r w:rsidR="00E11189">
        <w:rPr>
          <w:b/>
          <w:bCs/>
          <w:snapToGrid w:val="0"/>
        </w:rPr>
        <w:tab/>
      </w:r>
      <w:r w:rsidRPr="00D13E5A">
        <w:rPr>
          <w:i/>
          <w:iCs/>
          <w:snapToGrid w:val="0"/>
        </w:rPr>
        <w:t xml:space="preserve">Additional allocation: </w:t>
      </w:r>
      <w:r w:rsidRPr="00D13E5A">
        <w:rPr>
          <w:snapToGrid w:val="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w:t>
      </w:r>
      <w:r w:rsidRPr="00D13E5A">
        <w:rPr>
          <w:sz w:val="16"/>
          <w:szCs w:val="12"/>
        </w:rPr>
        <w:t>     (WRC</w:t>
      </w:r>
      <w:r w:rsidRPr="00D13E5A">
        <w:rPr>
          <w:sz w:val="16"/>
          <w:szCs w:val="12"/>
        </w:rPr>
        <w:noBreakHyphen/>
        <w:t>12)</w:t>
      </w:r>
    </w:p>
    <w:p w14:paraId="1174E6C9" w14:textId="66BF161B" w:rsidR="00E71274" w:rsidRPr="00D13E5A" w:rsidRDefault="00E71274" w:rsidP="00E11189">
      <w:pPr>
        <w:pStyle w:val="Note"/>
        <w:rPr>
          <w:snapToGrid w:val="0"/>
        </w:rPr>
      </w:pPr>
      <w:r w:rsidRPr="00D13E5A">
        <w:rPr>
          <w:b/>
          <w:bCs/>
          <w:snapToGrid w:val="0"/>
        </w:rPr>
        <w:t xml:space="preserve">5.332 </w:t>
      </w:r>
      <w:r w:rsidR="00E11189">
        <w:rPr>
          <w:b/>
          <w:bCs/>
          <w:snapToGrid w:val="0"/>
        </w:rPr>
        <w:tab/>
      </w:r>
      <w:r w:rsidRPr="00D13E5A">
        <w:rPr>
          <w:snapToGrid w:val="0"/>
        </w:rPr>
        <w:t>In the band 1 215</w:t>
      </w:r>
      <w:r w:rsidRPr="00D13E5A">
        <w:rPr>
          <w:b/>
          <w:bCs/>
          <w:snapToGrid w:val="0"/>
        </w:rPr>
        <w:t>-</w:t>
      </w:r>
      <w:r w:rsidRPr="00D13E5A">
        <w:rPr>
          <w:snapToGrid w:val="0"/>
        </w:rPr>
        <w:t>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sidRPr="00D13E5A">
        <w:rPr>
          <w:sz w:val="16"/>
          <w:szCs w:val="12"/>
        </w:rPr>
        <w:t>     (WRC</w:t>
      </w:r>
      <w:r w:rsidRPr="00D13E5A">
        <w:rPr>
          <w:sz w:val="16"/>
          <w:szCs w:val="12"/>
        </w:rPr>
        <w:noBreakHyphen/>
        <w:t>2000)</w:t>
      </w:r>
    </w:p>
    <w:p w14:paraId="4CC66A29" w14:textId="4BC007B0" w:rsidR="00E71274" w:rsidRPr="00D13E5A" w:rsidRDefault="00E71274" w:rsidP="00E11189">
      <w:pPr>
        <w:pStyle w:val="Note"/>
        <w:rPr>
          <w:snapToGrid w:val="0"/>
        </w:rPr>
      </w:pPr>
      <w:r w:rsidRPr="00D13E5A">
        <w:rPr>
          <w:b/>
          <w:bCs/>
          <w:snapToGrid w:val="0"/>
        </w:rPr>
        <w:t xml:space="preserve">5.335 </w:t>
      </w:r>
      <w:r w:rsidR="00E11189">
        <w:rPr>
          <w:b/>
          <w:bCs/>
          <w:snapToGrid w:val="0"/>
        </w:rPr>
        <w:tab/>
      </w:r>
      <w:r w:rsidRPr="00D13E5A">
        <w:rPr>
          <w:snapToGrid w:val="0"/>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sidRPr="00D13E5A">
        <w:rPr>
          <w:sz w:val="16"/>
          <w:szCs w:val="12"/>
        </w:rPr>
        <w:t>     (WRC</w:t>
      </w:r>
      <w:r w:rsidRPr="00D13E5A">
        <w:rPr>
          <w:sz w:val="16"/>
          <w:szCs w:val="12"/>
        </w:rPr>
        <w:noBreakHyphen/>
        <w:t>97)</w:t>
      </w:r>
    </w:p>
    <w:p w14:paraId="72E3891F" w14:textId="20F3CAC6" w:rsidR="00E71274" w:rsidRPr="00D13E5A" w:rsidRDefault="00E71274" w:rsidP="00E11189">
      <w:pPr>
        <w:pStyle w:val="Note"/>
        <w:rPr>
          <w:snapToGrid w:val="0"/>
        </w:rPr>
      </w:pPr>
      <w:r w:rsidRPr="00D13E5A">
        <w:rPr>
          <w:b/>
          <w:bCs/>
          <w:snapToGrid w:val="0"/>
        </w:rPr>
        <w:t xml:space="preserve">5.335A </w:t>
      </w:r>
      <w:r w:rsidR="00E11189">
        <w:rPr>
          <w:b/>
          <w:bCs/>
          <w:snapToGrid w:val="0"/>
        </w:rPr>
        <w:tab/>
      </w:r>
      <w:r w:rsidRPr="00D13E5A">
        <w:rPr>
          <w:snapToGrid w:val="0"/>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D13E5A">
        <w:rPr>
          <w:sz w:val="16"/>
          <w:szCs w:val="12"/>
        </w:rPr>
        <w:t>     (WRC</w:t>
      </w:r>
      <w:r w:rsidRPr="00D13E5A">
        <w:rPr>
          <w:sz w:val="16"/>
          <w:szCs w:val="12"/>
        </w:rPr>
        <w:noBreakHyphen/>
        <w:t>2000)</w:t>
      </w:r>
    </w:p>
    <w:p w14:paraId="1E106F7D" w14:textId="77777777" w:rsidR="00E71274" w:rsidRPr="00D13E5A" w:rsidRDefault="00E71274" w:rsidP="00B31A6D">
      <w:pPr>
        <w:pStyle w:val="Heading4"/>
      </w:pPr>
      <w:r w:rsidRPr="00D13E5A">
        <w:t xml:space="preserve">5.2.2.2 </w:t>
      </w:r>
      <w:r w:rsidRPr="00D13E5A">
        <w:tab/>
        <w:t>Related ITU-R documents and aviation documents in the frequency band 1 215-1 300 MHz</w:t>
      </w:r>
    </w:p>
    <w:p w14:paraId="7791C062" w14:textId="77777777" w:rsidR="00E71274" w:rsidRPr="00947E18" w:rsidRDefault="00E71274" w:rsidP="00B31A6D">
      <w:pPr>
        <w:rPr>
          <w:spacing w:val="-2"/>
        </w:rPr>
      </w:pPr>
      <w:r w:rsidRPr="00947E18">
        <w:rPr>
          <w:spacing w:val="-2"/>
          <w:szCs w:val="24"/>
        </w:rPr>
        <w:t xml:space="preserve">Recommendation ITU-R M.1463 contains characteristics and protection criteria for radar systems operating in the aeronautical radionavigation and radiolocation service in the band </w:t>
      </w:r>
      <w:r w:rsidRPr="00947E18">
        <w:rPr>
          <w:spacing w:val="-2"/>
        </w:rPr>
        <w:t>1 215-1 300 MHz.</w:t>
      </w:r>
    </w:p>
    <w:p w14:paraId="2D8E75BA" w14:textId="1996C21D" w:rsidR="00E71274" w:rsidRPr="00947E18" w:rsidRDefault="00E71274" w:rsidP="00B31A6D">
      <w:pPr>
        <w:rPr>
          <w:spacing w:val="-2"/>
        </w:rPr>
      </w:pPr>
      <w:r w:rsidRPr="00947E18">
        <w:rPr>
          <w:spacing w:val="-2"/>
        </w:rPr>
        <w:t xml:space="preserve">Recommendations ITU-R M.1318, ITU-R M.1787, ITU-R M.1901, ITU-R M.1902, ITU-R M.1904, and ITU-R M.2030 apply to the radionavigation-satellite services in the band </w:t>
      </w:r>
      <w:r w:rsidRPr="00947E18">
        <w:rPr>
          <w:spacing w:val="-2"/>
          <w:szCs w:val="24"/>
        </w:rPr>
        <w:t xml:space="preserve">1 215-1 300 </w:t>
      </w:r>
      <w:r w:rsidRPr="00947E18">
        <w:rPr>
          <w:rStyle w:val="Artdef"/>
          <w:b w:val="0"/>
          <w:bCs/>
          <w:spacing w:val="-2"/>
        </w:rPr>
        <w:t>MHz.</w:t>
      </w:r>
    </w:p>
    <w:p w14:paraId="4D471971" w14:textId="77777777" w:rsidR="00E71274" w:rsidRPr="00947E18" w:rsidRDefault="00E71274" w:rsidP="00B31A6D">
      <w:pPr>
        <w:rPr>
          <w:b/>
          <w:bCs/>
        </w:rPr>
      </w:pPr>
      <w:r w:rsidRPr="00D13E5A">
        <w:t>Recommendations ITU-R RS.577, ITU-R RS.1166, and ITU-R RS.2105 apply to the Earth exploration-satellite (active) and space research (active) services in the bands 1</w:t>
      </w:r>
      <w:r w:rsidRPr="00D13E5A">
        <w:rPr>
          <w:szCs w:val="24"/>
        </w:rPr>
        <w:t xml:space="preserve"> 215-1 300 </w:t>
      </w:r>
      <w:r w:rsidRPr="00947E18">
        <w:rPr>
          <w:rStyle w:val="Artdef"/>
          <w:b w:val="0"/>
          <w:bCs/>
        </w:rPr>
        <w:t>MHz.</w:t>
      </w:r>
    </w:p>
    <w:p w14:paraId="3BA7D8B8" w14:textId="4C39DA63" w:rsidR="00E71274" w:rsidRPr="005F1768" w:rsidRDefault="00E71274" w:rsidP="00947E18">
      <w:pPr>
        <w:pStyle w:val="EditorsNote"/>
        <w:rPr>
          <w:color w:val="FF0000"/>
        </w:rPr>
      </w:pPr>
      <w:r w:rsidRPr="005F1768">
        <w:rPr>
          <w:color w:val="FF0000"/>
        </w:rPr>
        <w:t xml:space="preserve">[Editor’s </w:t>
      </w:r>
      <w:r w:rsidR="00947E18" w:rsidRPr="005F1768">
        <w:rPr>
          <w:color w:val="FF0000"/>
        </w:rPr>
        <w:t>note</w:t>
      </w:r>
      <w:r w:rsidRPr="005F1768">
        <w:rPr>
          <w:color w:val="FF0000"/>
        </w:rPr>
        <w:t>: Additional work on this section is needed]</w:t>
      </w:r>
    </w:p>
    <w:p w14:paraId="3131EE6D" w14:textId="77777777" w:rsidR="00E71274" w:rsidRPr="00D13E5A" w:rsidRDefault="00E71274" w:rsidP="00B31A6D">
      <w:pPr>
        <w:pStyle w:val="Heading4"/>
      </w:pPr>
      <w:r w:rsidRPr="00D13E5A">
        <w:lastRenderedPageBreak/>
        <w:t>5.2.2.3</w:t>
      </w:r>
      <w:r w:rsidRPr="00D13E5A">
        <w:tab/>
        <w:t>Suitability of the frequency band 1 215-1 300 MHz for detect and avoid systems onboard unmanned aircraft</w:t>
      </w:r>
    </w:p>
    <w:p w14:paraId="63948E6F" w14:textId="1A40354A" w:rsidR="00E71274" w:rsidRPr="00D13E5A" w:rsidRDefault="00E71274" w:rsidP="00B31A6D">
      <w:r w:rsidRPr="00D13E5A">
        <w:t xml:space="preserve">While operation of DAA radars on UA is allowed in administrations and in frequency bands where No. </w:t>
      </w:r>
      <w:r w:rsidRPr="00D13E5A">
        <w:rPr>
          <w:b/>
        </w:rPr>
        <w:t>5.331</w:t>
      </w:r>
      <w:r w:rsidRPr="00D13E5A">
        <w:t xml:space="preserve"> applies, there are many high powered ground based aviation and non-aviation radars that already operate in this band making coordination with DAA systems onboard UA difficult or impossible. The frequency band 1 215-1 300 MHz is also used for many aviation and non-aviation RNSS (space-to-Earth) receivers, and by RNSS (space-to-space) receivers. The frequency band 1 215-1 300 MHz is not suitable for DAA onboard UA due to the difficulty in coordinating with existing high powered ground based radars and the limited number of administrations where this band may be used. There could also be onboard compatibility issues since RNSS receivers can also be installed onboard aircraft.</w:t>
      </w:r>
    </w:p>
    <w:p w14:paraId="55291310" w14:textId="77777777" w:rsidR="00E71274" w:rsidRPr="00D13E5A" w:rsidRDefault="00E71274" w:rsidP="00B31A6D">
      <w:pPr>
        <w:pStyle w:val="Heading3"/>
      </w:pPr>
      <w:r w:rsidRPr="00D13E5A">
        <w:t>5.2.3</w:t>
      </w:r>
      <w:r w:rsidRPr="00D13E5A">
        <w:tab/>
        <w:t>Frequency band 1 300-1 350 MHz</w:t>
      </w:r>
    </w:p>
    <w:p w14:paraId="23CD2561" w14:textId="6A8D9F9B" w:rsidR="00E71274" w:rsidRPr="00D13E5A" w:rsidRDefault="00E71274" w:rsidP="00B31A6D">
      <w:pPr>
        <w:pStyle w:val="Heading4"/>
      </w:pPr>
      <w:r w:rsidRPr="00D13E5A">
        <w:t>5.2.3.1</w:t>
      </w:r>
      <w:r w:rsidRPr="00D13E5A">
        <w:tab/>
        <w:t>Allocation to operate detect and avoid and other services in the frequency band 1 300</w:t>
      </w:r>
      <w:r w:rsidRPr="00D13E5A">
        <w:noBreakHyphen/>
        <w:t>1 350 MHz</w:t>
      </w:r>
    </w:p>
    <w:p w14:paraId="5630DECA" w14:textId="77777777" w:rsidR="00294D2D" w:rsidRPr="00D13E5A" w:rsidRDefault="00294D2D" w:rsidP="00294D2D"/>
    <w:tbl>
      <w:tblPr>
        <w:tblW w:w="9300" w:type="dxa"/>
        <w:jc w:val="center"/>
        <w:tblLayout w:type="fixed"/>
        <w:tblCellMar>
          <w:left w:w="107" w:type="dxa"/>
          <w:right w:w="107" w:type="dxa"/>
        </w:tblCellMar>
        <w:tblLook w:val="04A0" w:firstRow="1" w:lastRow="0" w:firstColumn="1" w:lastColumn="0" w:noHBand="0" w:noVBand="1"/>
      </w:tblPr>
      <w:tblGrid>
        <w:gridCol w:w="3099"/>
        <w:gridCol w:w="3099"/>
        <w:gridCol w:w="3102"/>
      </w:tblGrid>
      <w:tr w:rsidR="00E71274" w:rsidRPr="00D13E5A" w14:paraId="2E5D28DB" w14:textId="77777777" w:rsidTr="00B31A6D">
        <w:trPr>
          <w:cantSplit/>
          <w:jc w:val="center"/>
        </w:trPr>
        <w:tc>
          <w:tcPr>
            <w:tcW w:w="9300" w:type="dxa"/>
            <w:gridSpan w:val="3"/>
            <w:tcBorders>
              <w:top w:val="single" w:sz="4" w:space="0" w:color="auto"/>
              <w:left w:val="single" w:sz="4" w:space="0" w:color="auto"/>
              <w:bottom w:val="single" w:sz="4" w:space="0" w:color="auto"/>
              <w:right w:val="single" w:sz="4" w:space="0" w:color="auto"/>
            </w:tcBorders>
            <w:hideMark/>
          </w:tcPr>
          <w:p w14:paraId="101FC88B" w14:textId="77777777" w:rsidR="00E71274" w:rsidRPr="00D13E5A" w:rsidRDefault="00E71274" w:rsidP="00B31A6D">
            <w:pPr>
              <w:pStyle w:val="Tablehead"/>
              <w:keepLines/>
            </w:pPr>
            <w:r w:rsidRPr="00D13E5A">
              <w:t>Allocation to services</w:t>
            </w:r>
          </w:p>
        </w:tc>
      </w:tr>
      <w:tr w:rsidR="00E71274" w:rsidRPr="00D13E5A" w14:paraId="56A5BBED"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46F5216A" w14:textId="77777777" w:rsidR="00E71274" w:rsidRPr="00D13E5A" w:rsidRDefault="00E71274" w:rsidP="00B31A6D">
            <w:pPr>
              <w:pStyle w:val="Tablehead"/>
            </w:pPr>
            <w:r w:rsidRPr="00D13E5A">
              <w:t>Region 1</w:t>
            </w:r>
          </w:p>
        </w:tc>
        <w:tc>
          <w:tcPr>
            <w:tcW w:w="3099" w:type="dxa"/>
            <w:tcBorders>
              <w:top w:val="single" w:sz="4" w:space="0" w:color="auto"/>
              <w:left w:val="single" w:sz="4" w:space="0" w:color="auto"/>
              <w:bottom w:val="single" w:sz="4" w:space="0" w:color="auto"/>
              <w:right w:val="single" w:sz="4" w:space="0" w:color="auto"/>
            </w:tcBorders>
            <w:hideMark/>
          </w:tcPr>
          <w:p w14:paraId="450FC0C4" w14:textId="77777777" w:rsidR="00E71274" w:rsidRPr="00D13E5A" w:rsidRDefault="00E71274" w:rsidP="00B31A6D">
            <w:pPr>
              <w:pStyle w:val="Tablehead"/>
            </w:pPr>
            <w:r w:rsidRPr="00D13E5A">
              <w:t>Region 2</w:t>
            </w:r>
          </w:p>
        </w:tc>
        <w:tc>
          <w:tcPr>
            <w:tcW w:w="3102" w:type="dxa"/>
            <w:tcBorders>
              <w:top w:val="single" w:sz="4" w:space="0" w:color="auto"/>
              <w:left w:val="single" w:sz="4" w:space="0" w:color="auto"/>
              <w:bottom w:val="single" w:sz="4" w:space="0" w:color="auto"/>
              <w:right w:val="single" w:sz="4" w:space="0" w:color="auto"/>
            </w:tcBorders>
            <w:hideMark/>
          </w:tcPr>
          <w:p w14:paraId="0862F034" w14:textId="77777777" w:rsidR="00E71274" w:rsidRPr="00D13E5A" w:rsidRDefault="00E71274" w:rsidP="00B31A6D">
            <w:pPr>
              <w:pStyle w:val="Tablehead"/>
            </w:pPr>
            <w:r w:rsidRPr="00D13E5A">
              <w:t>Region 3</w:t>
            </w:r>
          </w:p>
        </w:tc>
      </w:tr>
      <w:tr w:rsidR="00E71274" w:rsidRPr="00D13E5A" w14:paraId="52FCB818" w14:textId="77777777" w:rsidTr="00B31A6D">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2F27666A" w14:textId="77777777" w:rsidR="00E71274" w:rsidRPr="00D13E5A" w:rsidRDefault="00E71274" w:rsidP="00B31A6D">
            <w:pPr>
              <w:pStyle w:val="TableTextS5"/>
              <w:rPr>
                <w:color w:val="000000"/>
              </w:rPr>
            </w:pPr>
            <w:r w:rsidRPr="00D13E5A">
              <w:rPr>
                <w:rStyle w:val="Tablefreq"/>
              </w:rPr>
              <w:t>1 300-1 350</w:t>
            </w:r>
            <w:r w:rsidRPr="00D13E5A">
              <w:rPr>
                <w:color w:val="000000"/>
              </w:rPr>
              <w:tab/>
              <w:t xml:space="preserve">RADIOLOCATION </w:t>
            </w:r>
          </w:p>
          <w:p w14:paraId="1590B8E4"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5.337</w:t>
            </w:r>
          </w:p>
          <w:p w14:paraId="6C11C82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RADIONAVIGATION-SATELLITE (Earth-to-space)</w:t>
            </w:r>
          </w:p>
          <w:p w14:paraId="0137C13B"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5.149</w:t>
            </w:r>
            <w:r w:rsidRPr="00D13E5A">
              <w:rPr>
                <w:color w:val="000000"/>
              </w:rPr>
              <w:t xml:space="preserve">  </w:t>
            </w:r>
            <w:r w:rsidRPr="00D13E5A">
              <w:rPr>
                <w:rStyle w:val="Artref"/>
                <w:color w:val="000000"/>
              </w:rPr>
              <w:t>5.337A</w:t>
            </w:r>
          </w:p>
        </w:tc>
      </w:tr>
    </w:tbl>
    <w:p w14:paraId="442F4B62" w14:textId="77777777" w:rsidR="00E71274" w:rsidRPr="00D13E5A" w:rsidRDefault="00E71274" w:rsidP="00B31A6D">
      <w:pPr>
        <w:pStyle w:val="Tablefin"/>
        <w:rPr>
          <w:lang w:val="en-GB"/>
        </w:rPr>
      </w:pPr>
    </w:p>
    <w:p w14:paraId="656BCBA9" w14:textId="77777777" w:rsidR="00E71274" w:rsidRPr="00D13E5A" w:rsidRDefault="00E71274" w:rsidP="00E11189">
      <w:pPr>
        <w:pStyle w:val="Note"/>
      </w:pPr>
      <w:r w:rsidRPr="00D13E5A">
        <w:rPr>
          <w:rStyle w:val="Artdef"/>
        </w:rPr>
        <w:t>5.337</w:t>
      </w:r>
      <w:r w:rsidRPr="00D13E5A">
        <w:rPr>
          <w:rStyle w:val="Artdef"/>
        </w:rPr>
        <w:tab/>
      </w:r>
      <w:r w:rsidRPr="00D13E5A">
        <w:t xml:space="preserve">The use of the bands 1 300-1 350 MHz, 2 700-2 900 MHz and 9 000-9 200 MHz by the aeronautical </w:t>
      </w:r>
      <w:r w:rsidRPr="00E11189">
        <w:t>radionavigation</w:t>
      </w:r>
      <w:r w:rsidRPr="00D13E5A">
        <w:t xml:space="preserve"> service is restricted to ground-based radars and to associated airborne transponders which transmit only on frequencies in these bands and only when actuated by radars operating in the same band.</w:t>
      </w:r>
    </w:p>
    <w:p w14:paraId="73710329" w14:textId="77777777" w:rsidR="00E71274" w:rsidRPr="00D13E5A" w:rsidRDefault="00E71274" w:rsidP="00B31A6D">
      <w:pPr>
        <w:pStyle w:val="Note"/>
      </w:pPr>
      <w:r w:rsidRPr="00D13E5A">
        <w:rPr>
          <w:rStyle w:val="Artdef"/>
        </w:rPr>
        <w:t>5.337A</w:t>
      </w:r>
      <w:r w:rsidRPr="00D13E5A">
        <w:rPr>
          <w:rStyle w:val="Artdef"/>
        </w:rPr>
        <w:tab/>
      </w:r>
      <w:r w:rsidRPr="00D13E5A">
        <w:t>The use of the band 1 300-1 350 MHz by earth stations in the radionavigation-satellite service and by stations in the radiolocation service shall not cause harmful interference to, nor constrain the operation and development of, the aeronautical-radionavigation service.</w:t>
      </w:r>
      <w:r w:rsidRPr="00D13E5A">
        <w:rPr>
          <w:sz w:val="16"/>
        </w:rPr>
        <w:t>     (WRC</w:t>
      </w:r>
      <w:r w:rsidRPr="00D13E5A">
        <w:rPr>
          <w:sz w:val="16"/>
        </w:rPr>
        <w:noBreakHyphen/>
        <w:t>2000)</w:t>
      </w:r>
    </w:p>
    <w:p w14:paraId="519323E5" w14:textId="1415C899" w:rsidR="00E71274" w:rsidRPr="00D13E5A" w:rsidRDefault="00E71274" w:rsidP="00B31A6D">
      <w:pPr>
        <w:pStyle w:val="Heading4"/>
      </w:pPr>
      <w:r w:rsidRPr="00D13E5A">
        <w:t xml:space="preserve">5.2.3.2 </w:t>
      </w:r>
      <w:r w:rsidRPr="00D13E5A">
        <w:tab/>
        <w:t>Related ITU-R documents and aviation documents in the frequency band 1 300</w:t>
      </w:r>
      <w:r w:rsidR="00C66E2E" w:rsidRPr="00D13E5A">
        <w:noBreakHyphen/>
      </w:r>
      <w:r w:rsidRPr="00D13E5A">
        <w:t>1 350 MHz</w:t>
      </w:r>
    </w:p>
    <w:p w14:paraId="14D4E687" w14:textId="528EB749" w:rsidR="00E71274" w:rsidRPr="00D13E5A" w:rsidRDefault="00E71274" w:rsidP="00B31A6D">
      <w:pPr>
        <w:rPr>
          <w:spacing w:val="-2"/>
        </w:rPr>
      </w:pPr>
      <w:r w:rsidRPr="00D13E5A">
        <w:rPr>
          <w:spacing w:val="-2"/>
          <w:szCs w:val="24"/>
        </w:rPr>
        <w:t xml:space="preserve">Recommendation ITU-R M.1463 contains characteristics and protection criteria for radar systems operating in the aeronautical radionavigation and radiolocation services in the band </w:t>
      </w:r>
      <w:r w:rsidRPr="00D13E5A">
        <w:rPr>
          <w:spacing w:val="-2"/>
        </w:rPr>
        <w:t>1 215</w:t>
      </w:r>
      <w:r w:rsidR="00C66E2E" w:rsidRPr="00D13E5A">
        <w:rPr>
          <w:spacing w:val="-2"/>
        </w:rPr>
        <w:noBreakHyphen/>
      </w:r>
      <w:r w:rsidRPr="00D13E5A">
        <w:rPr>
          <w:spacing w:val="-2"/>
        </w:rPr>
        <w:t>1 400 MHz.</w:t>
      </w:r>
    </w:p>
    <w:p w14:paraId="469C96D2" w14:textId="70513016" w:rsidR="00E71274" w:rsidRPr="00D13E5A" w:rsidRDefault="00E71274" w:rsidP="00B31A6D">
      <w:r w:rsidRPr="00D13E5A">
        <w:t>Recommendation ITU-R M.1584 contains a methodology for computing separation distances between earth stations of the radionavigation-satellite service (Earth-to-space) and radars of the radiolocation service and the aeronautical radionavigation service in the frequency band 1 300</w:t>
      </w:r>
      <w:r w:rsidR="00256EB3">
        <w:noBreakHyphen/>
      </w:r>
      <w:r w:rsidRPr="00D13E5A">
        <w:t>1 350 MHz.</w:t>
      </w:r>
    </w:p>
    <w:p w14:paraId="0052BE99" w14:textId="77777777" w:rsidR="00E71274" w:rsidRPr="00D13E5A" w:rsidRDefault="00E71274" w:rsidP="00B31A6D">
      <w:pPr>
        <w:pStyle w:val="Heading4"/>
      </w:pPr>
      <w:r w:rsidRPr="00D13E5A">
        <w:t>5.2.3.3</w:t>
      </w:r>
      <w:r w:rsidRPr="00D13E5A">
        <w:tab/>
        <w:t>Suitability of the frequency band 1 300-1 350 MHz for detect and avoid systems onboard unmanned aircraft</w:t>
      </w:r>
    </w:p>
    <w:p w14:paraId="0166B1ED" w14:textId="77777777" w:rsidR="00E71274" w:rsidRPr="00D13E5A" w:rsidRDefault="00E71274" w:rsidP="00B31A6D">
      <w:r w:rsidRPr="00D13E5A">
        <w:t xml:space="preserve">Operation of DAA systems onboard UA is not suitable due to ground based only restriction in RR No. </w:t>
      </w:r>
      <w:r w:rsidRPr="00D13E5A">
        <w:rPr>
          <w:b/>
          <w:bCs/>
        </w:rPr>
        <w:t>5.337</w:t>
      </w:r>
      <w:r w:rsidRPr="00D13E5A">
        <w:t xml:space="preserve"> in the frequency band 1 300-1 350 MHz.</w:t>
      </w:r>
    </w:p>
    <w:p w14:paraId="5BC4895E" w14:textId="77777777" w:rsidR="00E71274" w:rsidRPr="00D13E5A" w:rsidRDefault="00E71274" w:rsidP="00B31A6D">
      <w:pPr>
        <w:pStyle w:val="Heading3"/>
      </w:pPr>
      <w:r w:rsidRPr="00D13E5A">
        <w:lastRenderedPageBreak/>
        <w:t>5.2.4</w:t>
      </w:r>
      <w:r w:rsidRPr="00D13E5A">
        <w:tab/>
        <w:t>Frequency band 1 559-1 626.5 MHz</w:t>
      </w:r>
    </w:p>
    <w:p w14:paraId="1DD6D32C" w14:textId="6E464D24" w:rsidR="00E71274" w:rsidRDefault="00E71274" w:rsidP="00B31A6D">
      <w:pPr>
        <w:pStyle w:val="Heading4"/>
      </w:pPr>
      <w:r w:rsidRPr="00D13E5A">
        <w:t>5.2.4.1</w:t>
      </w:r>
      <w:r w:rsidRPr="00D13E5A">
        <w:tab/>
        <w:t>Allocations to operate detect and avoid and other services in the frequency band 1 559</w:t>
      </w:r>
      <w:r w:rsidRPr="00D13E5A">
        <w:noBreakHyphen/>
        <w:t>1 626.5 MHz</w:t>
      </w:r>
    </w:p>
    <w:p w14:paraId="1A0A560A" w14:textId="77777777" w:rsidR="00595E84" w:rsidRPr="00595E84" w:rsidRDefault="00595E84" w:rsidP="00595E84"/>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46AEFCC2" w14:textId="77777777" w:rsidTr="00B31A6D">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14:paraId="55700CFC" w14:textId="77777777" w:rsidR="00E71274" w:rsidRPr="00D13E5A" w:rsidRDefault="00E71274" w:rsidP="00B31A6D">
            <w:pPr>
              <w:pStyle w:val="Tablehead"/>
            </w:pPr>
            <w:r w:rsidRPr="00D13E5A">
              <w:t>Allocation to services</w:t>
            </w:r>
          </w:p>
        </w:tc>
      </w:tr>
      <w:tr w:rsidR="00E71274" w:rsidRPr="00D13E5A" w14:paraId="0BAA9921" w14:textId="77777777" w:rsidTr="00B31A6D">
        <w:trPr>
          <w:cantSplit/>
          <w:jc w:val="center"/>
        </w:trPr>
        <w:tc>
          <w:tcPr>
            <w:tcW w:w="3100" w:type="dxa"/>
            <w:tcBorders>
              <w:top w:val="single" w:sz="4" w:space="0" w:color="auto"/>
              <w:left w:val="single" w:sz="6" w:space="0" w:color="auto"/>
              <w:bottom w:val="single" w:sz="4" w:space="0" w:color="auto"/>
              <w:right w:val="single" w:sz="6" w:space="0" w:color="auto"/>
            </w:tcBorders>
            <w:hideMark/>
          </w:tcPr>
          <w:p w14:paraId="422376D1" w14:textId="77777777" w:rsidR="00E71274" w:rsidRPr="00D13E5A" w:rsidRDefault="00E71274" w:rsidP="00B31A6D">
            <w:pPr>
              <w:pStyle w:val="Tablehead"/>
            </w:pPr>
            <w:r w:rsidRPr="00D13E5A">
              <w:t>Region 1</w:t>
            </w:r>
          </w:p>
        </w:tc>
        <w:tc>
          <w:tcPr>
            <w:tcW w:w="3100" w:type="dxa"/>
            <w:tcBorders>
              <w:top w:val="single" w:sz="4" w:space="0" w:color="auto"/>
              <w:left w:val="single" w:sz="6" w:space="0" w:color="auto"/>
              <w:bottom w:val="single" w:sz="4" w:space="0" w:color="auto"/>
              <w:right w:val="single" w:sz="6" w:space="0" w:color="auto"/>
            </w:tcBorders>
            <w:hideMark/>
          </w:tcPr>
          <w:p w14:paraId="65920FA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6" w:space="0" w:color="auto"/>
            </w:tcBorders>
            <w:hideMark/>
          </w:tcPr>
          <w:p w14:paraId="2F708BA9" w14:textId="77777777" w:rsidR="00E71274" w:rsidRPr="00D13E5A" w:rsidRDefault="00E71274" w:rsidP="00B31A6D">
            <w:pPr>
              <w:pStyle w:val="Tablehead"/>
            </w:pPr>
            <w:r w:rsidRPr="00D13E5A">
              <w:t>Region 3</w:t>
            </w:r>
          </w:p>
        </w:tc>
      </w:tr>
      <w:tr w:rsidR="00E71274" w:rsidRPr="00D13E5A" w14:paraId="7D408896" w14:textId="77777777" w:rsidTr="00B31A6D">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14:paraId="2AC14C73" w14:textId="77777777" w:rsidR="00E71274" w:rsidRPr="00D13E5A" w:rsidRDefault="00E71274" w:rsidP="00B31A6D">
            <w:pPr>
              <w:pStyle w:val="TableTextS5"/>
              <w:tabs>
                <w:tab w:val="clear" w:pos="170"/>
                <w:tab w:val="clear" w:pos="567"/>
                <w:tab w:val="clear" w:pos="737"/>
              </w:tabs>
              <w:rPr>
                <w:color w:val="000000"/>
              </w:rPr>
            </w:pPr>
            <w:r w:rsidRPr="00D13E5A">
              <w:rPr>
                <w:rStyle w:val="Tablefreq"/>
              </w:rPr>
              <w:t>1 559-1 610</w:t>
            </w:r>
            <w:r w:rsidRPr="00D13E5A">
              <w:rPr>
                <w:color w:val="000000"/>
              </w:rPr>
              <w:tab/>
              <w:t>AERONAUTICAL RADIONAVIGATION</w:t>
            </w:r>
          </w:p>
          <w:p w14:paraId="549E99D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RADIONAVIGATION-SATELLITE (space-to-Earth) (space-to-space)  </w:t>
            </w:r>
            <w:r w:rsidRPr="00D13E5A">
              <w:rPr>
                <w:color w:val="000000"/>
              </w:rPr>
              <w:tab/>
            </w:r>
            <w:r w:rsidRPr="00D13E5A">
              <w:rPr>
                <w:color w:val="000000"/>
              </w:rPr>
              <w:tab/>
            </w:r>
            <w:r w:rsidRPr="00D13E5A">
              <w:rPr>
                <w:color w:val="000000"/>
              </w:rPr>
              <w:tab/>
            </w:r>
            <w:r w:rsidRPr="00D13E5A">
              <w:rPr>
                <w:color w:val="000000"/>
              </w:rPr>
              <w:tab/>
            </w:r>
            <w:r w:rsidRPr="00D13E5A">
              <w:rPr>
                <w:rStyle w:val="Artref"/>
              </w:rPr>
              <w:t xml:space="preserve">5.208B  </w:t>
            </w:r>
            <w:r w:rsidRPr="00D13E5A">
              <w:rPr>
                <w:rStyle w:val="Artref"/>
                <w:color w:val="000000"/>
              </w:rPr>
              <w:t>5.328B</w:t>
            </w:r>
            <w:r w:rsidRPr="00D13E5A">
              <w:rPr>
                <w:color w:val="000000"/>
              </w:rPr>
              <w:t xml:space="preserve">  </w:t>
            </w:r>
            <w:r w:rsidRPr="00D13E5A">
              <w:rPr>
                <w:rStyle w:val="Artref"/>
                <w:color w:val="000000"/>
              </w:rPr>
              <w:t>5.329A</w:t>
            </w:r>
          </w:p>
          <w:p w14:paraId="63819511" w14:textId="77777777" w:rsidR="00E71274" w:rsidRPr="00D13E5A" w:rsidRDefault="00E71274" w:rsidP="00B31A6D">
            <w:pPr>
              <w:pStyle w:val="TableTextS5"/>
              <w:rPr>
                <w:rStyle w:val="Tablefreq"/>
                <w:rFonts w:ascii="Times New Roman Bold" w:hAnsi="Times New Roman Bold" w:cs="Times New Roman Bold"/>
                <w:b w:val="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5.341</w:t>
            </w:r>
          </w:p>
        </w:tc>
      </w:tr>
      <w:tr w:rsidR="00E71274" w:rsidRPr="00D13E5A" w14:paraId="5DA54A6C" w14:textId="77777777" w:rsidTr="00B31A6D">
        <w:trPr>
          <w:cantSplit/>
          <w:jc w:val="center"/>
        </w:trPr>
        <w:tc>
          <w:tcPr>
            <w:tcW w:w="3100" w:type="dxa"/>
            <w:tcBorders>
              <w:top w:val="single" w:sz="4" w:space="0" w:color="auto"/>
              <w:left w:val="single" w:sz="6" w:space="0" w:color="auto"/>
              <w:bottom w:val="nil"/>
              <w:right w:val="single" w:sz="6" w:space="0" w:color="auto"/>
            </w:tcBorders>
          </w:tcPr>
          <w:p w14:paraId="2FC4D369" w14:textId="77777777" w:rsidR="00E71274" w:rsidRPr="00D13E5A" w:rsidRDefault="00E71274" w:rsidP="00B31A6D">
            <w:pPr>
              <w:pStyle w:val="TableTextS5"/>
              <w:spacing w:before="60" w:after="60"/>
              <w:rPr>
                <w:rStyle w:val="Tablefreq"/>
              </w:rPr>
            </w:pPr>
            <w:r w:rsidRPr="00D13E5A">
              <w:rPr>
                <w:rStyle w:val="Tablefreq"/>
              </w:rPr>
              <w:t>1 610-1 610.6</w:t>
            </w:r>
          </w:p>
          <w:p w14:paraId="2CEF32CB"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44D399B" w14:textId="481A43A3"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71A7B105" w14:textId="77777777" w:rsidR="00E71274" w:rsidRPr="00D13E5A" w:rsidRDefault="00E71274" w:rsidP="00B31A6D">
            <w:pPr>
              <w:pStyle w:val="TableTextS5"/>
              <w:spacing w:before="60" w:after="60"/>
              <w:rPr>
                <w:rStyle w:val="Tablefreq"/>
              </w:rPr>
            </w:pPr>
            <w:r w:rsidRPr="00D13E5A">
              <w:rPr>
                <w:rStyle w:val="Tablefreq"/>
              </w:rPr>
              <w:t>1 610-1 610.6</w:t>
            </w:r>
          </w:p>
          <w:p w14:paraId="493EF21F"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0EDB58EB"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0FEEF80E" w14:textId="77777777" w:rsidR="00E71274" w:rsidRPr="00D13E5A" w:rsidRDefault="00E71274" w:rsidP="00B31A6D">
            <w:pPr>
              <w:pStyle w:val="TableTextS5"/>
              <w:spacing w:before="60" w:after="60"/>
              <w:rPr>
                <w:color w:val="000000"/>
              </w:rPr>
            </w:pPr>
            <w:r w:rsidRPr="00D13E5A">
              <w:rPr>
                <w:color w:val="000000"/>
              </w:rPr>
              <w:t>RADIODETERMINATION-</w:t>
            </w:r>
            <w:r w:rsidRPr="00D13E5A">
              <w:rPr>
                <w:color w:val="000000"/>
              </w:rPr>
              <w:br/>
              <w:t>SATELLITE</w:t>
            </w:r>
            <w:r w:rsidRPr="00D13E5A">
              <w:rPr>
                <w:color w:val="000000"/>
              </w:rPr>
              <w:br/>
              <w:t>(Earth-to-space)</w:t>
            </w:r>
          </w:p>
        </w:tc>
        <w:tc>
          <w:tcPr>
            <w:tcW w:w="3100" w:type="dxa"/>
            <w:tcBorders>
              <w:top w:val="single" w:sz="4" w:space="0" w:color="auto"/>
              <w:left w:val="single" w:sz="6" w:space="0" w:color="auto"/>
              <w:bottom w:val="nil"/>
              <w:right w:val="single" w:sz="6" w:space="0" w:color="auto"/>
            </w:tcBorders>
            <w:hideMark/>
          </w:tcPr>
          <w:p w14:paraId="5DAEEBE7" w14:textId="77777777" w:rsidR="00E71274" w:rsidRPr="00D13E5A" w:rsidRDefault="00E71274" w:rsidP="00B31A6D">
            <w:pPr>
              <w:pStyle w:val="TableTextS5"/>
              <w:spacing w:before="60" w:after="60"/>
              <w:rPr>
                <w:rStyle w:val="Tablefreq"/>
              </w:rPr>
            </w:pPr>
            <w:r w:rsidRPr="00D13E5A">
              <w:rPr>
                <w:rStyle w:val="Tablefreq"/>
              </w:rPr>
              <w:t>1 610-1 610.6</w:t>
            </w:r>
          </w:p>
          <w:p w14:paraId="1A9CED5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148DB39"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330EE649"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(Earth-to-space)</w:t>
            </w:r>
          </w:p>
        </w:tc>
      </w:tr>
      <w:tr w:rsidR="00E71274" w:rsidRPr="00D13E5A" w14:paraId="2381FB2D" w14:textId="77777777" w:rsidTr="00B31A6D">
        <w:trPr>
          <w:cantSplit/>
          <w:jc w:val="center"/>
        </w:trPr>
        <w:tc>
          <w:tcPr>
            <w:tcW w:w="3100" w:type="dxa"/>
            <w:tcBorders>
              <w:top w:val="nil"/>
              <w:left w:val="single" w:sz="6" w:space="0" w:color="auto"/>
              <w:bottom w:val="single" w:sz="4" w:space="0" w:color="auto"/>
              <w:right w:val="single" w:sz="6" w:space="0" w:color="auto"/>
            </w:tcBorders>
            <w:hideMark/>
          </w:tcPr>
          <w:p w14:paraId="2924EB26"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color w:val="000000"/>
              </w:rPr>
              <w:br/>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85DE973" w14:textId="77777777" w:rsidR="00E71274" w:rsidRPr="00D13E5A" w:rsidRDefault="00E71274" w:rsidP="00B31A6D">
            <w:pPr>
              <w:pStyle w:val="TableTextS5"/>
              <w:spacing w:before="60" w:after="60"/>
              <w:ind w:left="0" w:firstLine="0"/>
              <w:rPr>
                <w:rStyle w:val="Artref"/>
              </w:rPr>
            </w:pPr>
            <w:r w:rsidRPr="00D13E5A">
              <w:rPr>
                <w:rStyle w:val="Artref"/>
                <w:color w:val="000000"/>
              </w:rPr>
              <w:br/>
              <w:t>5.341</w:t>
            </w:r>
            <w:r w:rsidRPr="00D13E5A">
              <w:rPr>
                <w:rStyle w:val="Artref"/>
              </w:rPr>
              <w:t xml:space="preserve">  </w:t>
            </w:r>
            <w:r w:rsidRPr="00D13E5A">
              <w:rPr>
                <w:rStyle w:val="Artref"/>
                <w:color w:val="000000"/>
              </w:rPr>
              <w:t>5.364</w:t>
            </w:r>
            <w:r w:rsidRPr="00D13E5A">
              <w:rPr>
                <w:rStyle w:val="Artref"/>
              </w:rPr>
              <w:t xml:space="preserve">  </w:t>
            </w:r>
            <w:r w:rsidRPr="00D13E5A">
              <w:rPr>
                <w:rStyle w:val="Artref"/>
                <w:color w:val="000000"/>
              </w:rPr>
              <w:t>5.366</w:t>
            </w:r>
            <w:r w:rsidRPr="00D13E5A">
              <w:rPr>
                <w:rStyle w:val="Artref"/>
              </w:rPr>
              <w:t xml:space="preserve">  </w:t>
            </w:r>
            <w:r w:rsidRPr="00D13E5A">
              <w:rPr>
                <w:rStyle w:val="Artref"/>
                <w:color w:val="000000"/>
              </w:rPr>
              <w:t>5.367</w:t>
            </w:r>
            <w:r w:rsidRPr="00D13E5A">
              <w:rPr>
                <w:rStyle w:val="Artref"/>
              </w:rPr>
              <w:t xml:space="preserve">  </w:t>
            </w:r>
            <w:r w:rsidRPr="00D13E5A">
              <w:rPr>
                <w:rStyle w:val="Artref"/>
              </w:rPr>
              <w:br/>
            </w:r>
            <w:r w:rsidRPr="00D13E5A">
              <w:rPr>
                <w:rStyle w:val="Artref"/>
                <w:color w:val="000000"/>
              </w:rPr>
              <w:t>5.368</w:t>
            </w:r>
            <w:r w:rsidRPr="00D13E5A">
              <w:rPr>
                <w:rStyle w:val="Artref"/>
              </w:rPr>
              <w:t xml:space="preserve">  </w:t>
            </w:r>
            <w:r w:rsidRPr="00D13E5A">
              <w:rPr>
                <w:rStyle w:val="Artref"/>
                <w:color w:val="000000"/>
              </w:rPr>
              <w:t>5.370</w:t>
            </w:r>
            <w:r w:rsidRPr="00D13E5A">
              <w:rPr>
                <w:rStyle w:val="Artref"/>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15D18FAF" w14:textId="77777777" w:rsidR="00E71274" w:rsidRPr="00D13E5A" w:rsidRDefault="00E71274" w:rsidP="00B31A6D">
            <w:pPr>
              <w:pStyle w:val="TableTextS5"/>
              <w:spacing w:before="60" w:after="60"/>
              <w:ind w:left="0" w:firstLine="0"/>
              <w:rPr>
                <w:color w:val="000000"/>
              </w:rPr>
            </w:pPr>
            <w:r w:rsidRPr="00D13E5A">
              <w:rPr>
                <w:rStyle w:val="Artref"/>
                <w:color w:val="000000"/>
              </w:rPr>
              <w:b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rStyle w:val="Artref"/>
                <w:color w:val="000000"/>
              </w:rPr>
              <w:t>5.372</w:t>
            </w:r>
          </w:p>
        </w:tc>
      </w:tr>
      <w:tr w:rsidR="00E71274" w:rsidRPr="00D13E5A" w14:paraId="0EDD4E99" w14:textId="77777777" w:rsidTr="00B31A6D">
        <w:trPr>
          <w:cantSplit/>
          <w:jc w:val="center"/>
        </w:trPr>
        <w:tc>
          <w:tcPr>
            <w:tcW w:w="3100" w:type="dxa"/>
            <w:tcBorders>
              <w:top w:val="single" w:sz="4" w:space="0" w:color="auto"/>
              <w:left w:val="single" w:sz="6" w:space="0" w:color="auto"/>
              <w:bottom w:val="nil"/>
              <w:right w:val="single" w:sz="6" w:space="0" w:color="auto"/>
            </w:tcBorders>
            <w:hideMark/>
          </w:tcPr>
          <w:p w14:paraId="4C8DB594" w14:textId="77777777" w:rsidR="00E71274" w:rsidRPr="00D13E5A" w:rsidRDefault="00E71274" w:rsidP="00B31A6D">
            <w:pPr>
              <w:pStyle w:val="TableTextS5"/>
              <w:spacing w:before="60" w:after="60"/>
              <w:rPr>
                <w:rStyle w:val="Tablefreq"/>
              </w:rPr>
            </w:pPr>
            <w:r w:rsidRPr="00D13E5A">
              <w:rPr>
                <w:rStyle w:val="Tablefreq"/>
              </w:rPr>
              <w:t>1 610.6-1 613.8</w:t>
            </w:r>
          </w:p>
          <w:p w14:paraId="737BCC8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6F612D41" w14:textId="77777777" w:rsidR="00E71274" w:rsidRPr="00D13E5A" w:rsidRDefault="00E71274" w:rsidP="00B31A6D">
            <w:pPr>
              <w:pStyle w:val="TableTextS5"/>
              <w:spacing w:before="60" w:after="60"/>
              <w:rPr>
                <w:color w:val="000000"/>
              </w:rPr>
            </w:pPr>
            <w:r w:rsidRPr="00D13E5A">
              <w:rPr>
                <w:color w:val="000000"/>
              </w:rPr>
              <w:t>RADIO ASTRONOMY</w:t>
            </w:r>
          </w:p>
          <w:p w14:paraId="7E120009"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tc>
        <w:tc>
          <w:tcPr>
            <w:tcW w:w="3100" w:type="dxa"/>
            <w:tcBorders>
              <w:top w:val="single" w:sz="4" w:space="0" w:color="auto"/>
              <w:left w:val="single" w:sz="6" w:space="0" w:color="auto"/>
              <w:bottom w:val="nil"/>
              <w:right w:val="single" w:sz="6" w:space="0" w:color="auto"/>
            </w:tcBorders>
            <w:hideMark/>
          </w:tcPr>
          <w:p w14:paraId="139848FE" w14:textId="77777777" w:rsidR="00E71274" w:rsidRPr="00D13E5A" w:rsidRDefault="00E71274" w:rsidP="00B31A6D">
            <w:pPr>
              <w:pStyle w:val="TableTextS5"/>
              <w:spacing w:before="60" w:after="60"/>
              <w:rPr>
                <w:rStyle w:val="Tablefreq"/>
              </w:rPr>
            </w:pPr>
            <w:r w:rsidRPr="00D13E5A">
              <w:rPr>
                <w:rStyle w:val="Tablefreq"/>
              </w:rPr>
              <w:t>1 610.6-1 613.8</w:t>
            </w:r>
          </w:p>
          <w:p w14:paraId="5434E528"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0C4801CE" w14:textId="77777777" w:rsidR="00E71274" w:rsidRPr="00D13E5A" w:rsidRDefault="00E71274" w:rsidP="00B31A6D">
            <w:pPr>
              <w:pStyle w:val="TableTextS5"/>
              <w:spacing w:before="60" w:after="60"/>
              <w:rPr>
                <w:color w:val="000000"/>
              </w:rPr>
            </w:pPr>
            <w:r w:rsidRPr="00D13E5A">
              <w:rPr>
                <w:color w:val="000000"/>
              </w:rPr>
              <w:t>RADIO ASTRONOMY</w:t>
            </w:r>
          </w:p>
          <w:p w14:paraId="417A003F"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00684483" w14:textId="77777777" w:rsidR="00E71274" w:rsidRPr="00D13E5A" w:rsidRDefault="00E71274" w:rsidP="00B31A6D">
            <w:pPr>
              <w:pStyle w:val="TableTextS5"/>
              <w:spacing w:before="60" w:after="60"/>
              <w:rPr>
                <w:color w:val="000000"/>
              </w:rPr>
            </w:pPr>
            <w:r w:rsidRPr="00D13E5A">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14:paraId="3B18FDFA" w14:textId="77777777" w:rsidR="00E71274" w:rsidRPr="00D13E5A" w:rsidRDefault="00E71274" w:rsidP="00B31A6D">
            <w:pPr>
              <w:pStyle w:val="TableTextS5"/>
              <w:spacing w:before="60" w:after="60"/>
              <w:rPr>
                <w:rStyle w:val="Tablefreq"/>
              </w:rPr>
            </w:pPr>
            <w:r w:rsidRPr="00D13E5A">
              <w:rPr>
                <w:rStyle w:val="Tablefreq"/>
              </w:rPr>
              <w:t>1 610.6-1 613.8</w:t>
            </w:r>
          </w:p>
          <w:p w14:paraId="48D435FD"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0280ECB" w14:textId="77777777" w:rsidR="00E71274" w:rsidRPr="00D13E5A" w:rsidRDefault="00E71274" w:rsidP="00B31A6D">
            <w:pPr>
              <w:pStyle w:val="TableTextS5"/>
              <w:spacing w:before="60" w:after="60"/>
              <w:rPr>
                <w:color w:val="000000"/>
              </w:rPr>
            </w:pPr>
            <w:r w:rsidRPr="00D13E5A">
              <w:rPr>
                <w:color w:val="000000"/>
              </w:rPr>
              <w:t>RADIO ASTRONOMY</w:t>
            </w:r>
          </w:p>
          <w:p w14:paraId="6BCC3A17"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14DD74FA"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 xml:space="preserve">(Earth-to-space) </w:t>
            </w:r>
          </w:p>
        </w:tc>
      </w:tr>
      <w:tr w:rsidR="00E71274" w:rsidRPr="00D13E5A" w14:paraId="77852C38" w14:textId="77777777" w:rsidTr="00B31A6D">
        <w:trPr>
          <w:cantSplit/>
          <w:jc w:val="center"/>
        </w:trPr>
        <w:tc>
          <w:tcPr>
            <w:tcW w:w="3100" w:type="dxa"/>
            <w:tcBorders>
              <w:top w:val="nil"/>
              <w:left w:val="single" w:sz="6" w:space="0" w:color="auto"/>
              <w:bottom w:val="single" w:sz="4" w:space="0" w:color="auto"/>
              <w:right w:val="single" w:sz="6" w:space="0" w:color="auto"/>
            </w:tcBorders>
            <w:hideMark/>
          </w:tcPr>
          <w:p w14:paraId="5B1D0AC3" w14:textId="77777777" w:rsidR="00E71274" w:rsidRPr="00D13E5A" w:rsidRDefault="00E71274" w:rsidP="00B31A6D">
            <w:pPr>
              <w:pStyle w:val="TableTextS5"/>
              <w:spacing w:before="60" w:after="60"/>
              <w:ind w:left="0" w:firstLine="0"/>
              <w:rPr>
                <w:color w:val="000000"/>
              </w:rPr>
            </w:pP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0432CA1D" w14:textId="77777777" w:rsidR="00E71274" w:rsidRPr="00D13E5A" w:rsidRDefault="00E71274" w:rsidP="00B31A6D">
            <w:pPr>
              <w:pStyle w:val="TableTextS5"/>
              <w:spacing w:before="60" w:after="60"/>
              <w:ind w:left="0" w:firstLine="0"/>
              <w:rPr>
                <w:color w:val="000000"/>
              </w:rPr>
            </w:pPr>
            <w:r w:rsidRPr="00D13E5A">
              <w:rPr>
                <w:color w:val="000000"/>
              </w:rPr>
              <w:br/>
            </w: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color w:val="000000"/>
              </w:rPr>
              <w:br/>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5.370</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4" w:space="0" w:color="auto"/>
              <w:right w:val="single" w:sz="6" w:space="0" w:color="auto"/>
            </w:tcBorders>
            <w:hideMark/>
          </w:tcPr>
          <w:p w14:paraId="2B8063E6" w14:textId="77777777" w:rsidR="00E71274" w:rsidRPr="00D13E5A" w:rsidRDefault="00E71274" w:rsidP="00B31A6D">
            <w:pPr>
              <w:pStyle w:val="TableTextS5"/>
              <w:spacing w:before="60" w:after="60"/>
              <w:ind w:left="0" w:firstLine="0"/>
              <w:rPr>
                <w:color w:val="000000"/>
              </w:rPr>
            </w:pPr>
            <w:r w:rsidRPr="00D13E5A">
              <w:rPr>
                <w:rStyle w:val="Artref"/>
                <w:color w:val="000000"/>
              </w:rPr>
              <w:t>5.149</w:t>
            </w:r>
            <w:r w:rsidRPr="00D13E5A">
              <w:rPr>
                <w:color w:val="000000"/>
              </w:rPr>
              <w:t xml:space="preserve">  </w:t>
            </w: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5.372</w:t>
            </w:r>
          </w:p>
        </w:tc>
      </w:tr>
      <w:tr w:rsidR="00E71274" w:rsidRPr="00D13E5A" w14:paraId="4BF7702D" w14:textId="77777777" w:rsidTr="00B31A6D">
        <w:trPr>
          <w:cantSplit/>
          <w:jc w:val="center"/>
        </w:trPr>
        <w:tc>
          <w:tcPr>
            <w:tcW w:w="3100" w:type="dxa"/>
            <w:tcBorders>
              <w:top w:val="single" w:sz="4" w:space="0" w:color="auto"/>
              <w:left w:val="single" w:sz="6" w:space="0" w:color="auto"/>
              <w:bottom w:val="nil"/>
              <w:right w:val="single" w:sz="6" w:space="0" w:color="auto"/>
            </w:tcBorders>
            <w:hideMark/>
          </w:tcPr>
          <w:p w14:paraId="4AFE4CFD" w14:textId="77777777" w:rsidR="00E71274" w:rsidRPr="00D13E5A" w:rsidRDefault="00E71274" w:rsidP="00B31A6D">
            <w:pPr>
              <w:pStyle w:val="TableTextS5"/>
              <w:spacing w:before="60" w:after="60"/>
              <w:rPr>
                <w:rStyle w:val="Tablefreq"/>
              </w:rPr>
            </w:pPr>
            <w:r w:rsidRPr="00D13E5A">
              <w:rPr>
                <w:rStyle w:val="Tablefreq"/>
              </w:rPr>
              <w:t>1 613.8-1 626.5</w:t>
            </w:r>
          </w:p>
          <w:p w14:paraId="18DC6E70"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5B858113"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2BB58D32"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6EF68217" w14:textId="77777777" w:rsidR="00E71274" w:rsidRPr="00D13E5A" w:rsidRDefault="00E71274" w:rsidP="00B31A6D">
            <w:pPr>
              <w:pStyle w:val="TableTextS5"/>
              <w:spacing w:before="60" w:after="60"/>
              <w:rPr>
                <w:rStyle w:val="Tablefreq"/>
              </w:rPr>
            </w:pPr>
            <w:r w:rsidRPr="00D13E5A">
              <w:rPr>
                <w:rStyle w:val="Tablefreq"/>
              </w:rPr>
              <w:t>1 613.8-1 626.5</w:t>
            </w:r>
          </w:p>
          <w:p w14:paraId="01E99EC6"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7A7CD37D" w14:textId="77777777" w:rsidR="00E71274" w:rsidRPr="00D13E5A" w:rsidRDefault="00E71274" w:rsidP="00B31A6D">
            <w:pPr>
              <w:pStyle w:val="TableTextS5"/>
              <w:spacing w:before="60" w:after="60"/>
              <w:rPr>
                <w:color w:val="000000"/>
              </w:rPr>
            </w:pPr>
            <w:r w:rsidRPr="00D13E5A">
              <w:rPr>
                <w:color w:val="000000"/>
              </w:rPr>
              <w:t>AERONAUTICAL</w:t>
            </w:r>
            <w:r w:rsidRPr="00D13E5A">
              <w:rPr>
                <w:color w:val="000000"/>
              </w:rPr>
              <w:br/>
              <w:t>RADIONAVIGATION</w:t>
            </w:r>
          </w:p>
          <w:p w14:paraId="21CA6025" w14:textId="77777777" w:rsidR="00E71274" w:rsidRPr="00D13E5A" w:rsidRDefault="00E71274" w:rsidP="00B31A6D">
            <w:pPr>
              <w:pStyle w:val="TableTextS5"/>
              <w:spacing w:before="60" w:after="60"/>
              <w:rPr>
                <w:color w:val="000000"/>
              </w:rPr>
            </w:pPr>
            <w:r w:rsidRPr="00D13E5A">
              <w:rPr>
                <w:color w:val="000000"/>
              </w:rPr>
              <w:t>RADIODETERMINATION-</w:t>
            </w:r>
            <w:r w:rsidRPr="00D13E5A">
              <w:rPr>
                <w:color w:val="000000"/>
              </w:rPr>
              <w:br/>
              <w:t>SATELLITE</w:t>
            </w:r>
            <w:r w:rsidRPr="00D13E5A">
              <w:rPr>
                <w:color w:val="000000"/>
              </w:rPr>
              <w:br/>
              <w:t>(Earth-to-space)</w:t>
            </w:r>
          </w:p>
          <w:p w14:paraId="6BD72E0D"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tc>
        <w:tc>
          <w:tcPr>
            <w:tcW w:w="3100" w:type="dxa"/>
            <w:tcBorders>
              <w:top w:val="single" w:sz="4" w:space="0" w:color="auto"/>
              <w:left w:val="single" w:sz="6" w:space="0" w:color="auto"/>
              <w:bottom w:val="nil"/>
              <w:right w:val="single" w:sz="6" w:space="0" w:color="auto"/>
            </w:tcBorders>
            <w:hideMark/>
          </w:tcPr>
          <w:p w14:paraId="390E94EB" w14:textId="77777777" w:rsidR="00E71274" w:rsidRPr="00D13E5A" w:rsidRDefault="00E71274" w:rsidP="00B31A6D">
            <w:pPr>
              <w:pStyle w:val="TableTextS5"/>
              <w:spacing w:before="60" w:after="60"/>
              <w:rPr>
                <w:rStyle w:val="Tablefreq"/>
              </w:rPr>
            </w:pPr>
            <w:r w:rsidRPr="00D13E5A">
              <w:rPr>
                <w:rStyle w:val="Tablefreq"/>
              </w:rPr>
              <w:t>1 613.8-1 626.5</w:t>
            </w:r>
          </w:p>
          <w:p w14:paraId="7F73E04C" w14:textId="77777777" w:rsidR="00E71274" w:rsidRPr="00D13E5A" w:rsidRDefault="00E71274" w:rsidP="00B31A6D">
            <w:pPr>
              <w:pStyle w:val="TableTextS5"/>
              <w:spacing w:before="60" w:after="60"/>
              <w:rPr>
                <w:color w:val="000000"/>
              </w:rPr>
            </w:pPr>
            <w:r w:rsidRPr="00D13E5A">
              <w:rPr>
                <w:color w:val="000000"/>
              </w:rPr>
              <w:t>MOBILE-SATELLITE</w:t>
            </w:r>
            <w:r w:rsidRPr="00D13E5A">
              <w:rPr>
                <w:color w:val="000000"/>
              </w:rPr>
              <w:br/>
              <w:t xml:space="preserve">(Earth-to-space)  </w:t>
            </w:r>
            <w:r w:rsidRPr="00D13E5A">
              <w:rPr>
                <w:rStyle w:val="Artref"/>
                <w:color w:val="000000"/>
              </w:rPr>
              <w:t>5.351A</w:t>
            </w:r>
          </w:p>
          <w:p w14:paraId="1B70B727" w14:textId="77777777" w:rsidR="00E71274" w:rsidRPr="00D13E5A" w:rsidRDefault="00E71274" w:rsidP="00B31A6D">
            <w:pPr>
              <w:pStyle w:val="TableTextS5"/>
              <w:spacing w:before="60" w:after="60"/>
              <w:rPr>
                <w:color w:val="000000"/>
              </w:rPr>
            </w:pPr>
            <w:r w:rsidRPr="00D13E5A">
              <w:rPr>
                <w:color w:val="000000"/>
              </w:rPr>
              <w:t>AERONAUTICAL RADIONAVIGATION</w:t>
            </w:r>
          </w:p>
          <w:p w14:paraId="4E2F0A3D" w14:textId="77777777" w:rsidR="00E71274" w:rsidRPr="00D13E5A" w:rsidRDefault="00E71274" w:rsidP="00B31A6D">
            <w:pPr>
              <w:pStyle w:val="TableTextS5"/>
              <w:spacing w:before="60" w:after="60"/>
              <w:rPr>
                <w:color w:val="000000"/>
              </w:rPr>
            </w:pPr>
            <w:r w:rsidRPr="00D13E5A">
              <w:rPr>
                <w:color w:val="000000"/>
              </w:rPr>
              <w:t>Mobile-satellite (space-to-Earth)</w:t>
            </w:r>
            <w:r w:rsidRPr="00D13E5A">
              <w:rPr>
                <w:color w:val="000000"/>
              </w:rPr>
              <w:br/>
            </w:r>
            <w:r w:rsidRPr="00D13E5A">
              <w:rPr>
                <w:rStyle w:val="Artref"/>
                <w:color w:val="000000"/>
              </w:rPr>
              <w:t>5.208B</w:t>
            </w:r>
          </w:p>
          <w:p w14:paraId="7DA8B367" w14:textId="77777777" w:rsidR="00E71274" w:rsidRPr="00D13E5A" w:rsidRDefault="00E71274" w:rsidP="00B31A6D">
            <w:pPr>
              <w:pStyle w:val="TableTextS5"/>
              <w:spacing w:before="60" w:after="60"/>
              <w:rPr>
                <w:color w:val="000000"/>
              </w:rPr>
            </w:pPr>
            <w:r w:rsidRPr="00D13E5A">
              <w:rPr>
                <w:color w:val="000000"/>
              </w:rPr>
              <w:t>Radiodetermination-satellite</w:t>
            </w:r>
            <w:r w:rsidRPr="00D13E5A">
              <w:rPr>
                <w:color w:val="000000"/>
              </w:rPr>
              <w:br/>
              <w:t>(Earth-to-space)</w:t>
            </w:r>
          </w:p>
        </w:tc>
      </w:tr>
      <w:tr w:rsidR="00E71274" w:rsidRPr="00D13E5A" w14:paraId="0ABA15FB" w14:textId="77777777" w:rsidTr="00B31A6D">
        <w:trPr>
          <w:cantSplit/>
          <w:jc w:val="center"/>
        </w:trPr>
        <w:tc>
          <w:tcPr>
            <w:tcW w:w="3100" w:type="dxa"/>
            <w:tcBorders>
              <w:top w:val="nil"/>
              <w:left w:val="single" w:sz="6" w:space="0" w:color="auto"/>
              <w:bottom w:val="single" w:sz="6" w:space="0" w:color="auto"/>
              <w:right w:val="single" w:sz="6" w:space="0" w:color="auto"/>
            </w:tcBorders>
            <w:hideMark/>
          </w:tcPr>
          <w:p w14:paraId="6E974EA1"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5.371</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DB05FFD" w14:textId="77777777" w:rsidR="00E71274" w:rsidRPr="00D13E5A" w:rsidRDefault="00E71274" w:rsidP="00B31A6D">
            <w:pPr>
              <w:pStyle w:val="TableTextS5"/>
              <w:spacing w:before="60" w:after="60"/>
              <w:ind w:left="0" w:firstLine="0"/>
              <w:rPr>
                <w:color w:val="000000"/>
              </w:rPr>
            </w:pPr>
            <w:r w:rsidRPr="00D13E5A">
              <w:rPr>
                <w:rStyle w:val="Artref"/>
                <w:color w:val="000000"/>
              </w:rPr>
              <w:br/>
              <w:t>5.341</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color w:val="000000"/>
              </w:rPr>
              <w:br/>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5.370</w:t>
            </w:r>
            <w:r w:rsidRPr="00D13E5A">
              <w:rPr>
                <w:color w:val="000000"/>
              </w:rPr>
              <w:t xml:space="preserve">  </w:t>
            </w:r>
            <w:r w:rsidRPr="00D13E5A">
              <w:rPr>
                <w:rStyle w:val="Artref"/>
                <w:color w:val="000000"/>
              </w:rPr>
              <w:t>5.372</w:t>
            </w:r>
          </w:p>
        </w:tc>
        <w:tc>
          <w:tcPr>
            <w:tcW w:w="3100" w:type="dxa"/>
            <w:tcBorders>
              <w:top w:val="nil"/>
              <w:left w:val="single" w:sz="6" w:space="0" w:color="auto"/>
              <w:bottom w:val="single" w:sz="6" w:space="0" w:color="auto"/>
              <w:right w:val="single" w:sz="6" w:space="0" w:color="auto"/>
            </w:tcBorders>
            <w:hideMark/>
          </w:tcPr>
          <w:p w14:paraId="325F3D29" w14:textId="77777777" w:rsidR="00E71274" w:rsidRPr="00D13E5A" w:rsidRDefault="00E71274" w:rsidP="00B31A6D">
            <w:pPr>
              <w:pStyle w:val="TableTextS5"/>
              <w:spacing w:before="60" w:after="60"/>
              <w:ind w:left="0" w:firstLine="0"/>
              <w:rPr>
                <w:color w:val="000000"/>
              </w:rPr>
            </w:pPr>
            <w:r w:rsidRPr="00D13E5A">
              <w:rPr>
                <w:rStyle w:val="Artref"/>
                <w:color w:val="000000"/>
              </w:rPr>
              <w:t>5.341</w:t>
            </w:r>
            <w:r w:rsidRPr="00D13E5A">
              <w:rPr>
                <w:color w:val="000000"/>
              </w:rPr>
              <w:t xml:space="preserve">  </w:t>
            </w:r>
            <w:r w:rsidRPr="00D13E5A">
              <w:rPr>
                <w:rStyle w:val="Artref"/>
                <w:color w:val="000000"/>
              </w:rPr>
              <w:t>5.355</w:t>
            </w:r>
            <w:r w:rsidRPr="00D13E5A">
              <w:rPr>
                <w:color w:val="000000"/>
              </w:rPr>
              <w:t xml:space="preserve">  </w:t>
            </w:r>
            <w:r w:rsidRPr="00D13E5A">
              <w:rPr>
                <w:rStyle w:val="Artref"/>
                <w:color w:val="000000"/>
              </w:rPr>
              <w:t>5.359</w:t>
            </w:r>
            <w:r w:rsidRPr="00D13E5A">
              <w:rPr>
                <w:color w:val="000000"/>
              </w:rPr>
              <w:t xml:space="preserve">  </w:t>
            </w:r>
            <w:r w:rsidRPr="00D13E5A">
              <w:rPr>
                <w:rStyle w:val="Artref"/>
                <w:color w:val="000000"/>
              </w:rPr>
              <w:t>5.364</w:t>
            </w:r>
            <w:r w:rsidRPr="00D13E5A">
              <w:rPr>
                <w:color w:val="000000"/>
              </w:rPr>
              <w:t xml:space="preserve">  </w:t>
            </w:r>
            <w:r w:rsidRPr="00D13E5A">
              <w:rPr>
                <w:rStyle w:val="Artref"/>
                <w:color w:val="000000"/>
              </w:rPr>
              <w:t>5.365</w:t>
            </w:r>
            <w:r w:rsidRPr="00D13E5A">
              <w:rPr>
                <w:color w:val="000000"/>
              </w:rPr>
              <w:t xml:space="preserve">  </w:t>
            </w:r>
            <w:r w:rsidRPr="00D13E5A">
              <w:rPr>
                <w:rStyle w:val="Artref"/>
                <w:color w:val="000000"/>
              </w:rPr>
              <w:t>5.366</w:t>
            </w:r>
            <w:r w:rsidRPr="00D13E5A">
              <w:rPr>
                <w:color w:val="000000"/>
              </w:rPr>
              <w:t xml:space="preserve">  </w:t>
            </w:r>
            <w:r w:rsidRPr="00D13E5A">
              <w:rPr>
                <w:rStyle w:val="Artref"/>
                <w:color w:val="000000"/>
              </w:rPr>
              <w:t>5.367</w:t>
            </w:r>
            <w:r w:rsidRPr="00D13E5A">
              <w:rPr>
                <w:color w:val="000000"/>
              </w:rPr>
              <w:t xml:space="preserve">  </w:t>
            </w:r>
            <w:r w:rsidRPr="00D13E5A">
              <w:rPr>
                <w:rStyle w:val="Artref"/>
                <w:color w:val="000000"/>
              </w:rPr>
              <w:t>5.368</w:t>
            </w:r>
            <w:r w:rsidRPr="00D13E5A">
              <w:rPr>
                <w:color w:val="000000"/>
              </w:rPr>
              <w:t xml:space="preserve">  </w:t>
            </w:r>
            <w:r w:rsidRPr="00D13E5A">
              <w:rPr>
                <w:rStyle w:val="Artref"/>
                <w:color w:val="000000"/>
              </w:rPr>
              <w:t>5.369</w:t>
            </w:r>
            <w:r w:rsidRPr="00D13E5A">
              <w:rPr>
                <w:color w:val="000000"/>
              </w:rPr>
              <w:t xml:space="preserve">  </w:t>
            </w:r>
            <w:r w:rsidRPr="00D13E5A">
              <w:rPr>
                <w:color w:val="000000"/>
              </w:rPr>
              <w:br/>
            </w:r>
            <w:r w:rsidRPr="00D13E5A">
              <w:rPr>
                <w:rStyle w:val="Artref"/>
                <w:color w:val="000000"/>
              </w:rPr>
              <w:t>5.372</w:t>
            </w:r>
          </w:p>
        </w:tc>
      </w:tr>
    </w:tbl>
    <w:p w14:paraId="1FE9E79F" w14:textId="77777777" w:rsidR="00E71274" w:rsidRPr="00D13E5A" w:rsidRDefault="00E71274" w:rsidP="00B31A6D">
      <w:pPr>
        <w:pStyle w:val="Tablefin"/>
        <w:rPr>
          <w:lang w:val="en-GB"/>
        </w:rPr>
      </w:pPr>
    </w:p>
    <w:p w14:paraId="6B678365" w14:textId="77777777" w:rsidR="00E71274" w:rsidRPr="00D13E5A" w:rsidRDefault="00E71274" w:rsidP="00B31A6D">
      <w:pPr>
        <w:pStyle w:val="Note"/>
        <w:rPr>
          <w:bCs/>
        </w:rPr>
      </w:pPr>
      <w:r w:rsidRPr="00D13E5A">
        <w:rPr>
          <w:b/>
          <w:bCs/>
        </w:rPr>
        <w:lastRenderedPageBreak/>
        <w:t>5.208B</w:t>
      </w:r>
      <w:r w:rsidRPr="00D13E5A">
        <w:rPr>
          <w:b/>
          <w:bCs/>
        </w:rPr>
        <w:footnoteReference w:customMarkFollows="1" w:id="4"/>
        <w:t>*</w:t>
      </w:r>
      <w:r w:rsidRPr="00D13E5A">
        <w:rPr>
          <w:bCs/>
        </w:rPr>
        <w:tab/>
        <w:t>In the frequency bands:</w:t>
      </w:r>
    </w:p>
    <w:p w14:paraId="7D28A237" w14:textId="77777777" w:rsidR="00E71274" w:rsidRPr="00C85D94" w:rsidRDefault="00E71274" w:rsidP="00B31A6D">
      <w:pPr>
        <w:pStyle w:val="Note"/>
        <w:ind w:left="1134"/>
        <w:rPr>
          <w:bCs/>
          <w:lang w:val="de-DE"/>
        </w:rPr>
      </w:pPr>
      <w:r w:rsidRPr="00C85D94">
        <w:rPr>
          <w:bCs/>
          <w:lang w:val="de-DE"/>
        </w:rPr>
        <w:t>137-138 MHz,</w:t>
      </w:r>
    </w:p>
    <w:p w14:paraId="1AE400CF" w14:textId="77777777" w:rsidR="00E71274" w:rsidRPr="00C85D94" w:rsidRDefault="00E71274" w:rsidP="00B31A6D">
      <w:pPr>
        <w:pStyle w:val="Note"/>
        <w:ind w:left="1134"/>
        <w:rPr>
          <w:bCs/>
          <w:lang w:val="de-DE"/>
        </w:rPr>
      </w:pPr>
      <w:r w:rsidRPr="00C85D94">
        <w:rPr>
          <w:bCs/>
          <w:lang w:val="de-DE"/>
        </w:rPr>
        <w:t>387-390 MHz,</w:t>
      </w:r>
    </w:p>
    <w:p w14:paraId="37FFBD2C" w14:textId="77777777" w:rsidR="00E71274" w:rsidRPr="00C85D94" w:rsidRDefault="00E71274" w:rsidP="00B31A6D">
      <w:pPr>
        <w:pStyle w:val="Note"/>
        <w:ind w:left="1134"/>
        <w:rPr>
          <w:bCs/>
          <w:lang w:val="de-DE"/>
        </w:rPr>
      </w:pPr>
      <w:r w:rsidRPr="00C85D94">
        <w:rPr>
          <w:bCs/>
          <w:lang w:val="de-DE"/>
        </w:rPr>
        <w:t>400.15-401 MHz,</w:t>
      </w:r>
    </w:p>
    <w:p w14:paraId="69090EC2" w14:textId="77777777" w:rsidR="00E71274" w:rsidRPr="00C85D94" w:rsidRDefault="00E71274" w:rsidP="00B31A6D">
      <w:pPr>
        <w:pStyle w:val="Note"/>
        <w:ind w:left="1134"/>
        <w:rPr>
          <w:bCs/>
          <w:lang w:val="de-DE"/>
        </w:rPr>
      </w:pPr>
      <w:r w:rsidRPr="00C85D94">
        <w:rPr>
          <w:bCs/>
          <w:lang w:val="de-DE"/>
        </w:rPr>
        <w:t>1 452-1 492 MHz,</w:t>
      </w:r>
    </w:p>
    <w:p w14:paraId="1B881726" w14:textId="77777777" w:rsidR="00E71274" w:rsidRPr="00C85D94" w:rsidRDefault="00E71274" w:rsidP="00B31A6D">
      <w:pPr>
        <w:pStyle w:val="Note"/>
        <w:ind w:left="1134"/>
        <w:rPr>
          <w:bCs/>
          <w:lang w:val="de-DE"/>
        </w:rPr>
      </w:pPr>
      <w:r w:rsidRPr="00C85D94">
        <w:rPr>
          <w:bCs/>
          <w:lang w:val="de-DE"/>
        </w:rPr>
        <w:t>1 525-1 610 MHz,</w:t>
      </w:r>
    </w:p>
    <w:p w14:paraId="4EECCB25" w14:textId="77777777" w:rsidR="00E71274" w:rsidRPr="00D13E5A" w:rsidRDefault="00E71274" w:rsidP="00B31A6D">
      <w:pPr>
        <w:pStyle w:val="Note"/>
        <w:ind w:left="1134"/>
        <w:rPr>
          <w:bCs/>
        </w:rPr>
      </w:pPr>
      <w:r w:rsidRPr="00D13E5A">
        <w:rPr>
          <w:bCs/>
        </w:rPr>
        <w:t>1 613.8-1 626.5 MHz,</w:t>
      </w:r>
    </w:p>
    <w:p w14:paraId="6D3A2913" w14:textId="77777777" w:rsidR="00E71274" w:rsidRPr="00D13E5A" w:rsidRDefault="00E71274" w:rsidP="00B31A6D">
      <w:pPr>
        <w:pStyle w:val="Note"/>
        <w:ind w:left="1134"/>
        <w:rPr>
          <w:bCs/>
        </w:rPr>
      </w:pPr>
      <w:r w:rsidRPr="00D13E5A">
        <w:rPr>
          <w:bCs/>
        </w:rPr>
        <w:t>2 655-2 690 MHz,</w:t>
      </w:r>
    </w:p>
    <w:p w14:paraId="6B46A78D" w14:textId="77777777" w:rsidR="00E71274" w:rsidRPr="00D13E5A" w:rsidRDefault="00E71274" w:rsidP="00B31A6D">
      <w:pPr>
        <w:pStyle w:val="Note"/>
        <w:ind w:left="1134"/>
        <w:rPr>
          <w:bCs/>
        </w:rPr>
      </w:pPr>
      <w:r w:rsidRPr="00D13E5A">
        <w:rPr>
          <w:bCs/>
        </w:rPr>
        <w:t>21.4-22 GHz,</w:t>
      </w:r>
    </w:p>
    <w:p w14:paraId="1096AA90" w14:textId="77777777" w:rsidR="00E71274" w:rsidRPr="00D13E5A" w:rsidRDefault="00E71274" w:rsidP="00B31A6D">
      <w:pPr>
        <w:pStyle w:val="Note"/>
        <w:rPr>
          <w:bCs/>
          <w:sz w:val="16"/>
          <w:szCs w:val="16"/>
        </w:rPr>
      </w:pPr>
      <w:r w:rsidRPr="00D13E5A">
        <w:rPr>
          <w:bCs/>
        </w:rPr>
        <w:t xml:space="preserve">Resolution </w:t>
      </w:r>
      <w:r w:rsidRPr="00D13E5A">
        <w:rPr>
          <w:b/>
          <w:bCs/>
        </w:rPr>
        <w:t xml:space="preserve">739 (Rev.WRC-15) </w:t>
      </w:r>
      <w:r w:rsidRPr="00D13E5A">
        <w:rPr>
          <w:bCs/>
        </w:rPr>
        <w:t xml:space="preserve">applies. </w:t>
      </w:r>
      <w:r w:rsidRPr="00D13E5A">
        <w:rPr>
          <w:bCs/>
          <w:sz w:val="16"/>
          <w:szCs w:val="16"/>
        </w:rPr>
        <w:t>(WRC-15)</w:t>
      </w:r>
    </w:p>
    <w:p w14:paraId="7F19FDCC" w14:textId="0CA6D32C" w:rsidR="00E71274" w:rsidRPr="00D13E5A" w:rsidRDefault="00E71274" w:rsidP="00B31A6D">
      <w:pPr>
        <w:pStyle w:val="Note"/>
      </w:pPr>
      <w:r w:rsidRPr="00D13E5A">
        <w:rPr>
          <w:b/>
          <w:bCs/>
        </w:rPr>
        <w:t>5.328B</w:t>
      </w:r>
      <w:r w:rsidRPr="00D13E5A">
        <w:rPr>
          <w:b/>
          <w:bCs/>
        </w:rPr>
        <w:tab/>
      </w:r>
      <w:r w:rsidRPr="00D13E5A">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D13E5A">
        <w:rPr>
          <w:b/>
        </w:rPr>
        <w:t>9.12</w:t>
      </w:r>
      <w:r w:rsidRPr="00D13E5A">
        <w:t xml:space="preserve">, </w:t>
      </w:r>
      <w:r w:rsidRPr="00D13E5A">
        <w:rPr>
          <w:b/>
        </w:rPr>
        <w:t>9.12A</w:t>
      </w:r>
      <w:r w:rsidRPr="00D13E5A">
        <w:rPr>
          <w:bCs/>
        </w:rPr>
        <w:t xml:space="preserve"> </w:t>
      </w:r>
      <w:r w:rsidRPr="00D13E5A">
        <w:t xml:space="preserve">and </w:t>
      </w:r>
      <w:r w:rsidRPr="00D13E5A">
        <w:rPr>
          <w:b/>
        </w:rPr>
        <w:t>9.13</w:t>
      </w:r>
      <w:r w:rsidRPr="00D13E5A">
        <w:t xml:space="preserve">. Resolution </w:t>
      </w:r>
      <w:r w:rsidRPr="00256EB3">
        <w:rPr>
          <w:b/>
        </w:rPr>
        <w:t>610 (WRC-03)</w:t>
      </w:r>
      <w:r w:rsidRPr="00D13E5A">
        <w:rPr>
          <w:bCs/>
        </w:rPr>
        <w:t xml:space="preserve"> </w:t>
      </w:r>
      <w:r w:rsidRPr="00D13E5A">
        <w:t>shall also apply; however, in the case of radionavigation-satellite service (space-to-space) networks and systems, Resolution</w:t>
      </w:r>
      <w:r w:rsidR="00256EB3">
        <w:t> </w:t>
      </w:r>
      <w:r w:rsidRPr="00256EB3">
        <w:rPr>
          <w:b/>
        </w:rPr>
        <w:t>610 (WRC-03)</w:t>
      </w:r>
      <w:r w:rsidRPr="00D13E5A">
        <w:rPr>
          <w:bCs/>
        </w:rPr>
        <w:t xml:space="preserve"> </w:t>
      </w:r>
      <w:r w:rsidRPr="00D13E5A">
        <w:t xml:space="preserve">shall only apply to transmitting space stations. In accordance with No. </w:t>
      </w:r>
      <w:r w:rsidRPr="00D13E5A">
        <w:rPr>
          <w:b/>
        </w:rPr>
        <w:t>5.329A</w:t>
      </w:r>
      <w:r w:rsidRPr="00D13E5A">
        <w:t>, for systems and networks in the radionavigation-satellite service (space-to-space) in the bands 1</w:t>
      </w:r>
      <w:r w:rsidR="00256EB3">
        <w:rPr>
          <w:b/>
        </w:rPr>
        <w:t> </w:t>
      </w:r>
      <w:r w:rsidRPr="00D13E5A">
        <w:t>215</w:t>
      </w:r>
      <w:r w:rsidR="00256EB3">
        <w:noBreakHyphen/>
      </w:r>
      <w:r w:rsidRPr="00D13E5A">
        <w:t>1</w:t>
      </w:r>
      <w:r w:rsidR="00256EB3">
        <w:t> </w:t>
      </w:r>
      <w:r w:rsidRPr="00D13E5A">
        <w:t>300</w:t>
      </w:r>
      <w:r w:rsidR="00256EB3">
        <w:t> </w:t>
      </w:r>
      <w:r w:rsidRPr="00D13E5A">
        <w:t xml:space="preserve">MHz and 1 559-1 610 MHz, the provisions of Nos. </w:t>
      </w:r>
      <w:r w:rsidRPr="00D13E5A">
        <w:rPr>
          <w:b/>
        </w:rPr>
        <w:t>9.7, 9.12, 9.12A</w:t>
      </w:r>
      <w:r w:rsidRPr="00D13E5A">
        <w:rPr>
          <w:bCs/>
        </w:rPr>
        <w:t xml:space="preserve"> </w:t>
      </w:r>
      <w:r w:rsidRPr="00D13E5A">
        <w:t xml:space="preserve">and </w:t>
      </w:r>
      <w:r w:rsidRPr="00D13E5A">
        <w:rPr>
          <w:b/>
        </w:rPr>
        <w:t>9.13</w:t>
      </w:r>
      <w:r w:rsidRPr="00D13E5A">
        <w:rPr>
          <w:bCs/>
        </w:rPr>
        <w:t xml:space="preserve"> </w:t>
      </w:r>
      <w:r w:rsidRPr="00D13E5A">
        <w:t>shall only apply with respect to other systems and networks in the radionavigation-satellite service (space-to-space).</w:t>
      </w:r>
      <w:r w:rsidRPr="00D13E5A">
        <w:rPr>
          <w:sz w:val="16"/>
        </w:rPr>
        <w:t xml:space="preserve">     (WRC</w:t>
      </w:r>
      <w:r w:rsidRPr="00D13E5A">
        <w:rPr>
          <w:sz w:val="16"/>
        </w:rPr>
        <w:noBreakHyphen/>
        <w:t>07)</w:t>
      </w:r>
    </w:p>
    <w:p w14:paraId="232A70C0" w14:textId="77777777" w:rsidR="00E71274" w:rsidRPr="00D13E5A" w:rsidRDefault="00E71274" w:rsidP="00E11189">
      <w:pPr>
        <w:pStyle w:val="Note"/>
      </w:pPr>
      <w:r w:rsidRPr="00D13E5A">
        <w:rPr>
          <w:b/>
          <w:bCs/>
        </w:rPr>
        <w:t>5.329A</w:t>
      </w:r>
      <w:r w:rsidRPr="00D13E5A">
        <w:rPr>
          <w:b/>
          <w:bCs/>
        </w:rPr>
        <w:tab/>
      </w:r>
      <w:r w:rsidRPr="00D13E5A">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w:t>
      </w:r>
      <w:r w:rsidRPr="00D13E5A">
        <w:rPr>
          <w:sz w:val="16"/>
        </w:rPr>
        <w:t xml:space="preserve">     (WRC</w:t>
      </w:r>
      <w:r w:rsidRPr="00D13E5A">
        <w:rPr>
          <w:sz w:val="16"/>
        </w:rPr>
        <w:noBreakHyphen/>
        <w:t>07)</w:t>
      </w:r>
    </w:p>
    <w:p w14:paraId="2E34301F" w14:textId="77777777" w:rsidR="00E71274" w:rsidRPr="00D13E5A" w:rsidRDefault="00E71274" w:rsidP="00B31A6D">
      <w:pPr>
        <w:pStyle w:val="Note"/>
        <w:rPr>
          <w:rStyle w:val="Artdef"/>
          <w:b w:val="0"/>
        </w:rPr>
      </w:pPr>
      <w:r w:rsidRPr="00D13E5A">
        <w:rPr>
          <w:b/>
          <w:bCs/>
        </w:rPr>
        <w:t xml:space="preserve">5.351A </w:t>
      </w:r>
      <w:r w:rsidRPr="00D13E5A">
        <w:t xml:space="preserve">For the use of the bands 1 518-1 544 MHz, 1 545-1 559 MHz, 1 610-1 645.5 MHz, 1 646.5-1 660.5 MHz, 1 668-1 675 MHz, 1 980-2 010 MHz, 2 170-2 200 MHz, 2 483.5-2 520 MHz and 2 670-2 690 MHz by the mobile-satellite service, see Resolutions </w:t>
      </w:r>
      <w:r w:rsidRPr="00D13E5A">
        <w:rPr>
          <w:b/>
          <w:bCs/>
        </w:rPr>
        <w:t>212 (Rev.WRC-07)</w:t>
      </w:r>
      <w:r w:rsidRPr="00D13E5A">
        <w:rPr>
          <w:rStyle w:val="FootnoteReference"/>
          <w:b/>
          <w:bCs/>
        </w:rPr>
        <w:footnoteReference w:customMarkFollows="1" w:id="5"/>
        <w:t>*</w:t>
      </w:r>
      <w:r w:rsidRPr="00D13E5A">
        <w:rPr>
          <w:b/>
          <w:bCs/>
        </w:rPr>
        <w:t xml:space="preserve"> </w:t>
      </w:r>
      <w:r w:rsidRPr="00D13E5A">
        <w:t xml:space="preserve">and </w:t>
      </w:r>
      <w:r w:rsidRPr="00D13E5A">
        <w:rPr>
          <w:b/>
          <w:bCs/>
        </w:rPr>
        <w:t xml:space="preserve">225 (Rev.WRC-07) </w:t>
      </w:r>
      <w:r w:rsidRPr="00D13E5A">
        <w:rPr>
          <w:rStyle w:val="FootnoteReference"/>
          <w:b/>
          <w:bCs/>
        </w:rPr>
        <w:footnoteReference w:customMarkFollows="1" w:id="6"/>
        <w:t>**</w:t>
      </w:r>
      <w:r w:rsidRPr="00D13E5A">
        <w:t xml:space="preserve">. </w:t>
      </w:r>
      <w:r w:rsidRPr="00D13E5A">
        <w:rPr>
          <w:sz w:val="16"/>
          <w:szCs w:val="16"/>
        </w:rPr>
        <w:t>(WRC-07)</w:t>
      </w:r>
    </w:p>
    <w:p w14:paraId="2326DBD9" w14:textId="77777777" w:rsidR="00E71274" w:rsidRPr="00D13E5A" w:rsidRDefault="00E71274" w:rsidP="00B31A6D">
      <w:pPr>
        <w:pStyle w:val="Note"/>
      </w:pPr>
      <w:r w:rsidRPr="00D13E5A">
        <w:rPr>
          <w:rStyle w:val="Artdef"/>
        </w:rPr>
        <w:t>5.355</w:t>
      </w:r>
      <w:r w:rsidRPr="00D13E5A">
        <w:rPr>
          <w:rStyle w:val="Artdef"/>
        </w:rPr>
        <w:tab/>
      </w:r>
      <w:r w:rsidRPr="00D13E5A">
        <w:rPr>
          <w:i/>
          <w:iCs/>
        </w:rPr>
        <w:t>Additional allocation: </w:t>
      </w:r>
      <w:r w:rsidRPr="00D13E5A">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sidRPr="00D13E5A">
        <w:rPr>
          <w:sz w:val="16"/>
        </w:rPr>
        <w:t>    (WRC</w:t>
      </w:r>
      <w:r w:rsidRPr="00D13E5A">
        <w:rPr>
          <w:sz w:val="16"/>
        </w:rPr>
        <w:noBreakHyphen/>
        <w:t>12)</w:t>
      </w:r>
    </w:p>
    <w:p w14:paraId="24CCCB5B" w14:textId="77777777" w:rsidR="00E71274" w:rsidRPr="00D13E5A" w:rsidRDefault="00E71274" w:rsidP="00B31A6D">
      <w:pPr>
        <w:pStyle w:val="Note"/>
        <w:rPr>
          <w:sz w:val="16"/>
        </w:rPr>
      </w:pPr>
      <w:r w:rsidRPr="00D13E5A">
        <w:rPr>
          <w:rStyle w:val="Artdef"/>
        </w:rPr>
        <w:t>5.359</w:t>
      </w:r>
      <w:r w:rsidRPr="00D13E5A">
        <w:tab/>
      </w:r>
      <w:r w:rsidRPr="00D13E5A">
        <w:rPr>
          <w:i/>
          <w:iCs/>
        </w:rPr>
        <w:t>Additional allocation: </w:t>
      </w:r>
      <w:r w:rsidRPr="00D13E5A">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sidRPr="00D13E5A">
        <w:rPr>
          <w:sz w:val="16"/>
        </w:rPr>
        <w:t>     (WRC</w:t>
      </w:r>
      <w:r w:rsidRPr="00D13E5A">
        <w:rPr>
          <w:sz w:val="16"/>
        </w:rPr>
        <w:noBreakHyphen/>
        <w:t>15)</w:t>
      </w:r>
    </w:p>
    <w:p w14:paraId="5FA22C63" w14:textId="14172683" w:rsidR="00E71274" w:rsidRPr="00D13E5A" w:rsidRDefault="00E71274" w:rsidP="00E11189">
      <w:pPr>
        <w:pStyle w:val="Note"/>
      </w:pPr>
      <w:r w:rsidRPr="00D13E5A">
        <w:rPr>
          <w:b/>
          <w:bCs/>
        </w:rPr>
        <w:t>5.364</w:t>
      </w:r>
      <w:r w:rsidRPr="00D13E5A">
        <w:rPr>
          <w:b/>
          <w:bCs/>
        </w:rPr>
        <w:tab/>
      </w:r>
      <w:r w:rsidRPr="00D13E5A">
        <w:t xml:space="preserve">The use of the band 1 610-1 626.5 MHz by the mobile-satellite service (Earth-to-space) and by the radiodetermination-satellite service (Earth-to-space) is subject to coordination under No. </w:t>
      </w:r>
      <w:r w:rsidRPr="00D13E5A">
        <w:rPr>
          <w:b/>
          <w:bCs/>
        </w:rPr>
        <w:t>9.11A</w:t>
      </w:r>
      <w:r w:rsidRPr="00D13E5A">
        <w:t xml:space="preserve">. A mobile earth station operating in either of the services in this band shall not produce a peak e.i.r.p. density in excess of −15 dB(W/4 kHz) in the part of the band used by systems operating in accordance with the provisions of No. </w:t>
      </w:r>
      <w:r w:rsidRPr="00D13E5A">
        <w:rPr>
          <w:b/>
          <w:bCs/>
        </w:rPr>
        <w:t xml:space="preserve">5.366 </w:t>
      </w:r>
      <w:r w:rsidRPr="00D13E5A">
        <w:t xml:space="preserve">(to which No. </w:t>
      </w:r>
      <w:r w:rsidRPr="00D13E5A">
        <w:rPr>
          <w:b/>
          <w:bCs/>
        </w:rPr>
        <w:t xml:space="preserve">4.10 </w:t>
      </w:r>
      <w:r w:rsidRPr="00D13E5A">
        <w:t xml:space="preserve">applies), unless otherwise agreed by the affected administrations. </w:t>
      </w:r>
      <w:r w:rsidRPr="00D13E5A">
        <w:lastRenderedPageBreak/>
        <w:t xml:space="preserve">In the part of the band where such systems are not operating, the mean e.i.r.p. density of a mobile earth station shall not exceed –3 dB (W/4 kHz). Stations of the mobile-satellite service shall not claim protection from stations in the aeronautical radionavigation service, stations operating in accordance with the provisions of No. </w:t>
      </w:r>
      <w:r w:rsidRPr="00D13E5A">
        <w:rPr>
          <w:b/>
          <w:bCs/>
        </w:rPr>
        <w:t xml:space="preserve">5.366 </w:t>
      </w:r>
      <w:r w:rsidRPr="00D13E5A">
        <w:t xml:space="preserve">and stations in the fixed service operating in accordance with the provisions of No. </w:t>
      </w:r>
      <w:r w:rsidRPr="00D13E5A">
        <w:rPr>
          <w:b/>
          <w:bCs/>
        </w:rPr>
        <w:t>5.359</w:t>
      </w:r>
      <w:r w:rsidRPr="00D13E5A">
        <w:t xml:space="preserve">. Administrations responsible for the coordination of mobile-satellite networks shall make all practicable efforts to ensure protection of stations operating in accordance with the provisions of No. </w:t>
      </w:r>
      <w:r w:rsidRPr="00D13E5A">
        <w:rPr>
          <w:b/>
          <w:bCs/>
        </w:rPr>
        <w:t>5.366</w:t>
      </w:r>
      <w:r w:rsidRPr="00D13E5A">
        <w:t>.</w:t>
      </w:r>
    </w:p>
    <w:p w14:paraId="6B8DB2FF" w14:textId="77777777" w:rsidR="00E71274" w:rsidRPr="00D13E5A" w:rsidRDefault="00E71274" w:rsidP="00E11189">
      <w:pPr>
        <w:pStyle w:val="Note"/>
        <w:rPr>
          <w:rStyle w:val="Artdef"/>
          <w:b w:val="0"/>
        </w:rPr>
      </w:pPr>
      <w:r w:rsidRPr="00D13E5A">
        <w:rPr>
          <w:b/>
          <w:bCs/>
        </w:rPr>
        <w:t>5.366</w:t>
      </w:r>
      <w:r w:rsidRPr="00D13E5A">
        <w:rPr>
          <w:b/>
          <w:bCs/>
        </w:rPr>
        <w:tab/>
      </w:r>
      <w:r w:rsidRPr="00D13E5A">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D13E5A">
        <w:rPr>
          <w:b/>
          <w:bCs/>
        </w:rPr>
        <w:t>9.21</w:t>
      </w:r>
      <w:r w:rsidRPr="00D13E5A">
        <w:t>.</w:t>
      </w:r>
    </w:p>
    <w:p w14:paraId="3618C318" w14:textId="77777777" w:rsidR="00E71274" w:rsidRPr="00D13E5A" w:rsidRDefault="00E71274" w:rsidP="00E11189">
      <w:pPr>
        <w:pStyle w:val="Note"/>
        <w:rPr>
          <w:sz w:val="16"/>
        </w:rPr>
      </w:pPr>
      <w:r w:rsidRPr="00D13E5A">
        <w:rPr>
          <w:rStyle w:val="Artdef"/>
        </w:rPr>
        <w:t>5.367</w:t>
      </w:r>
      <w:r w:rsidRPr="00D13E5A">
        <w:tab/>
      </w:r>
      <w:r w:rsidRPr="00D13E5A">
        <w:rPr>
          <w:i/>
        </w:rPr>
        <w:t>Additional allocation</w:t>
      </w:r>
      <w:r w:rsidRPr="00D13E5A">
        <w:t>:  The frequency band 1 610-1 626.5 MHz is also allocated to the aeronautical mobile-satellite (R) service on a primary basis, subject to agreement obtained under No. </w:t>
      </w:r>
      <w:r w:rsidRPr="00D13E5A">
        <w:rPr>
          <w:rStyle w:val="Artref"/>
          <w:b/>
          <w:bCs/>
        </w:rPr>
        <w:t>9.21</w:t>
      </w:r>
      <w:r w:rsidRPr="00D13E5A">
        <w:t>.</w:t>
      </w:r>
      <w:r w:rsidRPr="00D13E5A">
        <w:rPr>
          <w:sz w:val="16"/>
        </w:rPr>
        <w:t>    (WRC</w:t>
      </w:r>
      <w:r w:rsidRPr="00D13E5A">
        <w:rPr>
          <w:sz w:val="16"/>
        </w:rPr>
        <w:noBreakHyphen/>
        <w:t>12)</w:t>
      </w:r>
    </w:p>
    <w:p w14:paraId="6F013D44" w14:textId="77777777" w:rsidR="00E71274" w:rsidRPr="00D13E5A" w:rsidRDefault="00E71274" w:rsidP="00E11189">
      <w:pPr>
        <w:pStyle w:val="Note"/>
        <w:rPr>
          <w:rStyle w:val="Artdef"/>
          <w:b w:val="0"/>
        </w:rPr>
      </w:pPr>
      <w:r w:rsidRPr="00D13E5A">
        <w:rPr>
          <w:b/>
          <w:bCs/>
        </w:rPr>
        <w:t>5.368</w:t>
      </w:r>
      <w:r w:rsidRPr="00D13E5A">
        <w:rPr>
          <w:b/>
          <w:bCs/>
        </w:rPr>
        <w:tab/>
      </w:r>
      <w:r w:rsidRPr="00D13E5A">
        <w:t xml:space="preserve">With respect to the radiodetermination-satellite and mobile-satellite services the provisions of No. </w:t>
      </w:r>
      <w:r w:rsidRPr="00D13E5A">
        <w:rPr>
          <w:b/>
          <w:bCs/>
        </w:rPr>
        <w:t xml:space="preserve">4.10 </w:t>
      </w:r>
      <w:r w:rsidRPr="00D13E5A">
        <w:t>do not apply in the band 1 610-1 626.5 MHz, with the exception of the aeronautical radionavigation-satellite service.</w:t>
      </w:r>
    </w:p>
    <w:p w14:paraId="1D9859D5" w14:textId="77777777" w:rsidR="00E71274" w:rsidRPr="00D13E5A" w:rsidRDefault="00E71274" w:rsidP="00E11189">
      <w:pPr>
        <w:pStyle w:val="Note"/>
        <w:rPr>
          <w:sz w:val="16"/>
        </w:rPr>
      </w:pPr>
      <w:r w:rsidRPr="00D13E5A">
        <w:rPr>
          <w:rStyle w:val="Artdef"/>
        </w:rPr>
        <w:t>5.369</w:t>
      </w:r>
      <w:r w:rsidRPr="00D13E5A">
        <w:rPr>
          <w:rStyle w:val="Artdef"/>
        </w:rPr>
        <w:tab/>
      </w:r>
      <w:r w:rsidRPr="00D13E5A">
        <w:rPr>
          <w:i/>
        </w:rPr>
        <w:t>Different category of service:  </w:t>
      </w:r>
      <w:r w:rsidRPr="00D13E5A">
        <w:t>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D13E5A">
        <w:rPr>
          <w:b/>
          <w:bCs/>
        </w:rPr>
        <w:t>5.33</w:t>
      </w:r>
      <w:r w:rsidRPr="00D13E5A">
        <w:t>), subject to agreement obtained under No. </w:t>
      </w:r>
      <w:r w:rsidRPr="00D13E5A">
        <w:rPr>
          <w:b/>
          <w:bCs/>
        </w:rPr>
        <w:t>9.21</w:t>
      </w:r>
      <w:r w:rsidRPr="00D13E5A">
        <w:t xml:space="preserve"> from countries not listed in this provision.</w:t>
      </w:r>
      <w:r w:rsidRPr="00D13E5A">
        <w:rPr>
          <w:sz w:val="16"/>
        </w:rPr>
        <w:t>    (WRC</w:t>
      </w:r>
      <w:r w:rsidRPr="00D13E5A">
        <w:rPr>
          <w:sz w:val="16"/>
        </w:rPr>
        <w:noBreakHyphen/>
        <w:t>12)</w:t>
      </w:r>
    </w:p>
    <w:p w14:paraId="78BB0B3B" w14:textId="77777777" w:rsidR="00E71274" w:rsidRPr="00D13E5A" w:rsidRDefault="00E71274" w:rsidP="00B31A6D">
      <w:pPr>
        <w:pStyle w:val="Note"/>
      </w:pPr>
      <w:r w:rsidRPr="00D13E5A">
        <w:rPr>
          <w:b/>
          <w:bCs/>
        </w:rPr>
        <w:t>5.371</w:t>
      </w:r>
      <w:r w:rsidRPr="00D13E5A">
        <w:rPr>
          <w:b/>
          <w:bCs/>
        </w:rPr>
        <w:tab/>
      </w:r>
      <w:r w:rsidRPr="00D13E5A">
        <w:rPr>
          <w:i/>
          <w:iCs/>
        </w:rPr>
        <w:t xml:space="preserve">Additional allocation: </w:t>
      </w:r>
      <w:r w:rsidRPr="00D13E5A">
        <w:t xml:space="preserve">in Region 1, the band 1 610-1 626.5 MHz (Earth-to-space) is also allocated to the radiodetermination-satellite service on a secondary basis, subject to agreement obtained under No. </w:t>
      </w:r>
      <w:r w:rsidRPr="00D13E5A">
        <w:rPr>
          <w:b/>
          <w:bCs/>
        </w:rPr>
        <w:t>9.21</w:t>
      </w:r>
      <w:r w:rsidRPr="00D13E5A">
        <w:t>.</w:t>
      </w:r>
      <w:r w:rsidRPr="00D13E5A">
        <w:rPr>
          <w:sz w:val="16"/>
        </w:rPr>
        <w:t xml:space="preserve">     (WRC</w:t>
      </w:r>
      <w:r w:rsidRPr="00D13E5A">
        <w:rPr>
          <w:sz w:val="16"/>
        </w:rPr>
        <w:noBreakHyphen/>
        <w:t>12)</w:t>
      </w:r>
    </w:p>
    <w:p w14:paraId="3AAAC1E2" w14:textId="2A2CCF3D" w:rsidR="00E71274" w:rsidRPr="00D13E5A" w:rsidRDefault="00E71274" w:rsidP="00B31A6D">
      <w:pPr>
        <w:pStyle w:val="Heading4"/>
      </w:pPr>
      <w:r w:rsidRPr="00D13E5A">
        <w:t xml:space="preserve">5.2.4.2 </w:t>
      </w:r>
      <w:r w:rsidRPr="00D13E5A">
        <w:tab/>
        <w:t>Related ITU-R documents and aviation documents in the frequency band 1 559</w:t>
      </w:r>
      <w:r w:rsidR="00256EB3">
        <w:noBreakHyphen/>
      </w:r>
      <w:r w:rsidRPr="00D13E5A">
        <w:t>1 626.5 MHz</w:t>
      </w:r>
    </w:p>
    <w:p w14:paraId="43DCC0DC" w14:textId="5208A16E" w:rsidR="00E71274" w:rsidRPr="00D13E5A" w:rsidRDefault="00E71274" w:rsidP="00B31A6D">
      <w:r w:rsidRPr="00D13E5A">
        <w:t>Recommendations ITU-R M.1318, ITU-R M.1787, ITU-R M.1091, ITU-R M.1903, ITU</w:t>
      </w:r>
      <w:r w:rsidR="00F21C81">
        <w:noBreakHyphen/>
      </w:r>
      <w:r w:rsidRPr="00D13E5A">
        <w:t>R</w:t>
      </w:r>
      <w:r w:rsidR="00256EB3">
        <w:t> </w:t>
      </w:r>
      <w:r w:rsidRPr="00D13E5A">
        <w:t xml:space="preserve">M.1904, and ITU-R M.2030 apply to the radionavigation-satellite services in the band </w:t>
      </w:r>
      <w:r w:rsidRPr="00D13E5A">
        <w:rPr>
          <w:szCs w:val="24"/>
        </w:rPr>
        <w:t>1 559</w:t>
      </w:r>
      <w:r w:rsidR="00256EB3">
        <w:rPr>
          <w:szCs w:val="24"/>
        </w:rPr>
        <w:noBreakHyphen/>
      </w:r>
      <w:r w:rsidRPr="00D13E5A">
        <w:rPr>
          <w:szCs w:val="24"/>
        </w:rPr>
        <w:t>1 610 </w:t>
      </w:r>
      <w:r w:rsidRPr="00D13E5A">
        <w:rPr>
          <w:rStyle w:val="Artdef"/>
          <w:b w:val="0"/>
          <w:bCs/>
        </w:rPr>
        <w:t>MHz.</w:t>
      </w:r>
    </w:p>
    <w:p w14:paraId="06DF95E3" w14:textId="7E483334" w:rsidR="00E71274" w:rsidRPr="005F1768" w:rsidRDefault="00E71274" w:rsidP="003A2CB2">
      <w:pPr>
        <w:pStyle w:val="EditorsNote"/>
        <w:rPr>
          <w:color w:val="FF0000"/>
        </w:rPr>
      </w:pPr>
      <w:r w:rsidRPr="005F1768">
        <w:rPr>
          <w:color w:val="FF0000"/>
        </w:rPr>
        <w:t xml:space="preserve">[Editor’s </w:t>
      </w:r>
      <w:r w:rsidR="003A2CB2" w:rsidRPr="005F1768">
        <w:rPr>
          <w:color w:val="FF0000"/>
        </w:rPr>
        <w:t>note</w:t>
      </w:r>
      <w:r w:rsidRPr="005F1768">
        <w:rPr>
          <w:color w:val="FF0000"/>
        </w:rPr>
        <w:t>: Additional work on this section is needed</w:t>
      </w:r>
      <w:r w:rsidR="003A2CB2" w:rsidRPr="005F1768">
        <w:rPr>
          <w:color w:val="FF0000"/>
        </w:rPr>
        <w:t>.</w:t>
      </w:r>
      <w:r w:rsidRPr="005F1768">
        <w:rPr>
          <w:color w:val="FF0000"/>
        </w:rPr>
        <w:t>]</w:t>
      </w:r>
    </w:p>
    <w:p w14:paraId="4A85D066" w14:textId="77777777" w:rsidR="00E71274" w:rsidRPr="00D13E5A" w:rsidRDefault="00E71274" w:rsidP="00B31A6D">
      <w:pPr>
        <w:pStyle w:val="Heading4"/>
      </w:pPr>
      <w:r w:rsidRPr="00D13E5A">
        <w:t>5.2.4.3</w:t>
      </w:r>
      <w:r w:rsidRPr="00D13E5A">
        <w:tab/>
        <w:t>Suitability of the frequency band 1 559-1 626.5 MHz for detect and avoid systems onboard unmanned aircraft</w:t>
      </w:r>
    </w:p>
    <w:p w14:paraId="0A98B5F8" w14:textId="77777777" w:rsidR="00E71274" w:rsidRPr="00D13E5A" w:rsidRDefault="00E71274" w:rsidP="003A2CB2">
      <w:pPr>
        <w:pStyle w:val="Heading5"/>
      </w:pPr>
      <w:r w:rsidRPr="00D13E5A">
        <w:t>5.2.4.3.1</w:t>
      </w:r>
      <w:r w:rsidRPr="00D13E5A">
        <w:tab/>
        <w:t>1 559-1 610 MHz</w:t>
      </w:r>
    </w:p>
    <w:p w14:paraId="1F89A790" w14:textId="77777777" w:rsidR="00E71274" w:rsidRPr="00D13E5A" w:rsidRDefault="00E71274" w:rsidP="00B31A6D">
      <w:r w:rsidRPr="00D13E5A">
        <w:t>No restriction in the RR.</w:t>
      </w:r>
    </w:p>
    <w:p w14:paraId="7EEE0930" w14:textId="77777777" w:rsidR="00E71274" w:rsidRPr="00D13E5A" w:rsidRDefault="00E71274" w:rsidP="00B31A6D">
      <w:r w:rsidRPr="00D13E5A">
        <w:t>Noting that the frequency band 1 559-1 610 MHz is used to provide radionavigation-satellite service (RNSS) in the space-to-Earth and space-to-space directions that provide critical position, navigation and timing (PNT) for multiple applications, the frequency band 1 559-1 610 MHz is not suitable for DAA systems onboard unmanned aircraft.</w:t>
      </w:r>
    </w:p>
    <w:p w14:paraId="0CE37A64" w14:textId="77777777" w:rsidR="00E71274" w:rsidRPr="00D13E5A" w:rsidRDefault="00E71274" w:rsidP="003A2CB2">
      <w:pPr>
        <w:pStyle w:val="Heading5"/>
      </w:pPr>
      <w:r w:rsidRPr="00D13E5A">
        <w:t>5.2.4.3.2</w:t>
      </w:r>
      <w:r w:rsidRPr="00D13E5A">
        <w:tab/>
        <w:t>1 610-1 626.5 MHz</w:t>
      </w:r>
    </w:p>
    <w:p w14:paraId="0DDAFCDD" w14:textId="77777777" w:rsidR="00E71274" w:rsidRPr="00D13E5A" w:rsidRDefault="00E71274" w:rsidP="00B31A6D">
      <w:r w:rsidRPr="00D13E5A">
        <w:t>No restriction in the RR.</w:t>
      </w:r>
    </w:p>
    <w:p w14:paraId="2523560C" w14:textId="77777777" w:rsidR="00E71274" w:rsidRPr="00D13E5A" w:rsidRDefault="00E71274" w:rsidP="00B31A6D">
      <w:r w:rsidRPr="00D13E5A">
        <w:t>1 610-1 626.5 MHz is operated by various satellite systems and co-existence with DAA systems is not ensured.</w:t>
      </w:r>
    </w:p>
    <w:p w14:paraId="57A8C0D5" w14:textId="6E7C3275" w:rsidR="00E71274" w:rsidRPr="00D13E5A" w:rsidRDefault="00E71274" w:rsidP="00B31A6D">
      <w:r w:rsidRPr="00D13E5A">
        <w:t xml:space="preserve">This frequency band 1 610-1 626.5 MHz may be suitable for DAA systems onboard UA if compatibility with the various satellite systems that operate in this band is ensured </w:t>
      </w:r>
      <w:bookmarkStart w:id="23" w:name="_Hlk40868600"/>
      <w:r w:rsidRPr="00D13E5A">
        <w:t>and compatibility with RNSS (space-to-Earth) receivers operating in the adjacent 1 559-1 610 MHz</w:t>
      </w:r>
      <w:bookmarkEnd w:id="23"/>
      <w:r w:rsidRPr="00D13E5A">
        <w:t xml:space="preserve"> </w:t>
      </w:r>
      <w:r w:rsidRPr="00D13E5A">
        <w:lastRenderedPageBreak/>
        <w:t>frequency band</w:t>
      </w:r>
      <w:r w:rsidRPr="00D13E5A">
        <w:rPr>
          <w:u w:val="single"/>
        </w:rPr>
        <w:t xml:space="preserve"> is also ensured</w:t>
      </w:r>
      <w:r w:rsidRPr="00D13E5A">
        <w:t>. There could also be onboard compatibility issues since these satellite systems can also be installed onboard aircraft.</w:t>
      </w:r>
    </w:p>
    <w:p w14:paraId="7FFA873D" w14:textId="77777777" w:rsidR="00E71274" w:rsidRPr="00D13E5A" w:rsidRDefault="00E71274" w:rsidP="00B31A6D">
      <w:pPr>
        <w:pStyle w:val="Heading3"/>
      </w:pPr>
      <w:r w:rsidRPr="00D13E5A">
        <w:t>5.2.5</w:t>
      </w:r>
      <w:r w:rsidRPr="00D13E5A">
        <w:tab/>
        <w:t>Frequency band 2 700-3 100 MHz</w:t>
      </w:r>
    </w:p>
    <w:p w14:paraId="49232386" w14:textId="77777777" w:rsidR="00E71274" w:rsidRPr="00D13E5A" w:rsidRDefault="00E71274" w:rsidP="00B31A6D">
      <w:pPr>
        <w:pStyle w:val="Heading4"/>
      </w:pPr>
      <w:r w:rsidRPr="00D13E5A">
        <w:t>5.2.5.1</w:t>
      </w:r>
      <w:r w:rsidRPr="00D13E5A">
        <w:tab/>
        <w:t>Allocations to operate detect and avoid and other services in the frequency band 2 700</w:t>
      </w:r>
      <w:r w:rsidRPr="00D13E5A">
        <w:noBreakHyphen/>
        <w:t>3 100 MHz</w:t>
      </w:r>
    </w:p>
    <w:p w14:paraId="6416A8F7"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77"/>
        <w:gridCol w:w="3093"/>
        <w:gridCol w:w="3130"/>
      </w:tblGrid>
      <w:tr w:rsidR="00E71274" w:rsidRPr="00D13E5A" w14:paraId="0BB1BA46" w14:textId="77777777" w:rsidTr="003A2CB2">
        <w:trPr>
          <w:cantSplit/>
          <w:jc w:val="center"/>
        </w:trPr>
        <w:tc>
          <w:tcPr>
            <w:tcW w:w="9291" w:type="dxa"/>
            <w:gridSpan w:val="3"/>
            <w:hideMark/>
          </w:tcPr>
          <w:p w14:paraId="545CEB0A" w14:textId="77777777" w:rsidR="00E71274" w:rsidRPr="00D13E5A" w:rsidRDefault="00E71274" w:rsidP="00B31A6D">
            <w:pPr>
              <w:pStyle w:val="Tablehead"/>
            </w:pPr>
            <w:r w:rsidRPr="00D13E5A">
              <w:t>Allocation to services</w:t>
            </w:r>
          </w:p>
        </w:tc>
      </w:tr>
      <w:tr w:rsidR="00E71274" w:rsidRPr="00D13E5A" w14:paraId="7058C956" w14:textId="77777777" w:rsidTr="003A2CB2">
        <w:trPr>
          <w:cantSplit/>
          <w:jc w:val="center"/>
        </w:trPr>
        <w:tc>
          <w:tcPr>
            <w:tcW w:w="3074" w:type="dxa"/>
            <w:hideMark/>
          </w:tcPr>
          <w:p w14:paraId="3C43C887" w14:textId="77777777" w:rsidR="00E71274" w:rsidRPr="00D13E5A" w:rsidRDefault="00E71274" w:rsidP="00B31A6D">
            <w:pPr>
              <w:pStyle w:val="Tablehead"/>
            </w:pPr>
            <w:r w:rsidRPr="00D13E5A">
              <w:t>Region 1</w:t>
            </w:r>
          </w:p>
        </w:tc>
        <w:tc>
          <w:tcPr>
            <w:tcW w:w="3090" w:type="dxa"/>
            <w:hideMark/>
          </w:tcPr>
          <w:p w14:paraId="0F70A642" w14:textId="77777777" w:rsidR="00E71274" w:rsidRPr="00D13E5A" w:rsidRDefault="00E71274" w:rsidP="00B31A6D">
            <w:pPr>
              <w:pStyle w:val="Tablehead"/>
            </w:pPr>
            <w:r w:rsidRPr="00D13E5A">
              <w:t>Region 2</w:t>
            </w:r>
          </w:p>
        </w:tc>
        <w:tc>
          <w:tcPr>
            <w:tcW w:w="3127" w:type="dxa"/>
            <w:hideMark/>
          </w:tcPr>
          <w:p w14:paraId="6FA6E2D4" w14:textId="77777777" w:rsidR="00E71274" w:rsidRPr="00D13E5A" w:rsidRDefault="00E71274" w:rsidP="00B31A6D">
            <w:pPr>
              <w:pStyle w:val="Tablehead"/>
            </w:pPr>
            <w:r w:rsidRPr="00D13E5A">
              <w:t>Region 3</w:t>
            </w:r>
          </w:p>
        </w:tc>
      </w:tr>
      <w:tr w:rsidR="00E71274" w:rsidRPr="00D13E5A" w14:paraId="3FCF25C4" w14:textId="77777777" w:rsidTr="003A2CB2">
        <w:trPr>
          <w:cantSplit/>
          <w:jc w:val="center"/>
        </w:trPr>
        <w:tc>
          <w:tcPr>
            <w:tcW w:w="9291" w:type="dxa"/>
            <w:gridSpan w:val="3"/>
            <w:hideMark/>
          </w:tcPr>
          <w:p w14:paraId="1930DEDB" w14:textId="77777777" w:rsidR="00E71274" w:rsidRPr="00D13E5A" w:rsidRDefault="00E71274" w:rsidP="00B31A6D">
            <w:pPr>
              <w:pStyle w:val="TableTextS5"/>
              <w:spacing w:before="20" w:after="20" w:line="220" w:lineRule="exact"/>
              <w:rPr>
                <w:color w:val="000000"/>
              </w:rPr>
            </w:pPr>
            <w:r w:rsidRPr="00D13E5A">
              <w:rPr>
                <w:rStyle w:val="Tablefreq"/>
              </w:rPr>
              <w:t>2 700-2 900</w:t>
            </w:r>
            <w:r w:rsidRPr="00D13E5A">
              <w:rPr>
                <w:color w:val="000000"/>
              </w:rPr>
              <w:tab/>
              <w:t xml:space="preserve">AERONAUTICAL RADIONAVIGATION  </w:t>
            </w:r>
            <w:r w:rsidRPr="00D13E5A">
              <w:rPr>
                <w:rStyle w:val="Artref"/>
                <w:color w:val="000000"/>
              </w:rPr>
              <w:t>5.337</w:t>
            </w:r>
          </w:p>
          <w:p w14:paraId="02E23FB8" w14:textId="77777777" w:rsidR="00E71274" w:rsidRPr="00D13E5A" w:rsidRDefault="00E71274" w:rsidP="00B31A6D">
            <w:pPr>
              <w:pStyle w:val="TableTextS5"/>
              <w:spacing w:before="20" w:after="20" w:line="220" w:lineRule="exact"/>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3CB3263F" w14:textId="77777777" w:rsidR="00E71274" w:rsidRPr="00D13E5A" w:rsidRDefault="00E71274" w:rsidP="00B31A6D">
            <w:pPr>
              <w:pStyle w:val="TableTextS5"/>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5.423</w:t>
            </w:r>
            <w:r w:rsidRPr="00D13E5A">
              <w:rPr>
                <w:color w:val="000000"/>
              </w:rPr>
              <w:t xml:space="preserve">  </w:t>
            </w:r>
            <w:r w:rsidRPr="00D13E5A">
              <w:rPr>
                <w:rStyle w:val="Artref"/>
                <w:color w:val="000000"/>
              </w:rPr>
              <w:t>5.424</w:t>
            </w:r>
          </w:p>
        </w:tc>
      </w:tr>
      <w:tr w:rsidR="00E71274" w:rsidRPr="00D13E5A" w14:paraId="6570E501" w14:textId="77777777" w:rsidTr="003A2CB2">
        <w:trPr>
          <w:cantSplit/>
          <w:jc w:val="center"/>
        </w:trPr>
        <w:tc>
          <w:tcPr>
            <w:tcW w:w="9291" w:type="dxa"/>
            <w:gridSpan w:val="3"/>
            <w:hideMark/>
          </w:tcPr>
          <w:p w14:paraId="08E8A9BF" w14:textId="77777777" w:rsidR="00E71274" w:rsidRPr="00D13E5A" w:rsidRDefault="00E71274" w:rsidP="00B31A6D">
            <w:pPr>
              <w:pStyle w:val="TableTextS5"/>
              <w:spacing w:before="20" w:after="20" w:line="220" w:lineRule="exact"/>
              <w:rPr>
                <w:color w:val="000000"/>
              </w:rPr>
            </w:pPr>
            <w:r w:rsidRPr="00D13E5A">
              <w:rPr>
                <w:rStyle w:val="Tablefreq"/>
              </w:rPr>
              <w:t>2 900-3 100</w:t>
            </w:r>
            <w:r w:rsidRPr="00D13E5A">
              <w:rPr>
                <w:color w:val="000000"/>
              </w:rPr>
              <w:tab/>
              <w:t xml:space="preserve">RADIOLOCATION  </w:t>
            </w:r>
            <w:r w:rsidRPr="00D13E5A">
              <w:rPr>
                <w:rStyle w:val="Artref"/>
                <w:color w:val="000000"/>
              </w:rPr>
              <w:t>5.424A</w:t>
            </w:r>
          </w:p>
          <w:p w14:paraId="60C4BA2F" w14:textId="77777777" w:rsidR="00E71274" w:rsidRPr="00D13E5A" w:rsidRDefault="00E71274" w:rsidP="00B31A6D">
            <w:pPr>
              <w:pStyle w:val="TableTextS5"/>
              <w:spacing w:before="20" w:after="20" w:line="220" w:lineRule="exact"/>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5.426</w:t>
            </w:r>
          </w:p>
          <w:p w14:paraId="762786F2" w14:textId="77777777" w:rsidR="00E71274" w:rsidRPr="00D13E5A" w:rsidRDefault="00E71274" w:rsidP="00B31A6D">
            <w:pPr>
              <w:pStyle w:val="TableTextS5"/>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5.425</w:t>
            </w:r>
            <w:r w:rsidRPr="00D13E5A">
              <w:rPr>
                <w:color w:val="000000"/>
              </w:rPr>
              <w:t xml:space="preserve">  </w:t>
            </w:r>
            <w:r w:rsidRPr="00D13E5A">
              <w:rPr>
                <w:rStyle w:val="Artref"/>
                <w:color w:val="000000"/>
              </w:rPr>
              <w:t>5.427</w:t>
            </w:r>
          </w:p>
        </w:tc>
      </w:tr>
    </w:tbl>
    <w:p w14:paraId="370E3134" w14:textId="77777777" w:rsidR="00E71274" w:rsidRPr="00D13E5A" w:rsidRDefault="00E71274" w:rsidP="00B31A6D">
      <w:pPr>
        <w:pStyle w:val="Tablefin"/>
        <w:rPr>
          <w:lang w:val="en-GB"/>
        </w:rPr>
      </w:pPr>
    </w:p>
    <w:p w14:paraId="36826990" w14:textId="77777777" w:rsidR="00E71274" w:rsidRPr="00D13E5A" w:rsidRDefault="00E71274" w:rsidP="00B31A6D">
      <w:pPr>
        <w:pStyle w:val="Note"/>
      </w:pPr>
      <w:r w:rsidRPr="00D13E5A">
        <w:rPr>
          <w:rStyle w:val="Artdef"/>
        </w:rPr>
        <w:t>5.337</w:t>
      </w:r>
      <w:r w:rsidRPr="00D13E5A">
        <w:rPr>
          <w:rStyle w:val="Artdef"/>
        </w:rPr>
        <w:tab/>
      </w:r>
      <w:r w:rsidRPr="00D13E5A">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441892B4" w14:textId="77777777" w:rsidR="00E71274" w:rsidRPr="00D13E5A" w:rsidRDefault="00E71274" w:rsidP="00B31A6D">
      <w:pPr>
        <w:pStyle w:val="Note"/>
      </w:pPr>
      <w:r w:rsidRPr="00D13E5A">
        <w:rPr>
          <w:rStyle w:val="Artdef"/>
        </w:rPr>
        <w:t>5.423</w:t>
      </w:r>
      <w:r w:rsidRPr="00D13E5A">
        <w:rPr>
          <w:rStyle w:val="Artdef"/>
        </w:rPr>
        <w:tab/>
      </w:r>
      <w:r w:rsidRPr="00D13E5A">
        <w:t>In the band 2 700-2 900 MHz, ground-based radars used for meteorological purposes are authorized to operate on a basis of equality with stations of the aeronautical radionavigation service.</w:t>
      </w:r>
    </w:p>
    <w:p w14:paraId="7DC0D19D" w14:textId="77777777" w:rsidR="00E71274" w:rsidRPr="00D13E5A" w:rsidRDefault="00E71274" w:rsidP="00B31A6D">
      <w:pPr>
        <w:pStyle w:val="Note"/>
      </w:pPr>
      <w:r w:rsidRPr="00D13E5A">
        <w:rPr>
          <w:rStyle w:val="Artdef"/>
        </w:rPr>
        <w:t>5.424</w:t>
      </w:r>
      <w:r w:rsidRPr="00D13E5A">
        <w:rPr>
          <w:rStyle w:val="Artdef"/>
        </w:rPr>
        <w:tab/>
      </w:r>
      <w:r w:rsidRPr="00D13E5A">
        <w:rPr>
          <w:i/>
        </w:rPr>
        <w:t>Additional allocation:  </w:t>
      </w:r>
      <w:r w:rsidRPr="00D13E5A">
        <w:t>in Canada, the band 2 850-2 900 MHz is also allocated to the maritime radionavigation service, on a primary basis, for use by shore-based radars.</w:t>
      </w:r>
    </w:p>
    <w:p w14:paraId="69366626" w14:textId="77777777" w:rsidR="00E71274" w:rsidRPr="00D13E5A" w:rsidRDefault="00E71274" w:rsidP="00B31A6D">
      <w:pPr>
        <w:pStyle w:val="Note"/>
        <w:rPr>
          <w:b/>
          <w:bCs/>
        </w:rPr>
      </w:pPr>
      <w:r w:rsidRPr="00D13E5A">
        <w:rPr>
          <w:b/>
          <w:bCs/>
        </w:rPr>
        <w:t>5.424A</w:t>
      </w:r>
      <w:r w:rsidRPr="00D13E5A">
        <w:rPr>
          <w:b/>
          <w:bCs/>
        </w:rPr>
        <w:tab/>
      </w:r>
      <w:r w:rsidRPr="00D13E5A">
        <w:rPr>
          <w:bCs/>
        </w:rPr>
        <w:t>In the band 2 900-3 100 MHz, stations in the radiolocation service shall not cause harmful interference to, nor claim protection from, radar systems in the radionavigation service.</w:t>
      </w:r>
      <w:r w:rsidRPr="00D13E5A">
        <w:rPr>
          <w:sz w:val="16"/>
          <w:szCs w:val="16"/>
        </w:rPr>
        <w:t xml:space="preserve">      (WRC-03)</w:t>
      </w:r>
      <w:r w:rsidRPr="00D13E5A">
        <w:rPr>
          <w:b/>
          <w:bCs/>
        </w:rPr>
        <w:t>.</w:t>
      </w:r>
    </w:p>
    <w:p w14:paraId="66F9B238" w14:textId="7815B7C6" w:rsidR="00E71274" w:rsidRPr="00D13E5A" w:rsidRDefault="00E71274" w:rsidP="00B31A6D">
      <w:pPr>
        <w:pStyle w:val="Note"/>
      </w:pPr>
      <w:r w:rsidRPr="00D13E5A">
        <w:rPr>
          <w:b/>
          <w:bCs/>
        </w:rPr>
        <w:t xml:space="preserve">5.426 </w:t>
      </w:r>
      <w:r w:rsidR="00A540D5">
        <w:rPr>
          <w:b/>
          <w:bCs/>
        </w:rPr>
        <w:tab/>
      </w:r>
      <w:r w:rsidRPr="00D13E5A">
        <w:t>The use of the band 2 900-3 100 MHz by the aeronautical radionavigation service is limited to ground-based radars.</w:t>
      </w:r>
    </w:p>
    <w:p w14:paraId="1436F633" w14:textId="22C6A431" w:rsidR="00E71274" w:rsidRPr="00D13E5A" w:rsidRDefault="00E71274" w:rsidP="00B31A6D">
      <w:pPr>
        <w:pStyle w:val="Heading4"/>
      </w:pPr>
      <w:r w:rsidRPr="00D13E5A">
        <w:t xml:space="preserve">5.2.5.2 </w:t>
      </w:r>
      <w:r w:rsidRPr="00D13E5A">
        <w:tab/>
        <w:t>Related ITU-R documents and aviation documents in the frequency band 2 700</w:t>
      </w:r>
      <w:r w:rsidR="003A2CB2" w:rsidRPr="00D13E5A">
        <w:noBreakHyphen/>
      </w:r>
      <w:r w:rsidRPr="00D13E5A">
        <w:t>3 100 MHz</w:t>
      </w:r>
    </w:p>
    <w:p w14:paraId="1B8FAC91" w14:textId="07CBD0D2" w:rsidR="00E71274" w:rsidRPr="00A540D5" w:rsidRDefault="00E71274" w:rsidP="00B31A6D">
      <w:pPr>
        <w:rPr>
          <w:spacing w:val="-2"/>
        </w:rPr>
      </w:pPr>
      <w:r w:rsidRPr="00A540D5">
        <w:rPr>
          <w:spacing w:val="-2"/>
          <w:szCs w:val="24"/>
        </w:rPr>
        <w:t xml:space="preserve">Recommendation ITU-R M.1464 contains characteristics and protection criteria for radar systems operating in the aeronautical radionavigation and radiolocation services in the band </w:t>
      </w:r>
      <w:r w:rsidRPr="00A540D5">
        <w:rPr>
          <w:spacing w:val="-2"/>
        </w:rPr>
        <w:t>2</w:t>
      </w:r>
      <w:r w:rsidR="003A2CB2" w:rsidRPr="00A540D5">
        <w:rPr>
          <w:spacing w:val="-2"/>
        </w:rPr>
        <w:t> </w:t>
      </w:r>
      <w:r w:rsidRPr="00A540D5">
        <w:rPr>
          <w:spacing w:val="-2"/>
        </w:rPr>
        <w:t>700</w:t>
      </w:r>
      <w:r w:rsidR="003A2CB2" w:rsidRPr="00A540D5">
        <w:rPr>
          <w:spacing w:val="-2"/>
        </w:rPr>
        <w:noBreakHyphen/>
      </w:r>
      <w:r w:rsidRPr="00A540D5">
        <w:rPr>
          <w:spacing w:val="-2"/>
        </w:rPr>
        <w:t>2 900 MHz. Recommendation ITU-R M.1849 contains the technical and operational aspects of ground based meteorological radars.</w:t>
      </w:r>
    </w:p>
    <w:p w14:paraId="71DBE654" w14:textId="77777777" w:rsidR="00E71274" w:rsidRPr="00D13E5A" w:rsidRDefault="00E71274" w:rsidP="00B31A6D">
      <w:pPr>
        <w:pStyle w:val="Heading4"/>
      </w:pPr>
      <w:r w:rsidRPr="00D13E5A">
        <w:t>5.2.5.3</w:t>
      </w:r>
      <w:r w:rsidRPr="00D13E5A">
        <w:tab/>
        <w:t>Suitability of the frequency band 2 700-3 100 MHz for detect and avoid systems onboard unmanned aircraft</w:t>
      </w:r>
    </w:p>
    <w:p w14:paraId="1C201270" w14:textId="77777777" w:rsidR="00E71274" w:rsidRPr="00D13E5A" w:rsidRDefault="00E71274" w:rsidP="003A2CB2">
      <w:pPr>
        <w:pStyle w:val="Heading5"/>
      </w:pPr>
      <w:r w:rsidRPr="00D13E5A">
        <w:t>5.2.5.3.1</w:t>
      </w:r>
      <w:r w:rsidRPr="00D13E5A">
        <w:tab/>
        <w:t>2 700-2 900 MHz</w:t>
      </w:r>
    </w:p>
    <w:p w14:paraId="15701826" w14:textId="0E6A3455" w:rsidR="00E71274" w:rsidRPr="00D13E5A" w:rsidRDefault="00E71274" w:rsidP="00B31A6D">
      <w:r w:rsidRPr="00D13E5A">
        <w:t>Operation of DAA systems onboard unmanned aircraft is not suitable due to ground based only restriction in RR No.</w:t>
      </w:r>
      <w:r w:rsidR="00A540D5">
        <w:t xml:space="preserve"> </w:t>
      </w:r>
      <w:r w:rsidRPr="00D13E5A">
        <w:rPr>
          <w:b/>
          <w:bCs/>
        </w:rPr>
        <w:t>5.337</w:t>
      </w:r>
      <w:r w:rsidRPr="00D13E5A">
        <w:t xml:space="preserve"> in the frequency band 2 700-2 900 MHz. Additionally, many radars are operated including for meteorological radars (</w:t>
      </w:r>
      <w:r w:rsidR="00DE4BF2">
        <w:t xml:space="preserve">RR No. </w:t>
      </w:r>
      <w:r w:rsidRPr="00DE4BF2">
        <w:rPr>
          <w:b/>
          <w:bCs/>
        </w:rPr>
        <w:t>5.423</w:t>
      </w:r>
      <w:r w:rsidRPr="00D13E5A">
        <w:t>) making the 2 700-2 900 MHz frequency band not suitable for DAA systems onboard UA.</w:t>
      </w:r>
    </w:p>
    <w:p w14:paraId="085B2BE5" w14:textId="77777777" w:rsidR="00E71274" w:rsidRPr="00D13E5A" w:rsidRDefault="00E71274" w:rsidP="003A2CB2">
      <w:pPr>
        <w:pStyle w:val="Heading5"/>
      </w:pPr>
      <w:r w:rsidRPr="00D13E5A">
        <w:lastRenderedPageBreak/>
        <w:t>5.2.5.3.2</w:t>
      </w:r>
      <w:r w:rsidRPr="00D13E5A">
        <w:tab/>
        <w:t>2 900-3 100 MHz</w:t>
      </w:r>
    </w:p>
    <w:p w14:paraId="2CAFAB9C" w14:textId="2817228D" w:rsidR="00E71274" w:rsidRPr="00D13E5A" w:rsidRDefault="00E71274" w:rsidP="00B31A6D">
      <w:r w:rsidRPr="00D13E5A">
        <w:t>Operation of DAA systems onboard unmanned aircraft is not suitable due to ground based only restriction in RR No.</w:t>
      </w:r>
      <w:r w:rsidR="00A540D5">
        <w:t xml:space="preserve"> </w:t>
      </w:r>
      <w:r w:rsidRPr="00D13E5A">
        <w:rPr>
          <w:b/>
          <w:bCs/>
        </w:rPr>
        <w:t>5.426</w:t>
      </w:r>
      <w:r w:rsidRPr="00D13E5A">
        <w:rPr>
          <w:bCs/>
        </w:rPr>
        <w:t xml:space="preserve"> in</w:t>
      </w:r>
      <w:r w:rsidRPr="00D13E5A">
        <w:t xml:space="preserve"> the frequency band 2 900-3 100 MHz. </w:t>
      </w:r>
      <w:r w:rsidR="005D6C41" w:rsidRPr="00D13E5A">
        <w:t>Additionally,</w:t>
      </w:r>
      <w:r w:rsidRPr="00D13E5A">
        <w:t xml:space="preserve"> various radar systems operate in this band and co-existence with DAA systems onboard aircraft is not ensured.</w:t>
      </w:r>
    </w:p>
    <w:p w14:paraId="6A575B15" w14:textId="77777777" w:rsidR="00E71274" w:rsidRPr="00D13E5A" w:rsidRDefault="00E71274" w:rsidP="00B31A6D">
      <w:r w:rsidRPr="00D13E5A">
        <w:t>The frequency band 2 900-3 100 MHz is considered not suitable for DAA systems onboard UA.</w:t>
      </w:r>
    </w:p>
    <w:p w14:paraId="344E258C" w14:textId="77777777" w:rsidR="00E71274" w:rsidRPr="00D13E5A" w:rsidRDefault="00E71274" w:rsidP="00B31A6D">
      <w:pPr>
        <w:pStyle w:val="Heading3"/>
      </w:pPr>
      <w:r w:rsidRPr="00D13E5A">
        <w:t>5.2.6</w:t>
      </w:r>
      <w:r w:rsidRPr="00D13E5A">
        <w:tab/>
        <w:t>Frequency band 4 200-4 400 MHz</w:t>
      </w:r>
    </w:p>
    <w:p w14:paraId="35033B6F" w14:textId="77777777" w:rsidR="00E71274" w:rsidRPr="00D13E5A" w:rsidRDefault="00E71274" w:rsidP="00B31A6D">
      <w:pPr>
        <w:pStyle w:val="Heading4"/>
      </w:pPr>
      <w:r w:rsidRPr="00D13E5A">
        <w:t>5.2.6.1</w:t>
      </w:r>
      <w:r w:rsidRPr="00D13E5A">
        <w:tab/>
        <w:t>Allocations to operate detect and avoid and other services in the frequency band 4 200</w:t>
      </w:r>
      <w:r w:rsidRPr="00D13E5A">
        <w:noBreakHyphen/>
        <w:t>4 400 MHz</w:t>
      </w:r>
    </w:p>
    <w:p w14:paraId="580BE76A"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5"/>
        <w:gridCol w:w="3088"/>
        <w:gridCol w:w="3117"/>
      </w:tblGrid>
      <w:tr w:rsidR="00E71274" w:rsidRPr="00D13E5A" w14:paraId="00638452" w14:textId="77777777" w:rsidTr="003A2CB2">
        <w:trPr>
          <w:cantSplit/>
          <w:jc w:val="center"/>
        </w:trPr>
        <w:tc>
          <w:tcPr>
            <w:tcW w:w="9299" w:type="dxa"/>
            <w:gridSpan w:val="3"/>
            <w:hideMark/>
          </w:tcPr>
          <w:p w14:paraId="5BB9C265" w14:textId="77777777" w:rsidR="00E71274" w:rsidRPr="00D13E5A" w:rsidRDefault="00E71274" w:rsidP="00B31A6D">
            <w:pPr>
              <w:pStyle w:val="Tablehead"/>
            </w:pPr>
            <w:r w:rsidRPr="00D13E5A">
              <w:t>Allocation to services</w:t>
            </w:r>
          </w:p>
        </w:tc>
      </w:tr>
      <w:tr w:rsidR="00E71274" w:rsidRPr="00D13E5A" w14:paraId="10FAF4EE" w14:textId="77777777" w:rsidTr="003A2CB2">
        <w:trPr>
          <w:cantSplit/>
          <w:jc w:val="center"/>
        </w:trPr>
        <w:tc>
          <w:tcPr>
            <w:tcW w:w="3094" w:type="dxa"/>
            <w:hideMark/>
          </w:tcPr>
          <w:p w14:paraId="04D7F949" w14:textId="77777777" w:rsidR="00E71274" w:rsidRPr="00D13E5A" w:rsidRDefault="00E71274" w:rsidP="00B31A6D">
            <w:pPr>
              <w:pStyle w:val="Tablehead"/>
            </w:pPr>
            <w:r w:rsidRPr="00D13E5A">
              <w:t>Region 1</w:t>
            </w:r>
          </w:p>
        </w:tc>
        <w:tc>
          <w:tcPr>
            <w:tcW w:w="3088" w:type="dxa"/>
            <w:hideMark/>
          </w:tcPr>
          <w:p w14:paraId="6C832189" w14:textId="77777777" w:rsidR="00E71274" w:rsidRPr="00D13E5A" w:rsidRDefault="00E71274" w:rsidP="00B31A6D">
            <w:pPr>
              <w:pStyle w:val="Tablehead"/>
            </w:pPr>
            <w:r w:rsidRPr="00D13E5A">
              <w:t>Region 2</w:t>
            </w:r>
          </w:p>
        </w:tc>
        <w:tc>
          <w:tcPr>
            <w:tcW w:w="3117" w:type="dxa"/>
            <w:hideMark/>
          </w:tcPr>
          <w:p w14:paraId="7DAA7FEF" w14:textId="77777777" w:rsidR="00E71274" w:rsidRPr="00D13E5A" w:rsidRDefault="00E71274" w:rsidP="00B31A6D">
            <w:pPr>
              <w:pStyle w:val="Tablehead"/>
            </w:pPr>
            <w:r w:rsidRPr="00D13E5A">
              <w:t>Region 3</w:t>
            </w:r>
          </w:p>
        </w:tc>
      </w:tr>
      <w:tr w:rsidR="00E71274" w:rsidRPr="00D13E5A" w14:paraId="749AC20A" w14:textId="77777777" w:rsidTr="003A2CB2">
        <w:trPr>
          <w:cantSplit/>
          <w:jc w:val="center"/>
        </w:trPr>
        <w:tc>
          <w:tcPr>
            <w:tcW w:w="9299" w:type="dxa"/>
            <w:gridSpan w:val="3"/>
            <w:hideMark/>
          </w:tcPr>
          <w:p w14:paraId="069300BE" w14:textId="77777777" w:rsidR="00E71274" w:rsidRPr="003F47F7" w:rsidRDefault="00E71274" w:rsidP="00B31A6D">
            <w:pPr>
              <w:pStyle w:val="TableTextS5"/>
              <w:spacing w:before="30" w:after="30"/>
              <w:ind w:left="567" w:hanging="567"/>
              <w:rPr>
                <w:color w:val="000000"/>
                <w:lang w:val="fr-FR"/>
              </w:rPr>
            </w:pPr>
            <w:r w:rsidRPr="003F47F7">
              <w:rPr>
                <w:rStyle w:val="Tablefreq"/>
                <w:lang w:val="fr-FR"/>
              </w:rPr>
              <w:t>4 200-4 400</w:t>
            </w:r>
            <w:r w:rsidRPr="003F47F7">
              <w:rPr>
                <w:color w:val="000000"/>
                <w:lang w:val="fr-FR"/>
              </w:rPr>
              <w:tab/>
              <w:t xml:space="preserve">AERONAUTICAL MOBILE (R)  </w:t>
            </w:r>
            <w:r w:rsidRPr="003F47F7">
              <w:rPr>
                <w:rStyle w:val="Artref"/>
                <w:lang w:val="fr-FR"/>
              </w:rPr>
              <w:t>5.436</w:t>
            </w:r>
          </w:p>
          <w:p w14:paraId="509027EE" w14:textId="77777777" w:rsidR="00E71274" w:rsidRPr="003F47F7" w:rsidRDefault="00E71274" w:rsidP="00B31A6D">
            <w:pPr>
              <w:pStyle w:val="TableTextS5"/>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 xml:space="preserve">AERONAUTICAL RADIONAVIGATION  </w:t>
            </w:r>
            <w:r w:rsidRPr="003F47F7">
              <w:rPr>
                <w:rStyle w:val="Artref"/>
                <w:color w:val="000000"/>
                <w:lang w:val="fr-FR"/>
              </w:rPr>
              <w:t>5.438</w:t>
            </w:r>
          </w:p>
          <w:p w14:paraId="4558A410" w14:textId="77777777" w:rsidR="00E71274" w:rsidRPr="00D13E5A" w:rsidRDefault="00E71274" w:rsidP="00B31A6D">
            <w:pPr>
              <w:pStyle w:val="TableTextS5"/>
              <w:spacing w:before="30" w:after="30"/>
              <w:rPr>
                <w:rStyle w:val="Artref"/>
                <w:sz w:val="24"/>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D13E5A">
              <w:rPr>
                <w:rStyle w:val="Artref"/>
              </w:rPr>
              <w:t>5.437</w:t>
            </w:r>
            <w:r w:rsidRPr="00D13E5A">
              <w:rPr>
                <w:color w:val="000000"/>
              </w:rPr>
              <w:t xml:space="preserve">  </w:t>
            </w:r>
            <w:r w:rsidRPr="00D13E5A">
              <w:rPr>
                <w:rStyle w:val="Artref"/>
                <w:color w:val="000000"/>
              </w:rPr>
              <w:t>5.439</w:t>
            </w:r>
            <w:r w:rsidRPr="00D13E5A">
              <w:rPr>
                <w:color w:val="000000"/>
              </w:rPr>
              <w:t xml:space="preserve">  </w:t>
            </w:r>
            <w:r w:rsidRPr="00D13E5A">
              <w:rPr>
                <w:rStyle w:val="Artref"/>
                <w:color w:val="000000"/>
              </w:rPr>
              <w:t>5.440</w:t>
            </w:r>
          </w:p>
        </w:tc>
      </w:tr>
    </w:tbl>
    <w:p w14:paraId="7012FDBB" w14:textId="77777777" w:rsidR="00E71274" w:rsidRPr="00D13E5A" w:rsidRDefault="00E71274" w:rsidP="00B31A6D">
      <w:pPr>
        <w:pStyle w:val="Tablefin"/>
        <w:rPr>
          <w:lang w:val="en-GB"/>
        </w:rPr>
      </w:pPr>
    </w:p>
    <w:p w14:paraId="239CD1C4" w14:textId="6AE10784" w:rsidR="00E71274" w:rsidRPr="00D13E5A" w:rsidRDefault="00E71274" w:rsidP="00B31A6D">
      <w:pPr>
        <w:pStyle w:val="Note"/>
        <w:rPr>
          <w:rStyle w:val="Artdef"/>
          <w:b w:val="0"/>
        </w:rPr>
      </w:pPr>
      <w:r w:rsidRPr="00D13E5A">
        <w:rPr>
          <w:rStyle w:val="Artdef"/>
        </w:rPr>
        <w:t>5.436</w:t>
      </w:r>
      <w:r w:rsidRPr="00D13E5A">
        <w:rPr>
          <w:rStyle w:val="Artdef"/>
        </w:rPr>
        <w:tab/>
      </w:r>
      <w:r w:rsidRPr="00D13E5A">
        <w:rPr>
          <w:rStyle w:val="Artdef"/>
          <w:b w:val="0"/>
          <w:bCs/>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13E5A">
        <w:rPr>
          <w:rStyle w:val="Artdef"/>
        </w:rPr>
        <w:t>424 (WRC</w:t>
      </w:r>
      <w:r w:rsidR="00256EB3">
        <w:rPr>
          <w:rStyle w:val="Artdef"/>
        </w:rPr>
        <w:noBreakHyphen/>
      </w:r>
      <w:r w:rsidRPr="00D13E5A">
        <w:rPr>
          <w:rStyle w:val="Artdef"/>
        </w:rPr>
        <w:t>15)</w:t>
      </w:r>
      <w:r w:rsidRPr="00D13E5A">
        <w:rPr>
          <w:rStyle w:val="Artdef"/>
          <w:b w:val="0"/>
          <w:bCs/>
        </w:rPr>
        <w:t>.</w:t>
      </w:r>
      <w:r w:rsidRPr="00D13E5A">
        <w:rPr>
          <w:sz w:val="16"/>
          <w:szCs w:val="16"/>
        </w:rPr>
        <w:t>     (WRC-15)</w:t>
      </w:r>
    </w:p>
    <w:p w14:paraId="52281628" w14:textId="77777777" w:rsidR="00E71274" w:rsidRPr="00D13E5A" w:rsidRDefault="00E71274" w:rsidP="00B31A6D">
      <w:pPr>
        <w:pStyle w:val="Note"/>
        <w:rPr>
          <w:rStyle w:val="Artdef"/>
          <w:b w:val="0"/>
        </w:rPr>
      </w:pPr>
      <w:r w:rsidRPr="00D13E5A">
        <w:rPr>
          <w:rStyle w:val="Artdef"/>
        </w:rPr>
        <w:t>5.437</w:t>
      </w:r>
      <w:r w:rsidRPr="00D13E5A">
        <w:rPr>
          <w:rStyle w:val="Artdef"/>
        </w:rPr>
        <w:tab/>
      </w:r>
      <w:r w:rsidRPr="00D13E5A">
        <w:rPr>
          <w:rStyle w:val="Artdef"/>
          <w:b w:val="0"/>
          <w:bCs/>
        </w:rPr>
        <w:t>Passive sensing in the Earth exploration-satellite and space research services may be authorized in the frequency band 4 200-4 400 MHz on a secondary basis.</w:t>
      </w:r>
      <w:r w:rsidRPr="00D13E5A">
        <w:rPr>
          <w:sz w:val="16"/>
          <w:szCs w:val="16"/>
        </w:rPr>
        <w:t>     (WRC-15)</w:t>
      </w:r>
    </w:p>
    <w:p w14:paraId="66E6E115" w14:textId="77777777" w:rsidR="00E71274" w:rsidRPr="00D13E5A" w:rsidRDefault="00E71274" w:rsidP="00B31A6D">
      <w:pPr>
        <w:pStyle w:val="Note"/>
      </w:pPr>
      <w:r w:rsidRPr="00D13E5A">
        <w:rPr>
          <w:rStyle w:val="Artdef"/>
        </w:rPr>
        <w:t>5.438</w:t>
      </w:r>
      <w:r w:rsidRPr="00D13E5A">
        <w:rPr>
          <w:rStyle w:val="Artdef"/>
        </w:rPr>
        <w:tab/>
      </w:r>
      <w:r w:rsidRPr="00D13E5A">
        <w:t>Use of the frequency band 4 200-4 400 MHz by the aeronautical radionavigation service is reserved exclusively for radio altimeters installed on board aircraft and for the associated transponders on the ground.</w:t>
      </w:r>
      <w:r w:rsidRPr="00D13E5A">
        <w:rPr>
          <w:sz w:val="16"/>
          <w:szCs w:val="16"/>
        </w:rPr>
        <w:t>     (WRC-15)</w:t>
      </w:r>
    </w:p>
    <w:p w14:paraId="4255D9B1" w14:textId="77777777" w:rsidR="00E71274" w:rsidRPr="00D13E5A" w:rsidRDefault="00E71274" w:rsidP="00B31A6D">
      <w:pPr>
        <w:pStyle w:val="Note"/>
      </w:pPr>
      <w:r w:rsidRPr="00D13E5A">
        <w:rPr>
          <w:b/>
        </w:rPr>
        <w:t>5.439</w:t>
      </w:r>
      <w:r w:rsidRPr="00D13E5A">
        <w:tab/>
        <w:t>Additional allocation: in Iran (Islamic Republic of), the band 4 200-4 400 MHz is also allocated to the fixed service on a secondary basis.</w:t>
      </w:r>
      <w:r w:rsidRPr="00D13E5A">
        <w:rPr>
          <w:sz w:val="16"/>
          <w:szCs w:val="16"/>
        </w:rPr>
        <w:t>     (WRC-12)</w:t>
      </w:r>
    </w:p>
    <w:p w14:paraId="728D26D3" w14:textId="1A953BE3" w:rsidR="00E71274" w:rsidRPr="00D13E5A" w:rsidRDefault="00E71274" w:rsidP="00FA205F">
      <w:pPr>
        <w:pStyle w:val="Note"/>
      </w:pPr>
      <w:r w:rsidRPr="00D13E5A">
        <w:rPr>
          <w:b/>
          <w:bCs/>
        </w:rPr>
        <w:t>5.440</w:t>
      </w:r>
      <w:r w:rsidRPr="00D13E5A">
        <w:rPr>
          <w:b/>
          <w:bCs/>
        </w:rPr>
        <w:tab/>
      </w:r>
      <w:r w:rsidRPr="00D13E5A">
        <w:t xml:space="preserve">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D13E5A">
        <w:rPr>
          <w:b/>
          <w:bCs/>
        </w:rPr>
        <w:t>9.21</w:t>
      </w:r>
      <w:r w:rsidRPr="00D13E5A">
        <w:t>.</w:t>
      </w:r>
    </w:p>
    <w:p w14:paraId="2C177074" w14:textId="77777777" w:rsidR="00E71274" w:rsidRPr="00D13E5A" w:rsidRDefault="00E71274" w:rsidP="00B31A6D">
      <w:pPr>
        <w:pStyle w:val="Heading4"/>
      </w:pPr>
      <w:r w:rsidRPr="00D13E5A">
        <w:t xml:space="preserve">5.2.6.2 </w:t>
      </w:r>
      <w:r w:rsidRPr="00D13E5A">
        <w:tab/>
        <w:t>Related ITU-R documents and aviation documents in the frequency band 4 200-4 400 MHz</w:t>
      </w:r>
    </w:p>
    <w:p w14:paraId="1A41D91A" w14:textId="05643590" w:rsidR="00E71274" w:rsidRPr="00D13E5A" w:rsidRDefault="00E71274" w:rsidP="00B31A6D">
      <w:r w:rsidRPr="00D13E5A">
        <w:rPr>
          <w:szCs w:val="24"/>
        </w:rPr>
        <w:t xml:space="preserve">Recommendation ITU-R M.2059 contains characteristics and protection criteria for radio altimeter systems operating in the aeronautical radionavigation service in the band </w:t>
      </w:r>
      <w:r w:rsidRPr="00D13E5A">
        <w:t>4 200-4 400 MHz</w:t>
      </w:r>
      <w:r w:rsidRPr="00D13E5A">
        <w:rPr>
          <w:szCs w:val="24"/>
        </w:rPr>
        <w:t xml:space="preserve"> and Recommendation </w:t>
      </w:r>
      <w:r w:rsidR="00A540D5">
        <w:rPr>
          <w:szCs w:val="24"/>
        </w:rPr>
        <w:t xml:space="preserve">ITU-R </w:t>
      </w:r>
      <w:r w:rsidRPr="00D13E5A">
        <w:rPr>
          <w:szCs w:val="24"/>
        </w:rPr>
        <w:t xml:space="preserve">M.2085 contains characteristics and protection criteria for </w:t>
      </w:r>
      <w:r w:rsidRPr="00D13E5A">
        <w:t>wireless avionics intra-communication systems operating in the aeronautical mobile (R) service in the frequency band 4 200-4 400 MHz</w:t>
      </w:r>
      <w:r w:rsidRPr="00D13E5A">
        <w:rPr>
          <w:szCs w:val="24"/>
        </w:rPr>
        <w:t>.</w:t>
      </w:r>
      <w:r w:rsidRPr="00D13E5A">
        <w:t xml:space="preserve"> Recommendation ITU-R RS</w:t>
      </w:r>
      <w:r w:rsidR="00B8781C">
        <w:t>.</w:t>
      </w:r>
      <w:r w:rsidRPr="00D13E5A">
        <w:t>1624 contains information on sharing between the Earth exploration satellite (passive) service and airborne altimeters in the aeronautical radionavigation service in the band 4 200-4 400 MHz.</w:t>
      </w:r>
    </w:p>
    <w:p w14:paraId="6B326E71" w14:textId="30DD21A2" w:rsidR="00E71274" w:rsidRPr="00D13E5A" w:rsidRDefault="00E71274" w:rsidP="00B31A6D">
      <w:r w:rsidRPr="00D13E5A">
        <w:lastRenderedPageBreak/>
        <w:t>The aeronautical radionavigation service in the band 4 200-4 400 MHz</w:t>
      </w:r>
      <w:r w:rsidRPr="00D13E5A">
        <w:rPr>
          <w:szCs w:val="24"/>
        </w:rPr>
        <w:t xml:space="preserve"> </w:t>
      </w:r>
      <w:r w:rsidRPr="00D13E5A">
        <w:t xml:space="preserve">is used for aircraft radio altimeter systems. Information on these weather detection systems </w:t>
      </w:r>
      <w:r w:rsidRPr="00D13E5A">
        <w:rPr>
          <w:szCs w:val="24"/>
        </w:rPr>
        <w:t>can be found in and Technical Standard Orders C87a</w:t>
      </w:r>
      <w:r w:rsidRPr="00D13E5A">
        <w:rPr>
          <w:rStyle w:val="FootnoteReference"/>
          <w:szCs w:val="24"/>
        </w:rPr>
        <w:footnoteReference w:id="7"/>
      </w:r>
      <w:r w:rsidRPr="00D13E5A">
        <w:rPr>
          <w:szCs w:val="24"/>
        </w:rPr>
        <w:t xml:space="preserve"> and</w:t>
      </w:r>
      <w:r w:rsidRPr="00D13E5A">
        <w:t xml:space="preserve"> C92c</w:t>
      </w:r>
      <w:r w:rsidRPr="00D13E5A">
        <w:rPr>
          <w:rStyle w:val="FootnoteReference"/>
        </w:rPr>
        <w:footnoteReference w:id="8"/>
      </w:r>
      <w:r w:rsidRPr="00D13E5A">
        <w:t>.</w:t>
      </w:r>
    </w:p>
    <w:p w14:paraId="08C3E781" w14:textId="77777777" w:rsidR="00E71274" w:rsidRPr="00D13E5A" w:rsidRDefault="00E71274" w:rsidP="00B31A6D">
      <w:pPr>
        <w:pStyle w:val="Heading4"/>
      </w:pPr>
      <w:r w:rsidRPr="00D13E5A">
        <w:t>5.2.6.3</w:t>
      </w:r>
      <w:r w:rsidRPr="00D13E5A">
        <w:tab/>
        <w:t>Suitability of the frequency band 4 200-4 400 MHz for detect and avoid systems onboard unmanned aircraft</w:t>
      </w:r>
    </w:p>
    <w:p w14:paraId="5E94FC7B" w14:textId="35074783" w:rsidR="00E71274" w:rsidRPr="00B8781C" w:rsidRDefault="00E71274" w:rsidP="00B31A6D">
      <w:pPr>
        <w:rPr>
          <w:spacing w:val="-2"/>
        </w:rPr>
      </w:pPr>
      <w:r w:rsidRPr="00B8781C">
        <w:rPr>
          <w:spacing w:val="-2"/>
        </w:rPr>
        <w:t xml:space="preserve">Operation of DAA systems onboard unmanned aircraft is not suitable due to radio altimeter only restriction on the aeronautical radionavigation service in RR No. </w:t>
      </w:r>
      <w:r w:rsidRPr="00B8781C">
        <w:rPr>
          <w:b/>
          <w:bCs/>
          <w:spacing w:val="-2"/>
        </w:rPr>
        <w:t>5.438</w:t>
      </w:r>
      <w:r w:rsidRPr="00B8781C">
        <w:rPr>
          <w:spacing w:val="-2"/>
        </w:rPr>
        <w:t xml:space="preserve"> in the band 4 200</w:t>
      </w:r>
      <w:r w:rsidR="00A540D5" w:rsidRPr="00B8781C">
        <w:rPr>
          <w:spacing w:val="-2"/>
        </w:rPr>
        <w:noBreakHyphen/>
      </w:r>
      <w:r w:rsidRPr="00B8781C">
        <w:rPr>
          <w:spacing w:val="-2"/>
        </w:rPr>
        <w:t>4 400 MHz.</w:t>
      </w:r>
    </w:p>
    <w:p w14:paraId="14A6D281" w14:textId="77777777" w:rsidR="00E71274" w:rsidRPr="00D13E5A" w:rsidRDefault="00E71274" w:rsidP="00B31A6D">
      <w:pPr>
        <w:pStyle w:val="Heading3"/>
      </w:pPr>
      <w:r w:rsidRPr="00D13E5A">
        <w:t>5.2.7</w:t>
      </w:r>
      <w:r w:rsidRPr="00D13E5A">
        <w:tab/>
        <w:t>Frequency band 5 000-5 250 MHz</w:t>
      </w:r>
    </w:p>
    <w:p w14:paraId="5EE64DD7" w14:textId="77777777" w:rsidR="00E71274" w:rsidRPr="00D13E5A" w:rsidRDefault="00E71274" w:rsidP="00B31A6D">
      <w:pPr>
        <w:pStyle w:val="Heading4"/>
      </w:pPr>
      <w:r w:rsidRPr="00D13E5A">
        <w:t>5.2.7.1</w:t>
      </w:r>
      <w:r w:rsidRPr="00D13E5A">
        <w:tab/>
        <w:t>Allocations to operate detect and avoid and other services in the frequency band 5 000</w:t>
      </w:r>
      <w:r w:rsidRPr="00D13E5A">
        <w:noBreakHyphen/>
        <w:t>5 250 MHz</w:t>
      </w:r>
    </w:p>
    <w:p w14:paraId="44452D09"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4CD30322"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2CDD9CBE" w14:textId="77777777" w:rsidR="00E71274" w:rsidRPr="00D13E5A" w:rsidRDefault="00E71274" w:rsidP="00B31A6D">
            <w:pPr>
              <w:pStyle w:val="Tablehead"/>
            </w:pPr>
            <w:r w:rsidRPr="00D13E5A">
              <w:t>Allocation to services</w:t>
            </w:r>
          </w:p>
        </w:tc>
      </w:tr>
      <w:tr w:rsidR="00E71274" w:rsidRPr="00D13E5A" w14:paraId="3911403B" w14:textId="77777777" w:rsidTr="00B31A6D">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562C0E96" w14:textId="77777777" w:rsidR="00E71274" w:rsidRPr="00D13E5A" w:rsidRDefault="00E71274" w:rsidP="00B31A6D">
            <w:pPr>
              <w:pStyle w:val="Tablehead"/>
            </w:pPr>
            <w:r w:rsidRPr="00D13E5A">
              <w:t>Region 1</w:t>
            </w:r>
          </w:p>
        </w:tc>
        <w:tc>
          <w:tcPr>
            <w:tcW w:w="3099" w:type="dxa"/>
            <w:tcBorders>
              <w:top w:val="single" w:sz="6" w:space="0" w:color="auto"/>
              <w:left w:val="single" w:sz="6" w:space="0" w:color="auto"/>
              <w:bottom w:val="single" w:sz="6" w:space="0" w:color="auto"/>
              <w:right w:val="single" w:sz="6" w:space="0" w:color="auto"/>
            </w:tcBorders>
            <w:hideMark/>
          </w:tcPr>
          <w:p w14:paraId="73386529" w14:textId="77777777" w:rsidR="00E71274" w:rsidRPr="00D13E5A" w:rsidRDefault="00E71274" w:rsidP="00B31A6D">
            <w:pPr>
              <w:pStyle w:val="Tablehead"/>
            </w:pPr>
            <w:r w:rsidRPr="00D13E5A">
              <w:t>Region 2</w:t>
            </w:r>
          </w:p>
        </w:tc>
        <w:tc>
          <w:tcPr>
            <w:tcW w:w="3100" w:type="dxa"/>
            <w:tcBorders>
              <w:top w:val="single" w:sz="6" w:space="0" w:color="auto"/>
              <w:left w:val="single" w:sz="6" w:space="0" w:color="auto"/>
              <w:bottom w:val="single" w:sz="6" w:space="0" w:color="auto"/>
              <w:right w:val="single" w:sz="6" w:space="0" w:color="auto"/>
            </w:tcBorders>
            <w:hideMark/>
          </w:tcPr>
          <w:p w14:paraId="558DB979" w14:textId="77777777" w:rsidR="00E71274" w:rsidRPr="00D13E5A" w:rsidRDefault="00E71274" w:rsidP="00B31A6D">
            <w:pPr>
              <w:pStyle w:val="Tablehead"/>
            </w:pPr>
            <w:r w:rsidRPr="00D13E5A">
              <w:t>Region 3</w:t>
            </w:r>
          </w:p>
        </w:tc>
      </w:tr>
      <w:tr w:rsidR="00E71274" w:rsidRPr="00D13E5A" w14:paraId="16EC8769" w14:textId="77777777" w:rsidTr="00B31A6D">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14:paraId="65D9F923" w14:textId="77777777" w:rsidR="00E71274" w:rsidRPr="00DE4BF2" w:rsidRDefault="00E71274" w:rsidP="00B31A6D">
            <w:pPr>
              <w:pStyle w:val="TableTextS5"/>
              <w:spacing w:before="60" w:after="60" w:line="210" w:lineRule="exact"/>
              <w:rPr>
                <w:lang w:val="fr-FR"/>
              </w:rPr>
            </w:pPr>
            <w:r w:rsidRPr="00DE4BF2">
              <w:rPr>
                <w:rStyle w:val="Tablefreq"/>
                <w:lang w:val="fr-FR"/>
              </w:rPr>
              <w:t>5 000-5 010</w:t>
            </w:r>
            <w:r w:rsidRPr="00DE4BF2">
              <w:rPr>
                <w:color w:val="000000"/>
                <w:lang w:val="fr-FR"/>
              </w:rPr>
              <w:tab/>
            </w:r>
            <w:r w:rsidRPr="00DE4BF2">
              <w:rPr>
                <w:lang w:val="fr-FR"/>
              </w:rPr>
              <w:t xml:space="preserve">AERONAUTICAL MOBILE-SATELLITE (R)  </w:t>
            </w:r>
            <w:r w:rsidRPr="00DE4BF2">
              <w:rPr>
                <w:rStyle w:val="Artref"/>
                <w:color w:val="000000"/>
                <w:lang w:val="fr-FR"/>
              </w:rPr>
              <w:t>5.443AA</w:t>
            </w:r>
          </w:p>
          <w:p w14:paraId="7637AE85" w14:textId="673CC102" w:rsidR="00E71274" w:rsidRPr="00DE4BF2" w:rsidRDefault="00E71274" w:rsidP="00B31A6D">
            <w:pPr>
              <w:pStyle w:val="TableTextS5"/>
              <w:spacing w:before="60" w:after="60" w:line="210" w:lineRule="exact"/>
              <w:rPr>
                <w:color w:val="000000"/>
                <w:lang w:val="fr-FR"/>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t>AERONAUTICAL RADIONAVIGATION</w:t>
            </w:r>
          </w:p>
          <w:p w14:paraId="512F195B"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RADIONAVIGATION-SATELLITE (Earth-to-space)</w:t>
            </w:r>
          </w:p>
        </w:tc>
      </w:tr>
      <w:tr w:rsidR="00E71274" w:rsidRPr="00D13E5A" w14:paraId="49EB5808"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0B138856" w14:textId="77777777" w:rsidR="00E71274" w:rsidRPr="00DE4BF2" w:rsidRDefault="00E71274" w:rsidP="00B31A6D">
            <w:pPr>
              <w:pStyle w:val="TableTextS5"/>
              <w:tabs>
                <w:tab w:val="left" w:leader="dot" w:pos="7938"/>
                <w:tab w:val="center" w:pos="9526"/>
              </w:tabs>
              <w:spacing w:before="60" w:after="60" w:line="210" w:lineRule="exact"/>
              <w:ind w:left="567" w:hanging="567"/>
              <w:rPr>
                <w:lang w:val="fr-FR"/>
              </w:rPr>
            </w:pPr>
            <w:r w:rsidRPr="00DE4BF2">
              <w:rPr>
                <w:rStyle w:val="Tablefreq"/>
                <w:lang w:val="fr-FR"/>
              </w:rPr>
              <w:t>5 010-5 030</w:t>
            </w:r>
            <w:r w:rsidRPr="00DE4BF2">
              <w:rPr>
                <w:color w:val="000000"/>
                <w:lang w:val="fr-FR"/>
              </w:rPr>
              <w:tab/>
            </w:r>
            <w:r w:rsidRPr="00DE4BF2">
              <w:rPr>
                <w:lang w:val="fr-FR"/>
              </w:rPr>
              <w:t xml:space="preserve">AERONAUTICAL MOBILE-SATELLITE (R)  </w:t>
            </w:r>
            <w:r w:rsidRPr="00DE4BF2">
              <w:rPr>
                <w:rStyle w:val="Artref"/>
                <w:color w:val="000000"/>
                <w:lang w:val="fr-FR"/>
              </w:rPr>
              <w:t>5.443AA</w:t>
            </w:r>
          </w:p>
          <w:p w14:paraId="0761FFC5" w14:textId="327B5B15" w:rsidR="00E71274" w:rsidRPr="00DE4BF2" w:rsidRDefault="00E71274" w:rsidP="00B31A6D">
            <w:pPr>
              <w:pStyle w:val="TableTextS5"/>
              <w:spacing w:before="60" w:after="60" w:line="210" w:lineRule="exact"/>
              <w:rPr>
                <w:color w:val="000000"/>
                <w:lang w:val="fr-FR"/>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t>AERONAUTICAL RADIONAVIGATION</w:t>
            </w:r>
          </w:p>
          <w:p w14:paraId="559DE8B4"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RADIONAVIGATION-SATELLITE (space-to-Earth) (space-to-space)</w:t>
            </w:r>
          </w:p>
          <w:p w14:paraId="25F52DD0"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rStyle w:val="Artref"/>
                <w:color w:val="000000"/>
              </w:rPr>
              <w:tab/>
            </w:r>
            <w:r w:rsidRPr="00D13E5A">
              <w:rPr>
                <w:rStyle w:val="Artref"/>
                <w:color w:val="000000"/>
              </w:rPr>
              <w:tab/>
            </w:r>
            <w:r w:rsidRPr="00D13E5A">
              <w:rPr>
                <w:rStyle w:val="Artref"/>
                <w:color w:val="000000"/>
              </w:rPr>
              <w:tab/>
              <w:t>5.328B</w:t>
            </w:r>
            <w:r w:rsidRPr="00D13E5A">
              <w:rPr>
                <w:color w:val="000000"/>
              </w:rPr>
              <w:t xml:space="preserve">  </w:t>
            </w:r>
            <w:r w:rsidRPr="00D13E5A">
              <w:rPr>
                <w:rStyle w:val="Artref"/>
                <w:color w:val="000000"/>
              </w:rPr>
              <w:t>5.443B</w:t>
            </w:r>
          </w:p>
        </w:tc>
      </w:tr>
      <w:tr w:rsidR="00E71274" w:rsidRPr="00D13E5A" w14:paraId="6CA6A72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49D1215" w14:textId="77777777" w:rsidR="00E71274" w:rsidRPr="00DE4BF2" w:rsidRDefault="00E71274" w:rsidP="00B31A6D">
            <w:pPr>
              <w:pStyle w:val="TableTextS5"/>
              <w:tabs>
                <w:tab w:val="clear" w:pos="170"/>
                <w:tab w:val="clear" w:pos="567"/>
                <w:tab w:val="clear" w:pos="737"/>
              </w:tabs>
              <w:spacing w:before="60" w:after="60" w:line="210" w:lineRule="exact"/>
              <w:rPr>
                <w:lang w:val="fr-FR"/>
              </w:rPr>
            </w:pPr>
            <w:r w:rsidRPr="00DE4BF2">
              <w:rPr>
                <w:rStyle w:val="Tablefreq"/>
                <w:lang w:val="fr-FR"/>
              </w:rPr>
              <w:t>5 030-5 091</w:t>
            </w:r>
            <w:r w:rsidRPr="00DE4BF2">
              <w:rPr>
                <w:color w:val="000000"/>
                <w:lang w:val="fr-FR"/>
              </w:rPr>
              <w:tab/>
            </w:r>
            <w:r w:rsidRPr="00DE4BF2">
              <w:rPr>
                <w:lang w:val="fr-FR"/>
              </w:rPr>
              <w:t xml:space="preserve">AERONAUTICAL MOBILE (R)  </w:t>
            </w:r>
            <w:r w:rsidRPr="00DE4BF2">
              <w:rPr>
                <w:rStyle w:val="Artref"/>
                <w:color w:val="000000"/>
                <w:lang w:val="fr-FR"/>
              </w:rPr>
              <w:t>5.443C</w:t>
            </w:r>
          </w:p>
          <w:p w14:paraId="78CB8E09" w14:textId="77777777" w:rsidR="00E71274" w:rsidRPr="00DE4BF2" w:rsidRDefault="00E71274" w:rsidP="00B31A6D">
            <w:pPr>
              <w:pStyle w:val="TableTextS5"/>
              <w:spacing w:before="60" w:after="60" w:line="210" w:lineRule="exact"/>
              <w:rPr>
                <w:lang w:val="fr-FR"/>
              </w:rPr>
            </w:pPr>
            <w:r w:rsidRPr="00DE4BF2">
              <w:rPr>
                <w:lang w:val="fr-FR"/>
              </w:rPr>
              <w:tab/>
            </w:r>
            <w:r w:rsidRPr="00DE4BF2">
              <w:rPr>
                <w:lang w:val="fr-FR"/>
              </w:rPr>
              <w:tab/>
            </w:r>
            <w:r w:rsidRPr="00DE4BF2">
              <w:rPr>
                <w:lang w:val="fr-FR"/>
              </w:rPr>
              <w:tab/>
            </w:r>
            <w:r w:rsidRPr="00DE4BF2">
              <w:rPr>
                <w:lang w:val="fr-FR"/>
              </w:rPr>
              <w:tab/>
              <w:t xml:space="preserve">AERONAUTICAL MOBILE-SATELLITE (R)  </w:t>
            </w:r>
            <w:r w:rsidRPr="00DE4BF2">
              <w:rPr>
                <w:rStyle w:val="Artref"/>
                <w:color w:val="000000"/>
                <w:lang w:val="fr-FR"/>
              </w:rPr>
              <w:t>5.443D</w:t>
            </w:r>
          </w:p>
          <w:p w14:paraId="3414EA61" w14:textId="4161FD3C"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AERONAUTICAL RADIONAVIGATION</w:t>
            </w:r>
          </w:p>
          <w:p w14:paraId="21704F80" w14:textId="77777777" w:rsidR="00E71274" w:rsidRPr="00D13E5A" w:rsidRDefault="00E71274" w:rsidP="00B31A6D">
            <w:pPr>
              <w:pStyle w:val="TableTextS5"/>
              <w:spacing w:before="60" w:after="60" w:line="210" w:lineRule="exact"/>
              <w:rPr>
                <w:rStyle w:val="Tablefreq"/>
                <w:color w:val="000000"/>
              </w:rPr>
            </w:pPr>
            <w:r w:rsidRPr="00D13E5A">
              <w:tab/>
            </w:r>
            <w:r w:rsidRPr="00D13E5A">
              <w:tab/>
            </w:r>
            <w:r w:rsidRPr="00D13E5A">
              <w:tab/>
            </w:r>
            <w:r w:rsidRPr="00D13E5A">
              <w:tab/>
            </w:r>
            <w:r w:rsidRPr="00D13E5A">
              <w:rPr>
                <w:rStyle w:val="Artref"/>
                <w:color w:val="000000"/>
              </w:rPr>
              <w:t>5.444</w:t>
            </w:r>
          </w:p>
        </w:tc>
      </w:tr>
      <w:tr w:rsidR="00E71274" w:rsidRPr="00D13E5A" w14:paraId="1A57F19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0688D11" w14:textId="77777777" w:rsidR="00E71274" w:rsidRPr="00D13E5A" w:rsidRDefault="00E71274" w:rsidP="00B31A6D">
            <w:pPr>
              <w:pStyle w:val="TableTextS5"/>
              <w:tabs>
                <w:tab w:val="clear" w:pos="170"/>
                <w:tab w:val="clear" w:pos="567"/>
                <w:tab w:val="clear" w:pos="737"/>
              </w:tabs>
              <w:spacing w:line="210" w:lineRule="exact"/>
            </w:pPr>
            <w:r w:rsidRPr="00D13E5A">
              <w:rPr>
                <w:rStyle w:val="Tablefreq"/>
              </w:rPr>
              <w:t>5 091-5 150</w:t>
            </w:r>
            <w:r w:rsidRPr="00D13E5A">
              <w:rPr>
                <w:color w:val="000000"/>
              </w:rPr>
              <w:tab/>
              <w:t xml:space="preserve">FIXED-SATELLITE (Earth-to-space)  </w:t>
            </w:r>
            <w:r w:rsidRPr="00D13E5A">
              <w:rPr>
                <w:rStyle w:val="Artref"/>
              </w:rPr>
              <w:t>5.444A</w:t>
            </w:r>
          </w:p>
          <w:p w14:paraId="55F89AAB" w14:textId="77777777" w:rsidR="00E71274" w:rsidRPr="00DE4BF2" w:rsidRDefault="00E71274" w:rsidP="00B31A6D">
            <w:pPr>
              <w:pStyle w:val="TableTextS5"/>
              <w:spacing w:before="60" w:after="60" w:line="210" w:lineRule="exact"/>
              <w:rPr>
                <w:color w:val="000000"/>
                <w:lang w:val="fr-FR"/>
              </w:rPr>
            </w:pPr>
            <w:r w:rsidRPr="00D13E5A">
              <w:rPr>
                <w:color w:val="000000"/>
              </w:rPr>
              <w:tab/>
            </w:r>
            <w:r w:rsidRPr="00D13E5A">
              <w:rPr>
                <w:color w:val="000000"/>
              </w:rPr>
              <w:tab/>
            </w:r>
            <w:r w:rsidRPr="00D13E5A">
              <w:rPr>
                <w:color w:val="000000"/>
              </w:rPr>
              <w:tab/>
            </w:r>
            <w:r w:rsidRPr="00D13E5A">
              <w:rPr>
                <w:color w:val="000000"/>
              </w:rPr>
              <w:tab/>
            </w:r>
            <w:r w:rsidRPr="00DE4BF2">
              <w:rPr>
                <w:color w:val="000000"/>
                <w:lang w:val="fr-FR"/>
              </w:rPr>
              <w:t xml:space="preserve">AERONAUTICAL MOBILE  </w:t>
            </w:r>
            <w:r w:rsidRPr="00DE4BF2">
              <w:rPr>
                <w:rStyle w:val="Artref"/>
                <w:lang w:val="fr-FR"/>
              </w:rPr>
              <w:t>5.444B</w:t>
            </w:r>
          </w:p>
          <w:p w14:paraId="3D5275A0" w14:textId="77777777" w:rsidR="00E71274" w:rsidRPr="00DE4BF2" w:rsidRDefault="00E71274" w:rsidP="00B31A6D">
            <w:pPr>
              <w:pStyle w:val="TableTextS5"/>
              <w:spacing w:before="60" w:after="60" w:line="210" w:lineRule="exact"/>
              <w:rPr>
                <w:lang w:val="fr-FR"/>
              </w:rPr>
            </w:pPr>
            <w:r w:rsidRPr="00DE4BF2">
              <w:rPr>
                <w:lang w:val="fr-FR"/>
              </w:rPr>
              <w:tab/>
            </w:r>
            <w:r w:rsidRPr="00DE4BF2">
              <w:rPr>
                <w:lang w:val="fr-FR"/>
              </w:rPr>
              <w:tab/>
            </w:r>
            <w:r w:rsidRPr="00DE4BF2">
              <w:rPr>
                <w:lang w:val="fr-FR"/>
              </w:rPr>
              <w:tab/>
            </w:r>
            <w:r w:rsidRPr="00DE4BF2">
              <w:rPr>
                <w:lang w:val="fr-FR"/>
              </w:rPr>
              <w:tab/>
              <w:t xml:space="preserve">AERONAUTICAL MOBILE-SATELLITE (R)  </w:t>
            </w:r>
            <w:r w:rsidRPr="00DE4BF2">
              <w:rPr>
                <w:rStyle w:val="Artref"/>
                <w:lang w:val="fr-FR"/>
              </w:rPr>
              <w:t>5.443AA</w:t>
            </w:r>
          </w:p>
          <w:p w14:paraId="1F775D5C" w14:textId="77777777" w:rsidR="00E71274" w:rsidRPr="00D13E5A" w:rsidRDefault="00E71274" w:rsidP="00B31A6D">
            <w:pPr>
              <w:pStyle w:val="TableTextS5"/>
              <w:spacing w:before="60" w:after="60" w:line="210" w:lineRule="exact"/>
              <w:rPr>
                <w:color w:val="000000"/>
              </w:rPr>
            </w:pPr>
            <w:r w:rsidRPr="00DE4BF2">
              <w:rPr>
                <w:lang w:val="fr-FR"/>
              </w:rPr>
              <w:tab/>
            </w:r>
            <w:r w:rsidRPr="00DE4BF2">
              <w:rPr>
                <w:lang w:val="fr-FR"/>
              </w:rPr>
              <w:tab/>
            </w:r>
            <w:r w:rsidRPr="00DE4BF2">
              <w:rPr>
                <w:lang w:val="fr-FR"/>
              </w:rPr>
              <w:tab/>
            </w:r>
            <w:r w:rsidRPr="00DE4BF2">
              <w:rPr>
                <w:lang w:val="fr-FR"/>
              </w:rPr>
              <w:tab/>
            </w:r>
            <w:r w:rsidRPr="00D13E5A">
              <w:rPr>
                <w:color w:val="000000"/>
              </w:rPr>
              <w:t>AERONAUTICAL RADIONAVIGATION</w:t>
            </w:r>
          </w:p>
          <w:p w14:paraId="41454AEB"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5.444</w:t>
            </w:r>
          </w:p>
        </w:tc>
      </w:tr>
      <w:tr w:rsidR="00E71274" w:rsidRPr="00D13E5A" w14:paraId="2353C5C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ADAF323" w14:textId="77777777" w:rsidR="00E71274" w:rsidRPr="00D13E5A" w:rsidRDefault="00E71274" w:rsidP="00B31A6D">
            <w:pPr>
              <w:pStyle w:val="TableTextS5"/>
              <w:tabs>
                <w:tab w:val="clear" w:pos="170"/>
                <w:tab w:val="clear" w:pos="567"/>
                <w:tab w:val="clear" w:pos="737"/>
              </w:tabs>
              <w:spacing w:before="60" w:after="60" w:line="210" w:lineRule="exact"/>
            </w:pPr>
            <w:r w:rsidRPr="00D13E5A">
              <w:rPr>
                <w:rStyle w:val="Tablefreq"/>
              </w:rPr>
              <w:t>5 150-5 250</w:t>
            </w:r>
            <w:r w:rsidRPr="00D13E5A">
              <w:rPr>
                <w:color w:val="000000"/>
              </w:rPr>
              <w:tab/>
              <w:t xml:space="preserve">FIXED-SATELLITE (Earth-to-space)  </w:t>
            </w:r>
            <w:r w:rsidRPr="00D13E5A">
              <w:rPr>
                <w:rStyle w:val="Artref"/>
                <w:color w:val="000000"/>
              </w:rPr>
              <w:t>5.447A</w:t>
            </w:r>
          </w:p>
          <w:p w14:paraId="7CAE46AD" w14:textId="77777777" w:rsidR="00E71274" w:rsidRPr="00DE4BF2" w:rsidRDefault="00E71274" w:rsidP="00B31A6D">
            <w:pPr>
              <w:pStyle w:val="TableTextS5"/>
              <w:spacing w:before="60" w:after="60" w:line="210" w:lineRule="exact"/>
              <w:rPr>
                <w:color w:val="000000"/>
                <w:lang w:val="fr-FR"/>
              </w:rPr>
            </w:pPr>
            <w:r w:rsidRPr="00D13E5A">
              <w:rPr>
                <w:rStyle w:val="Artref"/>
                <w:color w:val="000000"/>
              </w:rPr>
              <w:tab/>
            </w:r>
            <w:r w:rsidRPr="00D13E5A">
              <w:rPr>
                <w:rStyle w:val="Artref"/>
                <w:color w:val="000000"/>
              </w:rPr>
              <w:tab/>
            </w:r>
            <w:r w:rsidRPr="00D13E5A">
              <w:rPr>
                <w:rStyle w:val="Artref"/>
                <w:color w:val="000000"/>
              </w:rPr>
              <w:tab/>
            </w:r>
            <w:r w:rsidRPr="00D13E5A">
              <w:rPr>
                <w:rStyle w:val="Artref"/>
                <w:color w:val="000000"/>
              </w:rPr>
              <w:tab/>
            </w:r>
            <w:r w:rsidRPr="00DE4BF2">
              <w:rPr>
                <w:color w:val="000000"/>
                <w:lang w:val="fr-FR"/>
              </w:rPr>
              <w:t xml:space="preserve">MOBILE except aeronautical mobile  </w:t>
            </w:r>
            <w:r w:rsidRPr="00DE4BF2">
              <w:rPr>
                <w:rStyle w:val="Artref"/>
                <w:color w:val="000000"/>
                <w:lang w:val="fr-FR"/>
              </w:rPr>
              <w:t>5.446A</w:t>
            </w:r>
            <w:r w:rsidRPr="00DE4BF2">
              <w:rPr>
                <w:color w:val="000000"/>
                <w:lang w:val="fr-FR"/>
              </w:rPr>
              <w:t xml:space="preserve">  </w:t>
            </w:r>
            <w:r w:rsidRPr="00DE4BF2">
              <w:rPr>
                <w:rStyle w:val="Artref"/>
                <w:color w:val="000000"/>
                <w:lang w:val="fr-FR"/>
              </w:rPr>
              <w:t>5.446B</w:t>
            </w:r>
          </w:p>
          <w:p w14:paraId="44DA4732" w14:textId="77777777" w:rsidR="00E71274" w:rsidRPr="00D13E5A" w:rsidRDefault="00E71274" w:rsidP="00B31A6D">
            <w:pPr>
              <w:pStyle w:val="TableTextS5"/>
              <w:spacing w:before="60" w:after="60" w:line="210" w:lineRule="exact"/>
              <w:rPr>
                <w:color w:val="000000"/>
              </w:rPr>
            </w:pPr>
            <w:r w:rsidRPr="00DE4BF2">
              <w:rPr>
                <w:color w:val="000000"/>
                <w:lang w:val="fr-FR"/>
              </w:rPr>
              <w:tab/>
            </w:r>
            <w:r w:rsidRPr="00DE4BF2">
              <w:rPr>
                <w:color w:val="000000"/>
                <w:lang w:val="fr-FR"/>
              </w:rPr>
              <w:tab/>
            </w:r>
            <w:r w:rsidRPr="00DE4BF2">
              <w:rPr>
                <w:color w:val="000000"/>
                <w:lang w:val="fr-FR"/>
              </w:rPr>
              <w:tab/>
            </w:r>
            <w:r w:rsidRPr="00DE4BF2">
              <w:rPr>
                <w:color w:val="000000"/>
                <w:lang w:val="fr-FR"/>
              </w:rPr>
              <w:tab/>
            </w:r>
            <w:r w:rsidRPr="00D13E5A">
              <w:rPr>
                <w:color w:val="000000"/>
              </w:rPr>
              <w:t>AERONAUTICAL RADIONAVIGATION</w:t>
            </w:r>
          </w:p>
          <w:p w14:paraId="04EA15D2" w14:textId="77777777" w:rsidR="00E71274" w:rsidRPr="00D13E5A" w:rsidRDefault="00E71274" w:rsidP="00B31A6D">
            <w:pPr>
              <w:pStyle w:val="TableTextS5"/>
              <w:spacing w:before="60" w:after="60" w:line="210" w:lineRule="exact"/>
              <w:rPr>
                <w:rStyle w:val="Tablefreq"/>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5.446</w:t>
            </w:r>
            <w:r w:rsidRPr="00D13E5A">
              <w:rPr>
                <w:color w:val="000000"/>
              </w:rPr>
              <w:t xml:space="preserve">  </w:t>
            </w:r>
            <w:r w:rsidRPr="00D13E5A">
              <w:rPr>
                <w:rStyle w:val="Artref"/>
                <w:color w:val="000000"/>
              </w:rPr>
              <w:t>5.446C  5.447</w:t>
            </w:r>
            <w:r w:rsidRPr="00D13E5A">
              <w:rPr>
                <w:color w:val="000000"/>
              </w:rPr>
              <w:t xml:space="preserve">  </w:t>
            </w:r>
            <w:r w:rsidRPr="00D13E5A">
              <w:rPr>
                <w:rStyle w:val="Artref"/>
                <w:color w:val="000000"/>
              </w:rPr>
              <w:t>5.447B</w:t>
            </w:r>
            <w:r w:rsidRPr="00D13E5A">
              <w:rPr>
                <w:color w:val="000000"/>
              </w:rPr>
              <w:t xml:space="preserve">  </w:t>
            </w:r>
            <w:r w:rsidRPr="00D13E5A">
              <w:rPr>
                <w:rStyle w:val="Artref"/>
                <w:color w:val="000000"/>
              </w:rPr>
              <w:t>5.447C</w:t>
            </w:r>
          </w:p>
        </w:tc>
      </w:tr>
    </w:tbl>
    <w:p w14:paraId="5FD7F8E7" w14:textId="77777777" w:rsidR="00E71274" w:rsidRPr="00D13E5A" w:rsidRDefault="00E71274" w:rsidP="00B31A6D">
      <w:pPr>
        <w:pStyle w:val="Tablefin"/>
        <w:rPr>
          <w:lang w:val="en-GB"/>
        </w:rPr>
      </w:pPr>
    </w:p>
    <w:p w14:paraId="7B748EEE" w14:textId="77777777" w:rsidR="00E71274" w:rsidRPr="00D13E5A" w:rsidRDefault="00E71274" w:rsidP="00B31A6D">
      <w:pPr>
        <w:pStyle w:val="Note"/>
      </w:pPr>
      <w:r w:rsidRPr="00D13E5A">
        <w:rPr>
          <w:b/>
          <w:bCs/>
        </w:rPr>
        <w:t>5.443C</w:t>
      </w:r>
      <w:r w:rsidRPr="00D13E5A">
        <w:rPr>
          <w:b/>
          <w:bCs/>
        </w:rPr>
        <w:tab/>
      </w:r>
      <w:r w:rsidRPr="00D13E5A">
        <w:t xml:space="preserve">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w:t>
      </w:r>
      <w:r w:rsidRPr="00D13E5A">
        <w:lastRenderedPageBreak/>
        <w:t xml:space="preserve">downlinks in the adjacent 5 010-5 030 MHz band. Until such time that an appropriate value is established in a relevant ITU-R Recommendation, the e.i.r.p. density limit of </w:t>
      </w:r>
      <w:r w:rsidRPr="00D13E5A">
        <w:br/>
        <w:t>−75 dBW/MHz in the frequency band 5 010-5 030 MHz for any AM(R)S station unwanted emission should be used.</w:t>
      </w:r>
      <w:r w:rsidRPr="00D13E5A">
        <w:rPr>
          <w:sz w:val="16"/>
        </w:rPr>
        <w:t>     (WRC</w:t>
      </w:r>
      <w:r w:rsidRPr="00D13E5A">
        <w:rPr>
          <w:sz w:val="16"/>
        </w:rPr>
        <w:noBreakHyphen/>
        <w:t>12)</w:t>
      </w:r>
    </w:p>
    <w:p w14:paraId="419C3892" w14:textId="77777777" w:rsidR="00E71274" w:rsidRPr="00D13E5A" w:rsidRDefault="00E71274" w:rsidP="00B31A6D">
      <w:pPr>
        <w:pStyle w:val="Note"/>
        <w:rPr>
          <w:sz w:val="16"/>
        </w:rPr>
      </w:pPr>
      <w:r w:rsidRPr="00D13E5A">
        <w:rPr>
          <w:rStyle w:val="Artdef"/>
        </w:rPr>
        <w:t>5.444</w:t>
      </w:r>
      <w:r w:rsidRPr="00D13E5A">
        <w:rPr>
          <w:rStyle w:val="Artdef"/>
        </w:rPr>
        <w:tab/>
      </w:r>
      <w:r w:rsidRPr="00D13E5A">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D13E5A">
        <w:rPr>
          <w:rStyle w:val="ArtrefBold"/>
        </w:rPr>
        <w:t>5.444A</w:t>
      </w:r>
      <w:r w:rsidRPr="00D13E5A">
        <w:t xml:space="preserve"> and Resolution </w:t>
      </w:r>
      <w:r w:rsidRPr="00D13E5A">
        <w:rPr>
          <w:b/>
          <w:bCs/>
        </w:rPr>
        <w:t>114 (Rev.WRC-15)</w:t>
      </w:r>
      <w:r w:rsidRPr="00D13E5A">
        <w:t xml:space="preserve"> apply.</w:t>
      </w:r>
      <w:r w:rsidRPr="00D13E5A">
        <w:rPr>
          <w:sz w:val="16"/>
        </w:rPr>
        <w:t>     (WRC</w:t>
      </w:r>
      <w:r w:rsidRPr="00D13E5A">
        <w:rPr>
          <w:sz w:val="16"/>
        </w:rPr>
        <w:noBreakHyphen/>
        <w:t>15)</w:t>
      </w:r>
    </w:p>
    <w:p w14:paraId="21331979" w14:textId="77777777" w:rsidR="00E71274" w:rsidRPr="00D13E5A" w:rsidRDefault="00E71274" w:rsidP="00B31A6D">
      <w:pPr>
        <w:pStyle w:val="Note"/>
      </w:pPr>
      <w:r w:rsidRPr="00D13E5A">
        <w:rPr>
          <w:b/>
          <w:bCs/>
        </w:rPr>
        <w:t>5.444B</w:t>
      </w:r>
      <w:r w:rsidRPr="00D13E5A">
        <w:rPr>
          <w:b/>
          <w:bCs/>
        </w:rPr>
        <w:tab/>
      </w:r>
      <w:r w:rsidRPr="00D13E5A">
        <w:t>The use of the frequency band 5 091-5 150 MHz by the aeronautical mobile service is limited to:</w:t>
      </w:r>
    </w:p>
    <w:p w14:paraId="40650808" w14:textId="77777777" w:rsidR="00E71274" w:rsidRPr="00D13E5A" w:rsidRDefault="00E71274" w:rsidP="00B31A6D">
      <w:pPr>
        <w:pStyle w:val="Note"/>
        <w:ind w:left="1871" w:hanging="701"/>
      </w:pPr>
      <w:r w:rsidRPr="00D13E5A">
        <w:t>–</w:t>
      </w:r>
      <w:r w:rsidRPr="00D13E5A">
        <w:tab/>
        <w:t xml:space="preserve">systems operating in the aeronautical mobile (R) service and in accordance with international aeronautical standards, limited to surface applications at airports. Such use shall be in accordance with Resolution </w:t>
      </w:r>
      <w:r w:rsidRPr="00D13E5A">
        <w:rPr>
          <w:b/>
          <w:bCs/>
        </w:rPr>
        <w:t>748 (Rev.WRC-15)</w:t>
      </w:r>
      <w:r w:rsidRPr="00D13E5A">
        <w:t>;</w:t>
      </w:r>
    </w:p>
    <w:p w14:paraId="7EF1E2E9" w14:textId="77777777" w:rsidR="00E71274" w:rsidRPr="00D13E5A" w:rsidRDefault="00E71274" w:rsidP="00B31A6D">
      <w:pPr>
        <w:pStyle w:val="Note"/>
        <w:ind w:left="1871" w:hanging="701"/>
      </w:pPr>
      <w:r w:rsidRPr="00D13E5A">
        <w:t>–</w:t>
      </w:r>
      <w:r w:rsidRPr="00D13E5A">
        <w:tab/>
        <w:t xml:space="preserve">aeronautical telemetry transmissions from aircraft stations (see No. </w:t>
      </w:r>
      <w:r w:rsidRPr="00D13E5A">
        <w:rPr>
          <w:b/>
          <w:bCs/>
        </w:rPr>
        <w:t>1.83</w:t>
      </w:r>
      <w:r w:rsidRPr="00D13E5A">
        <w:t xml:space="preserve">) in accordance with Resolution </w:t>
      </w:r>
      <w:r w:rsidRPr="00D13E5A">
        <w:rPr>
          <w:b/>
          <w:bCs/>
        </w:rPr>
        <w:t>418 (Rev.WRC-15)</w:t>
      </w:r>
      <w:r w:rsidRPr="00D13E5A">
        <w:t>.</w:t>
      </w:r>
      <w:r w:rsidRPr="00D13E5A">
        <w:rPr>
          <w:sz w:val="16"/>
        </w:rPr>
        <w:t>     (WRC</w:t>
      </w:r>
      <w:r w:rsidRPr="00D13E5A">
        <w:rPr>
          <w:sz w:val="16"/>
        </w:rPr>
        <w:noBreakHyphen/>
        <w:t>15)</w:t>
      </w:r>
    </w:p>
    <w:p w14:paraId="209AF3D7" w14:textId="77777777" w:rsidR="00E71274" w:rsidRPr="00D13E5A" w:rsidRDefault="00E71274" w:rsidP="00B31A6D">
      <w:pPr>
        <w:pStyle w:val="Note"/>
        <w:rPr>
          <w:sz w:val="16"/>
        </w:rPr>
      </w:pPr>
      <w:r w:rsidRPr="00D13E5A">
        <w:rPr>
          <w:rStyle w:val="Artdef"/>
        </w:rPr>
        <w:t>5.446</w:t>
      </w:r>
      <w:r w:rsidRPr="00D13E5A">
        <w:rPr>
          <w:rStyle w:val="Artdef"/>
        </w:rPr>
        <w:tab/>
      </w:r>
      <w:r w:rsidRPr="00D13E5A">
        <w:rPr>
          <w:i/>
        </w:rPr>
        <w:t>Additional allocation:  </w:t>
      </w:r>
      <w:r w:rsidRPr="00D13E5A">
        <w:t>in the countries listed in No. </w:t>
      </w:r>
      <w:r w:rsidRPr="00D13E5A">
        <w:rPr>
          <w:rStyle w:val="Artref"/>
          <w:b/>
          <w:bCs/>
        </w:rPr>
        <w:t>5.369</w:t>
      </w:r>
      <w:r w:rsidRPr="00D13E5A">
        <w:t>, the frequency band 5 150</w:t>
      </w:r>
      <w:r w:rsidRPr="00D13E5A">
        <w:noBreakHyphen/>
        <w:t>5 216 MHz is also allocated to the radiodetermination-satellite service (space-to-Earth) on a primary basis, subject to agreement obtained under No. </w:t>
      </w:r>
      <w:r w:rsidRPr="00D13E5A">
        <w:rPr>
          <w:rStyle w:val="Artref"/>
          <w:b/>
          <w:bCs/>
        </w:rPr>
        <w:t>9.21</w:t>
      </w:r>
      <w:r w:rsidRPr="00D13E5A">
        <w:t>. In Region 2 (except in Mexico), the frequency band is also allocated to the radiodetermination-satellite service (space-to-Earth) on a primary basis. In Regions 1 and 3, except those countries listed in No. </w:t>
      </w:r>
      <w:r w:rsidRPr="00D13E5A">
        <w:rPr>
          <w:rStyle w:val="Artref"/>
          <w:b/>
          <w:bCs/>
        </w:rPr>
        <w:t>5.369</w:t>
      </w:r>
      <w:r w:rsidRPr="00D13E5A">
        <w:t xml:space="preserve"> and Bangladesh, the frequency band is also allocated to the radiodetermination-satellite service (space-to-Earth) on a secondary basis. The use by the radiodetermination-satellite service is limited to feeder links in conjunction with the radiodetermination-satellite service operating in the frequency bands 1 610-1 626.5 MHz and/or 2 483.5-2 500 MHz. The total power flux-density at the Earth’s surface shall in no case exceed −159 dB(W/m</w:t>
      </w:r>
      <w:r w:rsidRPr="00D13E5A">
        <w:rPr>
          <w:position w:val="6"/>
          <w:sz w:val="16"/>
        </w:rPr>
        <w:t>2</w:t>
      </w:r>
      <w:r w:rsidRPr="00D13E5A">
        <w:t>) in any 4 kHz band for all angles of arrival.</w:t>
      </w:r>
      <w:r w:rsidRPr="00D13E5A">
        <w:rPr>
          <w:sz w:val="16"/>
        </w:rPr>
        <w:t>     (WRC</w:t>
      </w:r>
      <w:r w:rsidRPr="00D13E5A">
        <w:rPr>
          <w:sz w:val="16"/>
        </w:rPr>
        <w:noBreakHyphen/>
        <w:t>15)</w:t>
      </w:r>
    </w:p>
    <w:p w14:paraId="738947DC" w14:textId="77777777" w:rsidR="00E71274" w:rsidRPr="00D13E5A" w:rsidRDefault="00E71274" w:rsidP="00B31A6D">
      <w:pPr>
        <w:pStyle w:val="Note"/>
        <w:rPr>
          <w:sz w:val="16"/>
        </w:rPr>
      </w:pPr>
      <w:r w:rsidRPr="00D13E5A">
        <w:rPr>
          <w:rStyle w:val="Artdef"/>
        </w:rPr>
        <w:t>5.446C</w:t>
      </w:r>
      <w:r w:rsidRPr="00D13E5A">
        <w:rPr>
          <w:rStyle w:val="Artdef"/>
        </w:rPr>
        <w:tab/>
      </w:r>
      <w:r w:rsidRPr="00D13E5A">
        <w:rPr>
          <w:i/>
          <w:iCs/>
        </w:rPr>
        <w:t>Additional allocation: </w:t>
      </w:r>
      <w:r w:rsidRPr="00D13E5A">
        <w:t>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D13E5A">
        <w:rPr>
          <w:b/>
          <w:bCs/>
        </w:rPr>
        <w:t>1.83</w:t>
      </w:r>
      <w:r w:rsidRPr="00D13E5A">
        <w:t>), in accordance with Resolution </w:t>
      </w:r>
      <w:r w:rsidRPr="00D13E5A">
        <w:rPr>
          <w:b/>
          <w:bCs/>
        </w:rPr>
        <w:t>418 (Rev.WRC</w:t>
      </w:r>
      <w:r w:rsidRPr="00D13E5A">
        <w:rPr>
          <w:b/>
          <w:bCs/>
        </w:rPr>
        <w:noBreakHyphen/>
        <w:t>12)</w:t>
      </w:r>
      <w:r w:rsidRPr="00D13E5A">
        <w:rPr>
          <w:rStyle w:val="FootnoteReference"/>
          <w:b/>
          <w:bCs/>
        </w:rPr>
        <w:footnoteReference w:customMarkFollows="1" w:id="9"/>
        <w:t>*</w:t>
      </w:r>
      <w:r w:rsidRPr="00D13E5A">
        <w:t>. These stations shall not claim protection from other stations operating in accordance with Article </w:t>
      </w:r>
      <w:r w:rsidRPr="00D13E5A">
        <w:rPr>
          <w:b/>
          <w:bCs/>
        </w:rPr>
        <w:t>5</w:t>
      </w:r>
      <w:r w:rsidRPr="00D13E5A">
        <w:t>. No. </w:t>
      </w:r>
      <w:r w:rsidRPr="00D13E5A">
        <w:rPr>
          <w:b/>
          <w:bCs/>
        </w:rPr>
        <w:t>5.43A</w:t>
      </w:r>
      <w:r w:rsidRPr="00D13E5A">
        <w:t xml:space="preserve"> does not apply.</w:t>
      </w:r>
      <w:r w:rsidRPr="00D13E5A">
        <w:rPr>
          <w:sz w:val="16"/>
        </w:rPr>
        <w:t>    (WRC</w:t>
      </w:r>
      <w:r w:rsidRPr="00D13E5A">
        <w:rPr>
          <w:sz w:val="16"/>
        </w:rPr>
        <w:noBreakHyphen/>
        <w:t>12)</w:t>
      </w:r>
    </w:p>
    <w:p w14:paraId="7496AB12" w14:textId="77777777" w:rsidR="00E71274" w:rsidRPr="00D13E5A" w:rsidRDefault="00E71274" w:rsidP="00B31A6D">
      <w:pPr>
        <w:pStyle w:val="Note"/>
        <w:rPr>
          <w:sz w:val="16"/>
        </w:rPr>
      </w:pPr>
      <w:r w:rsidRPr="00D13E5A">
        <w:rPr>
          <w:rStyle w:val="Artdef"/>
        </w:rPr>
        <w:t>5.447</w:t>
      </w:r>
      <w:r w:rsidRPr="00D13E5A">
        <w:rPr>
          <w:rStyle w:val="Artdef"/>
        </w:rPr>
        <w:tab/>
      </w:r>
      <w:r w:rsidRPr="00D13E5A">
        <w:rPr>
          <w:i/>
          <w:iCs/>
        </w:rPr>
        <w:t>Additional allocation: </w:t>
      </w:r>
      <w:r w:rsidRPr="00D13E5A">
        <w:t> in Côte d'Ivoire, Egypt, Israel, Lebanon, the Syrian Arab Republic and Tunisia, the band 5 150-5 250 MHz is also allocated to the mobile service, on a primary basis, subject to agreement obtained under No. </w:t>
      </w:r>
      <w:r w:rsidRPr="00D13E5A">
        <w:rPr>
          <w:rStyle w:val="ArtrefBold"/>
        </w:rPr>
        <w:t>9.21</w:t>
      </w:r>
      <w:r w:rsidRPr="00D13E5A">
        <w:t>.</w:t>
      </w:r>
      <w:r w:rsidRPr="00D13E5A">
        <w:rPr>
          <w:b/>
          <w:bCs/>
        </w:rPr>
        <w:t xml:space="preserve"> </w:t>
      </w:r>
      <w:r w:rsidRPr="00D13E5A">
        <w:t>In this case, the provisions of Resolution </w:t>
      </w:r>
      <w:r w:rsidRPr="00D13E5A">
        <w:rPr>
          <w:b/>
          <w:bCs/>
        </w:rPr>
        <w:t>229</w:t>
      </w:r>
      <w:r w:rsidRPr="00D13E5A">
        <w:t xml:space="preserve"> </w:t>
      </w:r>
      <w:r w:rsidRPr="00D13E5A">
        <w:rPr>
          <w:b/>
          <w:bCs/>
        </w:rPr>
        <w:t>(Rev.WRC</w:t>
      </w:r>
      <w:r w:rsidRPr="00D13E5A">
        <w:rPr>
          <w:b/>
          <w:bCs/>
        </w:rPr>
        <w:noBreakHyphen/>
        <w:t>12)</w:t>
      </w:r>
      <w:r w:rsidRPr="00D13E5A">
        <w:t xml:space="preserve"> do not apply.</w:t>
      </w:r>
      <w:r w:rsidRPr="00D13E5A">
        <w:rPr>
          <w:sz w:val="16"/>
        </w:rPr>
        <w:t>    (WRC</w:t>
      </w:r>
      <w:r w:rsidRPr="00D13E5A">
        <w:rPr>
          <w:sz w:val="16"/>
        </w:rPr>
        <w:noBreakHyphen/>
        <w:t>12)</w:t>
      </w:r>
    </w:p>
    <w:p w14:paraId="532DBDF6" w14:textId="77777777" w:rsidR="00E71274" w:rsidRPr="00D13E5A" w:rsidRDefault="00E71274" w:rsidP="00B31A6D">
      <w:pPr>
        <w:pStyle w:val="Note"/>
      </w:pPr>
      <w:r w:rsidRPr="00D13E5A">
        <w:rPr>
          <w:rStyle w:val="Artdef"/>
        </w:rPr>
        <w:t>5.447B</w:t>
      </w:r>
      <w:r w:rsidRPr="00D13E5A">
        <w:rPr>
          <w:rStyle w:val="Artdef"/>
        </w:rPr>
        <w:tab/>
      </w:r>
      <w:r w:rsidRPr="00D13E5A">
        <w:rPr>
          <w:i/>
        </w:rPr>
        <w:t>Additional allocation</w:t>
      </w:r>
      <w:r w:rsidRPr="00D13E5A">
        <w:t>:  the band 5 150-5 216 MHz is also allocated to the fixed-satellite service (space-to-Earth) on a primary basis. This allocation is limited to feeder links of non-geostationary-satellite systems in the mobile-satellite service and is subject to provisions of No. </w:t>
      </w:r>
      <w:r w:rsidRPr="00D13E5A">
        <w:rPr>
          <w:rStyle w:val="Artref"/>
          <w:b/>
          <w:bCs/>
        </w:rPr>
        <w:t>9.11A</w:t>
      </w:r>
      <w:r w:rsidRPr="00D13E5A">
        <w:t>. The power flux-density at the Earth’s surface produced by space stations of the fixed-satellite service operating in the space-to-Earth direction in the band 5 150-5 216 MHz shall in no case exceed –164 dB(W/m</w:t>
      </w:r>
      <w:r w:rsidRPr="00D13E5A">
        <w:rPr>
          <w:vertAlign w:val="superscript"/>
        </w:rPr>
        <w:t>2</w:t>
      </w:r>
      <w:r w:rsidRPr="00D13E5A">
        <w:t>) in any 4 kHz band for all angles of arrival.</w:t>
      </w:r>
    </w:p>
    <w:p w14:paraId="72CF2DC9" w14:textId="77777777" w:rsidR="00E71274" w:rsidRPr="00D13E5A" w:rsidRDefault="00E71274" w:rsidP="00B31A6D">
      <w:pPr>
        <w:pStyle w:val="Heading4"/>
      </w:pPr>
      <w:r w:rsidRPr="00D13E5A">
        <w:t xml:space="preserve">5.2.7.2 </w:t>
      </w:r>
      <w:r w:rsidRPr="00D13E5A">
        <w:tab/>
        <w:t>Related ITU-R documents and aviation documents in the frequency band 5 000-5 250 MHz</w:t>
      </w:r>
    </w:p>
    <w:p w14:paraId="111C78AD" w14:textId="77777777" w:rsidR="00E71274" w:rsidRPr="00D13E5A" w:rsidRDefault="00E71274" w:rsidP="00B31A6D">
      <w:r w:rsidRPr="00D13E5A">
        <w:t>Recommendations ITU-R M.1318, ITU-R M.1901, ITU-R M.1906, and ITU-R M.2031 apply to the radionavigation-satellite services in the bands 5 000-5 010 MHz and 5 010-5 030 MHz</w:t>
      </w:r>
      <w:r w:rsidRPr="00D13E5A">
        <w:rPr>
          <w:rStyle w:val="Artdef"/>
        </w:rPr>
        <w:t>.</w:t>
      </w:r>
    </w:p>
    <w:p w14:paraId="0C4E33AE" w14:textId="6793E976" w:rsidR="00E71274" w:rsidRPr="005767A0" w:rsidRDefault="00E71274" w:rsidP="00B31A6D">
      <w:r w:rsidRPr="005767A0">
        <w:lastRenderedPageBreak/>
        <w:t>Recommendation ITU-R M.1827 contains technical and operational requirements for stations of the aeronautical mobile (R) service limited to surface application at airports in the frequency band 5 091-5 150 MHz.</w:t>
      </w:r>
    </w:p>
    <w:p w14:paraId="2F2161D8" w14:textId="5C3437CD" w:rsidR="00E71274" w:rsidRPr="00D13E5A" w:rsidRDefault="00E71274" w:rsidP="00B31A6D">
      <w:r w:rsidRPr="005767A0">
        <w:t>Recommendation ITU-R M.1828 contains technical and operational requirements for aircraft stations of aeronautical mobile service limited to transmissions of telemetry for flight testing in the band 5 091-5 150 MHz.</w:t>
      </w:r>
    </w:p>
    <w:p w14:paraId="2EB367D2" w14:textId="33641D79" w:rsidR="00E71274" w:rsidRPr="005F1768" w:rsidRDefault="00E71274" w:rsidP="00B8781C">
      <w:pPr>
        <w:pStyle w:val="EditorsNote"/>
        <w:rPr>
          <w:color w:val="FF0000"/>
        </w:rPr>
      </w:pPr>
      <w:r w:rsidRPr="005F1768">
        <w:rPr>
          <w:color w:val="FF0000"/>
        </w:rPr>
        <w:t xml:space="preserve">[Editor’s </w:t>
      </w:r>
      <w:r w:rsidR="00B8781C" w:rsidRPr="005F1768">
        <w:rPr>
          <w:color w:val="FF0000"/>
        </w:rPr>
        <w:t>note</w:t>
      </w:r>
      <w:r w:rsidRPr="005F1768">
        <w:rPr>
          <w:color w:val="FF0000"/>
        </w:rPr>
        <w:t>: Additional work on this section is needed]</w:t>
      </w:r>
    </w:p>
    <w:p w14:paraId="33A2C0A7" w14:textId="77777777" w:rsidR="00E71274" w:rsidRPr="00D13E5A" w:rsidRDefault="00E71274" w:rsidP="00B31A6D">
      <w:pPr>
        <w:pStyle w:val="Heading4"/>
      </w:pPr>
      <w:r w:rsidRPr="00D13E5A">
        <w:t>5.2.7.3</w:t>
      </w:r>
      <w:r w:rsidRPr="00D13E5A">
        <w:tab/>
        <w:t>Suitability of the frequency band 5 000-5 250 MHz for detect and avoid systems onboard unmanned aircraft</w:t>
      </w:r>
    </w:p>
    <w:p w14:paraId="05C58696" w14:textId="050E320F" w:rsidR="00E71274" w:rsidRPr="00D13E5A" w:rsidRDefault="00E71274" w:rsidP="00B31A6D">
      <w:r w:rsidRPr="00D13E5A">
        <w:t>The frequency band 5 000-5 250 MHz is operated or planned by various aeronautical systems including the microwave landing system, the radionavigation-satellite service links, UAS terrestrial and satellite C2 Links, radio local area networks, aeronautical telemetry downlinks, the fixed-satellite service (Earth-to-space) (space-to-Earth), and the mobile service. Therefore, co-existence of DAA systems onboard unmanned aircraft is not ensured.</w:t>
      </w:r>
    </w:p>
    <w:p w14:paraId="05C8D9A6" w14:textId="77777777" w:rsidR="00E71274" w:rsidRPr="00D13E5A" w:rsidRDefault="00E71274" w:rsidP="00B31A6D">
      <w:r w:rsidRPr="00D13E5A">
        <w:t>The frequency band 5 000-5 250 MHz is not suitable for DAA systems onboard UA.</w:t>
      </w:r>
    </w:p>
    <w:p w14:paraId="05526EC7" w14:textId="77777777" w:rsidR="00E71274" w:rsidRPr="00D13E5A" w:rsidRDefault="00E71274" w:rsidP="00B31A6D">
      <w:pPr>
        <w:pStyle w:val="Heading3"/>
      </w:pPr>
      <w:r w:rsidRPr="00D13E5A">
        <w:t>5.2.8</w:t>
      </w:r>
      <w:r w:rsidRPr="00D13E5A">
        <w:tab/>
        <w:t>Frequency band 5 350-5 470 MHz</w:t>
      </w:r>
    </w:p>
    <w:p w14:paraId="467087FB" w14:textId="77777777" w:rsidR="00E71274" w:rsidRPr="00D13E5A" w:rsidRDefault="00E71274" w:rsidP="00B31A6D">
      <w:pPr>
        <w:pStyle w:val="Heading4"/>
      </w:pPr>
      <w:r w:rsidRPr="00D13E5A">
        <w:t>5.2.8.1</w:t>
      </w:r>
      <w:r w:rsidRPr="00D13E5A">
        <w:tab/>
        <w:t>Allocations to operate detect and avoid and other services in the frequency band 5 350</w:t>
      </w:r>
      <w:r w:rsidRPr="00D13E5A">
        <w:noBreakHyphen/>
        <w:t>5 470 MHz</w:t>
      </w:r>
    </w:p>
    <w:p w14:paraId="661D9128"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0079F7F" w14:textId="77777777" w:rsidTr="00B31A6D">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14:paraId="175697BB" w14:textId="77777777" w:rsidR="00E71274" w:rsidRPr="00D13E5A" w:rsidRDefault="00E71274" w:rsidP="00B31A6D">
            <w:pPr>
              <w:pStyle w:val="Tablehead"/>
            </w:pPr>
            <w:r w:rsidRPr="00D13E5A">
              <w:t>Allocation to services</w:t>
            </w:r>
          </w:p>
        </w:tc>
      </w:tr>
      <w:tr w:rsidR="00E71274" w:rsidRPr="00D13E5A" w14:paraId="6E66EDC2" w14:textId="77777777" w:rsidTr="00B31A6D">
        <w:trPr>
          <w:cantSplit/>
          <w:jc w:val="center"/>
        </w:trPr>
        <w:tc>
          <w:tcPr>
            <w:tcW w:w="3100" w:type="dxa"/>
            <w:tcBorders>
              <w:top w:val="single" w:sz="6" w:space="0" w:color="auto"/>
              <w:left w:val="single" w:sz="6" w:space="0" w:color="auto"/>
              <w:bottom w:val="single" w:sz="6" w:space="0" w:color="auto"/>
              <w:right w:val="single" w:sz="6" w:space="0" w:color="auto"/>
            </w:tcBorders>
            <w:hideMark/>
          </w:tcPr>
          <w:p w14:paraId="6F7EBEAC" w14:textId="77777777" w:rsidR="00E71274" w:rsidRPr="00D13E5A" w:rsidRDefault="00E71274" w:rsidP="00B31A6D">
            <w:pPr>
              <w:pStyle w:val="Tablehead"/>
            </w:pPr>
            <w:r w:rsidRPr="00D13E5A">
              <w:t>Region 1</w:t>
            </w:r>
          </w:p>
        </w:tc>
        <w:tc>
          <w:tcPr>
            <w:tcW w:w="3099" w:type="dxa"/>
            <w:tcBorders>
              <w:top w:val="single" w:sz="6" w:space="0" w:color="auto"/>
              <w:left w:val="single" w:sz="6" w:space="0" w:color="auto"/>
              <w:bottom w:val="single" w:sz="6" w:space="0" w:color="auto"/>
              <w:right w:val="single" w:sz="6" w:space="0" w:color="auto"/>
            </w:tcBorders>
            <w:hideMark/>
          </w:tcPr>
          <w:p w14:paraId="6C65D048" w14:textId="77777777" w:rsidR="00E71274" w:rsidRPr="00D13E5A" w:rsidRDefault="00E71274" w:rsidP="00B31A6D">
            <w:pPr>
              <w:pStyle w:val="Tablehead"/>
            </w:pPr>
            <w:r w:rsidRPr="00D13E5A">
              <w:t>Region 2</w:t>
            </w:r>
          </w:p>
        </w:tc>
        <w:tc>
          <w:tcPr>
            <w:tcW w:w="3100" w:type="dxa"/>
            <w:tcBorders>
              <w:top w:val="single" w:sz="6" w:space="0" w:color="auto"/>
              <w:left w:val="single" w:sz="6" w:space="0" w:color="auto"/>
              <w:bottom w:val="single" w:sz="6" w:space="0" w:color="auto"/>
              <w:right w:val="single" w:sz="6" w:space="0" w:color="auto"/>
            </w:tcBorders>
            <w:hideMark/>
          </w:tcPr>
          <w:p w14:paraId="18F4477B" w14:textId="77777777" w:rsidR="00E71274" w:rsidRPr="00D13E5A" w:rsidRDefault="00E71274" w:rsidP="00B31A6D">
            <w:pPr>
              <w:pStyle w:val="Tablehead"/>
            </w:pPr>
            <w:r w:rsidRPr="00D13E5A">
              <w:t>Region 3</w:t>
            </w:r>
          </w:p>
        </w:tc>
      </w:tr>
      <w:tr w:rsidR="00E71274" w:rsidRPr="00D13E5A" w14:paraId="7BBEC182"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DBC0E87" w14:textId="77777777" w:rsidR="00E71274" w:rsidRPr="00D13E5A" w:rsidRDefault="00E71274" w:rsidP="00B31A6D">
            <w:pPr>
              <w:pStyle w:val="TableTextS5"/>
              <w:spacing w:before="60" w:after="60" w:line="210" w:lineRule="exact"/>
              <w:rPr>
                <w:color w:val="000000"/>
              </w:rPr>
            </w:pPr>
            <w:r w:rsidRPr="00D13E5A">
              <w:rPr>
                <w:rStyle w:val="Tablefreq"/>
              </w:rPr>
              <w:t>5 350-5 460</w:t>
            </w:r>
            <w:r w:rsidRPr="00D13E5A">
              <w:rPr>
                <w:color w:val="000000"/>
              </w:rPr>
              <w:tab/>
              <w:t xml:space="preserve">EARTH EXPLORATION-SATELLITE (active)  </w:t>
            </w:r>
            <w:r w:rsidRPr="00D13E5A">
              <w:rPr>
                <w:rStyle w:val="Artref"/>
                <w:color w:val="000000"/>
              </w:rPr>
              <w:t>5.448B</w:t>
            </w:r>
          </w:p>
          <w:p w14:paraId="32865657" w14:textId="77777777" w:rsidR="00E71274" w:rsidRPr="00D13E5A" w:rsidRDefault="00E71274" w:rsidP="00B31A6D">
            <w:pPr>
              <w:pStyle w:val="TableTextS5"/>
              <w:tabs>
                <w:tab w:val="clear" w:pos="567"/>
                <w:tab w:val="clear" w:pos="737"/>
              </w:tabs>
              <w:spacing w:before="60" w:after="60" w:line="210" w:lineRule="exact"/>
              <w:rPr>
                <w:rStyle w:val="Artref"/>
              </w:rPr>
            </w:pPr>
            <w:r w:rsidRPr="00D13E5A">
              <w:rPr>
                <w:color w:val="000000"/>
              </w:rPr>
              <w:tab/>
            </w:r>
            <w:r w:rsidRPr="00D13E5A">
              <w:rPr>
                <w:color w:val="000000"/>
              </w:rPr>
              <w:tab/>
            </w:r>
            <w:r w:rsidRPr="00D13E5A">
              <w:t>RADIOLOCATION</w:t>
            </w:r>
            <w:r w:rsidRPr="00D13E5A">
              <w:rPr>
                <w:color w:val="000000"/>
              </w:rPr>
              <w:t xml:space="preserve">  </w:t>
            </w:r>
            <w:r w:rsidRPr="00D13E5A">
              <w:rPr>
                <w:rStyle w:val="Artref"/>
                <w:color w:val="000000"/>
              </w:rPr>
              <w:t>5.448D</w:t>
            </w:r>
          </w:p>
          <w:p w14:paraId="66AB26D6" w14:textId="77777777" w:rsidR="00E71274" w:rsidRPr="00D13E5A" w:rsidRDefault="00E71274" w:rsidP="00B31A6D">
            <w:pPr>
              <w:pStyle w:val="TableTextS5"/>
              <w:tabs>
                <w:tab w:val="clear" w:pos="567"/>
                <w:tab w:val="clear" w:pos="737"/>
              </w:tabs>
              <w:spacing w:before="60" w:after="60" w:line="210" w:lineRule="exact"/>
            </w:pPr>
            <w:r w:rsidRPr="00D13E5A">
              <w:rPr>
                <w:color w:val="000000"/>
              </w:rPr>
              <w:tab/>
            </w:r>
            <w:r w:rsidRPr="00D13E5A">
              <w:rPr>
                <w:color w:val="000000"/>
              </w:rPr>
              <w:tab/>
              <w:t xml:space="preserve">AERONAUTICAL RADIONAVIGATION  </w:t>
            </w:r>
            <w:r w:rsidRPr="00D13E5A">
              <w:rPr>
                <w:rStyle w:val="Artref"/>
                <w:color w:val="000000"/>
              </w:rPr>
              <w:t>5.449</w:t>
            </w:r>
          </w:p>
          <w:p w14:paraId="4EFDDAC6" w14:textId="77777777" w:rsidR="00E71274" w:rsidRPr="00D13E5A" w:rsidRDefault="00E71274" w:rsidP="00B31A6D">
            <w:pPr>
              <w:pStyle w:val="TableTextS5"/>
              <w:tabs>
                <w:tab w:val="clear" w:pos="567"/>
                <w:tab w:val="clear" w:pos="737"/>
              </w:tabs>
              <w:spacing w:before="60" w:after="60" w:line="210" w:lineRule="exact"/>
              <w:rPr>
                <w:color w:val="000000"/>
              </w:rPr>
            </w:pPr>
            <w:r w:rsidRPr="00D13E5A">
              <w:rPr>
                <w:rStyle w:val="Artref"/>
                <w:color w:val="000000"/>
              </w:rPr>
              <w:tab/>
            </w:r>
            <w:r w:rsidRPr="00D13E5A">
              <w:rPr>
                <w:rStyle w:val="Artref"/>
                <w:color w:val="000000"/>
              </w:rPr>
              <w:tab/>
            </w:r>
            <w:r w:rsidRPr="00D13E5A">
              <w:rPr>
                <w:color w:val="000000"/>
              </w:rPr>
              <w:t xml:space="preserve">SPACE RESEARCH (active)  </w:t>
            </w:r>
            <w:r w:rsidRPr="00D13E5A">
              <w:rPr>
                <w:rStyle w:val="Artref"/>
                <w:color w:val="000000"/>
              </w:rPr>
              <w:t>5.448C</w:t>
            </w:r>
          </w:p>
        </w:tc>
      </w:tr>
      <w:tr w:rsidR="00E71274" w:rsidRPr="00D13E5A" w14:paraId="2CA59E9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6012816D" w14:textId="77777777" w:rsidR="00E71274" w:rsidRPr="00D13E5A" w:rsidRDefault="00E71274" w:rsidP="00B31A6D">
            <w:pPr>
              <w:pStyle w:val="TableTextS5"/>
              <w:spacing w:before="20" w:after="20" w:line="210" w:lineRule="exact"/>
              <w:rPr>
                <w:color w:val="000000"/>
              </w:rPr>
            </w:pPr>
            <w:r w:rsidRPr="00D13E5A">
              <w:rPr>
                <w:rStyle w:val="Tablefreq"/>
              </w:rPr>
              <w:t>5 460-5 470</w:t>
            </w:r>
            <w:r w:rsidRPr="00D13E5A">
              <w:rPr>
                <w:color w:val="000000"/>
              </w:rPr>
              <w:tab/>
              <w:t>EARTH EXPLORATION-SATELLITE (active)</w:t>
            </w:r>
          </w:p>
          <w:p w14:paraId="40FC0D56"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 xml:space="preserve">RADIOLOCATION  </w:t>
            </w:r>
            <w:r w:rsidRPr="00D13E5A">
              <w:rPr>
                <w:rStyle w:val="Artref"/>
                <w:color w:val="000000"/>
              </w:rPr>
              <w:t>5.448D</w:t>
            </w:r>
          </w:p>
          <w:p w14:paraId="209874CF"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 xml:space="preserve">RADIONAVIGATION  </w:t>
            </w:r>
            <w:r w:rsidRPr="00D13E5A">
              <w:rPr>
                <w:rStyle w:val="Artref"/>
                <w:color w:val="000000"/>
              </w:rPr>
              <w:t>5.449</w:t>
            </w:r>
          </w:p>
          <w:p w14:paraId="13C5F781" w14:textId="77777777" w:rsidR="00E71274" w:rsidRPr="00D13E5A" w:rsidRDefault="00E71274" w:rsidP="00B31A6D">
            <w:pPr>
              <w:pStyle w:val="TableTextS5"/>
              <w:tabs>
                <w:tab w:val="clear" w:pos="567"/>
                <w:tab w:val="clear" w:pos="737"/>
              </w:tabs>
              <w:spacing w:before="20" w:after="20" w:line="210" w:lineRule="exact"/>
              <w:rPr>
                <w:color w:val="000000"/>
              </w:rPr>
            </w:pPr>
            <w:r w:rsidRPr="00D13E5A">
              <w:rPr>
                <w:color w:val="000000"/>
              </w:rPr>
              <w:tab/>
            </w:r>
            <w:r w:rsidRPr="00D13E5A">
              <w:rPr>
                <w:color w:val="000000"/>
              </w:rPr>
              <w:tab/>
              <w:t>SPACE</w:t>
            </w:r>
            <w:r w:rsidRPr="00D13E5A">
              <w:t xml:space="preserve"> RESEARCH (active)</w:t>
            </w:r>
          </w:p>
          <w:p w14:paraId="2CB4BC39" w14:textId="77777777" w:rsidR="00E71274" w:rsidRPr="00D13E5A" w:rsidRDefault="00E71274" w:rsidP="00B31A6D">
            <w:pPr>
              <w:pStyle w:val="TableTextS5"/>
              <w:tabs>
                <w:tab w:val="clear" w:pos="567"/>
                <w:tab w:val="clear" w:pos="737"/>
              </w:tabs>
              <w:spacing w:before="20" w:after="20" w:line="210" w:lineRule="exact"/>
              <w:rPr>
                <w:rStyle w:val="Artref"/>
              </w:rPr>
            </w:pPr>
            <w:r w:rsidRPr="00D13E5A">
              <w:rPr>
                <w:color w:val="000000"/>
              </w:rPr>
              <w:tab/>
            </w:r>
            <w:r w:rsidRPr="00D13E5A">
              <w:rPr>
                <w:color w:val="000000"/>
              </w:rPr>
              <w:tab/>
            </w:r>
            <w:r w:rsidRPr="00D13E5A">
              <w:rPr>
                <w:rStyle w:val="Artref"/>
                <w:color w:val="000000"/>
              </w:rPr>
              <w:t>5.448B</w:t>
            </w:r>
          </w:p>
        </w:tc>
      </w:tr>
    </w:tbl>
    <w:p w14:paraId="68C0DB91" w14:textId="77777777" w:rsidR="00E71274" w:rsidRPr="00D13E5A" w:rsidRDefault="00E71274" w:rsidP="00B31A6D">
      <w:pPr>
        <w:pStyle w:val="Tablefin"/>
        <w:rPr>
          <w:lang w:val="en-GB"/>
        </w:rPr>
      </w:pPr>
    </w:p>
    <w:p w14:paraId="49B44109" w14:textId="77777777" w:rsidR="00E71274" w:rsidRPr="00D13E5A" w:rsidRDefault="00E71274" w:rsidP="00B31A6D">
      <w:pPr>
        <w:pStyle w:val="Note"/>
        <w:rPr>
          <w:rStyle w:val="Artdef"/>
          <w:b w:val="0"/>
        </w:rPr>
      </w:pPr>
      <w:r w:rsidRPr="00D13E5A">
        <w:rPr>
          <w:rStyle w:val="Artdef"/>
        </w:rPr>
        <w:t>5.448B</w:t>
      </w:r>
      <w:r w:rsidRPr="00D13E5A">
        <w:rPr>
          <w:rStyle w:val="Artdef"/>
        </w:rPr>
        <w:tab/>
      </w:r>
      <w:r w:rsidRPr="00D13E5A">
        <w:t>The Earth exploration-satellite service (active) operating in the band 5 350-5 570 MHz and space research service (active) operating in the band 5 460-5 570 MHz shall not cause harmful interference to the aeronautical radionavigation service in the band 5 350-5 460 MHz, the radionavigation service in the band 5 460-5 470 MHz and the maritime radionavigation service in the band 5 470-5 570 MHz.</w:t>
      </w:r>
      <w:r w:rsidRPr="00D13E5A">
        <w:rPr>
          <w:sz w:val="16"/>
        </w:rPr>
        <w:t>     (WRC-03)</w:t>
      </w:r>
    </w:p>
    <w:p w14:paraId="232FDDAC" w14:textId="77777777" w:rsidR="00E71274" w:rsidRPr="00D13E5A" w:rsidRDefault="00E71274" w:rsidP="00B31A6D">
      <w:pPr>
        <w:pStyle w:val="Note"/>
      </w:pPr>
      <w:r w:rsidRPr="00D13E5A">
        <w:rPr>
          <w:rStyle w:val="Artdef"/>
        </w:rPr>
        <w:t>5.448C</w:t>
      </w:r>
      <w:r w:rsidRPr="00D13E5A">
        <w:rPr>
          <w:rStyle w:val="Artdef"/>
        </w:rPr>
        <w:tab/>
      </w:r>
      <w:r w:rsidRPr="00D13E5A">
        <w:t>The space research service (active) operating in the band 5 350-5 460 MHz shall not cause harmful interference to nor claim protection from other services to which this band is allocated</w:t>
      </w:r>
      <w:r w:rsidRPr="00D13E5A">
        <w:rPr>
          <w:rStyle w:val="Artdef"/>
        </w:rPr>
        <w:t>.</w:t>
      </w:r>
      <w:r w:rsidRPr="00D13E5A">
        <w:rPr>
          <w:sz w:val="16"/>
        </w:rPr>
        <w:t xml:space="preserve">      (WRC-03)</w:t>
      </w:r>
    </w:p>
    <w:p w14:paraId="7E57DC6F" w14:textId="2DA89988" w:rsidR="00E71274" w:rsidRPr="00D13E5A" w:rsidRDefault="00E71274" w:rsidP="00B31A6D">
      <w:pPr>
        <w:pStyle w:val="Note"/>
      </w:pPr>
      <w:r w:rsidRPr="00D13E5A">
        <w:rPr>
          <w:rStyle w:val="Artdef"/>
        </w:rPr>
        <w:t>5.448D</w:t>
      </w:r>
      <w:r w:rsidRPr="00D13E5A">
        <w:rPr>
          <w:rStyle w:val="Artdef"/>
        </w:rPr>
        <w:tab/>
      </w:r>
      <w:r w:rsidRPr="005706FC">
        <w:t xml:space="preserve">In the frequency band 5 350-5 470 MHz, stations in the radiolocation service shall not cause harmful interference to, nor claim protection from, radar systems in the aeronautical radionavigation service operating in accordance with No. </w:t>
      </w:r>
      <w:r w:rsidRPr="005706FC">
        <w:rPr>
          <w:rStyle w:val="Artref"/>
          <w:b/>
          <w:bCs/>
        </w:rPr>
        <w:t>5.449</w:t>
      </w:r>
      <w:r w:rsidRPr="005706FC">
        <w:t>.</w:t>
      </w:r>
      <w:r w:rsidRPr="00D13E5A">
        <w:rPr>
          <w:sz w:val="16"/>
        </w:rPr>
        <w:t>     (WRC-03)</w:t>
      </w:r>
    </w:p>
    <w:p w14:paraId="0BB07D12" w14:textId="77777777" w:rsidR="00E71274" w:rsidRPr="00D13E5A" w:rsidRDefault="00E71274" w:rsidP="00B31A6D">
      <w:pPr>
        <w:pStyle w:val="Note"/>
      </w:pPr>
      <w:r w:rsidRPr="00D13E5A">
        <w:rPr>
          <w:rStyle w:val="Artdef"/>
        </w:rPr>
        <w:t>5.449</w:t>
      </w:r>
      <w:r w:rsidRPr="00D13E5A">
        <w:rPr>
          <w:rStyle w:val="Artdef"/>
        </w:rPr>
        <w:tab/>
      </w:r>
      <w:r w:rsidRPr="00D13E5A">
        <w:t>The use of the band 5 350-5 470 MHz by the aeronautical radionavigation service is limited to airborne radars and associated airborne beacons.</w:t>
      </w:r>
    </w:p>
    <w:p w14:paraId="78567F15" w14:textId="54E58AE4" w:rsidR="00E71274" w:rsidRPr="00D13E5A" w:rsidRDefault="00E71274" w:rsidP="00B31A6D">
      <w:pPr>
        <w:pStyle w:val="Heading4"/>
      </w:pPr>
      <w:r w:rsidRPr="00D13E5A">
        <w:lastRenderedPageBreak/>
        <w:t>5.2.8.2</w:t>
      </w:r>
      <w:r w:rsidRPr="00D13E5A">
        <w:tab/>
        <w:t>Related ITU-R documents and aviation documents in the frequency band 5 350</w:t>
      </w:r>
      <w:r w:rsidR="00256EB3">
        <w:noBreakHyphen/>
      </w:r>
      <w:r w:rsidRPr="00D13E5A">
        <w:t>5 470 MHz</w:t>
      </w:r>
    </w:p>
    <w:p w14:paraId="295650C6" w14:textId="34A83C9D" w:rsidR="00E71274" w:rsidRPr="00D13E5A" w:rsidRDefault="00E71274" w:rsidP="00B31A6D">
      <w:r w:rsidRPr="00D13E5A">
        <w:t>Recommendation ITU-R M.1638 contains characteristics and protection criteria for systems operating in the aeronautical radionavigation and radiolocations services in the band 5 350</w:t>
      </w:r>
      <w:r w:rsidR="00256EB3">
        <w:noBreakHyphen/>
      </w:r>
      <w:r w:rsidRPr="00D13E5A">
        <w:t>5 470 MHz. Technical Standard Order C212</w:t>
      </w:r>
      <w:r w:rsidRPr="00D13E5A">
        <w:rPr>
          <w:position w:val="6"/>
          <w:sz w:val="18"/>
        </w:rPr>
        <w:footnoteReference w:id="10"/>
      </w:r>
      <w:r w:rsidRPr="00D13E5A">
        <w:t xml:space="preserve"> contains the aviation standards for airborne DAA radars operating in the aeronautical radionavigation service in various bands including the band 5 350-5 470 MHz. The aeronautical radionavigation service in the band 5 350-5 470 MHz is also used for systems that provide weather information for pilots onboard aircraft. Information on these weather detection systems can be found in and Technical Standard Order (TSO) C63c</w:t>
      </w:r>
      <w:r w:rsidRPr="00D13E5A">
        <w:rPr>
          <w:rStyle w:val="FootnoteReference"/>
          <w:szCs w:val="24"/>
        </w:rPr>
        <w:footnoteReference w:id="11"/>
      </w:r>
      <w:r w:rsidRPr="00D13E5A">
        <w:t>.</w:t>
      </w:r>
    </w:p>
    <w:p w14:paraId="6F65976A" w14:textId="77777777" w:rsidR="00E71274" w:rsidRPr="005706FC" w:rsidRDefault="00E71274" w:rsidP="00B31A6D">
      <w:r w:rsidRPr="00D13E5A">
        <w:t xml:space="preserve">Recommendations ITU-R RS.577, ITU-R RS.1166, and ITU-R RS.2105 apply to the Earth </w:t>
      </w:r>
      <w:r w:rsidRPr="005706FC">
        <w:t>exploration-satellite (active) and space research (active) services in the bands 5 350-5 470 MHz.</w:t>
      </w:r>
    </w:p>
    <w:p w14:paraId="276EB565" w14:textId="77777777" w:rsidR="00E71274" w:rsidRPr="00D13E5A" w:rsidRDefault="00E71274" w:rsidP="00B31A6D">
      <w:r w:rsidRPr="00D13E5A">
        <w:t>There are no ITU-R Recommendations that apply to the maritime radionavigation service in the band 5 470-5 570 MHz.</w:t>
      </w:r>
    </w:p>
    <w:p w14:paraId="5D31AF25" w14:textId="77777777" w:rsidR="00E71274" w:rsidRPr="00D13E5A" w:rsidRDefault="00E71274" w:rsidP="00B31A6D">
      <w:pPr>
        <w:pStyle w:val="Heading4"/>
      </w:pPr>
      <w:r w:rsidRPr="00D13E5A">
        <w:t>5.2.8.3</w:t>
      </w:r>
      <w:r w:rsidRPr="00D13E5A">
        <w:tab/>
        <w:t>Suitability of the frequency band 5 350-5 470 MHz for detect and avoid systems onboard unmanned aircraft</w:t>
      </w:r>
    </w:p>
    <w:p w14:paraId="5618F4E8" w14:textId="77777777" w:rsidR="00E71274" w:rsidRPr="00D13E5A" w:rsidRDefault="00E71274" w:rsidP="00B31A6D">
      <w:r w:rsidRPr="00D13E5A">
        <w:t>No restriction in the RR.</w:t>
      </w:r>
    </w:p>
    <w:p w14:paraId="167859A7" w14:textId="352A2203" w:rsidR="00E71274" w:rsidRPr="00D13E5A" w:rsidRDefault="00E71274" w:rsidP="00B31A6D">
      <w:r w:rsidRPr="00D13E5A">
        <w:t xml:space="preserve">Noting that the use of the space research service (active) and radiolocation service shall not cause harmful interference to nor claim protection from the aeronautical radionavigation service, the band </w:t>
      </w:r>
      <w:r w:rsidRPr="00D13E5A">
        <w:rPr>
          <w:szCs w:val="24"/>
        </w:rPr>
        <w:t>5 350-5 470 MHz</w:t>
      </w:r>
      <w:r w:rsidRPr="00D13E5A">
        <w:t xml:space="preserve"> may be suitable for operation of DAA systems onboard UA. However, DAA systems should take all practicable measures to ensure the compatibility of the DAA system with the incumbent services in the band.</w:t>
      </w:r>
    </w:p>
    <w:p w14:paraId="22140854" w14:textId="2C6791CD" w:rsidR="00E71274" w:rsidRPr="00D13E5A" w:rsidRDefault="00E71274" w:rsidP="00B31A6D">
      <w:r w:rsidRPr="00D13E5A">
        <w:t xml:space="preserve">The use of the Earth exploration satellite (active) service shall not cause harmful interference to nor claim protection from the aeronautical radionavigation service. </w:t>
      </w:r>
      <w:r w:rsidR="005706FC" w:rsidRPr="00D13E5A">
        <w:t>However,</w:t>
      </w:r>
      <w:r w:rsidRPr="00D13E5A">
        <w:t xml:space="preserve"> there are operational EESS (active) missions for which compatibility with DAA systems has not been ensured. </w:t>
      </w:r>
      <w:r w:rsidR="005706FC" w:rsidRPr="00D13E5A">
        <w:t>Therefore,</w:t>
      </w:r>
      <w:r w:rsidRPr="00D13E5A">
        <w:t xml:space="preserve"> DAA systems should take all practicable measures to minimize the chance of interference causing the premature obsolescence of in-orbit EESS (active) assets.</w:t>
      </w:r>
    </w:p>
    <w:p w14:paraId="75903BE1" w14:textId="77777777" w:rsidR="00E71274" w:rsidRPr="00D13E5A" w:rsidRDefault="00E71274" w:rsidP="00B31A6D">
      <w:r w:rsidRPr="00D13E5A">
        <w:t xml:space="preserve">DAA systems need to be compatible with existing aviation weather radar system that operate in the band </w:t>
      </w:r>
      <w:r w:rsidRPr="00D13E5A">
        <w:rPr>
          <w:szCs w:val="24"/>
        </w:rPr>
        <w:t>5 350-5 470 MHz</w:t>
      </w:r>
      <w:r w:rsidRPr="00D13E5A">
        <w:t xml:space="preserve"> and colocation of a DAA system on an aircraft that is also equipped with a weather radar that operates in this band may be difficult.</w:t>
      </w:r>
    </w:p>
    <w:p w14:paraId="39561DE0" w14:textId="77777777" w:rsidR="00E71274" w:rsidRPr="00D13E5A" w:rsidRDefault="00E71274" w:rsidP="00B31A6D">
      <w:pPr>
        <w:rPr>
          <w:szCs w:val="24"/>
        </w:rPr>
      </w:pPr>
      <w:r w:rsidRPr="00D13E5A">
        <w:t xml:space="preserve">Operators need to be aware that the maritime radionavigation service also operates in the band </w:t>
      </w:r>
      <w:r w:rsidRPr="00D13E5A">
        <w:rPr>
          <w:szCs w:val="24"/>
        </w:rPr>
        <w:t>5 350-5 470 MHz and coordination between the two services may be required is some locations.</w:t>
      </w:r>
    </w:p>
    <w:p w14:paraId="37C4ED06" w14:textId="77777777" w:rsidR="00E71274" w:rsidRPr="00D13E5A" w:rsidRDefault="00E71274" w:rsidP="00B31A6D">
      <w:r w:rsidRPr="00D13E5A">
        <w:t>It is recommended that DAA system employ interference monitoring and channel switching techniques to minimize interference from aviation weather radars and other radars operating in this band. For more information see Technical Standard Order C212.</w:t>
      </w:r>
    </w:p>
    <w:p w14:paraId="18C5C012" w14:textId="77777777" w:rsidR="00E71274" w:rsidRPr="00D13E5A" w:rsidRDefault="00E71274" w:rsidP="00B31A6D">
      <w:pPr>
        <w:pStyle w:val="Heading3"/>
      </w:pPr>
      <w:r w:rsidRPr="00D13E5A">
        <w:lastRenderedPageBreak/>
        <w:t>5.2.9</w:t>
      </w:r>
      <w:r w:rsidRPr="00D13E5A">
        <w:tab/>
        <w:t>Frequency band 8 750-8 850 MHz</w:t>
      </w:r>
    </w:p>
    <w:p w14:paraId="7566318D" w14:textId="77777777" w:rsidR="00E71274" w:rsidRPr="00D13E5A" w:rsidRDefault="00E71274" w:rsidP="00B31A6D">
      <w:pPr>
        <w:pStyle w:val="Heading4"/>
      </w:pPr>
      <w:r w:rsidRPr="00D13E5A">
        <w:t>5.2.9.1</w:t>
      </w:r>
      <w:r w:rsidRPr="00D13E5A">
        <w:tab/>
        <w:t>Allocations to operate detect and avoid and other services in the frequency band 8 750</w:t>
      </w:r>
      <w:r w:rsidRPr="00D13E5A">
        <w:noBreakHyphen/>
        <w:t>8 850 MHz</w:t>
      </w:r>
    </w:p>
    <w:p w14:paraId="6C87E535"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01358FA"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34710D2D" w14:textId="77777777" w:rsidR="00E71274" w:rsidRPr="00D13E5A" w:rsidRDefault="00E71274" w:rsidP="00B31A6D">
            <w:pPr>
              <w:pStyle w:val="Tablehead"/>
            </w:pPr>
            <w:r w:rsidRPr="00D13E5A">
              <w:t>Allocation to services</w:t>
            </w:r>
          </w:p>
        </w:tc>
      </w:tr>
      <w:tr w:rsidR="00E71274" w:rsidRPr="00D13E5A" w14:paraId="31A8390B"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314962A9"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675AC057"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1F91A65E" w14:textId="77777777" w:rsidR="00E71274" w:rsidRPr="00D13E5A" w:rsidRDefault="00E71274" w:rsidP="00B31A6D">
            <w:pPr>
              <w:pStyle w:val="Tablehead"/>
            </w:pPr>
            <w:r w:rsidRPr="00D13E5A">
              <w:t>Region 3</w:t>
            </w:r>
          </w:p>
        </w:tc>
      </w:tr>
      <w:tr w:rsidR="00E71274" w:rsidRPr="00D13E5A" w14:paraId="1C482EE6"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DA12D1F" w14:textId="77777777" w:rsidR="00E71274" w:rsidRPr="00D13E5A" w:rsidRDefault="00E71274" w:rsidP="00B31A6D">
            <w:pPr>
              <w:pStyle w:val="TableTextS5"/>
              <w:rPr>
                <w:color w:val="000000"/>
              </w:rPr>
            </w:pPr>
            <w:r w:rsidRPr="00D13E5A">
              <w:rPr>
                <w:rStyle w:val="Tablefreq"/>
              </w:rPr>
              <w:t>8 750-8 850</w:t>
            </w:r>
            <w:r w:rsidRPr="00D13E5A">
              <w:rPr>
                <w:color w:val="000000"/>
              </w:rPr>
              <w:tab/>
              <w:t>RADIOLOCATION</w:t>
            </w:r>
          </w:p>
          <w:p w14:paraId="4B4CB4BC"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5.470</w:t>
            </w:r>
          </w:p>
          <w:p w14:paraId="58BE6C28"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5.471</w:t>
            </w:r>
          </w:p>
        </w:tc>
      </w:tr>
    </w:tbl>
    <w:p w14:paraId="183BE468" w14:textId="77777777" w:rsidR="00E71274" w:rsidRPr="00D13E5A" w:rsidRDefault="00E71274" w:rsidP="00B31A6D">
      <w:pPr>
        <w:pStyle w:val="Tablefin"/>
        <w:rPr>
          <w:lang w:val="en-GB"/>
        </w:rPr>
      </w:pPr>
    </w:p>
    <w:p w14:paraId="4CB61BC2" w14:textId="77777777" w:rsidR="00E71274" w:rsidRPr="00D13E5A" w:rsidRDefault="00E71274" w:rsidP="00F07591">
      <w:pPr>
        <w:pStyle w:val="Note"/>
      </w:pPr>
      <w:r w:rsidRPr="00D13E5A">
        <w:rPr>
          <w:rStyle w:val="Artdef"/>
        </w:rPr>
        <w:t>5.470</w:t>
      </w:r>
      <w:r w:rsidRPr="00D13E5A">
        <w:rPr>
          <w:rStyle w:val="Artdef"/>
        </w:rPr>
        <w:tab/>
      </w:r>
      <w:r w:rsidRPr="00D13E5A">
        <w:t>The use of the band 8 750-8 850 MHz by the aeronautical radionavigation service is limited to airborne Doppler navigation aids on a centre frequency of 8 800 MHz.</w:t>
      </w:r>
    </w:p>
    <w:p w14:paraId="0153C13D" w14:textId="77777777" w:rsidR="00E71274" w:rsidRPr="00D13E5A" w:rsidRDefault="00E71274" w:rsidP="00F07591">
      <w:pPr>
        <w:pStyle w:val="Note"/>
      </w:pPr>
      <w:r w:rsidRPr="00D13E5A">
        <w:rPr>
          <w:rStyle w:val="Artdef"/>
        </w:rPr>
        <w:t>5.471</w:t>
      </w:r>
      <w:r w:rsidRPr="00D13E5A">
        <w:rPr>
          <w:rStyle w:val="Artdef"/>
        </w:rPr>
        <w:tab/>
      </w:r>
      <w:r w:rsidRPr="00D13E5A">
        <w:rPr>
          <w:i/>
        </w:rPr>
        <w:t>Additional allocation:  </w:t>
      </w:r>
      <w:r w:rsidRPr="00D13E5A">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t>
      </w:r>
      <w:r w:rsidRPr="00D13E5A">
        <w:rPr>
          <w:sz w:val="16"/>
        </w:rPr>
        <w:t>     (WRC</w:t>
      </w:r>
      <w:r w:rsidRPr="00D13E5A">
        <w:rPr>
          <w:sz w:val="16"/>
        </w:rPr>
        <w:noBreakHyphen/>
        <w:t>15)</w:t>
      </w:r>
    </w:p>
    <w:p w14:paraId="0528F9E3" w14:textId="77777777" w:rsidR="00E71274" w:rsidRPr="00D13E5A" w:rsidRDefault="00E71274" w:rsidP="00B31A6D">
      <w:pPr>
        <w:pStyle w:val="Heading4"/>
      </w:pPr>
      <w:r w:rsidRPr="00D13E5A">
        <w:t xml:space="preserve">5.2.9.2 </w:t>
      </w:r>
      <w:r w:rsidRPr="00D13E5A">
        <w:tab/>
        <w:t>Related ITU-R documents and aviation documents in the frequency band 8 750-8 850 MHz</w:t>
      </w:r>
    </w:p>
    <w:p w14:paraId="100719D7" w14:textId="521533A9" w:rsidR="00E71274" w:rsidRPr="00D13E5A" w:rsidRDefault="00E71274" w:rsidP="00B31A6D">
      <w:r w:rsidRPr="00D13E5A">
        <w:rPr>
          <w:szCs w:val="24"/>
        </w:rPr>
        <w:t>Recommendation ITU-R M.1796-2 contains characteristics and protection criteria for systems operating in the aeronautical radionavigation and radiolocations services in the band 8 500</w:t>
      </w:r>
      <w:r w:rsidR="00F07591">
        <w:rPr>
          <w:szCs w:val="24"/>
        </w:rPr>
        <w:noBreakHyphen/>
      </w:r>
      <w:r w:rsidRPr="00D13E5A">
        <w:rPr>
          <w:szCs w:val="24"/>
        </w:rPr>
        <w:t xml:space="preserve">10 680 MHz and includes characteristics for a DAA radar that operates in the band </w:t>
      </w:r>
      <w:r w:rsidRPr="00D13E5A">
        <w:t>8 750</w:t>
      </w:r>
      <w:r w:rsidR="00F07591">
        <w:noBreakHyphen/>
      </w:r>
      <w:r w:rsidRPr="00D13E5A">
        <w:t>8 850 MHz. Technical Standard Order C212</w:t>
      </w:r>
      <w:r w:rsidRPr="00D13E5A">
        <w:rPr>
          <w:position w:val="6"/>
          <w:sz w:val="18"/>
        </w:rPr>
        <w:footnoteReference w:id="12"/>
      </w:r>
      <w:r w:rsidRPr="00D13E5A">
        <w:t xml:space="preserve"> contains the aviation standards for airborne DAA radars operating in the aeronautical radionavigation service in various bands including the band 8 750-8 850 MHz. The aeronautical radionavigation service in the band 8 750-8 850 </w:t>
      </w:r>
      <w:r w:rsidRPr="00D13E5A">
        <w:rPr>
          <w:szCs w:val="24"/>
        </w:rPr>
        <w:t>MHz</w:t>
      </w:r>
      <w:r w:rsidRPr="00D13E5A">
        <w:t xml:space="preserve"> is also used for systems that provide weather information for pilots onboard aircraft. Information on these weather detection systems </w:t>
      </w:r>
      <w:r w:rsidRPr="00D13E5A">
        <w:rPr>
          <w:szCs w:val="24"/>
        </w:rPr>
        <w:t>can be found in and Technical Standard Order C65a</w:t>
      </w:r>
      <w:r w:rsidRPr="00D13E5A">
        <w:rPr>
          <w:rStyle w:val="FootnoteReference"/>
          <w:szCs w:val="24"/>
        </w:rPr>
        <w:footnoteReference w:id="13"/>
      </w:r>
      <w:r w:rsidRPr="00D13E5A">
        <w:rPr>
          <w:szCs w:val="24"/>
        </w:rPr>
        <w:t>.</w:t>
      </w:r>
    </w:p>
    <w:p w14:paraId="7B76F7B2" w14:textId="77777777" w:rsidR="00E71274" w:rsidRPr="00D13E5A" w:rsidRDefault="00E71274" w:rsidP="00B31A6D">
      <w:pPr>
        <w:pStyle w:val="Heading4"/>
      </w:pPr>
      <w:r w:rsidRPr="00D13E5A">
        <w:t>5.2.9.3</w:t>
      </w:r>
      <w:r w:rsidRPr="00D13E5A">
        <w:tab/>
        <w:t>Suitability of the frequency band 8 750-8 850 MHz for detect and avoid systems onboard unmanned aircraft</w:t>
      </w:r>
    </w:p>
    <w:p w14:paraId="1E095724" w14:textId="77777777" w:rsidR="00E71274" w:rsidRPr="00D13E5A" w:rsidRDefault="00E71274" w:rsidP="00B31A6D">
      <w:r w:rsidRPr="00D13E5A">
        <w:t>No restriction in the RR.</w:t>
      </w:r>
    </w:p>
    <w:p w14:paraId="6760C649" w14:textId="77777777" w:rsidR="00E71274" w:rsidRPr="00D13E5A" w:rsidRDefault="00E71274" w:rsidP="00B31A6D">
      <w:r w:rsidRPr="00D13E5A">
        <w:t>The band 8</w:t>
      </w:r>
      <w:r w:rsidRPr="00D13E5A">
        <w:rPr>
          <w:szCs w:val="24"/>
        </w:rPr>
        <w:t> 750-8 850 MHz</w:t>
      </w:r>
      <w:r w:rsidRPr="00D13E5A">
        <w:t xml:space="preserve"> is suitable for operation of DAA systems onboard UA provided the DAA system employs Doppler frequency shift processing to comply with the Doppler aids requirement in RR No. </w:t>
      </w:r>
      <w:r w:rsidRPr="00D13E5A">
        <w:rPr>
          <w:b/>
          <w:bCs/>
        </w:rPr>
        <w:t>5.470</w:t>
      </w:r>
      <w:r w:rsidRPr="00D13E5A">
        <w:t>.</w:t>
      </w:r>
    </w:p>
    <w:p w14:paraId="06A3BFEE" w14:textId="77777777" w:rsidR="00E71274" w:rsidRPr="00D13E5A" w:rsidRDefault="00E71274" w:rsidP="00B31A6D">
      <w:r w:rsidRPr="00D13E5A">
        <w:t>DAA systems need to be compatible with existing aviation weather radar system that operate in the frequency band 8</w:t>
      </w:r>
      <w:r w:rsidRPr="00D13E5A">
        <w:rPr>
          <w:szCs w:val="24"/>
        </w:rPr>
        <w:t> 750-8 850 MHz</w:t>
      </w:r>
      <w:r w:rsidRPr="00D13E5A">
        <w:t xml:space="preserve"> and colocation of a DAA system on an aircraft that is also equipped with a weather radar that operates in this band may be difficult.</w:t>
      </w:r>
    </w:p>
    <w:p w14:paraId="5306C608" w14:textId="77777777" w:rsidR="00E71274" w:rsidRPr="00D13E5A" w:rsidRDefault="00E71274" w:rsidP="00B31A6D">
      <w:r w:rsidRPr="00D13E5A">
        <w:lastRenderedPageBreak/>
        <w:t>It is recommended that DAA system employ interference monitoring and channel switching techniques to minimize interference from aviation weather radars and other radars operating in this band. For more information see Technical Standard Order C212.</w:t>
      </w:r>
    </w:p>
    <w:p w14:paraId="45E80011" w14:textId="77777777" w:rsidR="00E71274" w:rsidRPr="00D13E5A" w:rsidRDefault="00E71274" w:rsidP="00B31A6D">
      <w:pPr>
        <w:pStyle w:val="Heading3"/>
      </w:pPr>
      <w:r w:rsidRPr="00D13E5A">
        <w:t>5.2.10</w:t>
      </w:r>
      <w:r w:rsidRPr="00D13E5A">
        <w:tab/>
        <w:t>Frequency band 9 000-9 200 MHz</w:t>
      </w:r>
    </w:p>
    <w:p w14:paraId="705759E0" w14:textId="77777777" w:rsidR="00E71274" w:rsidRPr="00D13E5A" w:rsidRDefault="00E71274" w:rsidP="00B31A6D">
      <w:pPr>
        <w:pStyle w:val="Heading4"/>
      </w:pPr>
      <w:r w:rsidRPr="00D13E5A">
        <w:t>5.2.10.1</w:t>
      </w:r>
      <w:r w:rsidRPr="00D13E5A">
        <w:tab/>
        <w:t>Allocations to operate detect and avoid and other services in the frequency band 9 000</w:t>
      </w:r>
      <w:r w:rsidRPr="00D13E5A">
        <w:noBreakHyphen/>
        <w:t>9 200 MHz</w:t>
      </w:r>
    </w:p>
    <w:p w14:paraId="621FCE13"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E9698D4"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793197B9" w14:textId="77777777" w:rsidR="00E71274" w:rsidRPr="00D13E5A" w:rsidRDefault="00E71274" w:rsidP="00B31A6D">
            <w:pPr>
              <w:pStyle w:val="Tablehead"/>
            </w:pPr>
            <w:r w:rsidRPr="00D13E5A">
              <w:t>Allocation to services</w:t>
            </w:r>
          </w:p>
        </w:tc>
      </w:tr>
      <w:tr w:rsidR="00E71274" w:rsidRPr="00D13E5A" w14:paraId="248D445C"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7271EA55"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1737BFAF"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50C15957" w14:textId="77777777" w:rsidR="00E71274" w:rsidRPr="00D13E5A" w:rsidRDefault="00E71274" w:rsidP="00B31A6D">
            <w:pPr>
              <w:pStyle w:val="Tablehead"/>
            </w:pPr>
            <w:r w:rsidRPr="00D13E5A">
              <w:t>Region 3</w:t>
            </w:r>
          </w:p>
        </w:tc>
      </w:tr>
      <w:tr w:rsidR="00E71274" w:rsidRPr="00D13E5A" w14:paraId="5E7B057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A844A86" w14:textId="77777777" w:rsidR="00E71274" w:rsidRPr="00D13E5A" w:rsidRDefault="00E71274" w:rsidP="00B31A6D">
            <w:pPr>
              <w:pStyle w:val="TableTextS5"/>
              <w:rPr>
                <w:color w:val="000000"/>
              </w:rPr>
            </w:pPr>
            <w:r w:rsidRPr="00D13E5A">
              <w:rPr>
                <w:rStyle w:val="Tablefreq"/>
              </w:rPr>
              <w:t>9 000-9 200</w:t>
            </w:r>
            <w:r w:rsidRPr="00D13E5A">
              <w:rPr>
                <w:color w:val="000000"/>
              </w:rPr>
              <w:tab/>
              <w:t>RADIOLOCATION</w:t>
            </w:r>
          </w:p>
          <w:p w14:paraId="202BCD0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5.337</w:t>
            </w:r>
          </w:p>
          <w:p w14:paraId="4B643611"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5.471  5.473A</w:t>
            </w:r>
          </w:p>
        </w:tc>
      </w:tr>
    </w:tbl>
    <w:p w14:paraId="308C7CAB" w14:textId="77777777" w:rsidR="00E71274" w:rsidRPr="00D13E5A" w:rsidRDefault="00E71274" w:rsidP="00B31A6D">
      <w:pPr>
        <w:pStyle w:val="Tablefin"/>
        <w:rPr>
          <w:lang w:val="en-GB"/>
        </w:rPr>
      </w:pPr>
    </w:p>
    <w:p w14:paraId="189783F1" w14:textId="77777777" w:rsidR="00E71274" w:rsidRPr="00D13E5A" w:rsidRDefault="00E71274" w:rsidP="00F07591">
      <w:pPr>
        <w:pStyle w:val="Note"/>
      </w:pPr>
      <w:r w:rsidRPr="00D13E5A">
        <w:rPr>
          <w:rStyle w:val="Artdef"/>
        </w:rPr>
        <w:t>5.337</w:t>
      </w:r>
      <w:r w:rsidRPr="00D13E5A">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07AD6389" w14:textId="77777777" w:rsidR="00E71274" w:rsidRPr="00D13E5A" w:rsidRDefault="00E71274" w:rsidP="00F07591">
      <w:pPr>
        <w:pStyle w:val="Note"/>
        <w:rPr>
          <w:rStyle w:val="Artdef"/>
          <w:b w:val="0"/>
        </w:rPr>
      </w:pPr>
      <w:r w:rsidRPr="00D13E5A">
        <w:rPr>
          <w:rStyle w:val="Artdef"/>
        </w:rPr>
        <w:t>5.471</w:t>
      </w:r>
      <w:r w:rsidRPr="00D13E5A">
        <w:rPr>
          <w:rStyle w:val="Artdef"/>
        </w:rPr>
        <w:tab/>
      </w:r>
      <w:r w:rsidRPr="00D13E5A">
        <w:rPr>
          <w:i/>
        </w:rPr>
        <w:t>Additional allocation:  </w:t>
      </w:r>
      <w:r w:rsidRPr="00D13E5A">
        <w:t xml:space="preserve">in Algeria, Germany, Bahrain, Belgium, China, Egypt, the United Arab Emirates, </w:t>
      </w:r>
      <w:r w:rsidRPr="00F07591">
        <w:t>France</w:t>
      </w:r>
      <w:r w:rsidRPr="00D13E5A">
        <w:t>, Greece, Indonesia, Iran (Islamic Republic of), Libya, the Netherlands, Qatar and Sudan, the frequency bands 8 825-8 850 MHz and 9 000-9 200 MHz are also allocated to the maritime radionavigation service, on a primary basis, for use by shore-based radars only.</w:t>
      </w:r>
      <w:r w:rsidRPr="00D13E5A">
        <w:rPr>
          <w:sz w:val="16"/>
        </w:rPr>
        <w:t>     (WRC</w:t>
      </w:r>
      <w:r w:rsidRPr="00D13E5A">
        <w:rPr>
          <w:sz w:val="16"/>
        </w:rPr>
        <w:noBreakHyphen/>
        <w:t>15)</w:t>
      </w:r>
    </w:p>
    <w:p w14:paraId="21D02DFA" w14:textId="77777777" w:rsidR="00E71274" w:rsidRPr="00D13E5A" w:rsidRDefault="00E71274" w:rsidP="00B31A6D">
      <w:pPr>
        <w:pStyle w:val="Note"/>
      </w:pPr>
      <w:r w:rsidRPr="00D13E5A">
        <w:rPr>
          <w:rStyle w:val="Artdef"/>
        </w:rPr>
        <w:t>5.473A</w:t>
      </w:r>
      <w:r w:rsidRPr="00D13E5A">
        <w:rPr>
          <w:rStyle w:val="Artdef"/>
        </w:rPr>
        <w:tab/>
      </w:r>
      <w:r w:rsidRPr="00D13E5A">
        <w:t xml:space="preserve">In the band 9 000-9 200 MHz, stations operating in the radiolocation service shall not cause harmful interference to, nor claim protection from, systems identified in No. </w:t>
      </w:r>
      <w:r w:rsidRPr="00D13E5A">
        <w:rPr>
          <w:b/>
          <w:bCs/>
        </w:rPr>
        <w:t xml:space="preserve">5.337 </w:t>
      </w:r>
      <w:r w:rsidRPr="00D13E5A">
        <w:t xml:space="preserve">operating in the aeronautical radionavigation service, or radar systems in the maritime radionavigation service operating in this band on a primary basis in the countries listed in No. </w:t>
      </w:r>
      <w:r w:rsidRPr="00D13E5A">
        <w:rPr>
          <w:b/>
          <w:bCs/>
        </w:rPr>
        <w:t>5.471</w:t>
      </w:r>
      <w:r w:rsidRPr="00D13E5A">
        <w:t>.</w:t>
      </w:r>
      <w:r w:rsidRPr="00D13E5A">
        <w:rPr>
          <w:sz w:val="16"/>
        </w:rPr>
        <w:t>     (WRC-07)</w:t>
      </w:r>
    </w:p>
    <w:p w14:paraId="4A8093EE" w14:textId="4A9C11FD" w:rsidR="00E71274" w:rsidRPr="00D13E5A" w:rsidRDefault="00E71274" w:rsidP="00B31A6D">
      <w:pPr>
        <w:pStyle w:val="Heading4"/>
      </w:pPr>
      <w:r w:rsidRPr="00D13E5A">
        <w:t>5.2.10.2</w:t>
      </w:r>
      <w:r w:rsidRPr="00D13E5A">
        <w:tab/>
        <w:t>Related ITU-R documents and aviation documents in the frequency band 9 000</w:t>
      </w:r>
      <w:r w:rsidR="00F07591">
        <w:noBreakHyphen/>
      </w:r>
      <w:r w:rsidRPr="00D13E5A">
        <w:t>9 200 MHz</w:t>
      </w:r>
    </w:p>
    <w:p w14:paraId="41B7EF92" w14:textId="746EAA56" w:rsidR="00E71274" w:rsidRPr="00D13E5A" w:rsidRDefault="00E71274" w:rsidP="00B31A6D">
      <w:pPr>
        <w:rPr>
          <w:szCs w:val="24"/>
        </w:rPr>
      </w:pPr>
      <w:r w:rsidRPr="00D13E5A">
        <w:rPr>
          <w:szCs w:val="24"/>
        </w:rPr>
        <w:t>Recommendation ITU-R M.1796-2 contains characteristics and protection criteria for systems operating in the aeronautical radionavigation and radiolocations services in the band 8 500</w:t>
      </w:r>
      <w:r w:rsidR="00F07591">
        <w:rPr>
          <w:szCs w:val="24"/>
        </w:rPr>
        <w:noBreakHyphen/>
      </w:r>
      <w:r w:rsidRPr="00D13E5A">
        <w:rPr>
          <w:szCs w:val="24"/>
        </w:rPr>
        <w:t xml:space="preserve">10 680 MHz and includes characteristics for precision approach and landing radar, </w:t>
      </w:r>
      <w:r w:rsidRPr="00D13E5A">
        <w:rPr>
          <w:szCs w:val="24"/>
          <w:lang w:eastAsia="zh-CN"/>
        </w:rPr>
        <w:t>Airport surveillance radar, and Airport surface detection equipment (ASDE) radars.</w:t>
      </w:r>
    </w:p>
    <w:p w14:paraId="486E9346" w14:textId="77777777" w:rsidR="00E71274" w:rsidRPr="00D13E5A" w:rsidRDefault="00E71274" w:rsidP="00B31A6D">
      <w:pPr>
        <w:pStyle w:val="Heading4"/>
      </w:pPr>
      <w:r w:rsidRPr="00D13E5A">
        <w:t>5.2.10.3</w:t>
      </w:r>
      <w:r w:rsidRPr="00D13E5A">
        <w:tab/>
        <w:t>Suitability of the frequency band 9 000-9 200 MHz for detect and avoid systems onboard unmanned aircraft</w:t>
      </w:r>
    </w:p>
    <w:p w14:paraId="5514B919" w14:textId="77777777" w:rsidR="00E71274" w:rsidRPr="00D13E5A" w:rsidRDefault="00E71274" w:rsidP="00B31A6D">
      <w:r w:rsidRPr="00D13E5A">
        <w:t xml:space="preserve">Operation of DAA systems onboard UA is not suitable due to ground based only restriction in RR No. </w:t>
      </w:r>
      <w:r w:rsidRPr="00D13E5A">
        <w:rPr>
          <w:b/>
          <w:bCs/>
        </w:rPr>
        <w:t>5.337</w:t>
      </w:r>
      <w:r w:rsidRPr="00D13E5A">
        <w:t xml:space="preserve"> in the frequency band 9 000-9 200 MHz.</w:t>
      </w:r>
    </w:p>
    <w:p w14:paraId="09175799" w14:textId="77777777" w:rsidR="00E71274" w:rsidRPr="00D13E5A" w:rsidRDefault="00E71274" w:rsidP="00B31A6D">
      <w:pPr>
        <w:pStyle w:val="Heading3"/>
      </w:pPr>
      <w:r w:rsidRPr="00D13E5A">
        <w:t>5.2.11</w:t>
      </w:r>
      <w:r w:rsidRPr="00D13E5A">
        <w:tab/>
        <w:t>Frequency band 9 300-9 800 MHz</w:t>
      </w:r>
    </w:p>
    <w:p w14:paraId="5F883CF5" w14:textId="77777777" w:rsidR="00E71274" w:rsidRPr="00D13E5A" w:rsidRDefault="00E71274" w:rsidP="00B31A6D">
      <w:pPr>
        <w:pStyle w:val="Heading4"/>
      </w:pPr>
      <w:r w:rsidRPr="00D13E5A">
        <w:t>5.2.11.1</w:t>
      </w:r>
      <w:r w:rsidRPr="00D13E5A">
        <w:tab/>
        <w:t>Allocations to operate detect and avoid and other services in the frequency band 9 300</w:t>
      </w:r>
      <w:r w:rsidRPr="00D13E5A">
        <w:noBreakHyphen/>
        <w:t>9 800 MHz</w:t>
      </w:r>
    </w:p>
    <w:p w14:paraId="08975B93" w14:textId="77777777" w:rsidR="00E71274" w:rsidRPr="00D13E5A" w:rsidRDefault="00E71274" w:rsidP="00B31A6D"/>
    <w:tbl>
      <w:tblPr>
        <w:tblW w:w="9300" w:type="dxa"/>
        <w:jc w:val="center"/>
        <w:tblLayout w:type="fixed"/>
        <w:tblCellMar>
          <w:left w:w="107" w:type="dxa"/>
          <w:right w:w="107" w:type="dxa"/>
        </w:tblCellMar>
        <w:tblLook w:val="04A0" w:firstRow="1" w:lastRow="0" w:firstColumn="1" w:lastColumn="0" w:noHBand="0" w:noVBand="1"/>
      </w:tblPr>
      <w:tblGrid>
        <w:gridCol w:w="3101"/>
        <w:gridCol w:w="3099"/>
        <w:gridCol w:w="3100"/>
      </w:tblGrid>
      <w:tr w:rsidR="00E71274" w:rsidRPr="00D13E5A" w14:paraId="7EB2E253" w14:textId="77777777" w:rsidTr="00B31A6D">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14:paraId="31A0BE57" w14:textId="77777777" w:rsidR="00E71274" w:rsidRPr="00D13E5A" w:rsidRDefault="00E71274" w:rsidP="00B31A6D">
            <w:pPr>
              <w:pStyle w:val="Tablehead"/>
            </w:pPr>
            <w:r w:rsidRPr="00D13E5A">
              <w:lastRenderedPageBreak/>
              <w:t>Allocation to services</w:t>
            </w:r>
          </w:p>
        </w:tc>
      </w:tr>
      <w:tr w:rsidR="00E71274" w:rsidRPr="00D13E5A" w14:paraId="1C28409B" w14:textId="77777777" w:rsidTr="00B31A6D">
        <w:trPr>
          <w:cantSplit/>
          <w:jc w:val="center"/>
        </w:trPr>
        <w:tc>
          <w:tcPr>
            <w:tcW w:w="3100" w:type="dxa"/>
            <w:tcBorders>
              <w:top w:val="single" w:sz="4" w:space="0" w:color="auto"/>
              <w:left w:val="single" w:sz="4" w:space="0" w:color="auto"/>
              <w:bottom w:val="single" w:sz="4" w:space="0" w:color="auto"/>
              <w:right w:val="single" w:sz="6" w:space="0" w:color="auto"/>
            </w:tcBorders>
            <w:hideMark/>
          </w:tcPr>
          <w:p w14:paraId="2FA17860" w14:textId="77777777" w:rsidR="00E71274" w:rsidRPr="00D13E5A" w:rsidRDefault="00E71274" w:rsidP="00B31A6D">
            <w:pPr>
              <w:pStyle w:val="Tablehead"/>
            </w:pPr>
            <w:r w:rsidRPr="00D13E5A">
              <w:t>Region 1</w:t>
            </w:r>
          </w:p>
        </w:tc>
        <w:tc>
          <w:tcPr>
            <w:tcW w:w="3099" w:type="dxa"/>
            <w:tcBorders>
              <w:top w:val="single" w:sz="4" w:space="0" w:color="auto"/>
              <w:left w:val="single" w:sz="6" w:space="0" w:color="auto"/>
              <w:bottom w:val="single" w:sz="4" w:space="0" w:color="auto"/>
              <w:right w:val="single" w:sz="6" w:space="0" w:color="auto"/>
            </w:tcBorders>
            <w:hideMark/>
          </w:tcPr>
          <w:p w14:paraId="6093B5D8" w14:textId="77777777" w:rsidR="00E71274" w:rsidRPr="00D13E5A" w:rsidRDefault="00E71274" w:rsidP="00B31A6D">
            <w:pPr>
              <w:pStyle w:val="Tablehead"/>
            </w:pPr>
            <w:r w:rsidRPr="00D13E5A">
              <w:t>Region 2</w:t>
            </w:r>
          </w:p>
        </w:tc>
        <w:tc>
          <w:tcPr>
            <w:tcW w:w="3100" w:type="dxa"/>
            <w:tcBorders>
              <w:top w:val="single" w:sz="4" w:space="0" w:color="auto"/>
              <w:left w:val="single" w:sz="6" w:space="0" w:color="auto"/>
              <w:bottom w:val="single" w:sz="4" w:space="0" w:color="auto"/>
              <w:right w:val="single" w:sz="4" w:space="0" w:color="auto"/>
            </w:tcBorders>
            <w:hideMark/>
          </w:tcPr>
          <w:p w14:paraId="1DB3F770" w14:textId="77777777" w:rsidR="00E71274" w:rsidRPr="00D13E5A" w:rsidRDefault="00E71274" w:rsidP="00B31A6D">
            <w:pPr>
              <w:pStyle w:val="Tablehead"/>
            </w:pPr>
            <w:r w:rsidRPr="00D13E5A">
              <w:t>Region 3</w:t>
            </w:r>
          </w:p>
        </w:tc>
      </w:tr>
      <w:tr w:rsidR="00E71274" w:rsidRPr="00D13E5A" w14:paraId="4D9B1ECF"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F4347A2" w14:textId="77777777" w:rsidR="00E71274" w:rsidRPr="00D13E5A" w:rsidRDefault="00E71274" w:rsidP="00B31A6D">
            <w:pPr>
              <w:pStyle w:val="TableTextS5"/>
              <w:tabs>
                <w:tab w:val="clear" w:pos="170"/>
                <w:tab w:val="clear" w:pos="567"/>
                <w:tab w:val="clear" w:pos="737"/>
              </w:tabs>
              <w:spacing w:before="30" w:after="30"/>
            </w:pPr>
            <w:r w:rsidRPr="00D13E5A">
              <w:rPr>
                <w:rStyle w:val="Tablefreq"/>
              </w:rPr>
              <w:t>9 300-9 500</w:t>
            </w:r>
            <w:r w:rsidRPr="00D13E5A">
              <w:rPr>
                <w:color w:val="000000"/>
              </w:rPr>
              <w:tab/>
            </w:r>
            <w:r w:rsidRPr="00D13E5A">
              <w:t>EARTH EXPLORATION-SATELLITE (active)</w:t>
            </w:r>
          </w:p>
          <w:p w14:paraId="631FFD1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5D3C98F8" w14:textId="77777777" w:rsidR="00E71274" w:rsidRPr="00D13E5A" w:rsidRDefault="00E71274" w:rsidP="00B31A6D">
            <w:pPr>
              <w:pStyle w:val="TableTextS5"/>
              <w:rPr>
                <w:rStyle w:val="Artref"/>
              </w:rPr>
            </w:pPr>
            <w:r w:rsidRPr="00D13E5A">
              <w:rPr>
                <w:color w:val="000000"/>
              </w:rPr>
              <w:tab/>
            </w:r>
            <w:r w:rsidRPr="00D13E5A">
              <w:rPr>
                <w:color w:val="000000"/>
              </w:rPr>
              <w:tab/>
            </w:r>
            <w:r w:rsidRPr="00D13E5A">
              <w:rPr>
                <w:color w:val="000000"/>
              </w:rPr>
              <w:tab/>
            </w:r>
            <w:r w:rsidRPr="00D13E5A">
              <w:rPr>
                <w:color w:val="000000"/>
              </w:rPr>
              <w:tab/>
              <w:t>RADIONAVIGATION</w:t>
            </w:r>
          </w:p>
          <w:p w14:paraId="78C53E7A" w14:textId="77777777" w:rsidR="00E71274" w:rsidRPr="00D13E5A" w:rsidRDefault="00E71274" w:rsidP="00B31A6D">
            <w:pPr>
              <w:pStyle w:val="TableTextS5"/>
            </w:pPr>
            <w:r w:rsidRPr="00D13E5A">
              <w:tab/>
            </w:r>
            <w:r w:rsidRPr="00D13E5A">
              <w:tab/>
            </w:r>
            <w:r w:rsidRPr="00D13E5A">
              <w:tab/>
            </w:r>
            <w:r w:rsidRPr="00D13E5A">
              <w:tab/>
              <w:t>SPACE RESEARCH (active)</w:t>
            </w:r>
          </w:p>
          <w:p w14:paraId="41FACD19"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5.427</w:t>
            </w:r>
            <w:r w:rsidRPr="00D13E5A">
              <w:rPr>
                <w:color w:val="000000"/>
              </w:rPr>
              <w:t xml:space="preserve">  </w:t>
            </w:r>
            <w:r w:rsidRPr="00D13E5A">
              <w:rPr>
                <w:rStyle w:val="Artref"/>
                <w:color w:val="000000"/>
              </w:rPr>
              <w:t>5.474</w:t>
            </w:r>
            <w:r w:rsidRPr="00D13E5A">
              <w:rPr>
                <w:color w:val="000000"/>
              </w:rPr>
              <w:t xml:space="preserve">  </w:t>
            </w:r>
            <w:r w:rsidRPr="00D13E5A">
              <w:rPr>
                <w:rStyle w:val="Artref"/>
                <w:color w:val="000000"/>
              </w:rPr>
              <w:t>5.475  5.475A  5.475B  5.476A</w:t>
            </w:r>
          </w:p>
        </w:tc>
      </w:tr>
      <w:tr w:rsidR="00E71274" w:rsidRPr="00D13E5A" w14:paraId="5014A2D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52F9C629" w14:textId="77777777" w:rsidR="00E71274" w:rsidRPr="00D13E5A" w:rsidRDefault="00E71274" w:rsidP="00B31A6D">
            <w:pPr>
              <w:pStyle w:val="TableTextS5"/>
              <w:tabs>
                <w:tab w:val="clear" w:pos="170"/>
                <w:tab w:val="clear" w:pos="567"/>
                <w:tab w:val="clear" w:pos="737"/>
              </w:tabs>
              <w:spacing w:before="30" w:after="30"/>
              <w:rPr>
                <w:color w:val="000000"/>
              </w:rPr>
            </w:pPr>
            <w:r w:rsidRPr="00D13E5A">
              <w:rPr>
                <w:rStyle w:val="Tablefreq"/>
              </w:rPr>
              <w:t>9 500-9 800</w:t>
            </w:r>
            <w:r w:rsidRPr="00D13E5A">
              <w:rPr>
                <w:color w:val="000000"/>
              </w:rPr>
              <w:tab/>
              <w:t>EARTH EXPLORATION-SATELLITE (active)</w:t>
            </w:r>
          </w:p>
          <w:p w14:paraId="5334005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RADIOLOCATION</w:t>
            </w:r>
          </w:p>
          <w:p w14:paraId="0CFED81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27B497D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631D06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5.476A</w:t>
            </w:r>
          </w:p>
        </w:tc>
      </w:tr>
    </w:tbl>
    <w:p w14:paraId="42B8A88A" w14:textId="77777777" w:rsidR="00E71274" w:rsidRPr="00D13E5A" w:rsidRDefault="00E71274" w:rsidP="00B31A6D">
      <w:pPr>
        <w:pStyle w:val="Tablefin"/>
        <w:rPr>
          <w:lang w:val="en-GB"/>
        </w:rPr>
      </w:pPr>
    </w:p>
    <w:p w14:paraId="41268F13" w14:textId="77777777" w:rsidR="00E71274" w:rsidRPr="00F07591" w:rsidRDefault="00E71274" w:rsidP="00F07591">
      <w:pPr>
        <w:pStyle w:val="Note"/>
      </w:pPr>
      <w:r w:rsidRPr="00D13E5A">
        <w:rPr>
          <w:rStyle w:val="Artdef"/>
        </w:rPr>
        <w:t>5.427</w:t>
      </w:r>
      <w:r w:rsidRPr="00D13E5A">
        <w:rPr>
          <w:rStyle w:val="Artdef"/>
        </w:rPr>
        <w:tab/>
      </w:r>
      <w:r w:rsidRPr="00F07591">
        <w:t xml:space="preserve">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F07591">
        <w:rPr>
          <w:b/>
          <w:bCs/>
        </w:rPr>
        <w:t>4.9</w:t>
      </w:r>
      <w:r w:rsidRPr="00F07591">
        <w:t>.</w:t>
      </w:r>
    </w:p>
    <w:p w14:paraId="7F4B96AD" w14:textId="77777777" w:rsidR="00E71274" w:rsidRPr="00F07591" w:rsidRDefault="00E71274" w:rsidP="00F07591">
      <w:pPr>
        <w:pStyle w:val="Note"/>
      </w:pPr>
      <w:r w:rsidRPr="00D13E5A">
        <w:rPr>
          <w:rStyle w:val="Artdef"/>
        </w:rPr>
        <w:t>5.474</w:t>
      </w:r>
      <w:r w:rsidRPr="00D13E5A">
        <w:rPr>
          <w:rStyle w:val="Artdef"/>
        </w:rPr>
        <w:tab/>
      </w:r>
      <w:r w:rsidRPr="00F07591">
        <w:t xml:space="preserve">In the band 9 200-9 500 MHz, search and rescue transponders (SART) may be used, having due regard to the appropriate ITU-R Recommendation (see also Article </w:t>
      </w:r>
      <w:r w:rsidRPr="00F07591">
        <w:rPr>
          <w:b/>
          <w:bCs/>
        </w:rPr>
        <w:t>31</w:t>
      </w:r>
      <w:r w:rsidRPr="00F07591">
        <w:t>).</w:t>
      </w:r>
    </w:p>
    <w:p w14:paraId="11E075B1" w14:textId="77777777" w:rsidR="00E71274" w:rsidRPr="00D13E5A" w:rsidRDefault="00E71274" w:rsidP="00F07591">
      <w:pPr>
        <w:pStyle w:val="Note"/>
      </w:pPr>
      <w:r w:rsidRPr="00D13E5A">
        <w:rPr>
          <w:rStyle w:val="Artdef"/>
        </w:rPr>
        <w:t>5.475</w:t>
      </w:r>
      <w:r w:rsidRPr="00D13E5A">
        <w:rPr>
          <w:rStyle w:val="Artdef"/>
        </w:rPr>
        <w:tab/>
      </w:r>
      <w:r w:rsidRPr="00D13E5A">
        <w:t>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w:t>
      </w:r>
      <w:r w:rsidRPr="00D13E5A">
        <w:rPr>
          <w:sz w:val="16"/>
        </w:rPr>
        <w:t>     (WRC-07)</w:t>
      </w:r>
    </w:p>
    <w:p w14:paraId="6B0FD11A" w14:textId="54F6B331" w:rsidR="00E71274" w:rsidRPr="00D13E5A" w:rsidRDefault="00E71274" w:rsidP="00F07591">
      <w:pPr>
        <w:pStyle w:val="Note"/>
        <w:rPr>
          <w:rStyle w:val="Artdef"/>
          <w:b w:val="0"/>
        </w:rPr>
      </w:pPr>
      <w:r w:rsidRPr="00D13E5A">
        <w:rPr>
          <w:rStyle w:val="Artdef"/>
        </w:rPr>
        <w:t>5.475A</w:t>
      </w:r>
      <w:r w:rsidRPr="00D13E5A">
        <w:rPr>
          <w:rStyle w:val="Artdef"/>
        </w:rPr>
        <w:tab/>
      </w:r>
      <w:r w:rsidRPr="0018041B">
        <w:t>The use of the band 9 300-9 500 MHz by the Earth exploration-satellite service (active) and the space research service (active) is limited to systems requiring necessary bandwidth greater than 300 MHz that cannot be fully accommodated within the 9 500-9 800 MHz band.</w:t>
      </w:r>
      <w:r w:rsidRPr="00D13E5A">
        <w:rPr>
          <w:b/>
          <w:sz w:val="16"/>
        </w:rPr>
        <w:t xml:space="preserve"> </w:t>
      </w:r>
      <w:r w:rsidRPr="00D13E5A">
        <w:rPr>
          <w:sz w:val="16"/>
        </w:rPr>
        <w:t>     (WRC</w:t>
      </w:r>
      <w:r w:rsidRPr="00D13E5A">
        <w:rPr>
          <w:sz w:val="16"/>
        </w:rPr>
        <w:noBreakHyphen/>
        <w:t>07)</w:t>
      </w:r>
    </w:p>
    <w:p w14:paraId="58D5CF6D" w14:textId="77777777" w:rsidR="00E71274" w:rsidRPr="00D13E5A" w:rsidRDefault="00E71274" w:rsidP="00B31A6D">
      <w:pPr>
        <w:rPr>
          <w:rStyle w:val="Artdef"/>
          <w:b w:val="0"/>
        </w:rPr>
      </w:pPr>
      <w:r w:rsidRPr="00D13E5A">
        <w:rPr>
          <w:rStyle w:val="Artdef"/>
        </w:rPr>
        <w:t>5.475B</w:t>
      </w:r>
      <w:r w:rsidRPr="00D13E5A">
        <w:rPr>
          <w:rStyle w:val="Artdef"/>
        </w:rPr>
        <w:tab/>
      </w:r>
      <w:r w:rsidRPr="0018041B">
        <w:rPr>
          <w:sz w:val="22"/>
        </w:rPr>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w:t>
      </w:r>
      <w:r w:rsidRPr="00D13E5A">
        <w:rPr>
          <w:sz w:val="16"/>
        </w:rPr>
        <w:t xml:space="preserve">      (WRC</w:t>
      </w:r>
      <w:r w:rsidRPr="00D13E5A">
        <w:rPr>
          <w:sz w:val="16"/>
        </w:rPr>
        <w:noBreakHyphen/>
        <w:t>07)</w:t>
      </w:r>
    </w:p>
    <w:p w14:paraId="1D83618A" w14:textId="77777777" w:rsidR="00E71274" w:rsidRPr="00D13E5A" w:rsidRDefault="00E71274" w:rsidP="0018041B">
      <w:pPr>
        <w:pStyle w:val="Note"/>
      </w:pPr>
      <w:r w:rsidRPr="00D13E5A">
        <w:rPr>
          <w:rStyle w:val="Artdef"/>
        </w:rPr>
        <w:t>5.476A</w:t>
      </w:r>
      <w:r w:rsidRPr="00D13E5A">
        <w:rPr>
          <w:rStyle w:val="Artdef"/>
        </w:rPr>
        <w:tab/>
      </w:r>
      <w:r w:rsidRPr="00D13E5A">
        <w:t>In the band 9 300-9 800 MHz, stations in the Earth exploration-satellite service (active) and space research service (active) shall not cause harmful interference to, nor claim protection from, stations of the radionavigation and radiolocation services.</w:t>
      </w:r>
      <w:r w:rsidRPr="00D13E5A">
        <w:rPr>
          <w:sz w:val="16"/>
        </w:rPr>
        <w:t>     (WRC</w:t>
      </w:r>
      <w:r w:rsidRPr="00D13E5A">
        <w:rPr>
          <w:sz w:val="16"/>
        </w:rPr>
        <w:noBreakHyphen/>
        <w:t>07)</w:t>
      </w:r>
    </w:p>
    <w:p w14:paraId="5441B5E9" w14:textId="2BFB89D3" w:rsidR="00E71274" w:rsidRPr="00D13E5A" w:rsidRDefault="00E71274" w:rsidP="00B31A6D">
      <w:pPr>
        <w:pStyle w:val="Heading4"/>
      </w:pPr>
      <w:r w:rsidRPr="00D13E5A">
        <w:t xml:space="preserve">5.2.11.2 </w:t>
      </w:r>
      <w:r w:rsidRPr="00D13E5A">
        <w:tab/>
        <w:t>Related ITU-R documents and aviation documents in the frequency band 9 300</w:t>
      </w:r>
      <w:r w:rsidR="0018041B">
        <w:noBreakHyphen/>
      </w:r>
      <w:r w:rsidRPr="00D13E5A">
        <w:t>9 800 MHz</w:t>
      </w:r>
    </w:p>
    <w:p w14:paraId="77EC901F" w14:textId="7175AE92" w:rsidR="00E71274" w:rsidRPr="00D13E5A" w:rsidRDefault="00E71274" w:rsidP="00B31A6D">
      <w:r w:rsidRPr="00D13E5A">
        <w:rPr>
          <w:szCs w:val="24"/>
        </w:rPr>
        <w:t>Recommendation ITU-R M.1796-2 contains characteristics and protection criteria for systems operating in the aeronautical radionavigation and radiolocations services in the band 8 500</w:t>
      </w:r>
      <w:r w:rsidR="0018041B">
        <w:rPr>
          <w:szCs w:val="24"/>
        </w:rPr>
        <w:noBreakHyphen/>
      </w:r>
      <w:r w:rsidRPr="00D13E5A">
        <w:rPr>
          <w:szCs w:val="24"/>
        </w:rPr>
        <w:t xml:space="preserve">10 680 MHz and includes characteristics for a DAA radar that operates in the band </w:t>
      </w:r>
      <w:r w:rsidRPr="00D13E5A">
        <w:t>9 300</w:t>
      </w:r>
      <w:r w:rsidR="0018041B">
        <w:noBreakHyphen/>
      </w:r>
      <w:r w:rsidRPr="00D13E5A">
        <w:t>9 500 MHz. Technical Standard Order C212</w:t>
      </w:r>
      <w:r w:rsidRPr="00D13E5A">
        <w:rPr>
          <w:position w:val="6"/>
          <w:sz w:val="18"/>
        </w:rPr>
        <w:footnoteReference w:id="14"/>
      </w:r>
      <w:r w:rsidRPr="00D13E5A">
        <w:t xml:space="preserve"> contains the aviation standards for airborne DAA radars operating in the aeronautical radionavigation service in various bands including the band 9 300-9 500 MHz. The aeronautical radionavigation service in the band 9 300-9 500 MHz is </w:t>
      </w:r>
      <w:r w:rsidRPr="00D13E5A">
        <w:lastRenderedPageBreak/>
        <w:t xml:space="preserve">also used for systems that provide weather information for pilots onboard aircraft. Information on these weather detection systems </w:t>
      </w:r>
      <w:r w:rsidRPr="00D13E5A">
        <w:rPr>
          <w:szCs w:val="24"/>
        </w:rPr>
        <w:t>can be found in and Technical Standard Order C63c</w:t>
      </w:r>
      <w:r w:rsidRPr="00D13E5A">
        <w:rPr>
          <w:rStyle w:val="FootnoteReference"/>
          <w:szCs w:val="24"/>
        </w:rPr>
        <w:footnoteReference w:id="15"/>
      </w:r>
      <w:r w:rsidRPr="00D13E5A">
        <w:rPr>
          <w:szCs w:val="24"/>
        </w:rPr>
        <w:t>.</w:t>
      </w:r>
    </w:p>
    <w:p w14:paraId="4961E55B" w14:textId="77777777" w:rsidR="00E71274" w:rsidRPr="0018041B" w:rsidRDefault="00E71274" w:rsidP="00B31A6D">
      <w:r w:rsidRPr="0018041B">
        <w:t>Recommendations ITU-R RS.577, ITU-R RS.1166, and ITU-R RS.2105 apply to the Earth exploration-satellite (active) and space research (active) services in the bands 9 300-9 500 MHz and 9 500-9 800 MHz.</w:t>
      </w:r>
    </w:p>
    <w:p w14:paraId="4BA8A3B5" w14:textId="77777777" w:rsidR="00E71274" w:rsidRPr="00D13E5A" w:rsidRDefault="00E71274" w:rsidP="00B31A6D">
      <w:pPr>
        <w:pStyle w:val="Heading4"/>
      </w:pPr>
      <w:r w:rsidRPr="00D13E5A">
        <w:t>5.2.11.3</w:t>
      </w:r>
      <w:r w:rsidRPr="00D13E5A">
        <w:tab/>
        <w:t>Suitability of the frequency band 9 300-9 800 MHz for detect and avoid systems onboard unmanned aircraft</w:t>
      </w:r>
    </w:p>
    <w:p w14:paraId="1F9D33D1" w14:textId="77777777" w:rsidR="00E71274" w:rsidRPr="00D13E5A" w:rsidRDefault="00E71274" w:rsidP="0018041B">
      <w:pPr>
        <w:pStyle w:val="Heading5"/>
      </w:pPr>
      <w:r w:rsidRPr="00D13E5A">
        <w:t>5.2.11.3.1</w:t>
      </w:r>
      <w:r w:rsidRPr="00D13E5A">
        <w:tab/>
        <w:t>9 300-9 500 MHz</w:t>
      </w:r>
    </w:p>
    <w:p w14:paraId="6CD9A354" w14:textId="77777777" w:rsidR="00E71274" w:rsidRPr="00D13E5A" w:rsidRDefault="00E71274" w:rsidP="00B31A6D">
      <w:r w:rsidRPr="00D13E5A">
        <w:t xml:space="preserve">Operation of DAA systems onboard UA in the band 9 300-9 500 MHz is not suitable due to restriction in RR No. </w:t>
      </w:r>
      <w:r w:rsidRPr="00D13E5A">
        <w:rPr>
          <w:b/>
          <w:bCs/>
        </w:rPr>
        <w:t>5.475</w:t>
      </w:r>
      <w:r w:rsidRPr="00D13E5A">
        <w:t xml:space="preserve"> limiting the aeronautical radionavigation service to airborne weather radars.</w:t>
      </w:r>
    </w:p>
    <w:p w14:paraId="745BB583" w14:textId="77777777" w:rsidR="00E71274" w:rsidRPr="00D13E5A" w:rsidRDefault="00E71274" w:rsidP="0018041B">
      <w:pPr>
        <w:pStyle w:val="Heading5"/>
      </w:pPr>
      <w:r w:rsidRPr="00D13E5A">
        <w:t>5.2.11.3.2</w:t>
      </w:r>
      <w:r w:rsidRPr="00D13E5A">
        <w:tab/>
        <w:t>9 500-9 800 MHz</w:t>
      </w:r>
    </w:p>
    <w:p w14:paraId="7D4F6749" w14:textId="77777777" w:rsidR="00E71274" w:rsidRPr="00D13E5A" w:rsidRDefault="00E71274" w:rsidP="00B31A6D">
      <w:r w:rsidRPr="00D13E5A">
        <w:t>No restriction in the RR.</w:t>
      </w:r>
    </w:p>
    <w:p w14:paraId="6A3A4FBB" w14:textId="77777777" w:rsidR="00E71274" w:rsidRPr="00D13E5A" w:rsidRDefault="00E71274" w:rsidP="00B31A6D">
      <w:r w:rsidRPr="00D13E5A">
        <w:t xml:space="preserve">Noting that the use of the Space research service (active) shall not cause harmful interference to nor claim protection from the aeronautical radionavigation service, the band </w:t>
      </w:r>
      <w:r w:rsidRPr="00D13E5A">
        <w:rPr>
          <w:szCs w:val="24"/>
        </w:rPr>
        <w:t>9 500-9 800 MHz</w:t>
      </w:r>
      <w:r w:rsidRPr="00D13E5A">
        <w:t xml:space="preserve"> is suitable for operation of DAA systems onboard UA.</w:t>
      </w:r>
    </w:p>
    <w:p w14:paraId="5A11AEA5" w14:textId="4AB71511" w:rsidR="00E71274" w:rsidRPr="00D13E5A" w:rsidRDefault="00E71274" w:rsidP="00B31A6D">
      <w:r w:rsidRPr="00D13E5A">
        <w:t>The use of the Earth exploration 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p>
    <w:p w14:paraId="7365D77D" w14:textId="77777777" w:rsidR="00E71274" w:rsidRPr="00D13E5A" w:rsidRDefault="00E71274" w:rsidP="00B31A6D">
      <w:r w:rsidRPr="00D13E5A">
        <w:t>It is recommended that DAA system employ interference monitoring and channel switching techniques to minimize interference from other radars operating in this band. For more information see Technical Standard Order C212.</w:t>
      </w:r>
    </w:p>
    <w:p w14:paraId="2508D7AA" w14:textId="77777777" w:rsidR="00E71274" w:rsidRPr="00D13E5A" w:rsidRDefault="00E71274" w:rsidP="00B31A6D">
      <w:pPr>
        <w:pStyle w:val="Heading3"/>
      </w:pPr>
      <w:r w:rsidRPr="00D13E5A">
        <w:t>5.2.12</w:t>
      </w:r>
      <w:r w:rsidRPr="00D13E5A">
        <w:tab/>
        <w:t>Frequency band 13.25-13.4 GHz</w:t>
      </w:r>
    </w:p>
    <w:p w14:paraId="5F4654F8" w14:textId="77777777" w:rsidR="00E71274" w:rsidRPr="00D13E5A" w:rsidRDefault="00E71274" w:rsidP="00B31A6D">
      <w:pPr>
        <w:pStyle w:val="Heading4"/>
      </w:pPr>
      <w:r w:rsidRPr="00D13E5A">
        <w:t>5.2.12.1</w:t>
      </w:r>
      <w:r w:rsidRPr="00D13E5A">
        <w:tab/>
        <w:t>Allocations to operate detect and avoid and other services in the frequency band 13.25</w:t>
      </w:r>
      <w:r w:rsidRPr="00D13E5A">
        <w:noBreakHyphen/>
        <w:t>13.4 GHz</w:t>
      </w:r>
    </w:p>
    <w:p w14:paraId="2836A17C" w14:textId="77777777" w:rsidR="00E71274" w:rsidRPr="00D13E5A" w:rsidRDefault="00E71274" w:rsidP="00B31A6D"/>
    <w:tbl>
      <w:tblPr>
        <w:tblW w:w="9285" w:type="dxa"/>
        <w:jc w:val="center"/>
        <w:tblLayout w:type="fixed"/>
        <w:tblCellMar>
          <w:left w:w="107" w:type="dxa"/>
          <w:right w:w="107" w:type="dxa"/>
        </w:tblCellMar>
        <w:tblLook w:val="04A0" w:firstRow="1" w:lastRow="0" w:firstColumn="1" w:lastColumn="0" w:noHBand="0" w:noVBand="1"/>
      </w:tblPr>
      <w:tblGrid>
        <w:gridCol w:w="3082"/>
        <w:gridCol w:w="3105"/>
        <w:gridCol w:w="3098"/>
      </w:tblGrid>
      <w:tr w:rsidR="00E71274" w:rsidRPr="00D13E5A" w14:paraId="251CC73F" w14:textId="77777777" w:rsidTr="00B31A6D">
        <w:trPr>
          <w:cantSplit/>
          <w:jc w:val="center"/>
        </w:trPr>
        <w:tc>
          <w:tcPr>
            <w:tcW w:w="9289" w:type="dxa"/>
            <w:gridSpan w:val="3"/>
            <w:tcBorders>
              <w:top w:val="single" w:sz="6" w:space="0" w:color="auto"/>
              <w:left w:val="single" w:sz="6" w:space="0" w:color="auto"/>
              <w:bottom w:val="single" w:sz="6" w:space="0" w:color="auto"/>
              <w:right w:val="single" w:sz="6" w:space="0" w:color="auto"/>
            </w:tcBorders>
            <w:hideMark/>
          </w:tcPr>
          <w:p w14:paraId="52DDE165" w14:textId="77777777" w:rsidR="00E71274" w:rsidRPr="00D13E5A" w:rsidRDefault="00E71274" w:rsidP="00B31A6D">
            <w:pPr>
              <w:pStyle w:val="Tablehead"/>
            </w:pPr>
            <w:r w:rsidRPr="00D13E5A">
              <w:t>Allocation to services</w:t>
            </w:r>
          </w:p>
        </w:tc>
      </w:tr>
      <w:tr w:rsidR="00E71274" w:rsidRPr="00D13E5A" w14:paraId="6D677341" w14:textId="77777777" w:rsidTr="00B31A6D">
        <w:trPr>
          <w:cantSplit/>
          <w:jc w:val="center"/>
        </w:trPr>
        <w:tc>
          <w:tcPr>
            <w:tcW w:w="3084" w:type="dxa"/>
            <w:tcBorders>
              <w:top w:val="single" w:sz="6" w:space="0" w:color="auto"/>
              <w:left w:val="single" w:sz="6" w:space="0" w:color="auto"/>
              <w:bottom w:val="single" w:sz="6" w:space="0" w:color="auto"/>
              <w:right w:val="single" w:sz="6" w:space="0" w:color="auto"/>
            </w:tcBorders>
            <w:hideMark/>
          </w:tcPr>
          <w:p w14:paraId="5C147069" w14:textId="77777777" w:rsidR="00E71274" w:rsidRPr="00D13E5A" w:rsidRDefault="00E71274" w:rsidP="00B31A6D">
            <w:pPr>
              <w:pStyle w:val="Tablehead"/>
            </w:pPr>
            <w:r w:rsidRPr="00D13E5A">
              <w:t>Region 1</w:t>
            </w:r>
          </w:p>
        </w:tc>
        <w:tc>
          <w:tcPr>
            <w:tcW w:w="3106" w:type="dxa"/>
            <w:tcBorders>
              <w:top w:val="single" w:sz="6" w:space="0" w:color="auto"/>
              <w:left w:val="single" w:sz="6" w:space="0" w:color="auto"/>
              <w:bottom w:val="single" w:sz="6" w:space="0" w:color="auto"/>
              <w:right w:val="single" w:sz="6" w:space="0" w:color="auto"/>
            </w:tcBorders>
            <w:hideMark/>
          </w:tcPr>
          <w:p w14:paraId="172952A6" w14:textId="77777777" w:rsidR="00E71274" w:rsidRPr="00D13E5A" w:rsidRDefault="00E71274" w:rsidP="00B31A6D">
            <w:pPr>
              <w:pStyle w:val="Tablehead"/>
            </w:pPr>
            <w:r w:rsidRPr="00D13E5A">
              <w:t>Region 2</w:t>
            </w:r>
          </w:p>
        </w:tc>
        <w:tc>
          <w:tcPr>
            <w:tcW w:w="3099" w:type="dxa"/>
            <w:tcBorders>
              <w:top w:val="single" w:sz="6" w:space="0" w:color="auto"/>
              <w:left w:val="single" w:sz="6" w:space="0" w:color="auto"/>
              <w:bottom w:val="single" w:sz="6" w:space="0" w:color="auto"/>
              <w:right w:val="single" w:sz="6" w:space="0" w:color="auto"/>
            </w:tcBorders>
            <w:hideMark/>
          </w:tcPr>
          <w:p w14:paraId="2754705D" w14:textId="77777777" w:rsidR="00E71274" w:rsidRPr="00D13E5A" w:rsidRDefault="00E71274" w:rsidP="00B31A6D">
            <w:pPr>
              <w:pStyle w:val="Tablehead"/>
            </w:pPr>
            <w:r w:rsidRPr="00D13E5A">
              <w:t>Region 3</w:t>
            </w:r>
          </w:p>
        </w:tc>
      </w:tr>
      <w:tr w:rsidR="00E71274" w:rsidRPr="00D13E5A" w14:paraId="6791275C" w14:textId="77777777" w:rsidTr="00B31A6D">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14:paraId="34BD6BCA" w14:textId="77777777" w:rsidR="00E71274" w:rsidRPr="00D13E5A" w:rsidRDefault="00E71274" w:rsidP="00B31A6D">
            <w:pPr>
              <w:pStyle w:val="TableTextS5"/>
              <w:spacing w:before="30" w:after="30"/>
              <w:rPr>
                <w:color w:val="000000"/>
              </w:rPr>
            </w:pPr>
            <w:r w:rsidRPr="00D13E5A">
              <w:rPr>
                <w:rStyle w:val="Tablefreq"/>
              </w:rPr>
              <w:t>13.25-13.4</w:t>
            </w:r>
            <w:r w:rsidRPr="00D13E5A">
              <w:rPr>
                <w:color w:val="000000"/>
              </w:rPr>
              <w:tab/>
              <w:t>EARTH EXPLORATION-SATELLITE (active)</w:t>
            </w:r>
          </w:p>
          <w:p w14:paraId="61DD02DE"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AERONAUTICAL RADIONAVIGATION  </w:t>
            </w:r>
            <w:r w:rsidRPr="00D13E5A">
              <w:rPr>
                <w:rStyle w:val="Artref"/>
                <w:color w:val="000000"/>
              </w:rPr>
              <w:t>5.497</w:t>
            </w:r>
          </w:p>
          <w:p w14:paraId="76C3DA5C"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 (active)</w:t>
            </w:r>
          </w:p>
          <w:p w14:paraId="529CE1D9"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5.498A</w:t>
            </w:r>
            <w:r w:rsidRPr="00D13E5A">
              <w:rPr>
                <w:color w:val="000000"/>
              </w:rPr>
              <w:t xml:space="preserve">  </w:t>
            </w:r>
            <w:r w:rsidRPr="00D13E5A">
              <w:rPr>
                <w:rStyle w:val="Artref"/>
                <w:color w:val="000000"/>
              </w:rPr>
              <w:t>5.499</w:t>
            </w:r>
          </w:p>
        </w:tc>
      </w:tr>
    </w:tbl>
    <w:p w14:paraId="469FD2FB" w14:textId="77777777" w:rsidR="00E71274" w:rsidRPr="00D13E5A" w:rsidRDefault="00E71274" w:rsidP="00B31A6D">
      <w:pPr>
        <w:pStyle w:val="Tablefin"/>
        <w:rPr>
          <w:rStyle w:val="Artdef"/>
          <w:lang w:val="en-GB"/>
        </w:rPr>
      </w:pPr>
    </w:p>
    <w:p w14:paraId="7C6DC9DC" w14:textId="77777777" w:rsidR="00E71274" w:rsidRPr="00D13E5A" w:rsidRDefault="00E71274" w:rsidP="00B31A6D">
      <w:pPr>
        <w:pStyle w:val="Note"/>
        <w:rPr>
          <w:rStyle w:val="Artdef"/>
        </w:rPr>
      </w:pPr>
      <w:r w:rsidRPr="00D13E5A">
        <w:rPr>
          <w:b/>
        </w:rPr>
        <w:t>5.497</w:t>
      </w:r>
      <w:r w:rsidRPr="00D13E5A">
        <w:tab/>
        <w:t>The use of the band 13.25-13.4 GHz by the aeronautical radionavigation service is limited to Doppler navigation aids</w:t>
      </w:r>
    </w:p>
    <w:p w14:paraId="1AE60598" w14:textId="77777777" w:rsidR="00E71274" w:rsidRPr="00D13E5A" w:rsidRDefault="00E71274" w:rsidP="00B31A6D">
      <w:pPr>
        <w:pStyle w:val="Note"/>
      </w:pPr>
      <w:r w:rsidRPr="00D13E5A">
        <w:rPr>
          <w:rStyle w:val="Artdef"/>
        </w:rPr>
        <w:lastRenderedPageBreak/>
        <w:t>5.498A</w:t>
      </w:r>
      <w:r w:rsidRPr="00D13E5A">
        <w:rPr>
          <w:rStyle w:val="Artdef"/>
        </w:rPr>
        <w:tab/>
      </w:r>
      <w:r w:rsidRPr="00D13E5A">
        <w:t>The Earth exploration-satellite (active) and space research (active) services operating in the band 13.25</w:t>
      </w:r>
      <w:r w:rsidRPr="00D13E5A">
        <w:noBreakHyphen/>
        <w:t>13.4 GHz shall not cause harmful interference to, or constrain the use and development of, the aeronautical radionavigation service.</w:t>
      </w:r>
      <w:r w:rsidRPr="00D13E5A">
        <w:rPr>
          <w:sz w:val="16"/>
        </w:rPr>
        <w:t>     (WRC-97)</w:t>
      </w:r>
    </w:p>
    <w:p w14:paraId="057157B0" w14:textId="77777777" w:rsidR="00E71274" w:rsidRPr="00D13E5A" w:rsidRDefault="00E71274" w:rsidP="00B31A6D">
      <w:pPr>
        <w:pStyle w:val="Note"/>
      </w:pPr>
      <w:r w:rsidRPr="00D13E5A">
        <w:rPr>
          <w:rStyle w:val="Artdef"/>
        </w:rPr>
        <w:t>5.499</w:t>
      </w:r>
      <w:r w:rsidRPr="00D13E5A">
        <w:rPr>
          <w:rStyle w:val="Artdef"/>
        </w:rPr>
        <w:tab/>
      </w:r>
      <w:r w:rsidRPr="00D13E5A">
        <w:rPr>
          <w:i/>
        </w:rPr>
        <w:t>Additional allocation:  </w:t>
      </w:r>
      <w:r w:rsidRPr="00D13E5A">
        <w:t>in Bangladesh and India, the band 13.25-14 GHz is also allocated to the fixed service on a primary basis. In Pakistan, the band 13.25-13.75 GHz is allocated to the fixed service on a primary basis.</w:t>
      </w:r>
      <w:r w:rsidRPr="00D13E5A">
        <w:rPr>
          <w:sz w:val="16"/>
        </w:rPr>
        <w:t>    (WRC</w:t>
      </w:r>
      <w:r w:rsidRPr="00D13E5A">
        <w:rPr>
          <w:sz w:val="16"/>
        </w:rPr>
        <w:noBreakHyphen/>
        <w:t>12)</w:t>
      </w:r>
    </w:p>
    <w:p w14:paraId="683DA8A4" w14:textId="7172F2D3" w:rsidR="00E71274" w:rsidRPr="00D13E5A" w:rsidRDefault="00E71274" w:rsidP="00B31A6D">
      <w:pPr>
        <w:pStyle w:val="Heading4"/>
      </w:pPr>
      <w:r w:rsidRPr="00D13E5A">
        <w:t>5.2.12.2</w:t>
      </w:r>
      <w:r w:rsidR="0018041B">
        <w:tab/>
      </w:r>
      <w:r w:rsidRPr="00D13E5A">
        <w:t>Related ITU-R documents and aviation documents in the frequency band 13.25</w:t>
      </w:r>
      <w:r w:rsidRPr="00D13E5A">
        <w:noBreakHyphen/>
        <w:t>13.4 GHz</w:t>
      </w:r>
    </w:p>
    <w:p w14:paraId="207B9424" w14:textId="65358AA8" w:rsidR="00E71274" w:rsidRPr="00D13E5A" w:rsidRDefault="00E71274" w:rsidP="00B31A6D">
      <w:r w:rsidRPr="00D13E5A">
        <w:t>Recommendation ITU-R M.2008-1 contains characteristics and protection criteria for radar operating in the aeronautical radionavigation service. Technical Standard Order C212</w:t>
      </w:r>
      <w:r w:rsidRPr="00D13E5A">
        <w:rPr>
          <w:position w:val="6"/>
          <w:sz w:val="18"/>
        </w:rPr>
        <w:footnoteReference w:id="16"/>
      </w:r>
      <w:r w:rsidRPr="00D13E5A">
        <w:t xml:space="preserve"> contains the aviation standards for airborne DAA radars operating in the aeronautical </w:t>
      </w:r>
      <w:r w:rsidR="0018041B" w:rsidRPr="00D13E5A">
        <w:t>radionavigation</w:t>
      </w:r>
      <w:r w:rsidRPr="00D13E5A">
        <w:t xml:space="preserve"> service in the frequency band 13.25-13.40 GHz.</w:t>
      </w:r>
    </w:p>
    <w:p w14:paraId="3FEEE685" w14:textId="666AE50C" w:rsidR="00E71274" w:rsidRPr="00D13E5A" w:rsidRDefault="00E71274" w:rsidP="00B31A6D">
      <w:r w:rsidRPr="00D13E5A">
        <w:t xml:space="preserve">The aeronautical radionavigation service in the band 13.25-13.40 GHz is also used for systems that determine the ground speed and drift angle of an aircraft. Recommendation </w:t>
      </w:r>
      <w:r w:rsidR="00DE4BF2" w:rsidRPr="00D13E5A">
        <w:t xml:space="preserve">ITU-R </w:t>
      </w:r>
      <w:r w:rsidRPr="00D13E5A">
        <w:t>M.2008-1 contains characteristics and protection criteria for these systems. Technical Standard Order C65a</w:t>
      </w:r>
      <w:r w:rsidRPr="00D13E5A">
        <w:rPr>
          <w:position w:val="6"/>
          <w:sz w:val="18"/>
        </w:rPr>
        <w:footnoteReference w:id="17"/>
      </w:r>
      <w:r w:rsidRPr="00D13E5A">
        <w:t xml:space="preserve"> contains the aviation standards for these systems.</w:t>
      </w:r>
    </w:p>
    <w:p w14:paraId="4B0E540F" w14:textId="2A57C0F3" w:rsidR="00E71274" w:rsidRPr="00D13E5A" w:rsidRDefault="00E71274" w:rsidP="00B31A6D">
      <w:r w:rsidRPr="00D13E5A">
        <w:t>Recommendations ITU-R RS.577, ITU-R RS.1166, and ITU-R RS.2105 apply to the Earth exploration-satellite (active) and space research (active) services in the band 13.25-13.40 GHz. In addition, Report ITU-R RS.2068-1 describes the use of this band by spaceborne active sensors.</w:t>
      </w:r>
    </w:p>
    <w:p w14:paraId="7FBB91D2" w14:textId="77777777" w:rsidR="00E71274" w:rsidRPr="00D13E5A" w:rsidRDefault="00E71274" w:rsidP="00B31A6D">
      <w:r w:rsidRPr="00D13E5A">
        <w:t>There are no ITU-R Recommendations that apply to the fixed service in the band 13.25-13.40 GHz band.</w:t>
      </w:r>
    </w:p>
    <w:p w14:paraId="076364C8" w14:textId="77777777" w:rsidR="00E71274" w:rsidRPr="00D13E5A" w:rsidRDefault="00E71274" w:rsidP="00B31A6D">
      <w:pPr>
        <w:pStyle w:val="Heading4"/>
      </w:pPr>
      <w:r w:rsidRPr="00D13E5A">
        <w:t>5.2.12.3</w:t>
      </w:r>
      <w:r w:rsidRPr="00D13E5A">
        <w:tab/>
        <w:t>Suitability of the frequency band 13.25-13.4 GHz for detect and avoid systems onboard unmanned aircraft</w:t>
      </w:r>
    </w:p>
    <w:p w14:paraId="0B1E0EE5" w14:textId="77777777" w:rsidR="00E71274" w:rsidRPr="00D13E5A" w:rsidRDefault="00E71274" w:rsidP="00B31A6D">
      <w:r w:rsidRPr="00D13E5A">
        <w:t>No restriction in the RR.</w:t>
      </w:r>
    </w:p>
    <w:p w14:paraId="1B2E308C" w14:textId="77777777" w:rsidR="00E71274" w:rsidRPr="00D13E5A" w:rsidRDefault="00E71274" w:rsidP="00B31A6D">
      <w:r w:rsidRPr="00D13E5A">
        <w:t xml:space="preserve">Noting that the use of the space research services shall not constraint the use and development of aeronautical radionavigation service, operation of DAA systems onboard UA is suitable provided the DAA system employs Doppler frequency shift processing to comply with the Doppler aids requirement in RR No. </w:t>
      </w:r>
      <w:r w:rsidRPr="0018041B">
        <w:rPr>
          <w:b/>
          <w:bCs/>
        </w:rPr>
        <w:t>5.497</w:t>
      </w:r>
      <w:r w:rsidRPr="00D13E5A">
        <w:t>.</w:t>
      </w:r>
    </w:p>
    <w:p w14:paraId="56093E07" w14:textId="13981CA3" w:rsidR="00E71274" w:rsidRPr="00D13E5A" w:rsidRDefault="00E71274" w:rsidP="00B31A6D">
      <w:r w:rsidRPr="00D13E5A">
        <w:t xml:space="preserve">The use of the Earth exploration satellite (active) service shall not cause harmful interference to or, or constrain the use and development of, the aeronautical radionavigation service. </w:t>
      </w:r>
      <w:r w:rsidR="0018041B" w:rsidRPr="00D13E5A">
        <w:t>However,</w:t>
      </w:r>
      <w:r w:rsidRPr="00D13E5A">
        <w:t xml:space="preserve"> there are operational EESS (active) missions for which compatibility with DAA systems has not been ensured. </w:t>
      </w:r>
      <w:r w:rsidR="0018041B" w:rsidRPr="00D13E5A">
        <w:t>Therefore,</w:t>
      </w:r>
      <w:r w:rsidRPr="00D13E5A">
        <w:t xml:space="preserve"> DAA systems should take all practicable measures to minimize the chance of interference causing the premature obsolescence of in-orbit EESS (active) assets.</w:t>
      </w:r>
    </w:p>
    <w:p w14:paraId="3B9D8436" w14:textId="3B0C5377" w:rsidR="00E71274" w:rsidRPr="00D13E5A" w:rsidRDefault="00E71274" w:rsidP="00B31A6D">
      <w:r w:rsidRPr="00D13E5A">
        <w:t xml:space="preserve">DAA systems need to be compatible with existing aviation radar system that operate in the band 13.25-13.4 GHz and colocation of a DAA system on an aircraft that is also equipped with an </w:t>
      </w:r>
      <w:r w:rsidRPr="00D13E5A">
        <w:lastRenderedPageBreak/>
        <w:t>aviation radar that operates in this band may be difficult. Further, compatibility with ground based DAA systems will also be required.</w:t>
      </w:r>
    </w:p>
    <w:p w14:paraId="24E5D426" w14:textId="77777777" w:rsidR="00E71274" w:rsidRPr="00D13E5A" w:rsidRDefault="00E71274" w:rsidP="00B31A6D">
      <w:r w:rsidRPr="00D13E5A">
        <w:t>Since the frequency band 13.25-13.4 GHz is also allocated to the Fixed service in Bangladesh, India, and Pakistan the suitability of this band needs to be further studied in those locations where fixed service is allocated on a primary basis.</w:t>
      </w:r>
    </w:p>
    <w:p w14:paraId="2008890D" w14:textId="77777777" w:rsidR="00E71274" w:rsidRPr="0018041B" w:rsidRDefault="00E71274" w:rsidP="0018041B">
      <w:pPr>
        <w:pStyle w:val="Heading3"/>
      </w:pPr>
      <w:r w:rsidRPr="0018041B">
        <w:t>5.2.13</w:t>
      </w:r>
      <w:r w:rsidRPr="0018041B">
        <w:tab/>
        <w:t>Frequency band 14-14.3 GHz</w:t>
      </w:r>
    </w:p>
    <w:p w14:paraId="027E89FF" w14:textId="77777777" w:rsidR="00E71274" w:rsidRPr="00D13E5A" w:rsidRDefault="00E71274" w:rsidP="00B31A6D">
      <w:pPr>
        <w:pStyle w:val="Heading4"/>
      </w:pPr>
      <w:r w:rsidRPr="00D13E5A">
        <w:t>5.2.13.1</w:t>
      </w:r>
      <w:r w:rsidRPr="00D13E5A">
        <w:tab/>
        <w:t>Allocations to operate detect and avoid and other services in the frequency band 14-14.3 GHz</w:t>
      </w:r>
    </w:p>
    <w:p w14:paraId="4B80C00C" w14:textId="77777777" w:rsidR="00E71274" w:rsidRPr="00D13E5A" w:rsidRDefault="00E71274" w:rsidP="00B31A6D">
      <w:pPr>
        <w:keepNext/>
        <w:keepLines/>
      </w:pPr>
    </w:p>
    <w:tbl>
      <w:tblPr>
        <w:tblW w:w="9300"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3"/>
        <w:gridCol w:w="3082"/>
        <w:gridCol w:w="3135"/>
      </w:tblGrid>
      <w:tr w:rsidR="00E71274" w:rsidRPr="00D13E5A" w14:paraId="30F305F0"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25545FFC" w14:textId="77777777" w:rsidR="00E71274" w:rsidRPr="00D13E5A" w:rsidRDefault="00E71274" w:rsidP="00B31A6D">
            <w:pPr>
              <w:pStyle w:val="Tablehead"/>
              <w:keepLines/>
            </w:pPr>
            <w:r w:rsidRPr="00D13E5A">
              <w:t>Allocation to services</w:t>
            </w:r>
          </w:p>
        </w:tc>
      </w:tr>
      <w:tr w:rsidR="00E71274" w:rsidRPr="00D13E5A" w14:paraId="4AF09B44" w14:textId="77777777" w:rsidTr="00B31A6D">
        <w:trPr>
          <w:cantSplit/>
          <w:jc w:val="center"/>
        </w:trPr>
        <w:tc>
          <w:tcPr>
            <w:tcW w:w="3082" w:type="dxa"/>
            <w:tcBorders>
              <w:top w:val="single" w:sz="4" w:space="0" w:color="auto"/>
              <w:left w:val="single" w:sz="4" w:space="0" w:color="auto"/>
              <w:bottom w:val="single" w:sz="4" w:space="0" w:color="auto"/>
              <w:right w:val="single" w:sz="4" w:space="0" w:color="auto"/>
            </w:tcBorders>
            <w:hideMark/>
          </w:tcPr>
          <w:p w14:paraId="76379549" w14:textId="77777777" w:rsidR="00E71274" w:rsidRPr="00D13E5A" w:rsidRDefault="00E71274" w:rsidP="00B31A6D">
            <w:pPr>
              <w:pStyle w:val="Tablehead"/>
            </w:pPr>
            <w:r w:rsidRPr="00D13E5A">
              <w:t>Region 1</w:t>
            </w:r>
          </w:p>
        </w:tc>
        <w:tc>
          <w:tcPr>
            <w:tcW w:w="3082" w:type="dxa"/>
            <w:tcBorders>
              <w:top w:val="single" w:sz="4" w:space="0" w:color="auto"/>
              <w:left w:val="single" w:sz="4" w:space="0" w:color="auto"/>
              <w:bottom w:val="single" w:sz="4" w:space="0" w:color="auto"/>
              <w:right w:val="single" w:sz="4" w:space="0" w:color="auto"/>
            </w:tcBorders>
            <w:hideMark/>
          </w:tcPr>
          <w:p w14:paraId="4D670E33" w14:textId="77777777" w:rsidR="00E71274" w:rsidRPr="00D13E5A" w:rsidRDefault="00E71274" w:rsidP="00B31A6D">
            <w:pPr>
              <w:pStyle w:val="Tablehead"/>
            </w:pPr>
            <w:r w:rsidRPr="00D13E5A">
              <w:t>Region 2</w:t>
            </w:r>
          </w:p>
        </w:tc>
        <w:tc>
          <w:tcPr>
            <w:tcW w:w="3135" w:type="dxa"/>
            <w:tcBorders>
              <w:top w:val="single" w:sz="4" w:space="0" w:color="auto"/>
              <w:left w:val="single" w:sz="4" w:space="0" w:color="auto"/>
              <w:bottom w:val="single" w:sz="4" w:space="0" w:color="auto"/>
              <w:right w:val="single" w:sz="4" w:space="0" w:color="auto"/>
            </w:tcBorders>
            <w:hideMark/>
          </w:tcPr>
          <w:p w14:paraId="05989DF6" w14:textId="77777777" w:rsidR="00E71274" w:rsidRPr="00D13E5A" w:rsidRDefault="00E71274" w:rsidP="00B31A6D">
            <w:pPr>
              <w:pStyle w:val="Tablehead"/>
            </w:pPr>
            <w:r w:rsidRPr="00D13E5A">
              <w:t>Region 3</w:t>
            </w:r>
          </w:p>
        </w:tc>
      </w:tr>
      <w:tr w:rsidR="00E71274" w:rsidRPr="00D13E5A" w14:paraId="185D1B0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B8162B0" w14:textId="77777777" w:rsidR="00E71274" w:rsidRPr="00D13E5A" w:rsidRDefault="00E71274" w:rsidP="00B31A6D">
            <w:pPr>
              <w:pStyle w:val="TableTextS5"/>
              <w:keepNext/>
              <w:tabs>
                <w:tab w:val="clear" w:pos="170"/>
                <w:tab w:val="clear" w:pos="567"/>
                <w:tab w:val="clear" w:pos="737"/>
              </w:tabs>
              <w:spacing w:before="30" w:after="30"/>
              <w:ind w:left="3266" w:hanging="3266"/>
              <w:rPr>
                <w:color w:val="000000"/>
              </w:rPr>
            </w:pPr>
            <w:r w:rsidRPr="00D13E5A">
              <w:rPr>
                <w:rStyle w:val="Tablefreq"/>
              </w:rPr>
              <w:t>14-14.25</w:t>
            </w:r>
            <w:r w:rsidRPr="00D13E5A">
              <w:rPr>
                <w:color w:val="000000"/>
              </w:rPr>
              <w:tab/>
              <w:t xml:space="preserve">FIXED-SATELLITE (Earth-to-space)  </w:t>
            </w:r>
            <w:r w:rsidRPr="00D13E5A">
              <w:rPr>
                <w:rStyle w:val="Artref"/>
                <w:color w:val="000000"/>
              </w:rPr>
              <w:t>5.457A</w:t>
            </w:r>
            <w:r w:rsidRPr="00D13E5A">
              <w:rPr>
                <w:color w:val="000000"/>
              </w:rPr>
              <w:t xml:space="preserve">  </w:t>
            </w:r>
            <w:r w:rsidRPr="00D13E5A">
              <w:rPr>
                <w:rStyle w:val="Artref"/>
                <w:color w:val="000000"/>
              </w:rPr>
              <w:t>5.457B</w:t>
            </w:r>
            <w:r w:rsidRPr="00D13E5A">
              <w:rPr>
                <w:color w:val="000000"/>
              </w:rPr>
              <w:t xml:space="preserve">  </w:t>
            </w:r>
            <w:r w:rsidRPr="00D13E5A">
              <w:rPr>
                <w:rStyle w:val="Artref"/>
                <w:color w:val="000000"/>
              </w:rPr>
              <w:t>5.484A  5.484B  5.506</w:t>
            </w:r>
            <w:r w:rsidRPr="00D13E5A">
              <w:rPr>
                <w:color w:val="000000"/>
              </w:rPr>
              <w:t>  </w:t>
            </w:r>
            <w:r w:rsidRPr="00D13E5A">
              <w:rPr>
                <w:rStyle w:val="Artref"/>
                <w:color w:val="000000"/>
              </w:rPr>
              <w:t xml:space="preserve">5.506B </w:t>
            </w:r>
          </w:p>
          <w:p w14:paraId="7DB3AB63"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5.504</w:t>
            </w:r>
          </w:p>
          <w:p w14:paraId="70C2F0AB"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Mobile-satellite (Earth-to-space)  </w:t>
            </w:r>
            <w:r w:rsidRPr="00D13E5A">
              <w:rPr>
                <w:rStyle w:val="Artref"/>
              </w:rPr>
              <w:t>5.504B</w:t>
            </w:r>
            <w:r w:rsidRPr="00D13E5A">
              <w:rPr>
                <w:color w:val="000000"/>
              </w:rPr>
              <w:t xml:space="preserve">  </w:t>
            </w:r>
            <w:r w:rsidRPr="00D13E5A">
              <w:rPr>
                <w:rStyle w:val="Artref"/>
                <w:color w:val="000000"/>
              </w:rPr>
              <w:t>5.504C</w:t>
            </w:r>
            <w:r w:rsidRPr="00D13E5A">
              <w:rPr>
                <w:color w:val="000000"/>
              </w:rPr>
              <w:t xml:space="preserve">  </w:t>
            </w:r>
            <w:r w:rsidRPr="00D13E5A">
              <w:rPr>
                <w:rStyle w:val="Artref"/>
                <w:color w:val="000000"/>
              </w:rPr>
              <w:t>5.506A</w:t>
            </w:r>
          </w:p>
          <w:p w14:paraId="0197CC22"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w:t>
            </w:r>
          </w:p>
          <w:p w14:paraId="377ED924"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5.504A</w:t>
            </w:r>
            <w:r w:rsidRPr="00D13E5A">
              <w:rPr>
                <w:color w:val="000000"/>
              </w:rPr>
              <w:t xml:space="preserve">  </w:t>
            </w:r>
            <w:r w:rsidRPr="00D13E5A">
              <w:rPr>
                <w:rStyle w:val="Artref"/>
                <w:color w:val="000000"/>
              </w:rPr>
              <w:t>5.505</w:t>
            </w:r>
          </w:p>
        </w:tc>
      </w:tr>
      <w:tr w:rsidR="00E71274" w:rsidRPr="00D13E5A" w14:paraId="3C01358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46E30F39" w14:textId="77777777" w:rsidR="00E71274" w:rsidRPr="00D13E5A" w:rsidRDefault="00E71274" w:rsidP="00B31A6D">
            <w:pPr>
              <w:pStyle w:val="TableTextS5"/>
              <w:tabs>
                <w:tab w:val="clear" w:pos="170"/>
                <w:tab w:val="clear" w:pos="567"/>
                <w:tab w:val="clear" w:pos="737"/>
              </w:tabs>
              <w:spacing w:before="30" w:after="30"/>
              <w:ind w:left="3266" w:hanging="3266"/>
              <w:rPr>
                <w:color w:val="000000"/>
              </w:rPr>
            </w:pPr>
            <w:r w:rsidRPr="00D13E5A">
              <w:rPr>
                <w:rStyle w:val="Tablefreq"/>
              </w:rPr>
              <w:t>14.25-14.3</w:t>
            </w:r>
            <w:r w:rsidRPr="00D13E5A">
              <w:rPr>
                <w:b/>
                <w:color w:val="000000"/>
              </w:rPr>
              <w:tab/>
            </w:r>
            <w:r w:rsidRPr="00D13E5A">
              <w:rPr>
                <w:color w:val="000000"/>
              </w:rPr>
              <w:t xml:space="preserve">FIXED-SATELLITE (Earth-to-space)  </w:t>
            </w:r>
            <w:r w:rsidRPr="00D13E5A">
              <w:rPr>
                <w:rStyle w:val="Artref"/>
                <w:color w:val="000000"/>
              </w:rPr>
              <w:t>5.457A</w:t>
            </w:r>
            <w:r w:rsidRPr="00D13E5A">
              <w:rPr>
                <w:color w:val="000000"/>
              </w:rPr>
              <w:t xml:space="preserve">  </w:t>
            </w:r>
            <w:r w:rsidRPr="00D13E5A">
              <w:rPr>
                <w:rStyle w:val="Artref"/>
                <w:color w:val="000000"/>
              </w:rPr>
              <w:t>5.457B</w:t>
            </w:r>
            <w:r w:rsidRPr="00D13E5A">
              <w:rPr>
                <w:color w:val="000000"/>
              </w:rPr>
              <w:t xml:space="preserve">  </w:t>
            </w:r>
            <w:r w:rsidRPr="00D13E5A">
              <w:rPr>
                <w:rStyle w:val="Artref"/>
                <w:color w:val="000000"/>
              </w:rPr>
              <w:t>5.484A  5.484B  5.506</w:t>
            </w:r>
            <w:r w:rsidRPr="00D13E5A">
              <w:rPr>
                <w:color w:val="000000"/>
              </w:rPr>
              <w:t>  </w:t>
            </w:r>
            <w:r w:rsidRPr="00D13E5A">
              <w:rPr>
                <w:rStyle w:val="Artref"/>
                <w:color w:val="000000"/>
              </w:rPr>
              <w:t xml:space="preserve">5.506B </w:t>
            </w:r>
          </w:p>
          <w:p w14:paraId="0FCBC737"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RADIONAVIGATION  </w:t>
            </w:r>
            <w:r w:rsidRPr="00D13E5A">
              <w:rPr>
                <w:rStyle w:val="Artref"/>
                <w:color w:val="000000"/>
              </w:rPr>
              <w:t>5.504</w:t>
            </w:r>
          </w:p>
          <w:p w14:paraId="17A643BA"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 xml:space="preserve">Mobile-satellite (Earth-to-space)  </w:t>
            </w:r>
            <w:r w:rsidRPr="00D13E5A">
              <w:rPr>
                <w:rStyle w:val="Artref"/>
              </w:rPr>
              <w:t>5.504B</w:t>
            </w:r>
            <w:r w:rsidRPr="00D13E5A">
              <w:rPr>
                <w:color w:val="000000"/>
              </w:rPr>
              <w:t xml:space="preserve">  </w:t>
            </w:r>
            <w:r w:rsidRPr="00D13E5A">
              <w:rPr>
                <w:rStyle w:val="Artref"/>
                <w:color w:val="000000"/>
              </w:rPr>
              <w:t>5.506A</w:t>
            </w:r>
            <w:r w:rsidRPr="00D13E5A">
              <w:rPr>
                <w:color w:val="000000"/>
              </w:rPr>
              <w:t xml:space="preserve">  </w:t>
            </w:r>
            <w:r w:rsidRPr="00D13E5A">
              <w:rPr>
                <w:rStyle w:val="Artref"/>
                <w:color w:val="000000"/>
              </w:rPr>
              <w:t>5.508A</w:t>
            </w:r>
          </w:p>
          <w:p w14:paraId="6080F9A1"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t>Space research</w:t>
            </w:r>
          </w:p>
          <w:p w14:paraId="4EF58521" w14:textId="77777777" w:rsidR="00E71274" w:rsidRPr="00D13E5A" w:rsidRDefault="00E71274" w:rsidP="00B31A6D">
            <w:pPr>
              <w:pStyle w:val="TableTextS5"/>
              <w:spacing w:before="30" w:after="30"/>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5.504A</w:t>
            </w:r>
            <w:r w:rsidRPr="00D13E5A">
              <w:rPr>
                <w:color w:val="000000"/>
              </w:rPr>
              <w:t xml:space="preserve">  </w:t>
            </w:r>
            <w:r w:rsidRPr="00D13E5A">
              <w:rPr>
                <w:rStyle w:val="Artref"/>
                <w:color w:val="000000"/>
              </w:rPr>
              <w:t>5.505</w:t>
            </w:r>
            <w:r w:rsidRPr="00D13E5A">
              <w:rPr>
                <w:color w:val="000000"/>
              </w:rPr>
              <w:t xml:space="preserve">  </w:t>
            </w:r>
            <w:r w:rsidRPr="00D13E5A">
              <w:rPr>
                <w:rStyle w:val="Artref"/>
                <w:color w:val="000000"/>
              </w:rPr>
              <w:t>5.508</w:t>
            </w:r>
          </w:p>
        </w:tc>
      </w:tr>
    </w:tbl>
    <w:p w14:paraId="15705803" w14:textId="77777777" w:rsidR="00E71274" w:rsidRPr="00D13E5A" w:rsidRDefault="00E71274" w:rsidP="00B31A6D">
      <w:pPr>
        <w:pStyle w:val="Tablefin"/>
        <w:rPr>
          <w:lang w:val="en-GB"/>
        </w:rPr>
      </w:pPr>
    </w:p>
    <w:p w14:paraId="11ED3340" w14:textId="77777777" w:rsidR="00E71274" w:rsidRPr="00D13E5A" w:rsidRDefault="00E71274" w:rsidP="00B31A6D">
      <w:pPr>
        <w:pStyle w:val="Note"/>
      </w:pPr>
      <w:r w:rsidRPr="00D13E5A">
        <w:rPr>
          <w:rStyle w:val="Artdef"/>
        </w:rPr>
        <w:t>5.504</w:t>
      </w:r>
      <w:r w:rsidRPr="00D13E5A">
        <w:rPr>
          <w:rStyle w:val="Artdef"/>
        </w:rPr>
        <w:tab/>
      </w:r>
      <w:r w:rsidRPr="00D13E5A">
        <w:t>The use of the band 14-14.3 GHz by the radionavigation service shall be such as to provide sufficient protection to space stations of the fixed-satellite service.</w:t>
      </w:r>
    </w:p>
    <w:p w14:paraId="53D3CEA7" w14:textId="77777777" w:rsidR="00E71274" w:rsidRPr="00D13E5A" w:rsidRDefault="00E71274" w:rsidP="00B31A6D">
      <w:pPr>
        <w:pStyle w:val="Note"/>
      </w:pPr>
      <w:r w:rsidRPr="00D13E5A">
        <w:rPr>
          <w:rStyle w:val="Artdef"/>
        </w:rPr>
        <w:t>5.504A</w:t>
      </w:r>
      <w:r w:rsidRPr="00D13E5A">
        <w:rPr>
          <w:rStyle w:val="Artdef"/>
        </w:rPr>
        <w:tab/>
      </w:r>
      <w:r w:rsidRPr="00D13E5A">
        <w:t>In the band 14-14.5 GHz, aircraft earth stations in the secondary aeronautical mobile-satellite service may also communicate with space stations in the fixed-satellite service. The provisions of Nos. </w:t>
      </w:r>
      <w:r w:rsidRPr="00D13E5A">
        <w:rPr>
          <w:rStyle w:val="ArtrefBold"/>
        </w:rPr>
        <w:t>5.29</w:t>
      </w:r>
      <w:r w:rsidRPr="00D13E5A">
        <w:t xml:space="preserve">, </w:t>
      </w:r>
      <w:r w:rsidRPr="00D13E5A">
        <w:rPr>
          <w:rStyle w:val="ArtrefBold"/>
        </w:rPr>
        <w:t>5.30</w:t>
      </w:r>
      <w:r w:rsidRPr="00D13E5A">
        <w:t xml:space="preserve"> and </w:t>
      </w:r>
      <w:r w:rsidRPr="00D13E5A">
        <w:rPr>
          <w:rStyle w:val="ArtrefBold"/>
        </w:rPr>
        <w:t>5.31</w:t>
      </w:r>
      <w:r w:rsidRPr="00D13E5A">
        <w:t xml:space="preserve"> apply.</w:t>
      </w:r>
      <w:r w:rsidRPr="00D13E5A">
        <w:rPr>
          <w:sz w:val="16"/>
        </w:rPr>
        <w:t>     (WRC-03)</w:t>
      </w:r>
    </w:p>
    <w:p w14:paraId="7FABC38A" w14:textId="77777777" w:rsidR="00E71274" w:rsidRPr="00D13E5A" w:rsidRDefault="00E71274" w:rsidP="00804EA1">
      <w:pPr>
        <w:pStyle w:val="Note"/>
        <w:rPr>
          <w:sz w:val="16"/>
        </w:rPr>
      </w:pPr>
      <w:r w:rsidRPr="00D13E5A">
        <w:rPr>
          <w:rStyle w:val="Artdef"/>
        </w:rPr>
        <w:t>5.505</w:t>
      </w:r>
      <w:r w:rsidRPr="00D13E5A">
        <w:tab/>
      </w:r>
      <w:r w:rsidRPr="00D13E5A">
        <w:rPr>
          <w:i/>
        </w:rPr>
        <w:t>Additional allocation</w:t>
      </w:r>
      <w:r w:rsidRPr="00D13E5A">
        <w:rPr>
          <w:i/>
          <w:iCs/>
        </w:rPr>
        <w:t>: </w:t>
      </w:r>
      <w:r w:rsidRPr="00D13E5A">
        <w:t>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Swaziland, Chad, Viet Nam and Yemen, the frequency band 14-14.3 GHz is also allocated to the fixed service on a primary basis.</w:t>
      </w:r>
      <w:r w:rsidRPr="00D13E5A">
        <w:rPr>
          <w:sz w:val="16"/>
        </w:rPr>
        <w:t>     (WRC</w:t>
      </w:r>
      <w:r w:rsidRPr="00D13E5A">
        <w:rPr>
          <w:sz w:val="16"/>
        </w:rPr>
        <w:noBreakHyphen/>
        <w:t>15)</w:t>
      </w:r>
    </w:p>
    <w:p w14:paraId="7B799464" w14:textId="77777777" w:rsidR="00E71274" w:rsidRPr="00D13E5A" w:rsidRDefault="00E71274" w:rsidP="00B31A6D">
      <w:pPr>
        <w:pStyle w:val="Note"/>
      </w:pPr>
      <w:r w:rsidRPr="00D13E5A">
        <w:rPr>
          <w:rStyle w:val="Artdef"/>
        </w:rPr>
        <w:t>5.508</w:t>
      </w:r>
      <w:r w:rsidRPr="00D13E5A">
        <w:rPr>
          <w:rStyle w:val="Artdef"/>
        </w:rPr>
        <w:tab/>
      </w:r>
      <w:r w:rsidRPr="00D13E5A">
        <w:rPr>
          <w:i/>
          <w:iCs/>
        </w:rPr>
        <w:t>Additional allocation: </w:t>
      </w:r>
      <w:r w:rsidRPr="00D13E5A">
        <w:t> in Germany, France, Italy, Libya, The Former Yugoslav Rep. of Macedonia and the United Kingdom, the band 14.25-14.3 GHz is also allocated to the fixed service on a primary basis.</w:t>
      </w:r>
      <w:r w:rsidRPr="00D13E5A">
        <w:rPr>
          <w:sz w:val="16"/>
        </w:rPr>
        <w:t>    (WRC</w:t>
      </w:r>
      <w:r w:rsidRPr="00D13E5A">
        <w:rPr>
          <w:sz w:val="16"/>
        </w:rPr>
        <w:noBreakHyphen/>
        <w:t>12)</w:t>
      </w:r>
    </w:p>
    <w:p w14:paraId="023ECBEC" w14:textId="77777777" w:rsidR="00E71274" w:rsidRPr="00D13E5A" w:rsidRDefault="00E71274" w:rsidP="00B31A6D">
      <w:pPr>
        <w:pStyle w:val="Heading4"/>
      </w:pPr>
      <w:r w:rsidRPr="00D13E5A">
        <w:t xml:space="preserve">5.2.13.2 </w:t>
      </w:r>
      <w:r w:rsidRPr="00D13E5A">
        <w:tab/>
        <w:t>Related ITU-R documents and aviation documents in the frequency band 14</w:t>
      </w:r>
      <w:r w:rsidRPr="00D13E5A">
        <w:noBreakHyphen/>
        <w:t>14.3 GHz</w:t>
      </w:r>
    </w:p>
    <w:p w14:paraId="3E21DF7F" w14:textId="77777777" w:rsidR="00E71274" w:rsidRPr="00D13E5A" w:rsidRDefault="00E71274" w:rsidP="00B31A6D">
      <w:r w:rsidRPr="00D13E5A">
        <w:t>Recommendation ITU-R M.946-3 contains power flux density limits for radionavigation transmitters to protect space station received in the fixed-satellite service in the 14 GHz band.</w:t>
      </w:r>
    </w:p>
    <w:p w14:paraId="3487DEE9" w14:textId="035E754F" w:rsidR="00E71274" w:rsidRPr="005F1768" w:rsidRDefault="00E71274" w:rsidP="00804EA1">
      <w:pPr>
        <w:pStyle w:val="EditorsNote"/>
        <w:rPr>
          <w:color w:val="FF0000"/>
        </w:rPr>
      </w:pPr>
      <w:r w:rsidRPr="005F1768">
        <w:rPr>
          <w:color w:val="FF0000"/>
        </w:rPr>
        <w:t xml:space="preserve">[Editor’s </w:t>
      </w:r>
      <w:r w:rsidR="00804EA1" w:rsidRPr="005F1768">
        <w:rPr>
          <w:color w:val="FF0000"/>
        </w:rPr>
        <w:t>note</w:t>
      </w:r>
      <w:r w:rsidRPr="005F1768">
        <w:rPr>
          <w:color w:val="FF0000"/>
        </w:rPr>
        <w:t>: Additional work on this section is needed</w:t>
      </w:r>
      <w:r w:rsidR="00804EA1" w:rsidRPr="005F1768">
        <w:rPr>
          <w:color w:val="FF0000"/>
        </w:rPr>
        <w:t>.</w:t>
      </w:r>
      <w:r w:rsidRPr="005F1768">
        <w:rPr>
          <w:color w:val="FF0000"/>
        </w:rPr>
        <w:t>]</w:t>
      </w:r>
    </w:p>
    <w:p w14:paraId="5B7F5DF8" w14:textId="77777777" w:rsidR="00E71274" w:rsidRPr="00D13E5A" w:rsidRDefault="00E71274" w:rsidP="00B31A6D">
      <w:pPr>
        <w:pStyle w:val="Heading4"/>
      </w:pPr>
      <w:r w:rsidRPr="00D13E5A">
        <w:lastRenderedPageBreak/>
        <w:t>5.2.13.3</w:t>
      </w:r>
      <w:r w:rsidRPr="00D13E5A">
        <w:tab/>
        <w:t>Suitability of the frequency band 14-14.3 GHz for detect and avoid systems onboard unmanned aircraft</w:t>
      </w:r>
    </w:p>
    <w:p w14:paraId="4044DE51" w14:textId="4EA484B5" w:rsidR="00E71274" w:rsidRPr="00D13E5A" w:rsidRDefault="00E71274" w:rsidP="00B31A6D">
      <w:r w:rsidRPr="00D13E5A">
        <w:t xml:space="preserve">The frequency band 14-14.3 GHz is used for satellite uplinks and </w:t>
      </w:r>
      <w:r w:rsidR="00804EA1">
        <w:t xml:space="preserve">RR </w:t>
      </w:r>
      <w:r w:rsidRPr="00D13E5A">
        <w:t xml:space="preserve">No. </w:t>
      </w:r>
      <w:r w:rsidRPr="00804EA1">
        <w:rPr>
          <w:b/>
          <w:bCs/>
        </w:rPr>
        <w:t>5.504</w:t>
      </w:r>
      <w:r w:rsidRPr="00D13E5A">
        <w:t xml:space="preserve"> requires the radionavigation service to protect the satellite receivers. The power flux density limits to achieve this protection are found in Recommendation ITU-R M.946-3. In addition, the fixed service systems is allocated in various countries and coexistence between the DAA systems onboard aircraft and the fixed service is not ensured.</w:t>
      </w:r>
    </w:p>
    <w:p w14:paraId="2D11A07E" w14:textId="77777777" w:rsidR="00E71274" w:rsidRPr="00D13E5A" w:rsidRDefault="00E71274" w:rsidP="00B31A6D">
      <w:r w:rsidRPr="00D13E5A">
        <w:t>The frequency band 14-14.3 GHz is not suitable for detect and avoid systems onboard UA.</w:t>
      </w:r>
    </w:p>
    <w:p w14:paraId="1846DE2A" w14:textId="77777777" w:rsidR="00E71274" w:rsidRPr="00D13E5A" w:rsidRDefault="00E71274" w:rsidP="00B31A6D">
      <w:pPr>
        <w:pStyle w:val="Heading3"/>
      </w:pPr>
      <w:r w:rsidRPr="00D13E5A">
        <w:t>5.2.14</w:t>
      </w:r>
      <w:r w:rsidRPr="00D13E5A">
        <w:tab/>
        <w:t>Frequency band 15.4-15.7 GHz</w:t>
      </w:r>
    </w:p>
    <w:p w14:paraId="71C5A34F" w14:textId="77777777" w:rsidR="00E71274" w:rsidRPr="00D13E5A" w:rsidRDefault="00E71274" w:rsidP="00B31A6D">
      <w:pPr>
        <w:pStyle w:val="Heading4"/>
      </w:pPr>
      <w:r w:rsidRPr="00D13E5A">
        <w:t>5.2.14.1</w:t>
      </w:r>
      <w:r w:rsidRPr="00D13E5A">
        <w:tab/>
        <w:t>Allocations to operate detect and avoid and other services in the frequency band 15.4</w:t>
      </w:r>
      <w:r w:rsidRPr="00D13E5A">
        <w:noBreakHyphen/>
        <w:t>15.7 GHz</w:t>
      </w:r>
    </w:p>
    <w:p w14:paraId="4616F46D" w14:textId="77777777" w:rsidR="00E71274" w:rsidRPr="00D13E5A" w:rsidRDefault="00E71274" w:rsidP="00B31A6D">
      <w:pPr>
        <w:keepNext/>
        <w:keepLines/>
      </w:pP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50093F4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9ABD4A2" w14:textId="77777777" w:rsidR="00E71274" w:rsidRPr="00D13E5A" w:rsidRDefault="00E71274" w:rsidP="00B31A6D">
            <w:pPr>
              <w:pStyle w:val="Tablehead"/>
              <w:keepLines/>
            </w:pPr>
            <w:r w:rsidRPr="00D13E5A">
              <w:t>Allocation to services</w:t>
            </w:r>
          </w:p>
        </w:tc>
      </w:tr>
      <w:tr w:rsidR="00E71274" w:rsidRPr="00D13E5A" w14:paraId="63D1C299"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0DCDDE37" w14:textId="77777777" w:rsidR="00E71274" w:rsidRPr="00D13E5A" w:rsidRDefault="00E71274" w:rsidP="00B31A6D">
            <w:pPr>
              <w:pStyle w:val="Tablehead"/>
            </w:pPr>
            <w:r w:rsidRPr="00D13E5A">
              <w:t>Region 1</w:t>
            </w:r>
          </w:p>
        </w:tc>
        <w:tc>
          <w:tcPr>
            <w:tcW w:w="3100" w:type="dxa"/>
            <w:tcBorders>
              <w:top w:val="single" w:sz="4" w:space="0" w:color="auto"/>
              <w:left w:val="single" w:sz="4" w:space="0" w:color="auto"/>
              <w:bottom w:val="single" w:sz="4" w:space="0" w:color="auto"/>
              <w:right w:val="single" w:sz="4" w:space="0" w:color="auto"/>
            </w:tcBorders>
            <w:hideMark/>
          </w:tcPr>
          <w:p w14:paraId="2DD29FC6" w14:textId="77777777" w:rsidR="00E71274" w:rsidRPr="00D13E5A" w:rsidRDefault="00E71274" w:rsidP="00B31A6D">
            <w:pPr>
              <w:pStyle w:val="Tablehead"/>
            </w:pPr>
            <w:r w:rsidRPr="00D13E5A">
              <w:t>Region 2</w:t>
            </w:r>
          </w:p>
        </w:tc>
        <w:tc>
          <w:tcPr>
            <w:tcW w:w="3100" w:type="dxa"/>
            <w:tcBorders>
              <w:top w:val="single" w:sz="4" w:space="0" w:color="auto"/>
              <w:left w:val="single" w:sz="4" w:space="0" w:color="auto"/>
              <w:bottom w:val="single" w:sz="4" w:space="0" w:color="auto"/>
              <w:right w:val="single" w:sz="4" w:space="0" w:color="auto"/>
            </w:tcBorders>
            <w:hideMark/>
          </w:tcPr>
          <w:p w14:paraId="044846D3" w14:textId="77777777" w:rsidR="00E71274" w:rsidRPr="00D13E5A" w:rsidRDefault="00E71274" w:rsidP="00B31A6D">
            <w:pPr>
              <w:pStyle w:val="Tablehead"/>
            </w:pPr>
            <w:r w:rsidRPr="00D13E5A">
              <w:t>Region 3</w:t>
            </w:r>
          </w:p>
        </w:tc>
      </w:tr>
      <w:tr w:rsidR="00E71274" w:rsidRPr="003F47F7" w14:paraId="7B691AEF"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1235F66" w14:textId="77777777" w:rsidR="00E71274" w:rsidRPr="003F47F7" w:rsidRDefault="00E71274" w:rsidP="00B31A6D">
            <w:pPr>
              <w:pStyle w:val="TableTextS5"/>
              <w:keepNext/>
              <w:spacing w:before="30" w:after="30"/>
              <w:rPr>
                <w:color w:val="000000"/>
                <w:lang w:val="fr-FR"/>
              </w:rPr>
            </w:pPr>
            <w:r w:rsidRPr="003F47F7">
              <w:rPr>
                <w:rStyle w:val="Tablefreq"/>
                <w:lang w:val="fr-FR"/>
              </w:rPr>
              <w:t>15.4-15.43</w:t>
            </w:r>
            <w:r w:rsidRPr="003F47F7">
              <w:rPr>
                <w:color w:val="000000"/>
                <w:lang w:val="fr-FR"/>
              </w:rPr>
              <w:tab/>
              <w:t xml:space="preserve">RADIOLOCATION  </w:t>
            </w:r>
            <w:r w:rsidRPr="003F47F7">
              <w:rPr>
                <w:rStyle w:val="Artref"/>
                <w:lang w:val="fr-FR"/>
              </w:rPr>
              <w:t>5.511E  5.511F</w:t>
            </w:r>
          </w:p>
          <w:p w14:paraId="450F6A2D"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tc>
      </w:tr>
      <w:tr w:rsidR="00E71274" w:rsidRPr="003F47F7" w14:paraId="16F0182B"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A3B3F49" w14:textId="77777777" w:rsidR="00E71274" w:rsidRPr="00D13E5A" w:rsidRDefault="00E71274" w:rsidP="00B31A6D">
            <w:pPr>
              <w:pStyle w:val="TableTextS5"/>
              <w:keepNext/>
              <w:spacing w:before="30" w:after="30"/>
              <w:rPr>
                <w:rStyle w:val="Artref"/>
              </w:rPr>
            </w:pPr>
            <w:r w:rsidRPr="00D13E5A">
              <w:rPr>
                <w:rStyle w:val="Tablefreq"/>
              </w:rPr>
              <w:t>15.43-15.63</w:t>
            </w:r>
            <w:r w:rsidRPr="00D13E5A">
              <w:rPr>
                <w:color w:val="000000"/>
              </w:rPr>
              <w:tab/>
              <w:t xml:space="preserve">FIXED-SATELLITE (Earth-to-space)  </w:t>
            </w:r>
            <w:r w:rsidRPr="00D13E5A">
              <w:rPr>
                <w:rStyle w:val="Artref"/>
                <w:color w:val="000000"/>
              </w:rPr>
              <w:t>5.511A</w:t>
            </w:r>
          </w:p>
          <w:p w14:paraId="1DF77BC2" w14:textId="77777777" w:rsidR="00E71274" w:rsidRPr="003F47F7" w:rsidRDefault="00E71274" w:rsidP="00B31A6D">
            <w:pPr>
              <w:pStyle w:val="TableTextS5"/>
              <w:keepNext/>
              <w:spacing w:before="30" w:after="30"/>
              <w:rPr>
                <w:lang w:val="fr-FR"/>
              </w:rPr>
            </w:pPr>
            <w:r w:rsidRPr="00D13E5A">
              <w:rPr>
                <w:color w:val="000000"/>
              </w:rPr>
              <w:tab/>
            </w:r>
            <w:r w:rsidRPr="00D13E5A">
              <w:rPr>
                <w:color w:val="000000"/>
              </w:rPr>
              <w:tab/>
            </w:r>
            <w:r w:rsidRPr="00D13E5A">
              <w:rPr>
                <w:color w:val="000000"/>
              </w:rPr>
              <w:tab/>
            </w:r>
            <w:r w:rsidRPr="00D13E5A">
              <w:rPr>
                <w:color w:val="000000"/>
              </w:rPr>
              <w:tab/>
            </w:r>
            <w:r w:rsidRPr="003F47F7">
              <w:rPr>
                <w:color w:val="000000"/>
                <w:lang w:val="fr-FR"/>
              </w:rPr>
              <w:t xml:space="preserve">RADIOLOCATION  </w:t>
            </w:r>
            <w:r w:rsidRPr="003F47F7">
              <w:rPr>
                <w:rStyle w:val="Artref"/>
                <w:lang w:val="fr-FR"/>
              </w:rPr>
              <w:t>5.511E  5.511F</w:t>
            </w:r>
          </w:p>
          <w:p w14:paraId="3A5389B5"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p w14:paraId="31D6C27E" w14:textId="77777777" w:rsidR="00E71274" w:rsidRPr="003F47F7" w:rsidRDefault="00E71274" w:rsidP="00B31A6D">
            <w:pPr>
              <w:pStyle w:val="TableTextS5"/>
              <w:keepNext/>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r>
            <w:r w:rsidRPr="003F47F7">
              <w:rPr>
                <w:rStyle w:val="Artref"/>
                <w:color w:val="000000"/>
                <w:lang w:val="fr-FR"/>
              </w:rPr>
              <w:t>5.511C</w:t>
            </w:r>
          </w:p>
        </w:tc>
      </w:tr>
      <w:tr w:rsidR="00E71274" w:rsidRPr="003F47F7" w14:paraId="6F00CFFA"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3DBEC89" w14:textId="77777777" w:rsidR="00E71274" w:rsidRPr="003F47F7" w:rsidRDefault="00E71274" w:rsidP="00B31A6D">
            <w:pPr>
              <w:pStyle w:val="TableTextS5"/>
              <w:spacing w:before="30" w:after="30"/>
              <w:rPr>
                <w:color w:val="000000"/>
                <w:lang w:val="fr-FR"/>
              </w:rPr>
            </w:pPr>
            <w:r w:rsidRPr="003F47F7">
              <w:rPr>
                <w:rStyle w:val="Tablefreq"/>
                <w:lang w:val="fr-FR"/>
              </w:rPr>
              <w:t>15.63-15.7</w:t>
            </w:r>
            <w:r w:rsidRPr="003F47F7">
              <w:rPr>
                <w:color w:val="000000"/>
                <w:lang w:val="fr-FR"/>
              </w:rPr>
              <w:tab/>
              <w:t xml:space="preserve">RADIOLOCATION  </w:t>
            </w:r>
            <w:r w:rsidRPr="003F47F7">
              <w:rPr>
                <w:rStyle w:val="Artref"/>
                <w:lang w:val="fr-FR"/>
              </w:rPr>
              <w:t>5.511E  5.511F</w:t>
            </w:r>
          </w:p>
          <w:p w14:paraId="770DFF1C" w14:textId="77777777" w:rsidR="00E71274" w:rsidRPr="003F47F7" w:rsidRDefault="00E71274" w:rsidP="00B31A6D">
            <w:pPr>
              <w:pStyle w:val="TableTextS5"/>
              <w:spacing w:before="30" w:after="30"/>
              <w:rPr>
                <w:color w:val="000000"/>
                <w:lang w:val="fr-FR"/>
              </w:rPr>
            </w:pPr>
            <w:r w:rsidRPr="003F47F7">
              <w:rPr>
                <w:color w:val="000000"/>
                <w:lang w:val="fr-FR"/>
              </w:rPr>
              <w:tab/>
            </w:r>
            <w:r w:rsidRPr="003F47F7">
              <w:rPr>
                <w:color w:val="000000"/>
                <w:lang w:val="fr-FR"/>
              </w:rPr>
              <w:tab/>
            </w:r>
            <w:r w:rsidRPr="003F47F7">
              <w:rPr>
                <w:color w:val="000000"/>
                <w:lang w:val="fr-FR"/>
              </w:rPr>
              <w:tab/>
            </w:r>
            <w:r w:rsidRPr="003F47F7">
              <w:rPr>
                <w:color w:val="000000"/>
                <w:lang w:val="fr-FR"/>
              </w:rPr>
              <w:tab/>
              <w:t>AERONAUTICAL RADIONAVIGATION</w:t>
            </w:r>
          </w:p>
        </w:tc>
      </w:tr>
    </w:tbl>
    <w:p w14:paraId="0D379EF0" w14:textId="77777777" w:rsidR="00E71274" w:rsidRPr="003F47F7" w:rsidRDefault="00E71274" w:rsidP="00B31A6D">
      <w:pPr>
        <w:pStyle w:val="Tablefin"/>
      </w:pPr>
    </w:p>
    <w:p w14:paraId="29D90D12" w14:textId="77777777" w:rsidR="00E71274" w:rsidRPr="00D13E5A" w:rsidRDefault="00E71274" w:rsidP="00B31A6D">
      <w:pPr>
        <w:pStyle w:val="Note"/>
        <w:rPr>
          <w:rStyle w:val="Artdef"/>
          <w:b w:val="0"/>
        </w:rPr>
      </w:pPr>
      <w:r w:rsidRPr="00D13E5A">
        <w:rPr>
          <w:b/>
          <w:bCs/>
        </w:rPr>
        <w:t>5.511A</w:t>
      </w:r>
      <w:r w:rsidRPr="00D13E5A">
        <w:rPr>
          <w:b/>
          <w:bCs/>
        </w:rPr>
        <w:tab/>
      </w:r>
      <w:r w:rsidRPr="00D13E5A">
        <w:t xml:space="preserve">Use of the frequency band 15.43-15.63 GHz by the fixed-satellite service (Earth-to-space) is limited to feeder links of non-geostationary systems in the mobile-satellite service, subject to coordination under No. </w:t>
      </w:r>
      <w:r w:rsidRPr="00D13E5A">
        <w:rPr>
          <w:b/>
          <w:bCs/>
        </w:rPr>
        <w:t>9.11A</w:t>
      </w:r>
      <w:r w:rsidRPr="00D13E5A">
        <w:t>.</w:t>
      </w:r>
      <w:r w:rsidRPr="00D13E5A">
        <w:rPr>
          <w:sz w:val="16"/>
        </w:rPr>
        <w:t xml:space="preserve">     (WRC</w:t>
      </w:r>
      <w:r w:rsidRPr="00D13E5A">
        <w:rPr>
          <w:sz w:val="16"/>
        </w:rPr>
        <w:noBreakHyphen/>
        <w:t>15)</w:t>
      </w:r>
    </w:p>
    <w:p w14:paraId="06D721A4" w14:textId="77777777" w:rsidR="00E71274" w:rsidRPr="00D13E5A" w:rsidRDefault="00E71274" w:rsidP="00B31A6D">
      <w:pPr>
        <w:pStyle w:val="Note"/>
      </w:pPr>
      <w:r w:rsidRPr="00D13E5A">
        <w:rPr>
          <w:rStyle w:val="Artdef"/>
        </w:rPr>
        <w:t>5.511C</w:t>
      </w:r>
      <w:r w:rsidRPr="00D13E5A">
        <w:rPr>
          <w:rStyle w:val="Artdef"/>
        </w:rPr>
        <w:tab/>
      </w:r>
      <w:r w:rsidRPr="00D13E5A">
        <w:t>Stations operating in the aeronautical radionavigation service shall limit the effective e.i.r.p. in accordance with Recommendation ITU</w:t>
      </w:r>
      <w:r w:rsidRPr="00D13E5A">
        <w:noBreakHyphen/>
        <w:t>R S.1340</w:t>
      </w:r>
      <w:r w:rsidRPr="00D13E5A">
        <w:noBreakHyphen/>
        <w:t>0. The minimum coordination distance required to protect the aeronautical radionavigation stations (No. </w:t>
      </w:r>
      <w:r w:rsidRPr="00D13E5A">
        <w:rPr>
          <w:rStyle w:val="Artref"/>
          <w:b/>
          <w:bCs/>
        </w:rPr>
        <w:t>4.10</w:t>
      </w:r>
      <w:r w:rsidRPr="00D13E5A">
        <w:t xml:space="preserve"> applies) from harmful interference from feeder-link earth stations and the maximum e.i.r.p. transmitted towards the local horizontal plane by a feeder-link earth station shall be in accordance with Recommendation ITU</w:t>
      </w:r>
      <w:r w:rsidRPr="00D13E5A">
        <w:noBreakHyphen/>
        <w:t>R S.1340</w:t>
      </w:r>
      <w:r w:rsidRPr="00D13E5A">
        <w:noBreakHyphen/>
        <w:t>0.</w:t>
      </w:r>
      <w:r w:rsidRPr="00D13E5A">
        <w:rPr>
          <w:sz w:val="16"/>
        </w:rPr>
        <w:t>     (WRC</w:t>
      </w:r>
      <w:r w:rsidRPr="00D13E5A">
        <w:rPr>
          <w:sz w:val="16"/>
        </w:rPr>
        <w:noBreakHyphen/>
        <w:t>15)</w:t>
      </w:r>
    </w:p>
    <w:p w14:paraId="0632499A" w14:textId="77777777" w:rsidR="00E71274" w:rsidRPr="00D13E5A" w:rsidRDefault="00E71274" w:rsidP="00804EA1">
      <w:pPr>
        <w:pStyle w:val="Note"/>
      </w:pPr>
      <w:r w:rsidRPr="00D13E5A">
        <w:rPr>
          <w:rStyle w:val="Artdef"/>
        </w:rPr>
        <w:t>5.511E</w:t>
      </w:r>
      <w:r w:rsidRPr="00D13E5A">
        <w:tab/>
        <w:t>In the frequency band 15.4-15.7 GHz, stations operating in the radiolocation service shall not cause harmful interference to, or claim protection from, stations operating in the aeronautical radionavigation service.</w:t>
      </w:r>
      <w:r w:rsidRPr="00D13E5A">
        <w:rPr>
          <w:sz w:val="16"/>
        </w:rPr>
        <w:t>    (WRC</w:t>
      </w:r>
      <w:r w:rsidRPr="00D13E5A">
        <w:rPr>
          <w:sz w:val="16"/>
        </w:rPr>
        <w:noBreakHyphen/>
        <w:t>12)</w:t>
      </w:r>
    </w:p>
    <w:p w14:paraId="523E5530" w14:textId="1883EB93" w:rsidR="00E71274" w:rsidRPr="00D13E5A" w:rsidRDefault="00E71274" w:rsidP="00B31A6D">
      <w:pPr>
        <w:pStyle w:val="Note"/>
      </w:pPr>
      <w:r w:rsidRPr="00D13E5A">
        <w:rPr>
          <w:b/>
          <w:bCs/>
        </w:rPr>
        <w:t>5.511F</w:t>
      </w:r>
      <w:r w:rsidRPr="00D13E5A">
        <w:rPr>
          <w:b/>
          <w:bCs/>
        </w:rPr>
        <w:tab/>
      </w:r>
      <w:r w:rsidRPr="00D13E5A">
        <w:t>In order to protect the radio astronomy service in the frequency band 15.35-15.4 GHz, radiolocation stations operating in the frequency band 15.4-15.7 GHz shall not exceed the power flux-density level of −156 dB(W/m</w:t>
      </w:r>
      <w:r w:rsidRPr="00804EA1">
        <w:rPr>
          <w:vertAlign w:val="superscript"/>
        </w:rPr>
        <w:t>2</w:t>
      </w:r>
      <w:r w:rsidRPr="00D13E5A">
        <w:t>) in a 50 MHz bandwidth in the frequency band 15.35-15.4 GHz, at any radio astronomy observatory site for more than 2 per cent of the time.</w:t>
      </w:r>
      <w:r w:rsidRPr="00D13E5A">
        <w:rPr>
          <w:sz w:val="16"/>
        </w:rPr>
        <w:t>    (WRC</w:t>
      </w:r>
      <w:r w:rsidRPr="00D13E5A">
        <w:rPr>
          <w:sz w:val="16"/>
        </w:rPr>
        <w:noBreakHyphen/>
        <w:t>12)</w:t>
      </w:r>
    </w:p>
    <w:p w14:paraId="3C56EDC7" w14:textId="77777777" w:rsidR="00E71274" w:rsidRPr="00D13E5A" w:rsidRDefault="00E71274" w:rsidP="00B31A6D">
      <w:pPr>
        <w:pStyle w:val="Heading4"/>
      </w:pPr>
      <w:r w:rsidRPr="00D13E5A">
        <w:t xml:space="preserve">5.2.14.2 </w:t>
      </w:r>
      <w:r w:rsidRPr="00D13E5A">
        <w:tab/>
        <w:t>Related ITU-R documents and aviation documents in the frequency band 15.4</w:t>
      </w:r>
      <w:r w:rsidRPr="00D13E5A">
        <w:noBreakHyphen/>
        <w:t>15.7 GHz</w:t>
      </w:r>
    </w:p>
    <w:p w14:paraId="6DECAEE0" w14:textId="674E34C2" w:rsidR="00E71274" w:rsidRPr="00D13E5A" w:rsidRDefault="00E71274" w:rsidP="00B31A6D">
      <w:r w:rsidRPr="00D13E5A">
        <w:rPr>
          <w:szCs w:val="24"/>
        </w:rPr>
        <w:t xml:space="preserve">Recommendation ITU-R M.1730-1 contains characteristics and protection criteria for systems operating in the radiolocations services in the band </w:t>
      </w:r>
      <w:r w:rsidRPr="00D13E5A">
        <w:t>15.4-17.3 GHz. There are no</w:t>
      </w:r>
      <w:r w:rsidRPr="00D13E5A">
        <w:rPr>
          <w:szCs w:val="24"/>
        </w:rPr>
        <w:t xml:space="preserve"> characteristics for any aeronautical radionavigation systems that operates in the band </w:t>
      </w:r>
      <w:r w:rsidRPr="00D13E5A">
        <w:t xml:space="preserve">15.4-15.7 GHz. Technical </w:t>
      </w:r>
      <w:r w:rsidRPr="00D13E5A">
        <w:lastRenderedPageBreak/>
        <w:t>Standard Order C212</w:t>
      </w:r>
      <w:r w:rsidRPr="00D13E5A">
        <w:rPr>
          <w:position w:val="6"/>
          <w:sz w:val="18"/>
        </w:rPr>
        <w:footnoteReference w:id="18"/>
      </w:r>
      <w:r w:rsidRPr="00D13E5A">
        <w:t xml:space="preserve"> contains the aviation standards for airborne DAA radars operating in the aeronautical radionavigation service in various bands including the band 15.4-15.7 GHz. The aeronautical radionavigation service in the band 15.4-15.7 GHz is also used for systems that provide weather information for pilots onboard aircraft. Information on these weather detection systems </w:t>
      </w:r>
      <w:r w:rsidRPr="00D13E5A">
        <w:rPr>
          <w:szCs w:val="24"/>
        </w:rPr>
        <w:t>can be found in and Technical Standard Order C65a</w:t>
      </w:r>
      <w:r w:rsidRPr="00D13E5A">
        <w:rPr>
          <w:rStyle w:val="FootnoteReference"/>
          <w:szCs w:val="24"/>
        </w:rPr>
        <w:footnoteReference w:id="19"/>
      </w:r>
      <w:r w:rsidRPr="00D13E5A">
        <w:rPr>
          <w:szCs w:val="24"/>
        </w:rPr>
        <w:t>.</w:t>
      </w:r>
    </w:p>
    <w:p w14:paraId="2BFDC16F" w14:textId="16CE262C" w:rsidR="00E71274" w:rsidRPr="00D13E5A" w:rsidRDefault="00E71274" w:rsidP="00B31A6D">
      <w:r w:rsidRPr="00D13E5A">
        <w:t>Recommendation ITU-R S.1340 addresses sharing between feeder links for the mobile-satellite service and the aeronautical radionavigation service in the Earth-to-space direction in the band 15.4</w:t>
      </w:r>
      <w:r w:rsidR="00804EA1">
        <w:noBreakHyphen/>
      </w:r>
      <w:r w:rsidRPr="00D13E5A">
        <w:t>15.7 GHz.</w:t>
      </w:r>
    </w:p>
    <w:p w14:paraId="40F2951E" w14:textId="5033DEC5" w:rsidR="00E71274" w:rsidRDefault="00E71274" w:rsidP="00B31A6D">
      <w:r w:rsidRPr="00D13E5A">
        <w:t>Recommendation ITU-R S.1341 sharing between feeder links for the mobile-satellite service and the aeronautical radionavigation service in the space-to-Earth direction in the band 15.4-15.7 GHz and the protection of the radio astronomy service in the band 15.35-15.4 GHz.</w:t>
      </w:r>
    </w:p>
    <w:p w14:paraId="29B8B2C4" w14:textId="28DE9D5A" w:rsidR="005C4573" w:rsidRPr="005767A0" w:rsidRDefault="005C4573" w:rsidP="005C4573">
      <w:pPr>
        <w:pStyle w:val="Heading4"/>
      </w:pPr>
      <w:r w:rsidRPr="005767A0">
        <w:t>5.2.14.3</w:t>
      </w:r>
      <w:r w:rsidRPr="005767A0">
        <w:tab/>
        <w:t>Compatibility studies with systems operating within the band and in adjacent bands</w:t>
      </w:r>
    </w:p>
    <w:p w14:paraId="2DAEC6DF" w14:textId="77777777" w:rsidR="005C4573" w:rsidRPr="005767A0" w:rsidRDefault="005C4573" w:rsidP="005767A0">
      <w:pPr>
        <w:pStyle w:val="Heading5"/>
      </w:pPr>
      <w:r w:rsidRPr="005767A0">
        <w:t>5.2.14.3.1</w:t>
      </w:r>
      <w:r w:rsidRPr="005767A0">
        <w:tab/>
        <w:t>In-band compatibility study with systems of the radiolocation service</w:t>
      </w:r>
    </w:p>
    <w:p w14:paraId="25101F4C" w14:textId="77777777" w:rsidR="005C4573" w:rsidRPr="005767A0" w:rsidRDefault="005C4573" w:rsidP="005C4573">
      <w:r w:rsidRPr="005767A0">
        <w:t>Characteristics of systems operating in the radiolocation service in the band 15.4-15.7 GHz can be found in:</w:t>
      </w:r>
    </w:p>
    <w:p w14:paraId="768D689E" w14:textId="6BC1E358" w:rsidR="005C4573" w:rsidRPr="005767A0" w:rsidRDefault="000205D2" w:rsidP="000205D2">
      <w:pPr>
        <w:pStyle w:val="enumlev1"/>
      </w:pPr>
      <w:r>
        <w:t>•</w:t>
      </w:r>
      <w:r>
        <w:tab/>
      </w:r>
      <w:r w:rsidR="005C4573" w:rsidRPr="005767A0">
        <w:t>Rec. ITU-R 1730-1 “Characteristics of and protection criteria for the radiolocation service in the frequency band 15.4-17.3 GHz”.</w:t>
      </w:r>
    </w:p>
    <w:p w14:paraId="29F37694" w14:textId="77777777" w:rsidR="005C4573" w:rsidRPr="005767A0" w:rsidRDefault="005C4573" w:rsidP="005767A0">
      <w:pPr>
        <w:pStyle w:val="Heading5"/>
      </w:pPr>
      <w:r w:rsidRPr="005767A0">
        <w:t>5.2.14.3.2</w:t>
      </w:r>
      <w:r w:rsidRPr="005767A0">
        <w:tab/>
        <w:t>In-band compatibility study with systems of the fixed-satellite service</w:t>
      </w:r>
    </w:p>
    <w:p w14:paraId="7C18C4EF" w14:textId="77777777" w:rsidR="005C4573" w:rsidRPr="005767A0" w:rsidRDefault="005C4573" w:rsidP="005C4573">
      <w:r w:rsidRPr="005767A0">
        <w:t>Technical and operational characteristics, as well as sharing and compatibility issues involving systems of the fixed-satellite service in the band 15.4 – 15.7 GHz are covered by:</w:t>
      </w:r>
    </w:p>
    <w:p w14:paraId="2C9CEA65" w14:textId="47003ECA" w:rsidR="005C4573" w:rsidRPr="005767A0" w:rsidRDefault="000205D2" w:rsidP="000205D2">
      <w:pPr>
        <w:pStyle w:val="enumlev1"/>
      </w:pPr>
      <w:r>
        <w:t>•</w:t>
      </w:r>
      <w:r>
        <w:tab/>
      </w:r>
      <w:r w:rsidR="005C4573" w:rsidRPr="005767A0">
        <w:t>Rec. ITU-R S.1340-0 “Sharing between feeder links for the mobile-satellite service and the aeronautical radionavigation service in the Earth-to-space direction in the band 15.4</w:t>
      </w:r>
      <w:r w:rsidR="00256EB3">
        <w:noBreakHyphen/>
      </w:r>
      <w:r w:rsidR="005C4573" w:rsidRPr="005767A0">
        <w:t>15.7 GHz”;</w:t>
      </w:r>
    </w:p>
    <w:p w14:paraId="1AD8F6F7" w14:textId="0D98812B" w:rsidR="005C4573" w:rsidRPr="005767A0" w:rsidRDefault="000205D2" w:rsidP="000205D2">
      <w:pPr>
        <w:pStyle w:val="enumlev1"/>
      </w:pPr>
      <w:r>
        <w:t>•</w:t>
      </w:r>
      <w:r>
        <w:tab/>
      </w:r>
      <w:r w:rsidR="005C4573" w:rsidRPr="005767A0">
        <w:t>Rec. ITU-R S.1341-0 “Sharing between feeder links for the mobile-satellite service and the aeronautical radionavigation service in the space-to-Earth direction in the band 15.4</w:t>
      </w:r>
      <w:r w:rsidR="00256EB3">
        <w:noBreakHyphen/>
      </w:r>
      <w:r w:rsidR="005C4573" w:rsidRPr="005767A0">
        <w:t>15.7 GHz and the protection of the radio astronomy service in the band 15.35</w:t>
      </w:r>
      <w:r w:rsidR="00256EB3">
        <w:noBreakHyphen/>
      </w:r>
      <w:r w:rsidR="005C4573" w:rsidRPr="005767A0">
        <w:t>15.4 GHz”.</w:t>
      </w:r>
    </w:p>
    <w:p w14:paraId="10872625" w14:textId="7DC69C45" w:rsidR="005C4573" w:rsidRPr="005767A0" w:rsidRDefault="005C4573" w:rsidP="005767A0">
      <w:pPr>
        <w:pStyle w:val="Heading5"/>
      </w:pPr>
      <w:r w:rsidRPr="005767A0">
        <w:t>5.2.14.3.</w:t>
      </w:r>
      <w:r w:rsidR="000E5CE7">
        <w:t>3</w:t>
      </w:r>
      <w:r w:rsidRPr="005767A0">
        <w:tab/>
        <w:t>Compatibility study with systems of the radioastronomy service in adjacent band</w:t>
      </w:r>
    </w:p>
    <w:p w14:paraId="2BCF06B3" w14:textId="77777777" w:rsidR="005C4573" w:rsidRPr="005767A0" w:rsidRDefault="005C4573" w:rsidP="005C4573">
      <w:r w:rsidRPr="005767A0">
        <w:t>Technical and operational characteristics, as well as sharing and compatibility issues involving systems of the fixed-satellite service in the band 15.35-15.4GHz are covered by:</w:t>
      </w:r>
    </w:p>
    <w:p w14:paraId="4040CFC7" w14:textId="1320B628" w:rsidR="005C4573" w:rsidRPr="005767A0" w:rsidRDefault="000205D2" w:rsidP="000205D2">
      <w:pPr>
        <w:pStyle w:val="enumlev1"/>
      </w:pPr>
      <w:r>
        <w:t>•</w:t>
      </w:r>
      <w:r>
        <w:tab/>
      </w:r>
      <w:r w:rsidR="005C4573" w:rsidRPr="005767A0">
        <w:t>Rec. ITU-R S.1341-0 “Sharing between feeder links for the mobile-satellite service and the aeronautical radionavigation service in the space-to-Earth direction in the band 15.4</w:t>
      </w:r>
      <w:r>
        <w:noBreakHyphen/>
      </w:r>
      <w:r w:rsidR="005C4573" w:rsidRPr="005767A0">
        <w:t>15.7 GHz and the protection of the radio astronomy service in the band 15.35</w:t>
      </w:r>
      <w:r>
        <w:noBreakHyphen/>
      </w:r>
      <w:r w:rsidR="005C4573" w:rsidRPr="005767A0">
        <w:t>15.4 GHz”;</w:t>
      </w:r>
    </w:p>
    <w:p w14:paraId="116FDB77" w14:textId="44A3D739" w:rsidR="005C4573" w:rsidRPr="005767A0" w:rsidRDefault="000205D2" w:rsidP="000205D2">
      <w:pPr>
        <w:pStyle w:val="enumlev1"/>
      </w:pPr>
      <w:r>
        <w:lastRenderedPageBreak/>
        <w:t>•</w:t>
      </w:r>
      <w:r>
        <w:tab/>
      </w:r>
      <w:r w:rsidR="005C4573" w:rsidRPr="005767A0">
        <w:t>Rec. ITU-R RA.769-2 “Protection criteria used for radio astronomical measurements”.</w:t>
      </w:r>
    </w:p>
    <w:p w14:paraId="0B43135D" w14:textId="77777777" w:rsidR="005C4573" w:rsidRPr="005767A0" w:rsidRDefault="005C4573" w:rsidP="005767A0">
      <w:pPr>
        <w:pStyle w:val="Heading5"/>
      </w:pPr>
      <w:r w:rsidRPr="005767A0">
        <w:t>5.2.14.3.4</w:t>
      </w:r>
      <w:r w:rsidRPr="005767A0">
        <w:tab/>
        <w:t>Compatibility study with systems of the radiolocation service in adjacent band</w:t>
      </w:r>
    </w:p>
    <w:p w14:paraId="274A93EE" w14:textId="77777777" w:rsidR="005C4573" w:rsidRPr="005767A0" w:rsidRDefault="005C4573" w:rsidP="005C4573">
      <w:r w:rsidRPr="005767A0">
        <w:t>Characteristics of systems operating in the radiolocation service in the band 15.7-16.7 GHz can be found in:</w:t>
      </w:r>
    </w:p>
    <w:p w14:paraId="7319CD53" w14:textId="77777777" w:rsidR="005C4573" w:rsidRPr="005767A0" w:rsidRDefault="005C4573" w:rsidP="005767A0">
      <w:pPr>
        <w:pStyle w:val="ListParagraph"/>
        <w:numPr>
          <w:ilvl w:val="0"/>
          <w:numId w:val="4"/>
        </w:numPr>
        <w:ind w:left="1134" w:hanging="1134"/>
      </w:pPr>
      <w:r w:rsidRPr="005767A0">
        <w:t>Rec. ITU-R 1730-1 “Characteristics of and protection criteria for the radiolocation service in the frequency band 15.4-17.3 GHz”.</w:t>
      </w:r>
    </w:p>
    <w:p w14:paraId="354F78EA" w14:textId="32467BF5" w:rsidR="00E71274" w:rsidRPr="00D13E5A" w:rsidRDefault="00E71274" w:rsidP="00B31A6D">
      <w:pPr>
        <w:pStyle w:val="Heading4"/>
      </w:pPr>
      <w:r w:rsidRPr="00537C59">
        <w:t>5.2.14.</w:t>
      </w:r>
      <w:r w:rsidR="005C4573" w:rsidRPr="005767A0">
        <w:t>4</w:t>
      </w:r>
      <w:r w:rsidRPr="00537C59">
        <w:tab/>
        <w:t>Suitability of the frequency band 15.4-15</w:t>
      </w:r>
      <w:r w:rsidRPr="00D13E5A">
        <w:t>.7 GHz for detect and avoid systems onboard unmanned aircraft</w:t>
      </w:r>
    </w:p>
    <w:p w14:paraId="44DE7AC1" w14:textId="4535707A" w:rsidR="00E71274" w:rsidRPr="00D13E5A" w:rsidRDefault="00E71274" w:rsidP="00B31A6D">
      <w:r w:rsidRPr="00D13E5A">
        <w:t>Noting that radiolocation service shall not cause harmful interference to nor claim protection from the aeronautical radionavigation service operating in the band 15.4-15.7 GHz and that procedures for sharing with MSS feeder links in the 15.43-15.63 GHz can be found in Recommendations ITU</w:t>
      </w:r>
      <w:r w:rsidR="00804EA1">
        <w:noBreakHyphen/>
      </w:r>
      <w:r w:rsidRPr="00D13E5A">
        <w:t xml:space="preserve">R S.1340 and </w:t>
      </w:r>
      <w:r w:rsidR="00804EA1" w:rsidRPr="00D13E5A">
        <w:t xml:space="preserve">ITU-R </w:t>
      </w:r>
      <w:r w:rsidRPr="00D13E5A">
        <w:t>S.1341, the band 15.4-15.7 GHz is suitable for operation of DAA systems onboard UA. Further, compatibility with ground based DAA systems will also be required.</w:t>
      </w:r>
    </w:p>
    <w:p w14:paraId="26181E79" w14:textId="77777777" w:rsidR="00E71274" w:rsidRPr="00D13E5A" w:rsidRDefault="00E71274" w:rsidP="00B31A6D">
      <w:r w:rsidRPr="00D13E5A">
        <w:t>It is recommended that DAA system employ interference monitoring and channel switching techniques to minimize interference from other radars operating in this band. For more information see Technical Standard Order C212.</w:t>
      </w:r>
    </w:p>
    <w:p w14:paraId="25687BF1" w14:textId="77777777" w:rsidR="00E71274" w:rsidRPr="00D13E5A" w:rsidRDefault="00E71274" w:rsidP="00B31A6D">
      <w:pPr>
        <w:pStyle w:val="Heading3"/>
      </w:pPr>
      <w:r w:rsidRPr="00D13E5A">
        <w:t>5.2.15</w:t>
      </w:r>
      <w:r w:rsidRPr="00D13E5A">
        <w:tab/>
        <w:t>Frequency band 24.45-24.65 GHz</w:t>
      </w:r>
    </w:p>
    <w:p w14:paraId="34679502" w14:textId="77777777" w:rsidR="00E71274" w:rsidRPr="00D13E5A" w:rsidRDefault="00E71274" w:rsidP="00B31A6D">
      <w:pPr>
        <w:pStyle w:val="Heading4"/>
      </w:pPr>
      <w:r w:rsidRPr="00D13E5A">
        <w:t>5.2.15.1</w:t>
      </w:r>
      <w:r w:rsidRPr="00D13E5A">
        <w:tab/>
        <w:t>Allocations to operate detect and avoid and other services in the frequency band 24.45</w:t>
      </w:r>
      <w:r w:rsidRPr="00D13E5A">
        <w:noBreakHyphen/>
        <w:t>24.65 GHz</w:t>
      </w:r>
    </w:p>
    <w:p w14:paraId="04CC3A02"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2D74EC83" w14:textId="77777777" w:rsidTr="00804EA1">
        <w:trPr>
          <w:cantSplit/>
          <w:jc w:val="center"/>
        </w:trPr>
        <w:tc>
          <w:tcPr>
            <w:tcW w:w="9299" w:type="dxa"/>
            <w:gridSpan w:val="3"/>
            <w:hideMark/>
          </w:tcPr>
          <w:p w14:paraId="29DA0EC2" w14:textId="77777777" w:rsidR="00E71274" w:rsidRPr="00D13E5A" w:rsidRDefault="00E71274" w:rsidP="00B31A6D">
            <w:pPr>
              <w:pStyle w:val="Tablehead"/>
            </w:pPr>
            <w:r w:rsidRPr="00D13E5A">
              <w:t>Allocation to services</w:t>
            </w:r>
          </w:p>
        </w:tc>
      </w:tr>
      <w:tr w:rsidR="00E71274" w:rsidRPr="00D13E5A" w14:paraId="529AB931" w14:textId="77777777" w:rsidTr="00804EA1">
        <w:trPr>
          <w:cantSplit/>
          <w:jc w:val="center"/>
        </w:trPr>
        <w:tc>
          <w:tcPr>
            <w:tcW w:w="3100" w:type="dxa"/>
            <w:hideMark/>
          </w:tcPr>
          <w:p w14:paraId="79A234BA" w14:textId="77777777" w:rsidR="00E71274" w:rsidRPr="00D13E5A" w:rsidRDefault="00E71274" w:rsidP="00B31A6D">
            <w:pPr>
              <w:pStyle w:val="Tablehead"/>
            </w:pPr>
            <w:r w:rsidRPr="00D13E5A">
              <w:t>Region 1</w:t>
            </w:r>
          </w:p>
        </w:tc>
        <w:tc>
          <w:tcPr>
            <w:tcW w:w="3099" w:type="dxa"/>
            <w:hideMark/>
          </w:tcPr>
          <w:p w14:paraId="5ECDCD49" w14:textId="77777777" w:rsidR="00E71274" w:rsidRPr="00D13E5A" w:rsidRDefault="00E71274" w:rsidP="00B31A6D">
            <w:pPr>
              <w:pStyle w:val="Tablehead"/>
            </w:pPr>
            <w:r w:rsidRPr="00D13E5A">
              <w:t>Region 2</w:t>
            </w:r>
          </w:p>
        </w:tc>
        <w:tc>
          <w:tcPr>
            <w:tcW w:w="3100" w:type="dxa"/>
            <w:hideMark/>
          </w:tcPr>
          <w:p w14:paraId="18496454" w14:textId="77777777" w:rsidR="00E71274" w:rsidRPr="00D13E5A" w:rsidRDefault="00E71274" w:rsidP="00B31A6D">
            <w:pPr>
              <w:pStyle w:val="Tablehead"/>
            </w:pPr>
            <w:r w:rsidRPr="00D13E5A">
              <w:t>Region 3</w:t>
            </w:r>
          </w:p>
        </w:tc>
      </w:tr>
      <w:tr w:rsidR="00E71274" w:rsidRPr="00D13E5A" w14:paraId="021EE5EF" w14:textId="77777777" w:rsidTr="00804EA1">
        <w:trPr>
          <w:cantSplit/>
          <w:jc w:val="center"/>
        </w:trPr>
        <w:tc>
          <w:tcPr>
            <w:tcW w:w="3099" w:type="dxa"/>
            <w:hideMark/>
          </w:tcPr>
          <w:p w14:paraId="14BF5C01" w14:textId="77777777" w:rsidR="00E71274" w:rsidRPr="00DE4BF2" w:rsidRDefault="00E71274" w:rsidP="00B31A6D">
            <w:pPr>
              <w:pStyle w:val="TableTextS5"/>
              <w:spacing w:before="20" w:after="0"/>
              <w:rPr>
                <w:rStyle w:val="Tablefreq"/>
                <w:lang w:val="fr-FR"/>
              </w:rPr>
            </w:pPr>
            <w:r w:rsidRPr="00DE4BF2">
              <w:rPr>
                <w:rStyle w:val="Tablefreq"/>
                <w:lang w:val="fr-FR"/>
              </w:rPr>
              <w:t>24.45-24.65</w:t>
            </w:r>
          </w:p>
          <w:p w14:paraId="0C39459E" w14:textId="77777777" w:rsidR="00E71274" w:rsidRPr="00DE4BF2" w:rsidRDefault="00E71274" w:rsidP="00B31A6D">
            <w:pPr>
              <w:pStyle w:val="TableTextS5"/>
              <w:spacing w:before="20" w:after="0"/>
              <w:rPr>
                <w:color w:val="000000"/>
                <w:lang w:val="fr-FR"/>
              </w:rPr>
            </w:pPr>
            <w:r w:rsidRPr="00DE4BF2">
              <w:rPr>
                <w:color w:val="000000"/>
                <w:lang w:val="fr-FR"/>
              </w:rPr>
              <w:t>FIXED</w:t>
            </w:r>
          </w:p>
          <w:p w14:paraId="0C307B2B" w14:textId="77777777" w:rsidR="00E71274" w:rsidRPr="00DE4BF2" w:rsidRDefault="00E71274" w:rsidP="00B31A6D">
            <w:pPr>
              <w:pStyle w:val="TableTextS5"/>
              <w:rPr>
                <w:color w:val="000000"/>
                <w:lang w:val="fr-FR"/>
              </w:rPr>
            </w:pPr>
            <w:r w:rsidRPr="00DE4BF2">
              <w:rPr>
                <w:color w:val="000000"/>
                <w:lang w:val="fr-FR"/>
              </w:rPr>
              <w:t>INTER-SATELLITE</w:t>
            </w:r>
          </w:p>
          <w:p w14:paraId="3AF1E003" w14:textId="77777777" w:rsidR="00E71274" w:rsidRPr="00DE4BF2" w:rsidRDefault="00E71274" w:rsidP="00B31A6D">
            <w:pPr>
              <w:pStyle w:val="TableTextS5"/>
              <w:rPr>
                <w:color w:val="000000"/>
                <w:lang w:val="fr-FR"/>
              </w:rPr>
            </w:pPr>
            <w:r w:rsidRPr="00DE4BF2">
              <w:rPr>
                <w:color w:val="000000"/>
                <w:lang w:val="fr-FR"/>
              </w:rPr>
              <w:t>MOBILE except aeronautical mobile 5.338A 5.532AB</w:t>
            </w:r>
          </w:p>
        </w:tc>
        <w:tc>
          <w:tcPr>
            <w:tcW w:w="3100" w:type="dxa"/>
          </w:tcPr>
          <w:p w14:paraId="6C2BA030" w14:textId="77777777" w:rsidR="00E71274" w:rsidRPr="00DE4BF2" w:rsidRDefault="00E71274" w:rsidP="00B31A6D">
            <w:pPr>
              <w:pStyle w:val="TableTextS5"/>
              <w:spacing w:before="20" w:after="0"/>
              <w:rPr>
                <w:rStyle w:val="Tablefreq"/>
                <w:lang w:val="fr-FR"/>
              </w:rPr>
            </w:pPr>
            <w:r w:rsidRPr="00DE4BF2">
              <w:rPr>
                <w:rStyle w:val="Tablefreq"/>
                <w:lang w:val="fr-FR"/>
              </w:rPr>
              <w:t>24.45-24.65</w:t>
            </w:r>
          </w:p>
          <w:p w14:paraId="60AD4E1E" w14:textId="77777777" w:rsidR="00E71274" w:rsidRPr="00DE4BF2" w:rsidRDefault="00E71274" w:rsidP="00B31A6D">
            <w:pPr>
              <w:pStyle w:val="TableTextS5"/>
              <w:spacing w:before="20" w:after="0"/>
              <w:rPr>
                <w:color w:val="000000"/>
                <w:lang w:val="fr-FR"/>
              </w:rPr>
            </w:pPr>
            <w:r w:rsidRPr="00DE4BF2">
              <w:rPr>
                <w:color w:val="000000"/>
                <w:lang w:val="fr-FR"/>
              </w:rPr>
              <w:t>FIXED 5.532AA</w:t>
            </w:r>
          </w:p>
          <w:p w14:paraId="739AB853" w14:textId="77777777" w:rsidR="00E71274" w:rsidRPr="00DE4BF2" w:rsidRDefault="00E71274" w:rsidP="00B31A6D">
            <w:pPr>
              <w:pStyle w:val="TableTextS5"/>
              <w:spacing w:before="20" w:after="0"/>
              <w:rPr>
                <w:color w:val="000000"/>
                <w:lang w:val="fr-FR"/>
              </w:rPr>
            </w:pPr>
            <w:r w:rsidRPr="00DE4BF2">
              <w:rPr>
                <w:color w:val="000000"/>
                <w:lang w:val="fr-FR"/>
              </w:rPr>
              <w:t>INTER-SATELLITE</w:t>
            </w:r>
          </w:p>
          <w:p w14:paraId="119E49C8" w14:textId="77777777" w:rsidR="00E71274" w:rsidRPr="00DE4BF2" w:rsidRDefault="00E71274" w:rsidP="00B31A6D">
            <w:pPr>
              <w:pStyle w:val="TableTextS5"/>
              <w:rPr>
                <w:color w:val="000000"/>
                <w:lang w:val="fr-FR"/>
              </w:rPr>
            </w:pPr>
            <w:r w:rsidRPr="00DE4BF2">
              <w:rPr>
                <w:color w:val="000000"/>
                <w:lang w:val="fr-FR"/>
              </w:rPr>
              <w:t>MOBILE except aeronautical mobile 5.338A 5.532AB</w:t>
            </w:r>
          </w:p>
          <w:p w14:paraId="00813A6D" w14:textId="77777777" w:rsidR="00E71274" w:rsidRPr="00D13E5A" w:rsidRDefault="00E71274" w:rsidP="00B31A6D">
            <w:pPr>
              <w:pStyle w:val="TableTextS5"/>
              <w:rPr>
                <w:color w:val="000000"/>
              </w:rPr>
            </w:pPr>
            <w:r w:rsidRPr="00D13E5A">
              <w:rPr>
                <w:color w:val="000000"/>
              </w:rPr>
              <w:t>RADIONAVIGATION</w:t>
            </w:r>
          </w:p>
          <w:p w14:paraId="78AB26FC" w14:textId="77777777" w:rsidR="00E71274" w:rsidRPr="00D13E5A" w:rsidRDefault="00E71274" w:rsidP="00B31A6D">
            <w:pPr>
              <w:pStyle w:val="TableTextS5"/>
              <w:rPr>
                <w:color w:val="000000"/>
              </w:rPr>
            </w:pPr>
          </w:p>
          <w:p w14:paraId="59038503" w14:textId="77777777" w:rsidR="00E71274" w:rsidRPr="00D13E5A" w:rsidRDefault="00E71274" w:rsidP="00B31A6D">
            <w:pPr>
              <w:pStyle w:val="TableTextS5"/>
              <w:rPr>
                <w:color w:val="000000"/>
              </w:rPr>
            </w:pPr>
            <w:r w:rsidRPr="00D13E5A">
              <w:rPr>
                <w:rStyle w:val="Artref"/>
                <w:color w:val="000000"/>
              </w:rPr>
              <w:t>5.533</w:t>
            </w:r>
          </w:p>
        </w:tc>
        <w:tc>
          <w:tcPr>
            <w:tcW w:w="3100" w:type="dxa"/>
          </w:tcPr>
          <w:p w14:paraId="7712A605" w14:textId="77777777" w:rsidR="00E71274" w:rsidRPr="00D13E5A" w:rsidRDefault="00E71274" w:rsidP="00B31A6D">
            <w:pPr>
              <w:pStyle w:val="TableTextS5"/>
              <w:spacing w:before="20" w:after="0"/>
              <w:rPr>
                <w:rStyle w:val="Tablefreq"/>
              </w:rPr>
            </w:pPr>
            <w:r w:rsidRPr="00D13E5A">
              <w:rPr>
                <w:rStyle w:val="Tablefreq"/>
              </w:rPr>
              <w:t>24.45-24.65</w:t>
            </w:r>
          </w:p>
          <w:p w14:paraId="2177F72B" w14:textId="77777777" w:rsidR="00E71274" w:rsidRPr="00D13E5A" w:rsidRDefault="00E71274" w:rsidP="00B31A6D">
            <w:pPr>
              <w:pStyle w:val="TableTextS5"/>
              <w:spacing w:before="20" w:after="0"/>
              <w:rPr>
                <w:color w:val="000000"/>
              </w:rPr>
            </w:pPr>
            <w:r w:rsidRPr="00D13E5A">
              <w:rPr>
                <w:color w:val="000000"/>
              </w:rPr>
              <w:t>FIXED</w:t>
            </w:r>
          </w:p>
          <w:p w14:paraId="1251EF16" w14:textId="77777777" w:rsidR="00E71274" w:rsidRPr="00D13E5A" w:rsidRDefault="00E71274" w:rsidP="00B31A6D">
            <w:pPr>
              <w:pStyle w:val="TableTextS5"/>
              <w:spacing w:before="20" w:after="0"/>
              <w:rPr>
                <w:color w:val="000000"/>
              </w:rPr>
            </w:pPr>
            <w:r w:rsidRPr="00D13E5A">
              <w:rPr>
                <w:color w:val="000000"/>
              </w:rPr>
              <w:t>INTER-SATELLITE</w:t>
            </w:r>
          </w:p>
          <w:p w14:paraId="6C4DD6E3" w14:textId="77777777" w:rsidR="00E71274" w:rsidRPr="00D13E5A" w:rsidRDefault="00E71274" w:rsidP="00B31A6D">
            <w:pPr>
              <w:pStyle w:val="TableTextS5"/>
              <w:spacing w:before="20" w:after="0"/>
              <w:rPr>
                <w:color w:val="000000"/>
              </w:rPr>
            </w:pPr>
            <w:r w:rsidRPr="00D13E5A">
              <w:rPr>
                <w:color w:val="000000"/>
              </w:rPr>
              <w:t>MOBILE  5.338A 5.532AB</w:t>
            </w:r>
          </w:p>
          <w:p w14:paraId="0139AFA4" w14:textId="77777777" w:rsidR="00E71274" w:rsidRPr="00D13E5A" w:rsidRDefault="00E71274" w:rsidP="00B31A6D">
            <w:pPr>
              <w:pStyle w:val="TableTextS5"/>
              <w:rPr>
                <w:color w:val="000000"/>
              </w:rPr>
            </w:pPr>
            <w:r w:rsidRPr="00D13E5A">
              <w:rPr>
                <w:color w:val="000000"/>
              </w:rPr>
              <w:t>RADIONAVIGATION</w:t>
            </w:r>
          </w:p>
          <w:p w14:paraId="1D13CCB8" w14:textId="77777777" w:rsidR="00E71274" w:rsidRPr="00D13E5A" w:rsidRDefault="00E71274" w:rsidP="00B31A6D">
            <w:pPr>
              <w:pStyle w:val="TableTextS5"/>
              <w:rPr>
                <w:rStyle w:val="Artref"/>
              </w:rPr>
            </w:pPr>
          </w:p>
          <w:p w14:paraId="1BA173C8" w14:textId="77777777" w:rsidR="00E71274" w:rsidRPr="00D13E5A" w:rsidRDefault="00E71274" w:rsidP="00B31A6D">
            <w:pPr>
              <w:pStyle w:val="TableTextS5"/>
              <w:rPr>
                <w:rStyle w:val="Artref"/>
                <w:color w:val="000000"/>
              </w:rPr>
            </w:pPr>
          </w:p>
          <w:p w14:paraId="1BE382D5" w14:textId="77777777" w:rsidR="00E71274" w:rsidRPr="00D13E5A" w:rsidRDefault="00E71274" w:rsidP="00B31A6D">
            <w:pPr>
              <w:pStyle w:val="TableTextS5"/>
            </w:pPr>
            <w:r w:rsidRPr="00D13E5A">
              <w:rPr>
                <w:rStyle w:val="Artref"/>
                <w:color w:val="000000"/>
              </w:rPr>
              <w:t>5.533</w:t>
            </w:r>
          </w:p>
        </w:tc>
      </w:tr>
    </w:tbl>
    <w:p w14:paraId="7667B4A9" w14:textId="77777777" w:rsidR="00E71274" w:rsidRPr="00D13E5A" w:rsidRDefault="00E71274" w:rsidP="00B31A6D">
      <w:pPr>
        <w:pStyle w:val="Tablefin"/>
        <w:rPr>
          <w:lang w:val="en-GB"/>
        </w:rPr>
      </w:pPr>
    </w:p>
    <w:p w14:paraId="038AADC0" w14:textId="0663FEDF" w:rsidR="00E71274" w:rsidRPr="00D13E5A" w:rsidRDefault="00E71274" w:rsidP="00804EA1">
      <w:pPr>
        <w:pStyle w:val="Note"/>
      </w:pPr>
      <w:r w:rsidRPr="00D13E5A">
        <w:rPr>
          <w:b/>
          <w:bCs/>
        </w:rPr>
        <w:t>5.338A</w:t>
      </w:r>
      <w:r w:rsidRPr="00D13E5A">
        <w:rPr>
          <w:b/>
          <w:bCs/>
        </w:rPr>
        <w:tab/>
      </w:r>
      <w:r w:rsidRPr="00D13E5A">
        <w:t>In the frequency bands 1 350-1 400 MHz, 1 427-1 452 MHz, 22.55-23.55 GHz, 24.25</w:t>
      </w:r>
      <w:r w:rsidR="00256EB3">
        <w:noBreakHyphen/>
      </w:r>
      <w:r w:rsidRPr="00D13E5A">
        <w:t>27.5</w:t>
      </w:r>
      <w:r w:rsidR="00256EB3">
        <w:t> </w:t>
      </w:r>
      <w:r w:rsidRPr="00D13E5A">
        <w:t xml:space="preserve">GHz, 30-31.3 GHz, 49.7-50.2 GHz, 50.4-50.9 GHz, 51.4-52.4 GHz, 52.4-52.6 GHz, 81-86 GHz and 92-94 GHz, Resolution </w:t>
      </w:r>
      <w:r w:rsidRPr="00D13E5A">
        <w:rPr>
          <w:b/>
          <w:bCs/>
        </w:rPr>
        <w:t xml:space="preserve">750 (Rev.WRC-19) </w:t>
      </w:r>
      <w:r w:rsidRPr="00D13E5A">
        <w:t>applies.</w:t>
      </w:r>
      <w:r w:rsidRPr="00D13E5A">
        <w:rPr>
          <w:sz w:val="16"/>
        </w:rPr>
        <w:t xml:space="preserve">     (WRC</w:t>
      </w:r>
      <w:r w:rsidRPr="00D13E5A">
        <w:rPr>
          <w:sz w:val="16"/>
        </w:rPr>
        <w:noBreakHyphen/>
        <w:t>19)</w:t>
      </w:r>
    </w:p>
    <w:p w14:paraId="7A38525F" w14:textId="77777777" w:rsidR="00E71274" w:rsidRPr="00D13E5A" w:rsidRDefault="00E71274" w:rsidP="00804EA1">
      <w:pPr>
        <w:pStyle w:val="Note"/>
      </w:pPr>
      <w:r w:rsidRPr="00D13E5A">
        <w:rPr>
          <w:b/>
          <w:bCs/>
        </w:rPr>
        <w:t>5.532AA</w:t>
      </w:r>
      <w:r w:rsidRPr="00D13E5A">
        <w:rPr>
          <w:bCs/>
        </w:rPr>
        <w:tab/>
      </w:r>
      <w:r w:rsidRPr="00D13E5A">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sidRPr="00D13E5A">
        <w:rPr>
          <w:b/>
          <w:bCs/>
        </w:rPr>
        <w:t>166 (WRC-19)</w:t>
      </w:r>
      <w:r w:rsidRPr="00D13E5A">
        <w:t>.</w:t>
      </w:r>
      <w:r w:rsidRPr="00D13E5A">
        <w:rPr>
          <w:sz w:val="16"/>
        </w:rPr>
        <w:t xml:space="preserve">     (WRC</w:t>
      </w:r>
      <w:r w:rsidRPr="00D13E5A">
        <w:rPr>
          <w:sz w:val="16"/>
        </w:rPr>
        <w:noBreakHyphen/>
        <w:t>19)</w:t>
      </w:r>
    </w:p>
    <w:p w14:paraId="5DBD0C7B" w14:textId="77777777" w:rsidR="00E71274" w:rsidRPr="00D13E5A" w:rsidRDefault="00E71274" w:rsidP="00804EA1">
      <w:pPr>
        <w:pStyle w:val="Note"/>
      </w:pPr>
      <w:r w:rsidRPr="00D13E5A">
        <w:rPr>
          <w:b/>
          <w:bCs/>
        </w:rPr>
        <w:t xml:space="preserve">5.532AB </w:t>
      </w:r>
      <w:r w:rsidRPr="00D13E5A">
        <w:rPr>
          <w:b/>
          <w:bCs/>
        </w:rPr>
        <w:tab/>
      </w:r>
      <w:r w:rsidRPr="00D13E5A">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D13E5A">
        <w:rPr>
          <w:b/>
          <w:bCs/>
        </w:rPr>
        <w:t xml:space="preserve">242 (WRC-19) </w:t>
      </w:r>
      <w:r w:rsidRPr="00D13E5A">
        <w:t>applies.</w:t>
      </w:r>
      <w:r w:rsidRPr="00D13E5A">
        <w:rPr>
          <w:sz w:val="16"/>
        </w:rPr>
        <w:t xml:space="preserve">     (WRC</w:t>
      </w:r>
      <w:r w:rsidRPr="00D13E5A">
        <w:rPr>
          <w:sz w:val="16"/>
        </w:rPr>
        <w:noBreakHyphen/>
        <w:t>19)</w:t>
      </w:r>
    </w:p>
    <w:p w14:paraId="3894C232" w14:textId="77777777" w:rsidR="00E71274" w:rsidRPr="00D13E5A" w:rsidRDefault="00E71274" w:rsidP="00B31A6D">
      <w:pPr>
        <w:pStyle w:val="Note"/>
      </w:pPr>
      <w:r w:rsidRPr="00D13E5A">
        <w:rPr>
          <w:rStyle w:val="Artdef"/>
        </w:rPr>
        <w:lastRenderedPageBreak/>
        <w:t>5.533</w:t>
      </w:r>
      <w:r w:rsidRPr="00D13E5A">
        <w:rPr>
          <w:rStyle w:val="Artdef"/>
        </w:rPr>
        <w:tab/>
      </w:r>
      <w:r w:rsidRPr="00D13E5A">
        <w:t>The inter-satellite service shall not claim protection from harmful interference from airport surface detection equipment stations of the radionavigation service.</w:t>
      </w:r>
    </w:p>
    <w:p w14:paraId="3DEAC724" w14:textId="77777777" w:rsidR="00E71274" w:rsidRPr="00D13E5A" w:rsidRDefault="00E71274" w:rsidP="00B31A6D">
      <w:pPr>
        <w:pStyle w:val="Heading4"/>
      </w:pPr>
      <w:r w:rsidRPr="00D13E5A">
        <w:t>5.2.15.2</w:t>
      </w:r>
      <w:r w:rsidRPr="00D13E5A">
        <w:tab/>
        <w:t>Related ITU-R documents and aviation documents in the frequency band 24.45</w:t>
      </w:r>
      <w:r w:rsidRPr="00D13E5A">
        <w:noBreakHyphen/>
        <w:t>24.65 GHz</w:t>
      </w:r>
    </w:p>
    <w:p w14:paraId="72E674C9" w14:textId="3E4CD866" w:rsidR="00E71274" w:rsidRPr="00D13E5A" w:rsidRDefault="00E71274" w:rsidP="00B31A6D">
      <w:r w:rsidRPr="00D13E5A">
        <w:t>There are no ITU-R Recommendations that apply to the radionavigation service in the frequency band 24.45-24.65 GHz band. Technical Standard Order C212</w:t>
      </w:r>
      <w:r w:rsidRPr="00D13E5A">
        <w:rPr>
          <w:rStyle w:val="FootnoteReference"/>
        </w:rPr>
        <w:footnoteReference w:id="20"/>
      </w:r>
      <w:r w:rsidRPr="00D13E5A">
        <w:t xml:space="preserve"> contains the aviation standards for airborne DAA radars operating in the aeronautical radionavigation service in various bands including the frequency band 24.45-24.65 GHz.</w:t>
      </w:r>
    </w:p>
    <w:p w14:paraId="0E1B3284" w14:textId="77777777" w:rsidR="00E71274" w:rsidRPr="00D13E5A" w:rsidRDefault="00E71274" w:rsidP="00B31A6D">
      <w:r w:rsidRPr="00D13E5A">
        <w:t>There are no ITU-R Recommendations that apply to the inter-satellite service in the frequency band 24.45-24.65 GHz band.</w:t>
      </w:r>
    </w:p>
    <w:p w14:paraId="446DB038" w14:textId="77777777" w:rsidR="00E71274" w:rsidRPr="00D13E5A" w:rsidRDefault="00E71274" w:rsidP="00B31A6D">
      <w:r w:rsidRPr="00D13E5A">
        <w:t xml:space="preserve">Recommendations ITU-R </w:t>
      </w:r>
      <w:r w:rsidRPr="00D13E5A">
        <w:rPr>
          <w:highlight w:val="yellow"/>
        </w:rPr>
        <w:t>X.XXXX</w:t>
      </w:r>
      <w:r w:rsidRPr="00D13E5A">
        <w:t xml:space="preserve"> and ITU-R </w:t>
      </w:r>
      <w:r w:rsidRPr="00D13E5A">
        <w:rPr>
          <w:highlight w:val="yellow"/>
        </w:rPr>
        <w:t>X.XXXX</w:t>
      </w:r>
      <w:r w:rsidRPr="00D13E5A">
        <w:t xml:space="preserve"> apply to the fixed service in the frequency band 24.45-24.65 GHz band.</w:t>
      </w:r>
    </w:p>
    <w:p w14:paraId="3F0E2C03" w14:textId="77777777" w:rsidR="00E71274" w:rsidRPr="00D13E5A" w:rsidRDefault="00E71274" w:rsidP="00B31A6D">
      <w:r w:rsidRPr="00D13E5A">
        <w:t xml:space="preserve">Recommendations ITU-R </w:t>
      </w:r>
      <w:r w:rsidRPr="00D13E5A">
        <w:rPr>
          <w:highlight w:val="yellow"/>
        </w:rPr>
        <w:t>X.XXXX</w:t>
      </w:r>
      <w:r w:rsidRPr="00D13E5A">
        <w:t xml:space="preserve"> and ITU-R </w:t>
      </w:r>
      <w:r w:rsidRPr="00D13E5A">
        <w:rPr>
          <w:highlight w:val="yellow"/>
        </w:rPr>
        <w:t>X.XXXX</w:t>
      </w:r>
      <w:r w:rsidRPr="00D13E5A">
        <w:t xml:space="preserve"> apply to the mobile service in the frequency band 24.45-24.65 GHz band.</w:t>
      </w:r>
    </w:p>
    <w:p w14:paraId="322683F3" w14:textId="77777777" w:rsidR="00E71274" w:rsidRPr="00D13E5A" w:rsidRDefault="00E71274" w:rsidP="00B31A6D">
      <w:pPr>
        <w:pStyle w:val="Heading4"/>
      </w:pPr>
      <w:r w:rsidRPr="00D13E5A">
        <w:t>5.2.15.3</w:t>
      </w:r>
      <w:r w:rsidRPr="00D13E5A">
        <w:tab/>
        <w:t>Suitability of the frequency band 24.45-24.65 GHz for detect and avoid systems onboard unmanned aircraft</w:t>
      </w:r>
    </w:p>
    <w:p w14:paraId="0AA0C4A4" w14:textId="77777777" w:rsidR="00E71274" w:rsidRPr="00D13E5A" w:rsidRDefault="00E71274" w:rsidP="00B31A6D">
      <w:r w:rsidRPr="00D13E5A">
        <w:t>There is no worldwide allocation to the radionavigation service in this band however, regional allocations do allow for operations of DAA systems onboard UA in many parts of the world.</w:t>
      </w:r>
    </w:p>
    <w:p w14:paraId="54A4865E" w14:textId="77777777" w:rsidR="00E71274" w:rsidRPr="00D13E5A" w:rsidRDefault="00E71274" w:rsidP="007405E0">
      <w:pPr>
        <w:pStyle w:val="Heading5"/>
      </w:pPr>
      <w:r w:rsidRPr="00D13E5A">
        <w:t>5.2.15.3.1</w:t>
      </w:r>
      <w:r w:rsidRPr="00D13E5A">
        <w:tab/>
        <w:t>Region 1</w:t>
      </w:r>
    </w:p>
    <w:p w14:paraId="46C3A63B" w14:textId="77777777" w:rsidR="00E71274" w:rsidRPr="00D13E5A" w:rsidRDefault="00E71274" w:rsidP="00B31A6D">
      <w:r w:rsidRPr="00D13E5A">
        <w:t>Operation of DAA systems onboard UA in Region 1 is not suitable since there is no radionavigation allocation in the frequency band 24.45-24.65 GHz in Region 1.</w:t>
      </w:r>
    </w:p>
    <w:p w14:paraId="5ACCF65B" w14:textId="77777777" w:rsidR="00E71274" w:rsidRPr="00D13E5A" w:rsidRDefault="00E71274" w:rsidP="007405E0">
      <w:pPr>
        <w:pStyle w:val="Heading5"/>
      </w:pPr>
      <w:r w:rsidRPr="00D13E5A">
        <w:t>5.2.15.3.2</w:t>
      </w:r>
      <w:r w:rsidRPr="00D13E5A">
        <w:tab/>
        <w:t>Region 2</w:t>
      </w:r>
    </w:p>
    <w:p w14:paraId="0413E17F" w14:textId="77777777" w:rsidR="00E71274" w:rsidRPr="00D13E5A" w:rsidRDefault="00E71274" w:rsidP="00B31A6D">
      <w:r w:rsidRPr="00D13E5A">
        <w:t xml:space="preserve">Operation of DAA systems onboard UA in the frequency band 24.45-24.65 GHz may be suitable in Region 2 provided users take into account fixed and mobile systems that operate on a coequal basis in this band in accordance with the provisions of Resolution </w:t>
      </w:r>
      <w:r w:rsidRPr="00D13E5A">
        <w:rPr>
          <w:b/>
          <w:bCs/>
        </w:rPr>
        <w:t>166 (WRC-19)</w:t>
      </w:r>
      <w:r w:rsidRPr="00D13E5A">
        <w:rPr>
          <w:sz w:val="16"/>
        </w:rPr>
        <w:t>    (WRC</w:t>
      </w:r>
      <w:r w:rsidRPr="00D13E5A">
        <w:rPr>
          <w:sz w:val="16"/>
        </w:rPr>
        <w:noBreakHyphen/>
        <w:t>19)</w:t>
      </w:r>
      <w:r w:rsidRPr="00D13E5A">
        <w:t xml:space="preserve"> and Resolution </w:t>
      </w:r>
      <w:r w:rsidRPr="00D13E5A">
        <w:rPr>
          <w:b/>
          <w:bCs/>
        </w:rPr>
        <w:t>242 (WRC-19)</w:t>
      </w:r>
      <w:r w:rsidRPr="00D13E5A">
        <w:rPr>
          <w:sz w:val="16"/>
        </w:rPr>
        <w:t>    (WRC</w:t>
      </w:r>
      <w:r w:rsidRPr="00D13E5A">
        <w:rPr>
          <w:sz w:val="16"/>
        </w:rPr>
        <w:noBreakHyphen/>
        <w:t>19)</w:t>
      </w:r>
      <w:r w:rsidRPr="00D13E5A">
        <w:rPr>
          <w:szCs w:val="24"/>
        </w:rPr>
        <w:t>.</w:t>
      </w:r>
    </w:p>
    <w:p w14:paraId="09BE6FD9" w14:textId="77777777" w:rsidR="00E71274" w:rsidRPr="00D13E5A" w:rsidRDefault="00E71274" w:rsidP="007405E0">
      <w:pPr>
        <w:pStyle w:val="Heading5"/>
      </w:pPr>
      <w:r w:rsidRPr="00D13E5A">
        <w:t>5.2.15.3.3</w:t>
      </w:r>
      <w:r w:rsidRPr="00D13E5A">
        <w:tab/>
        <w:t>Region 3</w:t>
      </w:r>
    </w:p>
    <w:p w14:paraId="69D59FD6" w14:textId="351AD46D" w:rsidR="00E71274" w:rsidRPr="00D13E5A" w:rsidRDefault="00E71274" w:rsidP="00B31A6D">
      <w:r w:rsidRPr="00D13E5A">
        <w:t xml:space="preserve">Operation of DAA systems onboard UA in the frequency band 24.45-24.65 GHz may be suitable in Region 3 provided users take into account the fixed and mobile systems that operate on a coequal basis in this band in accordance with the provisions of Resolution </w:t>
      </w:r>
      <w:r w:rsidRPr="00D13E5A">
        <w:rPr>
          <w:b/>
          <w:bCs/>
        </w:rPr>
        <w:t>242 (WRC-19)</w:t>
      </w:r>
      <w:r w:rsidRPr="00D13E5A">
        <w:t>.</w:t>
      </w:r>
    </w:p>
    <w:p w14:paraId="4361C3F0" w14:textId="77777777" w:rsidR="00E71274" w:rsidRPr="00D13E5A" w:rsidRDefault="00E71274" w:rsidP="00B31A6D">
      <w:pPr>
        <w:pStyle w:val="Heading3"/>
      </w:pPr>
      <w:r w:rsidRPr="00D13E5A">
        <w:t>5.2.16</w:t>
      </w:r>
      <w:r w:rsidRPr="00D13E5A">
        <w:tab/>
        <w:t xml:space="preserve">Frequency band 31.8-33.4 GHz </w:t>
      </w:r>
    </w:p>
    <w:p w14:paraId="18A696F2" w14:textId="77777777" w:rsidR="00E71274" w:rsidRPr="00D13E5A" w:rsidRDefault="00E71274" w:rsidP="007405E0">
      <w:pPr>
        <w:pStyle w:val="Heading4"/>
      </w:pPr>
      <w:r w:rsidRPr="00D13E5A">
        <w:t>5.2.16.1</w:t>
      </w:r>
      <w:r w:rsidRPr="00D13E5A">
        <w:tab/>
        <w:t>Allocations to operate detect and avoid and other services in the frequency band 31.8</w:t>
      </w:r>
      <w:r w:rsidRPr="00D13E5A">
        <w:noBreakHyphen/>
        <w:t>33.4 GHz</w:t>
      </w:r>
    </w:p>
    <w:p w14:paraId="49F983B3" w14:textId="77777777" w:rsidR="00E71274" w:rsidRPr="00D13E5A" w:rsidRDefault="00E71274" w:rsidP="00B31A6D"/>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0"/>
        <w:gridCol w:w="3100"/>
      </w:tblGrid>
      <w:tr w:rsidR="00E71274" w:rsidRPr="00D13E5A" w14:paraId="66818D81"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043E564D" w14:textId="77777777" w:rsidR="00E71274" w:rsidRPr="00D13E5A" w:rsidRDefault="00E71274" w:rsidP="00B31A6D">
            <w:pPr>
              <w:pStyle w:val="Tablehead"/>
            </w:pPr>
            <w:r w:rsidRPr="00D13E5A">
              <w:lastRenderedPageBreak/>
              <w:t>Allocation to services</w:t>
            </w:r>
          </w:p>
        </w:tc>
      </w:tr>
      <w:tr w:rsidR="00E71274" w:rsidRPr="00D13E5A" w14:paraId="16001C84" w14:textId="77777777" w:rsidTr="00B31A6D">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131E7D49" w14:textId="77777777" w:rsidR="00E71274" w:rsidRPr="00D13E5A" w:rsidRDefault="00E71274" w:rsidP="00B31A6D">
            <w:pPr>
              <w:pStyle w:val="Tablehead"/>
            </w:pPr>
            <w:r w:rsidRPr="00D13E5A">
              <w:t>Region 1</w:t>
            </w:r>
          </w:p>
        </w:tc>
        <w:tc>
          <w:tcPr>
            <w:tcW w:w="3100" w:type="dxa"/>
            <w:tcBorders>
              <w:top w:val="single" w:sz="4" w:space="0" w:color="auto"/>
              <w:left w:val="single" w:sz="4" w:space="0" w:color="auto"/>
              <w:bottom w:val="single" w:sz="4" w:space="0" w:color="auto"/>
              <w:right w:val="single" w:sz="4" w:space="0" w:color="auto"/>
            </w:tcBorders>
            <w:hideMark/>
          </w:tcPr>
          <w:p w14:paraId="13B910D2" w14:textId="77777777" w:rsidR="00E71274" w:rsidRPr="00D13E5A" w:rsidRDefault="00E71274" w:rsidP="00B31A6D">
            <w:pPr>
              <w:pStyle w:val="Tablehead"/>
            </w:pPr>
            <w:r w:rsidRPr="00D13E5A">
              <w:t>Region 2</w:t>
            </w:r>
          </w:p>
        </w:tc>
        <w:tc>
          <w:tcPr>
            <w:tcW w:w="3100" w:type="dxa"/>
            <w:tcBorders>
              <w:top w:val="single" w:sz="4" w:space="0" w:color="auto"/>
              <w:left w:val="single" w:sz="4" w:space="0" w:color="auto"/>
              <w:bottom w:val="single" w:sz="4" w:space="0" w:color="auto"/>
              <w:right w:val="single" w:sz="4" w:space="0" w:color="auto"/>
            </w:tcBorders>
            <w:hideMark/>
          </w:tcPr>
          <w:p w14:paraId="3DC6FDB7" w14:textId="77777777" w:rsidR="00E71274" w:rsidRPr="00D13E5A" w:rsidRDefault="00E71274" w:rsidP="00B31A6D">
            <w:pPr>
              <w:pStyle w:val="Tablehead"/>
            </w:pPr>
            <w:r w:rsidRPr="00D13E5A">
              <w:t>Region 3</w:t>
            </w:r>
          </w:p>
        </w:tc>
      </w:tr>
      <w:tr w:rsidR="00E71274" w:rsidRPr="00D13E5A" w14:paraId="5DC06267"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1D52AEED" w14:textId="77777777" w:rsidR="00E71274" w:rsidRPr="00D13E5A" w:rsidRDefault="00E71274" w:rsidP="00B31A6D">
            <w:pPr>
              <w:pStyle w:val="TableTextS5"/>
              <w:rPr>
                <w:b/>
                <w:color w:val="000000"/>
              </w:rPr>
            </w:pPr>
            <w:r w:rsidRPr="00D13E5A">
              <w:rPr>
                <w:rStyle w:val="Tablefreq"/>
              </w:rPr>
              <w:t>31.8-32</w:t>
            </w:r>
            <w:r w:rsidRPr="00D13E5A">
              <w:rPr>
                <w:b/>
                <w:color w:val="000000"/>
              </w:rPr>
              <w:tab/>
            </w:r>
            <w:r w:rsidRPr="00D13E5A">
              <w:rPr>
                <w:b/>
                <w:color w:val="000000"/>
              </w:rPr>
              <w:tab/>
            </w:r>
            <w:r w:rsidRPr="00D13E5A">
              <w:rPr>
                <w:color w:val="000000"/>
              </w:rPr>
              <w:t xml:space="preserve">FIXED  </w:t>
            </w:r>
            <w:r w:rsidRPr="00D13E5A">
              <w:rPr>
                <w:rStyle w:val="Artref"/>
                <w:color w:val="000000"/>
              </w:rPr>
              <w:t>5.547A</w:t>
            </w:r>
          </w:p>
          <w:p w14:paraId="080D6BB4" w14:textId="77777777" w:rsidR="00E71274" w:rsidRPr="00D13E5A" w:rsidRDefault="00E71274" w:rsidP="00B31A6D">
            <w:pPr>
              <w:pStyle w:val="TableTextS5"/>
              <w:rPr>
                <w:color w:val="000000"/>
              </w:rPr>
            </w:pPr>
            <w:r w:rsidRPr="00D13E5A">
              <w:rPr>
                <w:b/>
                <w:color w:val="000000"/>
              </w:rPr>
              <w:tab/>
            </w:r>
            <w:r w:rsidRPr="00D13E5A">
              <w:rPr>
                <w:b/>
                <w:color w:val="000000"/>
              </w:rPr>
              <w:tab/>
            </w:r>
            <w:r w:rsidRPr="00D13E5A">
              <w:rPr>
                <w:b/>
                <w:color w:val="000000"/>
              </w:rPr>
              <w:tab/>
            </w:r>
            <w:r w:rsidRPr="00D13E5A">
              <w:rPr>
                <w:b/>
                <w:color w:val="000000"/>
              </w:rPr>
              <w:tab/>
            </w:r>
            <w:r w:rsidRPr="00D13E5A">
              <w:rPr>
                <w:color w:val="000000"/>
              </w:rPr>
              <w:t>RADIONAVIGATION</w:t>
            </w:r>
          </w:p>
          <w:p w14:paraId="05E99550"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(deep space) (space-to-Earth)</w:t>
            </w:r>
          </w:p>
          <w:p w14:paraId="6D11C506"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5.547B</w:t>
            </w:r>
            <w:r w:rsidRPr="00D13E5A">
              <w:rPr>
                <w:color w:val="000000"/>
              </w:rPr>
              <w:t xml:space="preserve">  </w:t>
            </w:r>
            <w:r w:rsidRPr="00D13E5A">
              <w:rPr>
                <w:rStyle w:val="Artref"/>
                <w:color w:val="000000"/>
              </w:rPr>
              <w:t>5.548</w:t>
            </w:r>
          </w:p>
        </w:tc>
      </w:tr>
      <w:tr w:rsidR="00E71274" w:rsidRPr="00D13E5A" w14:paraId="5D9A1C4C"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388BE08F" w14:textId="77777777" w:rsidR="00E71274" w:rsidRPr="00D13E5A" w:rsidRDefault="00E71274" w:rsidP="00B31A6D">
            <w:pPr>
              <w:pStyle w:val="TableTextS5"/>
              <w:rPr>
                <w:color w:val="000000"/>
              </w:rPr>
            </w:pPr>
            <w:r w:rsidRPr="00D13E5A">
              <w:rPr>
                <w:rStyle w:val="Tablefreq"/>
              </w:rPr>
              <w:t>32-32.3</w:t>
            </w:r>
            <w:r w:rsidRPr="00D13E5A">
              <w:rPr>
                <w:b/>
                <w:color w:val="000000"/>
              </w:rPr>
              <w:tab/>
            </w:r>
            <w:r w:rsidRPr="00D13E5A">
              <w:rPr>
                <w:b/>
                <w:color w:val="000000"/>
              </w:rPr>
              <w:tab/>
            </w:r>
            <w:r w:rsidRPr="00D13E5A">
              <w:rPr>
                <w:color w:val="000000"/>
              </w:rPr>
              <w:t xml:space="preserve">FIXED  </w:t>
            </w:r>
            <w:r w:rsidRPr="00D13E5A">
              <w:rPr>
                <w:rStyle w:val="Artref"/>
                <w:color w:val="000000"/>
              </w:rPr>
              <w:t>5.547A</w:t>
            </w:r>
          </w:p>
          <w:p w14:paraId="6932B14D"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58C8D1A1"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SPACE RESEARCH (deep space) (space-to-Earth)</w:t>
            </w:r>
          </w:p>
          <w:p w14:paraId="2B1EF49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5.547C</w:t>
            </w:r>
            <w:r w:rsidRPr="00D13E5A">
              <w:rPr>
                <w:color w:val="000000"/>
              </w:rPr>
              <w:t xml:space="preserve">  </w:t>
            </w:r>
            <w:r w:rsidRPr="00D13E5A">
              <w:rPr>
                <w:rStyle w:val="Artref"/>
                <w:color w:val="000000"/>
              </w:rPr>
              <w:t>5.548</w:t>
            </w:r>
          </w:p>
        </w:tc>
      </w:tr>
      <w:tr w:rsidR="00E71274" w:rsidRPr="00D13E5A" w14:paraId="240F24AE"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C3C6879" w14:textId="77777777" w:rsidR="00E71274" w:rsidRPr="00D13E5A" w:rsidRDefault="00E71274" w:rsidP="00B31A6D">
            <w:pPr>
              <w:pStyle w:val="TableTextS5"/>
              <w:rPr>
                <w:color w:val="000000"/>
              </w:rPr>
            </w:pPr>
            <w:r w:rsidRPr="00D13E5A">
              <w:rPr>
                <w:rStyle w:val="Tablefreq"/>
              </w:rPr>
              <w:t>32.3-33</w:t>
            </w:r>
            <w:r w:rsidRPr="00D13E5A">
              <w:rPr>
                <w:color w:val="000000"/>
              </w:rPr>
              <w:tab/>
            </w:r>
            <w:r w:rsidRPr="00D13E5A">
              <w:rPr>
                <w:color w:val="000000"/>
              </w:rPr>
              <w:tab/>
              <w:t xml:space="preserve">FIXED  </w:t>
            </w:r>
            <w:r w:rsidRPr="00D13E5A">
              <w:rPr>
                <w:rStyle w:val="Artref"/>
                <w:color w:val="000000"/>
              </w:rPr>
              <w:t>5.547A</w:t>
            </w:r>
          </w:p>
          <w:p w14:paraId="3480D422"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INTER-SATELLITE</w:t>
            </w:r>
          </w:p>
          <w:p w14:paraId="4D56DEAA"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18A8F015"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5.547D</w:t>
            </w:r>
            <w:r w:rsidRPr="00D13E5A">
              <w:rPr>
                <w:color w:val="000000"/>
              </w:rPr>
              <w:t xml:space="preserve">  </w:t>
            </w:r>
            <w:r w:rsidRPr="00D13E5A">
              <w:rPr>
                <w:rStyle w:val="Artref"/>
                <w:color w:val="000000"/>
              </w:rPr>
              <w:t>5.548</w:t>
            </w:r>
          </w:p>
        </w:tc>
      </w:tr>
      <w:tr w:rsidR="00E71274" w:rsidRPr="00D13E5A" w14:paraId="5D5D1267" w14:textId="77777777" w:rsidTr="00B31A6D">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14:paraId="73FEF2E3" w14:textId="77777777" w:rsidR="00E71274" w:rsidRPr="00D13E5A" w:rsidRDefault="00E71274" w:rsidP="00B31A6D">
            <w:pPr>
              <w:pStyle w:val="TableTextS5"/>
              <w:rPr>
                <w:color w:val="000000"/>
              </w:rPr>
            </w:pPr>
            <w:r w:rsidRPr="00D13E5A">
              <w:rPr>
                <w:rStyle w:val="Tablefreq"/>
              </w:rPr>
              <w:t>33-33.4</w:t>
            </w:r>
            <w:r w:rsidRPr="00D13E5A">
              <w:rPr>
                <w:color w:val="000000"/>
              </w:rPr>
              <w:tab/>
            </w:r>
            <w:r w:rsidRPr="00D13E5A">
              <w:rPr>
                <w:color w:val="000000"/>
              </w:rPr>
              <w:tab/>
              <w:t xml:space="preserve">FIXED  </w:t>
            </w:r>
            <w:r w:rsidRPr="00D13E5A">
              <w:rPr>
                <w:rStyle w:val="Artref"/>
                <w:color w:val="000000"/>
              </w:rPr>
              <w:t>5.547A</w:t>
            </w:r>
          </w:p>
          <w:p w14:paraId="16B8D9D7" w14:textId="77777777" w:rsidR="00E71274" w:rsidRPr="00D13E5A" w:rsidRDefault="00E71274" w:rsidP="00B31A6D">
            <w:pPr>
              <w:pStyle w:val="TableTextS5"/>
              <w:rPr>
                <w:color w:val="000000"/>
              </w:rPr>
            </w:pPr>
            <w:r w:rsidRPr="00D13E5A">
              <w:rPr>
                <w:color w:val="000000"/>
              </w:rPr>
              <w:tab/>
            </w:r>
            <w:r w:rsidRPr="00D13E5A">
              <w:rPr>
                <w:color w:val="000000"/>
              </w:rPr>
              <w:tab/>
            </w:r>
            <w:r w:rsidRPr="00D13E5A">
              <w:rPr>
                <w:color w:val="000000"/>
              </w:rPr>
              <w:tab/>
            </w:r>
            <w:r w:rsidRPr="00D13E5A">
              <w:rPr>
                <w:color w:val="000000"/>
              </w:rPr>
              <w:tab/>
              <w:t>RADIONAVIGATION</w:t>
            </w:r>
          </w:p>
          <w:p w14:paraId="4C89CBD2" w14:textId="77777777" w:rsidR="00E71274" w:rsidRPr="00D13E5A" w:rsidRDefault="00E71274" w:rsidP="00B31A6D">
            <w:pPr>
              <w:pStyle w:val="TableTextS5"/>
              <w:rPr>
                <w:b/>
                <w:color w:val="000000"/>
              </w:rPr>
            </w:pPr>
            <w:r w:rsidRPr="00D13E5A">
              <w:rPr>
                <w:color w:val="000000"/>
              </w:rPr>
              <w:tab/>
            </w:r>
            <w:r w:rsidRPr="00D13E5A">
              <w:rPr>
                <w:color w:val="000000"/>
              </w:rPr>
              <w:tab/>
            </w:r>
            <w:r w:rsidRPr="00D13E5A">
              <w:rPr>
                <w:color w:val="000000"/>
              </w:rPr>
              <w:tab/>
            </w:r>
            <w:r w:rsidRPr="00D13E5A">
              <w:rPr>
                <w:color w:val="000000"/>
              </w:rPr>
              <w:tab/>
            </w:r>
            <w:r w:rsidRPr="00D13E5A">
              <w:rPr>
                <w:rStyle w:val="Artref"/>
                <w:color w:val="000000"/>
              </w:rPr>
              <w:t>5.547</w:t>
            </w:r>
            <w:r w:rsidRPr="00D13E5A">
              <w:rPr>
                <w:color w:val="000000"/>
              </w:rPr>
              <w:t xml:space="preserve">  </w:t>
            </w:r>
            <w:r w:rsidRPr="00D13E5A">
              <w:rPr>
                <w:rStyle w:val="Artref"/>
                <w:color w:val="000000"/>
              </w:rPr>
              <w:t>5.547E</w:t>
            </w:r>
          </w:p>
        </w:tc>
      </w:tr>
    </w:tbl>
    <w:p w14:paraId="5697CE76" w14:textId="77777777" w:rsidR="00E71274" w:rsidRPr="00D13E5A" w:rsidRDefault="00E71274" w:rsidP="00B31A6D">
      <w:pPr>
        <w:pStyle w:val="Tablefin"/>
        <w:rPr>
          <w:lang w:val="en-GB"/>
        </w:rPr>
      </w:pPr>
    </w:p>
    <w:p w14:paraId="18D864EE" w14:textId="1B6D0C20" w:rsidR="00E71274" w:rsidRPr="00D13E5A" w:rsidRDefault="00E71274" w:rsidP="00B31A6D">
      <w:pPr>
        <w:pStyle w:val="Note"/>
      </w:pPr>
      <w:r w:rsidRPr="00D13E5A">
        <w:rPr>
          <w:rStyle w:val="Artdef"/>
        </w:rPr>
        <w:t>5.547</w:t>
      </w:r>
      <w:r w:rsidRPr="00D13E5A">
        <w:rPr>
          <w:rStyle w:val="Artdef"/>
        </w:rPr>
        <w:tab/>
      </w:r>
      <w:r w:rsidRPr="00D13E5A">
        <w:t>The bands 31.8-33.4 GHz, 37-40 GHz, 40.5-43.5 GHz, 51.4-52.6 GHz, 55.78-59 GHz and 64</w:t>
      </w:r>
      <w:r w:rsidR="00256EB3">
        <w:noBreakHyphen/>
      </w:r>
      <w:r w:rsidRPr="00D13E5A">
        <w:t xml:space="preserve">66 GHz are available for high-density applications in the fixed service (see Resolution </w:t>
      </w:r>
      <w:r w:rsidRPr="00D13E5A">
        <w:rPr>
          <w:b/>
          <w:bCs/>
        </w:rPr>
        <w:t>75</w:t>
      </w:r>
      <w:r w:rsidRPr="00D13E5A">
        <w:t xml:space="preserve"> </w:t>
      </w:r>
      <w:r w:rsidRPr="00D13E5A">
        <w:rPr>
          <w:b/>
          <w:bCs/>
        </w:rPr>
        <w:t>(WRC-2000)</w:t>
      </w:r>
      <w:r w:rsidRPr="00D13E5A">
        <w:rPr>
          <w:rStyle w:val="FootnoteReference"/>
        </w:rPr>
        <w:footnoteReference w:customMarkFollows="1" w:id="21"/>
        <w:t>*</w:t>
      </w:r>
      <w:r w:rsidRPr="00D13E5A">
        <w:t>). Administrations should take this into account when considering regulatory provisions in relation to these bands. Because of the potential deployment of high-density applications in the fixed-satellite service in the bands 39.5-40 GHz and 40.5-42 GHz (see No. </w:t>
      </w:r>
      <w:r w:rsidRPr="00D13E5A">
        <w:rPr>
          <w:rStyle w:val="ArtrefBold"/>
        </w:rPr>
        <w:t>5.516B</w:t>
      </w:r>
      <w:r w:rsidRPr="00D13E5A">
        <w:t xml:space="preserve">), administrations should further take into account potential constraints to </w:t>
      </w:r>
      <w:r w:rsidRPr="00D13E5A">
        <w:rPr>
          <w:lang w:eastAsia="ja-JP"/>
        </w:rPr>
        <w:t>high-density applications in the fixed service</w:t>
      </w:r>
      <w:r w:rsidRPr="00D13E5A">
        <w:t>, as appropriate.</w:t>
      </w:r>
      <w:r w:rsidRPr="00D13E5A">
        <w:rPr>
          <w:sz w:val="16"/>
        </w:rPr>
        <w:t>     (WRC</w:t>
      </w:r>
      <w:r w:rsidRPr="00D13E5A">
        <w:rPr>
          <w:sz w:val="16"/>
        </w:rPr>
        <w:noBreakHyphen/>
        <w:t>07)</w:t>
      </w:r>
    </w:p>
    <w:p w14:paraId="40A4ACB1" w14:textId="6DCB0B59" w:rsidR="00E71274" w:rsidRPr="005767A0" w:rsidRDefault="00E71274" w:rsidP="00B62856">
      <w:pPr>
        <w:pStyle w:val="Note"/>
      </w:pPr>
      <w:r w:rsidRPr="005767A0">
        <w:rPr>
          <w:b/>
        </w:rPr>
        <w:t>5.547A</w:t>
      </w:r>
      <w:r w:rsidRPr="005767A0">
        <w:tab/>
        <w:t>Administrations should take practical measures to minimize the potential interference between stations in the fixed service and airborne stations in the radionavigation service in the 31.8-33.4 GHz band, taking into account the operational needs of the airborne radar systems.</w:t>
      </w:r>
      <w:r w:rsidRPr="005767A0">
        <w:rPr>
          <w:sz w:val="16"/>
        </w:rPr>
        <w:t xml:space="preserve">      (WRC</w:t>
      </w:r>
      <w:r w:rsidRPr="005767A0">
        <w:rPr>
          <w:sz w:val="16"/>
        </w:rPr>
        <w:noBreakHyphen/>
        <w:t>2000)</w:t>
      </w:r>
    </w:p>
    <w:p w14:paraId="0881DEEA" w14:textId="77777777" w:rsidR="00E71274" w:rsidRPr="005767A0" w:rsidRDefault="00E71274" w:rsidP="00B62856">
      <w:pPr>
        <w:pStyle w:val="Note"/>
      </w:pPr>
      <w:r w:rsidRPr="005767A0">
        <w:rPr>
          <w:b/>
        </w:rPr>
        <w:t>5.547B</w:t>
      </w:r>
      <w:r w:rsidRPr="005767A0">
        <w:tab/>
        <w:t>Alternative allocation: in the United States, the band 31.8-32 GHz is allocated to the radionavigation and space research (deep space) (space-to-Earth) services on a primary basis.</w:t>
      </w:r>
      <w:r w:rsidRPr="005767A0">
        <w:rPr>
          <w:sz w:val="16"/>
        </w:rPr>
        <w:t xml:space="preserve">      (WRC</w:t>
      </w:r>
      <w:r w:rsidRPr="005767A0">
        <w:rPr>
          <w:sz w:val="16"/>
        </w:rPr>
        <w:noBreakHyphen/>
        <w:t>97)</w:t>
      </w:r>
    </w:p>
    <w:p w14:paraId="79517DF6" w14:textId="77777777" w:rsidR="00E71274" w:rsidRPr="005767A0" w:rsidRDefault="00E71274" w:rsidP="00B62856">
      <w:pPr>
        <w:pStyle w:val="Note"/>
      </w:pPr>
      <w:r w:rsidRPr="005767A0">
        <w:rPr>
          <w:b/>
        </w:rPr>
        <w:t>5.547C</w:t>
      </w:r>
      <w:r w:rsidRPr="005767A0">
        <w:tab/>
        <w:t>Alternative allocation: in the United States, the band 32-32.3 GHz is allocated to the radionavigation and space research (deep space) (space-to-Earth) services on a primary basis.</w:t>
      </w:r>
      <w:r w:rsidRPr="005767A0">
        <w:rPr>
          <w:sz w:val="16"/>
        </w:rPr>
        <w:t xml:space="preserve">      (WRC</w:t>
      </w:r>
      <w:r w:rsidRPr="005767A0">
        <w:rPr>
          <w:sz w:val="16"/>
        </w:rPr>
        <w:noBreakHyphen/>
        <w:t>03)</w:t>
      </w:r>
    </w:p>
    <w:p w14:paraId="465A4718" w14:textId="77777777" w:rsidR="00E71274" w:rsidRPr="005767A0" w:rsidRDefault="00E71274" w:rsidP="00B62856">
      <w:pPr>
        <w:pStyle w:val="Note"/>
      </w:pPr>
      <w:r w:rsidRPr="005767A0">
        <w:rPr>
          <w:b/>
        </w:rPr>
        <w:t>5.547D</w:t>
      </w:r>
      <w:r w:rsidRPr="005767A0">
        <w:tab/>
        <w:t>Alternative allocation: in the United States, the band 32.3-33 GHz is allocated to the inter-satellite and radionavigation services on a primary basis.</w:t>
      </w:r>
      <w:r w:rsidRPr="005767A0">
        <w:rPr>
          <w:sz w:val="16"/>
        </w:rPr>
        <w:t xml:space="preserve">      (WRC</w:t>
      </w:r>
      <w:r w:rsidRPr="005767A0">
        <w:rPr>
          <w:sz w:val="16"/>
        </w:rPr>
        <w:noBreakHyphen/>
        <w:t>97)</w:t>
      </w:r>
    </w:p>
    <w:p w14:paraId="10663FF5" w14:textId="77777777" w:rsidR="00E71274" w:rsidRPr="005767A0" w:rsidRDefault="00E71274" w:rsidP="00B62856">
      <w:pPr>
        <w:pStyle w:val="Note"/>
      </w:pPr>
      <w:r w:rsidRPr="005767A0">
        <w:rPr>
          <w:b/>
        </w:rPr>
        <w:t>5.547E</w:t>
      </w:r>
      <w:r w:rsidRPr="005767A0">
        <w:tab/>
        <w:t>Alternative allocation: in the United States, the band 33-33.4 GHz is allocated to the radionavigation service on a primary basis.</w:t>
      </w:r>
      <w:r w:rsidRPr="005767A0">
        <w:rPr>
          <w:sz w:val="16"/>
        </w:rPr>
        <w:t xml:space="preserve">      (WRC</w:t>
      </w:r>
      <w:r w:rsidRPr="005767A0">
        <w:rPr>
          <w:sz w:val="16"/>
        </w:rPr>
        <w:noBreakHyphen/>
        <w:t>97)</w:t>
      </w:r>
    </w:p>
    <w:p w14:paraId="3DB0647C" w14:textId="2D8E141B" w:rsidR="00E71274" w:rsidRPr="005767A0" w:rsidRDefault="00E71274" w:rsidP="00B62856">
      <w:pPr>
        <w:pStyle w:val="Note"/>
      </w:pPr>
      <w:r w:rsidRPr="005767A0">
        <w:rPr>
          <w:b/>
        </w:rPr>
        <w:t>5.548</w:t>
      </w:r>
      <w:r w:rsidRPr="005767A0">
        <w:tab/>
      </w:r>
      <w:r w:rsidRPr="00256EB3">
        <w:rPr>
          <w:spacing w:val="-4"/>
        </w:rPr>
        <w:t>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707).</w:t>
      </w:r>
      <w:r w:rsidRPr="00256EB3">
        <w:rPr>
          <w:spacing w:val="-4"/>
          <w:sz w:val="16"/>
        </w:rPr>
        <w:t xml:space="preserve">      (WRC</w:t>
      </w:r>
      <w:r w:rsidRPr="00256EB3">
        <w:rPr>
          <w:spacing w:val="-4"/>
          <w:sz w:val="16"/>
        </w:rPr>
        <w:noBreakHyphen/>
        <w:t>03)</w:t>
      </w:r>
    </w:p>
    <w:p w14:paraId="330BB1A7" w14:textId="550E2F6F" w:rsidR="00E71274" w:rsidRPr="00D13E5A" w:rsidRDefault="00E71274" w:rsidP="00B31A6D"/>
    <w:p w14:paraId="62AB2DE1" w14:textId="77777777" w:rsidR="00E71274" w:rsidRPr="00D13E5A" w:rsidRDefault="00E71274" w:rsidP="00B31A6D">
      <w:pPr>
        <w:pStyle w:val="Heading4"/>
      </w:pPr>
      <w:r w:rsidRPr="00D13E5A">
        <w:lastRenderedPageBreak/>
        <w:t xml:space="preserve">5.2.16.2 </w:t>
      </w:r>
      <w:r w:rsidRPr="00D13E5A">
        <w:tab/>
        <w:t>Related ITU-R documents and aviation documents in the frequency band 31.8</w:t>
      </w:r>
      <w:r w:rsidRPr="00D13E5A">
        <w:noBreakHyphen/>
        <w:t>33.4 GHz</w:t>
      </w:r>
    </w:p>
    <w:p w14:paraId="5C0C0540" w14:textId="5C848E4E" w:rsidR="00E71274" w:rsidRPr="00D13E5A" w:rsidRDefault="00E71274" w:rsidP="00B31A6D">
      <w:r w:rsidRPr="00D13E5A">
        <w:rPr>
          <w:szCs w:val="24"/>
        </w:rPr>
        <w:t>Recommendation ITU-R M.1466-1 contains characteristics and protection criteria for aeronautical radionavigation systems in the band 3</w:t>
      </w:r>
      <w:r w:rsidRPr="00D13E5A">
        <w:t>1.8-33.4 GHz. Technical Standard Order C212</w:t>
      </w:r>
      <w:r w:rsidRPr="00D13E5A">
        <w:rPr>
          <w:position w:val="6"/>
          <w:sz w:val="18"/>
        </w:rPr>
        <w:footnoteReference w:id="22"/>
      </w:r>
      <w:r w:rsidRPr="00D13E5A">
        <w:t xml:space="preserve"> contains the aviation standards for airborne DAA radars operating in the aeronautical radionavigation service in various bands including the frequency band </w:t>
      </w:r>
      <w:r w:rsidRPr="00D13E5A">
        <w:rPr>
          <w:szCs w:val="24"/>
        </w:rPr>
        <w:t>3</w:t>
      </w:r>
      <w:r w:rsidRPr="00D13E5A">
        <w:t>1.8-33.4 GHz.</w:t>
      </w:r>
    </w:p>
    <w:p w14:paraId="54325366" w14:textId="1EE782B1" w:rsidR="00E71274" w:rsidRPr="005F1768" w:rsidRDefault="00E71274" w:rsidP="00B62856">
      <w:pPr>
        <w:pStyle w:val="EditorsNote"/>
        <w:rPr>
          <w:color w:val="FF0000"/>
        </w:rPr>
      </w:pPr>
      <w:r w:rsidRPr="005F1768">
        <w:rPr>
          <w:color w:val="FF0000"/>
        </w:rPr>
        <w:t xml:space="preserve">[Editor’s </w:t>
      </w:r>
      <w:r w:rsidR="00B62856" w:rsidRPr="005F1768">
        <w:rPr>
          <w:color w:val="FF0000"/>
        </w:rPr>
        <w:t>note</w:t>
      </w:r>
      <w:r w:rsidRPr="005F1768">
        <w:rPr>
          <w:color w:val="FF0000"/>
        </w:rPr>
        <w:t>:  Additional work on this section is needed]</w:t>
      </w:r>
    </w:p>
    <w:p w14:paraId="29B64028" w14:textId="77777777" w:rsidR="00E71274" w:rsidRPr="00D13E5A" w:rsidRDefault="00E71274" w:rsidP="00B31A6D">
      <w:pPr>
        <w:pStyle w:val="Heading4"/>
      </w:pPr>
      <w:r w:rsidRPr="00D13E5A">
        <w:t>5.2.16.3</w:t>
      </w:r>
      <w:r w:rsidRPr="00D13E5A">
        <w:tab/>
        <w:t>Suitability of the frequency band 31.8-33.4 GHz for detect and avoid systems onboard unmanned aircraft</w:t>
      </w:r>
    </w:p>
    <w:p w14:paraId="4FC7F8AD" w14:textId="77777777" w:rsidR="00E71274" w:rsidRPr="00D13E5A" w:rsidRDefault="00E71274" w:rsidP="00B31A6D">
      <w:r w:rsidRPr="00D13E5A">
        <w:t>[The frequency band 31.8-33.4 GHz is operated by various fixed systems and co-existence with DAA systems onboard aircraft is not ensured. Then, this frequency band 31.8-33.4 GHz is considered not suitable for DAA systems onboard UA, noting also that this frequency band is allocated to the space research service with receivers on the ground.]</w:t>
      </w:r>
    </w:p>
    <w:p w14:paraId="459BDCE3" w14:textId="2BB17A4B" w:rsidR="00E71274" w:rsidRPr="005F1768" w:rsidRDefault="00E71274" w:rsidP="00B62856">
      <w:pPr>
        <w:pStyle w:val="EditorsNote"/>
        <w:rPr>
          <w:color w:val="FF0000"/>
        </w:rPr>
      </w:pPr>
      <w:r w:rsidRPr="005F1768">
        <w:rPr>
          <w:color w:val="FF0000"/>
        </w:rPr>
        <w:t xml:space="preserve">[Editor’s </w:t>
      </w:r>
      <w:r w:rsidR="00B62856" w:rsidRPr="005F1768">
        <w:rPr>
          <w:color w:val="FF0000"/>
        </w:rPr>
        <w:t>note</w:t>
      </w:r>
      <w:r w:rsidRPr="005F1768">
        <w:rPr>
          <w:color w:val="FF0000"/>
        </w:rPr>
        <w:t>:  Additional work on this section is needed]</w:t>
      </w:r>
    </w:p>
    <w:p w14:paraId="0775DAB8" w14:textId="77777777" w:rsidR="00E71274" w:rsidRPr="00D13E5A" w:rsidRDefault="00E71274" w:rsidP="00B31A6D">
      <w:pPr>
        <w:pStyle w:val="Heading3"/>
      </w:pPr>
      <w:r w:rsidRPr="00D13E5A">
        <w:t>5.2.17</w:t>
      </w:r>
      <w:r w:rsidRPr="00D13E5A">
        <w:tab/>
        <w:t>Frequency band 43.5-47.0 GHz</w:t>
      </w:r>
    </w:p>
    <w:p w14:paraId="4F5467AF" w14:textId="77777777" w:rsidR="00E71274" w:rsidRPr="00D13E5A" w:rsidRDefault="00E71274" w:rsidP="00B62856">
      <w:pPr>
        <w:pStyle w:val="EditorsNote"/>
      </w:pPr>
      <w:r w:rsidRPr="00D13E5A">
        <w:t>[TBD]</w:t>
      </w:r>
    </w:p>
    <w:p w14:paraId="3A19BB88" w14:textId="77777777" w:rsidR="00E71274" w:rsidRPr="00D13E5A" w:rsidRDefault="00E71274" w:rsidP="00B31A6D">
      <w:pPr>
        <w:pStyle w:val="Heading3"/>
      </w:pPr>
      <w:r w:rsidRPr="00D13E5A">
        <w:t>5.2.18</w:t>
      </w:r>
      <w:r w:rsidRPr="00D13E5A">
        <w:tab/>
        <w:t>Frequency band 66.0-71.0 GHz</w:t>
      </w:r>
    </w:p>
    <w:p w14:paraId="083C1844" w14:textId="77777777" w:rsidR="00E71274" w:rsidRPr="00D13E5A" w:rsidRDefault="00E71274" w:rsidP="00B62856">
      <w:pPr>
        <w:pStyle w:val="EditorsNote"/>
      </w:pPr>
      <w:r w:rsidRPr="00D13E5A">
        <w:t>[TBD]</w:t>
      </w:r>
    </w:p>
    <w:p w14:paraId="163FF595" w14:textId="77777777" w:rsidR="00E71274" w:rsidRPr="00D13E5A" w:rsidRDefault="00E71274" w:rsidP="00B31A6D">
      <w:pPr>
        <w:keepNext/>
        <w:keepLines/>
        <w:tabs>
          <w:tab w:val="clear" w:pos="1134"/>
        </w:tabs>
        <w:spacing w:before="200"/>
        <w:ind w:left="1134" w:hanging="1134"/>
        <w:outlineLvl w:val="2"/>
        <w:rPr>
          <w:b/>
        </w:rPr>
      </w:pPr>
      <w:r w:rsidRPr="00D13E5A">
        <w:rPr>
          <w:b/>
        </w:rPr>
        <w:t>5.2.19</w:t>
      </w:r>
      <w:r w:rsidRPr="00D13E5A">
        <w:rPr>
          <w:b/>
        </w:rPr>
        <w:tab/>
        <w:t>Frequency band 95.0-100.0 GHz</w:t>
      </w:r>
    </w:p>
    <w:p w14:paraId="2EBD162B" w14:textId="77777777" w:rsidR="00E71274" w:rsidRPr="00D13E5A" w:rsidRDefault="00E71274" w:rsidP="00B62856">
      <w:pPr>
        <w:pStyle w:val="EditorsNote"/>
      </w:pPr>
      <w:r w:rsidRPr="00D13E5A">
        <w:t>[TBD]</w:t>
      </w:r>
    </w:p>
    <w:p w14:paraId="02089BCA" w14:textId="77777777" w:rsidR="00E71274" w:rsidRPr="00D13E5A" w:rsidRDefault="00E71274" w:rsidP="00B31A6D">
      <w:pPr>
        <w:pStyle w:val="Heading3"/>
      </w:pPr>
      <w:r w:rsidRPr="00D13E5A">
        <w:t>5.2.20</w:t>
      </w:r>
      <w:r w:rsidRPr="00D13E5A">
        <w:tab/>
        <w:t>Frequency band 123.0-130.0 GHz</w:t>
      </w:r>
    </w:p>
    <w:p w14:paraId="1F4D3355" w14:textId="77777777" w:rsidR="00E71274" w:rsidRPr="00D13E5A" w:rsidRDefault="00E71274" w:rsidP="00B62856">
      <w:pPr>
        <w:pStyle w:val="EditorsNote"/>
      </w:pPr>
      <w:r w:rsidRPr="00D13E5A">
        <w:t>[TBD]</w:t>
      </w:r>
    </w:p>
    <w:p w14:paraId="59562591" w14:textId="77777777" w:rsidR="00E71274" w:rsidRPr="00D13E5A" w:rsidRDefault="00E71274" w:rsidP="00B31A6D">
      <w:pPr>
        <w:pStyle w:val="Heading3"/>
      </w:pPr>
      <w:r w:rsidRPr="00D13E5A">
        <w:t>5.2.21</w:t>
      </w:r>
      <w:r w:rsidRPr="00D13E5A">
        <w:tab/>
        <w:t>Frequency band 191.8-200.0 GHz</w:t>
      </w:r>
    </w:p>
    <w:p w14:paraId="58EC23C9" w14:textId="77777777" w:rsidR="00E71274" w:rsidRPr="00D13E5A" w:rsidRDefault="00E71274" w:rsidP="00B62856">
      <w:pPr>
        <w:pStyle w:val="EditorsNote"/>
      </w:pPr>
      <w:r w:rsidRPr="00D13E5A">
        <w:t>[TBD]</w:t>
      </w:r>
    </w:p>
    <w:p w14:paraId="1FD27158" w14:textId="77777777" w:rsidR="00E71274" w:rsidRPr="00D13E5A" w:rsidRDefault="00E71274" w:rsidP="00B31A6D">
      <w:pPr>
        <w:pStyle w:val="Heading3"/>
      </w:pPr>
      <w:r w:rsidRPr="00D13E5A">
        <w:t>5.2.22</w:t>
      </w:r>
      <w:r w:rsidRPr="00D13E5A">
        <w:tab/>
        <w:t>Frequency band 235.0-238.0 GHz</w:t>
      </w:r>
    </w:p>
    <w:p w14:paraId="6753092B" w14:textId="77777777" w:rsidR="00E71274" w:rsidRPr="00D13E5A" w:rsidRDefault="00E71274" w:rsidP="00B62856">
      <w:pPr>
        <w:pStyle w:val="EditorsNote"/>
      </w:pPr>
      <w:r w:rsidRPr="00D13E5A">
        <w:t>[TBD]</w:t>
      </w:r>
    </w:p>
    <w:p w14:paraId="774A004C" w14:textId="77777777" w:rsidR="00E71274" w:rsidRPr="00D13E5A" w:rsidRDefault="00E71274" w:rsidP="00B31A6D">
      <w:pPr>
        <w:pStyle w:val="Heading1"/>
      </w:pPr>
      <w:bookmarkStart w:id="24" w:name="_Toc51922594"/>
      <w:r w:rsidRPr="00D13E5A">
        <w:t>6</w:t>
      </w:r>
      <w:r w:rsidRPr="00D13E5A">
        <w:tab/>
        <w:t>Summary</w:t>
      </w:r>
      <w:bookmarkEnd w:id="24"/>
    </w:p>
    <w:p w14:paraId="6CFA60D0" w14:textId="77777777" w:rsidR="00E71274" w:rsidRPr="00D13E5A" w:rsidRDefault="00E71274" w:rsidP="00B62856">
      <w:pPr>
        <w:pStyle w:val="EditorsNote"/>
      </w:pPr>
      <w:r w:rsidRPr="00D13E5A">
        <w:t>TBD</w:t>
      </w:r>
    </w:p>
    <w:p w14:paraId="5C60F97B" w14:textId="77777777" w:rsidR="00E71274" w:rsidRPr="005F1768" w:rsidRDefault="00E71274" w:rsidP="00B62856">
      <w:pPr>
        <w:pStyle w:val="EditorsNote"/>
        <w:rPr>
          <w:color w:val="FF0000"/>
        </w:rPr>
      </w:pPr>
      <w:r w:rsidRPr="005F1768">
        <w:rPr>
          <w:color w:val="FF0000"/>
        </w:rPr>
        <w:lastRenderedPageBreak/>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TableGrid"/>
        <w:tblW w:w="0" w:type="auto"/>
        <w:tblInd w:w="0" w:type="dxa"/>
        <w:tblLook w:val="04A0" w:firstRow="1" w:lastRow="0" w:firstColumn="1" w:lastColumn="0" w:noHBand="0" w:noVBand="1"/>
      </w:tblPr>
      <w:tblGrid>
        <w:gridCol w:w="3085"/>
        <w:gridCol w:w="3119"/>
        <w:gridCol w:w="3425"/>
      </w:tblGrid>
      <w:tr w:rsidR="00E71274" w:rsidRPr="00D13E5A" w14:paraId="7038DBA7" w14:textId="77777777" w:rsidTr="00B62856">
        <w:trPr>
          <w:tblHeader/>
        </w:trPr>
        <w:tc>
          <w:tcPr>
            <w:tcW w:w="3085" w:type="dxa"/>
            <w:tcBorders>
              <w:top w:val="single" w:sz="4" w:space="0" w:color="auto"/>
              <w:left w:val="single" w:sz="4" w:space="0" w:color="auto"/>
              <w:bottom w:val="single" w:sz="4" w:space="0" w:color="auto"/>
              <w:right w:val="single" w:sz="4" w:space="0" w:color="auto"/>
            </w:tcBorders>
            <w:vAlign w:val="center"/>
            <w:hideMark/>
          </w:tcPr>
          <w:p w14:paraId="03D87051" w14:textId="2ADEF523" w:rsidR="00E71274" w:rsidRPr="00D13E5A" w:rsidRDefault="00E71274" w:rsidP="00B62856">
            <w:pPr>
              <w:pStyle w:val="Tablehead"/>
            </w:pPr>
            <w:r w:rsidRPr="00D13E5A">
              <w:t xml:space="preserve">Radionavigation </w:t>
            </w:r>
            <w:r w:rsidRPr="00D13E5A">
              <w:br/>
            </w:r>
            <w:r w:rsidR="00B62856" w:rsidRPr="00D13E5A">
              <w:t>frequency ba</w:t>
            </w:r>
            <w:r w:rsidRPr="00D13E5A">
              <w:t>nd</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1598ED9" w14:textId="77777777" w:rsidR="00E71274" w:rsidRPr="00D13E5A" w:rsidRDefault="00E71274" w:rsidP="00B62856">
            <w:pPr>
              <w:pStyle w:val="Tablehead"/>
            </w:pPr>
            <w:r w:rsidRPr="00D13E5A">
              <w:t>Suitability for Airborne DAA</w:t>
            </w:r>
          </w:p>
        </w:tc>
        <w:tc>
          <w:tcPr>
            <w:tcW w:w="3425" w:type="dxa"/>
            <w:tcBorders>
              <w:top w:val="single" w:sz="4" w:space="0" w:color="auto"/>
              <w:left w:val="single" w:sz="4" w:space="0" w:color="auto"/>
              <w:bottom w:val="single" w:sz="4" w:space="0" w:color="auto"/>
              <w:right w:val="single" w:sz="4" w:space="0" w:color="auto"/>
            </w:tcBorders>
            <w:vAlign w:val="center"/>
            <w:hideMark/>
          </w:tcPr>
          <w:p w14:paraId="03C9CFE3" w14:textId="77777777" w:rsidR="00E71274" w:rsidRPr="00D13E5A" w:rsidRDefault="00E71274" w:rsidP="00B62856">
            <w:pPr>
              <w:pStyle w:val="Tablehead"/>
            </w:pPr>
            <w:r w:rsidRPr="00D13E5A">
              <w:t>Reason</w:t>
            </w:r>
          </w:p>
        </w:tc>
      </w:tr>
      <w:tr w:rsidR="00E71274" w:rsidRPr="00D13E5A" w14:paraId="285448F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04F8B9B" w14:textId="77777777" w:rsidR="00E71274" w:rsidRPr="00D13E5A" w:rsidRDefault="00E71274" w:rsidP="00B31A6D">
            <w:pPr>
              <w:pStyle w:val="Tabletext"/>
            </w:pPr>
            <w:r w:rsidRPr="00B62856">
              <w:t>960-1 215 MHz</w:t>
            </w:r>
          </w:p>
        </w:tc>
        <w:tc>
          <w:tcPr>
            <w:tcW w:w="3119" w:type="dxa"/>
            <w:tcBorders>
              <w:top w:val="single" w:sz="4" w:space="0" w:color="auto"/>
              <w:left w:val="single" w:sz="4" w:space="0" w:color="auto"/>
              <w:bottom w:val="single" w:sz="4" w:space="0" w:color="auto"/>
              <w:right w:val="single" w:sz="4" w:space="0" w:color="auto"/>
            </w:tcBorders>
          </w:tcPr>
          <w:p w14:paraId="16AB8F8E"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EAEF0AF" w14:textId="77777777" w:rsidR="00E71274" w:rsidRPr="00D13E5A" w:rsidRDefault="00E71274" w:rsidP="00B31A6D">
            <w:pPr>
              <w:pStyle w:val="Tabletext"/>
              <w:jc w:val="center"/>
            </w:pPr>
            <w:r w:rsidRPr="00D13E5A">
              <w:rPr>
                <w:highlight w:val="yellow"/>
              </w:rPr>
              <w:t>[TBD]</w:t>
            </w:r>
          </w:p>
        </w:tc>
      </w:tr>
      <w:tr w:rsidR="00E71274" w:rsidRPr="00D13E5A" w14:paraId="70FD3FB1"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47FC19C" w14:textId="77777777" w:rsidR="00E71274" w:rsidRPr="00D13E5A" w:rsidRDefault="00E71274" w:rsidP="00B31A6D">
            <w:pPr>
              <w:pStyle w:val="Tabletext"/>
            </w:pPr>
            <w:r w:rsidRPr="00B62856">
              <w:t>1 215-1 300 MHz</w:t>
            </w:r>
          </w:p>
        </w:tc>
        <w:tc>
          <w:tcPr>
            <w:tcW w:w="3119" w:type="dxa"/>
            <w:tcBorders>
              <w:top w:val="single" w:sz="4" w:space="0" w:color="auto"/>
              <w:left w:val="single" w:sz="4" w:space="0" w:color="auto"/>
              <w:bottom w:val="single" w:sz="4" w:space="0" w:color="auto"/>
              <w:right w:val="single" w:sz="4" w:space="0" w:color="auto"/>
            </w:tcBorders>
          </w:tcPr>
          <w:p w14:paraId="74335902"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0EA8BAC" w14:textId="77777777" w:rsidR="00E71274" w:rsidRPr="00D13E5A" w:rsidRDefault="00E71274" w:rsidP="00B31A6D">
            <w:pPr>
              <w:pStyle w:val="Tabletext"/>
              <w:jc w:val="center"/>
            </w:pPr>
            <w:r w:rsidRPr="00D13E5A">
              <w:rPr>
                <w:highlight w:val="yellow"/>
              </w:rPr>
              <w:t>[TBD]</w:t>
            </w:r>
          </w:p>
        </w:tc>
      </w:tr>
      <w:tr w:rsidR="00E71274" w:rsidRPr="00D13E5A" w14:paraId="33736FF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E814D08" w14:textId="77777777" w:rsidR="00E71274" w:rsidRPr="00D13E5A" w:rsidRDefault="00E71274" w:rsidP="00B31A6D">
            <w:pPr>
              <w:pStyle w:val="Tabletext"/>
            </w:pPr>
            <w:r w:rsidRPr="00B62856">
              <w:t>1 300-1 350 MHz</w:t>
            </w:r>
          </w:p>
        </w:tc>
        <w:tc>
          <w:tcPr>
            <w:tcW w:w="3119" w:type="dxa"/>
            <w:tcBorders>
              <w:top w:val="single" w:sz="4" w:space="0" w:color="auto"/>
              <w:left w:val="single" w:sz="4" w:space="0" w:color="auto"/>
              <w:bottom w:val="single" w:sz="4" w:space="0" w:color="auto"/>
              <w:right w:val="single" w:sz="4" w:space="0" w:color="auto"/>
            </w:tcBorders>
          </w:tcPr>
          <w:p w14:paraId="0174FCC2"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0115195" w14:textId="77777777" w:rsidR="00E71274" w:rsidRPr="00D13E5A" w:rsidRDefault="00E71274" w:rsidP="00B31A6D">
            <w:pPr>
              <w:pStyle w:val="Tabletext"/>
              <w:jc w:val="center"/>
            </w:pPr>
            <w:r w:rsidRPr="00D13E5A">
              <w:rPr>
                <w:highlight w:val="yellow"/>
              </w:rPr>
              <w:t>[TBD]</w:t>
            </w:r>
          </w:p>
        </w:tc>
      </w:tr>
      <w:tr w:rsidR="00E71274" w:rsidRPr="00D13E5A" w14:paraId="5D3C1EB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E9B037F" w14:textId="77777777" w:rsidR="00E71274" w:rsidRPr="00D13E5A" w:rsidRDefault="00E71274" w:rsidP="00B31A6D">
            <w:pPr>
              <w:pStyle w:val="Tabletext"/>
            </w:pPr>
            <w:r w:rsidRPr="00D13E5A">
              <w:t>1 559-1 610 MHz</w:t>
            </w:r>
          </w:p>
        </w:tc>
        <w:tc>
          <w:tcPr>
            <w:tcW w:w="3119" w:type="dxa"/>
            <w:tcBorders>
              <w:top w:val="single" w:sz="4" w:space="0" w:color="auto"/>
              <w:left w:val="single" w:sz="4" w:space="0" w:color="auto"/>
              <w:bottom w:val="single" w:sz="4" w:space="0" w:color="auto"/>
              <w:right w:val="single" w:sz="4" w:space="0" w:color="auto"/>
            </w:tcBorders>
          </w:tcPr>
          <w:p w14:paraId="4BE20BAC"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9E69057" w14:textId="77777777" w:rsidR="00E71274" w:rsidRPr="00D13E5A" w:rsidRDefault="00E71274" w:rsidP="00B31A6D">
            <w:pPr>
              <w:pStyle w:val="Tabletext"/>
              <w:jc w:val="center"/>
            </w:pPr>
            <w:r w:rsidRPr="00D13E5A">
              <w:rPr>
                <w:highlight w:val="yellow"/>
              </w:rPr>
              <w:t>[TBD]</w:t>
            </w:r>
          </w:p>
        </w:tc>
      </w:tr>
      <w:tr w:rsidR="00E71274" w:rsidRPr="00D13E5A" w14:paraId="2264238F"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67231E8" w14:textId="77777777" w:rsidR="00E71274" w:rsidRPr="00B62856" w:rsidRDefault="00E71274" w:rsidP="00B31A6D">
            <w:pPr>
              <w:pStyle w:val="Tabletext"/>
            </w:pPr>
            <w:r w:rsidRPr="00D13E5A">
              <w:t>1 610-1 626.5 MHz</w:t>
            </w:r>
          </w:p>
        </w:tc>
        <w:tc>
          <w:tcPr>
            <w:tcW w:w="3119" w:type="dxa"/>
            <w:tcBorders>
              <w:top w:val="single" w:sz="4" w:space="0" w:color="auto"/>
              <w:left w:val="single" w:sz="4" w:space="0" w:color="auto"/>
              <w:bottom w:val="single" w:sz="4" w:space="0" w:color="auto"/>
              <w:right w:val="single" w:sz="4" w:space="0" w:color="auto"/>
            </w:tcBorders>
          </w:tcPr>
          <w:p w14:paraId="45F187AB"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DEE84A9" w14:textId="77777777" w:rsidR="00E71274" w:rsidRPr="00D13E5A" w:rsidRDefault="00E71274" w:rsidP="00B31A6D">
            <w:pPr>
              <w:pStyle w:val="Tabletext"/>
              <w:jc w:val="center"/>
            </w:pPr>
            <w:r w:rsidRPr="00D13E5A">
              <w:rPr>
                <w:highlight w:val="yellow"/>
              </w:rPr>
              <w:t>[TBD]</w:t>
            </w:r>
          </w:p>
        </w:tc>
      </w:tr>
      <w:tr w:rsidR="00E71274" w:rsidRPr="00D13E5A" w14:paraId="306CA91F"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6B4E875" w14:textId="77777777" w:rsidR="00E71274" w:rsidRPr="00D13E5A" w:rsidRDefault="00E71274" w:rsidP="00B31A6D">
            <w:pPr>
              <w:pStyle w:val="Tabletext"/>
              <w:rPr>
                <w:b/>
                <w:bCs/>
              </w:rPr>
            </w:pPr>
            <w:r w:rsidRPr="00D13E5A">
              <w:rPr>
                <w:rStyle w:val="Tablefreq"/>
                <w:b w:val="0"/>
                <w:bCs/>
                <w:szCs w:val="24"/>
              </w:rPr>
              <w:t>2 700-2 900 MHz</w:t>
            </w:r>
          </w:p>
        </w:tc>
        <w:tc>
          <w:tcPr>
            <w:tcW w:w="3119" w:type="dxa"/>
            <w:tcBorders>
              <w:top w:val="single" w:sz="4" w:space="0" w:color="auto"/>
              <w:left w:val="single" w:sz="4" w:space="0" w:color="auto"/>
              <w:bottom w:val="single" w:sz="4" w:space="0" w:color="auto"/>
              <w:right w:val="single" w:sz="4" w:space="0" w:color="auto"/>
            </w:tcBorders>
          </w:tcPr>
          <w:p w14:paraId="1546C399"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6CA780F" w14:textId="77777777" w:rsidR="00E71274" w:rsidRPr="00D13E5A" w:rsidRDefault="00E71274" w:rsidP="00B31A6D">
            <w:pPr>
              <w:pStyle w:val="Tabletext"/>
              <w:jc w:val="center"/>
            </w:pPr>
            <w:r w:rsidRPr="00D13E5A">
              <w:rPr>
                <w:highlight w:val="yellow"/>
              </w:rPr>
              <w:t>[TBD]</w:t>
            </w:r>
          </w:p>
        </w:tc>
      </w:tr>
      <w:tr w:rsidR="00E71274" w:rsidRPr="00D13E5A" w14:paraId="502A1EE4"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3A0E3A6" w14:textId="77777777" w:rsidR="00E71274" w:rsidRPr="00D13E5A" w:rsidRDefault="00E71274" w:rsidP="00B31A6D">
            <w:pPr>
              <w:pStyle w:val="Tabletext"/>
              <w:rPr>
                <w:b/>
                <w:bCs/>
              </w:rPr>
            </w:pPr>
            <w:r w:rsidRPr="00D13E5A">
              <w:rPr>
                <w:rStyle w:val="Tablefreq"/>
                <w:b w:val="0"/>
                <w:bCs/>
                <w:szCs w:val="24"/>
              </w:rPr>
              <w:t>2 900-3 100 MHz</w:t>
            </w:r>
          </w:p>
        </w:tc>
        <w:tc>
          <w:tcPr>
            <w:tcW w:w="3119" w:type="dxa"/>
            <w:tcBorders>
              <w:top w:val="single" w:sz="4" w:space="0" w:color="auto"/>
              <w:left w:val="single" w:sz="4" w:space="0" w:color="auto"/>
              <w:bottom w:val="single" w:sz="4" w:space="0" w:color="auto"/>
              <w:right w:val="single" w:sz="4" w:space="0" w:color="auto"/>
            </w:tcBorders>
          </w:tcPr>
          <w:p w14:paraId="5E4A4BE4"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34E5BF1" w14:textId="77777777" w:rsidR="00E71274" w:rsidRPr="00D13E5A" w:rsidRDefault="00E71274" w:rsidP="00B31A6D">
            <w:pPr>
              <w:pStyle w:val="Tabletext"/>
              <w:jc w:val="center"/>
            </w:pPr>
            <w:r w:rsidRPr="00D13E5A">
              <w:rPr>
                <w:highlight w:val="yellow"/>
              </w:rPr>
              <w:t>[TBD]</w:t>
            </w:r>
          </w:p>
        </w:tc>
      </w:tr>
      <w:tr w:rsidR="00E71274" w:rsidRPr="00D13E5A" w14:paraId="5128DC0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AEFF1B5" w14:textId="77777777" w:rsidR="00E71274" w:rsidRPr="00D13E5A" w:rsidRDefault="00E71274" w:rsidP="00B31A6D">
            <w:pPr>
              <w:pStyle w:val="Tabletext"/>
              <w:rPr>
                <w:b/>
                <w:bCs/>
              </w:rPr>
            </w:pPr>
            <w:r w:rsidRPr="00D13E5A">
              <w:rPr>
                <w:rStyle w:val="Tablefreq"/>
                <w:b w:val="0"/>
                <w:bCs/>
                <w:szCs w:val="24"/>
              </w:rPr>
              <w:t>4 200-4 400 MHz</w:t>
            </w:r>
          </w:p>
        </w:tc>
        <w:tc>
          <w:tcPr>
            <w:tcW w:w="3119" w:type="dxa"/>
            <w:tcBorders>
              <w:top w:val="single" w:sz="4" w:space="0" w:color="auto"/>
              <w:left w:val="single" w:sz="4" w:space="0" w:color="auto"/>
              <w:bottom w:val="single" w:sz="4" w:space="0" w:color="auto"/>
              <w:right w:val="single" w:sz="4" w:space="0" w:color="auto"/>
            </w:tcBorders>
          </w:tcPr>
          <w:p w14:paraId="6218A7A2"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66E3EDDB" w14:textId="77777777" w:rsidR="00E71274" w:rsidRPr="00D13E5A" w:rsidRDefault="00E71274" w:rsidP="00B31A6D">
            <w:pPr>
              <w:pStyle w:val="Tabletext"/>
              <w:jc w:val="center"/>
              <w:rPr>
                <w:highlight w:val="yellow"/>
              </w:rPr>
            </w:pPr>
            <w:r w:rsidRPr="00D13E5A">
              <w:rPr>
                <w:highlight w:val="yellow"/>
              </w:rPr>
              <w:t>[TBD]</w:t>
            </w:r>
          </w:p>
        </w:tc>
      </w:tr>
      <w:tr w:rsidR="00E71274" w:rsidRPr="00D13E5A" w14:paraId="414AB135"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278CC5FE" w14:textId="77777777" w:rsidR="00E71274" w:rsidRPr="00D13E5A" w:rsidRDefault="00E71274" w:rsidP="00B31A6D">
            <w:pPr>
              <w:pStyle w:val="Tabletext"/>
              <w:rPr>
                <w:rStyle w:val="Tablefreq"/>
                <w:b w:val="0"/>
                <w:bCs/>
                <w:szCs w:val="24"/>
              </w:rPr>
            </w:pPr>
            <w:r w:rsidRPr="00D13E5A">
              <w:rPr>
                <w:rStyle w:val="Tablefreq"/>
                <w:b w:val="0"/>
                <w:bCs/>
                <w:szCs w:val="24"/>
              </w:rPr>
              <w:t>5 000-5 250 MHz</w:t>
            </w:r>
          </w:p>
        </w:tc>
        <w:tc>
          <w:tcPr>
            <w:tcW w:w="3119" w:type="dxa"/>
            <w:tcBorders>
              <w:top w:val="single" w:sz="4" w:space="0" w:color="auto"/>
              <w:left w:val="single" w:sz="4" w:space="0" w:color="auto"/>
              <w:bottom w:val="single" w:sz="4" w:space="0" w:color="auto"/>
              <w:right w:val="single" w:sz="4" w:space="0" w:color="auto"/>
            </w:tcBorders>
          </w:tcPr>
          <w:p w14:paraId="5E945A84"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C617176" w14:textId="77777777" w:rsidR="00E71274" w:rsidRPr="00D13E5A" w:rsidRDefault="00E71274" w:rsidP="00B31A6D">
            <w:pPr>
              <w:pStyle w:val="Tabletext"/>
              <w:jc w:val="center"/>
            </w:pPr>
            <w:r w:rsidRPr="00D13E5A">
              <w:rPr>
                <w:highlight w:val="yellow"/>
              </w:rPr>
              <w:t>[TBD]</w:t>
            </w:r>
          </w:p>
        </w:tc>
      </w:tr>
      <w:tr w:rsidR="00E71274" w:rsidRPr="00D13E5A" w14:paraId="00C1BB60"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97D031C" w14:textId="77777777" w:rsidR="00E71274" w:rsidRPr="00D13E5A" w:rsidRDefault="00E71274" w:rsidP="00B31A6D">
            <w:pPr>
              <w:pStyle w:val="Tabletext"/>
              <w:rPr>
                <w:b/>
                <w:bCs/>
              </w:rPr>
            </w:pPr>
            <w:r w:rsidRPr="00D13E5A">
              <w:rPr>
                <w:rStyle w:val="Tablefreq"/>
                <w:b w:val="0"/>
                <w:bCs/>
                <w:szCs w:val="24"/>
              </w:rPr>
              <w:t>5 350-5 470 MHz</w:t>
            </w:r>
          </w:p>
        </w:tc>
        <w:tc>
          <w:tcPr>
            <w:tcW w:w="3119" w:type="dxa"/>
            <w:tcBorders>
              <w:top w:val="single" w:sz="4" w:space="0" w:color="auto"/>
              <w:left w:val="single" w:sz="4" w:space="0" w:color="auto"/>
              <w:bottom w:val="single" w:sz="4" w:space="0" w:color="auto"/>
              <w:right w:val="single" w:sz="4" w:space="0" w:color="auto"/>
            </w:tcBorders>
          </w:tcPr>
          <w:p w14:paraId="7BED4699"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8BA5E55" w14:textId="77777777" w:rsidR="00E71274" w:rsidRPr="00D13E5A" w:rsidRDefault="00E71274" w:rsidP="00B31A6D">
            <w:pPr>
              <w:pStyle w:val="Tabletext"/>
              <w:jc w:val="center"/>
            </w:pPr>
            <w:r w:rsidRPr="00D13E5A">
              <w:rPr>
                <w:highlight w:val="yellow"/>
              </w:rPr>
              <w:t>[TBD]</w:t>
            </w:r>
          </w:p>
        </w:tc>
      </w:tr>
      <w:tr w:rsidR="00E71274" w:rsidRPr="00D13E5A" w14:paraId="6ED7806C"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233DF2D8" w14:textId="77777777" w:rsidR="00E71274" w:rsidRPr="00D13E5A" w:rsidRDefault="00E71274" w:rsidP="00B31A6D">
            <w:pPr>
              <w:pStyle w:val="Tabletext"/>
              <w:rPr>
                <w:b/>
                <w:bCs/>
              </w:rPr>
            </w:pPr>
            <w:r w:rsidRPr="00D13E5A">
              <w:rPr>
                <w:rStyle w:val="Tablefreq"/>
                <w:b w:val="0"/>
                <w:bCs/>
                <w:szCs w:val="24"/>
              </w:rPr>
              <w:t>8 750-8 850 MHz</w:t>
            </w:r>
          </w:p>
        </w:tc>
        <w:tc>
          <w:tcPr>
            <w:tcW w:w="3119" w:type="dxa"/>
            <w:tcBorders>
              <w:top w:val="single" w:sz="4" w:space="0" w:color="auto"/>
              <w:left w:val="single" w:sz="4" w:space="0" w:color="auto"/>
              <w:bottom w:val="single" w:sz="4" w:space="0" w:color="auto"/>
              <w:right w:val="single" w:sz="4" w:space="0" w:color="auto"/>
            </w:tcBorders>
          </w:tcPr>
          <w:p w14:paraId="1A9A1F50"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5B0130C" w14:textId="77777777" w:rsidR="00E71274" w:rsidRPr="00D13E5A" w:rsidRDefault="00E71274" w:rsidP="00B31A6D">
            <w:pPr>
              <w:pStyle w:val="Tabletext"/>
              <w:jc w:val="center"/>
            </w:pPr>
            <w:r w:rsidRPr="00D13E5A">
              <w:rPr>
                <w:highlight w:val="yellow"/>
              </w:rPr>
              <w:t>[TBD]</w:t>
            </w:r>
          </w:p>
        </w:tc>
      </w:tr>
      <w:tr w:rsidR="00E71274" w:rsidRPr="00D13E5A" w14:paraId="2D01DED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C66953F" w14:textId="77777777" w:rsidR="00E71274" w:rsidRPr="00D13E5A" w:rsidRDefault="00E71274" w:rsidP="00B31A6D">
            <w:pPr>
              <w:pStyle w:val="Tabletext"/>
              <w:rPr>
                <w:b/>
                <w:bCs/>
              </w:rPr>
            </w:pPr>
            <w:r w:rsidRPr="00D13E5A">
              <w:rPr>
                <w:rStyle w:val="Tablefreq"/>
                <w:b w:val="0"/>
                <w:bCs/>
                <w:szCs w:val="24"/>
              </w:rPr>
              <w:t>9 000-9 200 MHz</w:t>
            </w:r>
          </w:p>
        </w:tc>
        <w:tc>
          <w:tcPr>
            <w:tcW w:w="3119" w:type="dxa"/>
            <w:tcBorders>
              <w:top w:val="single" w:sz="4" w:space="0" w:color="auto"/>
              <w:left w:val="single" w:sz="4" w:space="0" w:color="auto"/>
              <w:bottom w:val="single" w:sz="4" w:space="0" w:color="auto"/>
              <w:right w:val="single" w:sz="4" w:space="0" w:color="auto"/>
            </w:tcBorders>
          </w:tcPr>
          <w:p w14:paraId="66788A98"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969DAF6" w14:textId="77777777" w:rsidR="00E71274" w:rsidRPr="00D13E5A" w:rsidRDefault="00E71274" w:rsidP="00B31A6D">
            <w:pPr>
              <w:pStyle w:val="Tabletext"/>
              <w:jc w:val="center"/>
            </w:pPr>
            <w:r w:rsidRPr="00D13E5A">
              <w:rPr>
                <w:highlight w:val="yellow"/>
              </w:rPr>
              <w:t>[TBD]</w:t>
            </w:r>
          </w:p>
        </w:tc>
      </w:tr>
      <w:tr w:rsidR="00E71274" w:rsidRPr="00D13E5A" w14:paraId="4A23ED0C"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BCFB9C6" w14:textId="77777777" w:rsidR="00E71274" w:rsidRPr="00D13E5A" w:rsidRDefault="00E71274" w:rsidP="00B31A6D">
            <w:pPr>
              <w:pStyle w:val="Tabletext"/>
              <w:rPr>
                <w:b/>
                <w:bCs/>
              </w:rPr>
            </w:pPr>
            <w:r w:rsidRPr="00D13E5A">
              <w:rPr>
                <w:rStyle w:val="Tablefreq"/>
                <w:b w:val="0"/>
                <w:bCs/>
                <w:szCs w:val="24"/>
              </w:rPr>
              <w:t>9 300-9 500 MHz</w:t>
            </w:r>
          </w:p>
        </w:tc>
        <w:tc>
          <w:tcPr>
            <w:tcW w:w="3119" w:type="dxa"/>
            <w:tcBorders>
              <w:top w:val="single" w:sz="4" w:space="0" w:color="auto"/>
              <w:left w:val="single" w:sz="4" w:space="0" w:color="auto"/>
              <w:bottom w:val="single" w:sz="4" w:space="0" w:color="auto"/>
              <w:right w:val="single" w:sz="4" w:space="0" w:color="auto"/>
            </w:tcBorders>
          </w:tcPr>
          <w:p w14:paraId="2B16B394"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20F3F5A8" w14:textId="77777777" w:rsidR="00E71274" w:rsidRPr="00D13E5A" w:rsidRDefault="00E71274" w:rsidP="00B31A6D">
            <w:pPr>
              <w:pStyle w:val="Tabletext"/>
              <w:jc w:val="center"/>
            </w:pPr>
            <w:r w:rsidRPr="00D13E5A">
              <w:rPr>
                <w:highlight w:val="yellow"/>
              </w:rPr>
              <w:t>[TBD]</w:t>
            </w:r>
          </w:p>
        </w:tc>
      </w:tr>
      <w:tr w:rsidR="00E71274" w:rsidRPr="00D13E5A" w14:paraId="355C46A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5F49B5FB" w14:textId="77777777" w:rsidR="00E71274" w:rsidRPr="00D13E5A" w:rsidRDefault="00E71274" w:rsidP="00B31A6D">
            <w:pPr>
              <w:pStyle w:val="Tabletext"/>
              <w:rPr>
                <w:b/>
                <w:bCs/>
              </w:rPr>
            </w:pPr>
            <w:r w:rsidRPr="00D13E5A">
              <w:rPr>
                <w:rStyle w:val="Tablefreq"/>
                <w:b w:val="0"/>
                <w:bCs/>
                <w:szCs w:val="24"/>
              </w:rPr>
              <w:t>9 500-9 800 MHz</w:t>
            </w:r>
          </w:p>
        </w:tc>
        <w:tc>
          <w:tcPr>
            <w:tcW w:w="3119" w:type="dxa"/>
            <w:tcBorders>
              <w:top w:val="single" w:sz="4" w:space="0" w:color="auto"/>
              <w:left w:val="single" w:sz="4" w:space="0" w:color="auto"/>
              <w:bottom w:val="single" w:sz="4" w:space="0" w:color="auto"/>
              <w:right w:val="single" w:sz="4" w:space="0" w:color="auto"/>
            </w:tcBorders>
          </w:tcPr>
          <w:p w14:paraId="29D7491C"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431C725E" w14:textId="77777777" w:rsidR="00E71274" w:rsidRPr="00D13E5A" w:rsidRDefault="00E71274" w:rsidP="00B31A6D">
            <w:pPr>
              <w:pStyle w:val="Tabletext"/>
              <w:jc w:val="center"/>
            </w:pPr>
            <w:r w:rsidRPr="00D13E5A">
              <w:rPr>
                <w:highlight w:val="yellow"/>
              </w:rPr>
              <w:t>[TBD]</w:t>
            </w:r>
          </w:p>
        </w:tc>
      </w:tr>
      <w:tr w:rsidR="00E71274" w:rsidRPr="00D13E5A" w14:paraId="20F5840D"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300F71F3" w14:textId="77777777" w:rsidR="00E71274" w:rsidRPr="00D13E5A" w:rsidRDefault="00E71274" w:rsidP="00B31A6D">
            <w:pPr>
              <w:pStyle w:val="Tabletext"/>
              <w:rPr>
                <w:bCs/>
              </w:rPr>
            </w:pPr>
            <w:r w:rsidRPr="00D13E5A">
              <w:rPr>
                <w:bCs/>
              </w:rPr>
              <w:t>13.25-13.4 GHz</w:t>
            </w:r>
          </w:p>
        </w:tc>
        <w:tc>
          <w:tcPr>
            <w:tcW w:w="3119" w:type="dxa"/>
            <w:tcBorders>
              <w:top w:val="single" w:sz="4" w:space="0" w:color="auto"/>
              <w:left w:val="single" w:sz="4" w:space="0" w:color="auto"/>
              <w:bottom w:val="single" w:sz="4" w:space="0" w:color="auto"/>
              <w:right w:val="single" w:sz="4" w:space="0" w:color="auto"/>
            </w:tcBorders>
          </w:tcPr>
          <w:p w14:paraId="5B9345BA"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BE6D13A" w14:textId="77777777" w:rsidR="00E71274" w:rsidRPr="00D13E5A" w:rsidRDefault="00E71274" w:rsidP="00B31A6D">
            <w:pPr>
              <w:pStyle w:val="Tabletext"/>
              <w:jc w:val="center"/>
            </w:pPr>
            <w:r w:rsidRPr="00D13E5A">
              <w:rPr>
                <w:highlight w:val="yellow"/>
              </w:rPr>
              <w:t>[TBD]</w:t>
            </w:r>
          </w:p>
        </w:tc>
      </w:tr>
      <w:tr w:rsidR="00E71274" w:rsidRPr="00D13E5A" w14:paraId="47623CB3"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05D7A25F" w14:textId="77777777" w:rsidR="00E71274" w:rsidRPr="00D13E5A" w:rsidRDefault="00E71274" w:rsidP="00B31A6D">
            <w:pPr>
              <w:pStyle w:val="Tabletext"/>
            </w:pPr>
            <w:r w:rsidRPr="00D13E5A">
              <w:t>14-14.3 GHz</w:t>
            </w:r>
          </w:p>
        </w:tc>
        <w:tc>
          <w:tcPr>
            <w:tcW w:w="3119" w:type="dxa"/>
            <w:tcBorders>
              <w:top w:val="single" w:sz="4" w:space="0" w:color="auto"/>
              <w:left w:val="single" w:sz="4" w:space="0" w:color="auto"/>
              <w:bottom w:val="single" w:sz="4" w:space="0" w:color="auto"/>
              <w:right w:val="single" w:sz="4" w:space="0" w:color="auto"/>
            </w:tcBorders>
          </w:tcPr>
          <w:p w14:paraId="3C7CBA1A"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7FC5C00" w14:textId="77777777" w:rsidR="00E71274" w:rsidRPr="00D13E5A" w:rsidRDefault="00E71274" w:rsidP="00B31A6D">
            <w:pPr>
              <w:pStyle w:val="Tabletext"/>
              <w:jc w:val="center"/>
            </w:pPr>
            <w:r w:rsidRPr="00D13E5A">
              <w:rPr>
                <w:highlight w:val="yellow"/>
              </w:rPr>
              <w:t>[TBD]</w:t>
            </w:r>
          </w:p>
        </w:tc>
      </w:tr>
      <w:tr w:rsidR="00E71274" w:rsidRPr="00D13E5A" w14:paraId="1762313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1EBF6A8F" w14:textId="77777777" w:rsidR="00E71274" w:rsidRPr="00D13E5A" w:rsidRDefault="00E71274" w:rsidP="00B31A6D">
            <w:pPr>
              <w:pStyle w:val="Tabletext"/>
            </w:pPr>
            <w:r w:rsidRPr="00D13E5A">
              <w:t>15.4-15.7 GHz</w:t>
            </w:r>
          </w:p>
        </w:tc>
        <w:tc>
          <w:tcPr>
            <w:tcW w:w="3119" w:type="dxa"/>
            <w:tcBorders>
              <w:top w:val="single" w:sz="4" w:space="0" w:color="auto"/>
              <w:left w:val="single" w:sz="4" w:space="0" w:color="auto"/>
              <w:bottom w:val="single" w:sz="4" w:space="0" w:color="auto"/>
              <w:right w:val="single" w:sz="4" w:space="0" w:color="auto"/>
            </w:tcBorders>
          </w:tcPr>
          <w:p w14:paraId="3067A706"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37F5811" w14:textId="77777777" w:rsidR="00E71274" w:rsidRPr="00D13E5A" w:rsidRDefault="00E71274" w:rsidP="00B31A6D">
            <w:pPr>
              <w:pStyle w:val="Tabletext"/>
              <w:jc w:val="center"/>
            </w:pPr>
            <w:r w:rsidRPr="00D13E5A">
              <w:rPr>
                <w:highlight w:val="yellow"/>
              </w:rPr>
              <w:t>[TBD]</w:t>
            </w:r>
          </w:p>
        </w:tc>
      </w:tr>
      <w:tr w:rsidR="00E71274" w:rsidRPr="00D13E5A" w14:paraId="0C556467" w14:textId="77777777" w:rsidTr="00B62856">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2D069E77" w14:textId="77777777" w:rsidR="00E71274" w:rsidRPr="00D13E5A" w:rsidRDefault="00E71274" w:rsidP="00B62856">
            <w:pPr>
              <w:pStyle w:val="Tabletext"/>
            </w:pPr>
            <w:r w:rsidRPr="00D13E5A">
              <w:t>24.45-24.65 GHz</w:t>
            </w:r>
          </w:p>
        </w:tc>
        <w:tc>
          <w:tcPr>
            <w:tcW w:w="3119" w:type="dxa"/>
            <w:tcBorders>
              <w:top w:val="single" w:sz="4" w:space="0" w:color="auto"/>
              <w:left w:val="single" w:sz="4" w:space="0" w:color="auto"/>
              <w:bottom w:val="single" w:sz="4" w:space="0" w:color="auto"/>
              <w:right w:val="single" w:sz="4" w:space="0" w:color="auto"/>
            </w:tcBorders>
          </w:tcPr>
          <w:p w14:paraId="71F9F765" w14:textId="77777777" w:rsidR="00E71274" w:rsidRPr="00D13E5A" w:rsidRDefault="00E71274" w:rsidP="00B31A6D">
            <w:pPr>
              <w:pStyle w:val="Tabletext"/>
              <w:jc w:val="center"/>
              <w:rPr>
                <w:highlight w:val="yellow"/>
              </w:rPr>
            </w:pPr>
            <w:r w:rsidRPr="00D13E5A">
              <w:rPr>
                <w:highlight w:val="yellow"/>
              </w:rPr>
              <w:t>[TBD]</w:t>
            </w:r>
          </w:p>
          <w:p w14:paraId="1D94D86D" w14:textId="77777777" w:rsidR="00E71274" w:rsidRPr="00D13E5A" w:rsidRDefault="00E71274" w:rsidP="00B31A6D">
            <w:pPr>
              <w:pStyle w:val="Tabletext"/>
              <w:jc w:val="center"/>
            </w:pPr>
            <w:r w:rsidRPr="00D13E5A">
              <w:t>in Region 1</w:t>
            </w:r>
          </w:p>
        </w:tc>
        <w:tc>
          <w:tcPr>
            <w:tcW w:w="3425" w:type="dxa"/>
            <w:tcBorders>
              <w:top w:val="single" w:sz="4" w:space="0" w:color="auto"/>
              <w:left w:val="single" w:sz="4" w:space="0" w:color="auto"/>
              <w:bottom w:val="single" w:sz="4" w:space="0" w:color="auto"/>
              <w:right w:val="single" w:sz="4" w:space="0" w:color="auto"/>
            </w:tcBorders>
          </w:tcPr>
          <w:p w14:paraId="723F9573" w14:textId="77777777" w:rsidR="00E71274" w:rsidRPr="00D13E5A" w:rsidRDefault="00E71274" w:rsidP="00B31A6D">
            <w:pPr>
              <w:pStyle w:val="Tabletext"/>
              <w:jc w:val="center"/>
            </w:pPr>
            <w:r w:rsidRPr="00D13E5A">
              <w:rPr>
                <w:highlight w:val="yellow"/>
              </w:rPr>
              <w:t>[TBD]</w:t>
            </w:r>
          </w:p>
        </w:tc>
      </w:tr>
      <w:tr w:rsidR="00E71274" w:rsidRPr="00D13E5A" w14:paraId="7315CBB8" w14:textId="77777777" w:rsidTr="00B31A6D">
        <w:tc>
          <w:tcPr>
            <w:tcW w:w="3085" w:type="dxa"/>
            <w:vMerge/>
            <w:tcBorders>
              <w:top w:val="single" w:sz="4" w:space="0" w:color="auto"/>
              <w:left w:val="single" w:sz="4" w:space="0" w:color="auto"/>
              <w:bottom w:val="single" w:sz="4" w:space="0" w:color="auto"/>
              <w:right w:val="single" w:sz="4" w:space="0" w:color="auto"/>
            </w:tcBorders>
            <w:vAlign w:val="center"/>
            <w:hideMark/>
          </w:tcPr>
          <w:p w14:paraId="42F96E34" w14:textId="77777777" w:rsidR="00E71274" w:rsidRPr="00D13E5A" w:rsidRDefault="00E71274" w:rsidP="00B31A6D">
            <w:pPr>
              <w:pStyle w:val="Tabletext"/>
            </w:pPr>
          </w:p>
        </w:tc>
        <w:tc>
          <w:tcPr>
            <w:tcW w:w="3119" w:type="dxa"/>
            <w:tcBorders>
              <w:top w:val="single" w:sz="4" w:space="0" w:color="auto"/>
              <w:left w:val="single" w:sz="4" w:space="0" w:color="auto"/>
              <w:bottom w:val="single" w:sz="4" w:space="0" w:color="auto"/>
              <w:right w:val="single" w:sz="4" w:space="0" w:color="auto"/>
            </w:tcBorders>
          </w:tcPr>
          <w:p w14:paraId="76058FDD" w14:textId="77777777" w:rsidR="00E71274" w:rsidRPr="00D13E5A" w:rsidRDefault="00E71274" w:rsidP="00B31A6D">
            <w:pPr>
              <w:pStyle w:val="Tabletext"/>
              <w:jc w:val="center"/>
              <w:rPr>
                <w:highlight w:val="yellow"/>
              </w:rPr>
            </w:pPr>
            <w:r w:rsidRPr="00D13E5A">
              <w:rPr>
                <w:highlight w:val="yellow"/>
              </w:rPr>
              <w:t>[TBD]</w:t>
            </w:r>
          </w:p>
          <w:p w14:paraId="4E6CFC5B" w14:textId="77777777" w:rsidR="00E71274" w:rsidRPr="00D13E5A" w:rsidRDefault="00E71274" w:rsidP="00B31A6D">
            <w:pPr>
              <w:pStyle w:val="Tabletext"/>
              <w:jc w:val="center"/>
            </w:pPr>
            <w:r w:rsidRPr="00D13E5A">
              <w:t>in Region 2</w:t>
            </w:r>
          </w:p>
        </w:tc>
        <w:tc>
          <w:tcPr>
            <w:tcW w:w="3425" w:type="dxa"/>
            <w:tcBorders>
              <w:top w:val="single" w:sz="4" w:space="0" w:color="auto"/>
              <w:left w:val="single" w:sz="4" w:space="0" w:color="auto"/>
              <w:bottom w:val="single" w:sz="4" w:space="0" w:color="auto"/>
              <w:right w:val="single" w:sz="4" w:space="0" w:color="auto"/>
            </w:tcBorders>
          </w:tcPr>
          <w:p w14:paraId="461A1EA0" w14:textId="77777777" w:rsidR="00E71274" w:rsidRPr="00D13E5A" w:rsidRDefault="00E71274" w:rsidP="00B31A6D">
            <w:pPr>
              <w:pStyle w:val="Tabletext"/>
              <w:jc w:val="center"/>
            </w:pPr>
            <w:r w:rsidRPr="00D13E5A">
              <w:rPr>
                <w:highlight w:val="yellow"/>
              </w:rPr>
              <w:t>[TBD]</w:t>
            </w:r>
          </w:p>
        </w:tc>
      </w:tr>
      <w:tr w:rsidR="00E71274" w:rsidRPr="00D13E5A" w14:paraId="03E4C3C8" w14:textId="77777777" w:rsidTr="00B31A6D">
        <w:tc>
          <w:tcPr>
            <w:tcW w:w="3085" w:type="dxa"/>
            <w:vMerge/>
            <w:tcBorders>
              <w:top w:val="single" w:sz="4" w:space="0" w:color="auto"/>
              <w:left w:val="single" w:sz="4" w:space="0" w:color="auto"/>
              <w:bottom w:val="single" w:sz="4" w:space="0" w:color="auto"/>
              <w:right w:val="single" w:sz="4" w:space="0" w:color="auto"/>
            </w:tcBorders>
            <w:vAlign w:val="center"/>
            <w:hideMark/>
          </w:tcPr>
          <w:p w14:paraId="26354BC1" w14:textId="77777777" w:rsidR="00E71274" w:rsidRPr="00D13E5A" w:rsidRDefault="00E71274" w:rsidP="00B31A6D">
            <w:pPr>
              <w:pStyle w:val="Tabletext"/>
            </w:pPr>
          </w:p>
        </w:tc>
        <w:tc>
          <w:tcPr>
            <w:tcW w:w="3119" w:type="dxa"/>
            <w:tcBorders>
              <w:top w:val="single" w:sz="4" w:space="0" w:color="auto"/>
              <w:left w:val="single" w:sz="4" w:space="0" w:color="auto"/>
              <w:bottom w:val="single" w:sz="4" w:space="0" w:color="auto"/>
              <w:right w:val="single" w:sz="4" w:space="0" w:color="auto"/>
            </w:tcBorders>
          </w:tcPr>
          <w:p w14:paraId="65A7F2F8" w14:textId="77777777" w:rsidR="00E71274" w:rsidRPr="00D13E5A" w:rsidRDefault="00E71274" w:rsidP="00B31A6D">
            <w:pPr>
              <w:pStyle w:val="Tabletext"/>
              <w:jc w:val="center"/>
              <w:rPr>
                <w:highlight w:val="yellow"/>
              </w:rPr>
            </w:pPr>
            <w:r w:rsidRPr="00D13E5A">
              <w:rPr>
                <w:highlight w:val="yellow"/>
              </w:rPr>
              <w:t>[TBD]</w:t>
            </w:r>
          </w:p>
          <w:p w14:paraId="7720F559" w14:textId="77777777" w:rsidR="00E71274" w:rsidRPr="00D13E5A" w:rsidRDefault="00E71274" w:rsidP="00B31A6D">
            <w:pPr>
              <w:pStyle w:val="Tabletext"/>
              <w:jc w:val="center"/>
            </w:pPr>
            <w:r w:rsidRPr="00D13E5A">
              <w:t>in Region 3</w:t>
            </w:r>
          </w:p>
        </w:tc>
        <w:tc>
          <w:tcPr>
            <w:tcW w:w="3425" w:type="dxa"/>
            <w:tcBorders>
              <w:top w:val="single" w:sz="4" w:space="0" w:color="auto"/>
              <w:left w:val="single" w:sz="4" w:space="0" w:color="auto"/>
              <w:bottom w:val="single" w:sz="4" w:space="0" w:color="auto"/>
              <w:right w:val="single" w:sz="4" w:space="0" w:color="auto"/>
            </w:tcBorders>
          </w:tcPr>
          <w:p w14:paraId="46714EB1" w14:textId="77777777" w:rsidR="00E71274" w:rsidRPr="00D13E5A" w:rsidRDefault="00E71274" w:rsidP="00B31A6D">
            <w:pPr>
              <w:pStyle w:val="Tabletext"/>
              <w:jc w:val="center"/>
            </w:pPr>
            <w:r w:rsidRPr="00D13E5A">
              <w:rPr>
                <w:highlight w:val="yellow"/>
              </w:rPr>
              <w:t>[TBD]</w:t>
            </w:r>
          </w:p>
        </w:tc>
      </w:tr>
      <w:tr w:rsidR="00E71274" w:rsidRPr="00D13E5A" w14:paraId="40317B1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A377D36" w14:textId="77777777" w:rsidR="00E71274" w:rsidRPr="00D13E5A" w:rsidRDefault="00E71274" w:rsidP="00B31A6D">
            <w:pPr>
              <w:pStyle w:val="Tabletext"/>
            </w:pPr>
            <w:r w:rsidRPr="00D13E5A">
              <w:t>31.8-33.4 GHz</w:t>
            </w:r>
          </w:p>
        </w:tc>
        <w:tc>
          <w:tcPr>
            <w:tcW w:w="3119" w:type="dxa"/>
            <w:tcBorders>
              <w:top w:val="single" w:sz="4" w:space="0" w:color="auto"/>
              <w:left w:val="single" w:sz="4" w:space="0" w:color="auto"/>
              <w:bottom w:val="single" w:sz="4" w:space="0" w:color="auto"/>
              <w:right w:val="single" w:sz="4" w:space="0" w:color="auto"/>
            </w:tcBorders>
          </w:tcPr>
          <w:p w14:paraId="3DCB6B3E"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FDDEF48" w14:textId="77777777" w:rsidR="00E71274" w:rsidRPr="00D13E5A" w:rsidRDefault="00E71274" w:rsidP="00B31A6D">
            <w:pPr>
              <w:pStyle w:val="Tabletext"/>
              <w:jc w:val="center"/>
            </w:pPr>
            <w:r w:rsidRPr="00D13E5A">
              <w:rPr>
                <w:highlight w:val="yellow"/>
              </w:rPr>
              <w:t>[TBD]</w:t>
            </w:r>
          </w:p>
        </w:tc>
      </w:tr>
      <w:tr w:rsidR="00E71274" w:rsidRPr="00D13E5A" w14:paraId="2385532E"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54CFF32" w14:textId="77777777" w:rsidR="00E71274" w:rsidRPr="00D13E5A" w:rsidRDefault="00E71274" w:rsidP="00B31A6D">
            <w:pPr>
              <w:pStyle w:val="Tabletext"/>
            </w:pPr>
            <w:r w:rsidRPr="00D13E5A">
              <w:t>43.5-47.0 GHz</w:t>
            </w:r>
          </w:p>
        </w:tc>
        <w:tc>
          <w:tcPr>
            <w:tcW w:w="3119" w:type="dxa"/>
            <w:tcBorders>
              <w:top w:val="single" w:sz="4" w:space="0" w:color="auto"/>
              <w:left w:val="single" w:sz="4" w:space="0" w:color="auto"/>
              <w:bottom w:val="single" w:sz="4" w:space="0" w:color="auto"/>
              <w:right w:val="single" w:sz="4" w:space="0" w:color="auto"/>
            </w:tcBorders>
          </w:tcPr>
          <w:p w14:paraId="35E6FE13"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79AE01BB" w14:textId="77777777" w:rsidR="00E71274" w:rsidRPr="00D13E5A" w:rsidRDefault="00E71274" w:rsidP="00B31A6D">
            <w:pPr>
              <w:pStyle w:val="Tabletext"/>
              <w:jc w:val="center"/>
            </w:pPr>
            <w:r w:rsidRPr="00D13E5A">
              <w:rPr>
                <w:highlight w:val="yellow"/>
              </w:rPr>
              <w:t>[TBD]</w:t>
            </w:r>
          </w:p>
        </w:tc>
      </w:tr>
      <w:tr w:rsidR="00E71274" w:rsidRPr="00D13E5A" w14:paraId="0BC2C216"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CD4C315" w14:textId="77777777" w:rsidR="00E71274" w:rsidRPr="00D13E5A" w:rsidRDefault="00E71274" w:rsidP="00B31A6D">
            <w:pPr>
              <w:pStyle w:val="Tabletext"/>
            </w:pPr>
            <w:r w:rsidRPr="00D13E5A">
              <w:t>66.0-71.0 GHz</w:t>
            </w:r>
          </w:p>
        </w:tc>
        <w:tc>
          <w:tcPr>
            <w:tcW w:w="3119" w:type="dxa"/>
            <w:tcBorders>
              <w:top w:val="single" w:sz="4" w:space="0" w:color="auto"/>
              <w:left w:val="single" w:sz="4" w:space="0" w:color="auto"/>
              <w:bottom w:val="single" w:sz="4" w:space="0" w:color="auto"/>
              <w:right w:val="single" w:sz="4" w:space="0" w:color="auto"/>
            </w:tcBorders>
          </w:tcPr>
          <w:p w14:paraId="194CDF63"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35229BE0" w14:textId="77777777" w:rsidR="00E71274" w:rsidRPr="00D13E5A" w:rsidRDefault="00E71274" w:rsidP="00B31A6D">
            <w:pPr>
              <w:pStyle w:val="Tabletext"/>
              <w:jc w:val="center"/>
            </w:pPr>
            <w:r w:rsidRPr="00D13E5A">
              <w:rPr>
                <w:highlight w:val="yellow"/>
              </w:rPr>
              <w:t>[TBD]</w:t>
            </w:r>
          </w:p>
        </w:tc>
      </w:tr>
      <w:tr w:rsidR="00E71274" w:rsidRPr="00D13E5A" w14:paraId="5592CC5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499C7413" w14:textId="77777777" w:rsidR="00E71274" w:rsidRPr="00D13E5A" w:rsidRDefault="00E71274" w:rsidP="00B31A6D">
            <w:pPr>
              <w:pStyle w:val="Tabletext"/>
            </w:pPr>
            <w:r w:rsidRPr="00D13E5A">
              <w:t>95.0-100.0 GHz</w:t>
            </w:r>
          </w:p>
        </w:tc>
        <w:tc>
          <w:tcPr>
            <w:tcW w:w="3119" w:type="dxa"/>
            <w:tcBorders>
              <w:top w:val="single" w:sz="4" w:space="0" w:color="auto"/>
              <w:left w:val="single" w:sz="4" w:space="0" w:color="auto"/>
              <w:bottom w:val="single" w:sz="4" w:space="0" w:color="auto"/>
              <w:right w:val="single" w:sz="4" w:space="0" w:color="auto"/>
            </w:tcBorders>
          </w:tcPr>
          <w:p w14:paraId="121DCB95"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C17BBF8" w14:textId="77777777" w:rsidR="00E71274" w:rsidRPr="00D13E5A" w:rsidRDefault="00E71274" w:rsidP="00B31A6D">
            <w:pPr>
              <w:pStyle w:val="Tabletext"/>
              <w:jc w:val="center"/>
            </w:pPr>
            <w:r w:rsidRPr="00D13E5A">
              <w:rPr>
                <w:highlight w:val="yellow"/>
              </w:rPr>
              <w:t>[TBD]</w:t>
            </w:r>
          </w:p>
        </w:tc>
      </w:tr>
      <w:tr w:rsidR="00E71274" w:rsidRPr="00D13E5A" w14:paraId="04DF4988"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7BB62F18" w14:textId="77777777" w:rsidR="00E71274" w:rsidRPr="00D13E5A" w:rsidRDefault="00E71274" w:rsidP="00B31A6D">
            <w:pPr>
              <w:pStyle w:val="Tabletext"/>
            </w:pPr>
            <w:r w:rsidRPr="00D13E5A">
              <w:t>123.0-130.0 GHz</w:t>
            </w:r>
          </w:p>
        </w:tc>
        <w:tc>
          <w:tcPr>
            <w:tcW w:w="3119" w:type="dxa"/>
            <w:tcBorders>
              <w:top w:val="single" w:sz="4" w:space="0" w:color="auto"/>
              <w:left w:val="single" w:sz="4" w:space="0" w:color="auto"/>
              <w:bottom w:val="single" w:sz="4" w:space="0" w:color="auto"/>
              <w:right w:val="single" w:sz="4" w:space="0" w:color="auto"/>
            </w:tcBorders>
          </w:tcPr>
          <w:p w14:paraId="1739B7D6"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1C4E59FF" w14:textId="77777777" w:rsidR="00E71274" w:rsidRPr="00D13E5A" w:rsidRDefault="00E71274" w:rsidP="00B31A6D">
            <w:pPr>
              <w:pStyle w:val="Tabletext"/>
              <w:jc w:val="center"/>
            </w:pPr>
            <w:r w:rsidRPr="00D13E5A">
              <w:rPr>
                <w:highlight w:val="yellow"/>
              </w:rPr>
              <w:t>[TBD]</w:t>
            </w:r>
          </w:p>
        </w:tc>
      </w:tr>
      <w:tr w:rsidR="00E71274" w:rsidRPr="00D13E5A" w14:paraId="307070AB"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05149B3C" w14:textId="77777777" w:rsidR="00E71274" w:rsidRPr="00D13E5A" w:rsidRDefault="00E71274" w:rsidP="00B31A6D">
            <w:pPr>
              <w:pStyle w:val="Tabletext"/>
            </w:pPr>
            <w:r w:rsidRPr="00D13E5A">
              <w:t>191.8-200.0 GHz</w:t>
            </w:r>
          </w:p>
        </w:tc>
        <w:tc>
          <w:tcPr>
            <w:tcW w:w="3119" w:type="dxa"/>
            <w:tcBorders>
              <w:top w:val="single" w:sz="4" w:space="0" w:color="auto"/>
              <w:left w:val="single" w:sz="4" w:space="0" w:color="auto"/>
              <w:bottom w:val="single" w:sz="4" w:space="0" w:color="auto"/>
              <w:right w:val="single" w:sz="4" w:space="0" w:color="auto"/>
            </w:tcBorders>
          </w:tcPr>
          <w:p w14:paraId="02940273"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032EAB5B" w14:textId="77777777" w:rsidR="00E71274" w:rsidRPr="00D13E5A" w:rsidRDefault="00E71274" w:rsidP="00B31A6D">
            <w:pPr>
              <w:pStyle w:val="Tabletext"/>
              <w:jc w:val="center"/>
            </w:pPr>
            <w:r w:rsidRPr="00D13E5A">
              <w:rPr>
                <w:highlight w:val="yellow"/>
              </w:rPr>
              <w:t>[TBD]</w:t>
            </w:r>
          </w:p>
        </w:tc>
      </w:tr>
      <w:tr w:rsidR="00E71274" w:rsidRPr="00D13E5A" w14:paraId="01D9E8F2" w14:textId="77777777" w:rsidTr="00B31A6D">
        <w:tc>
          <w:tcPr>
            <w:tcW w:w="3085" w:type="dxa"/>
            <w:tcBorders>
              <w:top w:val="single" w:sz="4" w:space="0" w:color="auto"/>
              <w:left w:val="single" w:sz="4" w:space="0" w:color="auto"/>
              <w:bottom w:val="single" w:sz="4" w:space="0" w:color="auto"/>
              <w:right w:val="single" w:sz="4" w:space="0" w:color="auto"/>
            </w:tcBorders>
            <w:hideMark/>
          </w:tcPr>
          <w:p w14:paraId="649F19D8" w14:textId="77777777" w:rsidR="00E71274" w:rsidRPr="00D13E5A" w:rsidRDefault="00E71274" w:rsidP="00B31A6D">
            <w:pPr>
              <w:pStyle w:val="Tabletext"/>
            </w:pPr>
            <w:r w:rsidRPr="00D13E5A">
              <w:t>235.0-238.0 GHz</w:t>
            </w:r>
          </w:p>
        </w:tc>
        <w:tc>
          <w:tcPr>
            <w:tcW w:w="3119" w:type="dxa"/>
            <w:tcBorders>
              <w:top w:val="single" w:sz="4" w:space="0" w:color="auto"/>
              <w:left w:val="single" w:sz="4" w:space="0" w:color="auto"/>
              <w:bottom w:val="single" w:sz="4" w:space="0" w:color="auto"/>
              <w:right w:val="single" w:sz="4" w:space="0" w:color="auto"/>
            </w:tcBorders>
          </w:tcPr>
          <w:p w14:paraId="46AF61D7" w14:textId="77777777" w:rsidR="00E71274" w:rsidRPr="00D13E5A" w:rsidRDefault="00E71274" w:rsidP="00B31A6D">
            <w:pPr>
              <w:pStyle w:val="Tabletext"/>
              <w:jc w:val="center"/>
            </w:pPr>
            <w:r w:rsidRPr="00D13E5A">
              <w:rPr>
                <w:highlight w:val="yellow"/>
              </w:rPr>
              <w:t>[TBD]</w:t>
            </w:r>
          </w:p>
        </w:tc>
        <w:tc>
          <w:tcPr>
            <w:tcW w:w="3425" w:type="dxa"/>
            <w:tcBorders>
              <w:top w:val="single" w:sz="4" w:space="0" w:color="auto"/>
              <w:left w:val="single" w:sz="4" w:space="0" w:color="auto"/>
              <w:bottom w:val="single" w:sz="4" w:space="0" w:color="auto"/>
              <w:right w:val="single" w:sz="4" w:space="0" w:color="auto"/>
            </w:tcBorders>
          </w:tcPr>
          <w:p w14:paraId="51493DEF" w14:textId="77777777" w:rsidR="00E71274" w:rsidRPr="00D13E5A" w:rsidRDefault="00E71274" w:rsidP="00B31A6D">
            <w:pPr>
              <w:pStyle w:val="Tabletext"/>
              <w:jc w:val="center"/>
            </w:pPr>
            <w:r w:rsidRPr="00D13E5A">
              <w:rPr>
                <w:highlight w:val="yellow"/>
              </w:rPr>
              <w:t>[TBD]</w:t>
            </w:r>
          </w:p>
        </w:tc>
      </w:tr>
    </w:tbl>
    <w:p w14:paraId="1FCA4DB4" w14:textId="77777777" w:rsidR="00E71274" w:rsidRPr="00D13E5A" w:rsidRDefault="00E71274" w:rsidP="00B31A6D">
      <w:pPr>
        <w:pStyle w:val="Tablefin"/>
        <w:rPr>
          <w:lang w:val="en-GB"/>
        </w:rPr>
      </w:pPr>
    </w:p>
    <w:p w14:paraId="67965ED4" w14:textId="6454360D" w:rsidR="000069D4" w:rsidRPr="00D13E5A" w:rsidRDefault="000069D4" w:rsidP="00B62856">
      <w:pPr>
        <w:spacing w:before="0"/>
        <w:jc w:val="center"/>
        <w:rPr>
          <w:lang w:eastAsia="zh-CN"/>
        </w:rPr>
      </w:pPr>
    </w:p>
    <w:sectPr w:rsidR="000069D4" w:rsidRPr="00D13E5A"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8C130" w14:textId="77777777" w:rsidR="005611BF" w:rsidRDefault="005611BF">
      <w:r>
        <w:separator/>
      </w:r>
    </w:p>
  </w:endnote>
  <w:endnote w:type="continuationSeparator" w:id="0">
    <w:p w14:paraId="0D068220" w14:textId="77777777" w:rsidR="005611BF" w:rsidRDefault="00561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44A73" w14:textId="6FDD88B5" w:rsidR="003F47F7" w:rsidRPr="002F7CB3" w:rsidRDefault="005611BF">
    <w:pPr>
      <w:pStyle w:val="Footer"/>
      <w:rPr>
        <w:lang w:val="en-US"/>
      </w:rPr>
    </w:pPr>
    <w:r>
      <w:fldChar w:fldCharType="begin"/>
    </w:r>
    <w:r>
      <w:instrText xml:space="preserve"> FILENAME \p \* MERGEFORMAT </w:instrText>
    </w:r>
    <w:r>
      <w:fldChar w:fldCharType="separate"/>
    </w:r>
    <w:r w:rsidR="000205D2" w:rsidRPr="000205D2">
      <w:rPr>
        <w:lang w:val="en-US"/>
      </w:rPr>
      <w:t>M</w:t>
    </w:r>
    <w:r w:rsidR="000205D2">
      <w:t>:\BRSGD\TEXT2019\SG05\WP5B\200\225\225N32e.docx</w:t>
    </w:r>
    <w:r>
      <w:fldChar w:fldCharType="end"/>
    </w:r>
    <w:r w:rsidR="003F47F7" w:rsidRPr="002F7CB3">
      <w:rPr>
        <w:lang w:val="en-US"/>
      </w:rPr>
      <w:tab/>
    </w:r>
    <w:r w:rsidR="003F47F7">
      <w:fldChar w:fldCharType="begin"/>
    </w:r>
    <w:r w:rsidR="003F47F7">
      <w:instrText xml:space="preserve"> savedate \@ dd.MM.yy </w:instrText>
    </w:r>
    <w:r w:rsidR="003F47F7">
      <w:fldChar w:fldCharType="separate"/>
    </w:r>
    <w:r w:rsidR="00316D47">
      <w:t>26.11.20</w:t>
    </w:r>
    <w:r w:rsidR="003F47F7">
      <w:fldChar w:fldCharType="end"/>
    </w:r>
    <w:r w:rsidR="003F47F7" w:rsidRPr="002F7CB3">
      <w:rPr>
        <w:lang w:val="en-US"/>
      </w:rPr>
      <w:tab/>
    </w:r>
    <w:r w:rsidR="003F47F7">
      <w:fldChar w:fldCharType="begin"/>
    </w:r>
    <w:r w:rsidR="003F47F7">
      <w:instrText xml:space="preserve"> printdate \@ dd.MM.yy </w:instrText>
    </w:r>
    <w:r w:rsidR="003F47F7">
      <w:fldChar w:fldCharType="separate"/>
    </w:r>
    <w:r w:rsidR="003F47F7">
      <w:t>21.02.08</w:t>
    </w:r>
    <w:r w:rsidR="003F47F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A1C54" w14:textId="2D63B10C" w:rsidR="003F47F7" w:rsidRPr="00DE4BF2" w:rsidRDefault="003F47F7" w:rsidP="00DE4BF2">
    <w:pPr>
      <w:tabs>
        <w:tab w:val="clear" w:pos="1134"/>
        <w:tab w:val="clear" w:pos="1871"/>
        <w:tab w:val="clear" w:pos="2268"/>
        <w:tab w:val="left" w:pos="5954"/>
        <w:tab w:val="right" w:pos="9639"/>
      </w:tabs>
      <w:spacing w:before="0"/>
      <w:rPr>
        <w:caps/>
        <w:noProof/>
        <w:sz w:val="16"/>
        <w:lang w:val="en-US"/>
      </w:rPr>
    </w:pPr>
    <w:r w:rsidRPr="00DE4BF2">
      <w:rPr>
        <w:caps/>
        <w:noProof/>
        <w:sz w:val="16"/>
      </w:rPr>
      <w:fldChar w:fldCharType="begin"/>
    </w:r>
    <w:r w:rsidRPr="00DE4BF2">
      <w:rPr>
        <w:caps/>
        <w:noProof/>
        <w:sz w:val="16"/>
      </w:rPr>
      <w:instrText xml:space="preserve"> FILENAME \p \* MERGEFORMAT </w:instrText>
    </w:r>
    <w:r w:rsidRPr="00DE4BF2">
      <w:rPr>
        <w:caps/>
        <w:noProof/>
        <w:sz w:val="16"/>
      </w:rPr>
      <w:fldChar w:fldCharType="separate"/>
    </w:r>
    <w:r w:rsidRPr="003F47F7">
      <w:rPr>
        <w:caps/>
        <w:noProof/>
        <w:sz w:val="16"/>
        <w:lang w:val="en-US"/>
      </w:rPr>
      <w:t>M</w:t>
    </w:r>
    <w:r>
      <w:rPr>
        <w:caps/>
        <w:noProof/>
        <w:sz w:val="16"/>
      </w:rPr>
      <w:t>:\BRSGD\TEXT2019\SG05\WP5B\200\225\225N32e.docx</w:t>
    </w:r>
    <w:r w:rsidRPr="00DE4BF2">
      <w:rPr>
        <w:caps/>
        <w:noProof/>
        <w:sz w:val="16"/>
      </w:rPr>
      <w:fldChar w:fldCharType="end"/>
    </w:r>
    <w:r w:rsidRPr="00DE4BF2">
      <w:rPr>
        <w:caps/>
        <w:noProof/>
        <w:sz w:val="16"/>
      </w:rPr>
      <w:t xml:space="preserve"> ( )</w:t>
    </w:r>
    <w:r w:rsidRPr="00DE4BF2">
      <w:rPr>
        <w:caps/>
        <w:noProof/>
        <w:sz w:val="16"/>
        <w:lang w:val="en-US"/>
      </w:rPr>
      <w:tab/>
    </w:r>
    <w:r w:rsidRPr="00DE4BF2">
      <w:rPr>
        <w:caps/>
        <w:noProof/>
        <w:sz w:val="16"/>
      </w:rPr>
      <w:fldChar w:fldCharType="begin"/>
    </w:r>
    <w:r w:rsidRPr="00DE4BF2">
      <w:rPr>
        <w:caps/>
        <w:noProof/>
        <w:sz w:val="16"/>
      </w:rPr>
      <w:instrText xml:space="preserve"> savedate \@ dd.MM.yy </w:instrText>
    </w:r>
    <w:r w:rsidRPr="00DE4BF2">
      <w:rPr>
        <w:caps/>
        <w:noProof/>
        <w:sz w:val="16"/>
      </w:rPr>
      <w:fldChar w:fldCharType="separate"/>
    </w:r>
    <w:r w:rsidR="00316D47">
      <w:rPr>
        <w:caps/>
        <w:noProof/>
        <w:sz w:val="16"/>
      </w:rPr>
      <w:t>26.11.20</w:t>
    </w:r>
    <w:r w:rsidRPr="00DE4BF2">
      <w:rPr>
        <w:caps/>
        <w:noProof/>
        <w:sz w:val="16"/>
      </w:rPr>
      <w:fldChar w:fldCharType="end"/>
    </w:r>
    <w:r w:rsidRPr="00DE4BF2">
      <w:rPr>
        <w:caps/>
        <w:noProof/>
        <w:sz w:val="16"/>
        <w:lang w:val="en-US"/>
      </w:rPr>
      <w:tab/>
    </w:r>
    <w:r w:rsidRPr="00DE4BF2">
      <w:rPr>
        <w:caps/>
        <w:noProof/>
        <w:sz w:val="16"/>
      </w:rPr>
      <w:fldChar w:fldCharType="begin"/>
    </w:r>
    <w:r w:rsidRPr="00DE4BF2">
      <w:rPr>
        <w:caps/>
        <w:noProof/>
        <w:sz w:val="16"/>
      </w:rPr>
      <w:instrText xml:space="preserve"> printdate \@ dd.MM.yy </w:instrText>
    </w:r>
    <w:r w:rsidRPr="00DE4BF2">
      <w:rPr>
        <w:caps/>
        <w:noProof/>
        <w:sz w:val="16"/>
      </w:rPr>
      <w:fldChar w:fldCharType="separate"/>
    </w:r>
    <w:r w:rsidRPr="00DE4BF2">
      <w:rPr>
        <w:caps/>
        <w:noProof/>
        <w:sz w:val="16"/>
      </w:rPr>
      <w:t>21.02.08</w:t>
    </w:r>
    <w:r w:rsidRPr="00DE4BF2">
      <w:rPr>
        <w:cap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07FEF" w14:textId="77777777" w:rsidR="005611BF" w:rsidRDefault="005611BF">
      <w:r>
        <w:t>____________________</w:t>
      </w:r>
    </w:p>
  </w:footnote>
  <w:footnote w:type="continuationSeparator" w:id="0">
    <w:p w14:paraId="02FA96FC" w14:textId="77777777" w:rsidR="005611BF" w:rsidRDefault="005611BF">
      <w:r>
        <w:continuationSeparator/>
      </w:r>
    </w:p>
  </w:footnote>
  <w:footnote w:id="1">
    <w:p w14:paraId="6E3C00C1" w14:textId="1012C0BF" w:rsidR="003F47F7" w:rsidRDefault="003F47F7" w:rsidP="00DE4BF2">
      <w:pPr>
        <w:pStyle w:val="FootnoteText"/>
        <w:spacing w:before="0"/>
      </w:pPr>
      <w:r>
        <w:rPr>
          <w:rStyle w:val="FootnoteReference"/>
        </w:rPr>
        <w:footnoteRef/>
      </w:r>
      <w:r>
        <w:tab/>
        <w:t>Previous ITU-R documents on unmanned aircraft systems, including Report ITU-R M.2204, have used the term sense-and-avoid (S&amp;A) instead of DAA. The reason for the change is that the the International Civil Aviation Organization (ICAO) uses DAA instead of S&amp;A (see ICAO document 10019 (issued) and manual from RPAS panel).</w:t>
      </w:r>
    </w:p>
  </w:footnote>
  <w:footnote w:id="2">
    <w:p w14:paraId="0EF5E6A0" w14:textId="77777777" w:rsidR="003F47F7" w:rsidRDefault="003F47F7" w:rsidP="00B31A6D">
      <w:pPr>
        <w:pStyle w:val="FootnoteText"/>
      </w:pPr>
      <w:r>
        <w:rPr>
          <w:rStyle w:val="FootnoteReference"/>
        </w:rPr>
        <w:footnoteRef/>
      </w:r>
      <w:r>
        <w:tab/>
      </w:r>
      <w:r>
        <w:rPr>
          <w:sz w:val="22"/>
          <w:szCs w:val="22"/>
        </w:rPr>
        <w:t>Report ITU-R M.[UA_GROUND_DAA], “</w:t>
      </w:r>
      <w:r>
        <w:t>Guidance on suitable frequency bands and services to be used by unmanned aircraft ground bases detect-and-avoid non-cooperative systems”.</w:t>
      </w:r>
    </w:p>
  </w:footnote>
  <w:footnote w:id="3">
    <w:p w14:paraId="0A9D3B01" w14:textId="266D3E2D" w:rsidR="003F47F7" w:rsidRDefault="003F47F7" w:rsidP="00B31A6D">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r>
        <w:rPr>
          <w:snapToGrid w:val="0"/>
        </w:rPr>
        <w:t>.</w:t>
      </w:r>
    </w:p>
  </w:footnote>
  <w:footnote w:id="4">
    <w:p w14:paraId="4CED55A7" w14:textId="71601F58" w:rsidR="003F47F7" w:rsidRDefault="003F47F7" w:rsidP="00B31A6D">
      <w:pPr>
        <w:pStyle w:val="FootnoteText"/>
      </w:pPr>
      <w:r>
        <w:rPr>
          <w:rStyle w:val="FootnoteReference"/>
        </w:rPr>
        <w:t>*</w:t>
      </w:r>
      <w:r>
        <w:t xml:space="preserve"> </w:t>
      </w:r>
      <w:r>
        <w:tab/>
      </w:r>
      <w:r>
        <w:rPr>
          <w:lang w:val="en-AU"/>
        </w:rPr>
        <w:t xml:space="preserve">This provision was previously numbered as No. </w:t>
      </w:r>
      <w:r w:rsidRPr="001B7F40">
        <w:rPr>
          <w:b/>
          <w:bCs/>
          <w:lang w:val="en-AU"/>
        </w:rPr>
        <w:t>5.347A</w:t>
      </w:r>
      <w:r>
        <w:rPr>
          <w:lang w:val="en-AU"/>
        </w:rPr>
        <w:t>. It was renumbered to preserve the sequential order.</w:t>
      </w:r>
    </w:p>
  </w:footnote>
  <w:footnote w:id="5">
    <w:p w14:paraId="47FBBBAA" w14:textId="18048861" w:rsidR="003F47F7" w:rsidRDefault="003F47F7" w:rsidP="00B31A6D">
      <w:pPr>
        <w:pStyle w:val="FootnoteText"/>
      </w:pPr>
      <w:r>
        <w:rPr>
          <w:rStyle w:val="FootnoteReference"/>
        </w:rPr>
        <w:t>*</w:t>
      </w:r>
      <w:r w:rsidR="000205D2">
        <w:tab/>
      </w:r>
      <w:r>
        <w:rPr>
          <w:i/>
          <w:iCs/>
        </w:rPr>
        <w:t xml:space="preserve">Note by the Secretariat: </w:t>
      </w:r>
      <w:r>
        <w:t>This Resolution was revised by WRC-15.</w:t>
      </w:r>
    </w:p>
  </w:footnote>
  <w:footnote w:id="6">
    <w:p w14:paraId="1F5B33FD" w14:textId="00F0A5C4" w:rsidR="003F47F7" w:rsidRDefault="003F47F7" w:rsidP="00B31A6D">
      <w:pPr>
        <w:pStyle w:val="FootnoteText"/>
      </w:pPr>
      <w:r>
        <w:rPr>
          <w:rStyle w:val="FootnoteReference"/>
        </w:rPr>
        <w:t>**</w:t>
      </w:r>
      <w:r>
        <w:tab/>
      </w:r>
      <w:r>
        <w:rPr>
          <w:i/>
          <w:iCs/>
        </w:rPr>
        <w:t xml:space="preserve">Note by the Secretariat: </w:t>
      </w:r>
      <w:r>
        <w:t>This Resolution was revised by WRC-12.</w:t>
      </w:r>
    </w:p>
  </w:footnote>
  <w:footnote w:id="7">
    <w:p w14:paraId="08E6327A" w14:textId="2718D21C" w:rsidR="003F47F7" w:rsidRDefault="003F47F7" w:rsidP="00B8781C">
      <w:pPr>
        <w:pStyle w:val="FootnoteText"/>
      </w:pPr>
      <w:r>
        <w:rPr>
          <w:rStyle w:val="FootnoteReference"/>
        </w:rPr>
        <w:footnoteRef/>
      </w:r>
      <w:r>
        <w:tab/>
        <w:t>Department of Transportation, Federal Aviation Administration, Aircraft Certification Service, Washington DC, Technical Standard Order TSO-687a Airborne Low Range Radar Altimeter,</w:t>
      </w:r>
      <w:r>
        <w:rPr>
          <w:spacing w:val="-2"/>
        </w:rPr>
        <w:t xml:space="preserve"> 31 May 2012.</w:t>
      </w:r>
    </w:p>
  </w:footnote>
  <w:footnote w:id="8">
    <w:p w14:paraId="022B2354" w14:textId="2B3466C6" w:rsidR="003F47F7" w:rsidRDefault="003F47F7" w:rsidP="00B31A6D">
      <w:pPr>
        <w:pStyle w:val="FootnoteText"/>
      </w:pPr>
      <w:r>
        <w:rPr>
          <w:rStyle w:val="FootnoteReference"/>
        </w:rPr>
        <w:footnoteRef/>
      </w:r>
      <w:r>
        <w:tab/>
        <w:t>Department of Transportation, Federal Aviation Administration, Aircraft Certification Service, Washington DC, Technical Standard Order TSO-C92c, Airborne Ground Proximity Warning Equipment, 19 March 1996.</w:t>
      </w:r>
    </w:p>
  </w:footnote>
  <w:footnote w:id="9">
    <w:p w14:paraId="4BF6F90C" w14:textId="77777777" w:rsidR="003F47F7" w:rsidRDefault="003F47F7" w:rsidP="00B31A6D">
      <w:pPr>
        <w:pStyle w:val="FootnoteText"/>
      </w:pPr>
      <w:r>
        <w:rPr>
          <w:rStyle w:val="FootnoteReference"/>
        </w:rPr>
        <w:t>*</w:t>
      </w:r>
      <w:r>
        <w:t xml:space="preserve"> </w:t>
      </w:r>
      <w:r>
        <w:tab/>
      </w:r>
      <w:r>
        <w:rPr>
          <w:i/>
          <w:iCs/>
        </w:rPr>
        <w:t>Note</w:t>
      </w:r>
      <w:r>
        <w:rPr>
          <w:i/>
          <w:iCs/>
          <w:lang w:val="en-AU"/>
        </w:rPr>
        <w:t xml:space="preserve"> by the Secretariat:</w:t>
      </w:r>
      <w:r>
        <w:rPr>
          <w:lang w:val="en-AU"/>
        </w:rPr>
        <w:t>  This Resolution was revised by WRC-15.</w:t>
      </w:r>
    </w:p>
  </w:footnote>
  <w:footnote w:id="10">
    <w:p w14:paraId="5CBD2FA8" w14:textId="412974AA" w:rsidR="003F47F7" w:rsidRDefault="003F47F7"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 w:id="11">
    <w:p w14:paraId="60DA18E5" w14:textId="7772872F" w:rsidR="003F47F7" w:rsidRDefault="003F47F7" w:rsidP="005706FC">
      <w:pPr>
        <w:pStyle w:val="FootnoteText"/>
      </w:pPr>
      <w:r>
        <w:rPr>
          <w:rStyle w:val="FootnoteReference"/>
        </w:rPr>
        <w:footnoteRef/>
      </w:r>
      <w:r>
        <w:tab/>
      </w:r>
      <w:r w:rsidRPr="005706FC">
        <w:t>Department</w:t>
      </w:r>
      <w:r>
        <w:rPr>
          <w:lang w:eastAsia="zh-CN"/>
        </w:rPr>
        <w:t xml:space="preserve"> of Transportation, Federal Aviation Administration, Aircraft Certification Service, Washington DC, Technical Standard Order TSO-C63c, Airborne Weather and Ground Mapping Pulsed Radars, 18 August 1983.</w:t>
      </w:r>
    </w:p>
  </w:footnote>
  <w:footnote w:id="12">
    <w:p w14:paraId="29F9F35E" w14:textId="5F4D51B6" w:rsidR="003F47F7" w:rsidRDefault="003F47F7"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 w:id="13">
    <w:p w14:paraId="74FA1F62" w14:textId="499D6E1A" w:rsidR="003F47F7" w:rsidRDefault="003F47F7" w:rsidP="00F07591">
      <w:pPr>
        <w:pStyle w:val="FootnoteText"/>
      </w:pPr>
      <w:r>
        <w:rPr>
          <w:rStyle w:val="FootnoteReference"/>
        </w:rPr>
        <w:footnoteRef/>
      </w:r>
      <w:r>
        <w:rPr>
          <w:lang w:eastAsia="zh-CN"/>
        </w:rPr>
        <w:tab/>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14">
    <w:p w14:paraId="3A92E252" w14:textId="5759EAEB" w:rsidR="003F47F7" w:rsidRDefault="003F47F7"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5">
    <w:p w14:paraId="30013709" w14:textId="3EC94228" w:rsidR="003F47F7" w:rsidRDefault="003F47F7" w:rsidP="0018041B">
      <w:pPr>
        <w:pStyle w:val="FootnoteText"/>
      </w:pPr>
      <w:r>
        <w:rPr>
          <w:rStyle w:val="FootnoteReference"/>
        </w:rPr>
        <w:footnoteRef/>
      </w:r>
      <w:r>
        <w:tab/>
      </w:r>
      <w:r w:rsidRPr="001B7F40">
        <w:rPr>
          <w:lang w:eastAsia="zh-CN"/>
        </w:rPr>
        <w:t>Department of Transportation, Federal Aviation Administration, Aircraft Certification Service, Washington DC, Technical Standard Order TSO-C63c, Airborne Weather and Ground Mapping Pulsed Radars, 18 August 1983</w:t>
      </w:r>
      <w:r>
        <w:rPr>
          <w:sz w:val="22"/>
          <w:szCs w:val="22"/>
          <w:lang w:eastAsia="zh-CN"/>
        </w:rPr>
        <w:t>.</w:t>
      </w:r>
    </w:p>
  </w:footnote>
  <w:footnote w:id="16">
    <w:p w14:paraId="39A9268B" w14:textId="0F413FAC" w:rsidR="003F47F7" w:rsidRDefault="003F47F7"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7">
    <w:p w14:paraId="293866E8" w14:textId="6CB01B18" w:rsidR="003F47F7" w:rsidRDefault="003F47F7" w:rsidP="00B31A6D">
      <w:pPr>
        <w:pStyle w:val="FootnoteText"/>
      </w:pPr>
      <w:r>
        <w:rPr>
          <w:rStyle w:val="FootnoteReference"/>
        </w:rPr>
        <w:footnoteRef/>
      </w:r>
      <w:r>
        <w:tab/>
      </w:r>
      <w:r>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14:paraId="73D0A5E6" w14:textId="1987347B" w:rsidR="003F47F7" w:rsidRDefault="003F47F7" w:rsidP="00B31A6D">
      <w:pPr>
        <w:pStyle w:val="FootnoteText"/>
        <w:rPr>
          <w:highlight w:val="cyan"/>
        </w:rPr>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19">
    <w:p w14:paraId="26795DAB" w14:textId="3D1CA304" w:rsidR="003F47F7" w:rsidRDefault="003F47F7" w:rsidP="00804EA1">
      <w:pPr>
        <w:pStyle w:val="FootnoteText"/>
      </w:pPr>
      <w:r>
        <w:rPr>
          <w:rStyle w:val="FootnoteReference"/>
        </w:rPr>
        <w:footnoteRef/>
      </w:r>
      <w:r>
        <w:rPr>
          <w:lang w:eastAsia="zh-CN"/>
        </w:rPr>
        <w:tab/>
        <w:t>Department of Transportation, Federal Aviation Administration, Aircraft Certification Service, Washington DC, Technical Standard Order TSO-C65a, Airborne Doppler Radar Ground Speed and/or Drift Angle Measuring Equipment (for Air Carrier Aircraft), 18 August 1983.</w:t>
      </w:r>
    </w:p>
  </w:footnote>
  <w:footnote w:id="20">
    <w:p w14:paraId="190B3F5E" w14:textId="5850F6D9" w:rsidR="003F47F7" w:rsidRDefault="003F47F7" w:rsidP="00B31A6D">
      <w:pPr>
        <w:pStyle w:val="FootnoteText"/>
      </w:pPr>
      <w:r>
        <w:rPr>
          <w:rStyle w:val="FootnoteReference"/>
        </w:rPr>
        <w:footnoteRef/>
      </w:r>
      <w:r>
        <w:rPr>
          <w:szCs w:val="24"/>
        </w:rPr>
        <w:tab/>
        <w:t>Department of Transportation, Federal Aviation Administration, Aircraft Certification Service, Washington DC, Technical Standard Order TSO-C212, Air-to-Air Radar (ATAR) for Traffic Surveillance, 22, September 2017.</w:t>
      </w:r>
    </w:p>
  </w:footnote>
  <w:footnote w:id="21">
    <w:p w14:paraId="5F8AAF3F" w14:textId="77777777" w:rsidR="003F47F7" w:rsidRDefault="003F47F7" w:rsidP="00B31A6D">
      <w:pPr>
        <w:pStyle w:val="FootnoteText"/>
        <w:keepLines w:val="0"/>
      </w:pPr>
      <w:r>
        <w:rPr>
          <w:rStyle w:val="FootnoteReference"/>
        </w:rPr>
        <w:t>*</w:t>
      </w:r>
      <w:r>
        <w:t xml:space="preserve"> </w:t>
      </w:r>
      <w:r>
        <w:tab/>
      </w:r>
      <w:r>
        <w:rPr>
          <w:i/>
          <w:iCs/>
        </w:rPr>
        <w:t>Note</w:t>
      </w:r>
      <w:r>
        <w:rPr>
          <w:i/>
          <w:iCs/>
          <w:lang w:val="en-AU"/>
        </w:rPr>
        <w:t xml:space="preserve"> by the Secretariat:</w:t>
      </w:r>
      <w:r>
        <w:rPr>
          <w:lang w:val="en-AU"/>
        </w:rPr>
        <w:t>  This Resolution was revised by WRC-12.</w:t>
      </w:r>
    </w:p>
  </w:footnote>
  <w:footnote w:id="22">
    <w:p w14:paraId="6671E345" w14:textId="78F85B71" w:rsidR="003F47F7" w:rsidRDefault="003F47F7" w:rsidP="00B31A6D">
      <w:pPr>
        <w:pStyle w:val="FootnoteText"/>
        <w:rPr>
          <w:highlight w:val="cyan"/>
        </w:rPr>
      </w:pPr>
      <w:r>
        <w:rPr>
          <w:rStyle w:val="FootnoteReference"/>
        </w:rPr>
        <w:footnoteRef/>
      </w:r>
      <w:r>
        <w:tab/>
      </w:r>
      <w:r>
        <w:rPr>
          <w:szCs w:val="24"/>
        </w:rPr>
        <w:t>Department of Transportation, Federal Aviation Administration, Aircraft Certification Service, Washington DC, Technical Standard Order TSO-C212, Air-to-Air Radar (ATAR) for Traffic Surveillance, 22, September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78F8" w14:textId="5B683C3B" w:rsidR="003F47F7" w:rsidRDefault="003F47F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316D47">
      <w:rPr>
        <w:rStyle w:val="PageNumber"/>
        <w:noProof/>
      </w:rPr>
      <w:t>21</w:t>
    </w:r>
    <w:r>
      <w:rPr>
        <w:rStyle w:val="PageNumber"/>
      </w:rPr>
      <w:fldChar w:fldCharType="end"/>
    </w:r>
    <w:r>
      <w:rPr>
        <w:rStyle w:val="PageNumber"/>
      </w:rPr>
      <w:t xml:space="preserve"> -</w:t>
    </w:r>
  </w:p>
  <w:p w14:paraId="0AA39D5C" w14:textId="23864AAB" w:rsidR="003F47F7" w:rsidRDefault="003F47F7">
    <w:pPr>
      <w:pStyle w:val="Header"/>
      <w:rPr>
        <w:lang w:val="en-US"/>
      </w:rPr>
    </w:pPr>
    <w:r>
      <w:rPr>
        <w:lang w:val="en-US"/>
      </w:rPr>
      <w:t>5B/225 (Annex 32)-E</w:t>
    </w:r>
  </w:p>
  <w:p w14:paraId="71EB4E52" w14:textId="77777777" w:rsidR="003F47F7" w:rsidRDefault="003F47F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A0BC8"/>
    <w:multiLevelType w:val="hybridMultilevel"/>
    <w:tmpl w:val="4268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3761E"/>
    <w:multiLevelType w:val="hybridMultilevel"/>
    <w:tmpl w:val="5272562E"/>
    <w:lvl w:ilvl="0" w:tplc="08090001">
      <w:start w:val="1"/>
      <w:numFmt w:val="bullet"/>
      <w:lvlText w:val=""/>
      <w:lvlJc w:val="left"/>
      <w:pPr>
        <w:ind w:left="248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C0E6F57"/>
    <w:multiLevelType w:val="hybridMultilevel"/>
    <w:tmpl w:val="79C640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CH" w:vendorID="64" w:dllVersion="0" w:nlCheck="1" w:checkStyle="0"/>
  <w:activeWritingStyle w:appName="MSWord" w:lang="fr-BE" w:vendorID="64" w:dllVersion="0" w:nlCheck="1" w:checkStyle="0"/>
  <w:activeWritingStyle w:appName="MSWord" w:lang="en-AU" w:vendorID="64" w:dllVersion="6" w:nlCheck="1" w:checkStyle="0"/>
  <w:activeWritingStyle w:appName="MSWord" w:lang="de-DE" w:vendorID="64" w:dllVersion="6"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AU"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274"/>
    <w:rsid w:val="000069D4"/>
    <w:rsid w:val="000174AD"/>
    <w:rsid w:val="000205D2"/>
    <w:rsid w:val="000356AB"/>
    <w:rsid w:val="00047A1D"/>
    <w:rsid w:val="000604B9"/>
    <w:rsid w:val="000A7D55"/>
    <w:rsid w:val="000C12C8"/>
    <w:rsid w:val="000C2E8E"/>
    <w:rsid w:val="000E0E7C"/>
    <w:rsid w:val="000E5CE7"/>
    <w:rsid w:val="000F1B4B"/>
    <w:rsid w:val="0012744F"/>
    <w:rsid w:val="00131178"/>
    <w:rsid w:val="00156F66"/>
    <w:rsid w:val="00163271"/>
    <w:rsid w:val="001717B1"/>
    <w:rsid w:val="00172122"/>
    <w:rsid w:val="0018041B"/>
    <w:rsid w:val="00182528"/>
    <w:rsid w:val="0018500B"/>
    <w:rsid w:val="00196A19"/>
    <w:rsid w:val="001A3074"/>
    <w:rsid w:val="001B1F99"/>
    <w:rsid w:val="00202DC1"/>
    <w:rsid w:val="002116EE"/>
    <w:rsid w:val="002309D8"/>
    <w:rsid w:val="00256EB3"/>
    <w:rsid w:val="00294D2D"/>
    <w:rsid w:val="002A7FE2"/>
    <w:rsid w:val="002D0BF7"/>
    <w:rsid w:val="002E1B4F"/>
    <w:rsid w:val="002E71D7"/>
    <w:rsid w:val="002F2E67"/>
    <w:rsid w:val="002F7CB3"/>
    <w:rsid w:val="00315546"/>
    <w:rsid w:val="00316D47"/>
    <w:rsid w:val="00330567"/>
    <w:rsid w:val="00340480"/>
    <w:rsid w:val="00386A9D"/>
    <w:rsid w:val="00391081"/>
    <w:rsid w:val="003A2CB2"/>
    <w:rsid w:val="003B2789"/>
    <w:rsid w:val="003C13CE"/>
    <w:rsid w:val="003C697E"/>
    <w:rsid w:val="003E2518"/>
    <w:rsid w:val="003E549F"/>
    <w:rsid w:val="003E7CEF"/>
    <w:rsid w:val="003F0D77"/>
    <w:rsid w:val="003F119A"/>
    <w:rsid w:val="003F47F7"/>
    <w:rsid w:val="0043779B"/>
    <w:rsid w:val="004A0D69"/>
    <w:rsid w:val="004B1EF7"/>
    <w:rsid w:val="004B3FAD"/>
    <w:rsid w:val="004C5749"/>
    <w:rsid w:val="00501DCA"/>
    <w:rsid w:val="00513A47"/>
    <w:rsid w:val="00537C59"/>
    <w:rsid w:val="005408DF"/>
    <w:rsid w:val="005611BF"/>
    <w:rsid w:val="005706FC"/>
    <w:rsid w:val="00573344"/>
    <w:rsid w:val="005767A0"/>
    <w:rsid w:val="00583F9B"/>
    <w:rsid w:val="00595E84"/>
    <w:rsid w:val="005B0D29"/>
    <w:rsid w:val="005C4573"/>
    <w:rsid w:val="005D6C41"/>
    <w:rsid w:val="005E5C10"/>
    <w:rsid w:val="005F1768"/>
    <w:rsid w:val="005F2C78"/>
    <w:rsid w:val="006144E4"/>
    <w:rsid w:val="00650299"/>
    <w:rsid w:val="00655FC5"/>
    <w:rsid w:val="00675902"/>
    <w:rsid w:val="006A6474"/>
    <w:rsid w:val="006A721E"/>
    <w:rsid w:val="007405E0"/>
    <w:rsid w:val="007A0912"/>
    <w:rsid w:val="007F5D11"/>
    <w:rsid w:val="00804EA1"/>
    <w:rsid w:val="0080538C"/>
    <w:rsid w:val="00814E0A"/>
    <w:rsid w:val="00822581"/>
    <w:rsid w:val="008309DD"/>
    <w:rsid w:val="0083227A"/>
    <w:rsid w:val="00866900"/>
    <w:rsid w:val="00876A8A"/>
    <w:rsid w:val="00881BA1"/>
    <w:rsid w:val="008C2302"/>
    <w:rsid w:val="008C26B8"/>
    <w:rsid w:val="008C413B"/>
    <w:rsid w:val="008C46A9"/>
    <w:rsid w:val="008F208F"/>
    <w:rsid w:val="008F57E5"/>
    <w:rsid w:val="00926184"/>
    <w:rsid w:val="00947E18"/>
    <w:rsid w:val="00982084"/>
    <w:rsid w:val="00995963"/>
    <w:rsid w:val="009B61EB"/>
    <w:rsid w:val="009C2064"/>
    <w:rsid w:val="009D1697"/>
    <w:rsid w:val="009F3A46"/>
    <w:rsid w:val="009F6520"/>
    <w:rsid w:val="00A014F8"/>
    <w:rsid w:val="00A172F1"/>
    <w:rsid w:val="00A5173C"/>
    <w:rsid w:val="00A540D5"/>
    <w:rsid w:val="00A61AEF"/>
    <w:rsid w:val="00A83224"/>
    <w:rsid w:val="00AD2345"/>
    <w:rsid w:val="00AF173A"/>
    <w:rsid w:val="00B066A4"/>
    <w:rsid w:val="00B07A13"/>
    <w:rsid w:val="00B31A6D"/>
    <w:rsid w:val="00B4279B"/>
    <w:rsid w:val="00B45FC9"/>
    <w:rsid w:val="00B62856"/>
    <w:rsid w:val="00B76F35"/>
    <w:rsid w:val="00B81138"/>
    <w:rsid w:val="00B8781C"/>
    <w:rsid w:val="00BC7CCF"/>
    <w:rsid w:val="00BE470B"/>
    <w:rsid w:val="00BF17B8"/>
    <w:rsid w:val="00C121CE"/>
    <w:rsid w:val="00C57A91"/>
    <w:rsid w:val="00C66E2E"/>
    <w:rsid w:val="00C85D94"/>
    <w:rsid w:val="00CC01C2"/>
    <w:rsid w:val="00CE6337"/>
    <w:rsid w:val="00CF21F2"/>
    <w:rsid w:val="00CF29C4"/>
    <w:rsid w:val="00D02712"/>
    <w:rsid w:val="00D03304"/>
    <w:rsid w:val="00D046A7"/>
    <w:rsid w:val="00D13E5A"/>
    <w:rsid w:val="00D214D0"/>
    <w:rsid w:val="00D53B34"/>
    <w:rsid w:val="00D57F46"/>
    <w:rsid w:val="00D6546B"/>
    <w:rsid w:val="00DB178B"/>
    <w:rsid w:val="00DC17D3"/>
    <w:rsid w:val="00DD4BED"/>
    <w:rsid w:val="00DE39F0"/>
    <w:rsid w:val="00DE4BF2"/>
    <w:rsid w:val="00DF0AF3"/>
    <w:rsid w:val="00DF7E9F"/>
    <w:rsid w:val="00E050F1"/>
    <w:rsid w:val="00E11189"/>
    <w:rsid w:val="00E27D7E"/>
    <w:rsid w:val="00E42E13"/>
    <w:rsid w:val="00E56D5C"/>
    <w:rsid w:val="00E6257C"/>
    <w:rsid w:val="00E63C59"/>
    <w:rsid w:val="00E71274"/>
    <w:rsid w:val="00E77846"/>
    <w:rsid w:val="00EE1650"/>
    <w:rsid w:val="00F052F7"/>
    <w:rsid w:val="00F07591"/>
    <w:rsid w:val="00F21C81"/>
    <w:rsid w:val="00F22B17"/>
    <w:rsid w:val="00F24A74"/>
    <w:rsid w:val="00F25662"/>
    <w:rsid w:val="00F75ECE"/>
    <w:rsid w:val="00FA124A"/>
    <w:rsid w:val="00FA205F"/>
    <w:rsid w:val="00FC08DD"/>
    <w:rsid w:val="00FC2316"/>
    <w:rsid w:val="00FC2CFD"/>
    <w:rsid w:val="00FF4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3F5C9"/>
  <w15:docId w15:val="{DA032DC2-F5F0-478C-AECD-7CE67A27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A83224"/>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7A0912"/>
    <w:pPr>
      <w:spacing w:before="20" w:after="24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F75ECE"/>
    <w:pPr>
      <w:tabs>
        <w:tab w:val="left" w:pos="284"/>
      </w:tabs>
      <w:spacing w:before="80"/>
    </w:pPr>
    <w:rPr>
      <w:sz w:val="22"/>
    </w:r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1717B1"/>
    <w:pPr>
      <w:tabs>
        <w:tab w:val="left" w:pos="284"/>
        <w:tab w:val="left" w:pos="567"/>
        <w:tab w:val="left" w:pos="851"/>
      </w:tabs>
      <w:spacing w:before="40" w:after="40"/>
    </w:pPr>
    <w:rPr>
      <w:sz w:val="18"/>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FF43C2"/>
    <w:pPr>
      <w:keepNext/>
      <w:keepLines/>
      <w:spacing w:before="160"/>
    </w:pPr>
    <w:rPr>
      <w:i/>
    </w:rPr>
  </w:style>
  <w:style w:type="paragraph" w:customStyle="1" w:styleId="Headingb">
    <w:name w:val="Heading_b"/>
    <w:basedOn w:val="Normal"/>
    <w:next w:val="Normal"/>
    <w:qFormat/>
    <w:rsid w:val="00FF43C2"/>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1A3074"/>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1A3074"/>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A83224"/>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A83224"/>
    <w:pPr>
      <w:overflowPunct/>
      <w:autoSpaceDE/>
      <w:autoSpaceDN/>
      <w:adjustRightInd/>
      <w:spacing w:before="240"/>
      <w:jc w:val="center"/>
      <w:textAlignment w:val="auto"/>
    </w:pPr>
    <w:rPr>
      <w:sz w:val="28"/>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customStyle="1" w:styleId="Tablefin">
    <w:name w:val="Table_fin"/>
    <w:basedOn w:val="Normalaftertitle"/>
    <w:rsid w:val="00FF43C2"/>
    <w:pPr>
      <w:tabs>
        <w:tab w:val="clear" w:pos="1134"/>
        <w:tab w:val="clear" w:pos="1871"/>
        <w:tab w:val="clear" w:pos="2268"/>
      </w:tabs>
      <w:spacing w:before="0"/>
    </w:pPr>
    <w:rPr>
      <w:sz w:val="20"/>
      <w:lang w:val="fr-FR" w:eastAsia="zh-CN"/>
    </w:rPr>
  </w:style>
  <w:style w:type="paragraph" w:customStyle="1" w:styleId="EditorsNote">
    <w:name w:val="EditorsNote"/>
    <w:basedOn w:val="Normal"/>
    <w:rsid w:val="00FF43C2"/>
    <w:pPr>
      <w:spacing w:before="240" w:after="240"/>
    </w:pPr>
    <w:rPr>
      <w:i/>
      <w:iCs/>
    </w:rPr>
  </w:style>
  <w:style w:type="character" w:customStyle="1" w:styleId="FiguretitleChar">
    <w:name w:val="Figure_title Char"/>
    <w:basedOn w:val="DefaultParagraphFont"/>
    <w:link w:val="Figuretitle"/>
    <w:rsid w:val="001A3074"/>
    <w:rPr>
      <w:rFonts w:ascii="Times New Roman Bold" w:hAnsi="Times New Roman Bold"/>
      <w:b/>
      <w:lang w:val="en-GB" w:eastAsia="en-US"/>
    </w:rPr>
  </w:style>
  <w:style w:type="character" w:styleId="Hyperlink">
    <w:name w:val="Hyperlink"/>
    <w:basedOn w:val="DefaultParagraphFont"/>
    <w:unhideWhenUsed/>
    <w:qFormat/>
    <w:rsid w:val="00E71274"/>
    <w:rPr>
      <w:color w:val="0000FF" w:themeColor="hyperlink"/>
      <w:u w:val="single"/>
    </w:rPr>
  </w:style>
  <w:style w:type="character" w:customStyle="1" w:styleId="Heading1Char">
    <w:name w:val="Heading 1 Char"/>
    <w:basedOn w:val="DefaultParagraphFont"/>
    <w:link w:val="Heading1"/>
    <w:rsid w:val="00E71274"/>
    <w:rPr>
      <w:rFonts w:ascii="Times New Roman" w:hAnsi="Times New Roman"/>
      <w:b/>
      <w:sz w:val="28"/>
      <w:lang w:val="en-GB" w:eastAsia="en-US"/>
    </w:rPr>
  </w:style>
  <w:style w:type="character" w:customStyle="1" w:styleId="Heading2Char">
    <w:name w:val="Heading 2 Char"/>
    <w:basedOn w:val="DefaultParagraphFont"/>
    <w:link w:val="Heading2"/>
    <w:rsid w:val="00E71274"/>
    <w:rPr>
      <w:rFonts w:ascii="Times New Roman" w:hAnsi="Times New Roman"/>
      <w:b/>
      <w:sz w:val="24"/>
      <w:lang w:val="en-GB" w:eastAsia="en-US"/>
    </w:rPr>
  </w:style>
  <w:style w:type="character" w:customStyle="1" w:styleId="Heading3Char">
    <w:name w:val="Heading 3 Char"/>
    <w:basedOn w:val="DefaultParagraphFont"/>
    <w:link w:val="Heading3"/>
    <w:rsid w:val="00E71274"/>
    <w:rPr>
      <w:rFonts w:ascii="Times New Roman" w:hAnsi="Times New Roman"/>
      <w:b/>
      <w:sz w:val="24"/>
      <w:lang w:val="en-GB" w:eastAsia="en-US"/>
    </w:rPr>
  </w:style>
  <w:style w:type="character" w:customStyle="1" w:styleId="Heading4Char">
    <w:name w:val="Heading 4 Char"/>
    <w:basedOn w:val="DefaultParagraphFont"/>
    <w:link w:val="Heading4"/>
    <w:rsid w:val="00E71274"/>
    <w:rPr>
      <w:rFonts w:ascii="Times New Roman" w:hAnsi="Times New Roman"/>
      <w:b/>
      <w:sz w:val="24"/>
      <w:lang w:val="en-GB" w:eastAsia="en-US"/>
    </w:rPr>
  </w:style>
  <w:style w:type="character" w:customStyle="1" w:styleId="Heading5Char">
    <w:name w:val="Heading 5 Char"/>
    <w:basedOn w:val="DefaultParagraphFont"/>
    <w:link w:val="Heading5"/>
    <w:rsid w:val="00E71274"/>
    <w:rPr>
      <w:rFonts w:ascii="Times New Roman" w:hAnsi="Times New Roman"/>
      <w:b/>
      <w:sz w:val="24"/>
      <w:lang w:val="en-GB" w:eastAsia="en-US"/>
    </w:rPr>
  </w:style>
  <w:style w:type="character" w:customStyle="1" w:styleId="Heading6Char">
    <w:name w:val="Heading 6 Char"/>
    <w:basedOn w:val="DefaultParagraphFont"/>
    <w:link w:val="Heading6"/>
    <w:rsid w:val="00E71274"/>
    <w:rPr>
      <w:rFonts w:ascii="Times New Roman" w:hAnsi="Times New Roman"/>
      <w:b/>
      <w:sz w:val="24"/>
      <w:lang w:val="en-GB" w:eastAsia="en-US"/>
    </w:rPr>
  </w:style>
  <w:style w:type="character" w:customStyle="1" w:styleId="Heading7Char">
    <w:name w:val="Heading 7 Char"/>
    <w:basedOn w:val="DefaultParagraphFont"/>
    <w:link w:val="Heading7"/>
    <w:rsid w:val="00E71274"/>
    <w:rPr>
      <w:rFonts w:ascii="Times New Roman" w:hAnsi="Times New Roman"/>
      <w:b/>
      <w:sz w:val="24"/>
      <w:lang w:val="en-GB" w:eastAsia="en-US"/>
    </w:rPr>
  </w:style>
  <w:style w:type="character" w:customStyle="1" w:styleId="Heading8Char">
    <w:name w:val="Heading 8 Char"/>
    <w:basedOn w:val="DefaultParagraphFont"/>
    <w:link w:val="Heading8"/>
    <w:rsid w:val="00E71274"/>
    <w:rPr>
      <w:rFonts w:ascii="Times New Roman" w:hAnsi="Times New Roman"/>
      <w:b/>
      <w:sz w:val="24"/>
      <w:lang w:val="en-GB" w:eastAsia="en-US"/>
    </w:rPr>
  </w:style>
  <w:style w:type="character" w:customStyle="1" w:styleId="Heading9Char">
    <w:name w:val="Heading 9 Char"/>
    <w:basedOn w:val="DefaultParagraphFont"/>
    <w:link w:val="Heading9"/>
    <w:rsid w:val="00E71274"/>
    <w:rPr>
      <w:rFonts w:ascii="Times New Roman" w:hAnsi="Times New Roman"/>
      <w:b/>
      <w:sz w:val="24"/>
      <w:lang w:val="en-GB" w:eastAsia="en-US"/>
    </w:rPr>
  </w:style>
  <w:style w:type="character" w:styleId="FollowedHyperlink">
    <w:name w:val="FollowedHyperlink"/>
    <w:basedOn w:val="DefaultParagraphFont"/>
    <w:uiPriority w:val="99"/>
    <w:semiHidden/>
    <w:unhideWhenUsed/>
    <w:rsid w:val="00E71274"/>
    <w:rPr>
      <w:color w:val="800080" w:themeColor="followedHyperlink"/>
      <w:u w:val="single"/>
    </w:rPr>
  </w:style>
  <w:style w:type="paragraph" w:customStyle="1" w:styleId="msonormal0">
    <w:name w:val="msonormal"/>
    <w:basedOn w:val="Normal"/>
    <w:rsid w:val="00E71274"/>
    <w:pPr>
      <w:tabs>
        <w:tab w:val="clear" w:pos="1134"/>
        <w:tab w:val="clear" w:pos="1871"/>
        <w:tab w:val="clear" w:pos="2268"/>
      </w:tabs>
      <w:overflowPunct/>
      <w:autoSpaceDE/>
      <w:autoSpaceDN/>
      <w:adjustRightInd/>
      <w:spacing w:before="100" w:beforeAutospacing="1" w:after="100" w:afterAutospacing="1"/>
      <w:textAlignment w:val="auto"/>
    </w:pPr>
    <w:rPr>
      <w:szCs w:val="24"/>
      <w:lang w:eastAsia="zh-CN"/>
    </w:rPr>
  </w:style>
  <w:style w:type="paragraph" w:styleId="CommentText">
    <w:name w:val="annotation text"/>
    <w:basedOn w:val="Normal"/>
    <w:link w:val="CommentTextChar"/>
    <w:semiHidden/>
    <w:unhideWhenUsed/>
    <w:rsid w:val="00E71274"/>
    <w:pPr>
      <w:textAlignment w:val="auto"/>
    </w:pPr>
    <w:rPr>
      <w:sz w:val="20"/>
      <w:lang w:val="en-US"/>
    </w:rPr>
  </w:style>
  <w:style w:type="character" w:customStyle="1" w:styleId="CommentTextChar">
    <w:name w:val="Comment Text Char"/>
    <w:basedOn w:val="DefaultParagraphFont"/>
    <w:link w:val="CommentText"/>
    <w:semiHidden/>
    <w:rsid w:val="00E71274"/>
    <w:rPr>
      <w:rFonts w:ascii="Times New Roman" w:hAnsi="Times New Roman"/>
      <w:lang w:eastAsia="en-US"/>
    </w:rPr>
  </w:style>
  <w:style w:type="paragraph" w:styleId="EndnoteText">
    <w:name w:val="endnote text"/>
    <w:basedOn w:val="Normal"/>
    <w:link w:val="EndnoteTextChar"/>
    <w:semiHidden/>
    <w:unhideWhenUsed/>
    <w:rsid w:val="00E71274"/>
    <w:pPr>
      <w:spacing w:before="0"/>
      <w:textAlignment w:val="auto"/>
    </w:pPr>
    <w:rPr>
      <w:sz w:val="20"/>
      <w:lang w:val="en-US"/>
    </w:rPr>
  </w:style>
  <w:style w:type="character" w:customStyle="1" w:styleId="EndnoteTextChar">
    <w:name w:val="Endnote Text Char"/>
    <w:basedOn w:val="DefaultParagraphFont"/>
    <w:link w:val="EndnoteText"/>
    <w:semiHidden/>
    <w:rsid w:val="00E71274"/>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E71274"/>
    <w:rPr>
      <w:b/>
      <w:bCs/>
    </w:rPr>
  </w:style>
  <w:style w:type="character" w:customStyle="1" w:styleId="CommentSubjectChar">
    <w:name w:val="Comment Subject Char"/>
    <w:basedOn w:val="CommentTextChar"/>
    <w:link w:val="CommentSubject"/>
    <w:semiHidden/>
    <w:rsid w:val="00E71274"/>
    <w:rPr>
      <w:rFonts w:ascii="Times New Roman" w:hAnsi="Times New Roman"/>
      <w:b/>
      <w:bCs/>
      <w:lang w:eastAsia="en-US"/>
    </w:rPr>
  </w:style>
  <w:style w:type="paragraph" w:styleId="BalloonText">
    <w:name w:val="Balloon Text"/>
    <w:basedOn w:val="Normal"/>
    <w:link w:val="BalloonTextChar"/>
    <w:semiHidden/>
    <w:unhideWhenUsed/>
    <w:rsid w:val="00E71274"/>
    <w:pPr>
      <w:spacing w:before="0"/>
      <w:textAlignment w:val="auto"/>
    </w:pPr>
    <w:rPr>
      <w:rFonts w:ascii="Tahoma" w:hAnsi="Tahoma" w:cs="Tahoma"/>
      <w:sz w:val="16"/>
      <w:szCs w:val="16"/>
      <w:lang w:val="en-US"/>
    </w:rPr>
  </w:style>
  <w:style w:type="character" w:customStyle="1" w:styleId="BalloonTextChar">
    <w:name w:val="Balloon Text Char"/>
    <w:basedOn w:val="DefaultParagraphFont"/>
    <w:link w:val="BalloonText"/>
    <w:semiHidden/>
    <w:rsid w:val="00E71274"/>
    <w:rPr>
      <w:rFonts w:ascii="Tahoma" w:hAnsi="Tahoma" w:cs="Tahoma"/>
      <w:sz w:val="16"/>
      <w:szCs w:val="16"/>
      <w:lang w:eastAsia="en-US"/>
    </w:rPr>
  </w:style>
  <w:style w:type="paragraph" w:styleId="Revision">
    <w:name w:val="Revision"/>
    <w:uiPriority w:val="99"/>
    <w:semiHidden/>
    <w:rsid w:val="00E71274"/>
    <w:rPr>
      <w:rFonts w:ascii="Times New Roman" w:hAnsi="Times New Roman"/>
      <w:sz w:val="24"/>
      <w:lang w:val="en-GB" w:eastAsia="en-US"/>
    </w:rPr>
  </w:style>
  <w:style w:type="paragraph" w:styleId="ListParagraph">
    <w:name w:val="List Paragraph"/>
    <w:basedOn w:val="Normal"/>
    <w:uiPriority w:val="34"/>
    <w:qFormat/>
    <w:rsid w:val="00E71274"/>
    <w:pPr>
      <w:ind w:left="720"/>
      <w:contextualSpacing/>
      <w:textAlignment w:val="auto"/>
    </w:pPr>
    <w:rPr>
      <w:lang w:val="en-US"/>
    </w:rPr>
  </w:style>
  <w:style w:type="character" w:customStyle="1" w:styleId="enumlev1Char">
    <w:name w:val="enumlev1 Char"/>
    <w:basedOn w:val="DefaultParagraphFont"/>
    <w:link w:val="enumlev1"/>
    <w:locked/>
    <w:rsid w:val="00E71274"/>
    <w:rPr>
      <w:rFonts w:ascii="Times New Roman" w:hAnsi="Times New Roman"/>
      <w:sz w:val="24"/>
      <w:lang w:val="en-GB" w:eastAsia="en-US"/>
    </w:rPr>
  </w:style>
  <w:style w:type="character" w:customStyle="1" w:styleId="NoteChar">
    <w:name w:val="Note Char"/>
    <w:basedOn w:val="DefaultParagraphFont"/>
    <w:link w:val="Note"/>
    <w:locked/>
    <w:rsid w:val="00E71274"/>
    <w:rPr>
      <w:rFonts w:ascii="Times New Roman" w:hAnsi="Times New Roman"/>
      <w:sz w:val="22"/>
      <w:lang w:val="en-GB" w:eastAsia="en-US"/>
    </w:rPr>
  </w:style>
  <w:style w:type="character" w:customStyle="1" w:styleId="TableheadChar">
    <w:name w:val="Table_head Char"/>
    <w:basedOn w:val="DefaultParagraphFont"/>
    <w:link w:val="Tablehead"/>
    <w:locked/>
    <w:rsid w:val="00E71274"/>
    <w:rPr>
      <w:rFonts w:ascii="Times New Roman Bold" w:hAnsi="Times New Roman Bold" w:cs="Times New Roman Bold"/>
      <w:b/>
      <w:lang w:val="en-GB" w:eastAsia="en-US"/>
    </w:rPr>
  </w:style>
  <w:style w:type="paragraph" w:customStyle="1" w:styleId="Blanc">
    <w:name w:val="Blanc"/>
    <w:basedOn w:val="Normal"/>
    <w:next w:val="Tabletext"/>
    <w:rsid w:val="00E71274"/>
    <w:pPr>
      <w:keepNext/>
      <w:keepLines/>
      <w:tabs>
        <w:tab w:val="clear" w:pos="1134"/>
        <w:tab w:val="clear" w:pos="1871"/>
        <w:tab w:val="clear" w:pos="2268"/>
      </w:tabs>
      <w:spacing w:before="0"/>
      <w:jc w:val="both"/>
      <w:textAlignment w:val="auto"/>
    </w:pPr>
    <w:rPr>
      <w:sz w:val="16"/>
      <w:lang w:val="en-US"/>
    </w:rPr>
  </w:style>
  <w:style w:type="character" w:styleId="CommentReference">
    <w:name w:val="annotation reference"/>
    <w:basedOn w:val="DefaultParagraphFont"/>
    <w:semiHidden/>
    <w:unhideWhenUsed/>
    <w:rsid w:val="00E71274"/>
    <w:rPr>
      <w:sz w:val="16"/>
      <w:szCs w:val="16"/>
    </w:rPr>
  </w:style>
  <w:style w:type="character" w:customStyle="1" w:styleId="ArtrefBold">
    <w:name w:val="Art_ref + Bold"/>
    <w:basedOn w:val="Artref"/>
    <w:rsid w:val="00E71274"/>
    <w:rPr>
      <w:b/>
      <w:bCs/>
      <w:color w:val="auto"/>
    </w:rPr>
  </w:style>
  <w:style w:type="character" w:customStyle="1" w:styleId="ArtrefBold1">
    <w:name w:val="Art_ref + Bold1"/>
    <w:basedOn w:val="Artref"/>
    <w:rsid w:val="00E71274"/>
    <w:rPr>
      <w:b/>
      <w:bCs/>
      <w:color w:val="auto"/>
    </w:rPr>
  </w:style>
  <w:style w:type="table" w:styleId="TableGrid">
    <w:name w:val="Table Grid"/>
    <w:basedOn w:val="TableNormal"/>
    <w:rsid w:val="00E7127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274"/>
    <w:rPr>
      <w:color w:val="605E5C"/>
      <w:shd w:val="clear" w:color="auto" w:fill="E1DFDD"/>
    </w:rPr>
  </w:style>
  <w:style w:type="character" w:customStyle="1" w:styleId="href">
    <w:name w:val="href"/>
    <w:basedOn w:val="DefaultParagraphFont"/>
    <w:rsid w:val="00E71274"/>
  </w:style>
  <w:style w:type="character" w:customStyle="1" w:styleId="UnresolvedMention2">
    <w:name w:val="Unresolved Mention2"/>
    <w:basedOn w:val="DefaultParagraphFont"/>
    <w:uiPriority w:val="99"/>
    <w:semiHidden/>
    <w:unhideWhenUsed/>
    <w:rsid w:val="00B31A6D"/>
    <w:rPr>
      <w:color w:val="605E5C"/>
      <w:shd w:val="clear" w:color="auto" w:fill="E1DFDD"/>
    </w:rPr>
  </w:style>
  <w:style w:type="character" w:customStyle="1" w:styleId="UnresolvedMention">
    <w:name w:val="Unresolved Mention"/>
    <w:basedOn w:val="DefaultParagraphFont"/>
    <w:uiPriority w:val="99"/>
    <w:semiHidden/>
    <w:unhideWhenUsed/>
    <w:rsid w:val="008F5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pub/R-REP-M.2204-2010"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17D8E-87E1-418C-87F9-34116E73C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61C0FA-3DA8-4836-A0AD-4C77D86BD291}">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45AA841E-D31C-4797-AD24-69DCDD698F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Template>
  <TotalTime>0</TotalTime>
  <Pages>38</Pages>
  <Words>13364</Words>
  <Characters>76176</Characters>
  <Application>Microsoft Office Word</Application>
  <DocSecurity>0</DocSecurity>
  <Lines>634</Lines>
  <Paragraphs>178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89362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ITU -</dc:creator>
  <cp:lastModifiedBy>Rahman, Mohammed (FAA)</cp:lastModifiedBy>
  <cp:revision>2</cp:revision>
  <cp:lastPrinted>2008-02-21T14:04:00Z</cp:lastPrinted>
  <dcterms:created xsi:type="dcterms:W3CDTF">2021-03-03T19:20:00Z</dcterms:created>
  <dcterms:modified xsi:type="dcterms:W3CDTF">2021-03-03T19:20:00Z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