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1F7A67F9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775647">
              <w:t>26-</w:t>
            </w:r>
            <w:r w:rsidR="00CE2823">
              <w:t>23</w:t>
            </w:r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67575F71" w14:textId="1B582107" w:rsidR="00DB3AAF" w:rsidRPr="003D3E6F" w:rsidRDefault="00953B5F" w:rsidP="004B6071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5F5452" w:rsidRPr="005F5452">
                <w:rPr>
                  <w:rStyle w:val="Hyperlink"/>
                </w:rPr>
                <w:t>4C/116</w:t>
              </w:r>
            </w:hyperlink>
          </w:p>
        </w:tc>
        <w:tc>
          <w:tcPr>
            <w:tcW w:w="4445" w:type="dxa"/>
          </w:tcPr>
          <w:p w14:paraId="1DF55316" w14:textId="5FFA7299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524CA8">
              <w:rPr>
                <w:bCs/>
              </w:rPr>
              <w:t xml:space="preserve">9 </w:t>
            </w:r>
            <w:r w:rsidR="000F7BFE">
              <w:t>February</w:t>
            </w:r>
            <w:r w:rsidRPr="003D3E6F">
              <w:t xml:space="preserve"> 20</w:t>
            </w:r>
            <w:r>
              <w:t>2</w:t>
            </w:r>
            <w:r w:rsidR="00775647">
              <w:t>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7AA756F6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</w:t>
            </w:r>
            <w:r w:rsidR="004B6071">
              <w:rPr>
                <w:lang w:eastAsia="zh-CN"/>
              </w:rPr>
              <w:t>4C</w:t>
            </w:r>
            <w:r w:rsidR="002F0FE9" w:rsidRPr="00F663FF">
              <w:rPr>
                <w:lang w:eastAsia="zh-CN"/>
              </w:rPr>
              <w:t xml:space="preserve">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</w:t>
            </w:r>
            <w:r w:rsidR="004B6071">
              <w:rPr>
                <w:lang w:eastAsia="zh-CN"/>
              </w:rPr>
              <w:t>18</w:t>
            </w:r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6E2689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BD23B5" w14:textId="009E19B8" w:rsidR="00775647" w:rsidRPr="005E479E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0C0FCB7F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4FE8600" w14:textId="43305F7B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08CAFDF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0043C460" w14:textId="00612BB1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2AD5DF5F" w14:textId="69E71095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3ED6BF31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Kellen Gibson</w:t>
            </w:r>
          </w:p>
          <w:p w14:paraId="607420E2" w14:textId="46732EB6" w:rsidR="00A77516" w:rsidRP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  <w:lang w:val="en-US"/>
              </w:rPr>
              <w:t>DSO</w:t>
            </w:r>
          </w:p>
          <w:p w14:paraId="412DD399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61B752B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66AAB45" w14:textId="6EEBA5E9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CC6C70">
              <w:rPr>
                <w:bCs/>
                <w:iCs/>
                <w:szCs w:val="24"/>
                <w:lang w:val="en-US"/>
              </w:rPr>
              <w:t>for AFSMO</w:t>
            </w:r>
          </w:p>
          <w:p w14:paraId="3B09568D" w14:textId="704A4340" w:rsidR="006E2689" w:rsidRDefault="006E2689" w:rsidP="006E268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BC9F490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6DB813CC" w14:textId="79D5617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49DC70FF" w14:textId="77777777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8E7B217" w14:textId="195F6443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</w:t>
            </w:r>
            <w:r w:rsidR="00BC5A8D">
              <w:rPr>
                <w:bCs/>
                <w:iCs/>
                <w:szCs w:val="24"/>
                <w:lang w:val="en-US"/>
              </w:rPr>
              <w:t>k</w:t>
            </w:r>
            <w:r>
              <w:rPr>
                <w:bCs/>
                <w:iCs/>
                <w:szCs w:val="24"/>
                <w:lang w:val="en-US"/>
              </w:rPr>
              <w:t xml:space="preserve"> Box</w:t>
            </w:r>
          </w:p>
          <w:p w14:paraId="5BA7F2D2" w14:textId="4BD3DBA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199E5FDA" w14:textId="6BCFDAED" w:rsidR="00A77516" w:rsidRDefault="00A77516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FCC0910" w14:textId="77777777" w:rsidR="00A77516" w:rsidRPr="00542C37" w:rsidRDefault="00A77516" w:rsidP="00A77516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John Ashley</w:t>
            </w:r>
          </w:p>
          <w:p w14:paraId="5CC51307" w14:textId="396E53FA" w:rsidR="00775647" w:rsidRPr="003D3E6F" w:rsidRDefault="00A77516" w:rsidP="00A77516">
            <w:pPr>
              <w:spacing w:before="0"/>
              <w:ind w:right="144"/>
              <w:rPr>
                <w:b/>
              </w:rPr>
            </w:pPr>
            <w:r w:rsidRPr="00542C37">
              <w:rPr>
                <w:bCs/>
                <w:iCs/>
                <w:szCs w:val="24"/>
                <w:lang w:val="en-US"/>
              </w:rPr>
              <w:t>MITRE for DSO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0038573B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75FA3594" w14:textId="33D10DE8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1AE65BF0" w14:textId="760F4FA0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2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1261D2B1" w14:textId="7777777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4DDC953C" w14:textId="77460EA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2255FCD6" w14:textId="77777777" w:rsidR="006E2689" w:rsidRDefault="006E2689" w:rsidP="006E2689">
            <w:pPr>
              <w:spacing w:before="0"/>
              <w:ind w:right="144"/>
              <w:rPr>
                <w:color w:val="0000FF" w:themeColor="hyperlink"/>
                <w:u w:val="single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3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09CFD6F" w14:textId="0057B425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457FEFA" w14:textId="33D55858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Phone: 301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225-3794   </w:t>
            </w:r>
          </w:p>
          <w:p w14:paraId="6EDDAC63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E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mail: </w:t>
            </w:r>
            <w:hyperlink r:id="rId14" w:history="1">
              <w:r w:rsidRPr="00542C37">
                <w:rPr>
                  <w:rStyle w:val="Hyperlink"/>
                  <w:bCs/>
                  <w:szCs w:val="24"/>
                </w:rPr>
                <w:t>kellen.k.gibson.civ@mail.mil</w:t>
              </w:r>
            </w:hyperlink>
            <w:r w:rsidRPr="00542C37">
              <w:rPr>
                <w:bCs/>
                <w:color w:val="000000"/>
                <w:szCs w:val="24"/>
              </w:rPr>
              <w:t xml:space="preserve"> </w:t>
            </w:r>
          </w:p>
          <w:p w14:paraId="3FA692BC" w14:textId="77777777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01B37ABF" w14:textId="194D92AC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5D78A8AF" w14:textId="50009AE3" w:rsidR="006E2689" w:rsidRDefault="006E2689" w:rsidP="006E2689">
            <w:pPr>
              <w:spacing w:before="0" w:line="276" w:lineRule="auto"/>
              <w:rPr>
                <w:rStyle w:val="Hyperlink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5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CC6963F" w14:textId="77777777" w:rsidR="006E2689" w:rsidRDefault="006E2689" w:rsidP="006E2689">
            <w:pPr>
              <w:spacing w:before="0"/>
              <w:ind w:right="144"/>
              <w:rPr>
                <w:rStyle w:val="Hyperlink"/>
                <w:bCs/>
                <w:szCs w:val="24"/>
              </w:rPr>
            </w:pPr>
          </w:p>
          <w:p w14:paraId="797ECDF8" w14:textId="4E05A896" w:rsidR="006E2689" w:rsidRDefault="006E2689" w:rsidP="006E2689">
            <w:pPr>
              <w:spacing w:before="0"/>
              <w:ind w:right="144"/>
              <w:rPr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10B09031" w14:textId="1A5D5991" w:rsidR="006E2689" w:rsidRDefault="006E2689" w:rsidP="006E2689">
            <w:pPr>
              <w:spacing w:before="0"/>
              <w:ind w:right="144"/>
              <w:rPr>
                <w:color w:val="0000FF" w:themeColor="hyperlink"/>
                <w:szCs w:val="24"/>
                <w:u w:val="single"/>
              </w:rPr>
            </w:pPr>
            <w:r>
              <w:rPr>
                <w:szCs w:val="24"/>
              </w:rPr>
              <w:t xml:space="preserve">E-mail: </w:t>
            </w:r>
            <w:hyperlink r:id="rId16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60986D42" w14:textId="77777777" w:rsidR="006E2689" w:rsidRDefault="006E2689" w:rsidP="006E2689">
            <w:pPr>
              <w:spacing w:before="0"/>
              <w:ind w:right="144"/>
              <w:rPr>
                <w:b/>
              </w:rPr>
            </w:pPr>
          </w:p>
          <w:p w14:paraId="52A4656D" w14:textId="1DFD44AC" w:rsidR="006E2689" w:rsidRDefault="006E2689" w:rsidP="006E2689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07D3E862" w14:textId="1BD97373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7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35525FFA" w14:textId="77777777" w:rsidR="00A77516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</w:p>
          <w:p w14:paraId="7D541026" w14:textId="0BCC3D25" w:rsidR="00A77516" w:rsidRPr="00542C37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Phone: (</w:t>
            </w:r>
            <w:r w:rsidRPr="00542C37">
              <w:rPr>
                <w:szCs w:val="24"/>
              </w:rPr>
              <w:t>703) 983-6544</w:t>
            </w:r>
          </w:p>
          <w:p w14:paraId="0D57C3A2" w14:textId="3438C1C1" w:rsidR="000F7BFE" w:rsidRPr="00A77516" w:rsidRDefault="00A77516" w:rsidP="00A77516">
            <w:pPr>
              <w:spacing w:before="0"/>
              <w:ind w:right="144"/>
              <w:textAlignment w:val="auto"/>
              <w:rPr>
                <w:rFonts w:eastAsia="MS Mincho"/>
                <w:bCs/>
                <w:color w:val="0000FF" w:themeColor="hyperlink"/>
                <w:szCs w:val="24"/>
                <w:u w:val="single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E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542C37">
              <w:rPr>
                <w:bCs/>
                <w:color w:val="000000"/>
                <w:szCs w:val="24"/>
                <w:lang w:eastAsia="zh-CN"/>
              </w:rPr>
              <w:t xml:space="preserve">mail: </w:t>
            </w:r>
            <w:hyperlink r:id="rId18" w:history="1">
              <w:r w:rsidRPr="00542C37">
                <w:rPr>
                  <w:rStyle w:val="Hyperlink"/>
                  <w:rFonts w:eastAsia="MS Mincho"/>
                  <w:bCs/>
                  <w:szCs w:val="24"/>
                  <w:lang w:eastAsia="zh-CN"/>
                </w:rPr>
                <w:t>jashley@mitre.org</w:t>
              </w:r>
            </w:hyperlink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6703DE05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4B6071">
              <w:t xml:space="preserve">4C </w:t>
            </w:r>
            <w:r w:rsidR="00DB3AAF">
              <w:t xml:space="preserve">with the </w:t>
            </w:r>
            <w:r w:rsidR="004B1857">
              <w:t>antenna patterns and percentage of time value in propagation model</w:t>
            </w:r>
            <w:r w:rsidR="00DB3AAF" w:rsidRPr="008B0B50">
              <w:t xml:space="preserve"> 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4B6071">
              <w:t>18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2F942EFA" w14:textId="583564A3" w:rsidR="00953B5F" w:rsidRPr="003D3E6F" w:rsidRDefault="00E1583E" w:rsidP="009315FA">
            <w:pPr>
              <w:spacing w:before="0" w:line="276" w:lineRule="auto"/>
              <w:rPr>
                <w:b/>
              </w:rPr>
            </w:pPr>
            <w:r w:rsidRPr="00BC6D88">
              <w:t>A</w:t>
            </w:r>
            <w:r w:rsidR="00DB3AAF" w:rsidRPr="00BC6D88">
              <w:t xml:space="preserve">t </w:t>
            </w:r>
            <w:r w:rsidR="00BC6D88">
              <w:t>the</w:t>
            </w:r>
            <w:r w:rsidR="00DB3AAF" w:rsidRPr="00BC6D88">
              <w:t xml:space="preserve"> </w:t>
            </w:r>
            <w:r w:rsidR="00CC6C70" w:rsidRPr="00BC6D88">
              <w:t>November</w:t>
            </w:r>
            <w:r w:rsidR="008033BD">
              <w:t xml:space="preserve"> 2020</w:t>
            </w:r>
            <w:r w:rsidR="00DB3AAF" w:rsidRPr="00BC6D88">
              <w:t xml:space="preserve"> meeting</w:t>
            </w:r>
            <w:r w:rsidR="004B1857" w:rsidRPr="00BC6D88">
              <w:t xml:space="preserve">, </w:t>
            </w:r>
            <w:r w:rsidR="00DB3AAF" w:rsidRPr="00BC6D88">
              <w:t xml:space="preserve">WP </w:t>
            </w:r>
            <w:r w:rsidR="004B1857" w:rsidRPr="00BC6D88">
              <w:t>5</w:t>
            </w:r>
            <w:r w:rsidR="00DB3AAF" w:rsidRPr="00BC6D88">
              <w:t xml:space="preserve">B </w:t>
            </w:r>
            <w:r w:rsidR="00BC6D88">
              <w:t xml:space="preserve">sent a reply liaison statement to WP </w:t>
            </w:r>
            <w:r w:rsidR="004B6071">
              <w:t>4C</w:t>
            </w:r>
            <w:r w:rsidR="00BC6D88">
              <w:t xml:space="preserve"> which informs </w:t>
            </w:r>
            <w:r w:rsidR="007A2B66">
              <w:t xml:space="preserve">regarding </w:t>
            </w:r>
            <w:r w:rsidR="00BC6D88">
              <w:t>an update on Recommendation ITU-R M.1465.</w:t>
            </w:r>
            <w:r w:rsidR="002F0FE9">
              <w:t xml:space="preserve"> This contribution </w:t>
            </w:r>
            <w:r w:rsidR="004B1857">
              <w:t xml:space="preserve">proposes </w:t>
            </w:r>
            <w:r w:rsidR="003571C5">
              <w:t xml:space="preserve">a further reply from WP 5B to WP </w:t>
            </w:r>
            <w:r w:rsidR="008033BD">
              <w:t>4C</w:t>
            </w:r>
            <w:r w:rsidR="003571C5">
              <w:t xml:space="preserve"> on AI 1.</w:t>
            </w:r>
            <w:r w:rsidR="004B6071">
              <w:t>18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543E944B" w:rsidR="0049399E" w:rsidRDefault="0049399E" w:rsidP="00826D1A"/>
    <w:p w14:paraId="7FCBDB9B" w14:textId="77777777" w:rsidR="0049399E" w:rsidRDefault="0049399E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49399E" w14:paraId="4A8CC452" w14:textId="77777777" w:rsidTr="00CE5EDF">
        <w:trPr>
          <w:cantSplit/>
        </w:trPr>
        <w:tc>
          <w:tcPr>
            <w:tcW w:w="6487" w:type="dxa"/>
            <w:vAlign w:val="center"/>
          </w:tcPr>
          <w:p w14:paraId="4AB4CBC2" w14:textId="77777777" w:rsidR="0049399E" w:rsidRPr="00D8032B" w:rsidRDefault="0049399E" w:rsidP="00CE5EDF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4F9B476" w14:textId="77777777" w:rsidR="0049399E" w:rsidRDefault="0049399E" w:rsidP="00CE5EDF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 w:rsidRPr="00E8501D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69D3329D" wp14:editId="6649ACF7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99E" w:rsidRPr="0051782D" w14:paraId="075D65D9" w14:textId="77777777" w:rsidTr="00CE5EDF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5545323" w14:textId="77777777" w:rsidR="0049399E" w:rsidRPr="00163271" w:rsidRDefault="0049399E" w:rsidP="00CE5ED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F0614EB" w14:textId="77777777" w:rsidR="0049399E" w:rsidRPr="0051782D" w:rsidRDefault="0049399E" w:rsidP="00CE5EDF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9399E" w14:paraId="0541A2AC" w14:textId="77777777" w:rsidTr="00CE5EDF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518ED95" w14:textId="77777777" w:rsidR="0049399E" w:rsidRPr="0051782D" w:rsidRDefault="0049399E" w:rsidP="00CE5ED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85F2600" w14:textId="77777777" w:rsidR="0049399E" w:rsidRPr="00710D66" w:rsidRDefault="0049399E" w:rsidP="00CE5EDF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49399E" w14:paraId="1A7BC9C4" w14:textId="77777777" w:rsidTr="00CE5EDF">
        <w:trPr>
          <w:cantSplit/>
        </w:trPr>
        <w:tc>
          <w:tcPr>
            <w:tcW w:w="6487" w:type="dxa"/>
            <w:vMerge w:val="restart"/>
          </w:tcPr>
          <w:p w14:paraId="420A5DB3" w14:textId="35BF607C" w:rsidR="0049399E" w:rsidRPr="00767DD6" w:rsidRDefault="0049399E" w:rsidP="00CE5E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 w:rsidRPr="00767DD6">
              <w:rPr>
                <w:rFonts w:ascii="Verdana" w:hAnsi="Verdana"/>
                <w:sz w:val="20"/>
              </w:rPr>
              <w:t xml:space="preserve">Source: </w:t>
            </w:r>
            <w:r w:rsidRPr="00767DD6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WRC-23 </w:t>
            </w:r>
            <w:r w:rsidRPr="00767DD6">
              <w:rPr>
                <w:rFonts w:ascii="Verdana" w:hAnsi="Verdana"/>
                <w:sz w:val="20"/>
              </w:rPr>
              <w:t xml:space="preserve">Document </w:t>
            </w:r>
            <w:r>
              <w:rPr>
                <w:rFonts w:ascii="Verdana" w:hAnsi="Verdana"/>
                <w:sz w:val="20"/>
              </w:rPr>
              <w:t>4C</w:t>
            </w:r>
            <w:r w:rsidRPr="00767DD6"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</w:rPr>
              <w:t>116</w:t>
            </w:r>
          </w:p>
          <w:p w14:paraId="22B9853B" w14:textId="7F74B9EF" w:rsidR="0049399E" w:rsidRPr="00982084" w:rsidRDefault="0049399E" w:rsidP="00CE5E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rPr>
                <w:rFonts w:ascii="Verdana" w:hAnsi="Verdana"/>
                <w:sz w:val="20"/>
              </w:rPr>
            </w:pPr>
            <w:r w:rsidRPr="00767DD6">
              <w:rPr>
                <w:rFonts w:ascii="Verdana" w:hAnsi="Verdana"/>
                <w:sz w:val="20"/>
              </w:rPr>
              <w:t>Subject:</w:t>
            </w:r>
            <w:r w:rsidRPr="00767DD6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>WRC-23 agenda item 1.</w:t>
            </w:r>
            <w:r w:rsidR="000344EF">
              <w:rPr>
                <w:rFonts w:ascii="Verdana" w:hAnsi="Verdana"/>
                <w:sz w:val="20"/>
              </w:rPr>
              <w:t>18</w:t>
            </w:r>
          </w:p>
        </w:tc>
        <w:tc>
          <w:tcPr>
            <w:tcW w:w="3402" w:type="dxa"/>
          </w:tcPr>
          <w:p w14:paraId="4238DCCF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5B/XX</w:t>
            </w:r>
          </w:p>
        </w:tc>
      </w:tr>
      <w:tr w:rsidR="0049399E" w14:paraId="2A64AF5A" w14:textId="77777777" w:rsidTr="00CE5EDF">
        <w:trPr>
          <w:cantSplit/>
        </w:trPr>
        <w:tc>
          <w:tcPr>
            <w:tcW w:w="6487" w:type="dxa"/>
            <w:vMerge/>
          </w:tcPr>
          <w:p w14:paraId="19F83281" w14:textId="77777777" w:rsidR="0049399E" w:rsidRDefault="0049399E" w:rsidP="00CE5ED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61B65195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XX May 2021</w:t>
            </w:r>
          </w:p>
        </w:tc>
      </w:tr>
      <w:tr w:rsidR="0049399E" w14:paraId="1EB339AC" w14:textId="77777777" w:rsidTr="00CE5EDF">
        <w:trPr>
          <w:cantSplit/>
        </w:trPr>
        <w:tc>
          <w:tcPr>
            <w:tcW w:w="6487" w:type="dxa"/>
            <w:vMerge/>
          </w:tcPr>
          <w:p w14:paraId="73A7CA96" w14:textId="77777777" w:rsidR="0049399E" w:rsidRDefault="0049399E" w:rsidP="00CE5ED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0713D3DB" w14:textId="77777777" w:rsidR="0049399E" w:rsidRPr="00304946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9399E" w14:paraId="79C024AD" w14:textId="77777777" w:rsidTr="00CE5EDF">
        <w:trPr>
          <w:cantSplit/>
        </w:trPr>
        <w:tc>
          <w:tcPr>
            <w:tcW w:w="6487" w:type="dxa"/>
            <w:vAlign w:val="bottom"/>
          </w:tcPr>
          <w:p w14:paraId="5CB84F67" w14:textId="77777777" w:rsidR="0049399E" w:rsidRDefault="0049399E" w:rsidP="00CE5EDF">
            <w:pPr>
              <w:spacing w:before="60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14:paraId="25CB0D0B" w14:textId="77777777" w:rsidR="0049399E" w:rsidRDefault="0049399E" w:rsidP="00CE5EDF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bCs/>
                <w:sz w:val="20"/>
                <w:lang w:eastAsia="zh-CN"/>
              </w:rPr>
              <w:t>SPECTRUM ASPECTS</w:t>
            </w:r>
          </w:p>
        </w:tc>
      </w:tr>
    </w:tbl>
    <w:p w14:paraId="5B4BFE34" w14:textId="77777777" w:rsidR="0049399E" w:rsidRDefault="0049399E" w:rsidP="0049399E">
      <w:pPr>
        <w:jc w:val="center"/>
        <w:rPr>
          <w:b/>
          <w:sz w:val="28"/>
          <w:szCs w:val="22"/>
        </w:rPr>
      </w:pPr>
      <w:bookmarkStart w:id="6" w:name="dsource" w:colFirst="0" w:colLast="0"/>
      <w:bookmarkEnd w:id="5"/>
    </w:p>
    <w:p w14:paraId="0D63E663" w14:textId="77777777" w:rsidR="0049399E" w:rsidRPr="006B7D7C" w:rsidRDefault="0049399E" w:rsidP="0049399E">
      <w:pPr>
        <w:jc w:val="center"/>
        <w:rPr>
          <w:b/>
          <w:sz w:val="28"/>
          <w:szCs w:val="22"/>
        </w:rPr>
      </w:pPr>
      <w:r w:rsidRPr="006B7D7C">
        <w:rPr>
          <w:b/>
          <w:sz w:val="28"/>
          <w:szCs w:val="22"/>
        </w:rPr>
        <w:t>United States of America</w:t>
      </w:r>
    </w:p>
    <w:p w14:paraId="4C8A211B" w14:textId="6B97A7BA" w:rsidR="0049399E" w:rsidRPr="006B7D7C" w:rsidRDefault="0049399E" w:rsidP="0049399E">
      <w:pPr>
        <w:jc w:val="center"/>
        <w:rPr>
          <w:bCs/>
          <w:sz w:val="28"/>
          <w:szCs w:val="22"/>
        </w:rPr>
      </w:pPr>
      <w:r w:rsidRPr="006B7D7C">
        <w:rPr>
          <w:bCs/>
          <w:sz w:val="28"/>
          <w:szCs w:val="22"/>
        </w:rPr>
        <w:t xml:space="preserve">REPLY LIAISON STATEMENT TO WORKING PARTY </w:t>
      </w:r>
      <w:r>
        <w:rPr>
          <w:bCs/>
          <w:sz w:val="28"/>
          <w:szCs w:val="22"/>
        </w:rPr>
        <w:t>4C</w:t>
      </w:r>
    </w:p>
    <w:p w14:paraId="6A24EB0A" w14:textId="77777777" w:rsidR="0049399E" w:rsidRDefault="0049399E" w:rsidP="0049399E">
      <w:pPr>
        <w:rPr>
          <w:b/>
        </w:rPr>
      </w:pPr>
    </w:p>
    <w:p w14:paraId="2559BD7E" w14:textId="77777777" w:rsidR="0049399E" w:rsidRPr="00CB095D" w:rsidRDefault="0049399E" w:rsidP="0049399E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7EC762F6" w14:textId="77777777" w:rsidR="0049399E" w:rsidRDefault="0049399E" w:rsidP="0049399E"/>
    <w:p w14:paraId="422C6F8D" w14:textId="0FF68D11" w:rsidR="0049399E" w:rsidRPr="00D70FEF" w:rsidRDefault="0049399E" w:rsidP="0049399E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 w:rsidRPr="00935895">
        <w:rPr>
          <w:szCs w:val="24"/>
        </w:rPr>
        <w:t>The United States of America</w:t>
      </w:r>
      <w:r>
        <w:rPr>
          <w:szCs w:val="24"/>
        </w:rPr>
        <w:t xml:space="preserve"> proposes a</w:t>
      </w:r>
      <w:r w:rsidRPr="006B7D7C">
        <w:rPr>
          <w:bCs/>
          <w:szCs w:val="24"/>
        </w:rPr>
        <w:t xml:space="preserve"> further reply</w:t>
      </w:r>
      <w:r>
        <w:rPr>
          <w:bCs/>
          <w:szCs w:val="24"/>
        </w:rPr>
        <w:t xml:space="preserve"> liaison statement</w:t>
      </w:r>
      <w:r w:rsidRPr="006B7D7C">
        <w:rPr>
          <w:bCs/>
          <w:szCs w:val="24"/>
        </w:rPr>
        <w:t xml:space="preserve"> from WP 5B to WP </w:t>
      </w:r>
      <w:r>
        <w:rPr>
          <w:bCs/>
          <w:szCs w:val="24"/>
        </w:rPr>
        <w:t>4C</w:t>
      </w:r>
      <w:r w:rsidRPr="006B7D7C">
        <w:rPr>
          <w:bCs/>
          <w:szCs w:val="24"/>
        </w:rPr>
        <w:t xml:space="preserve"> on AI 1.</w:t>
      </w:r>
      <w:r>
        <w:rPr>
          <w:bCs/>
          <w:szCs w:val="24"/>
        </w:rPr>
        <w:t>18</w:t>
      </w:r>
      <w:r w:rsidRPr="006B7D7C">
        <w:rPr>
          <w:bCs/>
          <w:szCs w:val="24"/>
        </w:rPr>
        <w:t>.</w:t>
      </w:r>
    </w:p>
    <w:p w14:paraId="3DC05B8D" w14:textId="77777777" w:rsidR="0049399E" w:rsidRPr="00CB095D" w:rsidRDefault="0049399E" w:rsidP="0049399E">
      <w:pPr>
        <w:rPr>
          <w:szCs w:val="24"/>
          <w:lang w:eastAsia="zh-CN"/>
        </w:rPr>
      </w:pPr>
    </w:p>
    <w:p w14:paraId="1784F635" w14:textId="77777777" w:rsidR="0049399E" w:rsidRDefault="0049399E" w:rsidP="0049399E">
      <w:pPr>
        <w:rPr>
          <w:szCs w:val="24"/>
          <w:lang w:eastAsia="zh-CN"/>
        </w:rPr>
      </w:pPr>
      <w:r>
        <w:rPr>
          <w:szCs w:val="24"/>
          <w:lang w:eastAsia="zh-CN"/>
        </w:rPr>
        <w:t>Attachment revisions are presented for consideration.</w:t>
      </w:r>
    </w:p>
    <w:p w14:paraId="62E61BC1" w14:textId="77777777" w:rsidR="0049399E" w:rsidRDefault="0049399E" w:rsidP="0049399E">
      <w:r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49399E" w:rsidRPr="0049399E" w14:paraId="5CD3E82E" w14:textId="77777777" w:rsidTr="00CE5EDF">
        <w:trPr>
          <w:cantSplit/>
        </w:trPr>
        <w:tc>
          <w:tcPr>
            <w:tcW w:w="9889" w:type="dxa"/>
          </w:tcPr>
          <w:p w14:paraId="30C3A669" w14:textId="77777777" w:rsidR="0049399E" w:rsidRPr="0049399E" w:rsidRDefault="0049399E" w:rsidP="00CE5EDF">
            <w:pPr>
              <w:pStyle w:val="Source"/>
              <w:spacing w:before="480"/>
              <w:rPr>
                <w:lang w:eastAsia="zh-CN"/>
              </w:rPr>
            </w:pPr>
            <w:r w:rsidRPr="0049399E">
              <w:rPr>
                <w:lang w:val="en-US"/>
              </w:rPr>
              <w:lastRenderedPageBreak/>
              <w:t>Working Party 5B</w:t>
            </w:r>
          </w:p>
        </w:tc>
      </w:tr>
      <w:tr w:rsidR="0049399E" w:rsidRPr="0049399E" w14:paraId="4BEEC39C" w14:textId="77777777" w:rsidTr="00CE5EDF">
        <w:trPr>
          <w:cantSplit/>
        </w:trPr>
        <w:tc>
          <w:tcPr>
            <w:tcW w:w="9889" w:type="dxa"/>
          </w:tcPr>
          <w:p w14:paraId="487F04FA" w14:textId="2382C55F" w:rsidR="0049399E" w:rsidRPr="0049399E" w:rsidRDefault="0049399E" w:rsidP="00CE5EDF">
            <w:pPr>
              <w:pStyle w:val="Title1"/>
              <w:rPr>
                <w:lang w:eastAsia="zh-CN"/>
              </w:rPr>
            </w:pPr>
            <w:bookmarkStart w:id="7" w:name="drec" w:colFirst="0" w:colLast="0"/>
            <w:bookmarkEnd w:id="6"/>
            <w:r w:rsidRPr="0049399E">
              <w:t>REPLY LIAISON STATEMENT to working party 4C</w:t>
            </w:r>
          </w:p>
        </w:tc>
      </w:tr>
      <w:tr w:rsidR="0049399E" w:rsidRPr="0049399E" w14:paraId="3ABAF019" w14:textId="77777777" w:rsidTr="00CE5EDF">
        <w:trPr>
          <w:cantSplit/>
        </w:trPr>
        <w:tc>
          <w:tcPr>
            <w:tcW w:w="9889" w:type="dxa"/>
          </w:tcPr>
          <w:p w14:paraId="2A0B02E5" w14:textId="77777777" w:rsidR="0049399E" w:rsidRDefault="0049399E" w:rsidP="00CE5EDF">
            <w:pPr>
              <w:pStyle w:val="Title4"/>
              <w:rPr>
                <w:b w:val="0"/>
                <w:bCs/>
              </w:rPr>
            </w:pPr>
            <w:bookmarkStart w:id="8" w:name="dtitle1" w:colFirst="0" w:colLast="0"/>
            <w:bookmarkEnd w:id="7"/>
            <w:r w:rsidRPr="0049399E">
              <w:rPr>
                <w:b w:val="0"/>
                <w:bCs/>
              </w:rPr>
              <w:t xml:space="preserve">WRC-23 agenda item 1.18 </w:t>
            </w:r>
          </w:p>
          <w:p w14:paraId="21D31AE1" w14:textId="5A1A65FA" w:rsidR="0049399E" w:rsidRPr="0049399E" w:rsidRDefault="0049399E" w:rsidP="0049399E">
            <w:pPr>
              <w:pStyle w:val="Heading1"/>
              <w:jc w:val="center"/>
            </w:pPr>
            <w:r>
              <w:t>Characteristics of radiodetermination systems operating in the frequency bands 3 300-3 400 MHz</w:t>
            </w:r>
          </w:p>
        </w:tc>
      </w:tr>
    </w:tbl>
    <w:bookmarkEnd w:id="8"/>
    <w:p w14:paraId="3099B810" w14:textId="001FC681" w:rsidR="0049399E" w:rsidRPr="0049399E" w:rsidRDefault="0049399E" w:rsidP="0049399E">
      <w:pPr>
        <w:pStyle w:val="Normalaftertitle"/>
        <w:rPr>
          <w:szCs w:val="24"/>
        </w:rPr>
      </w:pPr>
      <w:r w:rsidRPr="0049399E">
        <w:rPr>
          <w:szCs w:val="24"/>
        </w:rPr>
        <w:t>Working Party (WP) 5B thanks WP 4C for the liaison statement (</w:t>
      </w:r>
      <w:hyperlink r:id="rId20" w:history="1">
        <w:r w:rsidRPr="0049399E">
          <w:rPr>
            <w:rStyle w:val="Hyperlink"/>
            <w:szCs w:val="24"/>
          </w:rPr>
          <w:t>5B/213</w:t>
        </w:r>
      </w:hyperlink>
      <w:r w:rsidRPr="0049399E">
        <w:rPr>
          <w:szCs w:val="24"/>
        </w:rPr>
        <w:t>)</w:t>
      </w:r>
      <w:r w:rsidRPr="0049399E">
        <w:rPr>
          <w:szCs w:val="24"/>
          <w:lang w:eastAsia="zh-CN"/>
        </w:rPr>
        <w:t>. In WP 5B’s previously provided liaison statement (</w:t>
      </w:r>
      <w:hyperlink r:id="rId21" w:history="1">
        <w:r w:rsidRPr="0049399E">
          <w:rPr>
            <w:rStyle w:val="Hyperlink"/>
            <w:szCs w:val="24"/>
          </w:rPr>
          <w:t>4C/116</w:t>
        </w:r>
      </w:hyperlink>
      <w:r w:rsidRPr="0049399E">
        <w:rPr>
          <w:szCs w:val="24"/>
          <w:lang w:eastAsia="zh-CN"/>
        </w:rPr>
        <w:t>), WP 5B provided updates on Recommendation ITU</w:t>
      </w:r>
      <w:r w:rsidRPr="0049399E">
        <w:rPr>
          <w:szCs w:val="24"/>
          <w:lang w:eastAsia="zh-CN"/>
        </w:rPr>
        <w:noBreakHyphen/>
        <w:t>R M.1465, “Characteristics of and protection criteria for radars operating in the radiodetermination service in the frequency range 3 100-3 700 MHz.”</w:t>
      </w:r>
    </w:p>
    <w:p w14:paraId="14371482" w14:textId="38E27B04" w:rsidR="0049399E" w:rsidRPr="0049399E" w:rsidRDefault="0049399E" w:rsidP="0049399E">
      <w:pPr>
        <w:rPr>
          <w:szCs w:val="24"/>
        </w:rPr>
      </w:pPr>
      <w:r w:rsidRPr="0049399E">
        <w:rPr>
          <w:szCs w:val="24"/>
        </w:rPr>
        <w:t xml:space="preserve">WP 5B would like to provide the following guidance on future complementary studies relative to sharing and compatibility between </w:t>
      </w:r>
      <w:r>
        <w:rPr>
          <w:szCs w:val="24"/>
        </w:rPr>
        <w:t>Mobile Satellite Service</w:t>
      </w:r>
      <w:r w:rsidRPr="0049399E">
        <w:rPr>
          <w:szCs w:val="24"/>
        </w:rPr>
        <w:t xml:space="preserve"> systems and radiolocation systems.</w:t>
      </w:r>
    </w:p>
    <w:p w14:paraId="201A78C6" w14:textId="77777777" w:rsidR="0049399E" w:rsidRPr="0049399E" w:rsidRDefault="0049399E" w:rsidP="0049399E">
      <w:pPr>
        <w:pStyle w:val="enumlev1"/>
        <w:numPr>
          <w:ilvl w:val="0"/>
          <w:numId w:val="18"/>
        </w:numPr>
        <w:ind w:left="1128"/>
        <w:rPr>
          <w:szCs w:val="24"/>
        </w:rPr>
      </w:pPr>
      <w:r w:rsidRPr="0049399E">
        <w:rPr>
          <w:szCs w:val="24"/>
        </w:rPr>
        <w:t>Recommendation ITU-R M.1851, “Mathematical models for radiodetermination radar systems antenna patterns for use in interference analyses” should be used as an antenna pattern reference for land-based and ship borne radars, as well as airborne radars.</w:t>
      </w:r>
    </w:p>
    <w:p w14:paraId="516D7D40" w14:textId="444C0E09" w:rsidR="0049399E" w:rsidRPr="0049399E" w:rsidRDefault="0049399E" w:rsidP="0049399E">
      <w:pPr>
        <w:pStyle w:val="Normalaftertitle"/>
        <w:keepNext/>
        <w:keepLines/>
        <w:spacing w:before="120" w:after="200"/>
        <w:rPr>
          <w:szCs w:val="24"/>
        </w:rPr>
      </w:pPr>
      <w:r w:rsidRPr="0049399E">
        <w:rPr>
          <w:szCs w:val="24"/>
        </w:rPr>
        <w:t xml:space="preserve">WP 5B looks forward to continued collaboration with WP </w:t>
      </w:r>
      <w:r>
        <w:rPr>
          <w:szCs w:val="24"/>
        </w:rPr>
        <w:t>4C</w:t>
      </w:r>
      <w:r w:rsidRPr="0049399E">
        <w:rPr>
          <w:szCs w:val="24"/>
        </w:rPr>
        <w:t xml:space="preserve"> on the progress of WRC-23 agenda item 1.</w:t>
      </w:r>
      <w:r>
        <w:rPr>
          <w:szCs w:val="24"/>
        </w:rPr>
        <w:t>18</w:t>
      </w:r>
      <w:r w:rsidRPr="0049399E">
        <w:rPr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5"/>
      </w:tblGrid>
      <w:tr w:rsidR="0049399E" w:rsidRPr="0049399E" w14:paraId="507C5C29" w14:textId="77777777" w:rsidTr="00CE5EDF">
        <w:tc>
          <w:tcPr>
            <w:tcW w:w="9855" w:type="dxa"/>
            <w:gridSpan w:val="2"/>
          </w:tcPr>
          <w:p w14:paraId="706AE912" w14:textId="77777777" w:rsidR="0049399E" w:rsidRPr="0049399E" w:rsidRDefault="0049399E" w:rsidP="00CE5EDF">
            <w:pPr>
              <w:spacing w:after="120"/>
            </w:pPr>
            <w:r w:rsidRPr="0049399E">
              <w:rPr>
                <w:b/>
              </w:rPr>
              <w:t>Status:</w:t>
            </w:r>
            <w:r w:rsidRPr="0049399E">
              <w:rPr>
                <w:b/>
              </w:rPr>
              <w:tab/>
            </w:r>
            <w:r w:rsidRPr="0049399E">
              <w:t>For information and action as appropriate</w:t>
            </w:r>
          </w:p>
        </w:tc>
      </w:tr>
      <w:tr w:rsidR="0049399E" w:rsidRPr="0049399E" w14:paraId="65E4B20E" w14:textId="77777777" w:rsidTr="00CE5EDF">
        <w:tc>
          <w:tcPr>
            <w:tcW w:w="4927" w:type="dxa"/>
          </w:tcPr>
          <w:p w14:paraId="4DE87E37" w14:textId="77777777" w:rsidR="0049399E" w:rsidRPr="0049399E" w:rsidRDefault="0049399E" w:rsidP="00CE5EDF">
            <w:r w:rsidRPr="0049399E">
              <w:rPr>
                <w:b/>
                <w:szCs w:val="24"/>
              </w:rPr>
              <w:t>Contact:</w:t>
            </w:r>
            <w:r w:rsidRPr="0049399E">
              <w:rPr>
                <w:szCs w:val="24"/>
              </w:rPr>
              <w:tab/>
            </w:r>
          </w:p>
        </w:tc>
        <w:tc>
          <w:tcPr>
            <w:tcW w:w="4928" w:type="dxa"/>
          </w:tcPr>
          <w:p w14:paraId="6B3EDE57" w14:textId="77777777" w:rsidR="0049399E" w:rsidRPr="0049399E" w:rsidRDefault="0049399E" w:rsidP="00CE5EDF">
            <w:r w:rsidRPr="0049399E">
              <w:rPr>
                <w:b/>
                <w:szCs w:val="24"/>
              </w:rPr>
              <w:t>E-mail:</w:t>
            </w:r>
            <w:r w:rsidRPr="0049399E">
              <w:rPr>
                <w:b/>
                <w:szCs w:val="24"/>
              </w:rPr>
              <w:tab/>
            </w:r>
            <w:hyperlink r:id="rId22" w:history="1"/>
            <w:r w:rsidRPr="0049399E" w:rsidDel="002E42CB">
              <w:t xml:space="preserve"> </w:t>
            </w:r>
          </w:p>
        </w:tc>
      </w:tr>
    </w:tbl>
    <w:p w14:paraId="118FA612" w14:textId="77777777" w:rsidR="0049399E" w:rsidRDefault="0049399E" w:rsidP="0049399E">
      <w:pPr>
        <w:pStyle w:val="Reasons"/>
      </w:pPr>
    </w:p>
    <w:p w14:paraId="1582C14E" w14:textId="0D16BC95" w:rsidR="000069D4" w:rsidRPr="00826D1A" w:rsidRDefault="0049399E" w:rsidP="0049399E">
      <w:pPr>
        <w:jc w:val="center"/>
      </w:pPr>
      <w:r>
        <w:t>______________</w:t>
      </w:r>
    </w:p>
    <w:sectPr w:rsidR="000069D4" w:rsidRPr="00826D1A" w:rsidSect="00501953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BD4CD" w14:textId="77777777" w:rsidR="00466CB6" w:rsidRDefault="00466CB6">
      <w:r>
        <w:separator/>
      </w:r>
    </w:p>
  </w:endnote>
  <w:endnote w:type="continuationSeparator" w:id="0">
    <w:p w14:paraId="1D9C31D6" w14:textId="77777777" w:rsidR="00466CB6" w:rsidRDefault="0046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2ED7A" w14:textId="77777777" w:rsidR="00466CB6" w:rsidRDefault="00466CB6">
      <w:r>
        <w:t>____________________</w:t>
      </w:r>
    </w:p>
  </w:footnote>
  <w:footnote w:type="continuationSeparator" w:id="0">
    <w:p w14:paraId="1AC3F6C1" w14:textId="77777777" w:rsidR="00466CB6" w:rsidRDefault="0046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https://mail.google.com/mail/u/0/images/cleardot.gif" style="width:3pt;height:3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7FC46944"/>
    <w:multiLevelType w:val="hybridMultilevel"/>
    <w:tmpl w:val="35822DEE"/>
    <w:lvl w:ilvl="0" w:tplc="19FC47C2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D8B06EA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344EF"/>
    <w:rsid w:val="00047A1D"/>
    <w:rsid w:val="00051999"/>
    <w:rsid w:val="00053CF9"/>
    <w:rsid w:val="000604B9"/>
    <w:rsid w:val="00061840"/>
    <w:rsid w:val="00065D57"/>
    <w:rsid w:val="00066E93"/>
    <w:rsid w:val="000678BC"/>
    <w:rsid w:val="00097FD5"/>
    <w:rsid w:val="000A7D55"/>
    <w:rsid w:val="000B0CA7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2744F"/>
    <w:rsid w:val="00131178"/>
    <w:rsid w:val="00131610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E5D7C"/>
    <w:rsid w:val="001F291C"/>
    <w:rsid w:val="001F6294"/>
    <w:rsid w:val="00202DC1"/>
    <w:rsid w:val="002116EE"/>
    <w:rsid w:val="002165D0"/>
    <w:rsid w:val="002309D8"/>
    <w:rsid w:val="00234E14"/>
    <w:rsid w:val="00260C58"/>
    <w:rsid w:val="002776E7"/>
    <w:rsid w:val="00282AD4"/>
    <w:rsid w:val="002872C4"/>
    <w:rsid w:val="00290292"/>
    <w:rsid w:val="002920D9"/>
    <w:rsid w:val="00297C8B"/>
    <w:rsid w:val="002A065D"/>
    <w:rsid w:val="002A086A"/>
    <w:rsid w:val="002A2126"/>
    <w:rsid w:val="002A7FE2"/>
    <w:rsid w:val="002B0BDA"/>
    <w:rsid w:val="002C3612"/>
    <w:rsid w:val="002C46F0"/>
    <w:rsid w:val="002D2C9B"/>
    <w:rsid w:val="002E1B4F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30567"/>
    <w:rsid w:val="003571C5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445A"/>
    <w:rsid w:val="003F6F3A"/>
    <w:rsid w:val="004027CD"/>
    <w:rsid w:val="00404820"/>
    <w:rsid w:val="00463446"/>
    <w:rsid w:val="00466CB6"/>
    <w:rsid w:val="00466CE0"/>
    <w:rsid w:val="004674BC"/>
    <w:rsid w:val="00485B5E"/>
    <w:rsid w:val="0049399E"/>
    <w:rsid w:val="004A7804"/>
    <w:rsid w:val="004B1857"/>
    <w:rsid w:val="004B1EF7"/>
    <w:rsid w:val="004B2EF5"/>
    <w:rsid w:val="004B3FAD"/>
    <w:rsid w:val="004B5DA8"/>
    <w:rsid w:val="004B6071"/>
    <w:rsid w:val="004C0F60"/>
    <w:rsid w:val="004C3225"/>
    <w:rsid w:val="004C5749"/>
    <w:rsid w:val="004C7A75"/>
    <w:rsid w:val="004D358F"/>
    <w:rsid w:val="004E3473"/>
    <w:rsid w:val="004F396E"/>
    <w:rsid w:val="004F78CD"/>
    <w:rsid w:val="00501953"/>
    <w:rsid w:val="00501DCA"/>
    <w:rsid w:val="00504745"/>
    <w:rsid w:val="005070F2"/>
    <w:rsid w:val="0051070F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D623E"/>
    <w:rsid w:val="005E5C10"/>
    <w:rsid w:val="005E6322"/>
    <w:rsid w:val="005F008D"/>
    <w:rsid w:val="005F085B"/>
    <w:rsid w:val="005F18DE"/>
    <w:rsid w:val="005F2021"/>
    <w:rsid w:val="005F2C78"/>
    <w:rsid w:val="005F5452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B45"/>
    <w:rsid w:val="006D1B0D"/>
    <w:rsid w:val="006E0D21"/>
    <w:rsid w:val="006E1846"/>
    <w:rsid w:val="006E2689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75647"/>
    <w:rsid w:val="007801BF"/>
    <w:rsid w:val="007A2B66"/>
    <w:rsid w:val="007A5054"/>
    <w:rsid w:val="007C5473"/>
    <w:rsid w:val="007E426F"/>
    <w:rsid w:val="007E6147"/>
    <w:rsid w:val="007E7413"/>
    <w:rsid w:val="008033BD"/>
    <w:rsid w:val="00814E0A"/>
    <w:rsid w:val="00820515"/>
    <w:rsid w:val="00822581"/>
    <w:rsid w:val="00826D1A"/>
    <w:rsid w:val="008309DD"/>
    <w:rsid w:val="0083227A"/>
    <w:rsid w:val="00834EF3"/>
    <w:rsid w:val="00840BD0"/>
    <w:rsid w:val="00840BDD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7280"/>
    <w:rsid w:val="008F208F"/>
    <w:rsid w:val="0091342B"/>
    <w:rsid w:val="009174CD"/>
    <w:rsid w:val="009315FA"/>
    <w:rsid w:val="009346F8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2064"/>
    <w:rsid w:val="009D1697"/>
    <w:rsid w:val="009D22D9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6DE3"/>
    <w:rsid w:val="00A77516"/>
    <w:rsid w:val="00A81A54"/>
    <w:rsid w:val="00A8211C"/>
    <w:rsid w:val="00A96E78"/>
    <w:rsid w:val="00AB3EE4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1138"/>
    <w:rsid w:val="00B932FC"/>
    <w:rsid w:val="00BA105E"/>
    <w:rsid w:val="00BB0530"/>
    <w:rsid w:val="00BB1578"/>
    <w:rsid w:val="00BB7473"/>
    <w:rsid w:val="00BC5A8D"/>
    <w:rsid w:val="00BC6D29"/>
    <w:rsid w:val="00BC6D88"/>
    <w:rsid w:val="00BC7CCF"/>
    <w:rsid w:val="00BD4AED"/>
    <w:rsid w:val="00BD6492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B6005"/>
    <w:rsid w:val="00CC01C2"/>
    <w:rsid w:val="00CC282D"/>
    <w:rsid w:val="00CC5592"/>
    <w:rsid w:val="00CC6C70"/>
    <w:rsid w:val="00CE2823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55808"/>
    <w:rsid w:val="00D5644C"/>
    <w:rsid w:val="00D61D3F"/>
    <w:rsid w:val="00D6218B"/>
    <w:rsid w:val="00D6363C"/>
    <w:rsid w:val="00D64941"/>
    <w:rsid w:val="00D64CCE"/>
    <w:rsid w:val="00D6546B"/>
    <w:rsid w:val="00D76210"/>
    <w:rsid w:val="00D762C2"/>
    <w:rsid w:val="00DA3453"/>
    <w:rsid w:val="00DA3921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51A1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67F35"/>
    <w:rsid w:val="00F9043D"/>
    <w:rsid w:val="00F9766A"/>
    <w:rsid w:val="00FA124A"/>
    <w:rsid w:val="00FA32E1"/>
    <w:rsid w:val="00FB771D"/>
    <w:rsid w:val="00FC08DD"/>
    <w:rsid w:val="00FC2316"/>
    <w:rsid w:val="00FC2CFD"/>
    <w:rsid w:val="00FD4E3C"/>
    <w:rsid w:val="00FE076C"/>
    <w:rsid w:val="00FE68F4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uiPriority w:val="34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  <w:style w:type="character" w:customStyle="1" w:styleId="Title1Carattere">
    <w:name w:val="Title 1 Carattere"/>
    <w:basedOn w:val="DefaultParagraphFont"/>
    <w:link w:val="Title1"/>
    <w:locked/>
    <w:rsid w:val="0049399E"/>
    <w:rPr>
      <w:rFonts w:ascii="Times New Roman" w:hAnsi="Times New Roman"/>
      <w:cap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n.m.ly.civ@mail.mil" TargetMode="External"/><Relationship Id="rId18" Type="http://schemas.openxmlformats.org/officeDocument/2006/relationships/hyperlink" Target="mailto:jashley@mitre.or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d/R19-WP4C-C-0116/en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ndrew.meadows.1@us.af.mil" TargetMode="External"/><Relationship Id="rId17" Type="http://schemas.openxmlformats.org/officeDocument/2006/relationships/hyperlink" Target="mailto:fbox@mitr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alvarez@mitre.org" TargetMode="External"/><Relationship Id="rId20" Type="http://schemas.openxmlformats.org/officeDocument/2006/relationships/hyperlink" Target="https://www.itu.int/md/R19-WP5B-C-0213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4C-C-0116/e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ominic.nguyen@esimplicity.co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ellen.k.gibson.civ@mail.mil" TargetMode="External"/><Relationship Id="rId22" Type="http://schemas.openxmlformats.org/officeDocument/2006/relationships/hyperlink" Target="mailto: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_x0020_Date xmlns="71db92ef-6cd6-48f6-b3e7-a8fd5c259805">2020-12-04T05:00:00+00:00</Publish_x0020_Date>
    <Document_x0020_Type xmlns="71db92ef-6cd6-48f6-b3e7-a8fd5c259805">Working Document</Document_x0020_Type>
    <Approved_x0020_GUID xmlns="bda85abd-f79d-4654-9409-a381b876f834" xsi:nil="true"/>
    <Author_x0028_s_x0029_ xmlns="71db92ef-6cd6-48f6-b3e7-a8fd5c259805">
      <Value>252</Value>
      <Value>141</Value>
      <Value>56</Value>
      <Value>271</Value>
      <Value>128</Value>
    </Author_x0028_s_x0029_>
    <Document_x0020_Number xmlns="bda85abd-f79d-4654-9409-a381b876f834">REPLY liaison statement to Working Party 5D (Copy to WORKING PARTIES 3K, 3M, 4A, 4B, 4C, 5A, 5B, 5C and 7C for information) - Reply liaison  statement to Working Party 5D concerning WRC-23 agenda item 1.2</Document_x0020_Number>
    <Document_x0020_Status xmlns="71db92ef-6cd6-48f6-b3e7-a8fd5c259805">Working</Document_x0020_Status>
    <Working_x0020_Parties xmlns="71db92ef-6cd6-48f6-b3e7-a8fd5c259805">
      <Value>WP 7B</Value>
    </Working_x0020_Parti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3.xml><?xml version="1.0" encoding="utf-8"?>
<ds:datastoreItem xmlns:ds="http://schemas.openxmlformats.org/officeDocument/2006/customXml" ds:itemID="{0535D99A-8DAD-4E88-A2BD-0AB2C49C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67BC5E-084B-4B09-A1E1-FA8A6D64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26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DSO</cp:lastModifiedBy>
  <cp:revision>19</cp:revision>
  <cp:lastPrinted>2020-10-22T05:46:00Z</cp:lastPrinted>
  <dcterms:created xsi:type="dcterms:W3CDTF">2021-01-28T17:58:00Z</dcterms:created>
  <dcterms:modified xsi:type="dcterms:W3CDTF">2021-03-02T18:29:00Z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0x010100E1F0C34F958F8F4280A9BCB307EAFF9D</vt:lpwstr>
  </property>
</Properties>
</file>